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6DE5529C" w:rsidR="005C2429" w:rsidRPr="000D7C9A" w:rsidRDefault="00792FBB" w:rsidP="005C2429">
            <w:pPr>
              <w:pStyle w:val="HeadDate1"/>
            </w:pPr>
            <w:r>
              <w:t>Release</w:t>
            </w:r>
            <w:r w:rsidR="005C2429" w:rsidRPr="000D7C9A">
              <w:t xml:space="preserve"> Date: </w:t>
            </w:r>
            <w:r w:rsidR="00DF3F81">
              <w:t>March 19</w:t>
            </w:r>
            <w:r w:rsidR="005C2429" w:rsidRPr="000D7C9A">
              <w:t>, 20</w:t>
            </w:r>
            <w:r w:rsidR="00BB288C">
              <w:t>2</w:t>
            </w:r>
            <w:r w:rsidR="00A45775">
              <w:t>2</w:t>
            </w:r>
          </w:p>
          <w:p w14:paraId="44E52D41" w14:textId="5B928DFB" w:rsidR="0037377B" w:rsidRPr="000D7C9A" w:rsidRDefault="008679E3" w:rsidP="005C2429">
            <w:pPr>
              <w:pStyle w:val="HeadDate2"/>
            </w:pPr>
            <w:r>
              <w:rPr>
                <w:rStyle w:val="PageNumber"/>
                <w:szCs w:val="18"/>
              </w:rPr>
              <w:t>Update #1</w:t>
            </w:r>
            <w:r w:rsidR="005C2429" w:rsidRPr="00F233D1">
              <w:rPr>
                <w:rStyle w:val="PageNumber"/>
                <w:szCs w:val="18"/>
              </w:rPr>
              <w:t xml:space="preserve">: </w:t>
            </w:r>
            <w:r>
              <w:rPr>
                <w:rStyle w:val="PageNumber"/>
                <w:szCs w:val="18"/>
              </w:rPr>
              <w:t>Thurs</w:t>
            </w:r>
            <w:r w:rsidR="00DD3C83">
              <w:rPr>
                <w:rStyle w:val="PageNumber"/>
                <w:szCs w:val="18"/>
              </w:rPr>
              <w:t>day</w:t>
            </w:r>
            <w:r w:rsidR="008F7CE5">
              <w:rPr>
                <w:rStyle w:val="PageNumber"/>
                <w:szCs w:val="18"/>
              </w:rPr>
              <w:t xml:space="preserve">, </w:t>
            </w:r>
            <w:r w:rsidR="00DF3F81">
              <w:rPr>
                <w:rStyle w:val="PageNumber"/>
                <w:szCs w:val="18"/>
              </w:rPr>
              <w:t>March</w:t>
            </w:r>
            <w:r w:rsidR="004A5C8D">
              <w:rPr>
                <w:rStyle w:val="PageNumber"/>
                <w:szCs w:val="18"/>
              </w:rPr>
              <w:t xml:space="preserve"> </w:t>
            </w:r>
            <w:r>
              <w:rPr>
                <w:rStyle w:val="PageNumber"/>
                <w:szCs w:val="18"/>
              </w:rPr>
              <w:t>24</w:t>
            </w:r>
            <w:r w:rsidR="00A45775">
              <w:rPr>
                <w:rStyle w:val="PageNumber"/>
                <w:szCs w:val="18"/>
              </w:rPr>
              <w:t>, 2022</w:t>
            </w:r>
          </w:p>
        </w:tc>
        <w:tc>
          <w:tcPr>
            <w:tcW w:w="4585" w:type="dxa"/>
            <w:shd w:val="clear" w:color="auto" w:fill="auto"/>
            <w:vAlign w:val="center"/>
          </w:tcPr>
          <w:p w14:paraId="2705FC38" w14:textId="0DF8FCDB" w:rsidR="0037377B" w:rsidRPr="000D7C9A" w:rsidRDefault="00B74849" w:rsidP="00C94730">
            <w:pPr>
              <w:pStyle w:val="HeadAudience"/>
              <w:rPr>
                <w:color w:val="FF0000"/>
              </w:rPr>
            </w:pPr>
            <w:r>
              <w:t>Client</w:t>
            </w:r>
            <w:r w:rsidR="0037377B" w:rsidRPr="000D7C9A">
              <w:t xml:space="preserve"> </w:t>
            </w:r>
            <w:r w:rsidR="001A42F8">
              <w:t>FINAL</w:t>
            </w:r>
          </w:p>
        </w:tc>
      </w:tr>
    </w:tbl>
    <w:p w14:paraId="45B16F3B" w14:textId="1E1C59C5" w:rsidR="006C338D" w:rsidRPr="000D7C9A" w:rsidRDefault="006C338D" w:rsidP="00883EE8">
      <w:pPr>
        <w:pStyle w:val="ConcurHeadingFeedToPDF"/>
        <w:tabs>
          <w:tab w:val="left" w:pos="6050"/>
        </w:tabs>
        <w:spacing w:before="240"/>
      </w:pPr>
      <w:r w:rsidRPr="000D7C9A">
        <w:t>Contents</w:t>
      </w:r>
      <w:r w:rsidR="00883EE8">
        <w:tab/>
      </w:r>
    </w:p>
    <w:p w14:paraId="0D7A68DB" w14:textId="1F9E0AFB" w:rsidR="008679E3"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99018516" w:history="1">
        <w:r w:rsidR="008679E3" w:rsidRPr="006460EC">
          <w:rPr>
            <w:rStyle w:val="Hyperlink"/>
          </w:rPr>
          <w:t>Release Notes</w:t>
        </w:r>
        <w:r w:rsidR="008679E3">
          <w:rPr>
            <w:webHidden/>
          </w:rPr>
          <w:tab/>
        </w:r>
        <w:r w:rsidR="008679E3">
          <w:rPr>
            <w:webHidden/>
          </w:rPr>
          <w:fldChar w:fldCharType="begin"/>
        </w:r>
        <w:r w:rsidR="008679E3">
          <w:rPr>
            <w:webHidden/>
          </w:rPr>
          <w:instrText xml:space="preserve"> PAGEREF _Toc99018516 \h </w:instrText>
        </w:r>
        <w:r w:rsidR="008679E3">
          <w:rPr>
            <w:webHidden/>
          </w:rPr>
        </w:r>
        <w:r w:rsidR="008679E3">
          <w:rPr>
            <w:webHidden/>
          </w:rPr>
          <w:fldChar w:fldCharType="separate"/>
        </w:r>
        <w:r w:rsidR="008679E3">
          <w:rPr>
            <w:webHidden/>
          </w:rPr>
          <w:t>1</w:t>
        </w:r>
        <w:r w:rsidR="008679E3">
          <w:rPr>
            <w:webHidden/>
          </w:rPr>
          <w:fldChar w:fldCharType="end"/>
        </w:r>
      </w:hyperlink>
    </w:p>
    <w:p w14:paraId="2C1547DE" w14:textId="2B0E9B4C" w:rsidR="008679E3" w:rsidRDefault="00AF3923">
      <w:pPr>
        <w:pStyle w:val="TOC2"/>
        <w:rPr>
          <w:rFonts w:asciiTheme="minorHAnsi" w:eastAsiaTheme="minorEastAsia" w:hAnsiTheme="minorHAnsi" w:cstheme="minorBidi"/>
          <w:b w:val="0"/>
          <w:sz w:val="22"/>
          <w:szCs w:val="22"/>
        </w:rPr>
      </w:pPr>
      <w:hyperlink w:anchor="_Toc99018517" w:history="1">
        <w:r w:rsidR="008679E3" w:rsidRPr="006460EC">
          <w:rPr>
            <w:rStyle w:val="Hyperlink"/>
          </w:rPr>
          <w:t>File Transfer Updates</w:t>
        </w:r>
        <w:r w:rsidR="008679E3">
          <w:rPr>
            <w:webHidden/>
          </w:rPr>
          <w:tab/>
        </w:r>
        <w:r w:rsidR="008679E3">
          <w:rPr>
            <w:webHidden/>
          </w:rPr>
          <w:fldChar w:fldCharType="begin"/>
        </w:r>
        <w:r w:rsidR="008679E3">
          <w:rPr>
            <w:webHidden/>
          </w:rPr>
          <w:instrText xml:space="preserve"> PAGEREF _Toc99018517 \h </w:instrText>
        </w:r>
        <w:r w:rsidR="008679E3">
          <w:rPr>
            <w:webHidden/>
          </w:rPr>
        </w:r>
        <w:r w:rsidR="008679E3">
          <w:rPr>
            <w:webHidden/>
          </w:rPr>
          <w:fldChar w:fldCharType="separate"/>
        </w:r>
        <w:r w:rsidR="008679E3">
          <w:rPr>
            <w:webHidden/>
          </w:rPr>
          <w:t>2</w:t>
        </w:r>
        <w:r w:rsidR="008679E3">
          <w:rPr>
            <w:webHidden/>
          </w:rPr>
          <w:fldChar w:fldCharType="end"/>
        </w:r>
      </w:hyperlink>
    </w:p>
    <w:p w14:paraId="4772CCDD" w14:textId="3172F44D" w:rsidR="008679E3" w:rsidRDefault="00AF3923">
      <w:pPr>
        <w:pStyle w:val="TOC3"/>
        <w:rPr>
          <w:rFonts w:asciiTheme="minorHAnsi" w:eastAsiaTheme="minorEastAsia" w:hAnsiTheme="minorHAnsi" w:cstheme="minorBidi"/>
          <w:sz w:val="22"/>
          <w:szCs w:val="22"/>
        </w:rPr>
      </w:pPr>
      <w:hyperlink w:anchor="_Toc99018518" w:history="1">
        <w:r w:rsidR="008679E3" w:rsidRPr="006460EC">
          <w:rPr>
            <w:rStyle w:val="Hyperlink"/>
          </w:rPr>
          <w:t>**Ongoing** Rotating PGP Key for File Transfers</w:t>
        </w:r>
        <w:r w:rsidR="008679E3">
          <w:rPr>
            <w:webHidden/>
          </w:rPr>
          <w:tab/>
        </w:r>
        <w:r w:rsidR="008679E3">
          <w:rPr>
            <w:webHidden/>
          </w:rPr>
          <w:fldChar w:fldCharType="begin"/>
        </w:r>
        <w:r w:rsidR="008679E3">
          <w:rPr>
            <w:webHidden/>
          </w:rPr>
          <w:instrText xml:space="preserve"> PAGEREF _Toc99018518 \h </w:instrText>
        </w:r>
        <w:r w:rsidR="008679E3">
          <w:rPr>
            <w:webHidden/>
          </w:rPr>
        </w:r>
        <w:r w:rsidR="008679E3">
          <w:rPr>
            <w:webHidden/>
          </w:rPr>
          <w:fldChar w:fldCharType="separate"/>
        </w:r>
        <w:r w:rsidR="008679E3">
          <w:rPr>
            <w:webHidden/>
          </w:rPr>
          <w:t>2</w:t>
        </w:r>
        <w:r w:rsidR="008679E3">
          <w:rPr>
            <w:webHidden/>
          </w:rPr>
          <w:fldChar w:fldCharType="end"/>
        </w:r>
      </w:hyperlink>
    </w:p>
    <w:p w14:paraId="1A2A237D" w14:textId="25D76FCA" w:rsidR="008679E3" w:rsidRDefault="00AF3923">
      <w:pPr>
        <w:pStyle w:val="TOC4"/>
        <w:rPr>
          <w:rFonts w:asciiTheme="minorHAnsi" w:eastAsiaTheme="minorEastAsia" w:hAnsiTheme="minorHAnsi" w:cstheme="minorBidi"/>
          <w:color w:val="auto"/>
          <w:sz w:val="22"/>
          <w:szCs w:val="22"/>
        </w:rPr>
      </w:pPr>
      <w:hyperlink w:anchor="_Toc99018519" w:history="1">
        <w:r w:rsidR="008679E3" w:rsidRPr="006460EC">
          <w:rPr>
            <w:rStyle w:val="Hyperlink"/>
          </w:rPr>
          <w:t>Travel, Expense, Invoice, Request, Intelligence | Professional &amp; Standard</w:t>
        </w:r>
        <w:r w:rsidR="008679E3">
          <w:rPr>
            <w:webHidden/>
          </w:rPr>
          <w:tab/>
        </w:r>
        <w:r w:rsidR="008679E3">
          <w:rPr>
            <w:webHidden/>
          </w:rPr>
          <w:fldChar w:fldCharType="begin"/>
        </w:r>
        <w:r w:rsidR="008679E3">
          <w:rPr>
            <w:webHidden/>
          </w:rPr>
          <w:instrText xml:space="preserve"> PAGEREF _Toc99018519 \h </w:instrText>
        </w:r>
        <w:r w:rsidR="008679E3">
          <w:rPr>
            <w:webHidden/>
          </w:rPr>
        </w:r>
        <w:r w:rsidR="008679E3">
          <w:rPr>
            <w:webHidden/>
          </w:rPr>
          <w:fldChar w:fldCharType="separate"/>
        </w:r>
        <w:r w:rsidR="008679E3">
          <w:rPr>
            <w:webHidden/>
          </w:rPr>
          <w:t>2</w:t>
        </w:r>
        <w:r w:rsidR="008679E3">
          <w:rPr>
            <w:webHidden/>
          </w:rPr>
          <w:fldChar w:fldCharType="end"/>
        </w:r>
      </w:hyperlink>
    </w:p>
    <w:p w14:paraId="5DA026C9" w14:textId="1639860B" w:rsidR="008679E3" w:rsidRDefault="00AF3923">
      <w:pPr>
        <w:pStyle w:val="TOC2"/>
        <w:rPr>
          <w:rFonts w:asciiTheme="minorHAnsi" w:eastAsiaTheme="minorEastAsia" w:hAnsiTheme="minorHAnsi" w:cstheme="minorBidi"/>
          <w:b w:val="0"/>
          <w:sz w:val="22"/>
          <w:szCs w:val="22"/>
        </w:rPr>
      </w:pPr>
      <w:hyperlink w:anchor="_Toc99018520" w:history="1">
        <w:r w:rsidR="008679E3" w:rsidRPr="006460EC">
          <w:rPr>
            <w:rStyle w:val="Hyperlink"/>
          </w:rPr>
          <w:t>Miscellaneous</w:t>
        </w:r>
        <w:r w:rsidR="008679E3">
          <w:rPr>
            <w:webHidden/>
          </w:rPr>
          <w:tab/>
        </w:r>
        <w:r w:rsidR="008679E3">
          <w:rPr>
            <w:webHidden/>
          </w:rPr>
          <w:fldChar w:fldCharType="begin"/>
        </w:r>
        <w:r w:rsidR="008679E3">
          <w:rPr>
            <w:webHidden/>
          </w:rPr>
          <w:instrText xml:space="preserve"> PAGEREF _Toc99018520 \h </w:instrText>
        </w:r>
        <w:r w:rsidR="008679E3">
          <w:rPr>
            <w:webHidden/>
          </w:rPr>
        </w:r>
        <w:r w:rsidR="008679E3">
          <w:rPr>
            <w:webHidden/>
          </w:rPr>
          <w:fldChar w:fldCharType="separate"/>
        </w:r>
        <w:r w:rsidR="008679E3">
          <w:rPr>
            <w:webHidden/>
          </w:rPr>
          <w:t>3</w:t>
        </w:r>
        <w:r w:rsidR="008679E3">
          <w:rPr>
            <w:webHidden/>
          </w:rPr>
          <w:fldChar w:fldCharType="end"/>
        </w:r>
      </w:hyperlink>
    </w:p>
    <w:p w14:paraId="63FCC595" w14:textId="0E518967" w:rsidR="008679E3" w:rsidRDefault="00AF3923">
      <w:pPr>
        <w:pStyle w:val="TOC3"/>
        <w:rPr>
          <w:rFonts w:asciiTheme="minorHAnsi" w:eastAsiaTheme="minorEastAsia" w:hAnsiTheme="minorHAnsi" w:cstheme="minorBidi"/>
          <w:sz w:val="22"/>
          <w:szCs w:val="22"/>
        </w:rPr>
      </w:pPr>
      <w:hyperlink w:anchor="_Toc99018521" w:history="1">
        <w:r w:rsidR="008679E3" w:rsidRPr="006460EC">
          <w:rPr>
            <w:rStyle w:val="Hyperlink"/>
          </w:rPr>
          <w:t>**Ongoing ** SAP Concur Homepage Changes</w:t>
        </w:r>
        <w:r w:rsidR="008679E3">
          <w:rPr>
            <w:webHidden/>
          </w:rPr>
          <w:tab/>
        </w:r>
        <w:r w:rsidR="008679E3">
          <w:rPr>
            <w:webHidden/>
          </w:rPr>
          <w:fldChar w:fldCharType="begin"/>
        </w:r>
        <w:r w:rsidR="008679E3">
          <w:rPr>
            <w:webHidden/>
          </w:rPr>
          <w:instrText xml:space="preserve"> PAGEREF _Toc99018521 \h </w:instrText>
        </w:r>
        <w:r w:rsidR="008679E3">
          <w:rPr>
            <w:webHidden/>
          </w:rPr>
        </w:r>
        <w:r w:rsidR="008679E3">
          <w:rPr>
            <w:webHidden/>
          </w:rPr>
          <w:fldChar w:fldCharType="separate"/>
        </w:r>
        <w:r w:rsidR="008679E3">
          <w:rPr>
            <w:webHidden/>
          </w:rPr>
          <w:t>3</w:t>
        </w:r>
        <w:r w:rsidR="008679E3">
          <w:rPr>
            <w:webHidden/>
          </w:rPr>
          <w:fldChar w:fldCharType="end"/>
        </w:r>
      </w:hyperlink>
    </w:p>
    <w:p w14:paraId="7334D9CA" w14:textId="094B7624" w:rsidR="008679E3" w:rsidRDefault="00AF3923">
      <w:pPr>
        <w:pStyle w:val="TOC4"/>
        <w:rPr>
          <w:rFonts w:asciiTheme="minorHAnsi" w:eastAsiaTheme="minorEastAsia" w:hAnsiTheme="minorHAnsi" w:cstheme="minorBidi"/>
          <w:color w:val="auto"/>
          <w:sz w:val="22"/>
          <w:szCs w:val="22"/>
        </w:rPr>
      </w:pPr>
      <w:hyperlink w:anchor="_Toc99018522" w:history="1">
        <w:r w:rsidR="008679E3" w:rsidRPr="006460EC">
          <w:rPr>
            <w:rStyle w:val="Hyperlink"/>
          </w:rPr>
          <w:t>Travel, Expense, Invoice, Request | Professional &amp; Standard</w:t>
        </w:r>
        <w:r w:rsidR="008679E3">
          <w:rPr>
            <w:webHidden/>
          </w:rPr>
          <w:tab/>
        </w:r>
        <w:r w:rsidR="008679E3">
          <w:rPr>
            <w:webHidden/>
          </w:rPr>
          <w:fldChar w:fldCharType="begin"/>
        </w:r>
        <w:r w:rsidR="008679E3">
          <w:rPr>
            <w:webHidden/>
          </w:rPr>
          <w:instrText xml:space="preserve"> PAGEREF _Toc99018522 \h </w:instrText>
        </w:r>
        <w:r w:rsidR="008679E3">
          <w:rPr>
            <w:webHidden/>
          </w:rPr>
        </w:r>
        <w:r w:rsidR="008679E3">
          <w:rPr>
            <w:webHidden/>
          </w:rPr>
          <w:fldChar w:fldCharType="separate"/>
        </w:r>
        <w:r w:rsidR="008679E3">
          <w:rPr>
            <w:webHidden/>
          </w:rPr>
          <w:t>3</w:t>
        </w:r>
        <w:r w:rsidR="008679E3">
          <w:rPr>
            <w:webHidden/>
          </w:rPr>
          <w:fldChar w:fldCharType="end"/>
        </w:r>
      </w:hyperlink>
    </w:p>
    <w:p w14:paraId="4D941377" w14:textId="369778D4" w:rsidR="008679E3" w:rsidRDefault="00AF3923">
      <w:pPr>
        <w:pStyle w:val="TOC3"/>
        <w:rPr>
          <w:rFonts w:asciiTheme="minorHAnsi" w:eastAsiaTheme="minorEastAsia" w:hAnsiTheme="minorHAnsi" w:cstheme="minorBidi"/>
          <w:sz w:val="22"/>
          <w:szCs w:val="22"/>
        </w:rPr>
      </w:pPr>
      <w:hyperlink w:anchor="_Toc99018523" w:history="1">
        <w:r w:rsidR="008679E3" w:rsidRPr="006460EC">
          <w:rPr>
            <w:rStyle w:val="Hyperlink"/>
          </w:rPr>
          <w:t>**Ongoing** SAP Concur Migration to Cloud Platform in AWS</w:t>
        </w:r>
        <w:r w:rsidR="008679E3">
          <w:rPr>
            <w:webHidden/>
          </w:rPr>
          <w:tab/>
        </w:r>
        <w:r w:rsidR="008679E3">
          <w:rPr>
            <w:webHidden/>
          </w:rPr>
          <w:fldChar w:fldCharType="begin"/>
        </w:r>
        <w:r w:rsidR="008679E3">
          <w:rPr>
            <w:webHidden/>
          </w:rPr>
          <w:instrText xml:space="preserve"> PAGEREF _Toc99018523 \h </w:instrText>
        </w:r>
        <w:r w:rsidR="008679E3">
          <w:rPr>
            <w:webHidden/>
          </w:rPr>
        </w:r>
        <w:r w:rsidR="008679E3">
          <w:rPr>
            <w:webHidden/>
          </w:rPr>
          <w:fldChar w:fldCharType="separate"/>
        </w:r>
        <w:r w:rsidR="008679E3">
          <w:rPr>
            <w:webHidden/>
          </w:rPr>
          <w:t>6</w:t>
        </w:r>
        <w:r w:rsidR="008679E3">
          <w:rPr>
            <w:webHidden/>
          </w:rPr>
          <w:fldChar w:fldCharType="end"/>
        </w:r>
      </w:hyperlink>
    </w:p>
    <w:p w14:paraId="44BBAA73" w14:textId="26A6B2D2" w:rsidR="008679E3" w:rsidRDefault="00AF3923">
      <w:pPr>
        <w:pStyle w:val="TOC4"/>
        <w:rPr>
          <w:rFonts w:asciiTheme="minorHAnsi" w:eastAsiaTheme="minorEastAsia" w:hAnsiTheme="minorHAnsi" w:cstheme="minorBidi"/>
          <w:color w:val="auto"/>
          <w:sz w:val="22"/>
          <w:szCs w:val="22"/>
        </w:rPr>
      </w:pPr>
      <w:hyperlink w:anchor="_Toc99018524" w:history="1">
        <w:r w:rsidR="008679E3" w:rsidRPr="006460EC">
          <w:rPr>
            <w:rStyle w:val="Hyperlink"/>
          </w:rPr>
          <w:t>All Products | All Editions</w:t>
        </w:r>
        <w:r w:rsidR="008679E3">
          <w:rPr>
            <w:webHidden/>
          </w:rPr>
          <w:tab/>
        </w:r>
        <w:r w:rsidR="008679E3">
          <w:rPr>
            <w:webHidden/>
          </w:rPr>
          <w:fldChar w:fldCharType="begin"/>
        </w:r>
        <w:r w:rsidR="008679E3">
          <w:rPr>
            <w:webHidden/>
          </w:rPr>
          <w:instrText xml:space="preserve"> PAGEREF _Toc99018524 \h </w:instrText>
        </w:r>
        <w:r w:rsidR="008679E3">
          <w:rPr>
            <w:webHidden/>
          </w:rPr>
        </w:r>
        <w:r w:rsidR="008679E3">
          <w:rPr>
            <w:webHidden/>
          </w:rPr>
          <w:fldChar w:fldCharType="separate"/>
        </w:r>
        <w:r w:rsidR="008679E3">
          <w:rPr>
            <w:webHidden/>
          </w:rPr>
          <w:t>6</w:t>
        </w:r>
        <w:r w:rsidR="008679E3">
          <w:rPr>
            <w:webHidden/>
          </w:rPr>
          <w:fldChar w:fldCharType="end"/>
        </w:r>
      </w:hyperlink>
    </w:p>
    <w:p w14:paraId="6E86DF08" w14:textId="39989545" w:rsidR="008679E3" w:rsidRDefault="00AF3923">
      <w:pPr>
        <w:pStyle w:val="TOC2"/>
        <w:rPr>
          <w:rFonts w:asciiTheme="minorHAnsi" w:eastAsiaTheme="minorEastAsia" w:hAnsiTheme="minorHAnsi" w:cstheme="minorBidi"/>
          <w:b w:val="0"/>
          <w:sz w:val="22"/>
          <w:szCs w:val="22"/>
        </w:rPr>
      </w:pPr>
      <w:hyperlink w:anchor="_Toc99018525" w:history="1">
        <w:r w:rsidR="008679E3" w:rsidRPr="006460EC">
          <w:rPr>
            <w:rStyle w:val="Hyperlink"/>
          </w:rPr>
          <w:t>Product Settings</w:t>
        </w:r>
        <w:r w:rsidR="008679E3">
          <w:rPr>
            <w:webHidden/>
          </w:rPr>
          <w:tab/>
        </w:r>
        <w:r w:rsidR="008679E3">
          <w:rPr>
            <w:webHidden/>
          </w:rPr>
          <w:fldChar w:fldCharType="begin"/>
        </w:r>
        <w:r w:rsidR="008679E3">
          <w:rPr>
            <w:webHidden/>
          </w:rPr>
          <w:instrText xml:space="preserve"> PAGEREF _Toc99018525 \h </w:instrText>
        </w:r>
        <w:r w:rsidR="008679E3">
          <w:rPr>
            <w:webHidden/>
          </w:rPr>
        </w:r>
        <w:r w:rsidR="008679E3">
          <w:rPr>
            <w:webHidden/>
          </w:rPr>
          <w:fldChar w:fldCharType="separate"/>
        </w:r>
        <w:r w:rsidR="008679E3">
          <w:rPr>
            <w:webHidden/>
          </w:rPr>
          <w:t>7</w:t>
        </w:r>
        <w:r w:rsidR="008679E3">
          <w:rPr>
            <w:webHidden/>
          </w:rPr>
          <w:fldChar w:fldCharType="end"/>
        </w:r>
      </w:hyperlink>
    </w:p>
    <w:p w14:paraId="47272D44" w14:textId="5E2D1C2F" w:rsidR="008679E3" w:rsidRDefault="00AF3923">
      <w:pPr>
        <w:pStyle w:val="TOC3"/>
        <w:rPr>
          <w:rFonts w:asciiTheme="minorHAnsi" w:eastAsiaTheme="minorEastAsia" w:hAnsiTheme="minorHAnsi" w:cstheme="minorBidi"/>
          <w:sz w:val="22"/>
          <w:szCs w:val="22"/>
        </w:rPr>
      </w:pPr>
      <w:hyperlink w:anchor="_Toc99018526" w:history="1">
        <w:r w:rsidR="008679E3" w:rsidRPr="006460EC">
          <w:rPr>
            <w:rStyle w:val="Hyperlink"/>
          </w:rPr>
          <w:t>Advanced and Basic Views Added to Product Settings</w:t>
        </w:r>
        <w:r w:rsidR="008679E3">
          <w:rPr>
            <w:webHidden/>
          </w:rPr>
          <w:tab/>
        </w:r>
        <w:r w:rsidR="008679E3">
          <w:rPr>
            <w:webHidden/>
          </w:rPr>
          <w:fldChar w:fldCharType="begin"/>
        </w:r>
        <w:r w:rsidR="008679E3">
          <w:rPr>
            <w:webHidden/>
          </w:rPr>
          <w:instrText xml:space="preserve"> PAGEREF _Toc99018526 \h </w:instrText>
        </w:r>
        <w:r w:rsidR="008679E3">
          <w:rPr>
            <w:webHidden/>
          </w:rPr>
        </w:r>
        <w:r w:rsidR="008679E3">
          <w:rPr>
            <w:webHidden/>
          </w:rPr>
          <w:fldChar w:fldCharType="separate"/>
        </w:r>
        <w:r w:rsidR="008679E3">
          <w:rPr>
            <w:webHidden/>
          </w:rPr>
          <w:t>7</w:t>
        </w:r>
        <w:r w:rsidR="008679E3">
          <w:rPr>
            <w:webHidden/>
          </w:rPr>
          <w:fldChar w:fldCharType="end"/>
        </w:r>
      </w:hyperlink>
    </w:p>
    <w:p w14:paraId="4500712E" w14:textId="20D1B5E7" w:rsidR="008679E3" w:rsidRDefault="00AF3923">
      <w:pPr>
        <w:pStyle w:val="TOC4"/>
        <w:rPr>
          <w:rFonts w:asciiTheme="minorHAnsi" w:eastAsiaTheme="minorEastAsia" w:hAnsiTheme="minorHAnsi" w:cstheme="minorBidi"/>
          <w:color w:val="auto"/>
          <w:sz w:val="22"/>
          <w:szCs w:val="22"/>
        </w:rPr>
      </w:pPr>
      <w:hyperlink w:anchor="_Toc99018527" w:history="1">
        <w:r w:rsidR="008679E3" w:rsidRPr="006460EC">
          <w:rPr>
            <w:rStyle w:val="Hyperlink"/>
          </w:rPr>
          <w:t>Expense, Invoice, Request | Standard</w:t>
        </w:r>
        <w:r w:rsidR="008679E3">
          <w:rPr>
            <w:webHidden/>
          </w:rPr>
          <w:tab/>
        </w:r>
        <w:r w:rsidR="008679E3">
          <w:rPr>
            <w:webHidden/>
          </w:rPr>
          <w:fldChar w:fldCharType="begin"/>
        </w:r>
        <w:r w:rsidR="008679E3">
          <w:rPr>
            <w:webHidden/>
          </w:rPr>
          <w:instrText xml:space="preserve"> PAGEREF _Toc99018527 \h </w:instrText>
        </w:r>
        <w:r w:rsidR="008679E3">
          <w:rPr>
            <w:webHidden/>
          </w:rPr>
        </w:r>
        <w:r w:rsidR="008679E3">
          <w:rPr>
            <w:webHidden/>
          </w:rPr>
          <w:fldChar w:fldCharType="separate"/>
        </w:r>
        <w:r w:rsidR="008679E3">
          <w:rPr>
            <w:webHidden/>
          </w:rPr>
          <w:t>7</w:t>
        </w:r>
        <w:r w:rsidR="008679E3">
          <w:rPr>
            <w:webHidden/>
          </w:rPr>
          <w:fldChar w:fldCharType="end"/>
        </w:r>
      </w:hyperlink>
    </w:p>
    <w:p w14:paraId="3D02C5A2" w14:textId="2286CD87" w:rsidR="008679E3" w:rsidRDefault="00AF3923">
      <w:pPr>
        <w:pStyle w:val="TOC2"/>
        <w:rPr>
          <w:rFonts w:asciiTheme="minorHAnsi" w:eastAsiaTheme="minorEastAsia" w:hAnsiTheme="minorHAnsi" w:cstheme="minorBidi"/>
          <w:b w:val="0"/>
          <w:sz w:val="22"/>
          <w:szCs w:val="22"/>
        </w:rPr>
      </w:pPr>
      <w:hyperlink w:anchor="_Toc99018528" w:history="1">
        <w:r w:rsidR="008679E3" w:rsidRPr="006460EC">
          <w:rPr>
            <w:rStyle w:val="Hyperlink"/>
          </w:rPr>
          <w:t>SAP Concur Support</w:t>
        </w:r>
        <w:r w:rsidR="008679E3">
          <w:rPr>
            <w:webHidden/>
          </w:rPr>
          <w:tab/>
        </w:r>
        <w:r w:rsidR="008679E3">
          <w:rPr>
            <w:webHidden/>
          </w:rPr>
          <w:fldChar w:fldCharType="begin"/>
        </w:r>
        <w:r w:rsidR="008679E3">
          <w:rPr>
            <w:webHidden/>
          </w:rPr>
          <w:instrText xml:space="preserve"> PAGEREF _Toc99018528 \h </w:instrText>
        </w:r>
        <w:r w:rsidR="008679E3">
          <w:rPr>
            <w:webHidden/>
          </w:rPr>
        </w:r>
        <w:r w:rsidR="008679E3">
          <w:rPr>
            <w:webHidden/>
          </w:rPr>
          <w:fldChar w:fldCharType="separate"/>
        </w:r>
        <w:r w:rsidR="008679E3">
          <w:rPr>
            <w:webHidden/>
          </w:rPr>
          <w:t>9</w:t>
        </w:r>
        <w:r w:rsidR="008679E3">
          <w:rPr>
            <w:webHidden/>
          </w:rPr>
          <w:fldChar w:fldCharType="end"/>
        </w:r>
      </w:hyperlink>
    </w:p>
    <w:p w14:paraId="2E649C1D" w14:textId="3554F457" w:rsidR="008679E3" w:rsidRDefault="00AF3923">
      <w:pPr>
        <w:pStyle w:val="TOC3"/>
        <w:rPr>
          <w:rFonts w:asciiTheme="minorHAnsi" w:eastAsiaTheme="minorEastAsia" w:hAnsiTheme="minorHAnsi" w:cstheme="minorBidi"/>
          <w:sz w:val="22"/>
          <w:szCs w:val="22"/>
        </w:rPr>
      </w:pPr>
      <w:hyperlink w:anchor="_Toc99018529" w:history="1">
        <w:r w:rsidR="008679E3" w:rsidRPr="006460EC">
          <w:rPr>
            <w:rStyle w:val="Hyperlink"/>
          </w:rPr>
          <w:t>Suggested Solutions Migration</w:t>
        </w:r>
        <w:r w:rsidR="008679E3">
          <w:rPr>
            <w:webHidden/>
          </w:rPr>
          <w:tab/>
        </w:r>
        <w:r w:rsidR="008679E3">
          <w:rPr>
            <w:webHidden/>
          </w:rPr>
          <w:fldChar w:fldCharType="begin"/>
        </w:r>
        <w:r w:rsidR="008679E3">
          <w:rPr>
            <w:webHidden/>
          </w:rPr>
          <w:instrText xml:space="preserve"> PAGEREF _Toc99018529 \h </w:instrText>
        </w:r>
        <w:r w:rsidR="008679E3">
          <w:rPr>
            <w:webHidden/>
          </w:rPr>
        </w:r>
        <w:r w:rsidR="008679E3">
          <w:rPr>
            <w:webHidden/>
          </w:rPr>
          <w:fldChar w:fldCharType="separate"/>
        </w:r>
        <w:r w:rsidR="008679E3">
          <w:rPr>
            <w:webHidden/>
          </w:rPr>
          <w:t>9</w:t>
        </w:r>
        <w:r w:rsidR="008679E3">
          <w:rPr>
            <w:webHidden/>
          </w:rPr>
          <w:fldChar w:fldCharType="end"/>
        </w:r>
      </w:hyperlink>
    </w:p>
    <w:p w14:paraId="64C5CA37" w14:textId="54E7015D" w:rsidR="008679E3" w:rsidRDefault="00AF3923">
      <w:pPr>
        <w:pStyle w:val="TOC4"/>
        <w:rPr>
          <w:rFonts w:asciiTheme="minorHAnsi" w:eastAsiaTheme="minorEastAsia" w:hAnsiTheme="minorHAnsi" w:cstheme="minorBidi"/>
          <w:color w:val="auto"/>
          <w:sz w:val="22"/>
          <w:szCs w:val="22"/>
        </w:rPr>
      </w:pPr>
      <w:hyperlink w:anchor="_Toc99018530" w:history="1">
        <w:r w:rsidR="008679E3" w:rsidRPr="006460EC">
          <w:rPr>
            <w:rStyle w:val="Hyperlink"/>
          </w:rPr>
          <w:t>All Products | All Editions</w:t>
        </w:r>
        <w:r w:rsidR="008679E3">
          <w:rPr>
            <w:webHidden/>
          </w:rPr>
          <w:tab/>
        </w:r>
        <w:r w:rsidR="008679E3">
          <w:rPr>
            <w:webHidden/>
          </w:rPr>
          <w:fldChar w:fldCharType="begin"/>
        </w:r>
        <w:r w:rsidR="008679E3">
          <w:rPr>
            <w:webHidden/>
          </w:rPr>
          <w:instrText xml:space="preserve"> PAGEREF _Toc99018530 \h </w:instrText>
        </w:r>
        <w:r w:rsidR="008679E3">
          <w:rPr>
            <w:webHidden/>
          </w:rPr>
        </w:r>
        <w:r w:rsidR="008679E3">
          <w:rPr>
            <w:webHidden/>
          </w:rPr>
          <w:fldChar w:fldCharType="separate"/>
        </w:r>
        <w:r w:rsidR="008679E3">
          <w:rPr>
            <w:webHidden/>
          </w:rPr>
          <w:t>9</w:t>
        </w:r>
        <w:r w:rsidR="008679E3">
          <w:rPr>
            <w:webHidden/>
          </w:rPr>
          <w:fldChar w:fldCharType="end"/>
        </w:r>
      </w:hyperlink>
    </w:p>
    <w:p w14:paraId="12EB9D57" w14:textId="5195F683" w:rsidR="008679E3" w:rsidRDefault="00AF3923">
      <w:pPr>
        <w:pStyle w:val="TOC2"/>
        <w:rPr>
          <w:rFonts w:asciiTheme="minorHAnsi" w:eastAsiaTheme="minorEastAsia" w:hAnsiTheme="minorHAnsi" w:cstheme="minorBidi"/>
          <w:b w:val="0"/>
          <w:sz w:val="22"/>
          <w:szCs w:val="22"/>
        </w:rPr>
      </w:pPr>
      <w:hyperlink w:anchor="_Toc99018531" w:history="1">
        <w:r w:rsidR="008679E3" w:rsidRPr="006460EC">
          <w:rPr>
            <w:rStyle w:val="Hyperlink"/>
          </w:rPr>
          <w:t>Security</w:t>
        </w:r>
        <w:r w:rsidR="008679E3">
          <w:rPr>
            <w:webHidden/>
          </w:rPr>
          <w:tab/>
        </w:r>
        <w:r w:rsidR="008679E3">
          <w:rPr>
            <w:webHidden/>
          </w:rPr>
          <w:fldChar w:fldCharType="begin"/>
        </w:r>
        <w:r w:rsidR="008679E3">
          <w:rPr>
            <w:webHidden/>
          </w:rPr>
          <w:instrText xml:space="preserve"> PAGEREF _Toc99018531 \h </w:instrText>
        </w:r>
        <w:r w:rsidR="008679E3">
          <w:rPr>
            <w:webHidden/>
          </w:rPr>
        </w:r>
        <w:r w:rsidR="008679E3">
          <w:rPr>
            <w:webHidden/>
          </w:rPr>
          <w:fldChar w:fldCharType="separate"/>
        </w:r>
        <w:r w:rsidR="008679E3">
          <w:rPr>
            <w:webHidden/>
          </w:rPr>
          <w:t>11</w:t>
        </w:r>
        <w:r w:rsidR="008679E3">
          <w:rPr>
            <w:webHidden/>
          </w:rPr>
          <w:fldChar w:fldCharType="end"/>
        </w:r>
      </w:hyperlink>
    </w:p>
    <w:p w14:paraId="73FFC1A8" w14:textId="4EDAF5AC" w:rsidR="008679E3" w:rsidRDefault="00AF3923">
      <w:pPr>
        <w:pStyle w:val="TOC3"/>
        <w:rPr>
          <w:rFonts w:asciiTheme="minorHAnsi" w:eastAsiaTheme="minorEastAsia" w:hAnsiTheme="minorHAnsi" w:cstheme="minorBidi"/>
          <w:sz w:val="22"/>
          <w:szCs w:val="22"/>
        </w:rPr>
      </w:pPr>
      <w:hyperlink w:anchor="_Toc99018532" w:history="1">
        <w:r w:rsidR="008679E3" w:rsidRPr="006460EC">
          <w:rPr>
            <w:rStyle w:val="Hyperlink"/>
          </w:rPr>
          <w:t>Concursolutions.com SSL Certificate Renewal</w:t>
        </w:r>
        <w:r w:rsidR="008679E3">
          <w:rPr>
            <w:webHidden/>
          </w:rPr>
          <w:tab/>
        </w:r>
        <w:r w:rsidR="008679E3">
          <w:rPr>
            <w:webHidden/>
          </w:rPr>
          <w:fldChar w:fldCharType="begin"/>
        </w:r>
        <w:r w:rsidR="008679E3">
          <w:rPr>
            <w:webHidden/>
          </w:rPr>
          <w:instrText xml:space="preserve"> PAGEREF _Toc99018532 \h </w:instrText>
        </w:r>
        <w:r w:rsidR="008679E3">
          <w:rPr>
            <w:webHidden/>
          </w:rPr>
        </w:r>
        <w:r w:rsidR="008679E3">
          <w:rPr>
            <w:webHidden/>
          </w:rPr>
          <w:fldChar w:fldCharType="separate"/>
        </w:r>
        <w:r w:rsidR="008679E3">
          <w:rPr>
            <w:webHidden/>
          </w:rPr>
          <w:t>11</w:t>
        </w:r>
        <w:r w:rsidR="008679E3">
          <w:rPr>
            <w:webHidden/>
          </w:rPr>
          <w:fldChar w:fldCharType="end"/>
        </w:r>
      </w:hyperlink>
    </w:p>
    <w:p w14:paraId="35B54CEF" w14:textId="5E349893" w:rsidR="008679E3" w:rsidRDefault="00AF3923">
      <w:pPr>
        <w:pStyle w:val="TOC4"/>
        <w:rPr>
          <w:rFonts w:asciiTheme="minorHAnsi" w:eastAsiaTheme="minorEastAsia" w:hAnsiTheme="minorHAnsi" w:cstheme="minorBidi"/>
          <w:color w:val="auto"/>
          <w:sz w:val="22"/>
          <w:szCs w:val="22"/>
        </w:rPr>
      </w:pPr>
      <w:hyperlink w:anchor="_Toc99018533" w:history="1">
        <w:r w:rsidR="008679E3" w:rsidRPr="006460EC">
          <w:rPr>
            <w:rStyle w:val="Hyperlink"/>
          </w:rPr>
          <w:t>All Products | All Editions</w:t>
        </w:r>
        <w:r w:rsidR="008679E3">
          <w:rPr>
            <w:webHidden/>
          </w:rPr>
          <w:tab/>
        </w:r>
        <w:r w:rsidR="008679E3">
          <w:rPr>
            <w:webHidden/>
          </w:rPr>
          <w:fldChar w:fldCharType="begin"/>
        </w:r>
        <w:r w:rsidR="008679E3">
          <w:rPr>
            <w:webHidden/>
          </w:rPr>
          <w:instrText xml:space="preserve"> PAGEREF _Toc99018533 \h </w:instrText>
        </w:r>
        <w:r w:rsidR="008679E3">
          <w:rPr>
            <w:webHidden/>
          </w:rPr>
        </w:r>
        <w:r w:rsidR="008679E3">
          <w:rPr>
            <w:webHidden/>
          </w:rPr>
          <w:fldChar w:fldCharType="separate"/>
        </w:r>
        <w:r w:rsidR="008679E3">
          <w:rPr>
            <w:webHidden/>
          </w:rPr>
          <w:t>11</w:t>
        </w:r>
        <w:r w:rsidR="008679E3">
          <w:rPr>
            <w:webHidden/>
          </w:rPr>
          <w:fldChar w:fldCharType="end"/>
        </w:r>
      </w:hyperlink>
    </w:p>
    <w:p w14:paraId="07552CE4" w14:textId="05AF97C4" w:rsidR="008679E3" w:rsidRDefault="00AF3923">
      <w:pPr>
        <w:pStyle w:val="TOC3"/>
        <w:rPr>
          <w:rFonts w:asciiTheme="minorHAnsi" w:eastAsiaTheme="minorEastAsia" w:hAnsiTheme="minorHAnsi" w:cstheme="minorBidi"/>
          <w:sz w:val="22"/>
          <w:szCs w:val="22"/>
        </w:rPr>
      </w:pPr>
      <w:hyperlink w:anchor="_Toc99018534" w:history="1">
        <w:r w:rsidR="008679E3" w:rsidRPr="006460EC">
          <w:rPr>
            <w:rStyle w:val="Hyperlink"/>
          </w:rPr>
          <w:t>Some TLSv1.2 Ciphers No Longer Supported (Feb 1, 2022)</w:t>
        </w:r>
        <w:r w:rsidR="008679E3">
          <w:rPr>
            <w:webHidden/>
          </w:rPr>
          <w:tab/>
        </w:r>
        <w:r w:rsidR="008679E3">
          <w:rPr>
            <w:webHidden/>
          </w:rPr>
          <w:fldChar w:fldCharType="begin"/>
        </w:r>
        <w:r w:rsidR="008679E3">
          <w:rPr>
            <w:webHidden/>
          </w:rPr>
          <w:instrText xml:space="preserve"> PAGEREF _Toc99018534 \h </w:instrText>
        </w:r>
        <w:r w:rsidR="008679E3">
          <w:rPr>
            <w:webHidden/>
          </w:rPr>
        </w:r>
        <w:r w:rsidR="008679E3">
          <w:rPr>
            <w:webHidden/>
          </w:rPr>
          <w:fldChar w:fldCharType="separate"/>
        </w:r>
        <w:r w:rsidR="008679E3">
          <w:rPr>
            <w:webHidden/>
          </w:rPr>
          <w:t>12</w:t>
        </w:r>
        <w:r w:rsidR="008679E3">
          <w:rPr>
            <w:webHidden/>
          </w:rPr>
          <w:fldChar w:fldCharType="end"/>
        </w:r>
      </w:hyperlink>
    </w:p>
    <w:p w14:paraId="69A7E5EA" w14:textId="299836E5" w:rsidR="008679E3" w:rsidRDefault="00AF3923">
      <w:pPr>
        <w:pStyle w:val="TOC4"/>
        <w:rPr>
          <w:rFonts w:asciiTheme="minorHAnsi" w:eastAsiaTheme="minorEastAsia" w:hAnsiTheme="minorHAnsi" w:cstheme="minorBidi"/>
          <w:color w:val="auto"/>
          <w:sz w:val="22"/>
          <w:szCs w:val="22"/>
        </w:rPr>
      </w:pPr>
      <w:hyperlink w:anchor="_Toc99018535" w:history="1">
        <w:r w:rsidR="008679E3" w:rsidRPr="006460EC">
          <w:rPr>
            <w:rStyle w:val="Hyperlink"/>
          </w:rPr>
          <w:t>Travel, Expense, Invoice, Request | All Editions</w:t>
        </w:r>
        <w:r w:rsidR="008679E3">
          <w:rPr>
            <w:webHidden/>
          </w:rPr>
          <w:tab/>
        </w:r>
        <w:r w:rsidR="008679E3">
          <w:rPr>
            <w:webHidden/>
          </w:rPr>
          <w:fldChar w:fldCharType="begin"/>
        </w:r>
        <w:r w:rsidR="008679E3">
          <w:rPr>
            <w:webHidden/>
          </w:rPr>
          <w:instrText xml:space="preserve"> PAGEREF _Toc99018535 \h </w:instrText>
        </w:r>
        <w:r w:rsidR="008679E3">
          <w:rPr>
            <w:webHidden/>
          </w:rPr>
        </w:r>
        <w:r w:rsidR="008679E3">
          <w:rPr>
            <w:webHidden/>
          </w:rPr>
          <w:fldChar w:fldCharType="separate"/>
        </w:r>
        <w:r w:rsidR="008679E3">
          <w:rPr>
            <w:webHidden/>
          </w:rPr>
          <w:t>12</w:t>
        </w:r>
        <w:r w:rsidR="008679E3">
          <w:rPr>
            <w:webHidden/>
          </w:rPr>
          <w:fldChar w:fldCharType="end"/>
        </w:r>
      </w:hyperlink>
    </w:p>
    <w:p w14:paraId="692C3FF6" w14:textId="4F33A9F9" w:rsidR="008679E3" w:rsidRDefault="00AF3923">
      <w:pPr>
        <w:pStyle w:val="TOC2"/>
        <w:rPr>
          <w:rFonts w:asciiTheme="minorHAnsi" w:eastAsiaTheme="minorEastAsia" w:hAnsiTheme="minorHAnsi" w:cstheme="minorBidi"/>
          <w:b w:val="0"/>
          <w:sz w:val="22"/>
          <w:szCs w:val="22"/>
        </w:rPr>
      </w:pPr>
      <w:hyperlink w:anchor="_Toc99018536" w:history="1">
        <w:r w:rsidR="008679E3" w:rsidRPr="006460EC">
          <w:rPr>
            <w:rStyle w:val="Hyperlink"/>
          </w:rPr>
          <w:t>Supported Configurations</w:t>
        </w:r>
        <w:r w:rsidR="008679E3">
          <w:rPr>
            <w:webHidden/>
          </w:rPr>
          <w:tab/>
        </w:r>
        <w:r w:rsidR="008679E3">
          <w:rPr>
            <w:webHidden/>
          </w:rPr>
          <w:fldChar w:fldCharType="begin"/>
        </w:r>
        <w:r w:rsidR="008679E3">
          <w:rPr>
            <w:webHidden/>
          </w:rPr>
          <w:instrText xml:space="preserve"> PAGEREF _Toc99018536 \h </w:instrText>
        </w:r>
        <w:r w:rsidR="008679E3">
          <w:rPr>
            <w:webHidden/>
          </w:rPr>
        </w:r>
        <w:r w:rsidR="008679E3">
          <w:rPr>
            <w:webHidden/>
          </w:rPr>
          <w:fldChar w:fldCharType="separate"/>
        </w:r>
        <w:r w:rsidR="008679E3">
          <w:rPr>
            <w:webHidden/>
          </w:rPr>
          <w:t>17</w:t>
        </w:r>
        <w:r w:rsidR="008679E3">
          <w:rPr>
            <w:webHidden/>
          </w:rPr>
          <w:fldChar w:fldCharType="end"/>
        </w:r>
      </w:hyperlink>
    </w:p>
    <w:p w14:paraId="619EA72B" w14:textId="01F495F9" w:rsidR="008679E3" w:rsidRDefault="00AF3923">
      <w:pPr>
        <w:pStyle w:val="TOC3"/>
        <w:rPr>
          <w:rFonts w:asciiTheme="minorHAnsi" w:eastAsiaTheme="minorEastAsia" w:hAnsiTheme="minorHAnsi" w:cstheme="minorBidi"/>
          <w:sz w:val="22"/>
          <w:szCs w:val="22"/>
        </w:rPr>
      </w:pPr>
      <w:hyperlink w:anchor="_Toc99018537" w:history="1">
        <w:r w:rsidR="008679E3" w:rsidRPr="006460EC">
          <w:rPr>
            <w:rStyle w:val="Hyperlink"/>
          </w:rPr>
          <w:t>Change in Support for Internet Explorer 11</w:t>
        </w:r>
        <w:r w:rsidR="008679E3">
          <w:rPr>
            <w:webHidden/>
          </w:rPr>
          <w:tab/>
        </w:r>
        <w:r w:rsidR="008679E3">
          <w:rPr>
            <w:webHidden/>
          </w:rPr>
          <w:fldChar w:fldCharType="begin"/>
        </w:r>
        <w:r w:rsidR="008679E3">
          <w:rPr>
            <w:webHidden/>
          </w:rPr>
          <w:instrText xml:space="preserve"> PAGEREF _Toc99018537 \h </w:instrText>
        </w:r>
        <w:r w:rsidR="008679E3">
          <w:rPr>
            <w:webHidden/>
          </w:rPr>
        </w:r>
        <w:r w:rsidR="008679E3">
          <w:rPr>
            <w:webHidden/>
          </w:rPr>
          <w:fldChar w:fldCharType="separate"/>
        </w:r>
        <w:r w:rsidR="008679E3">
          <w:rPr>
            <w:webHidden/>
          </w:rPr>
          <w:t>17</w:t>
        </w:r>
        <w:r w:rsidR="008679E3">
          <w:rPr>
            <w:webHidden/>
          </w:rPr>
          <w:fldChar w:fldCharType="end"/>
        </w:r>
      </w:hyperlink>
    </w:p>
    <w:p w14:paraId="1E7FFE8E" w14:textId="2693DBA6" w:rsidR="008679E3" w:rsidRDefault="00AF3923">
      <w:pPr>
        <w:pStyle w:val="TOC4"/>
        <w:rPr>
          <w:rFonts w:asciiTheme="minorHAnsi" w:eastAsiaTheme="minorEastAsia" w:hAnsiTheme="minorHAnsi" w:cstheme="minorBidi"/>
          <w:color w:val="auto"/>
          <w:sz w:val="22"/>
          <w:szCs w:val="22"/>
        </w:rPr>
      </w:pPr>
      <w:hyperlink w:anchor="_Toc99018538" w:history="1">
        <w:r w:rsidR="008679E3" w:rsidRPr="006460EC">
          <w:rPr>
            <w:rStyle w:val="Hyperlink"/>
          </w:rPr>
          <w:t>Travel, Expense, Invoice, Request, Analysis/Intelligence | All Editions</w:t>
        </w:r>
        <w:r w:rsidR="008679E3">
          <w:rPr>
            <w:webHidden/>
          </w:rPr>
          <w:tab/>
        </w:r>
        <w:r w:rsidR="008679E3">
          <w:rPr>
            <w:webHidden/>
          </w:rPr>
          <w:fldChar w:fldCharType="begin"/>
        </w:r>
        <w:r w:rsidR="008679E3">
          <w:rPr>
            <w:webHidden/>
          </w:rPr>
          <w:instrText xml:space="preserve"> PAGEREF _Toc99018538 \h </w:instrText>
        </w:r>
        <w:r w:rsidR="008679E3">
          <w:rPr>
            <w:webHidden/>
          </w:rPr>
        </w:r>
        <w:r w:rsidR="008679E3">
          <w:rPr>
            <w:webHidden/>
          </w:rPr>
          <w:fldChar w:fldCharType="separate"/>
        </w:r>
        <w:r w:rsidR="008679E3">
          <w:rPr>
            <w:webHidden/>
          </w:rPr>
          <w:t>17</w:t>
        </w:r>
        <w:r w:rsidR="008679E3">
          <w:rPr>
            <w:webHidden/>
          </w:rPr>
          <w:fldChar w:fldCharType="end"/>
        </w:r>
      </w:hyperlink>
    </w:p>
    <w:p w14:paraId="2F555093" w14:textId="4983BB0D" w:rsidR="008679E3" w:rsidRDefault="00AF3923">
      <w:pPr>
        <w:pStyle w:val="TOC2"/>
        <w:rPr>
          <w:rFonts w:asciiTheme="minorHAnsi" w:eastAsiaTheme="minorEastAsia" w:hAnsiTheme="minorHAnsi" w:cstheme="minorBidi"/>
          <w:b w:val="0"/>
          <w:sz w:val="22"/>
          <w:szCs w:val="22"/>
        </w:rPr>
      </w:pPr>
      <w:hyperlink w:anchor="_Toc99018539" w:history="1">
        <w:r w:rsidR="008679E3" w:rsidRPr="006460EC">
          <w:rPr>
            <w:rStyle w:val="Hyperlink"/>
          </w:rPr>
          <w:t>Test Entities | Production Sandbox Environment</w:t>
        </w:r>
        <w:r w:rsidR="008679E3">
          <w:rPr>
            <w:webHidden/>
          </w:rPr>
          <w:tab/>
        </w:r>
        <w:r w:rsidR="008679E3">
          <w:rPr>
            <w:webHidden/>
          </w:rPr>
          <w:fldChar w:fldCharType="begin"/>
        </w:r>
        <w:r w:rsidR="008679E3">
          <w:rPr>
            <w:webHidden/>
          </w:rPr>
          <w:instrText xml:space="preserve"> PAGEREF _Toc99018539 \h </w:instrText>
        </w:r>
        <w:r w:rsidR="008679E3">
          <w:rPr>
            <w:webHidden/>
          </w:rPr>
        </w:r>
        <w:r w:rsidR="008679E3">
          <w:rPr>
            <w:webHidden/>
          </w:rPr>
          <w:fldChar w:fldCharType="separate"/>
        </w:r>
        <w:r w:rsidR="008679E3">
          <w:rPr>
            <w:webHidden/>
          </w:rPr>
          <w:t>19</w:t>
        </w:r>
        <w:r w:rsidR="008679E3">
          <w:rPr>
            <w:webHidden/>
          </w:rPr>
          <w:fldChar w:fldCharType="end"/>
        </w:r>
      </w:hyperlink>
    </w:p>
    <w:p w14:paraId="7700D9B6" w14:textId="0FA46380" w:rsidR="008679E3" w:rsidRDefault="00AF3923">
      <w:pPr>
        <w:pStyle w:val="TOC3"/>
        <w:rPr>
          <w:rFonts w:asciiTheme="minorHAnsi" w:eastAsiaTheme="minorEastAsia" w:hAnsiTheme="minorHAnsi" w:cstheme="minorBidi"/>
          <w:sz w:val="22"/>
          <w:szCs w:val="22"/>
        </w:rPr>
      </w:pPr>
      <w:hyperlink w:anchor="_Toc99018540" w:history="1">
        <w:r w:rsidR="008679E3" w:rsidRPr="006460EC">
          <w:rPr>
            <w:rStyle w:val="Hyperlink"/>
          </w:rPr>
          <w:t>**Ongoing** Most Recently Used Lists Not Migrated</w:t>
        </w:r>
        <w:r w:rsidR="008679E3">
          <w:rPr>
            <w:webHidden/>
          </w:rPr>
          <w:tab/>
        </w:r>
        <w:r w:rsidR="008679E3">
          <w:rPr>
            <w:webHidden/>
          </w:rPr>
          <w:fldChar w:fldCharType="begin"/>
        </w:r>
        <w:r w:rsidR="008679E3">
          <w:rPr>
            <w:webHidden/>
          </w:rPr>
          <w:instrText xml:space="preserve"> PAGEREF _Toc99018540 \h </w:instrText>
        </w:r>
        <w:r w:rsidR="008679E3">
          <w:rPr>
            <w:webHidden/>
          </w:rPr>
        </w:r>
        <w:r w:rsidR="008679E3">
          <w:rPr>
            <w:webHidden/>
          </w:rPr>
          <w:fldChar w:fldCharType="separate"/>
        </w:r>
        <w:r w:rsidR="008679E3">
          <w:rPr>
            <w:webHidden/>
          </w:rPr>
          <w:t>19</w:t>
        </w:r>
        <w:r w:rsidR="008679E3">
          <w:rPr>
            <w:webHidden/>
          </w:rPr>
          <w:fldChar w:fldCharType="end"/>
        </w:r>
      </w:hyperlink>
    </w:p>
    <w:p w14:paraId="76AD11CD" w14:textId="574D8EE8" w:rsidR="008679E3" w:rsidRDefault="00AF3923">
      <w:pPr>
        <w:pStyle w:val="TOC4"/>
        <w:rPr>
          <w:rFonts w:asciiTheme="minorHAnsi" w:eastAsiaTheme="minorEastAsia" w:hAnsiTheme="minorHAnsi" w:cstheme="minorBidi"/>
          <w:color w:val="auto"/>
          <w:sz w:val="22"/>
          <w:szCs w:val="22"/>
        </w:rPr>
      </w:pPr>
      <w:hyperlink w:anchor="_Toc99018541" w:history="1">
        <w:r w:rsidR="008679E3" w:rsidRPr="006460EC">
          <w:rPr>
            <w:rStyle w:val="Hyperlink"/>
          </w:rPr>
          <w:t>Expense, Invoice, Request | Professional</w:t>
        </w:r>
        <w:r w:rsidR="008679E3">
          <w:rPr>
            <w:webHidden/>
          </w:rPr>
          <w:tab/>
        </w:r>
        <w:r w:rsidR="008679E3">
          <w:rPr>
            <w:webHidden/>
          </w:rPr>
          <w:fldChar w:fldCharType="begin"/>
        </w:r>
        <w:r w:rsidR="008679E3">
          <w:rPr>
            <w:webHidden/>
          </w:rPr>
          <w:instrText xml:space="preserve"> PAGEREF _Toc99018541 \h </w:instrText>
        </w:r>
        <w:r w:rsidR="008679E3">
          <w:rPr>
            <w:webHidden/>
          </w:rPr>
        </w:r>
        <w:r w:rsidR="008679E3">
          <w:rPr>
            <w:webHidden/>
          </w:rPr>
          <w:fldChar w:fldCharType="separate"/>
        </w:r>
        <w:r w:rsidR="008679E3">
          <w:rPr>
            <w:webHidden/>
          </w:rPr>
          <w:t>19</w:t>
        </w:r>
        <w:r w:rsidR="008679E3">
          <w:rPr>
            <w:webHidden/>
          </w:rPr>
          <w:fldChar w:fldCharType="end"/>
        </w:r>
      </w:hyperlink>
    </w:p>
    <w:p w14:paraId="6890DAE2" w14:textId="5E131C2C" w:rsidR="008679E3" w:rsidRDefault="00AF3923">
      <w:pPr>
        <w:pStyle w:val="TOC3"/>
        <w:rPr>
          <w:rFonts w:asciiTheme="minorHAnsi" w:eastAsiaTheme="minorEastAsia" w:hAnsiTheme="minorHAnsi" w:cstheme="minorBidi"/>
          <w:sz w:val="22"/>
          <w:szCs w:val="22"/>
        </w:rPr>
      </w:pPr>
      <w:hyperlink w:anchor="_Toc99018542" w:history="1">
        <w:r w:rsidR="008679E3" w:rsidRPr="006460EC">
          <w:rPr>
            <w:rStyle w:val="Hyperlink"/>
          </w:rPr>
          <w:t>**Ongoing** Production Sandbox Environment Login Updates</w:t>
        </w:r>
        <w:r w:rsidR="008679E3">
          <w:rPr>
            <w:webHidden/>
          </w:rPr>
          <w:tab/>
        </w:r>
        <w:r w:rsidR="008679E3">
          <w:rPr>
            <w:webHidden/>
          </w:rPr>
          <w:fldChar w:fldCharType="begin"/>
        </w:r>
        <w:r w:rsidR="008679E3">
          <w:rPr>
            <w:webHidden/>
          </w:rPr>
          <w:instrText xml:space="preserve"> PAGEREF _Toc99018542 \h </w:instrText>
        </w:r>
        <w:r w:rsidR="008679E3">
          <w:rPr>
            <w:webHidden/>
          </w:rPr>
        </w:r>
        <w:r w:rsidR="008679E3">
          <w:rPr>
            <w:webHidden/>
          </w:rPr>
          <w:fldChar w:fldCharType="separate"/>
        </w:r>
        <w:r w:rsidR="008679E3">
          <w:rPr>
            <w:webHidden/>
          </w:rPr>
          <w:t>21</w:t>
        </w:r>
        <w:r w:rsidR="008679E3">
          <w:rPr>
            <w:webHidden/>
          </w:rPr>
          <w:fldChar w:fldCharType="end"/>
        </w:r>
      </w:hyperlink>
    </w:p>
    <w:p w14:paraId="182A0238" w14:textId="36745E78" w:rsidR="008679E3" w:rsidRDefault="00AF3923">
      <w:pPr>
        <w:pStyle w:val="TOC4"/>
        <w:rPr>
          <w:rFonts w:asciiTheme="minorHAnsi" w:eastAsiaTheme="minorEastAsia" w:hAnsiTheme="minorHAnsi" w:cstheme="minorBidi"/>
          <w:color w:val="auto"/>
          <w:sz w:val="22"/>
          <w:szCs w:val="22"/>
        </w:rPr>
      </w:pPr>
      <w:hyperlink w:anchor="_Toc99018543" w:history="1">
        <w:r w:rsidR="008679E3" w:rsidRPr="006460EC">
          <w:rPr>
            <w:rStyle w:val="Hyperlink"/>
          </w:rPr>
          <w:t>Expense, Invoice, Request | Professional</w:t>
        </w:r>
        <w:r w:rsidR="008679E3">
          <w:rPr>
            <w:webHidden/>
          </w:rPr>
          <w:tab/>
        </w:r>
        <w:r w:rsidR="008679E3">
          <w:rPr>
            <w:webHidden/>
          </w:rPr>
          <w:fldChar w:fldCharType="begin"/>
        </w:r>
        <w:r w:rsidR="008679E3">
          <w:rPr>
            <w:webHidden/>
          </w:rPr>
          <w:instrText xml:space="preserve"> PAGEREF _Toc99018543 \h </w:instrText>
        </w:r>
        <w:r w:rsidR="008679E3">
          <w:rPr>
            <w:webHidden/>
          </w:rPr>
        </w:r>
        <w:r w:rsidR="008679E3">
          <w:rPr>
            <w:webHidden/>
          </w:rPr>
          <w:fldChar w:fldCharType="separate"/>
        </w:r>
        <w:r w:rsidR="008679E3">
          <w:rPr>
            <w:webHidden/>
          </w:rPr>
          <w:t>21</w:t>
        </w:r>
        <w:r w:rsidR="008679E3">
          <w:rPr>
            <w:webHidden/>
          </w:rPr>
          <w:fldChar w:fldCharType="end"/>
        </w:r>
      </w:hyperlink>
    </w:p>
    <w:p w14:paraId="1EA3EA53" w14:textId="144D65B5" w:rsidR="008679E3" w:rsidRDefault="00AF3923">
      <w:pPr>
        <w:pStyle w:val="TOC3"/>
        <w:rPr>
          <w:rFonts w:asciiTheme="minorHAnsi" w:eastAsiaTheme="minorEastAsia" w:hAnsiTheme="minorHAnsi" w:cstheme="minorBidi"/>
          <w:sz w:val="22"/>
          <w:szCs w:val="22"/>
        </w:rPr>
      </w:pPr>
      <w:hyperlink w:anchor="_Toc99018544" w:history="1">
        <w:r w:rsidR="008679E3" w:rsidRPr="006460EC">
          <w:rPr>
            <w:rStyle w:val="Hyperlink"/>
          </w:rPr>
          <w:t>**Ongoing** Unique Address Required for PSE Email Verification</w:t>
        </w:r>
        <w:r w:rsidR="008679E3">
          <w:rPr>
            <w:webHidden/>
          </w:rPr>
          <w:tab/>
        </w:r>
        <w:r w:rsidR="008679E3">
          <w:rPr>
            <w:webHidden/>
          </w:rPr>
          <w:fldChar w:fldCharType="begin"/>
        </w:r>
        <w:r w:rsidR="008679E3">
          <w:rPr>
            <w:webHidden/>
          </w:rPr>
          <w:instrText xml:space="preserve"> PAGEREF _Toc99018544 \h </w:instrText>
        </w:r>
        <w:r w:rsidR="008679E3">
          <w:rPr>
            <w:webHidden/>
          </w:rPr>
        </w:r>
        <w:r w:rsidR="008679E3">
          <w:rPr>
            <w:webHidden/>
          </w:rPr>
          <w:fldChar w:fldCharType="separate"/>
        </w:r>
        <w:r w:rsidR="008679E3">
          <w:rPr>
            <w:webHidden/>
          </w:rPr>
          <w:t>22</w:t>
        </w:r>
        <w:r w:rsidR="008679E3">
          <w:rPr>
            <w:webHidden/>
          </w:rPr>
          <w:fldChar w:fldCharType="end"/>
        </w:r>
      </w:hyperlink>
    </w:p>
    <w:p w14:paraId="11612CAD" w14:textId="43334D57" w:rsidR="008679E3" w:rsidRDefault="00AF3923">
      <w:pPr>
        <w:pStyle w:val="TOC4"/>
        <w:rPr>
          <w:rFonts w:asciiTheme="minorHAnsi" w:eastAsiaTheme="minorEastAsia" w:hAnsiTheme="minorHAnsi" w:cstheme="minorBidi"/>
          <w:color w:val="auto"/>
          <w:sz w:val="22"/>
          <w:szCs w:val="22"/>
        </w:rPr>
      </w:pPr>
      <w:hyperlink w:anchor="_Toc99018545" w:history="1">
        <w:r w:rsidR="008679E3" w:rsidRPr="006460EC">
          <w:rPr>
            <w:rStyle w:val="Hyperlink"/>
          </w:rPr>
          <w:t>Expense, Invoice, Request | Professional</w:t>
        </w:r>
        <w:r w:rsidR="008679E3">
          <w:rPr>
            <w:webHidden/>
          </w:rPr>
          <w:tab/>
        </w:r>
        <w:r w:rsidR="008679E3">
          <w:rPr>
            <w:webHidden/>
          </w:rPr>
          <w:fldChar w:fldCharType="begin"/>
        </w:r>
        <w:r w:rsidR="008679E3">
          <w:rPr>
            <w:webHidden/>
          </w:rPr>
          <w:instrText xml:space="preserve"> PAGEREF _Toc99018545 \h </w:instrText>
        </w:r>
        <w:r w:rsidR="008679E3">
          <w:rPr>
            <w:webHidden/>
          </w:rPr>
        </w:r>
        <w:r w:rsidR="008679E3">
          <w:rPr>
            <w:webHidden/>
          </w:rPr>
          <w:fldChar w:fldCharType="separate"/>
        </w:r>
        <w:r w:rsidR="008679E3">
          <w:rPr>
            <w:webHidden/>
          </w:rPr>
          <w:t>22</w:t>
        </w:r>
        <w:r w:rsidR="008679E3">
          <w:rPr>
            <w:webHidden/>
          </w:rPr>
          <w:fldChar w:fldCharType="end"/>
        </w:r>
      </w:hyperlink>
    </w:p>
    <w:p w14:paraId="57FB9701" w14:textId="417431CF" w:rsidR="008679E3" w:rsidRDefault="00AF3923">
      <w:pPr>
        <w:pStyle w:val="TOC2"/>
        <w:rPr>
          <w:rFonts w:asciiTheme="minorHAnsi" w:eastAsiaTheme="minorEastAsia" w:hAnsiTheme="minorHAnsi" w:cstheme="minorBidi"/>
          <w:b w:val="0"/>
          <w:sz w:val="22"/>
          <w:szCs w:val="22"/>
        </w:rPr>
      </w:pPr>
      <w:hyperlink w:anchor="_Toc99018546" w:history="1">
        <w:r w:rsidR="008679E3" w:rsidRPr="006460EC">
          <w:rPr>
            <w:rStyle w:val="Hyperlink"/>
          </w:rPr>
          <w:t>User Assistance for Admins and End Users</w:t>
        </w:r>
        <w:r w:rsidR="008679E3">
          <w:rPr>
            <w:webHidden/>
          </w:rPr>
          <w:tab/>
        </w:r>
        <w:r w:rsidR="008679E3">
          <w:rPr>
            <w:webHidden/>
          </w:rPr>
          <w:fldChar w:fldCharType="begin"/>
        </w:r>
        <w:r w:rsidR="008679E3">
          <w:rPr>
            <w:webHidden/>
          </w:rPr>
          <w:instrText xml:space="preserve"> PAGEREF _Toc99018546 \h </w:instrText>
        </w:r>
        <w:r w:rsidR="008679E3">
          <w:rPr>
            <w:webHidden/>
          </w:rPr>
        </w:r>
        <w:r w:rsidR="008679E3">
          <w:rPr>
            <w:webHidden/>
          </w:rPr>
          <w:fldChar w:fldCharType="separate"/>
        </w:r>
        <w:r w:rsidR="008679E3">
          <w:rPr>
            <w:webHidden/>
          </w:rPr>
          <w:t>24</w:t>
        </w:r>
        <w:r w:rsidR="008679E3">
          <w:rPr>
            <w:webHidden/>
          </w:rPr>
          <w:fldChar w:fldCharType="end"/>
        </w:r>
      </w:hyperlink>
    </w:p>
    <w:p w14:paraId="69DCD701" w14:textId="4CCB6426" w:rsidR="008679E3" w:rsidRDefault="00AF3923">
      <w:pPr>
        <w:pStyle w:val="TOC3"/>
        <w:rPr>
          <w:rFonts w:asciiTheme="minorHAnsi" w:eastAsiaTheme="minorEastAsia" w:hAnsiTheme="minorHAnsi" w:cstheme="minorBidi"/>
          <w:sz w:val="22"/>
          <w:szCs w:val="22"/>
        </w:rPr>
      </w:pPr>
      <w:hyperlink w:anchor="_Toc99018547" w:history="1">
        <w:r w:rsidR="008679E3" w:rsidRPr="006460EC">
          <w:rPr>
            <w:rStyle w:val="Hyperlink"/>
          </w:rPr>
          <w:t>New Tours Added to User Assistance for Admins and End Users (US, EMEA)</w:t>
        </w:r>
        <w:r w:rsidR="008679E3">
          <w:rPr>
            <w:webHidden/>
          </w:rPr>
          <w:tab/>
        </w:r>
        <w:r w:rsidR="008679E3">
          <w:rPr>
            <w:webHidden/>
          </w:rPr>
          <w:fldChar w:fldCharType="begin"/>
        </w:r>
        <w:r w:rsidR="008679E3">
          <w:rPr>
            <w:webHidden/>
          </w:rPr>
          <w:instrText xml:space="preserve"> PAGEREF _Toc99018547 \h </w:instrText>
        </w:r>
        <w:r w:rsidR="008679E3">
          <w:rPr>
            <w:webHidden/>
          </w:rPr>
        </w:r>
        <w:r w:rsidR="008679E3">
          <w:rPr>
            <w:webHidden/>
          </w:rPr>
          <w:fldChar w:fldCharType="separate"/>
        </w:r>
        <w:r w:rsidR="008679E3">
          <w:rPr>
            <w:webHidden/>
          </w:rPr>
          <w:t>24</w:t>
        </w:r>
        <w:r w:rsidR="008679E3">
          <w:rPr>
            <w:webHidden/>
          </w:rPr>
          <w:fldChar w:fldCharType="end"/>
        </w:r>
      </w:hyperlink>
    </w:p>
    <w:p w14:paraId="583132CE" w14:textId="0D886394" w:rsidR="008679E3" w:rsidRDefault="00AF3923">
      <w:pPr>
        <w:pStyle w:val="TOC4"/>
        <w:rPr>
          <w:rFonts w:asciiTheme="minorHAnsi" w:eastAsiaTheme="minorEastAsia" w:hAnsiTheme="minorHAnsi" w:cstheme="minorBidi"/>
          <w:color w:val="auto"/>
          <w:sz w:val="22"/>
          <w:szCs w:val="22"/>
        </w:rPr>
      </w:pPr>
      <w:hyperlink w:anchor="_Toc99018548" w:history="1">
        <w:r w:rsidR="008679E3" w:rsidRPr="006460EC">
          <w:rPr>
            <w:rStyle w:val="Hyperlink"/>
          </w:rPr>
          <w:t>Travel, Expense, Request, App Center | Professional &amp; Standard</w:t>
        </w:r>
        <w:r w:rsidR="008679E3">
          <w:rPr>
            <w:webHidden/>
          </w:rPr>
          <w:tab/>
        </w:r>
        <w:r w:rsidR="008679E3">
          <w:rPr>
            <w:webHidden/>
          </w:rPr>
          <w:fldChar w:fldCharType="begin"/>
        </w:r>
        <w:r w:rsidR="008679E3">
          <w:rPr>
            <w:webHidden/>
          </w:rPr>
          <w:instrText xml:space="preserve"> PAGEREF _Toc99018548 \h </w:instrText>
        </w:r>
        <w:r w:rsidR="008679E3">
          <w:rPr>
            <w:webHidden/>
          </w:rPr>
        </w:r>
        <w:r w:rsidR="008679E3">
          <w:rPr>
            <w:webHidden/>
          </w:rPr>
          <w:fldChar w:fldCharType="separate"/>
        </w:r>
        <w:r w:rsidR="008679E3">
          <w:rPr>
            <w:webHidden/>
          </w:rPr>
          <w:t>24</w:t>
        </w:r>
        <w:r w:rsidR="008679E3">
          <w:rPr>
            <w:webHidden/>
          </w:rPr>
          <w:fldChar w:fldCharType="end"/>
        </w:r>
      </w:hyperlink>
    </w:p>
    <w:p w14:paraId="7276E2D2" w14:textId="032B96F8" w:rsidR="008679E3" w:rsidRDefault="00AF3923">
      <w:pPr>
        <w:pStyle w:val="TOC2"/>
        <w:rPr>
          <w:rFonts w:asciiTheme="minorHAnsi" w:eastAsiaTheme="minorEastAsia" w:hAnsiTheme="minorHAnsi" w:cstheme="minorBidi"/>
          <w:b w:val="0"/>
          <w:sz w:val="22"/>
          <w:szCs w:val="22"/>
        </w:rPr>
      </w:pPr>
      <w:hyperlink w:anchor="_Toc99018549" w:history="1">
        <w:r w:rsidR="008679E3" w:rsidRPr="006460EC">
          <w:rPr>
            <w:rStyle w:val="Hyperlink"/>
          </w:rPr>
          <w:t>Web Services Administration</w:t>
        </w:r>
        <w:r w:rsidR="008679E3">
          <w:rPr>
            <w:webHidden/>
          </w:rPr>
          <w:tab/>
        </w:r>
        <w:r w:rsidR="008679E3">
          <w:rPr>
            <w:webHidden/>
          </w:rPr>
          <w:fldChar w:fldCharType="begin"/>
        </w:r>
        <w:r w:rsidR="008679E3">
          <w:rPr>
            <w:webHidden/>
          </w:rPr>
          <w:instrText xml:space="preserve"> PAGEREF _Toc99018549 \h </w:instrText>
        </w:r>
        <w:r w:rsidR="008679E3">
          <w:rPr>
            <w:webHidden/>
          </w:rPr>
        </w:r>
        <w:r w:rsidR="008679E3">
          <w:rPr>
            <w:webHidden/>
          </w:rPr>
          <w:fldChar w:fldCharType="separate"/>
        </w:r>
        <w:r w:rsidR="008679E3">
          <w:rPr>
            <w:webHidden/>
          </w:rPr>
          <w:t>25</w:t>
        </w:r>
        <w:r w:rsidR="008679E3">
          <w:rPr>
            <w:webHidden/>
          </w:rPr>
          <w:fldChar w:fldCharType="end"/>
        </w:r>
      </w:hyperlink>
    </w:p>
    <w:p w14:paraId="55E89843" w14:textId="0A4B5CE9" w:rsidR="008679E3" w:rsidRDefault="00AF3923">
      <w:pPr>
        <w:pStyle w:val="TOC3"/>
        <w:rPr>
          <w:rFonts w:asciiTheme="minorHAnsi" w:eastAsiaTheme="minorEastAsia" w:hAnsiTheme="minorHAnsi" w:cstheme="minorBidi"/>
          <w:sz w:val="22"/>
          <w:szCs w:val="22"/>
        </w:rPr>
      </w:pPr>
      <w:hyperlink w:anchor="_Toc99018550" w:history="1">
        <w:r w:rsidR="008679E3" w:rsidRPr="006460EC">
          <w:rPr>
            <w:rStyle w:val="Hyperlink"/>
          </w:rPr>
          <w:t>Application Connector Username and Password Length Requirements Updated</w:t>
        </w:r>
        <w:r w:rsidR="008679E3">
          <w:rPr>
            <w:webHidden/>
          </w:rPr>
          <w:tab/>
        </w:r>
        <w:r w:rsidR="008679E3">
          <w:rPr>
            <w:webHidden/>
          </w:rPr>
          <w:fldChar w:fldCharType="begin"/>
        </w:r>
        <w:r w:rsidR="008679E3">
          <w:rPr>
            <w:webHidden/>
          </w:rPr>
          <w:instrText xml:space="preserve"> PAGEREF _Toc99018550 \h </w:instrText>
        </w:r>
        <w:r w:rsidR="008679E3">
          <w:rPr>
            <w:webHidden/>
          </w:rPr>
        </w:r>
        <w:r w:rsidR="008679E3">
          <w:rPr>
            <w:webHidden/>
          </w:rPr>
          <w:fldChar w:fldCharType="separate"/>
        </w:r>
        <w:r w:rsidR="008679E3">
          <w:rPr>
            <w:webHidden/>
          </w:rPr>
          <w:t>25</w:t>
        </w:r>
        <w:r w:rsidR="008679E3">
          <w:rPr>
            <w:webHidden/>
          </w:rPr>
          <w:fldChar w:fldCharType="end"/>
        </w:r>
      </w:hyperlink>
    </w:p>
    <w:p w14:paraId="5726137C" w14:textId="4F4F54C8" w:rsidR="008679E3" w:rsidRDefault="00AF3923">
      <w:pPr>
        <w:pStyle w:val="TOC4"/>
        <w:rPr>
          <w:rFonts w:asciiTheme="minorHAnsi" w:eastAsiaTheme="minorEastAsia" w:hAnsiTheme="minorHAnsi" w:cstheme="minorBidi"/>
          <w:color w:val="auto"/>
          <w:sz w:val="22"/>
          <w:szCs w:val="22"/>
        </w:rPr>
      </w:pPr>
      <w:hyperlink w:anchor="_Toc99018551" w:history="1">
        <w:r w:rsidR="008679E3" w:rsidRPr="006460EC">
          <w:rPr>
            <w:rStyle w:val="Hyperlink"/>
          </w:rPr>
          <w:t>Expense, Request, Web Services | Professional &amp; Standard</w:t>
        </w:r>
        <w:r w:rsidR="008679E3">
          <w:rPr>
            <w:webHidden/>
          </w:rPr>
          <w:tab/>
        </w:r>
        <w:r w:rsidR="008679E3">
          <w:rPr>
            <w:webHidden/>
          </w:rPr>
          <w:fldChar w:fldCharType="begin"/>
        </w:r>
        <w:r w:rsidR="008679E3">
          <w:rPr>
            <w:webHidden/>
          </w:rPr>
          <w:instrText xml:space="preserve"> PAGEREF _Toc99018551 \h </w:instrText>
        </w:r>
        <w:r w:rsidR="008679E3">
          <w:rPr>
            <w:webHidden/>
          </w:rPr>
        </w:r>
        <w:r w:rsidR="008679E3">
          <w:rPr>
            <w:webHidden/>
          </w:rPr>
          <w:fldChar w:fldCharType="separate"/>
        </w:r>
        <w:r w:rsidR="008679E3">
          <w:rPr>
            <w:webHidden/>
          </w:rPr>
          <w:t>25</w:t>
        </w:r>
        <w:r w:rsidR="008679E3">
          <w:rPr>
            <w:webHidden/>
          </w:rPr>
          <w:fldChar w:fldCharType="end"/>
        </w:r>
      </w:hyperlink>
    </w:p>
    <w:p w14:paraId="6AC67162" w14:textId="162A12D5" w:rsidR="008679E3" w:rsidRDefault="00AF3923">
      <w:pPr>
        <w:pStyle w:val="TOC1"/>
        <w:rPr>
          <w:rFonts w:asciiTheme="minorHAnsi" w:eastAsiaTheme="minorEastAsia" w:hAnsiTheme="minorHAnsi" w:cstheme="minorBidi"/>
          <w:b w:val="0"/>
          <w:szCs w:val="22"/>
        </w:rPr>
      </w:pPr>
      <w:hyperlink w:anchor="_Toc99018552" w:history="1">
        <w:r w:rsidR="008679E3" w:rsidRPr="006460EC">
          <w:rPr>
            <w:rStyle w:val="Hyperlink"/>
          </w:rPr>
          <w:t>Planned Changes</w:t>
        </w:r>
        <w:r w:rsidR="008679E3">
          <w:rPr>
            <w:webHidden/>
          </w:rPr>
          <w:tab/>
        </w:r>
        <w:r w:rsidR="008679E3">
          <w:rPr>
            <w:webHidden/>
          </w:rPr>
          <w:fldChar w:fldCharType="begin"/>
        </w:r>
        <w:r w:rsidR="008679E3">
          <w:rPr>
            <w:webHidden/>
          </w:rPr>
          <w:instrText xml:space="preserve"> PAGEREF _Toc99018552 \h </w:instrText>
        </w:r>
        <w:r w:rsidR="008679E3">
          <w:rPr>
            <w:webHidden/>
          </w:rPr>
        </w:r>
        <w:r w:rsidR="008679E3">
          <w:rPr>
            <w:webHidden/>
          </w:rPr>
          <w:fldChar w:fldCharType="separate"/>
        </w:r>
        <w:r w:rsidR="008679E3">
          <w:rPr>
            <w:webHidden/>
          </w:rPr>
          <w:t>28</w:t>
        </w:r>
        <w:r w:rsidR="008679E3">
          <w:rPr>
            <w:webHidden/>
          </w:rPr>
          <w:fldChar w:fldCharType="end"/>
        </w:r>
      </w:hyperlink>
    </w:p>
    <w:p w14:paraId="59F8A7AC" w14:textId="3B9B3D2A" w:rsidR="008679E3" w:rsidRDefault="00AF3923">
      <w:pPr>
        <w:pStyle w:val="TOC2"/>
        <w:rPr>
          <w:rFonts w:asciiTheme="minorHAnsi" w:eastAsiaTheme="minorEastAsia" w:hAnsiTheme="minorHAnsi" w:cstheme="minorBidi"/>
          <w:b w:val="0"/>
          <w:sz w:val="22"/>
          <w:szCs w:val="22"/>
        </w:rPr>
      </w:pPr>
      <w:hyperlink w:anchor="_Toc99018553" w:history="1">
        <w:r w:rsidR="008679E3" w:rsidRPr="006460EC">
          <w:rPr>
            <w:rStyle w:val="Hyperlink"/>
          </w:rPr>
          <w:t>Fax Feature</w:t>
        </w:r>
        <w:r w:rsidR="008679E3">
          <w:rPr>
            <w:webHidden/>
          </w:rPr>
          <w:tab/>
        </w:r>
        <w:r w:rsidR="008679E3">
          <w:rPr>
            <w:webHidden/>
          </w:rPr>
          <w:fldChar w:fldCharType="begin"/>
        </w:r>
        <w:r w:rsidR="008679E3">
          <w:rPr>
            <w:webHidden/>
          </w:rPr>
          <w:instrText xml:space="preserve"> PAGEREF _Toc99018553 \h </w:instrText>
        </w:r>
        <w:r w:rsidR="008679E3">
          <w:rPr>
            <w:webHidden/>
          </w:rPr>
        </w:r>
        <w:r w:rsidR="008679E3">
          <w:rPr>
            <w:webHidden/>
          </w:rPr>
          <w:fldChar w:fldCharType="separate"/>
        </w:r>
        <w:r w:rsidR="008679E3">
          <w:rPr>
            <w:webHidden/>
          </w:rPr>
          <w:t>28</w:t>
        </w:r>
        <w:r w:rsidR="008679E3">
          <w:rPr>
            <w:webHidden/>
          </w:rPr>
          <w:fldChar w:fldCharType="end"/>
        </w:r>
      </w:hyperlink>
    </w:p>
    <w:p w14:paraId="3345610E" w14:textId="1CE7B6EA" w:rsidR="008679E3" w:rsidRDefault="00AF3923">
      <w:pPr>
        <w:pStyle w:val="TOC3"/>
        <w:rPr>
          <w:rFonts w:asciiTheme="minorHAnsi" w:eastAsiaTheme="minorEastAsia" w:hAnsiTheme="minorHAnsi" w:cstheme="minorBidi"/>
          <w:sz w:val="22"/>
          <w:szCs w:val="22"/>
        </w:rPr>
      </w:pPr>
      <w:hyperlink w:anchor="_Toc99018554" w:history="1">
        <w:r w:rsidR="008679E3" w:rsidRPr="006460EC">
          <w:rPr>
            <w:rStyle w:val="Hyperlink"/>
          </w:rPr>
          <w:t>**Planned Changes** Fax Feature to be Decommissioned</w:t>
        </w:r>
        <w:r w:rsidR="008679E3">
          <w:rPr>
            <w:webHidden/>
          </w:rPr>
          <w:tab/>
        </w:r>
        <w:r w:rsidR="008679E3">
          <w:rPr>
            <w:webHidden/>
          </w:rPr>
          <w:fldChar w:fldCharType="begin"/>
        </w:r>
        <w:r w:rsidR="008679E3">
          <w:rPr>
            <w:webHidden/>
          </w:rPr>
          <w:instrText xml:space="preserve"> PAGEREF _Toc99018554 \h </w:instrText>
        </w:r>
        <w:r w:rsidR="008679E3">
          <w:rPr>
            <w:webHidden/>
          </w:rPr>
        </w:r>
        <w:r w:rsidR="008679E3">
          <w:rPr>
            <w:webHidden/>
          </w:rPr>
          <w:fldChar w:fldCharType="separate"/>
        </w:r>
        <w:r w:rsidR="008679E3">
          <w:rPr>
            <w:webHidden/>
          </w:rPr>
          <w:t>28</w:t>
        </w:r>
        <w:r w:rsidR="008679E3">
          <w:rPr>
            <w:webHidden/>
          </w:rPr>
          <w:fldChar w:fldCharType="end"/>
        </w:r>
      </w:hyperlink>
    </w:p>
    <w:p w14:paraId="07A91B53" w14:textId="07A4DD34" w:rsidR="008679E3" w:rsidRDefault="00AF3923">
      <w:pPr>
        <w:pStyle w:val="TOC4"/>
        <w:rPr>
          <w:rFonts w:asciiTheme="minorHAnsi" w:eastAsiaTheme="minorEastAsia" w:hAnsiTheme="minorHAnsi" w:cstheme="minorBidi"/>
          <w:color w:val="auto"/>
          <w:sz w:val="22"/>
          <w:szCs w:val="22"/>
        </w:rPr>
      </w:pPr>
      <w:hyperlink w:anchor="_Toc99018555" w:history="1">
        <w:r w:rsidR="008679E3" w:rsidRPr="006460EC">
          <w:rPr>
            <w:rStyle w:val="Hyperlink"/>
          </w:rPr>
          <w:t>Expense, Invoice | Professional &amp; Standard</w:t>
        </w:r>
        <w:r w:rsidR="008679E3">
          <w:rPr>
            <w:webHidden/>
          </w:rPr>
          <w:tab/>
        </w:r>
        <w:r w:rsidR="008679E3">
          <w:rPr>
            <w:webHidden/>
          </w:rPr>
          <w:fldChar w:fldCharType="begin"/>
        </w:r>
        <w:r w:rsidR="008679E3">
          <w:rPr>
            <w:webHidden/>
          </w:rPr>
          <w:instrText xml:space="preserve"> PAGEREF _Toc99018555 \h </w:instrText>
        </w:r>
        <w:r w:rsidR="008679E3">
          <w:rPr>
            <w:webHidden/>
          </w:rPr>
        </w:r>
        <w:r w:rsidR="008679E3">
          <w:rPr>
            <w:webHidden/>
          </w:rPr>
          <w:fldChar w:fldCharType="separate"/>
        </w:r>
        <w:r w:rsidR="008679E3">
          <w:rPr>
            <w:webHidden/>
          </w:rPr>
          <w:t>28</w:t>
        </w:r>
        <w:r w:rsidR="008679E3">
          <w:rPr>
            <w:webHidden/>
          </w:rPr>
          <w:fldChar w:fldCharType="end"/>
        </w:r>
      </w:hyperlink>
    </w:p>
    <w:p w14:paraId="7D89EC55" w14:textId="5B9C3E52" w:rsidR="008679E3" w:rsidRDefault="00AF3923">
      <w:pPr>
        <w:pStyle w:val="TOC2"/>
        <w:rPr>
          <w:rFonts w:asciiTheme="minorHAnsi" w:eastAsiaTheme="minorEastAsia" w:hAnsiTheme="minorHAnsi" w:cstheme="minorBidi"/>
          <w:b w:val="0"/>
          <w:sz w:val="22"/>
          <w:szCs w:val="22"/>
        </w:rPr>
      </w:pPr>
      <w:hyperlink w:anchor="_Toc99018556" w:history="1">
        <w:r w:rsidR="008679E3" w:rsidRPr="006460EC">
          <w:rPr>
            <w:rStyle w:val="Hyperlink"/>
          </w:rPr>
          <w:t>Help Menu</w:t>
        </w:r>
        <w:r w:rsidR="008679E3">
          <w:rPr>
            <w:webHidden/>
          </w:rPr>
          <w:tab/>
        </w:r>
        <w:r w:rsidR="008679E3">
          <w:rPr>
            <w:webHidden/>
          </w:rPr>
          <w:fldChar w:fldCharType="begin"/>
        </w:r>
        <w:r w:rsidR="008679E3">
          <w:rPr>
            <w:webHidden/>
          </w:rPr>
          <w:instrText xml:space="preserve"> PAGEREF _Toc99018556 \h </w:instrText>
        </w:r>
        <w:r w:rsidR="008679E3">
          <w:rPr>
            <w:webHidden/>
          </w:rPr>
        </w:r>
        <w:r w:rsidR="008679E3">
          <w:rPr>
            <w:webHidden/>
          </w:rPr>
          <w:fldChar w:fldCharType="separate"/>
        </w:r>
        <w:r w:rsidR="008679E3">
          <w:rPr>
            <w:webHidden/>
          </w:rPr>
          <w:t>29</w:t>
        </w:r>
        <w:r w:rsidR="008679E3">
          <w:rPr>
            <w:webHidden/>
          </w:rPr>
          <w:fldChar w:fldCharType="end"/>
        </w:r>
      </w:hyperlink>
    </w:p>
    <w:p w14:paraId="2F3C6706" w14:textId="29BAB446" w:rsidR="008679E3" w:rsidRDefault="00AF3923">
      <w:pPr>
        <w:pStyle w:val="TOC3"/>
        <w:rPr>
          <w:rFonts w:asciiTheme="minorHAnsi" w:eastAsiaTheme="minorEastAsia" w:hAnsiTheme="minorHAnsi" w:cstheme="minorBidi"/>
          <w:sz w:val="22"/>
          <w:szCs w:val="22"/>
        </w:rPr>
      </w:pPr>
      <w:hyperlink w:anchor="_Toc99018557" w:history="1">
        <w:r w:rsidR="008679E3" w:rsidRPr="006460EC">
          <w:rPr>
            <w:rStyle w:val="Hyperlink"/>
          </w:rPr>
          <w:t>**Planned Changes** Consolidation of Resources Under Help Menu</w:t>
        </w:r>
        <w:r w:rsidR="008679E3">
          <w:rPr>
            <w:webHidden/>
          </w:rPr>
          <w:tab/>
        </w:r>
        <w:r w:rsidR="008679E3">
          <w:rPr>
            <w:webHidden/>
          </w:rPr>
          <w:fldChar w:fldCharType="begin"/>
        </w:r>
        <w:r w:rsidR="008679E3">
          <w:rPr>
            <w:webHidden/>
          </w:rPr>
          <w:instrText xml:space="preserve"> PAGEREF _Toc99018557 \h </w:instrText>
        </w:r>
        <w:r w:rsidR="008679E3">
          <w:rPr>
            <w:webHidden/>
          </w:rPr>
        </w:r>
        <w:r w:rsidR="008679E3">
          <w:rPr>
            <w:webHidden/>
          </w:rPr>
          <w:fldChar w:fldCharType="separate"/>
        </w:r>
        <w:r w:rsidR="008679E3">
          <w:rPr>
            <w:webHidden/>
          </w:rPr>
          <w:t>29</w:t>
        </w:r>
        <w:r w:rsidR="008679E3">
          <w:rPr>
            <w:webHidden/>
          </w:rPr>
          <w:fldChar w:fldCharType="end"/>
        </w:r>
      </w:hyperlink>
    </w:p>
    <w:p w14:paraId="3B492B9E" w14:textId="43773996" w:rsidR="008679E3" w:rsidRDefault="00AF3923">
      <w:pPr>
        <w:pStyle w:val="TOC4"/>
        <w:rPr>
          <w:rFonts w:asciiTheme="minorHAnsi" w:eastAsiaTheme="minorEastAsia" w:hAnsiTheme="minorHAnsi" w:cstheme="minorBidi"/>
          <w:color w:val="auto"/>
          <w:sz w:val="22"/>
          <w:szCs w:val="22"/>
        </w:rPr>
      </w:pPr>
      <w:hyperlink w:anchor="_Toc99018558" w:history="1">
        <w:r w:rsidR="008679E3" w:rsidRPr="006460EC">
          <w:rPr>
            <w:rStyle w:val="Hyperlink"/>
          </w:rPr>
          <w:t>All Products | All Editions</w:t>
        </w:r>
        <w:r w:rsidR="008679E3">
          <w:rPr>
            <w:webHidden/>
          </w:rPr>
          <w:tab/>
        </w:r>
        <w:r w:rsidR="008679E3">
          <w:rPr>
            <w:webHidden/>
          </w:rPr>
          <w:fldChar w:fldCharType="begin"/>
        </w:r>
        <w:r w:rsidR="008679E3">
          <w:rPr>
            <w:webHidden/>
          </w:rPr>
          <w:instrText xml:space="preserve"> PAGEREF _Toc99018558 \h </w:instrText>
        </w:r>
        <w:r w:rsidR="008679E3">
          <w:rPr>
            <w:webHidden/>
          </w:rPr>
        </w:r>
        <w:r w:rsidR="008679E3">
          <w:rPr>
            <w:webHidden/>
          </w:rPr>
          <w:fldChar w:fldCharType="separate"/>
        </w:r>
        <w:r w:rsidR="008679E3">
          <w:rPr>
            <w:webHidden/>
          </w:rPr>
          <w:t>29</w:t>
        </w:r>
        <w:r w:rsidR="008679E3">
          <w:rPr>
            <w:webHidden/>
          </w:rPr>
          <w:fldChar w:fldCharType="end"/>
        </w:r>
      </w:hyperlink>
    </w:p>
    <w:p w14:paraId="011B2F75" w14:textId="466EB5AA" w:rsidR="008679E3" w:rsidRDefault="00AF3923">
      <w:pPr>
        <w:pStyle w:val="TOC2"/>
        <w:rPr>
          <w:rFonts w:asciiTheme="minorHAnsi" w:eastAsiaTheme="minorEastAsia" w:hAnsiTheme="minorHAnsi" w:cstheme="minorBidi"/>
          <w:b w:val="0"/>
          <w:sz w:val="22"/>
          <w:szCs w:val="22"/>
        </w:rPr>
      </w:pPr>
      <w:hyperlink w:anchor="_Toc99018559" w:history="1">
        <w:r w:rsidR="008679E3" w:rsidRPr="006460EC">
          <w:rPr>
            <w:rStyle w:val="Hyperlink"/>
          </w:rPr>
          <w:t>Profile Settings</w:t>
        </w:r>
        <w:r w:rsidR="008679E3">
          <w:rPr>
            <w:webHidden/>
          </w:rPr>
          <w:tab/>
        </w:r>
        <w:r w:rsidR="008679E3">
          <w:rPr>
            <w:webHidden/>
          </w:rPr>
          <w:fldChar w:fldCharType="begin"/>
        </w:r>
        <w:r w:rsidR="008679E3">
          <w:rPr>
            <w:webHidden/>
          </w:rPr>
          <w:instrText xml:space="preserve"> PAGEREF _Toc99018559 \h </w:instrText>
        </w:r>
        <w:r w:rsidR="008679E3">
          <w:rPr>
            <w:webHidden/>
          </w:rPr>
        </w:r>
        <w:r w:rsidR="008679E3">
          <w:rPr>
            <w:webHidden/>
          </w:rPr>
          <w:fldChar w:fldCharType="separate"/>
        </w:r>
        <w:r w:rsidR="008679E3">
          <w:rPr>
            <w:webHidden/>
          </w:rPr>
          <w:t>30</w:t>
        </w:r>
        <w:r w:rsidR="008679E3">
          <w:rPr>
            <w:webHidden/>
          </w:rPr>
          <w:fldChar w:fldCharType="end"/>
        </w:r>
      </w:hyperlink>
    </w:p>
    <w:p w14:paraId="0AF853EE" w14:textId="03FD6894" w:rsidR="008679E3" w:rsidRDefault="00AF3923">
      <w:pPr>
        <w:pStyle w:val="TOC3"/>
        <w:rPr>
          <w:rFonts w:asciiTheme="minorHAnsi" w:eastAsiaTheme="minorEastAsia" w:hAnsiTheme="minorHAnsi" w:cstheme="minorBidi"/>
          <w:sz w:val="22"/>
          <w:szCs w:val="22"/>
        </w:rPr>
      </w:pPr>
      <w:hyperlink w:anchor="_Toc99018560" w:history="1">
        <w:r w:rsidR="008679E3" w:rsidRPr="006460EC">
          <w:rPr>
            <w:rStyle w:val="Hyperlink"/>
          </w:rPr>
          <w:t>**Planned Changes** Changes to My Profile, Home Page, and Profile Menu</w:t>
        </w:r>
        <w:r w:rsidR="008679E3">
          <w:rPr>
            <w:webHidden/>
          </w:rPr>
          <w:tab/>
        </w:r>
        <w:r w:rsidR="008679E3">
          <w:rPr>
            <w:webHidden/>
          </w:rPr>
          <w:fldChar w:fldCharType="begin"/>
        </w:r>
        <w:r w:rsidR="008679E3">
          <w:rPr>
            <w:webHidden/>
          </w:rPr>
          <w:instrText xml:space="preserve"> PAGEREF _Toc99018560 \h </w:instrText>
        </w:r>
        <w:r w:rsidR="008679E3">
          <w:rPr>
            <w:webHidden/>
          </w:rPr>
        </w:r>
        <w:r w:rsidR="008679E3">
          <w:rPr>
            <w:webHidden/>
          </w:rPr>
          <w:fldChar w:fldCharType="separate"/>
        </w:r>
        <w:r w:rsidR="008679E3">
          <w:rPr>
            <w:webHidden/>
          </w:rPr>
          <w:t>30</w:t>
        </w:r>
        <w:r w:rsidR="008679E3">
          <w:rPr>
            <w:webHidden/>
          </w:rPr>
          <w:fldChar w:fldCharType="end"/>
        </w:r>
      </w:hyperlink>
    </w:p>
    <w:p w14:paraId="73B87C51" w14:textId="50835762" w:rsidR="008679E3" w:rsidRDefault="00AF3923">
      <w:pPr>
        <w:pStyle w:val="TOC4"/>
        <w:rPr>
          <w:rFonts w:asciiTheme="minorHAnsi" w:eastAsiaTheme="minorEastAsia" w:hAnsiTheme="minorHAnsi" w:cstheme="minorBidi"/>
          <w:color w:val="auto"/>
          <w:sz w:val="22"/>
          <w:szCs w:val="22"/>
        </w:rPr>
      </w:pPr>
      <w:hyperlink w:anchor="_Toc99018561" w:history="1">
        <w:r w:rsidR="008679E3" w:rsidRPr="006460EC">
          <w:rPr>
            <w:rStyle w:val="Hyperlink"/>
          </w:rPr>
          <w:t>Travel, Expense, Invoice, Request, Mobile | Professional &amp; Standard</w:t>
        </w:r>
        <w:r w:rsidR="008679E3">
          <w:rPr>
            <w:webHidden/>
          </w:rPr>
          <w:tab/>
        </w:r>
        <w:r w:rsidR="008679E3">
          <w:rPr>
            <w:webHidden/>
          </w:rPr>
          <w:fldChar w:fldCharType="begin"/>
        </w:r>
        <w:r w:rsidR="008679E3">
          <w:rPr>
            <w:webHidden/>
          </w:rPr>
          <w:instrText xml:space="preserve"> PAGEREF _Toc99018561 \h </w:instrText>
        </w:r>
        <w:r w:rsidR="008679E3">
          <w:rPr>
            <w:webHidden/>
          </w:rPr>
        </w:r>
        <w:r w:rsidR="008679E3">
          <w:rPr>
            <w:webHidden/>
          </w:rPr>
          <w:fldChar w:fldCharType="separate"/>
        </w:r>
        <w:r w:rsidR="008679E3">
          <w:rPr>
            <w:webHidden/>
          </w:rPr>
          <w:t>30</w:t>
        </w:r>
        <w:r w:rsidR="008679E3">
          <w:rPr>
            <w:webHidden/>
          </w:rPr>
          <w:fldChar w:fldCharType="end"/>
        </w:r>
      </w:hyperlink>
    </w:p>
    <w:p w14:paraId="0786373D" w14:textId="7CE8614E" w:rsidR="008679E3" w:rsidRDefault="00AF3923">
      <w:pPr>
        <w:pStyle w:val="TOC2"/>
        <w:rPr>
          <w:rFonts w:asciiTheme="minorHAnsi" w:eastAsiaTheme="minorEastAsia" w:hAnsiTheme="minorHAnsi" w:cstheme="minorBidi"/>
          <w:b w:val="0"/>
          <w:sz w:val="22"/>
          <w:szCs w:val="22"/>
        </w:rPr>
      </w:pPr>
      <w:hyperlink w:anchor="_Toc99018562" w:history="1">
        <w:r w:rsidR="008679E3" w:rsidRPr="006460EC">
          <w:rPr>
            <w:rStyle w:val="Hyperlink"/>
          </w:rPr>
          <w:t>SSO Management</w:t>
        </w:r>
        <w:r w:rsidR="008679E3">
          <w:rPr>
            <w:webHidden/>
          </w:rPr>
          <w:tab/>
        </w:r>
        <w:r w:rsidR="008679E3">
          <w:rPr>
            <w:webHidden/>
          </w:rPr>
          <w:fldChar w:fldCharType="begin"/>
        </w:r>
        <w:r w:rsidR="008679E3">
          <w:rPr>
            <w:webHidden/>
          </w:rPr>
          <w:instrText xml:space="preserve"> PAGEREF _Toc99018562 \h </w:instrText>
        </w:r>
        <w:r w:rsidR="008679E3">
          <w:rPr>
            <w:webHidden/>
          </w:rPr>
        </w:r>
        <w:r w:rsidR="008679E3">
          <w:rPr>
            <w:webHidden/>
          </w:rPr>
          <w:fldChar w:fldCharType="separate"/>
        </w:r>
        <w:r w:rsidR="008679E3">
          <w:rPr>
            <w:webHidden/>
          </w:rPr>
          <w:t>34</w:t>
        </w:r>
        <w:r w:rsidR="008679E3">
          <w:rPr>
            <w:webHidden/>
          </w:rPr>
          <w:fldChar w:fldCharType="end"/>
        </w:r>
      </w:hyperlink>
    </w:p>
    <w:p w14:paraId="4301C825" w14:textId="2C0C4130" w:rsidR="008679E3" w:rsidRDefault="00AF3923">
      <w:pPr>
        <w:pStyle w:val="TOC3"/>
        <w:rPr>
          <w:rFonts w:asciiTheme="minorHAnsi" w:eastAsiaTheme="minorEastAsia" w:hAnsiTheme="minorHAnsi" w:cstheme="minorBidi"/>
          <w:sz w:val="22"/>
          <w:szCs w:val="22"/>
        </w:rPr>
      </w:pPr>
      <w:hyperlink w:anchor="_Toc99018563" w:history="1">
        <w:r w:rsidR="008679E3" w:rsidRPr="006460EC">
          <w:rPr>
            <w:rStyle w:val="Hyperlink"/>
          </w:rPr>
          <w:t>**Planned Changes** Checkbox to Hide SSO Sign-In Option</w:t>
        </w:r>
        <w:r w:rsidR="008679E3">
          <w:rPr>
            <w:webHidden/>
          </w:rPr>
          <w:tab/>
        </w:r>
        <w:r w:rsidR="008679E3">
          <w:rPr>
            <w:webHidden/>
          </w:rPr>
          <w:fldChar w:fldCharType="begin"/>
        </w:r>
        <w:r w:rsidR="008679E3">
          <w:rPr>
            <w:webHidden/>
          </w:rPr>
          <w:instrText xml:space="preserve"> PAGEREF _Toc99018563 \h </w:instrText>
        </w:r>
        <w:r w:rsidR="008679E3">
          <w:rPr>
            <w:webHidden/>
          </w:rPr>
        </w:r>
        <w:r w:rsidR="008679E3">
          <w:rPr>
            <w:webHidden/>
          </w:rPr>
          <w:fldChar w:fldCharType="separate"/>
        </w:r>
        <w:r w:rsidR="008679E3">
          <w:rPr>
            <w:webHidden/>
          </w:rPr>
          <w:t>34</w:t>
        </w:r>
        <w:r w:rsidR="008679E3">
          <w:rPr>
            <w:webHidden/>
          </w:rPr>
          <w:fldChar w:fldCharType="end"/>
        </w:r>
      </w:hyperlink>
    </w:p>
    <w:p w14:paraId="36681AFE" w14:textId="67F1BE82" w:rsidR="008679E3" w:rsidRDefault="00AF3923">
      <w:pPr>
        <w:pStyle w:val="TOC4"/>
        <w:rPr>
          <w:rFonts w:asciiTheme="minorHAnsi" w:eastAsiaTheme="minorEastAsia" w:hAnsiTheme="minorHAnsi" w:cstheme="minorBidi"/>
          <w:color w:val="auto"/>
          <w:sz w:val="22"/>
          <w:szCs w:val="22"/>
        </w:rPr>
      </w:pPr>
      <w:hyperlink w:anchor="_Toc99018564" w:history="1">
        <w:r w:rsidR="008679E3" w:rsidRPr="006460EC">
          <w:rPr>
            <w:rStyle w:val="Hyperlink"/>
          </w:rPr>
          <w:t>Travel, Expense, Invoice, Request | Professional &amp; Standard</w:t>
        </w:r>
        <w:r w:rsidR="008679E3">
          <w:rPr>
            <w:webHidden/>
          </w:rPr>
          <w:tab/>
        </w:r>
        <w:r w:rsidR="008679E3">
          <w:rPr>
            <w:webHidden/>
          </w:rPr>
          <w:fldChar w:fldCharType="begin"/>
        </w:r>
        <w:r w:rsidR="008679E3">
          <w:rPr>
            <w:webHidden/>
          </w:rPr>
          <w:instrText xml:space="preserve"> PAGEREF _Toc99018564 \h </w:instrText>
        </w:r>
        <w:r w:rsidR="008679E3">
          <w:rPr>
            <w:webHidden/>
          </w:rPr>
        </w:r>
        <w:r w:rsidR="008679E3">
          <w:rPr>
            <w:webHidden/>
          </w:rPr>
          <w:fldChar w:fldCharType="separate"/>
        </w:r>
        <w:r w:rsidR="008679E3">
          <w:rPr>
            <w:webHidden/>
          </w:rPr>
          <w:t>34</w:t>
        </w:r>
        <w:r w:rsidR="008679E3">
          <w:rPr>
            <w:webHidden/>
          </w:rPr>
          <w:fldChar w:fldCharType="end"/>
        </w:r>
      </w:hyperlink>
    </w:p>
    <w:p w14:paraId="52E05D29" w14:textId="08C22B61" w:rsidR="008679E3" w:rsidRDefault="00AF3923">
      <w:pPr>
        <w:pStyle w:val="TOC3"/>
        <w:rPr>
          <w:rFonts w:asciiTheme="minorHAnsi" w:eastAsiaTheme="minorEastAsia" w:hAnsiTheme="minorHAnsi" w:cstheme="minorBidi"/>
          <w:sz w:val="22"/>
          <w:szCs w:val="22"/>
        </w:rPr>
      </w:pPr>
      <w:hyperlink w:anchor="_Toc99018565" w:history="1">
        <w:r w:rsidR="008679E3" w:rsidRPr="006460EC">
          <w:rPr>
            <w:rStyle w:val="Hyperlink"/>
          </w:rPr>
          <w:t>**Planned Changes** Option to Provide URL to IdP Metadata to be Removed</w:t>
        </w:r>
        <w:r w:rsidR="008679E3">
          <w:rPr>
            <w:webHidden/>
          </w:rPr>
          <w:tab/>
        </w:r>
        <w:r w:rsidR="008679E3">
          <w:rPr>
            <w:webHidden/>
          </w:rPr>
          <w:fldChar w:fldCharType="begin"/>
        </w:r>
        <w:r w:rsidR="008679E3">
          <w:rPr>
            <w:webHidden/>
          </w:rPr>
          <w:instrText xml:space="preserve"> PAGEREF _Toc99018565 \h </w:instrText>
        </w:r>
        <w:r w:rsidR="008679E3">
          <w:rPr>
            <w:webHidden/>
          </w:rPr>
        </w:r>
        <w:r w:rsidR="008679E3">
          <w:rPr>
            <w:webHidden/>
          </w:rPr>
          <w:fldChar w:fldCharType="separate"/>
        </w:r>
        <w:r w:rsidR="008679E3">
          <w:rPr>
            <w:webHidden/>
          </w:rPr>
          <w:t>35</w:t>
        </w:r>
        <w:r w:rsidR="008679E3">
          <w:rPr>
            <w:webHidden/>
          </w:rPr>
          <w:fldChar w:fldCharType="end"/>
        </w:r>
      </w:hyperlink>
    </w:p>
    <w:p w14:paraId="0462D467" w14:textId="188E7C7A" w:rsidR="008679E3" w:rsidRDefault="00AF3923">
      <w:pPr>
        <w:pStyle w:val="TOC4"/>
        <w:rPr>
          <w:rFonts w:asciiTheme="minorHAnsi" w:eastAsiaTheme="minorEastAsia" w:hAnsiTheme="minorHAnsi" w:cstheme="minorBidi"/>
          <w:color w:val="auto"/>
          <w:sz w:val="22"/>
          <w:szCs w:val="22"/>
        </w:rPr>
      </w:pPr>
      <w:hyperlink w:anchor="_Toc99018566" w:history="1">
        <w:r w:rsidR="008679E3" w:rsidRPr="006460EC">
          <w:rPr>
            <w:rStyle w:val="Hyperlink"/>
          </w:rPr>
          <w:t>Travel, Expense, Invoice, Request | Professional &amp; Standard</w:t>
        </w:r>
        <w:r w:rsidR="008679E3">
          <w:rPr>
            <w:webHidden/>
          </w:rPr>
          <w:tab/>
        </w:r>
        <w:r w:rsidR="008679E3">
          <w:rPr>
            <w:webHidden/>
          </w:rPr>
          <w:fldChar w:fldCharType="begin"/>
        </w:r>
        <w:r w:rsidR="008679E3">
          <w:rPr>
            <w:webHidden/>
          </w:rPr>
          <w:instrText xml:space="preserve"> PAGEREF _Toc99018566 \h </w:instrText>
        </w:r>
        <w:r w:rsidR="008679E3">
          <w:rPr>
            <w:webHidden/>
          </w:rPr>
        </w:r>
        <w:r w:rsidR="008679E3">
          <w:rPr>
            <w:webHidden/>
          </w:rPr>
          <w:fldChar w:fldCharType="separate"/>
        </w:r>
        <w:r w:rsidR="008679E3">
          <w:rPr>
            <w:webHidden/>
          </w:rPr>
          <w:t>35</w:t>
        </w:r>
        <w:r w:rsidR="008679E3">
          <w:rPr>
            <w:webHidden/>
          </w:rPr>
          <w:fldChar w:fldCharType="end"/>
        </w:r>
      </w:hyperlink>
    </w:p>
    <w:p w14:paraId="5E7B131C" w14:textId="48C5F992" w:rsidR="008679E3" w:rsidRDefault="00AF3923">
      <w:pPr>
        <w:pStyle w:val="TOC2"/>
        <w:rPr>
          <w:rFonts w:asciiTheme="minorHAnsi" w:eastAsiaTheme="minorEastAsia" w:hAnsiTheme="minorHAnsi" w:cstheme="minorBidi"/>
          <w:b w:val="0"/>
          <w:sz w:val="22"/>
          <w:szCs w:val="22"/>
        </w:rPr>
      </w:pPr>
      <w:hyperlink w:anchor="_Toc99018567" w:history="1">
        <w:r w:rsidR="008679E3" w:rsidRPr="006460EC">
          <w:rPr>
            <w:rStyle w:val="Hyperlink"/>
          </w:rPr>
          <w:t>User Assistance</w:t>
        </w:r>
        <w:r w:rsidR="008679E3">
          <w:rPr>
            <w:webHidden/>
          </w:rPr>
          <w:tab/>
        </w:r>
        <w:r w:rsidR="008679E3">
          <w:rPr>
            <w:webHidden/>
          </w:rPr>
          <w:fldChar w:fldCharType="begin"/>
        </w:r>
        <w:r w:rsidR="008679E3">
          <w:rPr>
            <w:webHidden/>
          </w:rPr>
          <w:instrText xml:space="preserve"> PAGEREF _Toc99018567 \h </w:instrText>
        </w:r>
        <w:r w:rsidR="008679E3">
          <w:rPr>
            <w:webHidden/>
          </w:rPr>
        </w:r>
        <w:r w:rsidR="008679E3">
          <w:rPr>
            <w:webHidden/>
          </w:rPr>
          <w:fldChar w:fldCharType="separate"/>
        </w:r>
        <w:r w:rsidR="008679E3">
          <w:rPr>
            <w:webHidden/>
          </w:rPr>
          <w:t>36</w:t>
        </w:r>
        <w:r w:rsidR="008679E3">
          <w:rPr>
            <w:webHidden/>
          </w:rPr>
          <w:fldChar w:fldCharType="end"/>
        </w:r>
      </w:hyperlink>
    </w:p>
    <w:p w14:paraId="32991302" w14:textId="6E0063AE" w:rsidR="008679E3" w:rsidRDefault="00AF3923">
      <w:pPr>
        <w:pStyle w:val="TOC3"/>
        <w:rPr>
          <w:rFonts w:asciiTheme="minorHAnsi" w:eastAsiaTheme="minorEastAsia" w:hAnsiTheme="minorHAnsi" w:cstheme="minorBidi"/>
          <w:sz w:val="22"/>
          <w:szCs w:val="22"/>
        </w:rPr>
      </w:pPr>
      <w:hyperlink w:anchor="_Toc99018568" w:history="1">
        <w:r w:rsidR="008679E3" w:rsidRPr="006460EC">
          <w:rPr>
            <w:rStyle w:val="Hyperlink"/>
          </w:rPr>
          <w:t>**Planned Changes** Support for SAP Enable Now</w:t>
        </w:r>
        <w:r w:rsidR="008679E3">
          <w:rPr>
            <w:webHidden/>
          </w:rPr>
          <w:tab/>
        </w:r>
        <w:r w:rsidR="008679E3">
          <w:rPr>
            <w:webHidden/>
          </w:rPr>
          <w:fldChar w:fldCharType="begin"/>
        </w:r>
        <w:r w:rsidR="008679E3">
          <w:rPr>
            <w:webHidden/>
          </w:rPr>
          <w:instrText xml:space="preserve"> PAGEREF _Toc99018568 \h </w:instrText>
        </w:r>
        <w:r w:rsidR="008679E3">
          <w:rPr>
            <w:webHidden/>
          </w:rPr>
        </w:r>
        <w:r w:rsidR="008679E3">
          <w:rPr>
            <w:webHidden/>
          </w:rPr>
          <w:fldChar w:fldCharType="separate"/>
        </w:r>
        <w:r w:rsidR="008679E3">
          <w:rPr>
            <w:webHidden/>
          </w:rPr>
          <w:t>36</w:t>
        </w:r>
        <w:r w:rsidR="008679E3">
          <w:rPr>
            <w:webHidden/>
          </w:rPr>
          <w:fldChar w:fldCharType="end"/>
        </w:r>
      </w:hyperlink>
    </w:p>
    <w:p w14:paraId="357AF48A" w14:textId="4FFCE4DC" w:rsidR="008679E3" w:rsidRDefault="00AF3923">
      <w:pPr>
        <w:pStyle w:val="TOC4"/>
        <w:rPr>
          <w:rFonts w:asciiTheme="minorHAnsi" w:eastAsiaTheme="minorEastAsia" w:hAnsiTheme="minorHAnsi" w:cstheme="minorBidi"/>
          <w:color w:val="auto"/>
          <w:sz w:val="22"/>
          <w:szCs w:val="22"/>
        </w:rPr>
      </w:pPr>
      <w:hyperlink w:anchor="_Toc99018569" w:history="1">
        <w:r w:rsidR="008679E3" w:rsidRPr="006460EC">
          <w:rPr>
            <w:rStyle w:val="Hyperlink"/>
          </w:rPr>
          <w:t>Travel, Expense, Invoice, Request | Professional &amp; Standard</w:t>
        </w:r>
        <w:r w:rsidR="008679E3">
          <w:rPr>
            <w:webHidden/>
          </w:rPr>
          <w:tab/>
        </w:r>
        <w:r w:rsidR="008679E3">
          <w:rPr>
            <w:webHidden/>
          </w:rPr>
          <w:fldChar w:fldCharType="begin"/>
        </w:r>
        <w:r w:rsidR="008679E3">
          <w:rPr>
            <w:webHidden/>
          </w:rPr>
          <w:instrText xml:space="preserve"> PAGEREF _Toc99018569 \h </w:instrText>
        </w:r>
        <w:r w:rsidR="008679E3">
          <w:rPr>
            <w:webHidden/>
          </w:rPr>
        </w:r>
        <w:r w:rsidR="008679E3">
          <w:rPr>
            <w:webHidden/>
          </w:rPr>
          <w:fldChar w:fldCharType="separate"/>
        </w:r>
        <w:r w:rsidR="008679E3">
          <w:rPr>
            <w:webHidden/>
          </w:rPr>
          <w:t>36</w:t>
        </w:r>
        <w:r w:rsidR="008679E3">
          <w:rPr>
            <w:webHidden/>
          </w:rPr>
          <w:fldChar w:fldCharType="end"/>
        </w:r>
      </w:hyperlink>
    </w:p>
    <w:p w14:paraId="4904308B" w14:textId="0E963412" w:rsidR="008679E3" w:rsidRDefault="00AF3923">
      <w:pPr>
        <w:pStyle w:val="TOC1"/>
        <w:rPr>
          <w:rFonts w:asciiTheme="minorHAnsi" w:eastAsiaTheme="minorEastAsia" w:hAnsiTheme="minorHAnsi" w:cstheme="minorBidi"/>
          <w:b w:val="0"/>
          <w:szCs w:val="22"/>
        </w:rPr>
      </w:pPr>
      <w:hyperlink w:anchor="_Toc99018570" w:history="1">
        <w:r w:rsidR="008679E3" w:rsidRPr="006460EC">
          <w:rPr>
            <w:rStyle w:val="Hyperlink"/>
          </w:rPr>
          <w:t>Client Notifications</w:t>
        </w:r>
        <w:r w:rsidR="008679E3">
          <w:rPr>
            <w:webHidden/>
          </w:rPr>
          <w:tab/>
        </w:r>
        <w:r w:rsidR="008679E3">
          <w:rPr>
            <w:webHidden/>
          </w:rPr>
          <w:fldChar w:fldCharType="begin"/>
        </w:r>
        <w:r w:rsidR="008679E3">
          <w:rPr>
            <w:webHidden/>
          </w:rPr>
          <w:instrText xml:space="preserve"> PAGEREF _Toc99018570 \h </w:instrText>
        </w:r>
        <w:r w:rsidR="008679E3">
          <w:rPr>
            <w:webHidden/>
          </w:rPr>
        </w:r>
        <w:r w:rsidR="008679E3">
          <w:rPr>
            <w:webHidden/>
          </w:rPr>
          <w:fldChar w:fldCharType="separate"/>
        </w:r>
        <w:r w:rsidR="008679E3">
          <w:rPr>
            <w:webHidden/>
          </w:rPr>
          <w:t>37</w:t>
        </w:r>
        <w:r w:rsidR="008679E3">
          <w:rPr>
            <w:webHidden/>
          </w:rPr>
          <w:fldChar w:fldCharType="end"/>
        </w:r>
      </w:hyperlink>
    </w:p>
    <w:p w14:paraId="40C7193E" w14:textId="55B6239C" w:rsidR="008679E3" w:rsidRDefault="00AF3923">
      <w:pPr>
        <w:pStyle w:val="TOC2"/>
        <w:rPr>
          <w:rFonts w:asciiTheme="minorHAnsi" w:eastAsiaTheme="minorEastAsia" w:hAnsiTheme="minorHAnsi" w:cstheme="minorBidi"/>
          <w:b w:val="0"/>
          <w:sz w:val="22"/>
          <w:szCs w:val="22"/>
        </w:rPr>
      </w:pPr>
      <w:hyperlink w:anchor="_Toc99018571" w:history="1">
        <w:r w:rsidR="008679E3" w:rsidRPr="006460EC">
          <w:rPr>
            <w:rStyle w:val="Hyperlink"/>
          </w:rPr>
          <w:t>Accessibility</w:t>
        </w:r>
        <w:r w:rsidR="008679E3">
          <w:rPr>
            <w:webHidden/>
          </w:rPr>
          <w:tab/>
        </w:r>
        <w:r w:rsidR="008679E3">
          <w:rPr>
            <w:webHidden/>
          </w:rPr>
          <w:fldChar w:fldCharType="begin"/>
        </w:r>
        <w:r w:rsidR="008679E3">
          <w:rPr>
            <w:webHidden/>
          </w:rPr>
          <w:instrText xml:space="preserve"> PAGEREF _Toc99018571 \h </w:instrText>
        </w:r>
        <w:r w:rsidR="008679E3">
          <w:rPr>
            <w:webHidden/>
          </w:rPr>
        </w:r>
        <w:r w:rsidR="008679E3">
          <w:rPr>
            <w:webHidden/>
          </w:rPr>
          <w:fldChar w:fldCharType="separate"/>
        </w:r>
        <w:r w:rsidR="008679E3">
          <w:rPr>
            <w:webHidden/>
          </w:rPr>
          <w:t>37</w:t>
        </w:r>
        <w:r w:rsidR="008679E3">
          <w:rPr>
            <w:webHidden/>
          </w:rPr>
          <w:fldChar w:fldCharType="end"/>
        </w:r>
      </w:hyperlink>
    </w:p>
    <w:p w14:paraId="312023B6" w14:textId="343C7E28" w:rsidR="008679E3" w:rsidRDefault="00AF3923">
      <w:pPr>
        <w:pStyle w:val="TOC3"/>
        <w:rPr>
          <w:rFonts w:asciiTheme="minorHAnsi" w:eastAsiaTheme="minorEastAsia" w:hAnsiTheme="minorHAnsi" w:cstheme="minorBidi"/>
          <w:sz w:val="22"/>
          <w:szCs w:val="22"/>
        </w:rPr>
      </w:pPr>
      <w:hyperlink w:anchor="_Toc99018572" w:history="1">
        <w:r w:rsidR="008679E3" w:rsidRPr="006460EC">
          <w:rPr>
            <w:rStyle w:val="Hyperlink"/>
          </w:rPr>
          <w:t>Accessibility Enhancements</w:t>
        </w:r>
        <w:r w:rsidR="008679E3">
          <w:rPr>
            <w:webHidden/>
          </w:rPr>
          <w:tab/>
        </w:r>
        <w:r w:rsidR="008679E3">
          <w:rPr>
            <w:webHidden/>
          </w:rPr>
          <w:fldChar w:fldCharType="begin"/>
        </w:r>
        <w:r w:rsidR="008679E3">
          <w:rPr>
            <w:webHidden/>
          </w:rPr>
          <w:instrText xml:space="preserve"> PAGEREF _Toc99018572 \h </w:instrText>
        </w:r>
        <w:r w:rsidR="008679E3">
          <w:rPr>
            <w:webHidden/>
          </w:rPr>
        </w:r>
        <w:r w:rsidR="008679E3">
          <w:rPr>
            <w:webHidden/>
          </w:rPr>
          <w:fldChar w:fldCharType="separate"/>
        </w:r>
        <w:r w:rsidR="008679E3">
          <w:rPr>
            <w:webHidden/>
          </w:rPr>
          <w:t>37</w:t>
        </w:r>
        <w:r w:rsidR="008679E3">
          <w:rPr>
            <w:webHidden/>
          </w:rPr>
          <w:fldChar w:fldCharType="end"/>
        </w:r>
      </w:hyperlink>
    </w:p>
    <w:p w14:paraId="3906BBD5" w14:textId="5D090ED8" w:rsidR="008679E3" w:rsidRDefault="00AF3923">
      <w:pPr>
        <w:pStyle w:val="TOC2"/>
        <w:rPr>
          <w:rFonts w:asciiTheme="minorHAnsi" w:eastAsiaTheme="minorEastAsia" w:hAnsiTheme="minorHAnsi" w:cstheme="minorBidi"/>
          <w:b w:val="0"/>
          <w:sz w:val="22"/>
          <w:szCs w:val="22"/>
        </w:rPr>
      </w:pPr>
      <w:hyperlink w:anchor="_Toc99018573" w:history="1">
        <w:r w:rsidR="008679E3" w:rsidRPr="006460EC">
          <w:rPr>
            <w:rStyle w:val="Hyperlink"/>
          </w:rPr>
          <w:t>Subprocessors</w:t>
        </w:r>
        <w:r w:rsidR="008679E3">
          <w:rPr>
            <w:webHidden/>
          </w:rPr>
          <w:tab/>
        </w:r>
        <w:r w:rsidR="008679E3">
          <w:rPr>
            <w:webHidden/>
          </w:rPr>
          <w:fldChar w:fldCharType="begin"/>
        </w:r>
        <w:r w:rsidR="008679E3">
          <w:rPr>
            <w:webHidden/>
          </w:rPr>
          <w:instrText xml:space="preserve"> PAGEREF _Toc99018573 \h </w:instrText>
        </w:r>
        <w:r w:rsidR="008679E3">
          <w:rPr>
            <w:webHidden/>
          </w:rPr>
        </w:r>
        <w:r w:rsidR="008679E3">
          <w:rPr>
            <w:webHidden/>
          </w:rPr>
          <w:fldChar w:fldCharType="separate"/>
        </w:r>
        <w:r w:rsidR="008679E3">
          <w:rPr>
            <w:webHidden/>
          </w:rPr>
          <w:t>37</w:t>
        </w:r>
        <w:r w:rsidR="008679E3">
          <w:rPr>
            <w:webHidden/>
          </w:rPr>
          <w:fldChar w:fldCharType="end"/>
        </w:r>
      </w:hyperlink>
    </w:p>
    <w:p w14:paraId="5260B57E" w14:textId="3ABF1BB2" w:rsidR="008679E3" w:rsidRDefault="00AF3923">
      <w:pPr>
        <w:pStyle w:val="TOC3"/>
        <w:rPr>
          <w:rFonts w:asciiTheme="minorHAnsi" w:eastAsiaTheme="minorEastAsia" w:hAnsiTheme="minorHAnsi" w:cstheme="minorBidi"/>
          <w:sz w:val="22"/>
          <w:szCs w:val="22"/>
        </w:rPr>
      </w:pPr>
      <w:hyperlink w:anchor="_Toc99018574" w:history="1">
        <w:r w:rsidR="008679E3" w:rsidRPr="006460EC">
          <w:rPr>
            <w:rStyle w:val="Hyperlink"/>
          </w:rPr>
          <w:t>SAP Concur Non-Affiliated Subprocessors</w:t>
        </w:r>
        <w:r w:rsidR="008679E3">
          <w:rPr>
            <w:webHidden/>
          </w:rPr>
          <w:tab/>
        </w:r>
        <w:r w:rsidR="008679E3">
          <w:rPr>
            <w:webHidden/>
          </w:rPr>
          <w:fldChar w:fldCharType="begin"/>
        </w:r>
        <w:r w:rsidR="008679E3">
          <w:rPr>
            <w:webHidden/>
          </w:rPr>
          <w:instrText xml:space="preserve"> PAGEREF _Toc99018574 \h </w:instrText>
        </w:r>
        <w:r w:rsidR="008679E3">
          <w:rPr>
            <w:webHidden/>
          </w:rPr>
        </w:r>
        <w:r w:rsidR="008679E3">
          <w:rPr>
            <w:webHidden/>
          </w:rPr>
          <w:fldChar w:fldCharType="separate"/>
        </w:r>
        <w:r w:rsidR="008679E3">
          <w:rPr>
            <w:webHidden/>
          </w:rPr>
          <w:t>37</w:t>
        </w:r>
        <w:r w:rsidR="008679E3">
          <w:rPr>
            <w:webHidden/>
          </w:rPr>
          <w:fldChar w:fldCharType="end"/>
        </w:r>
      </w:hyperlink>
    </w:p>
    <w:p w14:paraId="631F77D1" w14:textId="07A8C6B4" w:rsidR="008679E3" w:rsidRDefault="00AF3923">
      <w:pPr>
        <w:pStyle w:val="TOC2"/>
        <w:rPr>
          <w:rFonts w:asciiTheme="minorHAnsi" w:eastAsiaTheme="minorEastAsia" w:hAnsiTheme="minorHAnsi" w:cstheme="minorBidi"/>
          <w:b w:val="0"/>
          <w:sz w:val="22"/>
          <w:szCs w:val="22"/>
        </w:rPr>
      </w:pPr>
      <w:hyperlink w:anchor="_Toc99018575" w:history="1">
        <w:r w:rsidR="008679E3" w:rsidRPr="006460EC">
          <w:rPr>
            <w:rStyle w:val="Hyperlink"/>
          </w:rPr>
          <w:t>Supported Browsers</w:t>
        </w:r>
        <w:r w:rsidR="008679E3">
          <w:rPr>
            <w:webHidden/>
          </w:rPr>
          <w:tab/>
        </w:r>
        <w:r w:rsidR="008679E3">
          <w:rPr>
            <w:webHidden/>
          </w:rPr>
          <w:fldChar w:fldCharType="begin"/>
        </w:r>
        <w:r w:rsidR="008679E3">
          <w:rPr>
            <w:webHidden/>
          </w:rPr>
          <w:instrText xml:space="preserve"> PAGEREF _Toc99018575 \h </w:instrText>
        </w:r>
        <w:r w:rsidR="008679E3">
          <w:rPr>
            <w:webHidden/>
          </w:rPr>
        </w:r>
        <w:r w:rsidR="008679E3">
          <w:rPr>
            <w:webHidden/>
          </w:rPr>
          <w:fldChar w:fldCharType="separate"/>
        </w:r>
        <w:r w:rsidR="008679E3">
          <w:rPr>
            <w:webHidden/>
          </w:rPr>
          <w:t>37</w:t>
        </w:r>
        <w:r w:rsidR="008679E3">
          <w:rPr>
            <w:webHidden/>
          </w:rPr>
          <w:fldChar w:fldCharType="end"/>
        </w:r>
      </w:hyperlink>
    </w:p>
    <w:p w14:paraId="49446CFC" w14:textId="49BC649A" w:rsidR="008679E3" w:rsidRDefault="00AF3923">
      <w:pPr>
        <w:pStyle w:val="TOC3"/>
        <w:rPr>
          <w:rFonts w:asciiTheme="minorHAnsi" w:eastAsiaTheme="minorEastAsia" w:hAnsiTheme="minorHAnsi" w:cstheme="minorBidi"/>
          <w:sz w:val="22"/>
          <w:szCs w:val="22"/>
        </w:rPr>
      </w:pPr>
      <w:hyperlink w:anchor="_Toc99018576" w:history="1">
        <w:r w:rsidR="008679E3" w:rsidRPr="006460EC">
          <w:rPr>
            <w:rStyle w:val="Hyperlink"/>
          </w:rPr>
          <w:t>Supported Browsers and Changes to Support</w:t>
        </w:r>
        <w:r w:rsidR="008679E3">
          <w:rPr>
            <w:webHidden/>
          </w:rPr>
          <w:tab/>
        </w:r>
        <w:r w:rsidR="008679E3">
          <w:rPr>
            <w:webHidden/>
          </w:rPr>
          <w:fldChar w:fldCharType="begin"/>
        </w:r>
        <w:r w:rsidR="008679E3">
          <w:rPr>
            <w:webHidden/>
          </w:rPr>
          <w:instrText xml:space="preserve"> PAGEREF _Toc99018576 \h </w:instrText>
        </w:r>
        <w:r w:rsidR="008679E3">
          <w:rPr>
            <w:webHidden/>
          </w:rPr>
        </w:r>
        <w:r w:rsidR="008679E3">
          <w:rPr>
            <w:webHidden/>
          </w:rPr>
          <w:fldChar w:fldCharType="separate"/>
        </w:r>
        <w:r w:rsidR="008679E3">
          <w:rPr>
            <w:webHidden/>
          </w:rPr>
          <w:t>37</w:t>
        </w:r>
        <w:r w:rsidR="008679E3">
          <w:rPr>
            <w:webHidden/>
          </w:rPr>
          <w:fldChar w:fldCharType="end"/>
        </w:r>
      </w:hyperlink>
    </w:p>
    <w:p w14:paraId="6115D424" w14:textId="1676646C" w:rsidR="008679E3" w:rsidRDefault="00AF3923">
      <w:pPr>
        <w:pStyle w:val="TOC1"/>
        <w:rPr>
          <w:rFonts w:asciiTheme="minorHAnsi" w:eastAsiaTheme="minorEastAsia" w:hAnsiTheme="minorHAnsi" w:cstheme="minorBidi"/>
          <w:b w:val="0"/>
          <w:szCs w:val="22"/>
        </w:rPr>
      </w:pPr>
      <w:hyperlink w:anchor="_Toc99018577" w:history="1">
        <w:r w:rsidR="008679E3" w:rsidRPr="006460EC">
          <w:rPr>
            <w:rStyle w:val="Hyperlink"/>
          </w:rPr>
          <w:t>Additional Release Notes and Other Technical Documentation</w:t>
        </w:r>
        <w:r w:rsidR="008679E3">
          <w:rPr>
            <w:webHidden/>
          </w:rPr>
          <w:tab/>
        </w:r>
        <w:r w:rsidR="008679E3">
          <w:rPr>
            <w:webHidden/>
          </w:rPr>
          <w:fldChar w:fldCharType="begin"/>
        </w:r>
        <w:r w:rsidR="008679E3">
          <w:rPr>
            <w:webHidden/>
          </w:rPr>
          <w:instrText xml:space="preserve"> PAGEREF _Toc99018577 \h </w:instrText>
        </w:r>
        <w:r w:rsidR="008679E3">
          <w:rPr>
            <w:webHidden/>
          </w:rPr>
        </w:r>
        <w:r w:rsidR="008679E3">
          <w:rPr>
            <w:webHidden/>
          </w:rPr>
          <w:fldChar w:fldCharType="separate"/>
        </w:r>
        <w:r w:rsidR="008679E3">
          <w:rPr>
            <w:webHidden/>
          </w:rPr>
          <w:t>38</w:t>
        </w:r>
        <w:r w:rsidR="008679E3">
          <w:rPr>
            <w:webHidden/>
          </w:rPr>
          <w:fldChar w:fldCharType="end"/>
        </w:r>
      </w:hyperlink>
    </w:p>
    <w:p w14:paraId="1D7845B1" w14:textId="671C67BB" w:rsidR="008679E3" w:rsidRDefault="00AF3923">
      <w:pPr>
        <w:pStyle w:val="TOC2"/>
        <w:rPr>
          <w:rFonts w:asciiTheme="minorHAnsi" w:eastAsiaTheme="minorEastAsia" w:hAnsiTheme="minorHAnsi" w:cstheme="minorBidi"/>
          <w:b w:val="0"/>
          <w:sz w:val="22"/>
          <w:szCs w:val="22"/>
        </w:rPr>
      </w:pPr>
      <w:hyperlink w:anchor="_Toc99018578" w:history="1">
        <w:r w:rsidR="008679E3" w:rsidRPr="006460EC">
          <w:rPr>
            <w:rStyle w:val="Hyperlink"/>
          </w:rPr>
          <w:t>Online Help</w:t>
        </w:r>
        <w:r w:rsidR="008679E3">
          <w:rPr>
            <w:webHidden/>
          </w:rPr>
          <w:tab/>
        </w:r>
        <w:r w:rsidR="008679E3">
          <w:rPr>
            <w:webHidden/>
          </w:rPr>
          <w:fldChar w:fldCharType="begin"/>
        </w:r>
        <w:r w:rsidR="008679E3">
          <w:rPr>
            <w:webHidden/>
          </w:rPr>
          <w:instrText xml:space="preserve"> PAGEREF _Toc99018578 \h </w:instrText>
        </w:r>
        <w:r w:rsidR="008679E3">
          <w:rPr>
            <w:webHidden/>
          </w:rPr>
        </w:r>
        <w:r w:rsidR="008679E3">
          <w:rPr>
            <w:webHidden/>
          </w:rPr>
          <w:fldChar w:fldCharType="separate"/>
        </w:r>
        <w:r w:rsidR="008679E3">
          <w:rPr>
            <w:webHidden/>
          </w:rPr>
          <w:t>38</w:t>
        </w:r>
        <w:r w:rsidR="008679E3">
          <w:rPr>
            <w:webHidden/>
          </w:rPr>
          <w:fldChar w:fldCharType="end"/>
        </w:r>
      </w:hyperlink>
    </w:p>
    <w:p w14:paraId="2A165E42" w14:textId="7FEBD3BC" w:rsidR="008679E3" w:rsidRDefault="00AF3923">
      <w:pPr>
        <w:pStyle w:val="TOC2"/>
        <w:rPr>
          <w:rFonts w:asciiTheme="minorHAnsi" w:eastAsiaTheme="minorEastAsia" w:hAnsiTheme="minorHAnsi" w:cstheme="minorBidi"/>
          <w:b w:val="0"/>
          <w:sz w:val="22"/>
          <w:szCs w:val="22"/>
        </w:rPr>
      </w:pPr>
      <w:hyperlink w:anchor="_Toc99018579" w:history="1">
        <w:r w:rsidR="008679E3" w:rsidRPr="006460EC">
          <w:rPr>
            <w:rStyle w:val="Hyperlink"/>
          </w:rPr>
          <w:t>SAP Concur Support Portal – Selected Users</w:t>
        </w:r>
        <w:r w:rsidR="008679E3">
          <w:rPr>
            <w:webHidden/>
          </w:rPr>
          <w:tab/>
        </w:r>
        <w:r w:rsidR="008679E3">
          <w:rPr>
            <w:webHidden/>
          </w:rPr>
          <w:fldChar w:fldCharType="begin"/>
        </w:r>
        <w:r w:rsidR="008679E3">
          <w:rPr>
            <w:webHidden/>
          </w:rPr>
          <w:instrText xml:space="preserve"> PAGEREF _Toc99018579 \h </w:instrText>
        </w:r>
        <w:r w:rsidR="008679E3">
          <w:rPr>
            <w:webHidden/>
          </w:rPr>
        </w:r>
        <w:r w:rsidR="008679E3">
          <w:rPr>
            <w:webHidden/>
          </w:rPr>
          <w:fldChar w:fldCharType="separate"/>
        </w:r>
        <w:r w:rsidR="008679E3">
          <w:rPr>
            <w:webHidden/>
          </w:rPr>
          <w:t>38</w:t>
        </w:r>
        <w:r w:rsidR="008679E3">
          <w:rPr>
            <w:webHidden/>
          </w:rPr>
          <w:fldChar w:fldCharType="end"/>
        </w:r>
      </w:hyperlink>
    </w:p>
    <w:p w14:paraId="5E15AC08" w14:textId="372AE457"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99018516"/>
      <w:bookmarkStart w:id="1" w:name="_Toc516648434"/>
      <w:bookmarkStart w:id="2" w:name="_Toc11147450"/>
      <w:r>
        <w:lastRenderedPageBreak/>
        <w:t>Release Notes</w:t>
      </w:r>
      <w:bookmarkEnd w:id="0"/>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AF3923" w:rsidP="003B0B85">
      <w:pPr>
        <w:pStyle w:val="ConcurBullet"/>
      </w:pPr>
      <w:hyperlink r:id="rId17" w:history="1">
        <w:r w:rsidR="003B0B85" w:rsidRPr="003B0B85">
          <w:rPr>
            <w:rStyle w:val="Hyperlink"/>
          </w:rPr>
          <w:t>Professional Edition</w:t>
        </w:r>
      </w:hyperlink>
    </w:p>
    <w:p w14:paraId="4F01031B" w14:textId="4D99D9CA" w:rsidR="003B0B85" w:rsidRDefault="00AF3923" w:rsidP="003B0B85">
      <w:pPr>
        <w:pStyle w:val="ConcurBullet"/>
      </w:pPr>
      <w:hyperlink r:id="rId18" w:history="1">
        <w:r w:rsidR="003B0B85" w:rsidRPr="003B0B85">
          <w:rPr>
            <w:rStyle w:val="Hyperlink"/>
          </w:rPr>
          <w:t>Standard Edition</w:t>
        </w:r>
      </w:hyperlink>
    </w:p>
    <w:p w14:paraId="59B6D9D0" w14:textId="07CE35BF" w:rsidR="003B0B85" w:rsidRDefault="00AF3923" w:rsidP="003B0B85">
      <w:pPr>
        <w:pStyle w:val="ConcurBullet"/>
      </w:pPr>
      <w:hyperlink r:id="rId19" w:history="1">
        <w:r w:rsidR="003B0B85" w:rsidRPr="003B0B85">
          <w:rPr>
            <w:rStyle w:val="Hyperlink"/>
          </w:rPr>
          <w:t>Small Business Edition</w:t>
        </w:r>
      </w:hyperlink>
    </w:p>
    <w:p w14:paraId="4A86CCF0" w14:textId="2E5F9263" w:rsidR="00321A38" w:rsidRDefault="00321A38" w:rsidP="000E43D3">
      <w:pPr>
        <w:pStyle w:val="Heading2"/>
      </w:pPr>
      <w:bookmarkStart w:id="3" w:name="_Toc99018517"/>
      <w:r>
        <w:lastRenderedPageBreak/>
        <w:t>File Transfer Updates</w:t>
      </w:r>
      <w:bookmarkEnd w:id="3"/>
    </w:p>
    <w:p w14:paraId="1FF850F3" w14:textId="77777777" w:rsidR="009242B4" w:rsidRDefault="009242B4" w:rsidP="009242B4">
      <w:pPr>
        <w:pStyle w:val="Heading3"/>
      </w:pPr>
      <w:bookmarkStart w:id="4" w:name="_Toc99018518"/>
      <w:r>
        <w:t xml:space="preserve">**Ongoing** </w:t>
      </w:r>
      <w:r w:rsidRPr="00EE2512">
        <w:t>Rotating PGP Key for File Transfers</w:t>
      </w:r>
      <w:bookmarkEnd w:id="4"/>
    </w:p>
    <w:p w14:paraId="14463AB8" w14:textId="77777777" w:rsidR="009242B4" w:rsidRPr="00EE2512" w:rsidRDefault="009242B4" w:rsidP="009242B4">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0D7C9A" w14:paraId="1559DB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476069" w14:textId="77777777" w:rsidR="009242B4" w:rsidRPr="000D7C9A" w:rsidRDefault="009242B4" w:rsidP="00312C96">
            <w:pPr>
              <w:pStyle w:val="ConcurTableHeadCentered8pt"/>
            </w:pPr>
            <w:bookmarkStart w:id="5"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4A857D" w14:textId="77777777" w:rsidR="009242B4" w:rsidRPr="000D7C9A" w:rsidRDefault="009242B4" w:rsidP="00312C9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F01B74" w14:textId="77777777" w:rsidR="009242B4" w:rsidRPr="000D7C9A" w:rsidRDefault="009242B4" w:rsidP="00312C96">
            <w:pPr>
              <w:pStyle w:val="ConcurTableHeadCentered8pt"/>
            </w:pPr>
            <w:r w:rsidRPr="000D7C9A">
              <w:t>Feature Target Release Date</w:t>
            </w:r>
          </w:p>
        </w:tc>
      </w:tr>
      <w:tr w:rsidR="009242B4" w:rsidRPr="003963AA" w14:paraId="2949853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3A235E" w14:textId="77777777" w:rsidR="009242B4" w:rsidRPr="003963AA" w:rsidRDefault="009242B4" w:rsidP="00312C96">
            <w:pPr>
              <w:pStyle w:val="ConcurTableText8ptCenter"/>
              <w:keepNext/>
            </w:pPr>
            <w:r w:rsidRPr="003963AA">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6B94B4" w14:textId="77777777" w:rsidR="009242B4" w:rsidRPr="003963AA" w:rsidRDefault="009242B4" w:rsidP="00312C96">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34A924" w14:textId="77777777" w:rsidR="009242B4" w:rsidRPr="003963AA" w:rsidRDefault="009242B4" w:rsidP="00312C96">
            <w:pPr>
              <w:pStyle w:val="ConcurTableText8ptCenter"/>
              <w:keepNext/>
            </w:pPr>
            <w:r w:rsidRPr="003963AA">
              <w:t>January 15, 2021 and October 11, 2022</w:t>
            </w:r>
          </w:p>
        </w:tc>
      </w:tr>
      <w:tr w:rsidR="009242B4" w:rsidRPr="003963AA" w14:paraId="653A283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87B512" w14:textId="77777777" w:rsidR="009242B4" w:rsidRPr="003963AA" w:rsidRDefault="009242B4" w:rsidP="00312C96">
            <w:pPr>
              <w:pStyle w:val="ConcurTableText8ptCenter"/>
              <w:keepNext/>
            </w:pPr>
            <w:r w:rsidRPr="003963AA">
              <w:t>Any changes since the previous monthly release are highlighted in yellow in this release note.</w:t>
            </w:r>
          </w:p>
        </w:tc>
      </w:tr>
    </w:tbl>
    <w:bookmarkEnd w:id="5"/>
    <w:p w14:paraId="0325940F" w14:textId="77777777" w:rsidR="009242B4" w:rsidRPr="003963AA" w:rsidRDefault="009242B4" w:rsidP="009242B4">
      <w:pPr>
        <w:pStyle w:val="ConcurBodyText"/>
        <w:keepNext/>
        <w:rPr>
          <w:b/>
          <w:bCs/>
        </w:rPr>
      </w:pPr>
      <w:r w:rsidRPr="003963AA">
        <w:rPr>
          <w:b/>
          <w:bCs/>
        </w:rPr>
        <w:t>Applies to:</w:t>
      </w:r>
    </w:p>
    <w:p w14:paraId="53ADC144" w14:textId="77777777" w:rsidR="009242B4" w:rsidRPr="003963AA" w:rsidRDefault="009242B4" w:rsidP="009242B4">
      <w:pPr>
        <w:pStyle w:val="ApplicableProducts"/>
      </w:pPr>
      <w:bookmarkStart w:id="6" w:name="_Toc99018519"/>
      <w:r w:rsidRPr="003963AA">
        <w:t>Travel, Expense, Invoice, Request, Intelligence | Professional &amp; Standard</w:t>
      </w:r>
      <w:bookmarkEnd w:id="6"/>
    </w:p>
    <w:p w14:paraId="4BDC21ED" w14:textId="77777777" w:rsidR="009242B4" w:rsidRPr="003963AA" w:rsidRDefault="009242B4" w:rsidP="009242B4">
      <w:pPr>
        <w:pStyle w:val="Heading4"/>
      </w:pPr>
      <w:r w:rsidRPr="003963AA">
        <w:t>Overview</w:t>
      </w:r>
    </w:p>
    <w:p w14:paraId="570E51DF" w14:textId="77777777" w:rsidR="009242B4" w:rsidRPr="003963AA" w:rsidRDefault="009242B4" w:rsidP="009242B4">
      <w:pPr>
        <w:pStyle w:val="ConcurBodyText"/>
      </w:pPr>
      <w:r w:rsidRPr="003963AA">
        <w:t xml:space="preserve">Files transferred to SAP Concur products must be encrypted with the SAP Concur public PGP key, concursolutionsrotate.asc. </w:t>
      </w:r>
    </w:p>
    <w:p w14:paraId="5B67AA82" w14:textId="77777777" w:rsidR="009242B4" w:rsidRPr="003963AA" w:rsidRDefault="009242B4" w:rsidP="009242B4">
      <w:pPr>
        <w:pStyle w:val="ConcurBodyText"/>
      </w:pPr>
      <w:r w:rsidRPr="003963AA">
        <w:t xml:space="preserve">concursolutionsrotate.asc </w:t>
      </w:r>
    </w:p>
    <w:p w14:paraId="3305168B" w14:textId="77777777" w:rsidR="009242B4" w:rsidRPr="003963AA" w:rsidRDefault="009242B4" w:rsidP="009242B4">
      <w:pPr>
        <w:pStyle w:val="ConcurBullet"/>
        <w:numPr>
          <w:ilvl w:val="0"/>
          <w:numId w:val="31"/>
        </w:numPr>
        <w:tabs>
          <w:tab w:val="clear" w:pos="1080"/>
        </w:tabs>
        <w:ind w:left="720"/>
      </w:pPr>
      <w:r w:rsidRPr="003963AA">
        <w:t>Key file is available in client’s root folder</w:t>
      </w:r>
    </w:p>
    <w:p w14:paraId="653E99C0" w14:textId="77777777" w:rsidR="009242B4" w:rsidRPr="003963AA" w:rsidRDefault="009242B4" w:rsidP="009242B4">
      <w:pPr>
        <w:pStyle w:val="ConcurBullet"/>
        <w:numPr>
          <w:ilvl w:val="0"/>
          <w:numId w:val="31"/>
        </w:numPr>
        <w:tabs>
          <w:tab w:val="clear" w:pos="1080"/>
        </w:tabs>
        <w:ind w:left="720"/>
      </w:pPr>
      <w:r w:rsidRPr="003963AA">
        <w:t>Key ID 40AC5D35</w:t>
      </w:r>
    </w:p>
    <w:p w14:paraId="2D9D50FD" w14:textId="77777777" w:rsidR="009242B4" w:rsidRPr="003963AA" w:rsidRDefault="009242B4" w:rsidP="009242B4">
      <w:pPr>
        <w:pStyle w:val="ConcurBullet"/>
        <w:numPr>
          <w:ilvl w:val="0"/>
          <w:numId w:val="31"/>
        </w:numPr>
        <w:tabs>
          <w:tab w:val="clear" w:pos="1080"/>
        </w:tabs>
        <w:ind w:left="720"/>
      </w:pPr>
      <w:r w:rsidRPr="003963AA">
        <w:t>RSA 4096-bit signing and encryption subkey</w:t>
      </w:r>
    </w:p>
    <w:p w14:paraId="0738C584" w14:textId="77777777" w:rsidR="009242B4" w:rsidRPr="003963AA" w:rsidRDefault="009242B4" w:rsidP="009242B4">
      <w:pPr>
        <w:pStyle w:val="ConcurBullet"/>
        <w:numPr>
          <w:ilvl w:val="0"/>
          <w:numId w:val="31"/>
        </w:numPr>
        <w:tabs>
          <w:tab w:val="clear" w:pos="1080"/>
        </w:tabs>
        <w:ind w:left="720"/>
      </w:pPr>
      <w:r w:rsidRPr="003963AA">
        <w:t>Key expires every 2 years</w:t>
      </w:r>
    </w:p>
    <w:p w14:paraId="27FE16FF" w14:textId="77777777" w:rsidR="009242B4" w:rsidRPr="003963AA" w:rsidRDefault="009242B4" w:rsidP="009242B4">
      <w:pPr>
        <w:pStyle w:val="ConcurBullet"/>
        <w:numPr>
          <w:ilvl w:val="0"/>
          <w:numId w:val="31"/>
        </w:numPr>
        <w:tabs>
          <w:tab w:val="clear" w:pos="1080"/>
        </w:tabs>
        <w:ind w:left="720"/>
      </w:pPr>
      <w:r w:rsidRPr="003963AA">
        <w:t>Client is responsible for replacing the key before it expires</w:t>
      </w:r>
    </w:p>
    <w:p w14:paraId="59C4F766" w14:textId="77777777" w:rsidR="009242B4" w:rsidRPr="003963AA" w:rsidRDefault="009242B4" w:rsidP="009242B4">
      <w:pPr>
        <w:pStyle w:val="ConcurBulletIndent"/>
      </w:pPr>
      <w:r w:rsidRPr="003963AA">
        <w:t>Next expiry date: September 4, 2022</w:t>
      </w:r>
    </w:p>
    <w:p w14:paraId="7453D7D2" w14:textId="77777777" w:rsidR="009242B4" w:rsidRPr="003963AA" w:rsidRDefault="009242B4" w:rsidP="009242B4">
      <w:pPr>
        <w:pStyle w:val="ConcurBulletIndent"/>
      </w:pPr>
      <w:r w:rsidRPr="003963AA">
        <w:t>SAP Concur plans to replace the current rotating public PGP key in the client’s root folder 90 days before the expiration date</w:t>
      </w:r>
    </w:p>
    <w:p w14:paraId="4F8B9657" w14:textId="77777777" w:rsidR="009242B4" w:rsidRPr="003963AA" w:rsidRDefault="009242B4" w:rsidP="009242B4">
      <w:pPr>
        <w:pStyle w:val="ConcurBodyText"/>
      </w:pPr>
      <w:r w:rsidRPr="003963AA">
        <w:t>The SAP Concur legacy PGP key (key ID D4D727C0) will be decommissioned on October 11, 2022. You must switch to using the rotating PGP key before that date. Files encrypted with the legacy PGP key will not be processed after October 10, 2022.</w:t>
      </w:r>
    </w:p>
    <w:p w14:paraId="3913559B" w14:textId="77777777" w:rsidR="009242B4" w:rsidRPr="003963AA" w:rsidRDefault="009242B4" w:rsidP="009242B4">
      <w:pPr>
        <w:pStyle w:val="ConcurBodyText"/>
      </w:pPr>
      <w:r w:rsidRPr="003963AA">
        <w:t>This announcement pertains to the following file transfer DNS endpoints:</w:t>
      </w:r>
    </w:p>
    <w:p w14:paraId="35C7F885" w14:textId="77777777" w:rsidR="009242B4" w:rsidRPr="003963AA" w:rsidRDefault="009242B4" w:rsidP="009242B4">
      <w:pPr>
        <w:pStyle w:val="ConcurBullet"/>
        <w:numPr>
          <w:ilvl w:val="0"/>
          <w:numId w:val="31"/>
        </w:numPr>
        <w:tabs>
          <w:tab w:val="clear" w:pos="1080"/>
        </w:tabs>
        <w:ind w:left="720"/>
      </w:pPr>
      <w:r w:rsidRPr="003963AA">
        <w:t>st.concursolutions.com</w:t>
      </w:r>
    </w:p>
    <w:p w14:paraId="5395DEA8" w14:textId="77777777" w:rsidR="009242B4" w:rsidRPr="003963AA" w:rsidRDefault="009242B4" w:rsidP="009242B4">
      <w:pPr>
        <w:pStyle w:val="ConcurBullet"/>
        <w:numPr>
          <w:ilvl w:val="0"/>
          <w:numId w:val="31"/>
        </w:numPr>
        <w:tabs>
          <w:tab w:val="clear" w:pos="1080"/>
        </w:tabs>
        <w:ind w:left="720"/>
        <w:rPr>
          <w:rFonts w:ascii="Calibri" w:eastAsia="Calibri" w:hAnsi="Calibri"/>
        </w:rPr>
      </w:pPr>
      <w:r w:rsidRPr="003963AA">
        <w:t>mft-us.concursolutions.com</w:t>
      </w:r>
    </w:p>
    <w:p w14:paraId="378BB2CA" w14:textId="77777777" w:rsidR="009242B4" w:rsidRPr="003963AA" w:rsidRDefault="009242B4" w:rsidP="009242B4">
      <w:pPr>
        <w:pStyle w:val="ConcurBullet"/>
        <w:numPr>
          <w:ilvl w:val="0"/>
          <w:numId w:val="31"/>
        </w:numPr>
        <w:tabs>
          <w:tab w:val="clear" w:pos="1080"/>
        </w:tabs>
        <w:ind w:left="720"/>
      </w:pPr>
      <w:r w:rsidRPr="003963AA">
        <w:t>vs.concursolutions.com</w:t>
      </w:r>
    </w:p>
    <w:p w14:paraId="0556CE79" w14:textId="77777777" w:rsidR="009242B4" w:rsidRPr="003963AA" w:rsidRDefault="009242B4" w:rsidP="009242B4">
      <w:pPr>
        <w:pStyle w:val="ConcurBullet"/>
        <w:numPr>
          <w:ilvl w:val="0"/>
          <w:numId w:val="31"/>
        </w:numPr>
        <w:tabs>
          <w:tab w:val="clear" w:pos="1080"/>
        </w:tabs>
        <w:ind w:left="720"/>
      </w:pPr>
      <w:r w:rsidRPr="003963AA">
        <w:t>st-eu.concursolutions.com</w:t>
      </w:r>
    </w:p>
    <w:p w14:paraId="6E3B9853" w14:textId="77777777" w:rsidR="009242B4" w:rsidRPr="003963AA" w:rsidRDefault="009242B4" w:rsidP="009242B4">
      <w:pPr>
        <w:pStyle w:val="ConcurBullet"/>
        <w:numPr>
          <w:ilvl w:val="0"/>
          <w:numId w:val="31"/>
        </w:numPr>
        <w:tabs>
          <w:tab w:val="clear" w:pos="1080"/>
        </w:tabs>
        <w:ind w:left="720"/>
      </w:pPr>
      <w:r w:rsidRPr="003963AA">
        <w:t>mft-eu.concursolutions.com</w:t>
      </w:r>
    </w:p>
    <w:p w14:paraId="7F4F93F8" w14:textId="77777777" w:rsidR="009242B4" w:rsidRPr="003963AA" w:rsidRDefault="009242B4" w:rsidP="009242B4">
      <w:pPr>
        <w:pStyle w:val="Heading5"/>
      </w:pPr>
      <w:r w:rsidRPr="003963AA">
        <w:t>Business Purpose / Client Benefit</w:t>
      </w:r>
    </w:p>
    <w:p w14:paraId="2AEC9FFC" w14:textId="77777777" w:rsidR="009242B4" w:rsidRPr="003963AA" w:rsidRDefault="009242B4" w:rsidP="009242B4">
      <w:pPr>
        <w:pStyle w:val="ConcurBodyText"/>
      </w:pPr>
      <w:r w:rsidRPr="003963AA">
        <w:t>The rotating public PGP key provides greater security for file transfers.</w:t>
      </w:r>
    </w:p>
    <w:p w14:paraId="52C24902" w14:textId="77777777" w:rsidR="009242B4" w:rsidRPr="003963AA" w:rsidRDefault="009242B4" w:rsidP="009242B4">
      <w:pPr>
        <w:pStyle w:val="Heading4"/>
      </w:pPr>
      <w:r w:rsidRPr="003963AA">
        <w:lastRenderedPageBreak/>
        <w:t>What the Administrator Sees</w:t>
      </w:r>
    </w:p>
    <w:p w14:paraId="0277AFFE" w14:textId="77777777" w:rsidR="009242B4" w:rsidRPr="003963AA" w:rsidRDefault="009242B4" w:rsidP="009242B4">
      <w:pPr>
        <w:pStyle w:val="ConcurBodyText"/>
      </w:pPr>
      <w:r w:rsidRPr="003963AA">
        <w:t>An administrator with the required file transfer credentials can log into the file transfer site to retrieve the rotating public PGP key, concursolutionsrotate.asc, from the root directory.</w:t>
      </w:r>
    </w:p>
    <w:p w14:paraId="44A743B8" w14:textId="77777777" w:rsidR="009242B4" w:rsidRPr="003963AA" w:rsidRDefault="009242B4" w:rsidP="009242B4">
      <w:pPr>
        <w:pStyle w:val="Heading4"/>
      </w:pPr>
      <w:r w:rsidRPr="003963AA">
        <w:t>Configuration / Feature Activation</w:t>
      </w:r>
    </w:p>
    <w:p w14:paraId="5FDDB645" w14:textId="77777777" w:rsidR="009242B4" w:rsidRPr="003963AA" w:rsidRDefault="009242B4" w:rsidP="009242B4">
      <w:pPr>
        <w:pStyle w:val="ConcurBodyText"/>
      </w:pPr>
      <w:r w:rsidRPr="003963AA">
        <w:rPr>
          <w:color w:val="000000"/>
        </w:rPr>
        <w:t>Your internal file transfer administrator can add the key to their PGP keyring and start using it to encrypt any files being transferred to SAP Concur.</w:t>
      </w:r>
      <w:r w:rsidRPr="006446D3">
        <w:t> </w:t>
      </w:r>
    </w:p>
    <w:p w14:paraId="57A67066" w14:textId="77777777" w:rsidR="009242B4" w:rsidRPr="003963AA" w:rsidRDefault="009242B4" w:rsidP="009242B4">
      <w:pPr>
        <w:pStyle w:val="ConcurBodyText"/>
      </w:pPr>
      <w:r w:rsidRPr="003963AA">
        <w:t>If assistance is required, please contact SAP Concur support.</w:t>
      </w:r>
    </w:p>
    <w:p w14:paraId="7E7785EE" w14:textId="2732D225" w:rsidR="00321A38" w:rsidRPr="003963AA" w:rsidRDefault="009242B4" w:rsidP="009242B4">
      <w:pPr>
        <w:pStyle w:val="ConcurMoreInfo"/>
      </w:pPr>
      <w:r w:rsidRPr="003963AA">
        <w:t xml:space="preserve">For more information, refer to the </w:t>
      </w:r>
      <w:hyperlink r:id="rId20" w:history="1">
        <w:r w:rsidRPr="003963AA">
          <w:rPr>
            <w:rStyle w:val="Hyperlink"/>
            <w:i/>
            <w:iCs/>
          </w:rPr>
          <w:t>Shared: File Transfer for Customers and Vendors User Guide</w:t>
        </w:r>
      </w:hyperlink>
      <w:r w:rsidRPr="003963AA">
        <w:t>.</w:t>
      </w:r>
    </w:p>
    <w:p w14:paraId="343FA393" w14:textId="44B608F5" w:rsidR="00537432" w:rsidRPr="003963AA" w:rsidRDefault="00537432" w:rsidP="00537432">
      <w:pPr>
        <w:pStyle w:val="Heading2"/>
      </w:pPr>
      <w:bookmarkStart w:id="7" w:name="_Toc99018520"/>
      <w:r w:rsidRPr="003963AA">
        <w:t>Miscellaneous</w:t>
      </w:r>
      <w:bookmarkEnd w:id="7"/>
      <w:r w:rsidRPr="003963AA">
        <w:t xml:space="preserve"> </w:t>
      </w:r>
    </w:p>
    <w:p w14:paraId="0872FB96" w14:textId="5D57DC07" w:rsidR="00537432" w:rsidRPr="003963AA" w:rsidRDefault="00537432" w:rsidP="00537432">
      <w:pPr>
        <w:pStyle w:val="Heading3"/>
      </w:pPr>
      <w:bookmarkStart w:id="8" w:name="_Toc99018521"/>
      <w:r w:rsidRPr="003963AA">
        <w:t>**Ongoing ** SAP Concur Homepage Changes</w:t>
      </w:r>
      <w:bookmarkEnd w:id="8"/>
    </w:p>
    <w:p w14:paraId="3E2A55AA" w14:textId="77777777" w:rsidR="00537432" w:rsidRPr="003963AA" w:rsidRDefault="00537432" w:rsidP="0053743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3963AA" w14:paraId="0C86302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D4FABE4" w14:textId="77777777" w:rsidR="00537432" w:rsidRPr="003963AA" w:rsidRDefault="00537432" w:rsidP="00CC0F1C">
            <w:pPr>
              <w:pStyle w:val="ConcurTableHeadCentered8pt"/>
            </w:pPr>
            <w:r w:rsidRPr="003963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481FF54" w14:textId="77777777" w:rsidR="00537432" w:rsidRPr="003963AA" w:rsidRDefault="00537432" w:rsidP="00CC0F1C">
            <w:pPr>
              <w:pStyle w:val="ConcurTableHeadCentered8pt"/>
            </w:pPr>
            <w:r w:rsidRPr="003963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2D0784" w14:textId="77777777" w:rsidR="00537432" w:rsidRPr="003963AA" w:rsidRDefault="00537432" w:rsidP="00CC0F1C">
            <w:pPr>
              <w:pStyle w:val="ConcurTableHeadCentered8pt"/>
            </w:pPr>
            <w:r w:rsidRPr="003963AA">
              <w:t>Feature Target Release Date</w:t>
            </w:r>
          </w:p>
        </w:tc>
      </w:tr>
      <w:tr w:rsidR="00537432" w:rsidRPr="003963AA" w14:paraId="070A691D"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F2939A" w14:textId="77777777" w:rsidR="00537432" w:rsidRPr="003963AA" w:rsidRDefault="00537432" w:rsidP="00CC0F1C">
            <w:pPr>
              <w:pStyle w:val="ConcurTableText8ptCenter"/>
              <w:keepNext/>
            </w:pPr>
            <w:r w:rsidRPr="003963AA">
              <w:t>October 8,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F153456" w14:textId="77777777" w:rsidR="00537432" w:rsidRPr="003963AA" w:rsidRDefault="00537432" w:rsidP="00CC0F1C">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85CCB0" w14:textId="77777777" w:rsidR="00537432" w:rsidRPr="003963AA" w:rsidRDefault="00537432" w:rsidP="00CC0F1C">
            <w:pPr>
              <w:pStyle w:val="ConcurTableText8ptCenter"/>
              <w:keepNext/>
            </w:pPr>
            <w:r w:rsidRPr="003963AA">
              <w:t>Q4 2021 – Q2 2022</w:t>
            </w:r>
          </w:p>
        </w:tc>
      </w:tr>
      <w:tr w:rsidR="00537432" w:rsidRPr="003963AA" w14:paraId="03B868C9"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6F23AD" w14:textId="77777777" w:rsidR="00537432" w:rsidRPr="003963AA" w:rsidRDefault="00537432" w:rsidP="00CC0F1C">
            <w:pPr>
              <w:pStyle w:val="ConcurTableText8ptCenter"/>
              <w:keepNext/>
            </w:pPr>
            <w:r w:rsidRPr="003963AA">
              <w:t>Any changes since the previous monthly release are highlighted in yellow in this release note.</w:t>
            </w:r>
          </w:p>
        </w:tc>
      </w:tr>
    </w:tbl>
    <w:p w14:paraId="2A735116" w14:textId="08FD553F" w:rsidR="007356B2" w:rsidRPr="003963AA" w:rsidRDefault="007356B2" w:rsidP="007356B2">
      <w:pPr>
        <w:pStyle w:val="ConcurBodyText"/>
        <w:rPr>
          <w:b/>
          <w:bCs/>
        </w:rPr>
      </w:pPr>
      <w:r w:rsidRPr="003963AA">
        <w:rPr>
          <w:b/>
          <w:bCs/>
        </w:rPr>
        <w:t>Applies to:</w:t>
      </w:r>
    </w:p>
    <w:p w14:paraId="037CA349" w14:textId="2045A262" w:rsidR="00693183" w:rsidRPr="003963AA" w:rsidRDefault="00693183" w:rsidP="00693183">
      <w:pPr>
        <w:pStyle w:val="ApplicableProducts"/>
        <w:rPr>
          <w:sz w:val="14"/>
          <w:szCs w:val="14"/>
        </w:rPr>
      </w:pPr>
      <w:bookmarkStart w:id="9" w:name="_Toc99018522"/>
      <w:r w:rsidRPr="003963AA">
        <w:t>Travel, Expense, Invoice, Request</w:t>
      </w:r>
      <w:r w:rsidR="00085B7B" w:rsidRPr="003963AA">
        <w:t xml:space="preserve"> | Professional &amp; Standard</w:t>
      </w:r>
      <w:bookmarkEnd w:id="9"/>
    </w:p>
    <w:p w14:paraId="54989EB1" w14:textId="13122C37" w:rsidR="00537432" w:rsidRPr="003963AA" w:rsidRDefault="00537432" w:rsidP="00537432">
      <w:pPr>
        <w:pStyle w:val="Heading4"/>
      </w:pPr>
      <w:r w:rsidRPr="003963AA">
        <w:t>Overview</w:t>
      </w:r>
    </w:p>
    <w:p w14:paraId="7E0CC490" w14:textId="77777777" w:rsidR="00537432" w:rsidRPr="003963AA" w:rsidRDefault="00537432" w:rsidP="00537432">
      <w:pPr>
        <w:pStyle w:val="ConcurBodyText"/>
      </w:pPr>
      <w:r w:rsidRPr="003963AA">
        <w:t>In Q4, 2021, SAP Concur began redirecting clients to a new homepage. The appearance of the new homepage is identical to the previous SAP Concur homepage. The new homepage has enhanced functionality when services become temporarily unavailable.</w:t>
      </w:r>
    </w:p>
    <w:p w14:paraId="4ADDC777" w14:textId="77777777" w:rsidR="00537432" w:rsidRPr="003963AA" w:rsidRDefault="00537432" w:rsidP="00537432">
      <w:pPr>
        <w:pStyle w:val="ConcurBodyText"/>
      </w:pPr>
      <w:r w:rsidRPr="003963AA">
        <w:t>The roll out of the new homepage is phased:</w:t>
      </w:r>
    </w:p>
    <w:p w14:paraId="393A0383" w14:textId="77777777" w:rsidR="00537432" w:rsidRPr="003963AA" w:rsidRDefault="00537432" w:rsidP="00537432">
      <w:pPr>
        <w:pStyle w:val="ConcurBodyTextIndent"/>
      </w:pPr>
      <w:r w:rsidRPr="003963AA">
        <w:rPr>
          <w:b/>
          <w:bCs/>
        </w:rPr>
        <w:t xml:space="preserve">Phase 1: </w:t>
      </w:r>
      <w:r w:rsidRPr="003963AA">
        <w:t xml:space="preserve">At the beginning of Q4, SAP Concur began redirecting Concur Expense, Concur Invoice, and Concur Request clients in the US Datacenter to the new homepage. </w:t>
      </w:r>
    </w:p>
    <w:p w14:paraId="01A585EC" w14:textId="77777777" w:rsidR="00537432" w:rsidRPr="003963AA" w:rsidRDefault="00537432" w:rsidP="00537432">
      <w:pPr>
        <w:pStyle w:val="ConcurBodyTextIndent"/>
      </w:pPr>
      <w:r w:rsidRPr="003963AA">
        <w:rPr>
          <w:b/>
          <w:bCs/>
        </w:rPr>
        <w:t xml:space="preserve">Phase 2: </w:t>
      </w:r>
      <w:r w:rsidRPr="003963AA">
        <w:t>In December 2021, SAP Concur will begin redirecting Concur Expense, Concur Invoice, and Concur Request clients in the EU Datacenter to the new homepage.</w:t>
      </w:r>
    </w:p>
    <w:p w14:paraId="460F4D3B" w14:textId="77777777" w:rsidR="00537432" w:rsidRPr="003963AA" w:rsidRDefault="00537432" w:rsidP="00537432">
      <w:pPr>
        <w:pStyle w:val="ConcurBodyTextIndent"/>
      </w:pPr>
      <w:r w:rsidRPr="003963AA">
        <w:rPr>
          <w:b/>
          <w:bCs/>
        </w:rPr>
        <w:t xml:space="preserve">Phase 3: </w:t>
      </w:r>
      <w:r w:rsidRPr="003963AA">
        <w:t>In Q2 of 2022, SAP Concur will begin redirecting the remaining clients in the US and EU datacenters to the new homepage. The remaining clients include those with Concur Travel standalone or Concur Travel with Expense, Invoice, and/or Request.</w:t>
      </w:r>
    </w:p>
    <w:p w14:paraId="5412A780" w14:textId="77777777" w:rsidR="00537432" w:rsidRPr="003963AA" w:rsidRDefault="00537432" w:rsidP="00537432">
      <w:pPr>
        <w:pStyle w:val="Heading5"/>
      </w:pPr>
      <w:r w:rsidRPr="003963AA">
        <w:lastRenderedPageBreak/>
        <w:t>Business Purpose / Client Benefit</w:t>
      </w:r>
    </w:p>
    <w:p w14:paraId="6AB0C159" w14:textId="77777777" w:rsidR="00537432" w:rsidRPr="003963AA" w:rsidRDefault="00537432" w:rsidP="00537432">
      <w:pPr>
        <w:pStyle w:val="ConcurBodyText"/>
      </w:pPr>
      <w:r w:rsidRPr="003963AA">
        <w:t>This change ensures that the SAP Concur homepage is available even when some services are unavailable and improves the consistency of the sign in experience.</w:t>
      </w:r>
    </w:p>
    <w:p w14:paraId="19F66A19" w14:textId="77777777" w:rsidR="00537432" w:rsidRPr="003963AA" w:rsidRDefault="00537432" w:rsidP="006617A0">
      <w:pPr>
        <w:pStyle w:val="Heading4"/>
      </w:pPr>
      <w:r w:rsidRPr="003963AA">
        <w:t>What the User Sees</w:t>
      </w:r>
    </w:p>
    <w:p w14:paraId="1D50F0BD" w14:textId="77777777" w:rsidR="00537432" w:rsidRPr="003963AA" w:rsidRDefault="00537432" w:rsidP="006617A0">
      <w:pPr>
        <w:pStyle w:val="ConcurBodyText"/>
        <w:keepNext/>
      </w:pPr>
      <w:r w:rsidRPr="003963AA">
        <w:t>With the old homepage, when a user signs into their SAP Concur products, they see their homepage.</w:t>
      </w:r>
    </w:p>
    <w:p w14:paraId="45304A37" w14:textId="77777777" w:rsidR="00537432" w:rsidRPr="003963AA" w:rsidRDefault="00537432" w:rsidP="006617A0">
      <w:pPr>
        <w:pStyle w:val="ConcurNote"/>
        <w:keepNext/>
      </w:pPr>
      <w:r w:rsidRPr="003963AA">
        <w:t>The appearance of the homepage varies depending on which products and services are enabled for the client and the permissions assigned to the user.</w:t>
      </w:r>
    </w:p>
    <w:p w14:paraId="689C0BBA" w14:textId="34CFFAF3" w:rsidR="00537432" w:rsidRPr="003963AA" w:rsidRDefault="00537432" w:rsidP="00537432">
      <w:pPr>
        <w:pStyle w:val="ConcurBodyText"/>
        <w:rPr>
          <w:b/>
          <w:bCs/>
        </w:rPr>
      </w:pPr>
      <w:r w:rsidRPr="003963AA">
        <w:rPr>
          <w:b/>
          <w:bCs/>
          <w:i/>
          <w:iCs/>
        </w:rPr>
        <w:fldChar w:fldCharType="begin"/>
      </w:r>
      <w:r w:rsidRPr="003963AA">
        <w:rPr>
          <w:b/>
          <w:bCs/>
          <w:i/>
          <w:iCs/>
        </w:rPr>
        <w:instrText xml:space="preserve"> INCLUDEPICTURE  "cid:image001.png@01D6F58E.7870AE20" \* MERGEFORMATINET </w:instrText>
      </w:r>
      <w:r w:rsidRPr="003963AA">
        <w:rPr>
          <w:b/>
          <w:bCs/>
          <w:i/>
          <w:iCs/>
        </w:rPr>
        <w:fldChar w:fldCharType="separate"/>
      </w:r>
      <w:r w:rsidR="004F7186" w:rsidRPr="003963AA">
        <w:rPr>
          <w:b/>
          <w:bCs/>
          <w:i/>
          <w:iCs/>
        </w:rPr>
        <w:fldChar w:fldCharType="begin"/>
      </w:r>
      <w:r w:rsidR="004F7186" w:rsidRPr="003963AA">
        <w:rPr>
          <w:b/>
          <w:bCs/>
          <w:i/>
          <w:iCs/>
        </w:rPr>
        <w:instrText xml:space="preserve"> INCLUDEPICTURE  "cid:image001.png@01D6F58E.7870AE20" \* MERGEFORMATINET </w:instrText>
      </w:r>
      <w:r w:rsidR="004F7186" w:rsidRPr="003963AA">
        <w:rPr>
          <w:b/>
          <w:bCs/>
          <w:i/>
          <w:iCs/>
        </w:rPr>
        <w:fldChar w:fldCharType="separate"/>
      </w:r>
      <w:r w:rsidR="00D861E3" w:rsidRPr="003963AA">
        <w:rPr>
          <w:b/>
          <w:bCs/>
          <w:i/>
          <w:iCs/>
        </w:rPr>
        <w:fldChar w:fldCharType="begin"/>
      </w:r>
      <w:r w:rsidR="00D861E3" w:rsidRPr="003963AA">
        <w:rPr>
          <w:b/>
          <w:bCs/>
          <w:i/>
          <w:iCs/>
        </w:rPr>
        <w:instrText xml:space="preserve"> INCLUDEPICTURE  "cid:image001.png@01D6F58E.7870AE20" \* MERGEFORMATINET </w:instrText>
      </w:r>
      <w:r w:rsidR="00D861E3" w:rsidRPr="003963AA">
        <w:rPr>
          <w:b/>
          <w:bCs/>
          <w:i/>
          <w:iCs/>
        </w:rPr>
        <w:fldChar w:fldCharType="separate"/>
      </w:r>
      <w:r w:rsidR="001C77A0" w:rsidRPr="003963AA">
        <w:rPr>
          <w:b/>
          <w:bCs/>
          <w:i/>
          <w:iCs/>
        </w:rPr>
        <w:fldChar w:fldCharType="begin"/>
      </w:r>
      <w:r w:rsidR="001C77A0" w:rsidRPr="003963AA">
        <w:rPr>
          <w:b/>
          <w:bCs/>
          <w:i/>
          <w:iCs/>
        </w:rPr>
        <w:instrText xml:space="preserve"> INCLUDEPICTURE  "cid:image001.png@01D6F58E.7870AE20" \* MERGEFORMATINET </w:instrText>
      </w:r>
      <w:r w:rsidR="001C77A0" w:rsidRPr="003963AA">
        <w:rPr>
          <w:b/>
          <w:bCs/>
          <w:i/>
          <w:iCs/>
        </w:rPr>
        <w:fldChar w:fldCharType="separate"/>
      </w:r>
      <w:r w:rsidR="00085B7B" w:rsidRPr="003963AA">
        <w:rPr>
          <w:b/>
          <w:bCs/>
          <w:i/>
          <w:iCs/>
        </w:rPr>
        <w:fldChar w:fldCharType="begin"/>
      </w:r>
      <w:r w:rsidR="00085B7B" w:rsidRPr="003963AA">
        <w:rPr>
          <w:b/>
          <w:bCs/>
          <w:i/>
          <w:iCs/>
        </w:rPr>
        <w:instrText xml:space="preserve"> INCLUDEPICTURE  "cid:image001.png@01D6F58E.7870AE20" \* MERGEFORMATINET </w:instrText>
      </w:r>
      <w:r w:rsidR="00085B7B" w:rsidRPr="003963AA">
        <w:rPr>
          <w:b/>
          <w:bCs/>
          <w:i/>
          <w:iCs/>
        </w:rPr>
        <w:fldChar w:fldCharType="separate"/>
      </w:r>
      <w:r w:rsidR="007356B2" w:rsidRPr="003963AA">
        <w:rPr>
          <w:b/>
          <w:bCs/>
          <w:i/>
          <w:iCs/>
        </w:rPr>
        <w:fldChar w:fldCharType="begin"/>
      </w:r>
      <w:r w:rsidR="007356B2" w:rsidRPr="003963AA">
        <w:rPr>
          <w:b/>
          <w:bCs/>
          <w:i/>
          <w:iCs/>
        </w:rPr>
        <w:instrText xml:space="preserve"> INCLUDEPICTURE  "cid:image001.png@01D6F58E.7870AE20" \* MERGEFORMATINET </w:instrText>
      </w:r>
      <w:r w:rsidR="007356B2" w:rsidRPr="003963AA">
        <w:rPr>
          <w:b/>
          <w:bCs/>
          <w:i/>
          <w:iCs/>
        </w:rPr>
        <w:fldChar w:fldCharType="separate"/>
      </w:r>
      <w:r w:rsidR="00190547" w:rsidRPr="003963AA">
        <w:rPr>
          <w:b/>
          <w:bCs/>
          <w:i/>
          <w:iCs/>
        </w:rPr>
        <w:fldChar w:fldCharType="begin"/>
      </w:r>
      <w:r w:rsidR="00190547" w:rsidRPr="003963AA">
        <w:rPr>
          <w:b/>
          <w:bCs/>
          <w:i/>
          <w:iCs/>
        </w:rPr>
        <w:instrText xml:space="preserve"> INCLUDEPICTURE  "cid:image001.png@01D6F58E.7870AE20" \* MERGEFORMATINET </w:instrText>
      </w:r>
      <w:r w:rsidR="00190547" w:rsidRPr="003963AA">
        <w:rPr>
          <w:b/>
          <w:bCs/>
          <w:i/>
          <w:iCs/>
        </w:rPr>
        <w:fldChar w:fldCharType="separate"/>
      </w:r>
      <w:r w:rsidR="003C3560" w:rsidRPr="003963AA">
        <w:rPr>
          <w:b/>
          <w:bCs/>
          <w:i/>
          <w:iCs/>
        </w:rPr>
        <w:fldChar w:fldCharType="begin"/>
      </w:r>
      <w:r w:rsidR="003C3560" w:rsidRPr="003963AA">
        <w:rPr>
          <w:b/>
          <w:bCs/>
          <w:i/>
          <w:iCs/>
        </w:rPr>
        <w:instrText xml:space="preserve"> INCLUDEPICTURE  "cid:image001.png@01D6F58E.7870AE20" \* MERGEFORMATINET </w:instrText>
      </w:r>
      <w:r w:rsidR="003C3560" w:rsidRPr="003963AA">
        <w:rPr>
          <w:b/>
          <w:bCs/>
          <w:i/>
          <w:iCs/>
        </w:rPr>
        <w:fldChar w:fldCharType="separate"/>
      </w:r>
      <w:r w:rsidR="00312C96" w:rsidRPr="003963AA">
        <w:rPr>
          <w:b/>
          <w:bCs/>
          <w:i/>
          <w:iCs/>
        </w:rPr>
        <w:fldChar w:fldCharType="begin"/>
      </w:r>
      <w:r w:rsidR="00312C96" w:rsidRPr="003963AA">
        <w:rPr>
          <w:b/>
          <w:bCs/>
          <w:i/>
          <w:iCs/>
        </w:rPr>
        <w:instrText xml:space="preserve"> INCLUDEPICTURE  "cid:image001.png@01D6F58E.7870AE20" \* MERGEFORMATINET </w:instrText>
      </w:r>
      <w:r w:rsidR="00312C96" w:rsidRPr="003963AA">
        <w:rPr>
          <w:b/>
          <w:bCs/>
          <w:i/>
          <w:iCs/>
        </w:rPr>
        <w:fldChar w:fldCharType="separate"/>
      </w:r>
      <w:r w:rsidR="002C125F" w:rsidRPr="003963AA">
        <w:rPr>
          <w:b/>
          <w:bCs/>
          <w:i/>
          <w:iCs/>
        </w:rPr>
        <w:fldChar w:fldCharType="begin"/>
      </w:r>
      <w:r w:rsidR="002C125F" w:rsidRPr="003963AA">
        <w:rPr>
          <w:b/>
          <w:bCs/>
          <w:i/>
          <w:iCs/>
        </w:rPr>
        <w:instrText xml:space="preserve"> INCLUDEPICTURE  "cid:image001.png@01D6F58E.7870AE20" \* MERGEFORMATINET </w:instrText>
      </w:r>
      <w:r w:rsidR="002C125F" w:rsidRPr="003963AA">
        <w:rPr>
          <w:b/>
          <w:bCs/>
          <w:i/>
          <w:iCs/>
        </w:rPr>
        <w:fldChar w:fldCharType="separate"/>
      </w:r>
      <w:r w:rsidR="00E371F5" w:rsidRPr="003963AA">
        <w:rPr>
          <w:b/>
          <w:bCs/>
          <w:i/>
          <w:iCs/>
        </w:rPr>
        <w:fldChar w:fldCharType="begin"/>
      </w:r>
      <w:r w:rsidR="00E371F5" w:rsidRPr="003963AA">
        <w:rPr>
          <w:b/>
          <w:bCs/>
          <w:i/>
          <w:iCs/>
        </w:rPr>
        <w:instrText xml:space="preserve"> INCLUDEPICTURE  "cid:image001.png@01D6F58E.7870AE20" \* MERGEFORMATINET </w:instrText>
      </w:r>
      <w:r w:rsidR="00E371F5" w:rsidRPr="003963AA">
        <w:rPr>
          <w:b/>
          <w:bCs/>
          <w:i/>
          <w:iCs/>
        </w:rPr>
        <w:fldChar w:fldCharType="separate"/>
      </w:r>
      <w:r w:rsidR="00461F47" w:rsidRPr="003963AA">
        <w:rPr>
          <w:b/>
          <w:bCs/>
          <w:i/>
          <w:iCs/>
        </w:rPr>
        <w:fldChar w:fldCharType="begin"/>
      </w:r>
      <w:r w:rsidR="00461F47" w:rsidRPr="003963AA">
        <w:rPr>
          <w:b/>
          <w:bCs/>
          <w:i/>
          <w:iCs/>
        </w:rPr>
        <w:instrText xml:space="preserve"> INCLUDEPICTURE  "cid:image001.png@01D6F58E.7870AE20" \* MERGEFORMATINET </w:instrText>
      </w:r>
      <w:r w:rsidR="00461F47" w:rsidRPr="003963AA">
        <w:rPr>
          <w:b/>
          <w:bCs/>
          <w:i/>
          <w:iCs/>
        </w:rPr>
        <w:fldChar w:fldCharType="separate"/>
      </w:r>
      <w:r w:rsidR="004A5C8D" w:rsidRPr="003963AA">
        <w:rPr>
          <w:b/>
          <w:bCs/>
          <w:i/>
          <w:iCs/>
        </w:rPr>
        <w:fldChar w:fldCharType="begin"/>
      </w:r>
      <w:r w:rsidR="004A5C8D" w:rsidRPr="003963AA">
        <w:rPr>
          <w:b/>
          <w:bCs/>
          <w:i/>
          <w:iCs/>
        </w:rPr>
        <w:instrText xml:space="preserve"> INCLUDEPICTURE  "cid:image001.png@01D6F58E.7870AE20" \* MERGEFORMATINET </w:instrText>
      </w:r>
      <w:r w:rsidR="004A5C8D" w:rsidRPr="003963AA">
        <w:rPr>
          <w:b/>
          <w:bCs/>
          <w:i/>
          <w:iCs/>
        </w:rPr>
        <w:fldChar w:fldCharType="separate"/>
      </w:r>
      <w:r w:rsidR="004D5665">
        <w:rPr>
          <w:b/>
          <w:bCs/>
          <w:i/>
          <w:iCs/>
        </w:rPr>
        <w:fldChar w:fldCharType="begin"/>
      </w:r>
      <w:r w:rsidR="004D5665">
        <w:rPr>
          <w:b/>
          <w:bCs/>
          <w:i/>
          <w:iCs/>
        </w:rPr>
        <w:instrText xml:space="preserve"> INCLUDEPICTURE  "cid:image001.png@01D6F58E.7870AE20" \* MERGEFORMATINET </w:instrText>
      </w:r>
      <w:r w:rsidR="004D5665">
        <w:rPr>
          <w:b/>
          <w:bCs/>
          <w:i/>
          <w:iCs/>
        </w:rPr>
        <w:fldChar w:fldCharType="separate"/>
      </w:r>
      <w:r w:rsidR="00B0019F">
        <w:rPr>
          <w:b/>
          <w:bCs/>
          <w:i/>
          <w:iCs/>
        </w:rPr>
        <w:fldChar w:fldCharType="begin"/>
      </w:r>
      <w:r w:rsidR="00B0019F">
        <w:rPr>
          <w:b/>
          <w:bCs/>
          <w:i/>
          <w:iCs/>
        </w:rPr>
        <w:instrText xml:space="preserve"> INCLUDEPICTURE  "cid:image001.png@01D6F58E.7870AE20" \* MERGEFORMATINET </w:instrText>
      </w:r>
      <w:r w:rsidR="00B0019F">
        <w:rPr>
          <w:b/>
          <w:bCs/>
          <w:i/>
          <w:iCs/>
        </w:rPr>
        <w:fldChar w:fldCharType="separate"/>
      </w:r>
      <w:r w:rsidR="00EB1D84">
        <w:rPr>
          <w:b/>
          <w:bCs/>
          <w:i/>
          <w:iCs/>
        </w:rPr>
        <w:fldChar w:fldCharType="begin"/>
      </w:r>
      <w:r w:rsidR="00EB1D84">
        <w:rPr>
          <w:b/>
          <w:bCs/>
          <w:i/>
          <w:iCs/>
        </w:rPr>
        <w:instrText xml:space="preserve"> INCLUDEPICTURE  "cid:image001.png@01D6F58E.7870AE20" \* MERGEFORMATINET </w:instrText>
      </w:r>
      <w:r w:rsidR="00EB1D84">
        <w:rPr>
          <w:b/>
          <w:bCs/>
          <w:i/>
          <w:iCs/>
        </w:rPr>
        <w:fldChar w:fldCharType="separate"/>
      </w:r>
      <w:r w:rsidR="00745587">
        <w:rPr>
          <w:b/>
          <w:bCs/>
          <w:i/>
          <w:iCs/>
        </w:rPr>
        <w:fldChar w:fldCharType="begin"/>
      </w:r>
      <w:r w:rsidR="00745587">
        <w:rPr>
          <w:b/>
          <w:bCs/>
          <w:i/>
          <w:iCs/>
        </w:rPr>
        <w:instrText xml:space="preserve"> INCLUDEPICTURE  "cid:image001.png@01D6F58E.7870AE20" \* MERGEFORMATINET </w:instrText>
      </w:r>
      <w:r w:rsidR="00745587">
        <w:rPr>
          <w:b/>
          <w:bCs/>
          <w:i/>
          <w:iCs/>
        </w:rPr>
        <w:fldChar w:fldCharType="separate"/>
      </w:r>
      <w:r w:rsidR="00476A0D">
        <w:rPr>
          <w:b/>
          <w:bCs/>
          <w:i/>
          <w:iCs/>
        </w:rPr>
        <w:fldChar w:fldCharType="begin"/>
      </w:r>
      <w:r w:rsidR="00476A0D">
        <w:rPr>
          <w:b/>
          <w:bCs/>
          <w:i/>
          <w:iCs/>
        </w:rPr>
        <w:instrText xml:space="preserve"> INCLUDEPICTURE  "cid:image001.png@01D6F58E.7870AE20" \* MERGEFORMATINET </w:instrText>
      </w:r>
      <w:r w:rsidR="00476A0D">
        <w:rPr>
          <w:b/>
          <w:bCs/>
          <w:i/>
          <w:iCs/>
        </w:rPr>
        <w:fldChar w:fldCharType="separate"/>
      </w:r>
      <w:r w:rsidR="004F7A2A">
        <w:rPr>
          <w:b/>
          <w:bCs/>
          <w:i/>
          <w:iCs/>
        </w:rPr>
        <w:fldChar w:fldCharType="begin"/>
      </w:r>
      <w:r w:rsidR="004F7A2A">
        <w:rPr>
          <w:b/>
          <w:bCs/>
          <w:i/>
          <w:iCs/>
        </w:rPr>
        <w:instrText xml:space="preserve"> INCLUDEPICTURE  "cid:image001.png@01D6F58E.7870AE20" \* MERGEFORMATINET </w:instrText>
      </w:r>
      <w:r w:rsidR="004F7A2A">
        <w:rPr>
          <w:b/>
          <w:bCs/>
          <w:i/>
          <w:iCs/>
        </w:rPr>
        <w:fldChar w:fldCharType="separate"/>
      </w:r>
      <w:r w:rsidR="00186A4D">
        <w:rPr>
          <w:b/>
          <w:bCs/>
          <w:i/>
          <w:iCs/>
        </w:rPr>
        <w:fldChar w:fldCharType="begin"/>
      </w:r>
      <w:r w:rsidR="00186A4D">
        <w:rPr>
          <w:b/>
          <w:bCs/>
          <w:i/>
          <w:iCs/>
        </w:rPr>
        <w:instrText xml:space="preserve"> INCLUDEPICTURE  "cid:image001.png@01D6F58E.7870AE20" \* MERGEFORMATINET </w:instrText>
      </w:r>
      <w:r w:rsidR="00186A4D">
        <w:rPr>
          <w:b/>
          <w:bCs/>
          <w:i/>
          <w:iCs/>
        </w:rPr>
        <w:fldChar w:fldCharType="separate"/>
      </w:r>
      <w:r w:rsidR="004673F0">
        <w:rPr>
          <w:b/>
          <w:bCs/>
          <w:i/>
          <w:iCs/>
        </w:rPr>
        <w:fldChar w:fldCharType="begin"/>
      </w:r>
      <w:r w:rsidR="004673F0">
        <w:rPr>
          <w:b/>
          <w:bCs/>
          <w:i/>
          <w:iCs/>
        </w:rPr>
        <w:instrText xml:space="preserve"> INCLUDEPICTURE  "cid:image001.png@01D6F58E.7870AE20" \* MERGEFORMATINET </w:instrText>
      </w:r>
      <w:r w:rsidR="004673F0">
        <w:rPr>
          <w:b/>
          <w:bCs/>
          <w:i/>
          <w:iCs/>
        </w:rPr>
        <w:fldChar w:fldCharType="separate"/>
      </w:r>
      <w:r w:rsidR="00CF440C">
        <w:rPr>
          <w:b/>
          <w:bCs/>
          <w:i/>
          <w:iCs/>
        </w:rPr>
        <w:fldChar w:fldCharType="begin"/>
      </w:r>
      <w:r w:rsidR="00CF440C">
        <w:rPr>
          <w:b/>
          <w:bCs/>
          <w:i/>
          <w:iCs/>
        </w:rPr>
        <w:instrText xml:space="preserve"> INCLUDEPICTURE  "cid:image001.png@01D6F58E.7870AE20" \* MERGEFORMATINET </w:instrText>
      </w:r>
      <w:r w:rsidR="00CF440C">
        <w:rPr>
          <w:b/>
          <w:bCs/>
          <w:i/>
          <w:iCs/>
        </w:rPr>
        <w:fldChar w:fldCharType="separate"/>
      </w:r>
      <w:r w:rsidR="00EA7AD4">
        <w:rPr>
          <w:b/>
          <w:bCs/>
          <w:i/>
          <w:iCs/>
        </w:rPr>
        <w:fldChar w:fldCharType="begin"/>
      </w:r>
      <w:r w:rsidR="00EA7AD4">
        <w:rPr>
          <w:b/>
          <w:bCs/>
          <w:i/>
          <w:iCs/>
        </w:rPr>
        <w:instrText xml:space="preserve"> INCLUDEPICTURE  "cid:image001.png@01D6F58E.7870AE20" \* MERGEFORMATINET </w:instrText>
      </w:r>
      <w:r w:rsidR="00EA7AD4">
        <w:rPr>
          <w:b/>
          <w:bCs/>
          <w:i/>
          <w:iCs/>
        </w:rPr>
        <w:fldChar w:fldCharType="separate"/>
      </w:r>
      <w:r w:rsidR="00F807C2">
        <w:rPr>
          <w:b/>
          <w:bCs/>
          <w:i/>
          <w:iCs/>
        </w:rPr>
        <w:fldChar w:fldCharType="begin"/>
      </w:r>
      <w:r w:rsidR="00F807C2">
        <w:rPr>
          <w:b/>
          <w:bCs/>
          <w:i/>
          <w:iCs/>
        </w:rPr>
        <w:instrText xml:space="preserve"> INCLUDEPICTURE  "cid:image001.png@01D6F58E.7870AE20" \* MERGEFORMATINET </w:instrText>
      </w:r>
      <w:r w:rsidR="00F807C2">
        <w:rPr>
          <w:b/>
          <w:bCs/>
          <w:i/>
          <w:iCs/>
        </w:rPr>
        <w:fldChar w:fldCharType="separate"/>
      </w:r>
      <w:r w:rsidR="00E6371B">
        <w:rPr>
          <w:b/>
          <w:bCs/>
          <w:i/>
          <w:iCs/>
        </w:rPr>
        <w:fldChar w:fldCharType="begin"/>
      </w:r>
      <w:r w:rsidR="00E6371B">
        <w:rPr>
          <w:b/>
          <w:bCs/>
          <w:i/>
          <w:iCs/>
        </w:rPr>
        <w:instrText xml:space="preserve"> INCLUDEPICTURE  "cid:image001.png@01D6F58E.7870AE20" \* MERGEFORMATINET </w:instrText>
      </w:r>
      <w:r w:rsidR="00E6371B">
        <w:rPr>
          <w:b/>
          <w:bCs/>
          <w:i/>
          <w:iCs/>
        </w:rPr>
        <w:fldChar w:fldCharType="separate"/>
      </w:r>
      <w:r w:rsidR="00AF3923">
        <w:rPr>
          <w:b/>
          <w:bCs/>
          <w:i/>
          <w:iCs/>
        </w:rPr>
        <w:fldChar w:fldCharType="begin"/>
      </w:r>
      <w:r w:rsidR="00AF3923">
        <w:rPr>
          <w:b/>
          <w:bCs/>
          <w:i/>
          <w:iCs/>
        </w:rPr>
        <w:instrText xml:space="preserve"> </w:instrText>
      </w:r>
      <w:r w:rsidR="00AF3923">
        <w:rPr>
          <w:b/>
          <w:bCs/>
          <w:i/>
          <w:iCs/>
        </w:rPr>
        <w:instrText>I</w:instrText>
      </w:r>
      <w:r w:rsidR="00AF3923">
        <w:rPr>
          <w:b/>
          <w:bCs/>
          <w:i/>
          <w:iCs/>
        </w:rPr>
        <w:instrText>NCLUDEPICTURE  "cid:image001.png@01D6F58E.7870AE20" \* MERGEFORMATINET</w:instrText>
      </w:r>
      <w:r w:rsidR="00AF3923">
        <w:rPr>
          <w:b/>
          <w:bCs/>
          <w:i/>
          <w:iCs/>
        </w:rPr>
        <w:instrText xml:space="preserve"> </w:instrText>
      </w:r>
      <w:r w:rsidR="00AF3923">
        <w:rPr>
          <w:b/>
          <w:bCs/>
          <w:i/>
          <w:iCs/>
        </w:rPr>
        <w:fldChar w:fldCharType="separate"/>
      </w:r>
      <w:r w:rsidR="009D4784">
        <w:rPr>
          <w:b/>
          <w:bCs/>
          <w:i/>
          <w:iCs/>
        </w:rPr>
        <w:pict w14:anchorId="47F0C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396pt;height:298.3pt" o:bordertopcolor="this" o:borderleftcolor="this" o:borderbottomcolor="this" o:borderrightcolor="this">
            <v:imagedata r:id="rId21" r:href="rId22"/>
            <w10:bordertop type="single" width="4"/>
            <w10:borderleft type="single" width="4"/>
            <w10:borderbottom type="single" width="4"/>
            <w10:borderright type="single" width="4"/>
          </v:shape>
        </w:pict>
      </w:r>
      <w:r w:rsidR="00AF3923">
        <w:rPr>
          <w:b/>
          <w:bCs/>
          <w:i/>
          <w:iCs/>
        </w:rPr>
        <w:fldChar w:fldCharType="end"/>
      </w:r>
      <w:r w:rsidR="00E6371B">
        <w:rPr>
          <w:b/>
          <w:bCs/>
          <w:i/>
          <w:iCs/>
        </w:rPr>
        <w:fldChar w:fldCharType="end"/>
      </w:r>
      <w:r w:rsidR="00F807C2">
        <w:rPr>
          <w:b/>
          <w:bCs/>
          <w:i/>
          <w:iCs/>
        </w:rPr>
        <w:fldChar w:fldCharType="end"/>
      </w:r>
      <w:r w:rsidR="00EA7AD4">
        <w:rPr>
          <w:b/>
          <w:bCs/>
          <w:i/>
          <w:iCs/>
        </w:rPr>
        <w:fldChar w:fldCharType="end"/>
      </w:r>
      <w:r w:rsidR="00CF440C">
        <w:rPr>
          <w:b/>
          <w:bCs/>
          <w:i/>
          <w:iCs/>
        </w:rPr>
        <w:fldChar w:fldCharType="end"/>
      </w:r>
      <w:r w:rsidR="004673F0">
        <w:rPr>
          <w:b/>
          <w:bCs/>
          <w:i/>
          <w:iCs/>
        </w:rPr>
        <w:fldChar w:fldCharType="end"/>
      </w:r>
      <w:r w:rsidR="00186A4D">
        <w:rPr>
          <w:b/>
          <w:bCs/>
          <w:i/>
          <w:iCs/>
        </w:rPr>
        <w:fldChar w:fldCharType="end"/>
      </w:r>
      <w:r w:rsidR="004F7A2A">
        <w:rPr>
          <w:b/>
          <w:bCs/>
          <w:i/>
          <w:iCs/>
        </w:rPr>
        <w:fldChar w:fldCharType="end"/>
      </w:r>
      <w:r w:rsidR="00476A0D">
        <w:rPr>
          <w:b/>
          <w:bCs/>
          <w:i/>
          <w:iCs/>
        </w:rPr>
        <w:fldChar w:fldCharType="end"/>
      </w:r>
      <w:r w:rsidR="00745587">
        <w:rPr>
          <w:b/>
          <w:bCs/>
          <w:i/>
          <w:iCs/>
        </w:rPr>
        <w:fldChar w:fldCharType="end"/>
      </w:r>
      <w:r w:rsidR="00EB1D84">
        <w:rPr>
          <w:b/>
          <w:bCs/>
          <w:i/>
          <w:iCs/>
        </w:rPr>
        <w:fldChar w:fldCharType="end"/>
      </w:r>
      <w:r w:rsidR="00B0019F">
        <w:rPr>
          <w:b/>
          <w:bCs/>
          <w:i/>
          <w:iCs/>
        </w:rPr>
        <w:fldChar w:fldCharType="end"/>
      </w:r>
      <w:r w:rsidR="004D5665">
        <w:rPr>
          <w:b/>
          <w:bCs/>
          <w:i/>
          <w:iCs/>
        </w:rPr>
        <w:fldChar w:fldCharType="end"/>
      </w:r>
      <w:r w:rsidR="004A5C8D" w:rsidRPr="003963AA">
        <w:rPr>
          <w:b/>
          <w:bCs/>
          <w:i/>
          <w:iCs/>
        </w:rPr>
        <w:fldChar w:fldCharType="end"/>
      </w:r>
      <w:r w:rsidR="00461F47" w:rsidRPr="003963AA">
        <w:rPr>
          <w:b/>
          <w:bCs/>
          <w:i/>
          <w:iCs/>
        </w:rPr>
        <w:fldChar w:fldCharType="end"/>
      </w:r>
      <w:r w:rsidR="00E371F5" w:rsidRPr="003963AA">
        <w:rPr>
          <w:b/>
          <w:bCs/>
          <w:i/>
          <w:iCs/>
        </w:rPr>
        <w:fldChar w:fldCharType="end"/>
      </w:r>
      <w:r w:rsidR="002C125F" w:rsidRPr="003963AA">
        <w:rPr>
          <w:b/>
          <w:bCs/>
          <w:i/>
          <w:iCs/>
        </w:rPr>
        <w:fldChar w:fldCharType="end"/>
      </w:r>
      <w:r w:rsidR="00312C96" w:rsidRPr="003963AA">
        <w:rPr>
          <w:b/>
          <w:bCs/>
          <w:i/>
          <w:iCs/>
        </w:rPr>
        <w:fldChar w:fldCharType="end"/>
      </w:r>
      <w:r w:rsidR="003C3560" w:rsidRPr="003963AA">
        <w:rPr>
          <w:b/>
          <w:bCs/>
          <w:i/>
          <w:iCs/>
        </w:rPr>
        <w:fldChar w:fldCharType="end"/>
      </w:r>
      <w:r w:rsidR="00190547" w:rsidRPr="003963AA">
        <w:rPr>
          <w:b/>
          <w:bCs/>
          <w:i/>
          <w:iCs/>
        </w:rPr>
        <w:fldChar w:fldCharType="end"/>
      </w:r>
      <w:r w:rsidR="007356B2" w:rsidRPr="003963AA">
        <w:rPr>
          <w:b/>
          <w:bCs/>
          <w:i/>
          <w:iCs/>
        </w:rPr>
        <w:fldChar w:fldCharType="end"/>
      </w:r>
      <w:r w:rsidR="00085B7B" w:rsidRPr="003963AA">
        <w:rPr>
          <w:b/>
          <w:bCs/>
          <w:i/>
          <w:iCs/>
        </w:rPr>
        <w:fldChar w:fldCharType="end"/>
      </w:r>
      <w:r w:rsidR="001C77A0" w:rsidRPr="003963AA">
        <w:rPr>
          <w:b/>
          <w:bCs/>
          <w:i/>
          <w:iCs/>
        </w:rPr>
        <w:fldChar w:fldCharType="end"/>
      </w:r>
      <w:r w:rsidR="00D861E3" w:rsidRPr="003963AA">
        <w:rPr>
          <w:b/>
          <w:bCs/>
          <w:i/>
          <w:iCs/>
        </w:rPr>
        <w:fldChar w:fldCharType="end"/>
      </w:r>
      <w:r w:rsidR="004F7186" w:rsidRPr="003963AA">
        <w:rPr>
          <w:b/>
          <w:bCs/>
          <w:i/>
          <w:iCs/>
        </w:rPr>
        <w:fldChar w:fldCharType="end"/>
      </w:r>
      <w:r w:rsidRPr="003963AA">
        <w:rPr>
          <w:b/>
          <w:bCs/>
          <w:i/>
          <w:iCs/>
        </w:rPr>
        <w:fldChar w:fldCharType="end"/>
      </w:r>
    </w:p>
    <w:p w14:paraId="457AC00D" w14:textId="77777777" w:rsidR="00537432" w:rsidRPr="003963AA" w:rsidRDefault="00537432" w:rsidP="00537432">
      <w:pPr>
        <w:pStyle w:val="ConcurBodyText"/>
        <w:keepNext/>
      </w:pPr>
      <w:r w:rsidRPr="003963AA">
        <w:lastRenderedPageBreak/>
        <w:t xml:space="preserve">If some products or services are unavailable while other products and services are up and running, a modified version of the user’s </w:t>
      </w:r>
      <w:r w:rsidRPr="003963AA">
        <w:rPr>
          <w:bCs/>
        </w:rPr>
        <w:t>homepage</w:t>
      </w:r>
      <w:r w:rsidRPr="003963AA">
        <w:t xml:space="preserve"> similar to the following appears: </w:t>
      </w:r>
    </w:p>
    <w:p w14:paraId="112698A1" w14:textId="1F8520F7" w:rsidR="00537432" w:rsidRPr="003963AA" w:rsidRDefault="00537432" w:rsidP="00537432">
      <w:pPr>
        <w:pStyle w:val="ConcurBodyText"/>
      </w:pPr>
      <w:r w:rsidRPr="003963AA">
        <w:rPr>
          <w:noProof/>
        </w:rPr>
        <w:drawing>
          <wp:inline distT="0" distB="0" distL="0" distR="0" wp14:anchorId="7BB241B2" wp14:editId="2904F865">
            <wp:extent cx="5029200" cy="3209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355"/>
                    <a:stretch/>
                  </pic:blipFill>
                  <pic:spPr bwMode="auto">
                    <a:xfrm>
                      <a:off x="0" y="0"/>
                      <a:ext cx="5029200" cy="3209544"/>
                    </a:xfrm>
                    <a:prstGeom prst="rect">
                      <a:avLst/>
                    </a:prstGeom>
                    <a:noFill/>
                    <a:ln>
                      <a:noFill/>
                    </a:ln>
                    <a:extLst>
                      <a:ext uri="{53640926-AAD7-44D8-BBD7-CCE9431645EC}">
                        <a14:shadowObscured xmlns:a14="http://schemas.microsoft.com/office/drawing/2010/main"/>
                      </a:ext>
                    </a:extLst>
                  </pic:spPr>
                </pic:pic>
              </a:graphicData>
            </a:graphic>
          </wp:inline>
        </w:drawing>
      </w:r>
    </w:p>
    <w:p w14:paraId="10BA0D2B" w14:textId="77777777" w:rsidR="00537432" w:rsidRPr="003963AA" w:rsidRDefault="00537432" w:rsidP="00537432">
      <w:pPr>
        <w:pStyle w:val="ConcurBodyText"/>
      </w:pPr>
      <w:r w:rsidRPr="003963AA">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C97D255" w14:textId="2839CBBB" w:rsidR="00537432" w:rsidRPr="003963AA" w:rsidRDefault="00537432" w:rsidP="00537432">
      <w:pPr>
        <w:pStyle w:val="ConcurBodyText"/>
      </w:pPr>
      <w:r w:rsidRPr="003963AA">
        <w:rPr>
          <w:noProof/>
        </w:rPr>
        <w:drawing>
          <wp:inline distT="0" distB="0" distL="0" distR="0" wp14:anchorId="008F35A4" wp14:editId="57ED263F">
            <wp:extent cx="5029200" cy="22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249424"/>
                    </a:xfrm>
                    <a:prstGeom prst="rect">
                      <a:avLst/>
                    </a:prstGeom>
                    <a:noFill/>
                    <a:ln>
                      <a:noFill/>
                    </a:ln>
                  </pic:spPr>
                </pic:pic>
              </a:graphicData>
            </a:graphic>
          </wp:inline>
        </w:drawing>
      </w:r>
    </w:p>
    <w:p w14:paraId="776CEB0E" w14:textId="77777777" w:rsidR="00537432" w:rsidRPr="003963AA" w:rsidRDefault="00537432" w:rsidP="00537432">
      <w:pPr>
        <w:pStyle w:val="ConcurBodyText"/>
      </w:pPr>
      <w:r w:rsidRPr="003963AA">
        <w:t>After migration to the new homepage, if all services are available, this change is transparent to the user and they see a homepage that is identical to the pre-migration homepage.</w:t>
      </w:r>
    </w:p>
    <w:p w14:paraId="288272AC" w14:textId="77777777" w:rsidR="00537432" w:rsidRPr="003963AA" w:rsidRDefault="00537432" w:rsidP="003963AA">
      <w:pPr>
        <w:pStyle w:val="ConcurBodyText"/>
        <w:keepNext/>
        <w:rPr>
          <w:b/>
          <w:bCs/>
        </w:rPr>
      </w:pPr>
      <w:r w:rsidRPr="003963AA">
        <w:rPr>
          <w:b/>
          <w:bCs/>
        </w:rPr>
        <w:lastRenderedPageBreak/>
        <w:t>Example Homepage</w:t>
      </w:r>
    </w:p>
    <w:p w14:paraId="2F75EA41" w14:textId="02894962" w:rsidR="00537432" w:rsidRPr="003963AA" w:rsidRDefault="00537432" w:rsidP="00537432">
      <w:pPr>
        <w:pStyle w:val="ConcurBodyText"/>
        <w:rPr>
          <w:b/>
          <w:bCs/>
        </w:rPr>
      </w:pPr>
      <w:r w:rsidRPr="003963AA">
        <w:rPr>
          <w:rFonts w:eastAsia="Times New Roman"/>
          <w:b/>
          <w:bCs/>
          <w:i/>
          <w:iCs/>
        </w:rPr>
        <w:fldChar w:fldCharType="begin"/>
      </w:r>
      <w:r w:rsidRPr="003963AA">
        <w:rPr>
          <w:rFonts w:eastAsia="Times New Roman"/>
          <w:b/>
          <w:bCs/>
          <w:i/>
          <w:iCs/>
        </w:rPr>
        <w:instrText xml:space="preserve"> INCLUDEPICTURE  "cid:image004.png@01D6F58E.7870AE20" \* MERGEFORMATINET </w:instrText>
      </w:r>
      <w:r w:rsidRPr="003963AA">
        <w:rPr>
          <w:rFonts w:eastAsia="Times New Roman"/>
          <w:b/>
          <w:bCs/>
          <w:i/>
          <w:iCs/>
        </w:rPr>
        <w:fldChar w:fldCharType="separate"/>
      </w:r>
      <w:r w:rsidR="004F7186" w:rsidRPr="003963AA">
        <w:rPr>
          <w:rFonts w:eastAsia="Times New Roman"/>
          <w:b/>
          <w:bCs/>
          <w:i/>
          <w:iCs/>
        </w:rPr>
        <w:fldChar w:fldCharType="begin"/>
      </w:r>
      <w:r w:rsidR="004F7186" w:rsidRPr="003963AA">
        <w:rPr>
          <w:rFonts w:eastAsia="Times New Roman"/>
          <w:b/>
          <w:bCs/>
          <w:i/>
          <w:iCs/>
        </w:rPr>
        <w:instrText xml:space="preserve"> INCLUDEPICTURE  "cid:image004.png@01D6F58E.7870AE20" \* MERGEFORMATINET </w:instrText>
      </w:r>
      <w:r w:rsidR="004F7186" w:rsidRPr="003963AA">
        <w:rPr>
          <w:rFonts w:eastAsia="Times New Roman"/>
          <w:b/>
          <w:bCs/>
          <w:i/>
          <w:iCs/>
        </w:rPr>
        <w:fldChar w:fldCharType="separate"/>
      </w:r>
      <w:r w:rsidR="00D861E3" w:rsidRPr="003963AA">
        <w:rPr>
          <w:rFonts w:eastAsia="Times New Roman"/>
          <w:b/>
          <w:bCs/>
          <w:i/>
          <w:iCs/>
        </w:rPr>
        <w:fldChar w:fldCharType="begin"/>
      </w:r>
      <w:r w:rsidR="00D861E3" w:rsidRPr="003963AA">
        <w:rPr>
          <w:rFonts w:eastAsia="Times New Roman"/>
          <w:b/>
          <w:bCs/>
          <w:i/>
          <w:iCs/>
        </w:rPr>
        <w:instrText xml:space="preserve"> INCLUDEPICTURE  "cid:image004.png@01D6F58E.7870AE20" \* MERGEFORMATINET </w:instrText>
      </w:r>
      <w:r w:rsidR="00D861E3" w:rsidRPr="003963AA">
        <w:rPr>
          <w:rFonts w:eastAsia="Times New Roman"/>
          <w:b/>
          <w:bCs/>
          <w:i/>
          <w:iCs/>
        </w:rPr>
        <w:fldChar w:fldCharType="separate"/>
      </w:r>
      <w:r w:rsidR="001C77A0" w:rsidRPr="003963AA">
        <w:rPr>
          <w:rFonts w:eastAsia="Times New Roman"/>
          <w:b/>
          <w:bCs/>
          <w:i/>
          <w:iCs/>
        </w:rPr>
        <w:fldChar w:fldCharType="begin"/>
      </w:r>
      <w:r w:rsidR="001C77A0" w:rsidRPr="003963AA">
        <w:rPr>
          <w:rFonts w:eastAsia="Times New Roman"/>
          <w:b/>
          <w:bCs/>
          <w:i/>
          <w:iCs/>
        </w:rPr>
        <w:instrText xml:space="preserve"> INCLUDEPICTURE  "cid:image004.png@01D6F58E.7870AE20" \* MERGEFORMATINET </w:instrText>
      </w:r>
      <w:r w:rsidR="001C77A0" w:rsidRPr="003963AA">
        <w:rPr>
          <w:rFonts w:eastAsia="Times New Roman"/>
          <w:b/>
          <w:bCs/>
          <w:i/>
          <w:iCs/>
        </w:rPr>
        <w:fldChar w:fldCharType="separate"/>
      </w:r>
      <w:r w:rsidR="00085B7B" w:rsidRPr="003963AA">
        <w:rPr>
          <w:rFonts w:eastAsia="Times New Roman"/>
          <w:b/>
          <w:bCs/>
          <w:i/>
          <w:iCs/>
        </w:rPr>
        <w:fldChar w:fldCharType="begin"/>
      </w:r>
      <w:r w:rsidR="00085B7B" w:rsidRPr="003963AA">
        <w:rPr>
          <w:rFonts w:eastAsia="Times New Roman"/>
          <w:b/>
          <w:bCs/>
          <w:i/>
          <w:iCs/>
        </w:rPr>
        <w:instrText xml:space="preserve"> INCLUDEPICTURE  "cid:image004.png@01D6F58E.7870AE20" \* MERGEFORMATINET </w:instrText>
      </w:r>
      <w:r w:rsidR="00085B7B" w:rsidRPr="003963AA">
        <w:rPr>
          <w:rFonts w:eastAsia="Times New Roman"/>
          <w:b/>
          <w:bCs/>
          <w:i/>
          <w:iCs/>
        </w:rPr>
        <w:fldChar w:fldCharType="separate"/>
      </w:r>
      <w:r w:rsidR="007356B2" w:rsidRPr="003963AA">
        <w:rPr>
          <w:rFonts w:eastAsia="Times New Roman"/>
          <w:b/>
          <w:bCs/>
          <w:i/>
          <w:iCs/>
        </w:rPr>
        <w:fldChar w:fldCharType="begin"/>
      </w:r>
      <w:r w:rsidR="007356B2" w:rsidRPr="003963AA">
        <w:rPr>
          <w:rFonts w:eastAsia="Times New Roman"/>
          <w:b/>
          <w:bCs/>
          <w:i/>
          <w:iCs/>
        </w:rPr>
        <w:instrText xml:space="preserve"> INCLUDEPICTURE  "cid:image004.png@01D6F58E.7870AE20" \* MERGEFORMATINET </w:instrText>
      </w:r>
      <w:r w:rsidR="007356B2" w:rsidRPr="003963AA">
        <w:rPr>
          <w:rFonts w:eastAsia="Times New Roman"/>
          <w:b/>
          <w:bCs/>
          <w:i/>
          <w:iCs/>
        </w:rPr>
        <w:fldChar w:fldCharType="separate"/>
      </w:r>
      <w:r w:rsidR="00190547" w:rsidRPr="003963AA">
        <w:rPr>
          <w:rFonts w:eastAsia="Times New Roman"/>
          <w:b/>
          <w:bCs/>
          <w:i/>
          <w:iCs/>
        </w:rPr>
        <w:fldChar w:fldCharType="begin"/>
      </w:r>
      <w:r w:rsidR="00190547" w:rsidRPr="003963AA">
        <w:rPr>
          <w:rFonts w:eastAsia="Times New Roman"/>
          <w:b/>
          <w:bCs/>
          <w:i/>
          <w:iCs/>
        </w:rPr>
        <w:instrText xml:space="preserve"> INCLUDEPICTURE  "cid:image004.png@01D6F58E.7870AE20" \* MERGEFORMATINET </w:instrText>
      </w:r>
      <w:r w:rsidR="00190547" w:rsidRPr="003963AA">
        <w:rPr>
          <w:rFonts w:eastAsia="Times New Roman"/>
          <w:b/>
          <w:bCs/>
          <w:i/>
          <w:iCs/>
        </w:rPr>
        <w:fldChar w:fldCharType="separate"/>
      </w:r>
      <w:r w:rsidR="003C3560" w:rsidRPr="003963AA">
        <w:rPr>
          <w:rFonts w:eastAsia="Times New Roman"/>
          <w:b/>
          <w:bCs/>
          <w:i/>
          <w:iCs/>
        </w:rPr>
        <w:fldChar w:fldCharType="begin"/>
      </w:r>
      <w:r w:rsidR="003C3560" w:rsidRPr="003963AA">
        <w:rPr>
          <w:rFonts w:eastAsia="Times New Roman"/>
          <w:b/>
          <w:bCs/>
          <w:i/>
          <w:iCs/>
        </w:rPr>
        <w:instrText xml:space="preserve"> INCLUDEPICTURE  "cid:image004.png@01D6F58E.7870AE20" \* MERGEFORMATINET </w:instrText>
      </w:r>
      <w:r w:rsidR="003C3560" w:rsidRPr="003963AA">
        <w:rPr>
          <w:rFonts w:eastAsia="Times New Roman"/>
          <w:b/>
          <w:bCs/>
          <w:i/>
          <w:iCs/>
        </w:rPr>
        <w:fldChar w:fldCharType="separate"/>
      </w:r>
      <w:r w:rsidR="00312C96" w:rsidRPr="003963AA">
        <w:rPr>
          <w:rFonts w:eastAsia="Times New Roman"/>
          <w:b/>
          <w:bCs/>
          <w:i/>
          <w:iCs/>
        </w:rPr>
        <w:fldChar w:fldCharType="begin"/>
      </w:r>
      <w:r w:rsidR="00312C96" w:rsidRPr="003963AA">
        <w:rPr>
          <w:rFonts w:eastAsia="Times New Roman"/>
          <w:b/>
          <w:bCs/>
          <w:i/>
          <w:iCs/>
        </w:rPr>
        <w:instrText xml:space="preserve"> INCLUDEPICTURE  "cid:image004.png@01D6F58E.7870AE20" \* MERGEFORMATINET </w:instrText>
      </w:r>
      <w:r w:rsidR="00312C96" w:rsidRPr="003963AA">
        <w:rPr>
          <w:rFonts w:eastAsia="Times New Roman"/>
          <w:b/>
          <w:bCs/>
          <w:i/>
          <w:iCs/>
        </w:rPr>
        <w:fldChar w:fldCharType="separate"/>
      </w:r>
      <w:r w:rsidR="002C125F" w:rsidRPr="003963AA">
        <w:rPr>
          <w:rFonts w:eastAsia="Times New Roman"/>
          <w:b/>
          <w:bCs/>
          <w:i/>
          <w:iCs/>
        </w:rPr>
        <w:fldChar w:fldCharType="begin"/>
      </w:r>
      <w:r w:rsidR="002C125F" w:rsidRPr="003963AA">
        <w:rPr>
          <w:rFonts w:eastAsia="Times New Roman"/>
          <w:b/>
          <w:bCs/>
          <w:i/>
          <w:iCs/>
        </w:rPr>
        <w:instrText xml:space="preserve"> INCLUDEPICTURE  "cid:image004.png@01D6F58E.7870AE20" \* MERGEFORMATINET </w:instrText>
      </w:r>
      <w:r w:rsidR="002C125F" w:rsidRPr="003963AA">
        <w:rPr>
          <w:rFonts w:eastAsia="Times New Roman"/>
          <w:b/>
          <w:bCs/>
          <w:i/>
          <w:iCs/>
        </w:rPr>
        <w:fldChar w:fldCharType="separate"/>
      </w:r>
      <w:r w:rsidR="00E371F5" w:rsidRPr="003963AA">
        <w:rPr>
          <w:rFonts w:eastAsia="Times New Roman"/>
          <w:b/>
          <w:bCs/>
          <w:i/>
          <w:iCs/>
        </w:rPr>
        <w:fldChar w:fldCharType="begin"/>
      </w:r>
      <w:r w:rsidR="00E371F5" w:rsidRPr="003963AA">
        <w:rPr>
          <w:rFonts w:eastAsia="Times New Roman"/>
          <w:b/>
          <w:bCs/>
          <w:i/>
          <w:iCs/>
        </w:rPr>
        <w:instrText xml:space="preserve"> INCLUDEPICTURE  "cid:image004.png@01D6F58E.7870AE20" \* MERGEFORMATINET </w:instrText>
      </w:r>
      <w:r w:rsidR="00E371F5" w:rsidRPr="003963AA">
        <w:rPr>
          <w:rFonts w:eastAsia="Times New Roman"/>
          <w:b/>
          <w:bCs/>
          <w:i/>
          <w:iCs/>
        </w:rPr>
        <w:fldChar w:fldCharType="separate"/>
      </w:r>
      <w:r w:rsidR="00461F47" w:rsidRPr="003963AA">
        <w:rPr>
          <w:rFonts w:eastAsia="Times New Roman"/>
          <w:b/>
          <w:bCs/>
          <w:i/>
          <w:iCs/>
        </w:rPr>
        <w:fldChar w:fldCharType="begin"/>
      </w:r>
      <w:r w:rsidR="00461F47" w:rsidRPr="003963AA">
        <w:rPr>
          <w:rFonts w:eastAsia="Times New Roman"/>
          <w:b/>
          <w:bCs/>
          <w:i/>
          <w:iCs/>
        </w:rPr>
        <w:instrText xml:space="preserve"> INCLUDEPICTURE  "cid:image004.png@01D6F58E.7870AE20" \* MERGEFORMATINET </w:instrText>
      </w:r>
      <w:r w:rsidR="00461F47" w:rsidRPr="003963AA">
        <w:rPr>
          <w:rFonts w:eastAsia="Times New Roman"/>
          <w:b/>
          <w:bCs/>
          <w:i/>
          <w:iCs/>
        </w:rPr>
        <w:fldChar w:fldCharType="separate"/>
      </w:r>
      <w:r w:rsidR="004A5C8D" w:rsidRPr="003963AA">
        <w:rPr>
          <w:rFonts w:eastAsia="Times New Roman"/>
          <w:b/>
          <w:bCs/>
          <w:i/>
          <w:iCs/>
        </w:rPr>
        <w:fldChar w:fldCharType="begin"/>
      </w:r>
      <w:r w:rsidR="004A5C8D" w:rsidRPr="003963AA">
        <w:rPr>
          <w:rFonts w:eastAsia="Times New Roman"/>
          <w:b/>
          <w:bCs/>
          <w:i/>
          <w:iCs/>
        </w:rPr>
        <w:instrText xml:space="preserve"> INCLUDEPICTURE  "cid:image004.png@01D6F58E.7870AE20" \* MERGEFORMATINET </w:instrText>
      </w:r>
      <w:r w:rsidR="004A5C8D" w:rsidRPr="003963AA">
        <w:rPr>
          <w:rFonts w:eastAsia="Times New Roman"/>
          <w:b/>
          <w:bCs/>
          <w:i/>
          <w:iCs/>
        </w:rPr>
        <w:fldChar w:fldCharType="separate"/>
      </w:r>
      <w:r w:rsidR="004D5665">
        <w:rPr>
          <w:rFonts w:eastAsia="Times New Roman"/>
          <w:b/>
          <w:bCs/>
          <w:i/>
          <w:iCs/>
        </w:rPr>
        <w:fldChar w:fldCharType="begin"/>
      </w:r>
      <w:r w:rsidR="004D5665">
        <w:rPr>
          <w:rFonts w:eastAsia="Times New Roman"/>
          <w:b/>
          <w:bCs/>
          <w:i/>
          <w:iCs/>
        </w:rPr>
        <w:instrText xml:space="preserve"> INCLUDEPICTURE  "cid:image004.png@01D6F58E.7870AE20" \* MERGEFORMATINET </w:instrText>
      </w:r>
      <w:r w:rsidR="004D5665">
        <w:rPr>
          <w:rFonts w:eastAsia="Times New Roman"/>
          <w:b/>
          <w:bCs/>
          <w:i/>
          <w:iCs/>
        </w:rPr>
        <w:fldChar w:fldCharType="separate"/>
      </w:r>
      <w:r w:rsidR="00B0019F">
        <w:rPr>
          <w:rFonts w:eastAsia="Times New Roman"/>
          <w:b/>
          <w:bCs/>
          <w:i/>
          <w:iCs/>
        </w:rPr>
        <w:fldChar w:fldCharType="begin"/>
      </w:r>
      <w:r w:rsidR="00B0019F">
        <w:rPr>
          <w:rFonts w:eastAsia="Times New Roman"/>
          <w:b/>
          <w:bCs/>
          <w:i/>
          <w:iCs/>
        </w:rPr>
        <w:instrText xml:space="preserve"> INCLUDEPICTURE  "cid:image004.png@01D6F58E.7870AE20" \* MERGEFORMATINET </w:instrText>
      </w:r>
      <w:r w:rsidR="00B0019F">
        <w:rPr>
          <w:rFonts w:eastAsia="Times New Roman"/>
          <w:b/>
          <w:bCs/>
          <w:i/>
          <w:iCs/>
        </w:rPr>
        <w:fldChar w:fldCharType="separate"/>
      </w:r>
      <w:r w:rsidR="00EB1D84">
        <w:rPr>
          <w:rFonts w:eastAsia="Times New Roman"/>
          <w:b/>
          <w:bCs/>
          <w:i/>
          <w:iCs/>
        </w:rPr>
        <w:fldChar w:fldCharType="begin"/>
      </w:r>
      <w:r w:rsidR="00EB1D84">
        <w:rPr>
          <w:rFonts w:eastAsia="Times New Roman"/>
          <w:b/>
          <w:bCs/>
          <w:i/>
          <w:iCs/>
        </w:rPr>
        <w:instrText xml:space="preserve"> INCLUDEPICTURE  "cid:image004.png@01D6F58E.7870AE20" \* MERGEFORMATINET </w:instrText>
      </w:r>
      <w:r w:rsidR="00EB1D84">
        <w:rPr>
          <w:rFonts w:eastAsia="Times New Roman"/>
          <w:b/>
          <w:bCs/>
          <w:i/>
          <w:iCs/>
        </w:rPr>
        <w:fldChar w:fldCharType="separate"/>
      </w:r>
      <w:r w:rsidR="00745587">
        <w:rPr>
          <w:rFonts w:eastAsia="Times New Roman"/>
          <w:b/>
          <w:bCs/>
          <w:i/>
          <w:iCs/>
        </w:rPr>
        <w:fldChar w:fldCharType="begin"/>
      </w:r>
      <w:r w:rsidR="00745587">
        <w:rPr>
          <w:rFonts w:eastAsia="Times New Roman"/>
          <w:b/>
          <w:bCs/>
          <w:i/>
          <w:iCs/>
        </w:rPr>
        <w:instrText xml:space="preserve"> INCLUDEPICTURE  "cid:image004.png@01D6F58E.7870AE20" \* MERGEFORMATINET </w:instrText>
      </w:r>
      <w:r w:rsidR="00745587">
        <w:rPr>
          <w:rFonts w:eastAsia="Times New Roman"/>
          <w:b/>
          <w:bCs/>
          <w:i/>
          <w:iCs/>
        </w:rPr>
        <w:fldChar w:fldCharType="separate"/>
      </w:r>
      <w:r w:rsidR="00476A0D">
        <w:rPr>
          <w:rFonts w:eastAsia="Times New Roman"/>
          <w:b/>
          <w:bCs/>
          <w:i/>
          <w:iCs/>
        </w:rPr>
        <w:fldChar w:fldCharType="begin"/>
      </w:r>
      <w:r w:rsidR="00476A0D">
        <w:rPr>
          <w:rFonts w:eastAsia="Times New Roman"/>
          <w:b/>
          <w:bCs/>
          <w:i/>
          <w:iCs/>
        </w:rPr>
        <w:instrText xml:space="preserve"> INCLUDEPICTURE  "cid:image004.png@01D6F58E.7870AE20" \* MERGEFORMATINET </w:instrText>
      </w:r>
      <w:r w:rsidR="00476A0D">
        <w:rPr>
          <w:rFonts w:eastAsia="Times New Roman"/>
          <w:b/>
          <w:bCs/>
          <w:i/>
          <w:iCs/>
        </w:rPr>
        <w:fldChar w:fldCharType="separate"/>
      </w:r>
      <w:r w:rsidR="004F7A2A">
        <w:rPr>
          <w:rFonts w:eastAsia="Times New Roman"/>
          <w:b/>
          <w:bCs/>
          <w:i/>
          <w:iCs/>
        </w:rPr>
        <w:fldChar w:fldCharType="begin"/>
      </w:r>
      <w:r w:rsidR="004F7A2A">
        <w:rPr>
          <w:rFonts w:eastAsia="Times New Roman"/>
          <w:b/>
          <w:bCs/>
          <w:i/>
          <w:iCs/>
        </w:rPr>
        <w:instrText xml:space="preserve"> INCLUDEPICTURE  "cid:image004.png@01D6F58E.7870AE20" \* MERGEFORMATINET </w:instrText>
      </w:r>
      <w:r w:rsidR="004F7A2A">
        <w:rPr>
          <w:rFonts w:eastAsia="Times New Roman"/>
          <w:b/>
          <w:bCs/>
          <w:i/>
          <w:iCs/>
        </w:rPr>
        <w:fldChar w:fldCharType="separate"/>
      </w:r>
      <w:r w:rsidR="00186A4D">
        <w:rPr>
          <w:rFonts w:eastAsia="Times New Roman"/>
          <w:b/>
          <w:bCs/>
          <w:i/>
          <w:iCs/>
        </w:rPr>
        <w:fldChar w:fldCharType="begin"/>
      </w:r>
      <w:r w:rsidR="00186A4D">
        <w:rPr>
          <w:rFonts w:eastAsia="Times New Roman"/>
          <w:b/>
          <w:bCs/>
          <w:i/>
          <w:iCs/>
        </w:rPr>
        <w:instrText xml:space="preserve"> INCLUDEPICTURE  "cid:image004.png@01D6F58E.7870AE20" \* MERGEFORMATINET </w:instrText>
      </w:r>
      <w:r w:rsidR="00186A4D">
        <w:rPr>
          <w:rFonts w:eastAsia="Times New Roman"/>
          <w:b/>
          <w:bCs/>
          <w:i/>
          <w:iCs/>
        </w:rPr>
        <w:fldChar w:fldCharType="separate"/>
      </w:r>
      <w:r w:rsidR="004673F0">
        <w:rPr>
          <w:rFonts w:eastAsia="Times New Roman"/>
          <w:b/>
          <w:bCs/>
          <w:i/>
          <w:iCs/>
        </w:rPr>
        <w:fldChar w:fldCharType="begin"/>
      </w:r>
      <w:r w:rsidR="004673F0">
        <w:rPr>
          <w:rFonts w:eastAsia="Times New Roman"/>
          <w:b/>
          <w:bCs/>
          <w:i/>
          <w:iCs/>
        </w:rPr>
        <w:instrText xml:space="preserve"> INCLUDEPICTURE  "cid:image004.png@01D6F58E.7870AE20" \* MERGEFORMATINET </w:instrText>
      </w:r>
      <w:r w:rsidR="004673F0">
        <w:rPr>
          <w:rFonts w:eastAsia="Times New Roman"/>
          <w:b/>
          <w:bCs/>
          <w:i/>
          <w:iCs/>
        </w:rPr>
        <w:fldChar w:fldCharType="separate"/>
      </w:r>
      <w:r w:rsidR="00CF440C">
        <w:rPr>
          <w:rFonts w:eastAsia="Times New Roman"/>
          <w:b/>
          <w:bCs/>
          <w:i/>
          <w:iCs/>
        </w:rPr>
        <w:fldChar w:fldCharType="begin"/>
      </w:r>
      <w:r w:rsidR="00CF440C">
        <w:rPr>
          <w:rFonts w:eastAsia="Times New Roman"/>
          <w:b/>
          <w:bCs/>
          <w:i/>
          <w:iCs/>
        </w:rPr>
        <w:instrText xml:space="preserve"> INCLUDEPICTURE  "cid:image004.png@01D6F58E.7870AE20" \* MERGEFORMATINET </w:instrText>
      </w:r>
      <w:r w:rsidR="00CF440C">
        <w:rPr>
          <w:rFonts w:eastAsia="Times New Roman"/>
          <w:b/>
          <w:bCs/>
          <w:i/>
          <w:iCs/>
        </w:rPr>
        <w:fldChar w:fldCharType="separate"/>
      </w:r>
      <w:r w:rsidR="00EA7AD4">
        <w:rPr>
          <w:rFonts w:eastAsia="Times New Roman"/>
          <w:b/>
          <w:bCs/>
          <w:i/>
          <w:iCs/>
        </w:rPr>
        <w:fldChar w:fldCharType="begin"/>
      </w:r>
      <w:r w:rsidR="00EA7AD4">
        <w:rPr>
          <w:rFonts w:eastAsia="Times New Roman"/>
          <w:b/>
          <w:bCs/>
          <w:i/>
          <w:iCs/>
        </w:rPr>
        <w:instrText xml:space="preserve"> INCLUDEPICTURE  "cid:image004.png@01D6F58E.7870AE20" \* MERGEFORMATINET </w:instrText>
      </w:r>
      <w:r w:rsidR="00EA7AD4">
        <w:rPr>
          <w:rFonts w:eastAsia="Times New Roman"/>
          <w:b/>
          <w:bCs/>
          <w:i/>
          <w:iCs/>
        </w:rPr>
        <w:fldChar w:fldCharType="separate"/>
      </w:r>
      <w:r w:rsidR="00F807C2">
        <w:rPr>
          <w:rFonts w:eastAsia="Times New Roman"/>
          <w:b/>
          <w:bCs/>
          <w:i/>
          <w:iCs/>
        </w:rPr>
        <w:fldChar w:fldCharType="begin"/>
      </w:r>
      <w:r w:rsidR="00F807C2">
        <w:rPr>
          <w:rFonts w:eastAsia="Times New Roman"/>
          <w:b/>
          <w:bCs/>
          <w:i/>
          <w:iCs/>
        </w:rPr>
        <w:instrText xml:space="preserve"> INCLUDEPICTURE  "cid:image004.png@01D6F58E.7870AE20" \* MERGEFORMATINET </w:instrText>
      </w:r>
      <w:r w:rsidR="00F807C2">
        <w:rPr>
          <w:rFonts w:eastAsia="Times New Roman"/>
          <w:b/>
          <w:bCs/>
          <w:i/>
          <w:iCs/>
        </w:rPr>
        <w:fldChar w:fldCharType="separate"/>
      </w:r>
      <w:r w:rsidR="00E6371B">
        <w:rPr>
          <w:rFonts w:eastAsia="Times New Roman"/>
          <w:b/>
          <w:bCs/>
          <w:i/>
          <w:iCs/>
        </w:rPr>
        <w:fldChar w:fldCharType="begin"/>
      </w:r>
      <w:r w:rsidR="00E6371B">
        <w:rPr>
          <w:rFonts w:eastAsia="Times New Roman"/>
          <w:b/>
          <w:bCs/>
          <w:i/>
          <w:iCs/>
        </w:rPr>
        <w:instrText xml:space="preserve"> INCLUDEPICTURE  "cid:image004.png@01D6F58E.7870AE20" \* MERGEFORMATINET </w:instrText>
      </w:r>
      <w:r w:rsidR="00E6371B">
        <w:rPr>
          <w:rFonts w:eastAsia="Times New Roman"/>
          <w:b/>
          <w:bCs/>
          <w:i/>
          <w:iCs/>
        </w:rPr>
        <w:fldChar w:fldCharType="separate"/>
      </w:r>
      <w:r w:rsidR="00AF3923">
        <w:rPr>
          <w:rFonts w:eastAsia="Times New Roman"/>
          <w:b/>
          <w:bCs/>
          <w:i/>
          <w:iCs/>
        </w:rPr>
        <w:fldChar w:fldCharType="begin"/>
      </w:r>
      <w:r w:rsidR="00AF3923">
        <w:rPr>
          <w:rFonts w:eastAsia="Times New Roman"/>
          <w:b/>
          <w:bCs/>
          <w:i/>
          <w:iCs/>
        </w:rPr>
        <w:instrText xml:space="preserve"> </w:instrText>
      </w:r>
      <w:r w:rsidR="00AF3923">
        <w:rPr>
          <w:rFonts w:eastAsia="Times New Roman"/>
          <w:b/>
          <w:bCs/>
          <w:i/>
          <w:iCs/>
        </w:rPr>
        <w:instrText>INCLUDEPICTURE  "cid:image004.png@01D6F58E.7870AE20" \* MERGEFORMATINET</w:instrText>
      </w:r>
      <w:r w:rsidR="00AF3923">
        <w:rPr>
          <w:rFonts w:eastAsia="Times New Roman"/>
          <w:b/>
          <w:bCs/>
          <w:i/>
          <w:iCs/>
        </w:rPr>
        <w:instrText xml:space="preserve"> </w:instrText>
      </w:r>
      <w:r w:rsidR="00AF3923">
        <w:rPr>
          <w:rFonts w:eastAsia="Times New Roman"/>
          <w:b/>
          <w:bCs/>
          <w:i/>
          <w:iCs/>
        </w:rPr>
        <w:fldChar w:fldCharType="separate"/>
      </w:r>
      <w:r w:rsidR="009D4784">
        <w:rPr>
          <w:rFonts w:eastAsia="Times New Roman"/>
          <w:b/>
          <w:bCs/>
          <w:i/>
          <w:iCs/>
        </w:rPr>
        <w:pict w14:anchorId="11097E51">
          <v:shape id="_x0000_i1026" type="#_x0000_t75" alt="Graphical user interface, application, email&#10;&#10;Description automatically generated" style="width:324pt;height:241.7pt" o:bordertopcolor="this" o:borderleftcolor="this" o:borderbottomcolor="this" o:borderrightcolor="this">
            <v:imagedata r:id="rId25" r:href="rId26"/>
            <w10:bordertop type="single" width="4"/>
            <w10:borderleft type="single" width="4"/>
            <w10:borderbottom type="single" width="4"/>
            <w10:borderright type="single" width="4"/>
          </v:shape>
        </w:pict>
      </w:r>
      <w:r w:rsidR="00AF3923">
        <w:rPr>
          <w:rFonts w:eastAsia="Times New Roman"/>
          <w:b/>
          <w:bCs/>
          <w:i/>
          <w:iCs/>
        </w:rPr>
        <w:fldChar w:fldCharType="end"/>
      </w:r>
      <w:r w:rsidR="00E6371B">
        <w:rPr>
          <w:rFonts w:eastAsia="Times New Roman"/>
          <w:b/>
          <w:bCs/>
          <w:i/>
          <w:iCs/>
        </w:rPr>
        <w:fldChar w:fldCharType="end"/>
      </w:r>
      <w:r w:rsidR="00F807C2">
        <w:rPr>
          <w:rFonts w:eastAsia="Times New Roman"/>
          <w:b/>
          <w:bCs/>
          <w:i/>
          <w:iCs/>
        </w:rPr>
        <w:fldChar w:fldCharType="end"/>
      </w:r>
      <w:r w:rsidR="00EA7AD4">
        <w:rPr>
          <w:rFonts w:eastAsia="Times New Roman"/>
          <w:b/>
          <w:bCs/>
          <w:i/>
          <w:iCs/>
        </w:rPr>
        <w:fldChar w:fldCharType="end"/>
      </w:r>
      <w:r w:rsidR="00CF440C">
        <w:rPr>
          <w:rFonts w:eastAsia="Times New Roman"/>
          <w:b/>
          <w:bCs/>
          <w:i/>
          <w:iCs/>
        </w:rPr>
        <w:fldChar w:fldCharType="end"/>
      </w:r>
      <w:r w:rsidR="004673F0">
        <w:rPr>
          <w:rFonts w:eastAsia="Times New Roman"/>
          <w:b/>
          <w:bCs/>
          <w:i/>
          <w:iCs/>
        </w:rPr>
        <w:fldChar w:fldCharType="end"/>
      </w:r>
      <w:r w:rsidR="00186A4D">
        <w:rPr>
          <w:rFonts w:eastAsia="Times New Roman"/>
          <w:b/>
          <w:bCs/>
          <w:i/>
          <w:iCs/>
        </w:rPr>
        <w:fldChar w:fldCharType="end"/>
      </w:r>
      <w:r w:rsidR="004F7A2A">
        <w:rPr>
          <w:rFonts w:eastAsia="Times New Roman"/>
          <w:b/>
          <w:bCs/>
          <w:i/>
          <w:iCs/>
        </w:rPr>
        <w:fldChar w:fldCharType="end"/>
      </w:r>
      <w:r w:rsidR="00476A0D">
        <w:rPr>
          <w:rFonts w:eastAsia="Times New Roman"/>
          <w:b/>
          <w:bCs/>
          <w:i/>
          <w:iCs/>
        </w:rPr>
        <w:fldChar w:fldCharType="end"/>
      </w:r>
      <w:r w:rsidR="00745587">
        <w:rPr>
          <w:rFonts w:eastAsia="Times New Roman"/>
          <w:b/>
          <w:bCs/>
          <w:i/>
          <w:iCs/>
        </w:rPr>
        <w:fldChar w:fldCharType="end"/>
      </w:r>
      <w:r w:rsidR="00EB1D84">
        <w:rPr>
          <w:rFonts w:eastAsia="Times New Roman"/>
          <w:b/>
          <w:bCs/>
          <w:i/>
          <w:iCs/>
        </w:rPr>
        <w:fldChar w:fldCharType="end"/>
      </w:r>
      <w:r w:rsidR="00B0019F">
        <w:rPr>
          <w:rFonts w:eastAsia="Times New Roman"/>
          <w:b/>
          <w:bCs/>
          <w:i/>
          <w:iCs/>
        </w:rPr>
        <w:fldChar w:fldCharType="end"/>
      </w:r>
      <w:r w:rsidR="004D5665">
        <w:rPr>
          <w:rFonts w:eastAsia="Times New Roman"/>
          <w:b/>
          <w:bCs/>
          <w:i/>
          <w:iCs/>
        </w:rPr>
        <w:fldChar w:fldCharType="end"/>
      </w:r>
      <w:r w:rsidR="004A5C8D" w:rsidRPr="003963AA">
        <w:rPr>
          <w:rFonts w:eastAsia="Times New Roman"/>
          <w:b/>
          <w:bCs/>
          <w:i/>
          <w:iCs/>
        </w:rPr>
        <w:fldChar w:fldCharType="end"/>
      </w:r>
      <w:r w:rsidR="00461F47" w:rsidRPr="003963AA">
        <w:rPr>
          <w:rFonts w:eastAsia="Times New Roman"/>
          <w:b/>
          <w:bCs/>
          <w:i/>
          <w:iCs/>
        </w:rPr>
        <w:fldChar w:fldCharType="end"/>
      </w:r>
      <w:r w:rsidR="00E371F5" w:rsidRPr="003963AA">
        <w:rPr>
          <w:rFonts w:eastAsia="Times New Roman"/>
          <w:b/>
          <w:bCs/>
          <w:i/>
          <w:iCs/>
        </w:rPr>
        <w:fldChar w:fldCharType="end"/>
      </w:r>
      <w:r w:rsidR="002C125F" w:rsidRPr="003963AA">
        <w:rPr>
          <w:rFonts w:eastAsia="Times New Roman"/>
          <w:b/>
          <w:bCs/>
          <w:i/>
          <w:iCs/>
        </w:rPr>
        <w:fldChar w:fldCharType="end"/>
      </w:r>
      <w:r w:rsidR="00312C96" w:rsidRPr="003963AA">
        <w:rPr>
          <w:rFonts w:eastAsia="Times New Roman"/>
          <w:b/>
          <w:bCs/>
          <w:i/>
          <w:iCs/>
        </w:rPr>
        <w:fldChar w:fldCharType="end"/>
      </w:r>
      <w:r w:rsidR="003C3560" w:rsidRPr="003963AA">
        <w:rPr>
          <w:rFonts w:eastAsia="Times New Roman"/>
          <w:b/>
          <w:bCs/>
          <w:i/>
          <w:iCs/>
        </w:rPr>
        <w:fldChar w:fldCharType="end"/>
      </w:r>
      <w:r w:rsidR="00190547" w:rsidRPr="003963AA">
        <w:rPr>
          <w:rFonts w:eastAsia="Times New Roman"/>
          <w:b/>
          <w:bCs/>
          <w:i/>
          <w:iCs/>
        </w:rPr>
        <w:fldChar w:fldCharType="end"/>
      </w:r>
      <w:r w:rsidR="007356B2" w:rsidRPr="003963AA">
        <w:rPr>
          <w:rFonts w:eastAsia="Times New Roman"/>
          <w:b/>
          <w:bCs/>
          <w:i/>
          <w:iCs/>
        </w:rPr>
        <w:fldChar w:fldCharType="end"/>
      </w:r>
      <w:r w:rsidR="00085B7B" w:rsidRPr="003963AA">
        <w:rPr>
          <w:rFonts w:eastAsia="Times New Roman"/>
          <w:b/>
          <w:bCs/>
          <w:i/>
          <w:iCs/>
        </w:rPr>
        <w:fldChar w:fldCharType="end"/>
      </w:r>
      <w:r w:rsidR="001C77A0" w:rsidRPr="003963AA">
        <w:rPr>
          <w:rFonts w:eastAsia="Times New Roman"/>
          <w:b/>
          <w:bCs/>
          <w:i/>
          <w:iCs/>
        </w:rPr>
        <w:fldChar w:fldCharType="end"/>
      </w:r>
      <w:r w:rsidR="00D861E3" w:rsidRPr="003963AA">
        <w:rPr>
          <w:rFonts w:eastAsia="Times New Roman"/>
          <w:b/>
          <w:bCs/>
          <w:i/>
          <w:iCs/>
        </w:rPr>
        <w:fldChar w:fldCharType="end"/>
      </w:r>
      <w:r w:rsidR="004F7186" w:rsidRPr="003963AA">
        <w:rPr>
          <w:rFonts w:eastAsia="Times New Roman"/>
          <w:b/>
          <w:bCs/>
          <w:i/>
          <w:iCs/>
        </w:rPr>
        <w:fldChar w:fldCharType="end"/>
      </w:r>
      <w:r w:rsidRPr="003963AA">
        <w:rPr>
          <w:rFonts w:eastAsia="Times New Roman"/>
          <w:b/>
          <w:bCs/>
          <w:i/>
          <w:iCs/>
        </w:rPr>
        <w:fldChar w:fldCharType="end"/>
      </w:r>
    </w:p>
    <w:p w14:paraId="59A89B2D" w14:textId="77777777" w:rsidR="00537432" w:rsidRPr="003963AA" w:rsidRDefault="00537432" w:rsidP="00537432">
      <w:pPr>
        <w:pStyle w:val="Heading4"/>
      </w:pPr>
      <w:r w:rsidRPr="003963AA">
        <w:t>Configuration / Feature Activation</w:t>
      </w:r>
    </w:p>
    <w:p w14:paraId="4F990EAE" w14:textId="3D9D296E" w:rsidR="00537432" w:rsidRDefault="00537432" w:rsidP="00537432">
      <w:pPr>
        <w:pStyle w:val="ConcurBodyText"/>
      </w:pPr>
      <w:r w:rsidRPr="003963AA">
        <w:t>This change occurs automatically; there are no configuration or activation steps.</w:t>
      </w:r>
    </w:p>
    <w:p w14:paraId="3E720295" w14:textId="77777777" w:rsidR="001B7A4B" w:rsidRPr="00B0019F" w:rsidRDefault="001B7A4B" w:rsidP="001B7A4B">
      <w:pPr>
        <w:pStyle w:val="Heading3"/>
      </w:pPr>
      <w:bookmarkStart w:id="10" w:name="_Toc99018523"/>
      <w:r w:rsidRPr="00B0019F">
        <w:t>**Ongoing** SAP Concur Migration to Cloud Platform in AWS</w:t>
      </w:r>
      <w:bookmarkEnd w:id="10"/>
    </w:p>
    <w:p w14:paraId="36D9D935" w14:textId="77777777" w:rsidR="001B7A4B" w:rsidRPr="00B0019F" w:rsidRDefault="001B7A4B" w:rsidP="001B7A4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B0019F">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B0019F" w:rsidRDefault="001B7A4B" w:rsidP="00B0019F">
            <w:pPr>
              <w:pStyle w:val="ConcurTableHeadCentered8pt"/>
            </w:pPr>
            <w:r w:rsidRPr="00B0019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B0019F">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0D7C9A" w:rsidRDefault="00082AA8" w:rsidP="00B0019F">
            <w:pPr>
              <w:pStyle w:val="ConcurTableText8ptCenter"/>
              <w:keepNext/>
            </w:pPr>
            <w:r w:rsidRPr="00082AA8">
              <w:rPr>
                <w:highlight w:val="yellow"/>
              </w:rPr>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B0019F">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1B7A4B">
      <w:pPr>
        <w:pStyle w:val="ConcurBodyText"/>
        <w:rPr>
          <w:b/>
          <w:bCs/>
        </w:rPr>
      </w:pPr>
      <w:r>
        <w:rPr>
          <w:b/>
          <w:bCs/>
        </w:rPr>
        <w:t>Applies to:</w:t>
      </w:r>
    </w:p>
    <w:p w14:paraId="1A818A32" w14:textId="77777777" w:rsidR="001B7A4B" w:rsidRDefault="001B7A4B" w:rsidP="001B7A4B">
      <w:pPr>
        <w:pStyle w:val="ApplicableProducts"/>
      </w:pPr>
      <w:bookmarkStart w:id="11" w:name="_Toc99018524"/>
      <w:r>
        <w:t>All Products | All Editions</w:t>
      </w:r>
      <w:bookmarkEnd w:id="11"/>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77777777" w:rsidR="008468F4" w:rsidRPr="00B67E09" w:rsidRDefault="008468F4" w:rsidP="008468F4">
      <w:pPr>
        <w:pStyle w:val="Heading4"/>
        <w:rPr>
          <w:highlight w:val="yellow"/>
        </w:rPr>
      </w:pPr>
      <w:r w:rsidRPr="00B67E09">
        <w:rPr>
          <w:highlight w:val="yellow"/>
        </w:rPr>
        <w:lastRenderedPageBreak/>
        <w:t>What the User Sees During Migration</w:t>
      </w:r>
    </w:p>
    <w:p w14:paraId="288E5012" w14:textId="77777777" w:rsidR="008468F4" w:rsidRPr="00715C37" w:rsidRDefault="008468F4" w:rsidP="008468F4">
      <w:pPr>
        <w:pStyle w:val="ConcurBodyText"/>
      </w:pPr>
      <w:r w:rsidRPr="00B67E09">
        <w:rPr>
          <w:highlight w:val="yellow"/>
        </w:rPr>
        <w:t>While a company is being migrated from an SAP concur private data center to the cloud platform, their SAP Concur solutions might not be available to end users.</w:t>
      </w:r>
      <w:r>
        <w:t xml:space="preserve"> </w:t>
      </w:r>
    </w:p>
    <w:p w14:paraId="76A29602" w14:textId="77777777" w:rsidR="008468F4" w:rsidRPr="00B67E09" w:rsidRDefault="008468F4" w:rsidP="008468F4">
      <w:pPr>
        <w:pStyle w:val="ConcurBodyText"/>
        <w:rPr>
          <w:highlight w:val="yellow"/>
        </w:rPr>
      </w:pPr>
      <w:r w:rsidRPr="00B67E09">
        <w:rPr>
          <w:highlight w:val="yellow"/>
        </w:rPr>
        <w:t>If an end user attempts to sign in to SAP Concur solutions during the active migration process, they might not be able to sign in and they might see the following message:</w:t>
      </w:r>
    </w:p>
    <w:p w14:paraId="5661B1E7" w14:textId="77777777" w:rsidR="008468F4" w:rsidRDefault="008468F4" w:rsidP="008468F4">
      <w:pPr>
        <w:pStyle w:val="ConcurBodyText"/>
      </w:pPr>
      <w:r w:rsidRPr="00B67E09">
        <w:rPr>
          <w:highlight w:val="yellow"/>
        </w:rPr>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6D733621">
            <wp:extent cx="1865280" cy="1529530"/>
            <wp:effectExtent l="19050" t="19050" r="2095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0084" cy="1533469"/>
                    </a:xfrm>
                    <a:prstGeom prst="rect">
                      <a:avLst/>
                    </a:prstGeom>
                    <a:ln w="6350">
                      <a:solidFill>
                        <a:schemeClr val="tx1"/>
                      </a:solidFill>
                    </a:ln>
                  </pic:spPr>
                </pic:pic>
              </a:graphicData>
            </a:graphic>
          </wp:inline>
        </w:drawing>
      </w:r>
    </w:p>
    <w:p w14:paraId="09255022" w14:textId="77777777" w:rsidR="008468F4" w:rsidRPr="00ED5233" w:rsidRDefault="008468F4" w:rsidP="008468F4">
      <w:pPr>
        <w:pStyle w:val="ConcurBodyText"/>
        <w:rPr>
          <w:highlight w:val="yellow"/>
        </w:rPr>
      </w:pPr>
      <w:r w:rsidRPr="00ED5233">
        <w:rPr>
          <w:highlight w:val="yellow"/>
        </w:rPr>
        <w:t>If an end user is working in SAP Concur solutions when their company is migrated, they might be returned to the sign in page.</w:t>
      </w:r>
    </w:p>
    <w:p w14:paraId="777FE86A" w14:textId="6B035248" w:rsidR="008468F4" w:rsidRDefault="008468F4" w:rsidP="008468F4">
      <w:pPr>
        <w:pStyle w:val="ConcurNote"/>
      </w:pPr>
      <w:r w:rsidRPr="00ED5233">
        <w:rPr>
          <w:highlight w:val="yellow"/>
        </w:rPr>
        <w:t xml:space="preserve">SAP plans to implement migrations </w:t>
      </w:r>
      <w:r>
        <w:rPr>
          <w:highlight w:val="yellow"/>
        </w:rPr>
        <w:t>on weekends</w:t>
      </w:r>
      <w:r w:rsidRPr="00ED5233">
        <w:rPr>
          <w:highlight w:val="yellow"/>
        </w:rPr>
        <w:t xml:space="preserve"> </w:t>
      </w:r>
      <w:r>
        <w:rPr>
          <w:highlight w:val="yellow"/>
        </w:rPr>
        <w:t>and</w:t>
      </w:r>
      <w:r w:rsidRPr="00ED5233">
        <w:rPr>
          <w:highlight w:val="yellow"/>
        </w:rPr>
        <w:t xml:space="preserve"> after business hours.</w:t>
      </w:r>
      <w:r>
        <w:t xml:space="preserve">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28" w:history="1">
        <w:r w:rsidRPr="009371D0">
          <w:rPr>
            <w:rStyle w:val="Hyperlink"/>
            <w:i/>
            <w:iCs/>
          </w:rPr>
          <w:t>SAP Concur Cloud Platform Strategy FAQ</w:t>
        </w:r>
      </w:hyperlink>
      <w:r>
        <w:t>.</w:t>
      </w:r>
    </w:p>
    <w:p w14:paraId="661FD92D" w14:textId="54F20332" w:rsidR="000E28EA" w:rsidRDefault="000E28EA" w:rsidP="00C940D7">
      <w:pPr>
        <w:pStyle w:val="Heading2"/>
      </w:pPr>
      <w:bookmarkStart w:id="12" w:name="_Toc99018525"/>
      <w:r>
        <w:t>Product Settings</w:t>
      </w:r>
      <w:bookmarkEnd w:id="12"/>
    </w:p>
    <w:p w14:paraId="26DC9E23" w14:textId="77777777" w:rsidR="000E28EA" w:rsidRDefault="000E28EA" w:rsidP="00C940D7">
      <w:pPr>
        <w:pStyle w:val="Heading3"/>
      </w:pPr>
      <w:bookmarkStart w:id="13" w:name="_Toc99018526"/>
      <w:r>
        <w:t>Advanced and Basic Views Added to Product Settings</w:t>
      </w:r>
      <w:bookmarkEnd w:id="13"/>
    </w:p>
    <w:p w14:paraId="78AB6B38" w14:textId="77777777" w:rsidR="000E28EA" w:rsidRPr="007104B5" w:rsidRDefault="000E28EA" w:rsidP="00C940D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0D7C9A" w14:paraId="5EE8B56D"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33D409F" w14:textId="77777777" w:rsidR="000E28EA" w:rsidRPr="000D7C9A" w:rsidRDefault="000E28EA" w:rsidP="00C940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FE50893" w14:textId="77777777" w:rsidR="000E28EA" w:rsidRPr="000D7C9A" w:rsidRDefault="000E28EA" w:rsidP="00C940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086D00F" w14:textId="77777777" w:rsidR="000E28EA" w:rsidRPr="000D7C9A" w:rsidRDefault="000E28EA" w:rsidP="00C940D7">
            <w:pPr>
              <w:pStyle w:val="ConcurTableHeadCentered8pt"/>
            </w:pPr>
            <w:r w:rsidRPr="000D7C9A">
              <w:t>Feature Target Release Date</w:t>
            </w:r>
          </w:p>
        </w:tc>
      </w:tr>
      <w:tr w:rsidR="000E28EA" w:rsidRPr="000D7C9A" w14:paraId="286B93E4"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4F89B" w14:textId="77777777" w:rsidR="000E28EA" w:rsidRPr="000D7C9A" w:rsidRDefault="000E28EA" w:rsidP="00C940D7">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8421C44" w14:textId="77777777" w:rsidR="000E28EA" w:rsidRPr="000D7C9A" w:rsidRDefault="000E28EA" w:rsidP="00C940D7">
            <w:pPr>
              <w:pStyle w:val="ConcurTableText8ptCenter"/>
              <w:keepNext/>
            </w:pPr>
            <w:r w:rsidRPr="001278F6">
              <w:rPr>
                <w:highlight w:val="yellow"/>
              </w:rPr>
              <w:t>March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B431AE6" w14:textId="77777777" w:rsidR="000E28EA" w:rsidRPr="000D7C9A" w:rsidRDefault="000E28EA" w:rsidP="00C940D7">
            <w:pPr>
              <w:pStyle w:val="ConcurTableText8ptCenter"/>
              <w:keepNext/>
            </w:pPr>
            <w:r w:rsidRPr="001278F6">
              <w:rPr>
                <w:highlight w:val="yellow"/>
              </w:rPr>
              <w:t>March 11, 2022</w:t>
            </w:r>
          </w:p>
        </w:tc>
      </w:tr>
      <w:tr w:rsidR="000E28EA" w:rsidRPr="000D7C9A" w14:paraId="48AB497E"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155D5B" w14:textId="77777777" w:rsidR="000E28EA" w:rsidRPr="000D7C9A" w:rsidRDefault="000E28EA" w:rsidP="00C940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E2F5404" w14:textId="77777777" w:rsidR="000E28EA" w:rsidRDefault="000E28EA" w:rsidP="00C940D7">
      <w:pPr>
        <w:pStyle w:val="ConcurBodyText"/>
        <w:keepNext/>
        <w:rPr>
          <w:b/>
          <w:bCs/>
        </w:rPr>
      </w:pPr>
      <w:r>
        <w:rPr>
          <w:b/>
          <w:bCs/>
        </w:rPr>
        <w:t>Applies to:</w:t>
      </w:r>
    </w:p>
    <w:p w14:paraId="28B71737" w14:textId="77777777" w:rsidR="000E28EA" w:rsidRDefault="000E28EA" w:rsidP="000E28EA">
      <w:pPr>
        <w:pStyle w:val="ApplicableProducts"/>
      </w:pPr>
      <w:bookmarkStart w:id="14" w:name="_Toc99018527"/>
      <w:r>
        <w:t>Expense, Invoice, Request | Standard</w:t>
      </w:r>
      <w:bookmarkEnd w:id="14"/>
    </w:p>
    <w:p w14:paraId="130252E7" w14:textId="77777777" w:rsidR="000E28EA" w:rsidRDefault="000E28EA" w:rsidP="000E28EA">
      <w:pPr>
        <w:pStyle w:val="Heading4"/>
      </w:pPr>
      <w:r w:rsidRPr="000D7C9A">
        <w:t>Overview</w:t>
      </w:r>
    </w:p>
    <w:p w14:paraId="5B332B0D" w14:textId="77777777" w:rsidR="000E28EA" w:rsidRDefault="000E28EA" w:rsidP="000E28EA">
      <w:pPr>
        <w:pStyle w:val="ConcurBodyText"/>
      </w:pPr>
      <w:r>
        <w:t>You can now switch between basic and advanced views in Product Settings.</w:t>
      </w:r>
    </w:p>
    <w:p w14:paraId="55078855" w14:textId="77777777" w:rsidR="000E28EA" w:rsidRPr="006F3464" w:rsidRDefault="000E28EA" w:rsidP="000E28EA">
      <w:pPr>
        <w:pStyle w:val="ConcurBodyText"/>
        <w:rPr>
          <w:b/>
          <w:bCs/>
        </w:rPr>
      </w:pPr>
      <w:r>
        <w:lastRenderedPageBreak/>
        <w:t>Prior to this change, changing the view between basic and advanced settings in Product Settings required the assistance of an SAP Concur internal administrator.</w:t>
      </w:r>
    </w:p>
    <w:p w14:paraId="1D061353" w14:textId="77777777" w:rsidR="000E28EA" w:rsidRPr="00941126" w:rsidRDefault="000E28EA" w:rsidP="000E28EA">
      <w:pPr>
        <w:pStyle w:val="Heading5"/>
      </w:pPr>
      <w:r>
        <w:t>Business Purpose / Client Benefit</w:t>
      </w:r>
    </w:p>
    <w:p w14:paraId="0D2026F4" w14:textId="77777777" w:rsidR="000E28EA" w:rsidRPr="00941126" w:rsidRDefault="000E28EA" w:rsidP="000E28EA">
      <w:pPr>
        <w:pStyle w:val="ConcurBodyText"/>
      </w:pPr>
      <w:r>
        <w:t xml:space="preserve">This change enables client admins to view or hide their advanced settings as desired without assistance from SAP Concur personnel. </w:t>
      </w:r>
    </w:p>
    <w:p w14:paraId="25832347" w14:textId="77777777" w:rsidR="000E28EA" w:rsidRDefault="000E28EA" w:rsidP="000E28EA">
      <w:pPr>
        <w:pStyle w:val="Heading4"/>
      </w:pPr>
      <w:r>
        <w:t>What the Admin Sees</w:t>
      </w:r>
    </w:p>
    <w:p w14:paraId="32ED1CF5" w14:textId="77777777" w:rsidR="000E28EA" w:rsidRDefault="000E28EA" w:rsidP="000E28EA">
      <w:pPr>
        <w:pStyle w:val="ConcurBodyText"/>
      </w:pPr>
      <w:r w:rsidRPr="002C2EFD">
        <w:t xml:space="preserve">When an admin navigates to Product Settings, they see either the </w:t>
      </w:r>
      <w:r w:rsidRPr="002C2EFD">
        <w:rPr>
          <w:b/>
          <w:bCs/>
        </w:rPr>
        <w:t>View Basic Settings</w:t>
      </w:r>
      <w:r w:rsidRPr="002C2EFD">
        <w:t xml:space="preserve"> or </w:t>
      </w:r>
      <w:r w:rsidRPr="002C2EFD">
        <w:rPr>
          <w:b/>
          <w:bCs/>
        </w:rPr>
        <w:t>View Advanced Settings</w:t>
      </w:r>
      <w:r w:rsidRPr="002C2EFD">
        <w:t xml:space="preserve"> link under the </w:t>
      </w:r>
      <w:r w:rsidRPr="002C2EFD">
        <w:rPr>
          <w:b/>
          <w:bCs/>
        </w:rPr>
        <w:t>Product</w:t>
      </w:r>
      <w:r w:rsidRPr="002C2EFD">
        <w:t xml:space="preserve"> menu. The admin can click the link to toggle between the two views.</w:t>
      </w:r>
    </w:p>
    <w:p w14:paraId="4D7CA564" w14:textId="77777777" w:rsidR="000E28EA" w:rsidRDefault="000E28EA" w:rsidP="000E28EA">
      <w:pPr>
        <w:pStyle w:val="ConcurBodyText"/>
      </w:pPr>
      <w:r>
        <w:rPr>
          <w:noProof/>
        </w:rPr>
        <w:drawing>
          <wp:inline distT="0" distB="0" distL="0" distR="0" wp14:anchorId="268BB453" wp14:editId="141236C7">
            <wp:extent cx="4572000" cy="1965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1965960"/>
                    </a:xfrm>
                    <a:prstGeom prst="rect">
                      <a:avLst/>
                    </a:prstGeom>
                  </pic:spPr>
                </pic:pic>
              </a:graphicData>
            </a:graphic>
          </wp:inline>
        </w:drawing>
      </w:r>
      <w:r>
        <w:rPr>
          <w:noProof/>
        </w:rPr>
        <w:t xml:space="preserve"> </w:t>
      </w:r>
    </w:p>
    <w:p w14:paraId="41E1C49F" w14:textId="77777777" w:rsidR="000E28EA" w:rsidRDefault="000E28EA" w:rsidP="008468F4">
      <w:pPr>
        <w:pStyle w:val="ConcurBodyText"/>
        <w:keepNext/>
      </w:pPr>
      <w:r>
        <w:t xml:space="preserve">When the admin clicks </w:t>
      </w:r>
      <w:r>
        <w:rPr>
          <w:b/>
          <w:bCs/>
        </w:rPr>
        <w:t>View Advanced Settings</w:t>
      </w:r>
      <w:r>
        <w:t xml:space="preserve">, the advanced tiles appear on the </w:t>
      </w:r>
      <w:r>
        <w:rPr>
          <w:b/>
          <w:bCs/>
        </w:rPr>
        <w:t>Product Settings</w:t>
      </w:r>
      <w:r>
        <w:t xml:space="preserve"> page, and the link under the </w:t>
      </w:r>
      <w:r>
        <w:rPr>
          <w:b/>
          <w:bCs/>
        </w:rPr>
        <w:t xml:space="preserve">Product </w:t>
      </w:r>
      <w:r>
        <w:t xml:space="preserve">menu changes to </w:t>
      </w:r>
      <w:r>
        <w:rPr>
          <w:b/>
          <w:bCs/>
        </w:rPr>
        <w:t>View Basic Settings</w:t>
      </w:r>
      <w:r>
        <w:t xml:space="preserve">. Clicking </w:t>
      </w:r>
      <w:r w:rsidRPr="00BE34D4">
        <w:rPr>
          <w:b/>
          <w:bCs/>
        </w:rPr>
        <w:t>View Basic Settings</w:t>
      </w:r>
      <w:r>
        <w:t xml:space="preserve"> hides advanced tiles.</w:t>
      </w:r>
    </w:p>
    <w:p w14:paraId="0D40D2B2" w14:textId="77777777" w:rsidR="000E28EA" w:rsidRDefault="000E28EA" w:rsidP="000E28EA">
      <w:pPr>
        <w:pStyle w:val="ConcurBodyText"/>
      </w:pPr>
      <w:r>
        <w:rPr>
          <w:noProof/>
        </w:rPr>
        <w:drawing>
          <wp:inline distT="0" distB="0" distL="0" distR="0" wp14:anchorId="67C9DB13" wp14:editId="6A4776BE">
            <wp:extent cx="4572000" cy="19842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1984248"/>
                    </a:xfrm>
                    <a:prstGeom prst="rect">
                      <a:avLst/>
                    </a:prstGeom>
                  </pic:spPr>
                </pic:pic>
              </a:graphicData>
            </a:graphic>
          </wp:inline>
        </w:drawing>
      </w:r>
    </w:p>
    <w:p w14:paraId="0ADF9C5B" w14:textId="77777777" w:rsidR="000E28EA" w:rsidRDefault="000E28EA" w:rsidP="000E28EA">
      <w:pPr>
        <w:pStyle w:val="ConcurNote"/>
      </w:pPr>
      <w:r>
        <w:t xml:space="preserve">The settings tiles that appear in advanced view vary depending on your configuration. </w:t>
      </w:r>
    </w:p>
    <w:p w14:paraId="3F7E108C" w14:textId="77777777" w:rsidR="000E28EA" w:rsidRDefault="000E28EA" w:rsidP="00B75113">
      <w:pPr>
        <w:pStyle w:val="ConcurBodyText"/>
      </w:pPr>
      <w:r>
        <w:t xml:space="preserve">In most cases, when an admin changes their view, if the admin signs out and back into SAP Concur solutions or changes pages within SAP Concur solutions, the </w:t>
      </w:r>
      <w:r>
        <w:lastRenderedPageBreak/>
        <w:t xml:space="preserve">previously selected view persists and the admin sees the selected view when they return to Product Settings. </w:t>
      </w:r>
    </w:p>
    <w:p w14:paraId="624D9B41" w14:textId="77777777" w:rsidR="000E28EA" w:rsidRDefault="000E28EA" w:rsidP="000E28EA">
      <w:pPr>
        <w:pStyle w:val="ConcurBodyText"/>
      </w:pPr>
      <w:r>
        <w:t>For admins</w:t>
      </w:r>
      <w:r w:rsidRPr="002165A3">
        <w:t xml:space="preserve"> who have chosen not to accept concursolutions.com functional cookies </w:t>
      </w:r>
      <w:r>
        <w:t>or who clear cookies from their browser cache, the view will be reset to the default view the next time they sign in to SAP Concur solutions</w:t>
      </w:r>
      <w:r w:rsidRPr="002165A3">
        <w:t>.</w:t>
      </w:r>
      <w:r>
        <w:t xml:space="preserve"> </w:t>
      </w:r>
    </w:p>
    <w:p w14:paraId="564A08FE" w14:textId="77777777" w:rsidR="000E28EA" w:rsidRPr="002165A3" w:rsidRDefault="000E28EA" w:rsidP="000E28EA">
      <w:pPr>
        <w:pStyle w:val="ConcurMoreInfo"/>
      </w:pPr>
      <w:r w:rsidRPr="002165A3">
        <w:t xml:space="preserve">For information about how to enable and disable functional cookies, refer to the </w:t>
      </w:r>
      <w:hyperlink r:id="rId31" w:history="1">
        <w:r w:rsidRPr="003C5D5F">
          <w:rPr>
            <w:rStyle w:val="Hyperlink"/>
            <w:i/>
            <w:iCs/>
          </w:rPr>
          <w:t>Cookie Preferences and User Consent</w:t>
        </w:r>
      </w:hyperlink>
      <w:r w:rsidRPr="003C5D5F">
        <w:t xml:space="preserve"> </w:t>
      </w:r>
      <w:r w:rsidRPr="002165A3">
        <w:t>fact sheet</w:t>
      </w:r>
      <w:r>
        <w:t>.</w:t>
      </w:r>
    </w:p>
    <w:p w14:paraId="7147E631" w14:textId="77777777" w:rsidR="000E28EA" w:rsidRPr="000D7C9A" w:rsidRDefault="000E28EA" w:rsidP="000E28EA">
      <w:pPr>
        <w:pStyle w:val="Heading4"/>
      </w:pPr>
      <w:r w:rsidRPr="000D7C9A">
        <w:t>Configuration / Feature Activatio</w:t>
      </w:r>
      <w:r>
        <w:t>n</w:t>
      </w:r>
    </w:p>
    <w:p w14:paraId="6E56D18C" w14:textId="77777777" w:rsidR="000E28EA" w:rsidRDefault="000E28EA" w:rsidP="000E28EA">
      <w:pPr>
        <w:pStyle w:val="ConcurBodyText"/>
      </w:pPr>
      <w:r>
        <w:t>This change occurs automatically; there are no configuration or activation steps.</w:t>
      </w:r>
    </w:p>
    <w:p w14:paraId="6371670F" w14:textId="13B1C97E" w:rsidR="000E28EA" w:rsidRPr="000E28EA" w:rsidRDefault="000E28EA" w:rsidP="000E28EA">
      <w:pPr>
        <w:pStyle w:val="ConcurMoreInfo"/>
      </w:pPr>
      <w:r>
        <w:t xml:space="preserve">For more information about Product Settings, refer to </w:t>
      </w:r>
      <w:hyperlink r:id="rId32" w:history="1">
        <w:r w:rsidRPr="001278F6">
          <w:rPr>
            <w:rStyle w:val="Hyperlink"/>
            <w:i/>
            <w:iCs/>
          </w:rPr>
          <w:t>Shared: Product Settings Setup Guide for Concur Standard Edition</w:t>
        </w:r>
      </w:hyperlink>
      <w:r>
        <w:rPr>
          <w:b/>
          <w:bCs/>
        </w:rPr>
        <w:t>.</w:t>
      </w:r>
    </w:p>
    <w:p w14:paraId="26D9A761" w14:textId="08B7F2E8" w:rsidR="000E28EA" w:rsidRDefault="000E28EA" w:rsidP="00C940D7">
      <w:pPr>
        <w:pStyle w:val="Heading2"/>
      </w:pPr>
      <w:bookmarkStart w:id="15" w:name="_Toc99018528"/>
      <w:r>
        <w:t>SAP Concur Support</w:t>
      </w:r>
      <w:bookmarkEnd w:id="15"/>
    </w:p>
    <w:p w14:paraId="736149C8" w14:textId="77777777" w:rsidR="000E28EA" w:rsidRDefault="000E28EA" w:rsidP="00C940D7">
      <w:pPr>
        <w:pStyle w:val="Heading3"/>
      </w:pPr>
      <w:bookmarkStart w:id="16" w:name="_Toc99018529"/>
      <w:r>
        <w:t>Suggested Solutions Migration</w:t>
      </w:r>
      <w:bookmarkEnd w:id="16"/>
    </w:p>
    <w:p w14:paraId="765870AB" w14:textId="77777777" w:rsidR="000E28EA" w:rsidRPr="007104B5" w:rsidRDefault="000E28EA" w:rsidP="00C940D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0D7C9A" w14:paraId="05B53C9C"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9E7496E" w14:textId="77777777" w:rsidR="000E28EA" w:rsidRPr="000D7C9A" w:rsidRDefault="000E28EA" w:rsidP="00C940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F8DDCB" w14:textId="77777777" w:rsidR="000E28EA" w:rsidRPr="000D7C9A" w:rsidRDefault="000E28EA" w:rsidP="00C940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E61B6F8" w14:textId="77777777" w:rsidR="000E28EA" w:rsidRPr="000D7C9A" w:rsidRDefault="000E28EA" w:rsidP="00C940D7">
            <w:pPr>
              <w:pStyle w:val="ConcurTableHeadCentered8pt"/>
            </w:pPr>
            <w:r w:rsidRPr="000D7C9A">
              <w:t>Feature Target Release Date</w:t>
            </w:r>
          </w:p>
        </w:tc>
      </w:tr>
      <w:tr w:rsidR="000E28EA" w:rsidRPr="000D7C9A" w14:paraId="0233FB63"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E2F189" w14:textId="77777777" w:rsidR="000E28EA" w:rsidRPr="000D7C9A" w:rsidRDefault="000E28EA" w:rsidP="00C940D7">
            <w:pPr>
              <w:pStyle w:val="ConcurTableText8ptCenter"/>
              <w:keepNext/>
            </w:pPr>
            <w:r>
              <w:t>November 5,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58C579" w14:textId="77777777" w:rsidR="000E28EA" w:rsidRPr="000D7C9A" w:rsidRDefault="000E28EA" w:rsidP="00C940D7">
            <w:pPr>
              <w:pStyle w:val="ConcurTableText8ptCenter"/>
              <w:keepNext/>
            </w:pPr>
            <w:r>
              <w:rPr>
                <w:highlight w:val="yellow"/>
              </w:rPr>
              <w:t>March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59C8F58" w14:textId="77777777" w:rsidR="000E28EA" w:rsidRPr="000D7C9A" w:rsidRDefault="000E28EA" w:rsidP="00C940D7">
            <w:pPr>
              <w:pStyle w:val="ConcurTableText8ptCenter"/>
              <w:keepNext/>
            </w:pPr>
            <w:r w:rsidRPr="00817D73">
              <w:rPr>
                <w:highlight w:val="yellow"/>
              </w:rPr>
              <w:t>March 2022</w:t>
            </w:r>
          </w:p>
        </w:tc>
      </w:tr>
      <w:tr w:rsidR="000E28EA" w:rsidRPr="000D7C9A" w14:paraId="6C82027B"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F3FC555" w14:textId="77777777" w:rsidR="000E28EA" w:rsidRPr="000D7C9A" w:rsidRDefault="000E28EA" w:rsidP="00C940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2A606CB" w14:textId="77777777" w:rsidR="000E28EA" w:rsidRDefault="000E28EA" w:rsidP="00C940D7">
      <w:pPr>
        <w:pStyle w:val="ConcurBodyText"/>
        <w:keepNext/>
        <w:rPr>
          <w:b/>
          <w:bCs/>
        </w:rPr>
      </w:pPr>
      <w:r>
        <w:rPr>
          <w:b/>
          <w:bCs/>
        </w:rPr>
        <w:t>Applies to:</w:t>
      </w:r>
    </w:p>
    <w:p w14:paraId="465F78FB" w14:textId="77777777" w:rsidR="000E28EA" w:rsidRDefault="000E28EA" w:rsidP="000E28EA">
      <w:pPr>
        <w:pStyle w:val="ApplicableProducts"/>
      </w:pPr>
      <w:bookmarkStart w:id="17" w:name="_Toc99018530"/>
      <w:r>
        <w:t>All Products | All Editions</w:t>
      </w:r>
      <w:bookmarkEnd w:id="17"/>
    </w:p>
    <w:p w14:paraId="57B109DA" w14:textId="77777777" w:rsidR="000E28EA" w:rsidRPr="00941126" w:rsidRDefault="000E28EA" w:rsidP="000E28EA">
      <w:pPr>
        <w:pStyle w:val="Heading4"/>
        <w:ind w:left="0"/>
      </w:pPr>
      <w:r>
        <w:t>Overview</w:t>
      </w:r>
    </w:p>
    <w:p w14:paraId="3DD3D3C7" w14:textId="77777777" w:rsidR="000E28EA" w:rsidRDefault="000E28EA" w:rsidP="000E28EA">
      <w:pPr>
        <w:pStyle w:val="ConcurBodyText"/>
      </w:pPr>
      <w:r w:rsidRPr="00A74FC3">
        <w:t>With the March release</w:t>
      </w:r>
      <w:r>
        <w:t xml:space="preserve">, SAP Concur solutions has replaced the Solution Suggestions platform with the SAP Continuous Influence – Improvement Requests program. </w:t>
      </w:r>
    </w:p>
    <w:p w14:paraId="02703C22" w14:textId="77777777" w:rsidR="000E28EA" w:rsidRDefault="000E28EA" w:rsidP="000E28EA">
      <w:pPr>
        <w:pStyle w:val="ConcurBodyText"/>
      </w:pPr>
      <w:r>
        <w:t xml:space="preserve">This change </w:t>
      </w:r>
      <w:r w:rsidRPr="00A74FC3">
        <w:t>provide</w:t>
      </w:r>
      <w:r>
        <w:t xml:space="preserve">s a better user experience and a single place for Authorized Support Contact (ASC) users to engage with all SAP Concur Customer Influence programs. </w:t>
      </w:r>
    </w:p>
    <w:p w14:paraId="26BF98BA" w14:textId="23FBD6A7" w:rsidR="000E28EA" w:rsidRPr="00BD681D" w:rsidRDefault="000E28EA" w:rsidP="000E28EA">
      <w:pPr>
        <w:pStyle w:val="ConcurNote"/>
      </w:pPr>
      <w:r>
        <w:t>ConcurGov c</w:t>
      </w:r>
      <w:r w:rsidR="007D7379">
        <w:t>lient</w:t>
      </w:r>
      <w:r>
        <w:t>s will no longer see the Solution Suggestions section on the Support Portal. C</w:t>
      </w:r>
      <w:r w:rsidR="007D7379">
        <w:t>lient</w:t>
      </w:r>
      <w:r>
        <w:t>s can contact their Account Manager for more information.</w:t>
      </w:r>
    </w:p>
    <w:p w14:paraId="1F52F024" w14:textId="77777777" w:rsidR="000E28EA" w:rsidRDefault="000E28EA" w:rsidP="000E28EA">
      <w:pPr>
        <w:pStyle w:val="ConcurMoreInfo"/>
      </w:pPr>
      <w:r>
        <w:t xml:space="preserve">For more information about this new program, refer to </w:t>
      </w:r>
      <w:hyperlink r:id="rId33" w:history="1">
        <w:r w:rsidRPr="00D61A73">
          <w:rPr>
            <w:rStyle w:val="Hyperlink"/>
            <w:i/>
            <w:iCs/>
          </w:rPr>
          <w:t>SAP</w:t>
        </w:r>
        <w:r w:rsidRPr="00D61A73">
          <w:rPr>
            <w:rStyle w:val="Hyperlink"/>
          </w:rPr>
          <w:t xml:space="preserve"> </w:t>
        </w:r>
        <w:r w:rsidRPr="00D61A73">
          <w:rPr>
            <w:rStyle w:val="Hyperlink"/>
            <w:rFonts w:cs="Arial"/>
            <w:i/>
            <w:iCs/>
          </w:rPr>
          <w:t>Continuous Influence Sessions</w:t>
        </w:r>
      </w:hyperlink>
      <w:r>
        <w:t>.</w:t>
      </w:r>
    </w:p>
    <w:p w14:paraId="4BD35404" w14:textId="7BB6663A" w:rsidR="000E28EA" w:rsidRDefault="000E28EA" w:rsidP="000E28EA">
      <w:pPr>
        <w:pStyle w:val="Heading5"/>
      </w:pPr>
      <w:r>
        <w:lastRenderedPageBreak/>
        <w:t>Business Purpose</w:t>
      </w:r>
      <w:r w:rsidR="00B75113">
        <w:t xml:space="preserve"> </w:t>
      </w:r>
      <w:r>
        <w:t>/</w:t>
      </w:r>
      <w:r w:rsidR="00B75113">
        <w:t xml:space="preserve"> </w:t>
      </w:r>
      <w:r>
        <w:t>Client Benefit</w:t>
      </w:r>
    </w:p>
    <w:p w14:paraId="054B0D7A" w14:textId="77777777" w:rsidR="000E28EA" w:rsidRDefault="000E28EA" w:rsidP="000E28EA">
      <w:pPr>
        <w:pStyle w:val="ConcurBodyText"/>
      </w:pPr>
      <w:r w:rsidRPr="009C5509">
        <w:t>In addition to offering a better tool with more functionality, SAP Concur</w:t>
      </w:r>
      <w:r>
        <w:t xml:space="preserve"> solutions</w:t>
      </w:r>
      <w:r w:rsidRPr="009C5509">
        <w:t xml:space="preserve"> </w:t>
      </w:r>
      <w:r>
        <w:t xml:space="preserve">has </w:t>
      </w:r>
      <w:r w:rsidRPr="009C5509">
        <w:t>enhanc</w:t>
      </w:r>
      <w:r>
        <w:t>ed</w:t>
      </w:r>
      <w:r w:rsidRPr="009C5509">
        <w:t xml:space="preserve"> the entire process of how improvement requests </w:t>
      </w:r>
      <w:r>
        <w:t>are</w:t>
      </w:r>
      <w:r w:rsidRPr="009C5509">
        <w:t xml:space="preserve"> reviewed, considered, and prioritized.</w:t>
      </w:r>
      <w:r>
        <w:t xml:space="preserve"> </w:t>
      </w:r>
    </w:p>
    <w:p w14:paraId="2B50A3A4" w14:textId="77777777" w:rsidR="000E28EA" w:rsidRDefault="000E28EA" w:rsidP="000E28EA">
      <w:pPr>
        <w:pStyle w:val="Heading4"/>
      </w:pPr>
      <w:r>
        <w:t>What the User Sees</w:t>
      </w:r>
    </w:p>
    <w:p w14:paraId="4FA28565" w14:textId="77777777" w:rsidR="000E28EA" w:rsidRPr="004E0510" w:rsidRDefault="000E28EA" w:rsidP="000E28EA">
      <w:pPr>
        <w:pStyle w:val="ConcurBodyText"/>
        <w:keepNext/>
        <w:rPr>
          <w:b/>
          <w:bCs/>
        </w:rPr>
      </w:pPr>
      <w:r>
        <w:rPr>
          <w:b/>
          <w:bCs/>
        </w:rPr>
        <w:t>Before Update</w:t>
      </w:r>
    </w:p>
    <w:p w14:paraId="28E46416" w14:textId="431075B1" w:rsidR="000E28EA" w:rsidRDefault="000E28EA" w:rsidP="000E28EA">
      <w:pPr>
        <w:pStyle w:val="ConcurBodyText"/>
        <w:rPr>
          <w:noProof/>
        </w:rPr>
      </w:pPr>
      <w:r>
        <w:rPr>
          <w:noProof/>
        </w:rPr>
        <w:drawing>
          <wp:inline distT="0" distB="0" distL="0" distR="0" wp14:anchorId="042B7B6F" wp14:editId="7B699322">
            <wp:extent cx="5029200" cy="21122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112264"/>
                    </a:xfrm>
                    <a:prstGeom prst="rect">
                      <a:avLst/>
                    </a:prstGeom>
                    <a:noFill/>
                    <a:ln>
                      <a:noFill/>
                    </a:ln>
                  </pic:spPr>
                </pic:pic>
              </a:graphicData>
            </a:graphic>
          </wp:inline>
        </w:drawing>
      </w:r>
    </w:p>
    <w:p w14:paraId="5CE06526" w14:textId="77777777" w:rsidR="000E28EA" w:rsidRPr="004E0510" w:rsidRDefault="000E28EA" w:rsidP="000E28EA">
      <w:pPr>
        <w:pStyle w:val="ConcurBodyText"/>
        <w:rPr>
          <w:b/>
          <w:bCs/>
        </w:rPr>
      </w:pPr>
      <w:r>
        <w:rPr>
          <w:b/>
          <w:bCs/>
        </w:rPr>
        <w:t>After Update</w:t>
      </w:r>
    </w:p>
    <w:p w14:paraId="279555BF" w14:textId="5E767C81" w:rsidR="000E28EA" w:rsidRDefault="000E28EA" w:rsidP="000E28EA">
      <w:pPr>
        <w:pStyle w:val="ConcurBodyText"/>
        <w:rPr>
          <w:noProof/>
        </w:rPr>
      </w:pPr>
      <w:r>
        <w:rPr>
          <w:noProof/>
        </w:rPr>
        <w:drawing>
          <wp:inline distT="0" distB="0" distL="0" distR="0" wp14:anchorId="132AFE0F" wp14:editId="6EA60078">
            <wp:extent cx="5029200" cy="1865376"/>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1865376"/>
                    </a:xfrm>
                    <a:prstGeom prst="rect">
                      <a:avLst/>
                    </a:prstGeom>
                    <a:noFill/>
                    <a:ln>
                      <a:noFill/>
                    </a:ln>
                  </pic:spPr>
                </pic:pic>
              </a:graphicData>
            </a:graphic>
          </wp:inline>
        </w:drawing>
      </w:r>
    </w:p>
    <w:p w14:paraId="27074C4A" w14:textId="76A0CC48" w:rsidR="000E28EA" w:rsidRPr="0065598D" w:rsidRDefault="000E28EA" w:rsidP="000E28EA">
      <w:pPr>
        <w:pStyle w:val="Heading4"/>
      </w:pPr>
      <w:r w:rsidRPr="0065598D">
        <w:t>Configuration</w:t>
      </w:r>
      <w:r w:rsidR="00B75113">
        <w:t xml:space="preserve"> </w:t>
      </w:r>
      <w:r w:rsidRPr="0065598D">
        <w:t>/</w:t>
      </w:r>
      <w:r w:rsidR="00B75113">
        <w:t xml:space="preserve"> </w:t>
      </w:r>
      <w:r w:rsidRPr="0065598D">
        <w:t>Feature Activation</w:t>
      </w:r>
    </w:p>
    <w:p w14:paraId="13EE5E17" w14:textId="5E068CCC" w:rsidR="000E28EA" w:rsidRPr="000E28EA" w:rsidRDefault="000E28EA" w:rsidP="000E28EA">
      <w:pPr>
        <w:pStyle w:val="ConcurBodyText"/>
      </w:pPr>
      <w:r>
        <w:t>The change occurred automatically; there are no additional configuration or activation steps.</w:t>
      </w:r>
    </w:p>
    <w:p w14:paraId="1C5A74C3" w14:textId="1E4F3218" w:rsidR="00CC0F1C" w:rsidRDefault="00CC0F1C" w:rsidP="008679E3">
      <w:pPr>
        <w:pStyle w:val="Heading2"/>
      </w:pPr>
      <w:bookmarkStart w:id="18" w:name="_Toc99018531"/>
      <w:r>
        <w:lastRenderedPageBreak/>
        <w:t>Security</w:t>
      </w:r>
      <w:bookmarkEnd w:id="18"/>
    </w:p>
    <w:p w14:paraId="2E7297D4" w14:textId="77777777" w:rsidR="008679E3" w:rsidRDefault="008679E3" w:rsidP="008679E3">
      <w:pPr>
        <w:pStyle w:val="Heading3"/>
      </w:pPr>
      <w:bookmarkStart w:id="19" w:name="_Toc99018532"/>
      <w:r>
        <w:t>Concursolutions.com SSL Certificate Renewal</w:t>
      </w:r>
      <w:bookmarkEnd w:id="19"/>
    </w:p>
    <w:p w14:paraId="7D376552" w14:textId="77777777" w:rsidR="008679E3" w:rsidRPr="007104B5" w:rsidRDefault="008679E3" w:rsidP="008679E3">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9E3" w:rsidRPr="000D7C9A" w14:paraId="455F6463"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136FBAA" w14:textId="77777777" w:rsidR="008679E3" w:rsidRPr="000D7C9A" w:rsidRDefault="008679E3" w:rsidP="009C688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56192C8" w14:textId="77777777" w:rsidR="008679E3" w:rsidRPr="000D7C9A" w:rsidRDefault="008679E3" w:rsidP="009C688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B48DD52" w14:textId="77777777" w:rsidR="008679E3" w:rsidRPr="000D7C9A" w:rsidRDefault="008679E3" w:rsidP="009C6884">
            <w:pPr>
              <w:pStyle w:val="ConcurTableHeadCentered8pt"/>
            </w:pPr>
            <w:r w:rsidRPr="000D7C9A">
              <w:t>Feature Target Release Date</w:t>
            </w:r>
          </w:p>
        </w:tc>
      </w:tr>
      <w:tr w:rsidR="008679E3" w:rsidRPr="000D7C9A" w14:paraId="4B771A6C"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79AFC62" w14:textId="77777777" w:rsidR="008679E3" w:rsidRPr="000D7C9A" w:rsidRDefault="008679E3" w:rsidP="009C6884">
            <w:pPr>
              <w:pStyle w:val="ConcurTableText8ptCenter"/>
              <w:keepNext/>
            </w:pPr>
            <w:r>
              <w:t>March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FD13450" w14:textId="77777777" w:rsidR="008679E3" w:rsidRPr="000D7C9A" w:rsidRDefault="008679E3" w:rsidP="009C6884">
            <w:pPr>
              <w:pStyle w:val="ConcurTableText8ptCenter"/>
              <w:keepNext/>
            </w:pPr>
            <w:r w:rsidRPr="00826BA9">
              <w:rPr>
                <w:highlight w:val="yellow"/>
              </w:rPr>
              <w:t>March 24,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7D0AC83" w14:textId="77777777" w:rsidR="008679E3" w:rsidRPr="000D7C9A" w:rsidRDefault="008679E3" w:rsidP="009C6884">
            <w:pPr>
              <w:pStyle w:val="ConcurTableText8ptCenter"/>
              <w:keepNext/>
            </w:pPr>
            <w:r w:rsidRPr="00826BA9">
              <w:rPr>
                <w:highlight w:val="yellow"/>
              </w:rPr>
              <w:t>April 20, 2022</w:t>
            </w:r>
          </w:p>
        </w:tc>
      </w:tr>
      <w:tr w:rsidR="008679E3" w:rsidRPr="000D7C9A" w14:paraId="566E332E" w14:textId="77777777" w:rsidTr="009C688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3D6C3D" w14:textId="77777777" w:rsidR="008679E3" w:rsidRPr="000D7C9A" w:rsidRDefault="008679E3" w:rsidP="009C688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CAE4F70" w14:textId="77777777" w:rsidR="008679E3" w:rsidRDefault="008679E3" w:rsidP="008679E3">
      <w:pPr>
        <w:pStyle w:val="ConcurBodyText"/>
        <w:rPr>
          <w:b/>
          <w:bCs/>
        </w:rPr>
      </w:pPr>
      <w:r>
        <w:rPr>
          <w:b/>
          <w:bCs/>
        </w:rPr>
        <w:t>Applies to:</w:t>
      </w:r>
    </w:p>
    <w:p w14:paraId="262A72D3" w14:textId="77777777" w:rsidR="008679E3" w:rsidRDefault="008679E3" w:rsidP="008679E3">
      <w:pPr>
        <w:pStyle w:val="ApplicableProducts"/>
      </w:pPr>
      <w:bookmarkStart w:id="20" w:name="_Toc99018533"/>
      <w:r>
        <w:t>All Products | All Editions</w:t>
      </w:r>
      <w:bookmarkEnd w:id="20"/>
    </w:p>
    <w:p w14:paraId="4583DB26" w14:textId="77777777" w:rsidR="008679E3" w:rsidRDefault="008679E3" w:rsidP="008679E3">
      <w:pPr>
        <w:pStyle w:val="Heading4"/>
      </w:pPr>
      <w:r w:rsidRPr="000D7C9A">
        <w:t>Overview</w:t>
      </w:r>
    </w:p>
    <w:p w14:paraId="6E7B1A1E" w14:textId="77777777" w:rsidR="008679E3" w:rsidRDefault="008679E3" w:rsidP="008679E3">
      <w:pPr>
        <w:pStyle w:val="ConcurBodyText"/>
      </w:pPr>
      <w:r>
        <w:t xml:space="preserve">To ensure the ongoing security of our products and services, the concursolutions.com SSL certificate is updated on an annual basis. </w:t>
      </w:r>
    </w:p>
    <w:p w14:paraId="03A5DE86" w14:textId="77777777" w:rsidR="008679E3" w:rsidRPr="00826BA9" w:rsidRDefault="008679E3" w:rsidP="008679E3">
      <w:pPr>
        <w:pStyle w:val="ConcurBodyText"/>
        <w:rPr>
          <w:highlight w:val="yellow"/>
        </w:rPr>
      </w:pPr>
      <w:r w:rsidRPr="00826BA9">
        <w:rPr>
          <w:highlight w:val="yellow"/>
        </w:rPr>
        <w:t>In most cases, certificate renewal is invisible to the user. When a new certificate is issued, web browsers automatically accept the new, authorized certificate and update the serial number, version, and other data included in the certificate.</w:t>
      </w:r>
    </w:p>
    <w:p w14:paraId="0D566445" w14:textId="77777777" w:rsidR="008679E3" w:rsidRPr="007A13EE" w:rsidRDefault="008679E3" w:rsidP="008679E3">
      <w:pPr>
        <w:pStyle w:val="ConcurBodyText"/>
        <w:rPr>
          <w:rFonts w:eastAsia="Times New Roman" w:cs="Calibri"/>
          <w:bCs/>
          <w:color w:val="000000"/>
          <w:highlight w:val="yellow"/>
          <w:u w:val="single"/>
          <w:lang w:val="en-PH"/>
        </w:rPr>
      </w:pPr>
      <w:r w:rsidRPr="00826BA9">
        <w:rPr>
          <w:rFonts w:eastAsia="Times New Roman" w:cs="Calibri"/>
          <w:color w:val="000000"/>
          <w:highlight w:val="yellow"/>
          <w:lang w:val="en-PH"/>
        </w:rPr>
        <w:t xml:space="preserve">A small percentage of clients pin their security certificates. </w:t>
      </w:r>
      <w:bookmarkStart w:id="21" w:name="_Hlk98926592"/>
      <w:r>
        <w:rPr>
          <w:rFonts w:eastAsia="Times New Roman" w:cs="Calibri"/>
          <w:color w:val="000000"/>
          <w:highlight w:val="yellow"/>
          <w:lang w:val="en-PH"/>
        </w:rPr>
        <w:t>T</w:t>
      </w:r>
      <w:r w:rsidRPr="00826BA9">
        <w:rPr>
          <w:rFonts w:eastAsia="Times New Roman" w:cs="Calibri"/>
          <w:color w:val="000000"/>
          <w:highlight w:val="yellow"/>
          <w:lang w:val="en-PH"/>
        </w:rPr>
        <w:t>o avoid disruption of SAP Concur products and services</w:t>
      </w:r>
      <w:r>
        <w:rPr>
          <w:rFonts w:eastAsia="Times New Roman" w:cs="Calibri"/>
          <w:color w:val="000000"/>
          <w:highlight w:val="yellow"/>
          <w:lang w:val="en-PH"/>
        </w:rPr>
        <w:t>,</w:t>
      </w:r>
      <w:r w:rsidRPr="00826BA9">
        <w:rPr>
          <w:rFonts w:eastAsia="Times New Roman" w:cs="Calibri"/>
          <w:color w:val="000000"/>
          <w:highlight w:val="yellow"/>
          <w:lang w:val="en-PH"/>
        </w:rPr>
        <w:t xml:space="preserve"> </w:t>
      </w:r>
      <w:r>
        <w:rPr>
          <w:rFonts w:eastAsia="Times New Roman" w:cs="Calibri"/>
          <w:color w:val="000000"/>
          <w:highlight w:val="yellow"/>
          <w:lang w:val="en-PH"/>
        </w:rPr>
        <w:t>c</w:t>
      </w:r>
      <w:r w:rsidRPr="00826BA9">
        <w:rPr>
          <w:rFonts w:eastAsia="Times New Roman" w:cs="Calibri"/>
          <w:color w:val="000000"/>
          <w:highlight w:val="yellow"/>
          <w:lang w:val="en-PH"/>
        </w:rPr>
        <w:t xml:space="preserve">lients who have pinned </w:t>
      </w:r>
      <w:r>
        <w:rPr>
          <w:rFonts w:eastAsia="Times New Roman" w:cs="Calibri"/>
          <w:color w:val="000000"/>
          <w:highlight w:val="yellow"/>
          <w:lang w:val="en-PH"/>
        </w:rPr>
        <w:t>the</w:t>
      </w:r>
      <w:r w:rsidRPr="00826BA9">
        <w:rPr>
          <w:rFonts w:eastAsia="Times New Roman" w:cs="Calibri"/>
          <w:color w:val="000000"/>
          <w:highlight w:val="yellow"/>
          <w:lang w:val="en-PH"/>
        </w:rPr>
        <w:t xml:space="preserve"> expiring certificate must </w:t>
      </w:r>
      <w:r>
        <w:rPr>
          <w:rFonts w:eastAsia="Times New Roman" w:cs="Calibri"/>
          <w:color w:val="000000"/>
          <w:highlight w:val="yellow"/>
          <w:lang w:val="en-PH"/>
        </w:rPr>
        <w:t>replace it</w:t>
      </w:r>
      <w:r w:rsidRPr="00826BA9">
        <w:rPr>
          <w:rFonts w:eastAsia="Times New Roman" w:cs="Calibri"/>
          <w:color w:val="000000"/>
          <w:highlight w:val="yellow"/>
          <w:lang w:val="en-PH"/>
        </w:rPr>
        <w:t xml:space="preserve"> before</w:t>
      </w:r>
      <w:r>
        <w:rPr>
          <w:rFonts w:eastAsia="Times New Roman" w:cs="Calibri"/>
          <w:color w:val="000000"/>
          <w:highlight w:val="yellow"/>
          <w:lang w:val="en-PH"/>
        </w:rPr>
        <w:t xml:space="preserve"> it expires </w:t>
      </w:r>
      <w:bookmarkEnd w:id="21"/>
      <w:r>
        <w:rPr>
          <w:rFonts w:eastAsia="Times New Roman" w:cs="Calibri"/>
          <w:color w:val="000000"/>
          <w:highlight w:val="yellow"/>
          <w:lang w:val="en-PH"/>
        </w:rPr>
        <w:t>on</w:t>
      </w:r>
      <w:r w:rsidRPr="00826BA9">
        <w:rPr>
          <w:rFonts w:eastAsia="Times New Roman" w:cs="Calibri"/>
          <w:color w:val="000000"/>
          <w:highlight w:val="yellow"/>
          <w:lang w:val="en-PH"/>
        </w:rPr>
        <w:t xml:space="preserve"> April 20, 2022. </w:t>
      </w:r>
      <w:r w:rsidRPr="007A13EE">
        <w:rPr>
          <w:b/>
          <w:bCs/>
          <w:i/>
          <w:iCs/>
          <w:highlight w:val="yellow"/>
          <w:lang w:val="en-PH"/>
        </w:rPr>
        <w:t>Clients who have not pinned the expiring certificate, do not need to take any action.</w:t>
      </w:r>
    </w:p>
    <w:p w14:paraId="46515746" w14:textId="77777777" w:rsidR="008679E3" w:rsidRPr="00941126" w:rsidRDefault="008679E3" w:rsidP="008679E3">
      <w:pPr>
        <w:pStyle w:val="Heading5"/>
      </w:pPr>
      <w:r>
        <w:t>Business Purpose / Client Benefit</w:t>
      </w:r>
    </w:p>
    <w:p w14:paraId="398DF8B7" w14:textId="77777777" w:rsidR="008679E3" w:rsidRPr="00941126" w:rsidRDefault="008679E3" w:rsidP="008679E3">
      <w:pPr>
        <w:pStyle w:val="ConcurBodyText"/>
      </w:pPr>
      <w:r>
        <w:t>Annual certificate renewal provides ongoing security for our products and services.</w:t>
      </w:r>
    </w:p>
    <w:p w14:paraId="168B479E" w14:textId="77777777" w:rsidR="008679E3" w:rsidRPr="000D7C9A" w:rsidRDefault="008679E3" w:rsidP="008679E3">
      <w:pPr>
        <w:pStyle w:val="Heading4"/>
      </w:pPr>
      <w:r w:rsidRPr="000D7C9A">
        <w:t>Configuration / Feature Activatio</w:t>
      </w:r>
      <w:r>
        <w:t>n</w:t>
      </w:r>
    </w:p>
    <w:p w14:paraId="784748A5" w14:textId="77777777" w:rsidR="008679E3" w:rsidRDefault="008679E3" w:rsidP="008679E3">
      <w:pPr>
        <w:pStyle w:val="ConcurBodyText"/>
        <w:rPr>
          <w:rStyle w:val="normaltextrun"/>
          <w:rFonts w:cs="Segoe UI"/>
        </w:rPr>
      </w:pPr>
      <w:r>
        <w:rPr>
          <w:rStyle w:val="normaltextrun"/>
          <w:rFonts w:cs="Segoe UI"/>
        </w:rPr>
        <w:t>The new SSL certificate can be accessed through the following URL:</w:t>
      </w:r>
    </w:p>
    <w:p w14:paraId="61BAD062" w14:textId="77777777" w:rsidR="008679E3" w:rsidRDefault="00AF3923" w:rsidP="008679E3">
      <w:pPr>
        <w:pStyle w:val="ConcurBodyText"/>
      </w:pPr>
      <w:hyperlink r:id="rId36" w:history="1">
        <w:r w:rsidR="008679E3">
          <w:rPr>
            <w:rStyle w:val="Hyperlink"/>
          </w:rPr>
          <w:t>http://assets.concur.com/concurtraining/cte/en-us/concursolutions.cert.pem</w:t>
        </w:r>
      </w:hyperlink>
    </w:p>
    <w:p w14:paraId="56D935EA" w14:textId="77777777" w:rsidR="008679E3" w:rsidRDefault="008679E3" w:rsidP="008679E3">
      <w:pPr>
        <w:pStyle w:val="ConcurBodyText"/>
        <w:rPr>
          <w:rStyle w:val="eop"/>
          <w:rFonts w:cs="Segoe UI"/>
        </w:rPr>
      </w:pPr>
      <w:r>
        <w:rPr>
          <w:rStyle w:val="normaltextrun"/>
          <w:rFonts w:cs="Segoe UI"/>
        </w:rPr>
        <w:t>To obtain the certificate, a client’s IT department can:</w:t>
      </w:r>
    </w:p>
    <w:p w14:paraId="65F62494" w14:textId="77777777" w:rsidR="008679E3" w:rsidRDefault="00AF3923" w:rsidP="008679E3">
      <w:pPr>
        <w:pStyle w:val="ConcurBodyText"/>
        <w:numPr>
          <w:ilvl w:val="0"/>
          <w:numId w:val="47"/>
        </w:numPr>
      </w:pPr>
      <w:hyperlink r:id="rId37" w:history="1">
        <w:r w:rsidR="008679E3">
          <w:rPr>
            <w:rStyle w:val="Hyperlink"/>
            <w:rFonts w:cs="Segoe UI"/>
          </w:rPr>
          <w:t>View the certificate by clicking the link</w:t>
        </w:r>
      </w:hyperlink>
      <w:r w:rsidR="008679E3">
        <w:rPr>
          <w:rFonts w:cs="Segoe UI"/>
        </w:rPr>
        <w:t>, select all the text in the browser window, copy and paste the text into a plain text file, and then name the file concursolutions.cert.pem or concursolutions.cert.cer.</w:t>
      </w:r>
    </w:p>
    <w:bookmarkStart w:id="22" w:name="_Hlk70320265"/>
    <w:p w14:paraId="2EE6220D" w14:textId="77777777" w:rsidR="008679E3" w:rsidRDefault="008679E3" w:rsidP="008679E3">
      <w:pPr>
        <w:pStyle w:val="ConcurBodyText"/>
        <w:numPr>
          <w:ilvl w:val="0"/>
          <w:numId w:val="47"/>
        </w:numPr>
        <w:rPr>
          <w:rFonts w:cs="Segoe UI"/>
        </w:rPr>
      </w:pPr>
      <w:r>
        <w:fldChar w:fldCharType="begin"/>
      </w:r>
      <w:r>
        <w:instrText xml:space="preserve"> HYPERLINK "http://assets.concur.com/concurtraining/cte/en-us/concursolutions.cert.pem" </w:instrText>
      </w:r>
      <w:r>
        <w:fldChar w:fldCharType="separate"/>
      </w:r>
      <w:r>
        <w:rPr>
          <w:rStyle w:val="Hyperlink"/>
          <w:rFonts w:cs="Segoe UI"/>
        </w:rPr>
        <w:t>Click the link</w:t>
      </w:r>
      <w:r>
        <w:fldChar w:fldCharType="end"/>
      </w:r>
      <w:r>
        <w:rPr>
          <w:rFonts w:cs="Segoe UI"/>
        </w:rPr>
        <w:t xml:space="preserve">, right-click the web page, and then click </w:t>
      </w:r>
      <w:r>
        <w:rPr>
          <w:rFonts w:cs="Segoe UI"/>
          <w:b/>
          <w:bCs/>
        </w:rPr>
        <w:t>Save as</w:t>
      </w:r>
      <w:r>
        <w:rPr>
          <w:rFonts w:cs="Segoe UI"/>
        </w:rPr>
        <w:t xml:space="preserve"> in the context menu. Save the file with the file name concursolutions.cert.pem or concursolutions.cert.cer.</w:t>
      </w:r>
    </w:p>
    <w:bookmarkEnd w:id="22"/>
    <w:p w14:paraId="4DB50FDC" w14:textId="77777777" w:rsidR="008679E3" w:rsidRDefault="008679E3" w:rsidP="008679E3">
      <w:pPr>
        <w:pStyle w:val="ConcurBodyText"/>
        <w:numPr>
          <w:ilvl w:val="0"/>
          <w:numId w:val="47"/>
        </w:numPr>
        <w:rPr>
          <w:rFonts w:cs="Segoe UI"/>
        </w:rPr>
      </w:pPr>
      <w:r>
        <w:rPr>
          <w:rFonts w:cs="Segoe UI"/>
        </w:rPr>
        <w:t xml:space="preserve">Obtain the certificate from Akamai, our provider, using the following OpenSSL command: </w:t>
      </w:r>
    </w:p>
    <w:p w14:paraId="362E3B2C" w14:textId="77777777" w:rsidR="008679E3" w:rsidRDefault="008679E3" w:rsidP="008679E3">
      <w:pPr>
        <w:pStyle w:val="CBRNCode"/>
        <w:ind w:left="720"/>
      </w:pPr>
      <w:r>
        <w:t>openssl s_client -connect global-wc.concursolutions.com.edgekey-staging.net:443v</w:t>
      </w:r>
    </w:p>
    <w:p w14:paraId="26A0CF11" w14:textId="77777777" w:rsidR="008679E3" w:rsidRDefault="008679E3" w:rsidP="008679E3">
      <w:pPr>
        <w:pStyle w:val="ConcurNote"/>
        <w:numPr>
          <w:ilvl w:val="0"/>
          <w:numId w:val="46"/>
        </w:numPr>
        <w:tabs>
          <w:tab w:val="clear" w:pos="2520"/>
          <w:tab w:val="num" w:pos="720"/>
        </w:tabs>
        <w:snapToGrid w:val="0"/>
        <w:ind w:left="720" w:hanging="720"/>
        <w:rPr>
          <w:rFonts w:cs="Segoe UI"/>
        </w:rPr>
      </w:pPr>
      <w:r>
        <w:rPr>
          <w:rStyle w:val="eop"/>
          <w:rFonts w:cs="Segoe UI"/>
        </w:rPr>
        <w:lastRenderedPageBreak/>
        <w:t>If you are not sure whether your concursolutions.com certificate is pinned, consult with your IT department.</w:t>
      </w:r>
    </w:p>
    <w:p w14:paraId="6F39E440" w14:textId="56A335AD" w:rsidR="00CC0F1C" w:rsidRDefault="00CC0F1C" w:rsidP="00CC0F1C">
      <w:pPr>
        <w:pStyle w:val="Heading3"/>
      </w:pPr>
      <w:bookmarkStart w:id="23" w:name="_Toc99018534"/>
      <w:r>
        <w:t>Some TLSv1.2 Ciphers No Longer Supported (Feb 1, 2022)</w:t>
      </w:r>
      <w:bookmarkEnd w:id="23"/>
    </w:p>
    <w:p w14:paraId="1AF64B63" w14:textId="77777777" w:rsidR="00CC0F1C" w:rsidRPr="000E2A79" w:rsidRDefault="00CC0F1C" w:rsidP="001773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CC0F1C">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CC0F1C">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3963AA" w:rsidRDefault="00CC0F1C" w:rsidP="00CC0F1C">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CC0F1C">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177387">
      <w:pPr>
        <w:pStyle w:val="ConcurBodyText"/>
        <w:keepNext/>
        <w:rPr>
          <w:b/>
          <w:bCs/>
        </w:rPr>
      </w:pPr>
      <w:r w:rsidRPr="007356B2">
        <w:rPr>
          <w:b/>
          <w:bCs/>
        </w:rPr>
        <w:t>Applies to:</w:t>
      </w:r>
    </w:p>
    <w:p w14:paraId="642C24A4" w14:textId="3E53CC9E" w:rsidR="00E33D98" w:rsidRDefault="00E33D98" w:rsidP="00E33D98">
      <w:pPr>
        <w:pStyle w:val="ApplicableProducts"/>
      </w:pPr>
      <w:bookmarkStart w:id="24" w:name="_Toc99018535"/>
      <w:r>
        <w:t>Travel, Expense, Invoice, Request</w:t>
      </w:r>
      <w:r w:rsidR="00085B7B">
        <w:t xml:space="preserve"> | All Editions</w:t>
      </w:r>
      <w:bookmarkEnd w:id="24"/>
    </w:p>
    <w:p w14:paraId="26732C79" w14:textId="76ACF47C" w:rsidR="00CC0F1C" w:rsidRDefault="00CC0F1C" w:rsidP="00CC0F1C">
      <w:pPr>
        <w:pStyle w:val="Heading4"/>
      </w:pPr>
      <w:r w:rsidRPr="000D7C9A">
        <w:t>Overview</w:t>
      </w:r>
    </w:p>
    <w:p w14:paraId="2B7DF241" w14:textId="77777777" w:rsidR="00CC0F1C" w:rsidRDefault="00CC0F1C" w:rsidP="00CC0F1C">
      <w:pPr>
        <w:pStyle w:val="ConcurBodyT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CC0F1C">
      <w:pPr>
        <w:pStyle w:val="Heading4"/>
      </w:pPr>
      <w:r w:rsidRPr="003963AA">
        <w:t>Confirming Supported Ciphers</w:t>
      </w:r>
    </w:p>
    <w:p w14:paraId="16F60B91" w14:textId="77777777" w:rsidR="00CC0F1C" w:rsidRPr="00040916" w:rsidRDefault="00CC0F1C" w:rsidP="00CC0F1C">
      <w:pPr>
        <w:pStyle w:val="ConcurBodyT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lastRenderedPageBreak/>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61EE9834">
            <wp:extent cx="5257800" cy="3017520"/>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5257800" cy="3017520"/>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lastRenderedPageBreak/>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CC0F1C">
      <w:pPr>
        <w:pStyle w:val="ConcurNumbe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CC0F1C">
      <w:pPr>
        <w:pStyle w:val="ConcurBodyTextIndent"/>
        <w:rPr>
          <w:b/>
          <w:bCs/>
        </w:rPr>
      </w:pPr>
      <w:r w:rsidRPr="0033181B">
        <w:rPr>
          <w:b/>
          <w:bCs/>
        </w:rPr>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lastRenderedPageBreak/>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54D1269F">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25402" cy="609653"/>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40"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lastRenderedPageBreak/>
        <w:drawing>
          <wp:inline distT="0" distB="0" distL="0" distR="0" wp14:anchorId="76C397C5" wp14:editId="1D11BF0C">
            <wp:extent cx="1764162" cy="14748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5874" cy="1492991"/>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96470" cy="1864345"/>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lastRenderedPageBreak/>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28A1FAB9" w14:textId="6957A949" w:rsidR="00FA3F39" w:rsidRDefault="00FA3F39" w:rsidP="001B7A4B">
      <w:pPr>
        <w:pStyle w:val="Heading2"/>
      </w:pPr>
      <w:bookmarkStart w:id="25" w:name="_Toc99018536"/>
      <w:r>
        <w:t>Supported Configurations</w:t>
      </w:r>
      <w:bookmarkEnd w:id="25"/>
    </w:p>
    <w:p w14:paraId="348E3DC8" w14:textId="77777777" w:rsidR="001B7A4B" w:rsidRDefault="001B7A4B" w:rsidP="001B7A4B">
      <w:pPr>
        <w:pStyle w:val="Heading3"/>
      </w:pPr>
      <w:bookmarkStart w:id="26" w:name="_Toc99018537"/>
      <w:r w:rsidRPr="00583A71">
        <w:t>Change in Support for Internet Explorer 11</w:t>
      </w:r>
      <w:bookmarkEnd w:id="26"/>
    </w:p>
    <w:p w14:paraId="4FE4EC36" w14:textId="77777777" w:rsidR="001B7A4B"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14:paraId="4AAA1B1B"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C46A332" w14:textId="77777777" w:rsidR="001B7A4B" w:rsidRDefault="001B7A4B" w:rsidP="00B0019F">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CEF64E4" w14:textId="77777777" w:rsidR="001B7A4B" w:rsidRDefault="001B7A4B" w:rsidP="00B0019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6FE73B7" w14:textId="77777777" w:rsidR="001B7A4B" w:rsidRDefault="001B7A4B" w:rsidP="00B0019F">
            <w:pPr>
              <w:pStyle w:val="ConcurTableHeadCentered8pt"/>
            </w:pPr>
            <w:r>
              <w:t>Feature Target Release Date</w:t>
            </w:r>
          </w:p>
        </w:tc>
      </w:tr>
      <w:tr w:rsidR="001B7A4B" w14:paraId="4762D869" w14:textId="77777777" w:rsidTr="00B0019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ADEBCA9" w14:textId="77777777" w:rsidR="001B7A4B" w:rsidRDefault="001B7A4B" w:rsidP="00B0019F">
            <w:pPr>
              <w:pStyle w:val="ConcurTableText8ptCenter"/>
              <w:keepNext/>
            </w:pPr>
            <w:r>
              <w:t>June 11,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DF8A823" w14:textId="3B21BDF8" w:rsidR="001B7A4B" w:rsidRDefault="000E28EA" w:rsidP="00B0019F">
            <w:pPr>
              <w:pStyle w:val="ConcurTableText8ptCenter"/>
              <w:keepNext/>
            </w:pPr>
            <w:r>
              <w:rPr>
                <w:highlight w:val="yellow"/>
              </w:rPr>
              <w:t>March</w:t>
            </w:r>
            <w:r w:rsidR="001B7A4B">
              <w:rPr>
                <w:highlight w:val="yellow"/>
              </w:rPr>
              <w:t xml:space="preserve"> 1</w:t>
            </w:r>
            <w:r>
              <w:rPr>
                <w:highlight w:val="yellow"/>
              </w:rPr>
              <w:t>1</w:t>
            </w:r>
            <w:r w:rsidR="001B7A4B">
              <w:rPr>
                <w:highlight w:val="yellow"/>
              </w:rPr>
              <w:t>,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7573396" w14:textId="77777777" w:rsidR="001B7A4B" w:rsidRPr="00732AE0" w:rsidRDefault="001B7A4B" w:rsidP="00B0019F">
            <w:pPr>
              <w:pStyle w:val="ConcurTableText8ptCenter"/>
              <w:keepNext/>
            </w:pPr>
            <w:r w:rsidRPr="00732AE0">
              <w:t>January 14, 2022</w:t>
            </w:r>
          </w:p>
        </w:tc>
      </w:tr>
      <w:tr w:rsidR="001B7A4B" w14:paraId="5F1161E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150298" w14:textId="77777777" w:rsidR="001B7A4B" w:rsidRDefault="001B7A4B" w:rsidP="00B0019F">
            <w:pPr>
              <w:pStyle w:val="ConcurTableText8ptCenter"/>
              <w:keepNext/>
            </w:pPr>
            <w:r>
              <w:t xml:space="preserve">Any changes since the previous monthly release are highlighted </w:t>
            </w:r>
            <w:r>
              <w:rPr>
                <w:highlight w:val="yellow"/>
              </w:rPr>
              <w:t xml:space="preserve">in yellow </w:t>
            </w:r>
            <w:r>
              <w:t>in this release note.</w:t>
            </w:r>
          </w:p>
        </w:tc>
      </w:tr>
    </w:tbl>
    <w:p w14:paraId="38E4B45A" w14:textId="77777777" w:rsidR="001B7A4B" w:rsidRPr="00ED7D57" w:rsidRDefault="001B7A4B" w:rsidP="001B7A4B">
      <w:pPr>
        <w:pStyle w:val="ConcurBodyText"/>
        <w:rPr>
          <w:b/>
          <w:bCs/>
        </w:rPr>
      </w:pPr>
      <w:bookmarkStart w:id="27" w:name="_Toc95482201"/>
      <w:r>
        <w:rPr>
          <w:b/>
          <w:bCs/>
        </w:rPr>
        <w:t>Applies to:</w:t>
      </w:r>
    </w:p>
    <w:p w14:paraId="38E7C2B4" w14:textId="77777777" w:rsidR="001B7A4B" w:rsidRDefault="001B7A4B" w:rsidP="001B7A4B">
      <w:pPr>
        <w:pStyle w:val="ApplicableProducts"/>
      </w:pPr>
      <w:bookmarkStart w:id="28" w:name="_Toc99018538"/>
      <w:r w:rsidRPr="003963AA">
        <w:t>Travel, Expense, Invoice, Request, Analysis/Intelligence | All Editions</w:t>
      </w:r>
      <w:bookmarkEnd w:id="27"/>
      <w:bookmarkEnd w:id="28"/>
    </w:p>
    <w:p w14:paraId="2E253D59" w14:textId="77777777" w:rsidR="001B7A4B" w:rsidRPr="000D7C9A" w:rsidRDefault="001B7A4B" w:rsidP="001B7A4B">
      <w:pPr>
        <w:pStyle w:val="Heading4"/>
      </w:pPr>
      <w:r w:rsidRPr="000D7C9A">
        <w:t>Overview</w:t>
      </w:r>
    </w:p>
    <w:p w14:paraId="65AF3D85" w14:textId="77777777" w:rsidR="001B7A4B" w:rsidRDefault="001B7A4B" w:rsidP="001B7A4B">
      <w:pPr>
        <w:pStyle w:val="ConcurBodyText"/>
      </w:pPr>
      <w:bookmarkStart w:id="29" w:name="_Hlk19876476"/>
      <w:bookmarkStart w:id="30" w:name="_Hlk19876428"/>
      <w:r w:rsidRPr="00732AE0">
        <w:t>On January 1, 2022, SAP Concur began transitioning away from support for Internet Explorer 11 (IE 11).</w:t>
      </w:r>
      <w:r w:rsidRPr="00320B1F">
        <w:t xml:space="preserve"> </w:t>
      </w:r>
      <w:r w:rsidRPr="00475D90">
        <w:t xml:space="preserve">This </w:t>
      </w:r>
      <w:r>
        <w:t xml:space="preserve">change </w:t>
      </w:r>
      <w:r w:rsidRPr="00475D90">
        <w:t>is in line with other SAP solutions</w:t>
      </w:r>
      <w:r>
        <w:t xml:space="preserve">, </w:t>
      </w:r>
      <w:r w:rsidRPr="00475D90">
        <w:t xml:space="preserve">industry best practices, </w:t>
      </w:r>
      <w:r>
        <w:t>and Microsoft’s lifecycle policy for IE 11.</w:t>
      </w:r>
    </w:p>
    <w:p w14:paraId="0ED80E61" w14:textId="2364101F" w:rsidR="001B7A4B" w:rsidRPr="006C6A32" w:rsidRDefault="001B7A4B" w:rsidP="001B7A4B">
      <w:pPr>
        <w:pStyle w:val="ConcurNote"/>
      </w:pPr>
      <w:r w:rsidRPr="006C6A32">
        <w:t>Until Cognos 11 has been rolled out for all Analysis and Intelligence c</w:t>
      </w:r>
      <w:r w:rsidR="00E42302">
        <w:t>lient</w:t>
      </w:r>
      <w:r w:rsidRPr="006C6A32">
        <w:t xml:space="preserve">s, we will provide support and allow exceptions for investigation to issues related to Cognos 10 and IE 11. For more information, refer to the </w:t>
      </w:r>
      <w:hyperlink r:id="rId44" w:history="1">
        <w:r w:rsidRPr="006C6A32">
          <w:rPr>
            <w:rStyle w:val="Hyperlink"/>
            <w:i/>
            <w:iCs/>
          </w:rPr>
          <w:t>Cognos 11 User Interface Update FAQ</w:t>
        </w:r>
      </w:hyperlink>
      <w:r w:rsidRPr="006C6A32">
        <w:t>.</w:t>
      </w:r>
    </w:p>
    <w:p w14:paraId="11AC6AC5" w14:textId="77777777" w:rsidR="001B7A4B" w:rsidRPr="006446D3" w:rsidRDefault="001B7A4B" w:rsidP="006446D3">
      <w:pPr>
        <w:pStyle w:val="ConcurBodyText"/>
      </w:pPr>
      <w:r w:rsidRPr="006446D3">
        <w:lastRenderedPageBreak/>
        <w:t>After January 1, 2022, SAP Concur development teams will not design new features, user interface enhancements, or security or bug fixes with IE 11 in mind. Over time, new functionality and existing functionality might not work properly on IE 11.</w:t>
      </w:r>
    </w:p>
    <w:p w14:paraId="1E88BEA4" w14:textId="77777777" w:rsidR="001B7A4B" w:rsidRPr="006446D3" w:rsidRDefault="001B7A4B" w:rsidP="006446D3">
      <w:pPr>
        <w:pStyle w:val="ConcurBodyText"/>
      </w:pPr>
      <w:r w:rsidRPr="006446D3">
        <w:t>SAP Concur users are not blocked from access when using IE 11. They can still sign in to their SAP Concur solutions. However, to ensure their users can continue to work successfully and securely with SAP Concur solutions, SAP recommends that clients move away from allowing the use of SAP Concur solutions on IE 11 and move to a more modern, supported browser. </w:t>
      </w:r>
    </w:p>
    <w:bookmarkEnd w:id="29"/>
    <w:bookmarkEnd w:id="30"/>
    <w:p w14:paraId="7F066075" w14:textId="77777777" w:rsidR="001B7A4B" w:rsidRPr="00941126" w:rsidRDefault="001B7A4B" w:rsidP="001B7A4B">
      <w:pPr>
        <w:pStyle w:val="Heading5"/>
      </w:pPr>
      <w:r>
        <w:t>Business Purpose / Client Benefit</w:t>
      </w:r>
    </w:p>
    <w:p w14:paraId="32AF6243" w14:textId="77777777" w:rsidR="001B7A4B" w:rsidRPr="00320B1F" w:rsidRDefault="001B7A4B" w:rsidP="001B7A4B">
      <w:pPr>
        <w:pStyle w:val="ConcurBodyText"/>
      </w:pPr>
      <w:r w:rsidRPr="00320B1F">
        <w:t xml:space="preserve">This change </w:t>
      </w:r>
      <w:r>
        <w:t xml:space="preserve">enables SAP </w:t>
      </w:r>
      <w:r w:rsidRPr="00320B1F">
        <w:t xml:space="preserve">to speed up adoption of the latest browser innovations and provide </w:t>
      </w:r>
      <w:r>
        <w:t>a</w:t>
      </w:r>
      <w:r w:rsidRPr="00320B1F">
        <w:t xml:space="preserve"> stronger security posture.    </w:t>
      </w:r>
    </w:p>
    <w:p w14:paraId="0D5984A0" w14:textId="77777777" w:rsidR="001B7A4B" w:rsidRPr="00DF3F81" w:rsidRDefault="001B7A4B" w:rsidP="001B7A4B">
      <w:pPr>
        <w:pStyle w:val="Heading4"/>
      </w:pPr>
      <w:r w:rsidRPr="00DF3F81">
        <w:t>What the User Sees</w:t>
      </w:r>
    </w:p>
    <w:p w14:paraId="3E41B143" w14:textId="77777777" w:rsidR="001B7A4B" w:rsidRPr="00DF3F81" w:rsidRDefault="001B7A4B" w:rsidP="001B7A4B">
      <w:pPr>
        <w:pStyle w:val="ConcurBodyText"/>
      </w:pPr>
      <w:r w:rsidRPr="00DF3F81">
        <w:t>Users who navigate to concursolutions.com using Internet Explorer 11 will see a banner with the following message:</w:t>
      </w:r>
    </w:p>
    <w:p w14:paraId="793A2796" w14:textId="05B710A1" w:rsidR="001B7A4B" w:rsidRPr="00DF3F81" w:rsidRDefault="000E28EA" w:rsidP="001B7A4B">
      <w:pPr>
        <w:pStyle w:val="ConcurBodyText"/>
      </w:pPr>
      <w:r w:rsidRPr="00F65F94">
        <w:rPr>
          <w:highlight w:val="yellow"/>
        </w:rPr>
        <w:t>"</w:t>
      </w:r>
      <w:r w:rsidRPr="00A93097">
        <w:rPr>
          <w:rFonts w:ascii="Calibri" w:hAnsi="Calibri"/>
          <w:highlight w:val="yellow"/>
        </w:rPr>
        <w:t xml:space="preserve"> </w:t>
      </w:r>
      <w:r w:rsidRPr="00F65F94">
        <w:rPr>
          <w:highlight w:val="yellow"/>
        </w:rPr>
        <w:t>Microsoft is discontinuing support for IE11 on Windows 10, therefore SAP Concur needs to transition away from IE11 as well.</w:t>
      </w:r>
      <w:r>
        <w:rPr>
          <w:highlight w:val="yellow"/>
        </w:rPr>
        <w:t xml:space="preserve"> </w:t>
      </w:r>
      <w:r w:rsidRPr="00F65F94">
        <w:rPr>
          <w:highlight w:val="yellow"/>
        </w:rPr>
        <w:t xml:space="preserve">Please refer to the Internet Explorer Support Policy Change FAQ </w:t>
      </w:r>
      <w:hyperlink r:id="rId45" w:history="1">
        <w:r w:rsidRPr="00F65F94">
          <w:rPr>
            <w:rStyle w:val="Hyperlink"/>
            <w:highlight w:val="yellow"/>
          </w:rPr>
          <w:t>View FAQ</w:t>
        </w:r>
      </w:hyperlink>
      <w:r w:rsidRPr="00F65F94">
        <w:rPr>
          <w:highlight w:val="yellow"/>
        </w:rPr>
        <w:t xml:space="preserve">. </w:t>
      </w:r>
      <w:r>
        <w:rPr>
          <w:highlight w:val="yellow"/>
        </w:rPr>
        <w:br/>
      </w:r>
      <w:r w:rsidRPr="00F65F94">
        <w:rPr>
          <w:highlight w:val="yellow"/>
        </w:rPr>
        <w:t xml:space="preserve">Impacts to Analysis/Intelligence (Reporting) are described in the Cognos 11 FAQ </w:t>
      </w:r>
      <w:hyperlink r:id="rId46" w:history="1">
        <w:r w:rsidRPr="00F65F94">
          <w:rPr>
            <w:rStyle w:val="Hyperlink"/>
            <w:highlight w:val="yellow"/>
          </w:rPr>
          <w:t>View FAQ</w:t>
        </w:r>
      </w:hyperlink>
      <w:r w:rsidRPr="00F65F94">
        <w:rPr>
          <w:highlight w:val="yellow"/>
        </w:rPr>
        <w:t>."</w:t>
      </w:r>
    </w:p>
    <w:p w14:paraId="6EF12E22" w14:textId="1CF742C1" w:rsidR="001B7A4B" w:rsidRDefault="000E28EA" w:rsidP="001B7A4B">
      <w:pPr>
        <w:pStyle w:val="ConcurBodyText"/>
      </w:pPr>
      <w:r w:rsidRPr="00BA4567">
        <w:rPr>
          <w:noProof/>
        </w:rPr>
        <w:drawing>
          <wp:inline distT="0" distB="0" distL="0" distR="0" wp14:anchorId="7DED3F6C" wp14:editId="7E5DEC88">
            <wp:extent cx="5486400" cy="374904"/>
            <wp:effectExtent l="19050" t="19050" r="1905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74904"/>
                    </a:xfrm>
                    <a:prstGeom prst="rect">
                      <a:avLst/>
                    </a:prstGeom>
                    <a:noFill/>
                    <a:ln w="6350" cmpd="sng">
                      <a:solidFill>
                        <a:srgbClr val="000000"/>
                      </a:solidFill>
                      <a:miter lim="800000"/>
                      <a:headEnd/>
                      <a:tailEnd/>
                    </a:ln>
                    <a:effectLst/>
                  </pic:spPr>
                </pic:pic>
              </a:graphicData>
            </a:graphic>
          </wp:inline>
        </w:drawing>
      </w:r>
    </w:p>
    <w:p w14:paraId="7B0D6D5B" w14:textId="2E4232B0" w:rsidR="000E28EA" w:rsidRPr="00DF3F81" w:rsidRDefault="000E28EA" w:rsidP="000E28EA">
      <w:pPr>
        <w:pStyle w:val="ConcurBodyText"/>
        <w:keepNext/>
      </w:pPr>
      <w:r w:rsidRPr="00DF3F81">
        <w:t xml:space="preserve">The message can be temporarily dismissed by clicking the </w:t>
      </w:r>
      <w:r w:rsidRPr="00DF3F81">
        <w:rPr>
          <w:b/>
          <w:bCs/>
        </w:rPr>
        <w:t>X</w:t>
      </w:r>
      <w:r w:rsidRPr="00DF3F81">
        <w:t xml:space="preserve"> in the upper right corner of the banner. </w:t>
      </w:r>
    </w:p>
    <w:p w14:paraId="3583C749" w14:textId="77777777" w:rsidR="001B7A4B" w:rsidRPr="00DF3F81" w:rsidRDefault="001B7A4B" w:rsidP="001B7A4B">
      <w:pPr>
        <w:pStyle w:val="ConcurNote"/>
      </w:pPr>
      <w:r w:rsidRPr="00DF3F81">
        <w:t xml:space="preserve">Users who have chosen not to accept concursolutions.com functional cookies will not see the </w:t>
      </w:r>
      <w:r w:rsidRPr="00DF3F81">
        <w:rPr>
          <w:b/>
          <w:bCs/>
        </w:rPr>
        <w:t>X</w:t>
      </w:r>
      <w:r w:rsidRPr="00DF3F81">
        <w:t xml:space="preserve"> and will not be able to dismiss the message. To dismiss the message, these users can temporarily enable functional cookies, refresh the web page, dismiss the message, and then disable functional cookies.</w:t>
      </w:r>
      <w:r w:rsidRPr="00DF3F81">
        <w:br/>
      </w:r>
      <w:r w:rsidRPr="00DF3F81">
        <w:br/>
        <w:t xml:space="preserve">For information about how to enable and disable functional cookies, refer to the </w:t>
      </w:r>
      <w:hyperlink r:id="rId48" w:history="1">
        <w:r w:rsidRPr="00DF3F81">
          <w:rPr>
            <w:rStyle w:val="Hyperlink"/>
            <w:i/>
            <w:iCs/>
          </w:rPr>
          <w:t>Cookie Preferences and User Consent</w:t>
        </w:r>
      </w:hyperlink>
      <w:r w:rsidRPr="00DF3F81">
        <w:rPr>
          <w:i/>
          <w:iCs/>
        </w:rPr>
        <w:t xml:space="preserve"> </w:t>
      </w:r>
      <w:r w:rsidRPr="00DF3F81">
        <w:t>fact sheet.</w:t>
      </w:r>
    </w:p>
    <w:p w14:paraId="1B811BF4" w14:textId="77777777" w:rsidR="001B7A4B" w:rsidRPr="000D7C9A" w:rsidRDefault="001B7A4B" w:rsidP="001B7A4B">
      <w:pPr>
        <w:pStyle w:val="Heading4"/>
      </w:pPr>
      <w:r w:rsidRPr="000D7C9A">
        <w:t>Configuration / Feature Activation</w:t>
      </w:r>
    </w:p>
    <w:p w14:paraId="431A30B7" w14:textId="77777777" w:rsidR="001B7A4B" w:rsidRDefault="001B7A4B" w:rsidP="001B7A4B">
      <w:pPr>
        <w:pStyle w:val="ConcurBodyText"/>
      </w:pPr>
      <w:r>
        <w:t>There are no configuration steps; these changes occur automatically.</w:t>
      </w:r>
    </w:p>
    <w:p w14:paraId="5ECBA47C" w14:textId="77777777" w:rsidR="001B7A4B" w:rsidRPr="007F5030" w:rsidRDefault="001B7A4B" w:rsidP="001B7A4B">
      <w:pPr>
        <w:pStyle w:val="ConcurMoreInfo"/>
      </w:pPr>
      <w:r w:rsidRPr="007F5030">
        <w:t xml:space="preserve">For more information, refer to the </w:t>
      </w:r>
      <w:hyperlink r:id="rId49" w:history="1">
        <w:r w:rsidRPr="000D5A95">
          <w:rPr>
            <w:rStyle w:val="Hyperlink"/>
            <w:i/>
            <w:iCs/>
          </w:rPr>
          <w:t>Internet Explorer 11 Support Policy Change FAQ</w:t>
        </w:r>
      </w:hyperlink>
      <w:r w:rsidRPr="007F5030">
        <w:t>.</w:t>
      </w:r>
    </w:p>
    <w:p w14:paraId="55EDBB54" w14:textId="306A3BD5" w:rsidR="00DE4637" w:rsidRDefault="00DE4637" w:rsidP="00BF4F25">
      <w:pPr>
        <w:pStyle w:val="Heading2"/>
      </w:pPr>
      <w:bookmarkStart w:id="31" w:name="_Toc99018539"/>
      <w:r>
        <w:lastRenderedPageBreak/>
        <w:t>Test Entities</w:t>
      </w:r>
      <w:r w:rsidR="00190547">
        <w:t xml:space="preserve"> | Production Sandbox Environment</w:t>
      </w:r>
      <w:bookmarkEnd w:id="31"/>
    </w:p>
    <w:p w14:paraId="6B118E80" w14:textId="77777777" w:rsidR="00B95B30" w:rsidRPr="000D7C9A" w:rsidRDefault="00B95B30" w:rsidP="00BF4F25">
      <w:pPr>
        <w:pStyle w:val="Heading3"/>
      </w:pPr>
      <w:bookmarkStart w:id="32" w:name="_Toc99018540"/>
      <w:r w:rsidRPr="009A6D00">
        <w:t>**</w:t>
      </w:r>
      <w:r>
        <w:t>Ongoing</w:t>
      </w:r>
      <w:r w:rsidRPr="009A6D00">
        <w:t xml:space="preserve">** </w:t>
      </w:r>
      <w:r>
        <w:t>Most Recently Used Lists Not Migrated</w:t>
      </w:r>
      <w:bookmarkEnd w:id="32"/>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33" w:name="_Toc99018541"/>
      <w:r>
        <w:t>Expense, Invoice, Request | Professional</w:t>
      </w:r>
      <w:bookmarkEnd w:id="33"/>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50"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77777777" w:rsidR="00B95B30" w:rsidRDefault="00B95B30" w:rsidP="00B95B30">
      <w:pPr>
        <w:pStyle w:val="Heading4"/>
      </w:pPr>
      <w:r w:rsidRPr="00FD12E0">
        <w:t>What the User Sees</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lastRenderedPageBreak/>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A9E7781">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lastRenderedPageBreak/>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34" w:name="_Toc99018542"/>
      <w:r w:rsidRPr="00D94A39">
        <w:t>**</w:t>
      </w:r>
      <w:r>
        <w:t>Ongoing</w:t>
      </w:r>
      <w:r w:rsidRPr="00D94A39">
        <w:t xml:space="preserve">** </w:t>
      </w:r>
      <w:r>
        <w:t>Product</w:t>
      </w:r>
      <w:r w:rsidR="00D43AF4">
        <w:t>ion</w:t>
      </w:r>
      <w:r>
        <w:t xml:space="preserve"> Sandbox Environment Login Updates</w:t>
      </w:r>
      <w:bookmarkEnd w:id="34"/>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35" w:name="_Toc99018543"/>
      <w:r>
        <w:t>Expense, Invoice, Request | Professional</w:t>
      </w:r>
      <w:bookmarkEnd w:id="35"/>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53"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54" w:history="1">
        <w:r w:rsidRPr="001C7A98">
          <w:rPr>
            <w:rStyle w:val="Hyperlink"/>
          </w:rPr>
          <w:t>johnsmith@123.com</w:t>
        </w:r>
      </w:hyperlink>
      <w:r>
        <w:t xml:space="preserve"> will become </w:t>
      </w:r>
      <w:hyperlink r:id="rId55"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56" w:history="1">
        <w:r w:rsidRPr="007A05A0">
          <w:rPr>
            <w:rStyle w:val="Hyperlink"/>
          </w:rPr>
          <w:t>johnsmith@123.com.uat</w:t>
        </w:r>
      </w:hyperlink>
      <w:r>
        <w:t xml:space="preserve">). </w:t>
      </w:r>
    </w:p>
    <w:p w14:paraId="68057BF3" w14:textId="77777777" w:rsidR="00B95B30" w:rsidRDefault="00B95B30" w:rsidP="00B95B30">
      <w:pPr>
        <w:pStyle w:val="ConcurBodyText"/>
      </w:pPr>
      <w:r>
        <w:lastRenderedPageBreak/>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36" w:name="_Toc99018544"/>
      <w:r w:rsidRPr="00B522E8">
        <w:t>**</w:t>
      </w:r>
      <w:r>
        <w:t>Ongoing</w:t>
      </w:r>
      <w:r w:rsidRPr="00B522E8">
        <w:t xml:space="preserve">** </w:t>
      </w:r>
      <w:r>
        <w:t xml:space="preserve">Unique Address Required for PSE </w:t>
      </w:r>
      <w:r w:rsidRPr="00B522E8">
        <w:t>Email Verification</w:t>
      </w:r>
      <w:bookmarkEnd w:id="36"/>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37" w:name="_Toc99018545"/>
      <w:r>
        <w:t>Expense, Invoice, Request | Professional</w:t>
      </w:r>
      <w:bookmarkEnd w:id="37"/>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57"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w:t>
      </w:r>
      <w:r w:rsidRPr="00B522E8">
        <w:rPr>
          <w:b w:val="0"/>
          <w:smallCaps w:val="0"/>
          <w:snapToGrid/>
          <w:szCs w:val="20"/>
        </w:rPr>
        <w:lastRenderedPageBreak/>
        <w:t xml:space="preserve">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77777777" w:rsidR="00B95B30" w:rsidRPr="00B522E8" w:rsidRDefault="00B95B30" w:rsidP="00B95B30">
      <w:pPr>
        <w:pStyle w:val="Heading4"/>
      </w:pPr>
      <w:r w:rsidRPr="00B522E8">
        <w:t>What the Admin Sees</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8"/>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9"/>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lastRenderedPageBreak/>
        <w:t>Configuration / Feature Activation</w:t>
      </w:r>
    </w:p>
    <w:p w14:paraId="0D770F42" w14:textId="2683506A" w:rsidR="00B95B30" w:rsidRDefault="00B95B30" w:rsidP="00B95B30">
      <w:pPr>
        <w:pStyle w:val="ConcurBodyText"/>
      </w:pPr>
      <w:r w:rsidRPr="00B522E8">
        <w:t>These changes occur automatically; there are no additional configuration or activation steps.</w:t>
      </w:r>
    </w:p>
    <w:p w14:paraId="1B184630" w14:textId="3A6F3D6F" w:rsidR="00E2142B" w:rsidRDefault="00E2142B" w:rsidP="00C940D7">
      <w:pPr>
        <w:pStyle w:val="Heading2"/>
      </w:pPr>
      <w:bookmarkStart w:id="38" w:name="_Toc99018546"/>
      <w:r>
        <w:t>User Assistance for Admins and End Users</w:t>
      </w:r>
      <w:bookmarkEnd w:id="38"/>
    </w:p>
    <w:p w14:paraId="2E3B567D" w14:textId="77777777" w:rsidR="00E2142B" w:rsidRDefault="00E2142B" w:rsidP="00C940D7">
      <w:pPr>
        <w:pStyle w:val="Heading3"/>
      </w:pPr>
      <w:bookmarkStart w:id="39" w:name="_Toc99018547"/>
      <w:r>
        <w:t>New Tours Added to User Assistance for Admins and End Users (US, EMEA)</w:t>
      </w:r>
      <w:bookmarkEnd w:id="39"/>
    </w:p>
    <w:p w14:paraId="3571B9A0" w14:textId="77777777" w:rsidR="00E2142B" w:rsidRPr="007104B5" w:rsidRDefault="00E2142B" w:rsidP="00C940D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2142B" w:rsidRPr="000D7C9A" w14:paraId="3B60CDC0"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6EAFC26" w14:textId="77777777" w:rsidR="00E2142B" w:rsidRPr="000D7C9A" w:rsidRDefault="00E2142B" w:rsidP="00C940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FD83384" w14:textId="77777777" w:rsidR="00E2142B" w:rsidRPr="000D7C9A" w:rsidRDefault="00E2142B" w:rsidP="00C940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43D3682" w14:textId="77777777" w:rsidR="00E2142B" w:rsidRPr="000D7C9A" w:rsidRDefault="00E2142B" w:rsidP="00C940D7">
            <w:pPr>
              <w:pStyle w:val="ConcurTableHeadCentered8pt"/>
            </w:pPr>
            <w:r w:rsidRPr="000D7C9A">
              <w:t>Feature Target Release Date</w:t>
            </w:r>
          </w:p>
        </w:tc>
      </w:tr>
      <w:tr w:rsidR="00E2142B" w:rsidRPr="000D7C9A" w14:paraId="3A03A0D1"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C22541" w14:textId="77777777" w:rsidR="00E2142B" w:rsidRPr="000D7C9A" w:rsidRDefault="00E2142B" w:rsidP="00C940D7">
            <w:pPr>
              <w:pStyle w:val="ConcurTableText8ptCenter"/>
              <w:keepNext/>
            </w:pPr>
            <w:r>
              <w:t>March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21BF4AC" w14:textId="77777777" w:rsidR="00E2142B" w:rsidRPr="000D7C9A" w:rsidRDefault="00E2142B" w:rsidP="00C940D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5863DF4" w14:textId="77777777" w:rsidR="00E2142B" w:rsidRPr="000D7C9A" w:rsidRDefault="00E2142B" w:rsidP="00C940D7">
            <w:pPr>
              <w:pStyle w:val="ConcurTableText8ptCenter"/>
              <w:keepNext/>
            </w:pPr>
            <w:r>
              <w:t>March 18, 2022</w:t>
            </w:r>
          </w:p>
        </w:tc>
      </w:tr>
      <w:tr w:rsidR="00E2142B" w:rsidRPr="000D7C9A" w14:paraId="2342A7DC"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3D5069" w14:textId="77777777" w:rsidR="00E2142B" w:rsidRPr="000D7C9A" w:rsidRDefault="00E2142B" w:rsidP="00C940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F2E62FC" w14:textId="77777777" w:rsidR="00E2142B" w:rsidRDefault="00E2142B" w:rsidP="00C940D7">
      <w:pPr>
        <w:pStyle w:val="ConcurBodyText"/>
        <w:keepNext/>
        <w:rPr>
          <w:b/>
          <w:bCs/>
        </w:rPr>
      </w:pPr>
      <w:r>
        <w:rPr>
          <w:b/>
          <w:bCs/>
        </w:rPr>
        <w:t>Applies to:</w:t>
      </w:r>
    </w:p>
    <w:p w14:paraId="41984300" w14:textId="77777777" w:rsidR="00E2142B" w:rsidRDefault="00E2142B" w:rsidP="00E2142B">
      <w:pPr>
        <w:pStyle w:val="ApplicableProducts"/>
      </w:pPr>
      <w:bookmarkStart w:id="40" w:name="_Toc99018548"/>
      <w:r>
        <w:t>Travel, Expense, Request, App Center | Professional &amp; Standard</w:t>
      </w:r>
      <w:bookmarkEnd w:id="40"/>
    </w:p>
    <w:p w14:paraId="094F2E98" w14:textId="77777777" w:rsidR="00E2142B" w:rsidRDefault="00E2142B" w:rsidP="00E2142B">
      <w:pPr>
        <w:pStyle w:val="ConcurBodyText"/>
      </w:pPr>
      <w:r>
        <w:t>The SAP Concur March release includes new User Assistance content (tours). The new tours expand the scope of information provided by User Assistance for Admins and End Users.</w:t>
      </w:r>
    </w:p>
    <w:p w14:paraId="3DBB3DA8" w14:textId="77777777" w:rsidR="00E2142B" w:rsidRDefault="00E2142B" w:rsidP="00E2142B">
      <w:pPr>
        <w:pStyle w:val="ConcurBodyText"/>
      </w:pPr>
      <w:r>
        <w:t>The following new tours are included in the March release:</w:t>
      </w:r>
    </w:p>
    <w:p w14:paraId="533937F6" w14:textId="77777777" w:rsidR="00E2142B" w:rsidRDefault="00E2142B" w:rsidP="00E2142B">
      <w:pPr>
        <w:pStyle w:val="ConcurBullet"/>
        <w:numPr>
          <w:ilvl w:val="0"/>
          <w:numId w:val="31"/>
        </w:numPr>
        <w:tabs>
          <w:tab w:val="clear" w:pos="1080"/>
        </w:tabs>
        <w:ind w:left="720"/>
      </w:pPr>
      <w:r>
        <w:t>Concur Travel</w:t>
      </w:r>
    </w:p>
    <w:p w14:paraId="5524C1B7" w14:textId="77777777" w:rsidR="00E2142B" w:rsidRDefault="00E2142B" w:rsidP="00E2142B">
      <w:pPr>
        <w:pStyle w:val="ConcurBulletIndent"/>
      </w:pPr>
      <w:r>
        <w:t>Book an Air Ticket</w:t>
      </w:r>
    </w:p>
    <w:p w14:paraId="7E287227" w14:textId="77777777" w:rsidR="00E2142B" w:rsidRDefault="00E2142B" w:rsidP="00E2142B">
      <w:pPr>
        <w:pStyle w:val="ConcurBulletIndent"/>
      </w:pPr>
      <w:r>
        <w:t>Book a Car Rental</w:t>
      </w:r>
    </w:p>
    <w:p w14:paraId="70B038DA" w14:textId="77777777" w:rsidR="00E2142B" w:rsidRDefault="00E2142B" w:rsidP="00E2142B">
      <w:pPr>
        <w:pStyle w:val="ConcurBullet"/>
        <w:numPr>
          <w:ilvl w:val="0"/>
          <w:numId w:val="31"/>
        </w:numPr>
        <w:tabs>
          <w:tab w:val="clear" w:pos="1080"/>
        </w:tabs>
        <w:ind w:left="720"/>
      </w:pPr>
      <w:r>
        <w:t>Concur Expense</w:t>
      </w:r>
    </w:p>
    <w:p w14:paraId="3381F89C" w14:textId="77777777" w:rsidR="00E2142B" w:rsidRDefault="00E2142B" w:rsidP="00E2142B">
      <w:pPr>
        <w:pStyle w:val="ConcurBulletIndent"/>
      </w:pPr>
      <w:r>
        <w:t>What does this mean: "Combine room rate + taxes into single entry"?</w:t>
      </w:r>
    </w:p>
    <w:p w14:paraId="1C2B446D" w14:textId="77777777" w:rsidR="00E2142B" w:rsidRDefault="00E2142B" w:rsidP="00E2142B">
      <w:pPr>
        <w:pStyle w:val="ConcurBulletIndent"/>
      </w:pPr>
      <w:r>
        <w:t>How do I delete an expense report?</w:t>
      </w:r>
    </w:p>
    <w:p w14:paraId="42ECD593" w14:textId="77777777" w:rsidR="00E2142B" w:rsidRDefault="00E2142B" w:rsidP="00E2142B">
      <w:pPr>
        <w:pStyle w:val="ConcurBulletIndent"/>
      </w:pPr>
      <w:r>
        <w:t>Adding JPT Route to an Expense Report</w:t>
      </w:r>
    </w:p>
    <w:p w14:paraId="12CA494A" w14:textId="77777777" w:rsidR="00E2142B" w:rsidRDefault="00E2142B" w:rsidP="00E2142B">
      <w:pPr>
        <w:pStyle w:val="ConcurBullet"/>
        <w:numPr>
          <w:ilvl w:val="0"/>
          <w:numId w:val="31"/>
        </w:numPr>
        <w:tabs>
          <w:tab w:val="clear" w:pos="1080"/>
        </w:tabs>
        <w:ind w:left="720"/>
      </w:pPr>
      <w:r>
        <w:t>Concur Request</w:t>
      </w:r>
    </w:p>
    <w:p w14:paraId="756A4A09" w14:textId="77777777" w:rsidR="00E2142B" w:rsidRDefault="00E2142B" w:rsidP="00E2142B">
      <w:pPr>
        <w:pStyle w:val="ConcurBulletIndent"/>
      </w:pPr>
      <w:r>
        <w:t>Error Handling for Cash Advance solution</w:t>
      </w:r>
    </w:p>
    <w:p w14:paraId="09A73748" w14:textId="77777777" w:rsidR="00E2142B" w:rsidRDefault="00E2142B" w:rsidP="00E2142B">
      <w:pPr>
        <w:pStyle w:val="ConcurBullet"/>
        <w:numPr>
          <w:ilvl w:val="0"/>
          <w:numId w:val="31"/>
        </w:numPr>
        <w:tabs>
          <w:tab w:val="clear" w:pos="1080"/>
        </w:tabs>
        <w:ind w:left="720"/>
      </w:pPr>
      <w:r>
        <w:t>App Center</w:t>
      </w:r>
    </w:p>
    <w:p w14:paraId="6F0069F2" w14:textId="77777777" w:rsidR="00E2142B" w:rsidRPr="007104B5" w:rsidRDefault="00E2142B" w:rsidP="00E2142B">
      <w:pPr>
        <w:pStyle w:val="ConcurBulletIndent"/>
      </w:pPr>
      <w:r>
        <w:t>App Center Overview</w:t>
      </w:r>
    </w:p>
    <w:p w14:paraId="7DED49DE" w14:textId="77777777" w:rsidR="00E2142B" w:rsidRPr="00941126" w:rsidRDefault="00E2142B" w:rsidP="00E2142B">
      <w:pPr>
        <w:pStyle w:val="Heading5"/>
      </w:pPr>
      <w:r>
        <w:t>Business Purpose / Client Benefit</w:t>
      </w:r>
    </w:p>
    <w:p w14:paraId="1337CBA7" w14:textId="77777777" w:rsidR="00E2142B" w:rsidRPr="00163017" w:rsidRDefault="00E2142B" w:rsidP="00E2142B">
      <w:pPr>
        <w:pStyle w:val="ConcurBodyText"/>
      </w:pPr>
      <w:r>
        <w:t>User Assistance for Admins and End Users assists admins and users to learn new tasks more quickly and efficiently by providing guided tours with step-by-step instructions for completing a task. Enabling users to learn and complete tasks more easily drives user adoption, increases efficiency, improves user experience, and improves user satisfaction with SAP Concur solutions.</w:t>
      </w:r>
    </w:p>
    <w:p w14:paraId="5E8C7ED6" w14:textId="77777777" w:rsidR="00E2142B" w:rsidRPr="000D7C9A" w:rsidRDefault="00E2142B" w:rsidP="00E2142B">
      <w:pPr>
        <w:pStyle w:val="Heading4"/>
      </w:pPr>
      <w:r w:rsidRPr="000D7C9A">
        <w:lastRenderedPageBreak/>
        <w:t>Configuration / Feature Activatio</w:t>
      </w:r>
      <w:r>
        <w:t>n</w:t>
      </w:r>
    </w:p>
    <w:p w14:paraId="4EEAC849" w14:textId="77777777" w:rsidR="00E2142B" w:rsidRDefault="00E2142B" w:rsidP="00E2142B">
      <w:pPr>
        <w:pStyle w:val="ConcurBodyText"/>
      </w:pPr>
      <w:r>
        <w:t>The new tours are automatically available on entities where User Assistance for Admins and End Users is enabled.</w:t>
      </w:r>
    </w:p>
    <w:p w14:paraId="20126B9E" w14:textId="77777777" w:rsidR="00E2142B" w:rsidRPr="00043D64" w:rsidRDefault="00E2142B" w:rsidP="00E2142B">
      <w:pPr>
        <w:pStyle w:val="ConcurMoreInfo"/>
      </w:pPr>
      <w:r>
        <w:t xml:space="preserve">For more information about User Assistance for Admins and End Users, including steps for enabling and configuring User Assistance for Admins and End Users, refer to the </w:t>
      </w:r>
      <w:hyperlink r:id="rId60" w:history="1">
        <w:r w:rsidRPr="00217A30">
          <w:rPr>
            <w:rStyle w:val="Hyperlink"/>
            <w:i/>
            <w:iCs/>
          </w:rPr>
          <w:t>User Assistance for Admins and End Users</w:t>
        </w:r>
      </w:hyperlink>
      <w:r>
        <w:t xml:space="preserve"> fact sheet.</w:t>
      </w:r>
    </w:p>
    <w:p w14:paraId="4068D9F6" w14:textId="511E8670" w:rsidR="002C5D58" w:rsidRDefault="002C5D58" w:rsidP="002C5D58">
      <w:pPr>
        <w:pStyle w:val="Heading2"/>
      </w:pPr>
      <w:bookmarkStart w:id="41" w:name="_Toc99018549"/>
      <w:r>
        <w:t>Web Services Administration</w:t>
      </w:r>
      <w:bookmarkEnd w:id="41"/>
    </w:p>
    <w:p w14:paraId="3A841C0F" w14:textId="3895BEBA" w:rsidR="002C5D58" w:rsidRPr="000D7C9A" w:rsidRDefault="002C5D58" w:rsidP="002C5D58">
      <w:pPr>
        <w:pStyle w:val="Heading3"/>
      </w:pPr>
      <w:bookmarkStart w:id="42" w:name="_Toc99018550"/>
      <w:r>
        <w:t>Application Connector Username and Password Length Requirements Updated</w:t>
      </w:r>
      <w:bookmarkEnd w:id="42"/>
    </w:p>
    <w:p w14:paraId="79354E6D" w14:textId="77777777" w:rsidR="002C5D58" w:rsidRDefault="002C5D58" w:rsidP="002C5D58">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C5D58" w:rsidRPr="000D7C9A" w14:paraId="778B0A6D"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B74B9CA" w14:textId="77777777" w:rsidR="002C5D58" w:rsidRPr="000D7C9A" w:rsidRDefault="002C5D58" w:rsidP="00D861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086E39" w14:textId="77777777" w:rsidR="002C5D58" w:rsidRPr="000D7C9A" w:rsidRDefault="002C5D58" w:rsidP="00D861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67953A8" w14:textId="77777777" w:rsidR="002C5D58" w:rsidRPr="000D7C9A" w:rsidRDefault="002C5D58" w:rsidP="00D861E3">
            <w:pPr>
              <w:pStyle w:val="ConcurTableHeadCentered8pt"/>
            </w:pPr>
            <w:r w:rsidRPr="000D7C9A">
              <w:t>Feature Target Release Date</w:t>
            </w:r>
          </w:p>
        </w:tc>
      </w:tr>
      <w:tr w:rsidR="002C5D58" w:rsidRPr="000D7C9A" w14:paraId="7AE1F71C"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1BF2DB" w14:textId="77777777" w:rsidR="002C5D58" w:rsidRPr="000D7C9A" w:rsidRDefault="002C5D58" w:rsidP="00D861E3">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408DC1" w14:textId="1B72B0A4" w:rsidR="002C5D58" w:rsidRPr="000D7C9A" w:rsidRDefault="00E2142B" w:rsidP="00D861E3">
            <w:pPr>
              <w:pStyle w:val="ConcurTableText8ptCenter"/>
              <w:keepNext/>
            </w:pPr>
            <w:r w:rsidRPr="00E2142B">
              <w:rPr>
                <w:highlight w:val="yellow"/>
              </w:rPr>
              <w:t>March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8B08EC" w14:textId="77777777" w:rsidR="002C5D58" w:rsidRPr="000D7C9A" w:rsidRDefault="002C5D58" w:rsidP="00D861E3">
            <w:pPr>
              <w:pStyle w:val="ConcurTableText8ptCenter"/>
              <w:keepNext/>
            </w:pPr>
            <w:r w:rsidRPr="00741F76">
              <w:t>February 28, 2022</w:t>
            </w:r>
          </w:p>
        </w:tc>
      </w:tr>
      <w:tr w:rsidR="002C5D58" w:rsidRPr="000D7C9A" w14:paraId="13D4817D"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1E1E9" w14:textId="77777777" w:rsidR="002C5D58" w:rsidRPr="000D7C9A" w:rsidRDefault="002C5D58"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1265636" w14:textId="191658B3" w:rsidR="007356B2" w:rsidRPr="007356B2" w:rsidRDefault="007356B2" w:rsidP="007356B2">
      <w:pPr>
        <w:pStyle w:val="ConcurBodyText"/>
        <w:rPr>
          <w:b/>
          <w:bCs/>
        </w:rPr>
      </w:pPr>
      <w:r w:rsidRPr="007356B2">
        <w:rPr>
          <w:b/>
          <w:bCs/>
        </w:rPr>
        <w:t>Applies to:</w:t>
      </w:r>
    </w:p>
    <w:p w14:paraId="246299FF" w14:textId="4A650965" w:rsidR="00430DDF" w:rsidRDefault="00430DDF" w:rsidP="00430DDF">
      <w:pPr>
        <w:pStyle w:val="ApplicableProducts"/>
      </w:pPr>
      <w:bookmarkStart w:id="43" w:name="_Toc99018551"/>
      <w:r>
        <w:t>Expense, Request, Web Services | Professional &amp; Standard</w:t>
      </w:r>
      <w:bookmarkEnd w:id="43"/>
    </w:p>
    <w:p w14:paraId="5A7843B8" w14:textId="0C689D2E" w:rsidR="002C5D58" w:rsidRPr="00F678FB" w:rsidRDefault="002C5D58" w:rsidP="002C5D58">
      <w:pPr>
        <w:pStyle w:val="ConcurBodyText"/>
        <w:rPr>
          <w:i/>
          <w:iCs/>
        </w:rPr>
      </w:pPr>
      <w:r w:rsidRPr="00F678FB">
        <w:rPr>
          <w:i/>
          <w:iCs/>
        </w:rPr>
        <w:t>These changes are part of the SAP Concur continued commitment to maintaining secure authentication.</w:t>
      </w:r>
    </w:p>
    <w:p w14:paraId="52CAC33B" w14:textId="77777777" w:rsidR="002C5D58" w:rsidRPr="00F678FB" w:rsidRDefault="002C5D58" w:rsidP="002C5D58">
      <w:pPr>
        <w:pStyle w:val="Heading4"/>
      </w:pPr>
      <w:r w:rsidRPr="00F678FB">
        <w:t>Overview</w:t>
      </w:r>
    </w:p>
    <w:p w14:paraId="47B0A306" w14:textId="77777777" w:rsidR="002C5D58" w:rsidRPr="00F678FB" w:rsidRDefault="002C5D58" w:rsidP="002C5D58">
      <w:pPr>
        <w:pStyle w:val="ConcurBodyText"/>
      </w:pPr>
      <w:r w:rsidRPr="00F678FB">
        <w:t xml:space="preserve">To meet new security requirements, the length of the username and password associated with an application connector on the </w:t>
      </w:r>
      <w:r w:rsidRPr="00F678FB">
        <w:rPr>
          <w:b/>
          <w:bCs/>
        </w:rPr>
        <w:t xml:space="preserve">Application Connectors </w:t>
      </w:r>
      <w:r w:rsidRPr="00F678FB">
        <w:t xml:space="preserve">page must be at least 10 characters long and not more than 50 characters long. </w:t>
      </w:r>
    </w:p>
    <w:p w14:paraId="5E6AE8EE" w14:textId="77777777" w:rsidR="002C5D58" w:rsidRPr="00F678FB" w:rsidRDefault="002C5D58" w:rsidP="002C5D58">
      <w:pPr>
        <w:pStyle w:val="ConcurBodyText"/>
      </w:pPr>
      <w:r w:rsidRPr="00F678FB">
        <w:t xml:space="preserve">Some clients currently have usernames and passwords configured that do not meet these parameters. </w:t>
      </w:r>
    </w:p>
    <w:p w14:paraId="4676E4CD" w14:textId="5AD4C5FE" w:rsidR="002C5D58" w:rsidRPr="00F678FB" w:rsidRDefault="00E2142B" w:rsidP="002C5D58">
      <w:pPr>
        <w:pStyle w:val="ConcurBodyText"/>
      </w:pPr>
      <w:r>
        <w:rPr>
          <w:highlight w:val="yellow"/>
        </w:rPr>
        <w:t>On February 28, 2022</w:t>
      </w:r>
      <w:r w:rsidRPr="00F678FB">
        <w:rPr>
          <w:highlight w:val="yellow"/>
        </w:rPr>
        <w:t xml:space="preserve">, </w:t>
      </w:r>
      <w:r>
        <w:rPr>
          <w:highlight w:val="yellow"/>
        </w:rPr>
        <w:t xml:space="preserve">SAP Concur began enforcing </w:t>
      </w:r>
      <w:r w:rsidRPr="00F678FB">
        <w:rPr>
          <w:highlight w:val="yellow"/>
        </w:rPr>
        <w:t>the 10-character minimum and 50-character maximum.</w:t>
      </w:r>
      <w:r w:rsidRPr="00F678FB">
        <w:t xml:space="preserve"> </w:t>
      </w:r>
      <w:r w:rsidR="002C5D58" w:rsidRPr="003963AA">
        <w:t>If the usernames and passwords are not updated prior to this change, some aspects of</w:t>
      </w:r>
      <w:r w:rsidR="002C5D58" w:rsidRPr="00F678FB">
        <w:t xml:space="preserve"> SAP Concur solutions might stop working. For example, workflow steps will not complete if using notifications, LEU windows will not open, and there will be no results in fields using fetch lists.</w:t>
      </w:r>
    </w:p>
    <w:p w14:paraId="5A346D5B" w14:textId="77777777" w:rsidR="002C5D58" w:rsidRDefault="002C5D58" w:rsidP="002C5D58">
      <w:pPr>
        <w:pStyle w:val="ConcurBodyText"/>
      </w:pPr>
      <w:r w:rsidRPr="00F678FB">
        <w:t>To avoid disruption of callouts through application connections and subsequent disruption of some end-user tasks, SAP recommends updating your application connector username(s) and password(s) as soon as possible.</w:t>
      </w:r>
    </w:p>
    <w:p w14:paraId="28541094" w14:textId="77777777" w:rsidR="002C5D58" w:rsidRDefault="002C5D58" w:rsidP="002C5D58">
      <w:pPr>
        <w:pStyle w:val="ConcurBodyText"/>
      </w:pPr>
      <w:r>
        <w:t>Application connection usernames and passwords can be updated by an administrator with the Company Administrator or Web Services Administrator role.</w:t>
      </w:r>
    </w:p>
    <w:p w14:paraId="3C0CD369" w14:textId="77777777" w:rsidR="002C5D58" w:rsidRPr="00B30318" w:rsidRDefault="002C5D58" w:rsidP="002C5D58">
      <w:pPr>
        <w:pStyle w:val="ConcurNote"/>
      </w:pPr>
      <w:r w:rsidRPr="00B30318">
        <w:t>For admins working with Standard entities, a user with the</w:t>
      </w:r>
      <w:r>
        <w:t xml:space="preserve"> Concur Expense </w:t>
      </w:r>
      <w:r>
        <w:rPr>
          <w:b/>
          <w:bCs/>
        </w:rPr>
        <w:t>Can Administer</w:t>
      </w:r>
      <w:r>
        <w:t xml:space="preserve"> permission has the </w:t>
      </w:r>
      <w:r>
        <w:rPr>
          <w:b/>
          <w:bCs/>
        </w:rPr>
        <w:t xml:space="preserve">Web Services Administrator </w:t>
      </w:r>
      <w:r>
        <w:t>role.</w:t>
      </w:r>
    </w:p>
    <w:p w14:paraId="53172E39" w14:textId="77777777" w:rsidR="002C5D58" w:rsidRPr="00941126" w:rsidRDefault="002C5D58" w:rsidP="002C5D58">
      <w:pPr>
        <w:pStyle w:val="Heading5"/>
      </w:pPr>
      <w:r>
        <w:lastRenderedPageBreak/>
        <w:t>Business Purpose / Client Benefit</w:t>
      </w:r>
    </w:p>
    <w:p w14:paraId="3B551AB2" w14:textId="77777777" w:rsidR="002C5D58" w:rsidRPr="00FB4921" w:rsidRDefault="002C5D58" w:rsidP="002C5D58">
      <w:pPr>
        <w:pStyle w:val="ConcurBodyText"/>
      </w:pPr>
      <w:r w:rsidRPr="00C7771D">
        <w:t>Enforcing password and username length restrictions improves the security standards for callouts made through the application connector.</w:t>
      </w:r>
    </w:p>
    <w:p w14:paraId="4AEDFE46" w14:textId="77777777" w:rsidR="002C5D58" w:rsidRPr="000D7C9A" w:rsidRDefault="002C5D58" w:rsidP="002C5D58">
      <w:pPr>
        <w:pStyle w:val="Heading4"/>
      </w:pPr>
      <w:r w:rsidRPr="000D7C9A">
        <w:t>Configuration / Feature Activation</w:t>
      </w:r>
    </w:p>
    <w:p w14:paraId="27409494" w14:textId="77777777" w:rsidR="002C5D58" w:rsidRDefault="002C5D58" w:rsidP="002C5D58">
      <w:pPr>
        <w:pStyle w:val="ConcurBodyText"/>
      </w:pPr>
      <w:r w:rsidRPr="00EC6745">
        <w:t xml:space="preserve">Usernames and passwords for application connectors are </w:t>
      </w:r>
      <w:r>
        <w:t>configured</w:t>
      </w:r>
      <w:r w:rsidRPr="00EC6745">
        <w:t xml:space="preserve"> </w:t>
      </w:r>
      <w:r>
        <w:t>on</w:t>
      </w:r>
      <w:r w:rsidRPr="00EC6745">
        <w:t xml:space="preserve"> the</w:t>
      </w:r>
      <w:r>
        <w:rPr>
          <w:b/>
          <w:bCs/>
        </w:rPr>
        <w:t xml:space="preserve"> </w:t>
      </w:r>
      <w:r w:rsidRPr="00EC6745">
        <w:rPr>
          <w:rStyle w:val="Strong"/>
        </w:rPr>
        <w:t>Manage Application Connector</w:t>
      </w:r>
      <w:r>
        <w:rPr>
          <w:rStyle w:val="Strong"/>
        </w:rPr>
        <w:t>s</w:t>
      </w:r>
      <w:r w:rsidRPr="00EC6745">
        <w:t> </w:t>
      </w:r>
      <w:r>
        <w:t>page</w:t>
      </w:r>
      <w:r w:rsidRPr="00EC6745">
        <w:t xml:space="preserve">. </w:t>
      </w:r>
    </w:p>
    <w:p w14:paraId="7390C0BD" w14:textId="77777777" w:rsidR="002C5D58" w:rsidRDefault="002C5D58" w:rsidP="002C5D58">
      <w:pPr>
        <w:pStyle w:val="ConcurProcedureHeading"/>
      </w:pPr>
      <w:r>
        <w:t>To change the username and password for an application connector:</w:t>
      </w:r>
    </w:p>
    <w:p w14:paraId="133EFDBC" w14:textId="77777777" w:rsidR="002C5D58" w:rsidRPr="002F7E03" w:rsidRDefault="002C5D58" w:rsidP="0055659F">
      <w:pPr>
        <w:pStyle w:val="ConcurNumber"/>
        <w:numPr>
          <w:ilvl w:val="0"/>
          <w:numId w:val="43"/>
        </w:numPr>
      </w:pPr>
      <w:r>
        <w:t xml:space="preserve">Click </w:t>
      </w:r>
      <w:r w:rsidRPr="0022038D">
        <w:rPr>
          <w:b/>
          <w:bCs/>
        </w:rPr>
        <w:t>Administration &gt; Company &gt; Web Services</w:t>
      </w:r>
      <w:r>
        <w:t>.</w:t>
      </w:r>
    </w:p>
    <w:p w14:paraId="7298DE80" w14:textId="11CB9C45" w:rsidR="002C5D58" w:rsidRPr="002F7E03" w:rsidRDefault="002C5D58" w:rsidP="002C5D58">
      <w:pPr>
        <w:pStyle w:val="ConcurNumber"/>
        <w:numPr>
          <w:ilvl w:val="0"/>
          <w:numId w:val="0"/>
        </w:numPr>
        <w:ind w:left="720"/>
      </w:pPr>
      <w:r w:rsidRPr="00187B63">
        <w:rPr>
          <w:noProof/>
        </w:rPr>
        <w:drawing>
          <wp:inline distT="0" distB="0" distL="0" distR="0" wp14:anchorId="054FE7CC" wp14:editId="67967321">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6D9CC018" w14:textId="77777777" w:rsidR="002C5D58" w:rsidRDefault="002C5D58" w:rsidP="009A30D7">
      <w:pPr>
        <w:pStyle w:val="ConcurNumber"/>
        <w:keepNext/>
      </w:pPr>
      <w:r>
        <w:t xml:space="preserve">Click </w:t>
      </w:r>
      <w:r>
        <w:rPr>
          <w:b/>
          <w:bCs/>
        </w:rPr>
        <w:t>Manage Application Connectors</w:t>
      </w:r>
      <w:r>
        <w:t>.</w:t>
      </w:r>
    </w:p>
    <w:p w14:paraId="318252A1" w14:textId="3C974ADF" w:rsidR="002C5D58" w:rsidRDefault="002C5D58" w:rsidP="002C5D58">
      <w:pPr>
        <w:pStyle w:val="ConcurNumber"/>
        <w:numPr>
          <w:ilvl w:val="0"/>
          <w:numId w:val="0"/>
        </w:numPr>
        <w:ind w:left="720"/>
      </w:pPr>
      <w:r w:rsidRPr="00187B63">
        <w:rPr>
          <w:noProof/>
        </w:rPr>
        <w:drawing>
          <wp:inline distT="0" distB="0" distL="0" distR="0" wp14:anchorId="657C23D8" wp14:editId="183822AF">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FA8B258" w14:textId="77777777" w:rsidR="002C5D58" w:rsidRDefault="002C5D58" w:rsidP="002C5D58">
      <w:pPr>
        <w:pStyle w:val="ConcurNumber"/>
        <w:keepNext/>
      </w:pPr>
      <w:r>
        <w:t xml:space="preserve">Choose the application connector you want to update and then click </w:t>
      </w:r>
      <w:r>
        <w:rPr>
          <w:b/>
          <w:bCs/>
        </w:rPr>
        <w:t>Modify</w:t>
      </w:r>
      <w:r>
        <w:t>.</w:t>
      </w:r>
    </w:p>
    <w:p w14:paraId="35CEBB3A" w14:textId="06168578" w:rsidR="002C5D58" w:rsidRDefault="002C5D58" w:rsidP="002C5D58">
      <w:pPr>
        <w:pStyle w:val="ConcurNumber"/>
        <w:numPr>
          <w:ilvl w:val="0"/>
          <w:numId w:val="0"/>
        </w:numPr>
        <w:ind w:left="720"/>
      </w:pPr>
      <w:r w:rsidRPr="00187B63">
        <w:rPr>
          <w:noProof/>
        </w:rPr>
        <w:drawing>
          <wp:inline distT="0" distB="0" distL="0" distR="0" wp14:anchorId="66781226" wp14:editId="3630B82E">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56F17137" w14:textId="77777777" w:rsidR="002C5D58" w:rsidRDefault="002C5D58" w:rsidP="00177387">
      <w:pPr>
        <w:pStyle w:val="ConcurNumber"/>
        <w:keepNext/>
      </w:pPr>
      <w:r>
        <w:lastRenderedPageBreak/>
        <w:t xml:space="preserve">Enter the new username and password and then click </w:t>
      </w:r>
      <w:r>
        <w:rPr>
          <w:b/>
          <w:bCs/>
        </w:rPr>
        <w:t>Test Connection</w:t>
      </w:r>
      <w:r>
        <w:t>.</w:t>
      </w:r>
    </w:p>
    <w:p w14:paraId="07914052" w14:textId="6A6B5439" w:rsidR="002C5D58" w:rsidRDefault="002C5D58" w:rsidP="002C5D58">
      <w:pPr>
        <w:pStyle w:val="ConcurNumber"/>
        <w:numPr>
          <w:ilvl w:val="0"/>
          <w:numId w:val="0"/>
        </w:numPr>
        <w:ind w:left="720"/>
      </w:pPr>
      <w:r w:rsidRPr="00187B63">
        <w:rPr>
          <w:noProof/>
        </w:rPr>
        <w:drawing>
          <wp:inline distT="0" distB="0" distL="0" distR="0" wp14:anchorId="275D1F3D" wp14:editId="6A7A21B0">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A5D4E7F" w14:textId="77777777" w:rsidR="002C5D58" w:rsidRPr="002F7E03" w:rsidRDefault="002C5D58" w:rsidP="002C5D58">
      <w:pPr>
        <w:pStyle w:val="ConcurNumber"/>
      </w:pPr>
      <w:r>
        <w:t xml:space="preserve">Click </w:t>
      </w:r>
      <w:r>
        <w:rPr>
          <w:b/>
          <w:bCs/>
        </w:rPr>
        <w:t>Save</w:t>
      </w:r>
      <w:r>
        <w:t>.</w:t>
      </w:r>
    </w:p>
    <w:p w14:paraId="18994DA2" w14:textId="77777777" w:rsidR="002C5D58" w:rsidRPr="00EC6745" w:rsidRDefault="002C5D58" w:rsidP="002C5D58">
      <w:pPr>
        <w:pStyle w:val="ConcurNote"/>
      </w:pPr>
      <w:r>
        <w:t>After you update the username and password for an application connector</w:t>
      </w:r>
      <w:r w:rsidRPr="00EC6745">
        <w:t xml:space="preserve">, </w:t>
      </w:r>
      <w:r>
        <w:t>you must click</w:t>
      </w:r>
      <w:r w:rsidRPr="00EC6745">
        <w:t xml:space="preserve"> </w:t>
      </w:r>
      <w:r w:rsidRPr="00EC6745">
        <w:rPr>
          <w:b/>
          <w:bCs/>
        </w:rPr>
        <w:t>Test Connection</w:t>
      </w:r>
      <w:r w:rsidRPr="00EC6745">
        <w:t xml:space="preserve"> </w:t>
      </w:r>
      <w:r>
        <w:t>to verify the changes</w:t>
      </w:r>
      <w:r w:rsidRPr="00EC6745">
        <w:t xml:space="preserve"> before </w:t>
      </w:r>
      <w:r>
        <w:t>the application connector</w:t>
      </w:r>
      <w:r w:rsidRPr="00EC6745">
        <w:t xml:space="preserve"> can be used for any of the callout services. </w:t>
      </w:r>
    </w:p>
    <w:p w14:paraId="4B823809" w14:textId="4C43FE1E" w:rsidR="002C5D58" w:rsidRPr="002C5D58" w:rsidRDefault="002C5D58" w:rsidP="002C5D58">
      <w:pPr>
        <w:pStyle w:val="ConcurMoreInfo"/>
      </w:pPr>
      <w:r w:rsidRPr="00EC6745">
        <w:t xml:space="preserve">For </w:t>
      </w:r>
      <w:r>
        <w:t xml:space="preserve">more information, refer to </w:t>
      </w:r>
      <w:hyperlink r:id="rId65" w:anchor="modifying-app-connector-reg" w:history="1">
        <w:r w:rsidRPr="00EC6745">
          <w:rPr>
            <w:rStyle w:val="Hyperlink"/>
            <w:i/>
            <w:iCs/>
          </w:rPr>
          <w:t>Callouts and Application Connectors</w:t>
        </w:r>
      </w:hyperlink>
      <w:r>
        <w:t xml:space="preserve"> on the SAP Concur Developer Center</w:t>
      </w:r>
      <w:r w:rsidRPr="00EC6745">
        <w:t>.</w:t>
      </w:r>
    </w:p>
    <w:p w14:paraId="01365C94" w14:textId="762E93B9" w:rsidR="00332C11" w:rsidRPr="000D7C9A" w:rsidRDefault="00332C11" w:rsidP="00332C11">
      <w:pPr>
        <w:pStyle w:val="Heading1"/>
      </w:pPr>
      <w:bookmarkStart w:id="44" w:name="_Toc99018552"/>
      <w:r w:rsidRPr="000D7C9A">
        <w:lastRenderedPageBreak/>
        <w:t>Planned Changes</w:t>
      </w:r>
      <w:bookmarkEnd w:id="1"/>
      <w:bookmarkEnd w:id="2"/>
      <w:bookmarkEnd w:id="44"/>
    </w:p>
    <w:p w14:paraId="6EAB6C44" w14:textId="03D75A9B" w:rsidR="00A3672B" w:rsidRPr="000D7C9A" w:rsidRDefault="00A3672B" w:rsidP="00A3672B">
      <w:pPr>
        <w:pStyle w:val="ConcurBodyText"/>
      </w:pPr>
      <w:bookmarkStart w:id="45"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5"/>
      <w:r w:rsidRPr="000D7C9A">
        <w:t xml:space="preserve"> </w:t>
      </w:r>
    </w:p>
    <w:p w14:paraId="51A97D8D" w14:textId="77777777" w:rsidR="00276220" w:rsidRDefault="00276220" w:rsidP="00276220">
      <w:pPr>
        <w:pStyle w:val="Heading2"/>
      </w:pPr>
      <w:bookmarkStart w:id="46" w:name="_Toc99018553"/>
      <w:bookmarkStart w:id="47" w:name="_Toc46229145"/>
      <w:bookmarkStart w:id="48" w:name="_Hlk523311325"/>
      <w:bookmarkStart w:id="49" w:name="_Toc478727899"/>
      <w:r>
        <w:t>Fax Feature</w:t>
      </w:r>
      <w:bookmarkEnd w:id="46"/>
    </w:p>
    <w:p w14:paraId="6E425898" w14:textId="77777777" w:rsidR="00276220" w:rsidRDefault="00276220" w:rsidP="00276220">
      <w:pPr>
        <w:pStyle w:val="Heading3"/>
      </w:pPr>
      <w:bookmarkStart w:id="50" w:name="_Toc99018554"/>
      <w:r>
        <w:t>**Planned Changes** Fax Feature to be Decommissioned</w:t>
      </w:r>
      <w:bookmarkEnd w:id="50"/>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51" w:name="_Toc99018555"/>
      <w:r w:rsidRPr="003963AA">
        <w:t>Expense, Invoice | Professional &amp; Standard</w:t>
      </w:r>
      <w:bookmarkEnd w:id="51"/>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52" w:name="_Hlk86919337"/>
      <w:r>
        <w:t>The Fax feature was retired in 2020. Clients onboarded after July 15, 2020 do not have access to this feature. Among clients with access, very few use the feature regularly and, among those that use it, use has declined steadily.</w:t>
      </w:r>
    </w:p>
    <w:bookmarkEnd w:id="52"/>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77777777" w:rsidR="00276220" w:rsidRDefault="00276220" w:rsidP="00276220">
      <w:pPr>
        <w:pStyle w:val="Heading4"/>
      </w:pPr>
      <w:r>
        <w:t>What the User Sees</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3694CFCA" w14:textId="77777777" w:rsidR="00276220" w:rsidRDefault="00276220" w:rsidP="00276220">
      <w:pPr>
        <w:pStyle w:val="ConcurBodyText"/>
      </w:pPr>
      <w:r>
        <w:t xml:space="preserve">This change occurs automatically; there are no configuration steps. </w:t>
      </w:r>
    </w:p>
    <w:p w14:paraId="05F44902" w14:textId="77777777" w:rsidR="00276220" w:rsidRDefault="00276220" w:rsidP="00276220">
      <w:pPr>
        <w:pStyle w:val="ConcurBodyText"/>
      </w:pPr>
      <w:r>
        <w:t>Additional information about this change will be made available over the coming months.</w:t>
      </w:r>
    </w:p>
    <w:p w14:paraId="52890831" w14:textId="41298A38" w:rsidR="00345CBB" w:rsidRDefault="00345CBB" w:rsidP="007A76A7">
      <w:pPr>
        <w:pStyle w:val="Heading2"/>
      </w:pPr>
      <w:bookmarkStart w:id="53" w:name="_Toc99018556"/>
      <w:bookmarkStart w:id="54" w:name="_Toc79737887"/>
      <w:bookmarkEnd w:id="47"/>
      <w:r>
        <w:lastRenderedPageBreak/>
        <w:t>Help Menu</w:t>
      </w:r>
      <w:bookmarkEnd w:id="53"/>
    </w:p>
    <w:p w14:paraId="6FA71E38" w14:textId="77777777" w:rsidR="00345CBB" w:rsidRDefault="00345CBB" w:rsidP="00345CBB">
      <w:pPr>
        <w:pStyle w:val="Heading3"/>
      </w:pPr>
      <w:bookmarkStart w:id="55" w:name="_Toc99018557"/>
      <w:r w:rsidRPr="00B0019F">
        <w:t>**Planned Changes** Consolidation of Resources Under Help Menu</w:t>
      </w:r>
      <w:bookmarkEnd w:id="55"/>
    </w:p>
    <w:p w14:paraId="793F3F27" w14:textId="77777777" w:rsidR="00345CBB" w:rsidRPr="007104B5" w:rsidRDefault="00345CBB" w:rsidP="00345CB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0D7C9A" w14:paraId="4D915900"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66C244" w14:textId="77777777" w:rsidR="00345CBB" w:rsidRPr="000D7C9A" w:rsidRDefault="00345CBB" w:rsidP="00B0019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37715D" w14:textId="77777777" w:rsidR="00345CBB" w:rsidRPr="000D7C9A" w:rsidRDefault="00345CBB" w:rsidP="00B0019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104BB47" w14:textId="77777777" w:rsidR="00345CBB" w:rsidRPr="000D7C9A" w:rsidRDefault="00345CBB" w:rsidP="00B0019F">
            <w:pPr>
              <w:pStyle w:val="ConcurTableHeadCentered8pt"/>
            </w:pPr>
            <w:r w:rsidRPr="000D7C9A">
              <w:t>Feature Target Release Date</w:t>
            </w:r>
          </w:p>
        </w:tc>
      </w:tr>
      <w:tr w:rsidR="00345CBB" w:rsidRPr="000D7C9A" w14:paraId="4366C26E"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103668" w14:textId="77777777" w:rsidR="00345CBB" w:rsidRPr="000D7C9A" w:rsidRDefault="00345CB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0412B6" w14:textId="77777777" w:rsidR="00345CBB" w:rsidRPr="000D7C9A" w:rsidRDefault="00345CBB" w:rsidP="00B0019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4ED5A4" w14:textId="77777777" w:rsidR="00345CBB" w:rsidRPr="000D7C9A" w:rsidRDefault="00345CBB" w:rsidP="00B0019F">
            <w:pPr>
              <w:pStyle w:val="ConcurTableText8ptCenter"/>
              <w:keepNext/>
            </w:pPr>
            <w:r>
              <w:t>May 2022</w:t>
            </w:r>
          </w:p>
        </w:tc>
      </w:tr>
      <w:tr w:rsidR="00345CBB" w:rsidRPr="000D7C9A" w14:paraId="54C46F61"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83DC53C" w14:textId="77777777" w:rsidR="00345CBB" w:rsidRPr="000D7C9A" w:rsidRDefault="00345CB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EF1BB40" w14:textId="77777777" w:rsidR="00345CBB" w:rsidRDefault="00345CBB" w:rsidP="00345CBB">
      <w:pPr>
        <w:pStyle w:val="ConcurBodyText"/>
        <w:rPr>
          <w:b/>
          <w:bCs/>
        </w:rPr>
      </w:pPr>
      <w:r>
        <w:rPr>
          <w:b/>
          <w:bCs/>
        </w:rPr>
        <w:t>Applies to:</w:t>
      </w:r>
    </w:p>
    <w:p w14:paraId="6AA94603" w14:textId="77777777" w:rsidR="00345CBB" w:rsidRDefault="00345CBB" w:rsidP="00345CBB">
      <w:pPr>
        <w:pStyle w:val="ApplicableProducts"/>
      </w:pPr>
      <w:bookmarkStart w:id="56" w:name="_Toc99018558"/>
      <w:r>
        <w:t>All Products | All Editions</w:t>
      </w:r>
      <w:bookmarkEnd w:id="56"/>
    </w:p>
    <w:p w14:paraId="7AEFD108" w14:textId="77777777" w:rsidR="00345CBB" w:rsidRDefault="00345CBB" w:rsidP="00345CBB">
      <w:pPr>
        <w:pStyle w:val="Heading4"/>
      </w:pPr>
      <w:r w:rsidRPr="000D7C9A">
        <w:t>Overview</w:t>
      </w:r>
    </w:p>
    <w:p w14:paraId="5D3307FB" w14:textId="77777777" w:rsidR="00345CBB" w:rsidRPr="00DF43F1" w:rsidRDefault="00345CBB" w:rsidP="00345CBB">
      <w:pPr>
        <w:pStyle w:val="ConcurBodyText"/>
      </w:pPr>
      <w:r>
        <w:t xml:space="preserve">In May, SAP plans to update the </w:t>
      </w:r>
      <w:r>
        <w:rPr>
          <w:b/>
          <w:bCs/>
        </w:rPr>
        <w:t>Help</w:t>
      </w:r>
      <w:r>
        <w:t xml:space="preserve"> menu in SAP Concur Solutions to consolidate access to help resources in a single location. </w:t>
      </w:r>
    </w:p>
    <w:p w14:paraId="09C60D91" w14:textId="77777777" w:rsidR="00345CBB" w:rsidRPr="00941126" w:rsidRDefault="00345CBB" w:rsidP="00345CBB">
      <w:pPr>
        <w:pStyle w:val="Heading5"/>
      </w:pPr>
      <w:r>
        <w:t>Business Purpose / Client Benefit</w:t>
      </w:r>
    </w:p>
    <w:p w14:paraId="0E031DF0" w14:textId="77777777" w:rsidR="00345CBB" w:rsidRPr="00941126" w:rsidRDefault="00345CBB" w:rsidP="00345CBB">
      <w:pPr>
        <w:pStyle w:val="ConcurBodyText"/>
      </w:pPr>
      <w:r>
        <w:t>This change will improve ease of use and simplify the SAP Concur user interface by providing a single point of access to help resources.</w:t>
      </w:r>
    </w:p>
    <w:p w14:paraId="28A044C0" w14:textId="77777777" w:rsidR="00345CBB" w:rsidRDefault="00345CBB" w:rsidP="00345CBB">
      <w:pPr>
        <w:pStyle w:val="Heading4"/>
      </w:pPr>
      <w:r>
        <w:t>What the User Sees</w:t>
      </w:r>
    </w:p>
    <w:p w14:paraId="277A34F2" w14:textId="77777777" w:rsidR="00345CBB" w:rsidRPr="00CD19D2" w:rsidRDefault="00345CBB" w:rsidP="00345CBB">
      <w:pPr>
        <w:pStyle w:val="ConcurBodyText"/>
      </w:pPr>
      <w:r>
        <w:t xml:space="preserve">The user will see new options in the </w:t>
      </w:r>
      <w:r>
        <w:rPr>
          <w:b/>
          <w:bCs/>
        </w:rPr>
        <w:t>Help</w:t>
      </w:r>
      <w:r>
        <w:t xml:space="preserve"> menu, for example, if User Assistance for End Users is enabled, the user will see a link to access User Assistance for End User content in the </w:t>
      </w:r>
      <w:r>
        <w:rPr>
          <w:b/>
          <w:bCs/>
        </w:rPr>
        <w:t xml:space="preserve">Help </w:t>
      </w:r>
      <w:r>
        <w:t>menu.</w:t>
      </w:r>
    </w:p>
    <w:p w14:paraId="164DEE6D" w14:textId="77777777" w:rsidR="00345CBB" w:rsidRPr="000D7C9A" w:rsidRDefault="00345CBB" w:rsidP="00345CBB">
      <w:pPr>
        <w:pStyle w:val="Heading4"/>
      </w:pPr>
      <w:r w:rsidRPr="000D7C9A">
        <w:t>Configuration / Feature Activatio</w:t>
      </w:r>
      <w:r>
        <w:t>n</w:t>
      </w:r>
    </w:p>
    <w:p w14:paraId="71A858E9" w14:textId="46C07C27" w:rsidR="00345CBB" w:rsidRPr="00345CBB" w:rsidRDefault="00345CBB" w:rsidP="00345CBB">
      <w:pPr>
        <w:pStyle w:val="ConcurBodyText"/>
      </w:pPr>
      <w:r>
        <w:t>This change occurs automatically.</w:t>
      </w:r>
    </w:p>
    <w:p w14:paraId="1519D0D9" w14:textId="5E703E76" w:rsidR="006177B8" w:rsidRDefault="006177B8" w:rsidP="00B75113">
      <w:pPr>
        <w:pStyle w:val="Heading2"/>
      </w:pPr>
      <w:bookmarkStart w:id="57" w:name="_Toc99018559"/>
      <w:r>
        <w:lastRenderedPageBreak/>
        <w:t>Profile Settings</w:t>
      </w:r>
      <w:bookmarkEnd w:id="57"/>
    </w:p>
    <w:p w14:paraId="3346BD0E" w14:textId="77777777" w:rsidR="001B7A4B" w:rsidRDefault="001B7A4B" w:rsidP="00B75113">
      <w:pPr>
        <w:pStyle w:val="Heading3"/>
      </w:pPr>
      <w:bookmarkStart w:id="58" w:name="_Toc99018560"/>
      <w:r w:rsidRPr="00B0019F">
        <w:t>**Planned Changes** Changes to My Profile, Home Page, and Profile Menu</w:t>
      </w:r>
      <w:bookmarkEnd w:id="58"/>
    </w:p>
    <w:p w14:paraId="3BCF82AD" w14:textId="77777777" w:rsidR="001B7A4B" w:rsidRPr="007104B5" w:rsidRDefault="001B7A4B" w:rsidP="00B75113">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6EF372D5"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D4F05B" w14:textId="77777777" w:rsidR="001B7A4B" w:rsidRPr="000D7C9A" w:rsidRDefault="001B7A4B" w:rsidP="00B7511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E158DCD" w14:textId="77777777" w:rsidR="001B7A4B" w:rsidRPr="000D7C9A" w:rsidRDefault="001B7A4B" w:rsidP="00B7511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EDDAE5" w14:textId="77777777" w:rsidR="001B7A4B" w:rsidRPr="000D7C9A" w:rsidRDefault="001B7A4B" w:rsidP="00B75113">
            <w:pPr>
              <w:pStyle w:val="ConcurTableHeadCentered8pt"/>
            </w:pPr>
            <w:r w:rsidRPr="000D7C9A">
              <w:t>Feature Target Release Date</w:t>
            </w:r>
          </w:p>
        </w:tc>
      </w:tr>
      <w:tr w:rsidR="001B7A4B" w:rsidRPr="000D7C9A" w14:paraId="022554E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C894819" w14:textId="77777777" w:rsidR="001B7A4B" w:rsidRPr="000D7C9A" w:rsidRDefault="001B7A4B" w:rsidP="00B75113">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99F9E28" w14:textId="77777777" w:rsidR="001B7A4B" w:rsidRPr="00DF3F81" w:rsidRDefault="001B7A4B" w:rsidP="00B75113">
            <w:pPr>
              <w:pStyle w:val="ConcurTableText8ptCenter"/>
              <w:keepNext/>
            </w:pPr>
            <w:r w:rsidRPr="00DF3F81">
              <w:t>February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B832B6A" w14:textId="77777777" w:rsidR="001B7A4B" w:rsidRPr="00DF3F81" w:rsidRDefault="001B7A4B" w:rsidP="00B75113">
            <w:pPr>
              <w:pStyle w:val="ConcurTableText8ptCenter"/>
              <w:keepNext/>
            </w:pPr>
            <w:r w:rsidRPr="00DF3F81">
              <w:t>Ongoing beginning in 2022</w:t>
            </w:r>
          </w:p>
        </w:tc>
      </w:tr>
      <w:tr w:rsidR="001B7A4B" w:rsidRPr="000D7C9A" w14:paraId="72596828"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370220" w14:textId="77777777" w:rsidR="001B7A4B" w:rsidRPr="000D7C9A" w:rsidRDefault="001B7A4B" w:rsidP="00B7511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AFDB1E7" w14:textId="77777777" w:rsidR="001B7A4B" w:rsidRDefault="001B7A4B" w:rsidP="00B75113">
      <w:pPr>
        <w:pStyle w:val="ConcurBodyText"/>
        <w:keepNext/>
        <w:rPr>
          <w:b/>
          <w:bCs/>
        </w:rPr>
      </w:pPr>
      <w:r>
        <w:rPr>
          <w:b/>
          <w:bCs/>
        </w:rPr>
        <w:t>Applies to:</w:t>
      </w:r>
    </w:p>
    <w:p w14:paraId="219ED000" w14:textId="77777777" w:rsidR="001B7A4B" w:rsidRDefault="001B7A4B" w:rsidP="001B7A4B">
      <w:pPr>
        <w:pStyle w:val="ApplicableProducts"/>
      </w:pPr>
      <w:bookmarkStart w:id="59" w:name="_Toc99018561"/>
      <w:r>
        <w:t>Travel, Expense, Invoice, Request, Mobile | Professional &amp; Standard</w:t>
      </w:r>
      <w:bookmarkEnd w:id="59"/>
    </w:p>
    <w:p w14:paraId="649E44D3" w14:textId="77777777" w:rsidR="001B7A4B" w:rsidRDefault="001B7A4B" w:rsidP="001B7A4B">
      <w:pPr>
        <w:pStyle w:val="Heading4"/>
      </w:pPr>
      <w:r w:rsidRPr="000D7C9A">
        <w:t>Overview</w:t>
      </w:r>
    </w:p>
    <w:p w14:paraId="26C32EAB" w14:textId="77777777" w:rsidR="001B7A4B" w:rsidRPr="00DF3F81" w:rsidRDefault="001B7A4B" w:rsidP="001B7A4B">
      <w:pPr>
        <w:pStyle w:val="ConcurBodyText"/>
      </w:pPr>
      <w:r w:rsidRPr="00DF3F81">
        <w:t xml:space="preserve">SAP Concur plans to implement changes to several pages in the UI. The changes will be implemented over time beginning in Q2 of 2022. </w:t>
      </w:r>
    </w:p>
    <w:p w14:paraId="28E20BB2" w14:textId="77777777" w:rsidR="001B7A4B" w:rsidRPr="00DF3F81" w:rsidRDefault="001B7A4B" w:rsidP="001B7A4B">
      <w:pPr>
        <w:pStyle w:val="ConcurBodyText"/>
      </w:pPr>
      <w:r w:rsidRPr="00DF3F81">
        <w:t xml:space="preserve">These changes reflect </w:t>
      </w:r>
      <w:hyperlink r:id="rId66" w:history="1">
        <w:r w:rsidRPr="00DF3F81">
          <w:rPr>
            <w:rStyle w:val="Hyperlink"/>
          </w:rPr>
          <w:t>SAP's commitment to supporting gender diversity</w:t>
        </w:r>
      </w:hyperlink>
      <w:r w:rsidRPr="00DF3F81">
        <w:t xml:space="preserve"> by enabling gender non-binary users to enter consistent information when making travel arrangements and entering information in SAP Concur solutions. Changes include but are not limited to the following:</w:t>
      </w:r>
    </w:p>
    <w:p w14:paraId="02E780A3" w14:textId="77777777" w:rsidR="001B7A4B" w:rsidRPr="00DF3F81" w:rsidRDefault="001B7A4B" w:rsidP="001B7A4B">
      <w:pPr>
        <w:pStyle w:val="ConcurBullet"/>
        <w:numPr>
          <w:ilvl w:val="0"/>
          <w:numId w:val="31"/>
        </w:numPr>
        <w:tabs>
          <w:tab w:val="clear" w:pos="1080"/>
        </w:tabs>
        <w:ind w:left="720"/>
      </w:pPr>
      <w:r w:rsidRPr="00DF3F81">
        <w:t>The greeting on the SAP Concur Home page will be removed.</w:t>
      </w:r>
    </w:p>
    <w:p w14:paraId="063E9FF2" w14:textId="77777777" w:rsidR="001B7A4B" w:rsidRPr="00DF3F81" w:rsidRDefault="001B7A4B" w:rsidP="001B7A4B">
      <w:pPr>
        <w:pStyle w:val="ConcurBullet"/>
        <w:numPr>
          <w:ilvl w:val="0"/>
          <w:numId w:val="31"/>
        </w:numPr>
        <w:tabs>
          <w:tab w:val="clear" w:pos="1080"/>
        </w:tabs>
        <w:ind w:left="720"/>
      </w:pPr>
      <w:r w:rsidRPr="00DF3F81">
        <w:t xml:space="preserve">The </w:t>
      </w:r>
      <w:r w:rsidRPr="00DF3F81">
        <w:rPr>
          <w:b/>
          <w:bCs/>
        </w:rPr>
        <w:t>Nickname</w:t>
      </w:r>
      <w:r w:rsidRPr="00DF3F81">
        <w:t xml:space="preserve"> field on the </w:t>
      </w:r>
      <w:r w:rsidRPr="00DF3F81">
        <w:rPr>
          <w:b/>
          <w:bCs/>
        </w:rPr>
        <w:t>My Profile – Personal Information</w:t>
      </w:r>
      <w:r w:rsidRPr="00DF3F81">
        <w:t xml:space="preserve"> page will be changed from </w:t>
      </w:r>
      <w:r w:rsidRPr="00DF3F81">
        <w:rPr>
          <w:b/>
          <w:bCs/>
        </w:rPr>
        <w:t>Nickname</w:t>
      </w:r>
      <w:r w:rsidRPr="00DF3F81">
        <w:t xml:space="preserve"> to </w:t>
      </w:r>
      <w:r w:rsidRPr="00DF3F81">
        <w:rPr>
          <w:b/>
          <w:bCs/>
        </w:rPr>
        <w:t>Preferred Name</w:t>
      </w:r>
      <w:r w:rsidRPr="00DF3F81">
        <w:t>.</w:t>
      </w:r>
    </w:p>
    <w:p w14:paraId="2B8AB945" w14:textId="77777777" w:rsidR="001B7A4B" w:rsidRPr="00DF3F81" w:rsidRDefault="001B7A4B" w:rsidP="001B7A4B">
      <w:pPr>
        <w:pStyle w:val="ConcurBullet"/>
        <w:numPr>
          <w:ilvl w:val="0"/>
          <w:numId w:val="31"/>
        </w:numPr>
        <w:tabs>
          <w:tab w:val="clear" w:pos="1080"/>
        </w:tabs>
        <w:ind w:left="720"/>
      </w:pPr>
      <w:r w:rsidRPr="00DF3F81">
        <w:t xml:space="preserve">A new option, Mx, will be added to the </w:t>
      </w:r>
      <w:r w:rsidRPr="00DF3F81">
        <w:rPr>
          <w:b/>
          <w:bCs/>
        </w:rPr>
        <w:t xml:space="preserve">Title </w:t>
      </w:r>
      <w:r w:rsidRPr="00DF3F81">
        <w:t xml:space="preserve">list on the </w:t>
      </w:r>
      <w:r w:rsidRPr="00DF3F81">
        <w:rPr>
          <w:b/>
          <w:bCs/>
        </w:rPr>
        <w:t>My Profile – Personal Information</w:t>
      </w:r>
      <w:r w:rsidRPr="00DF3F81">
        <w:t xml:space="preserve"> page.</w:t>
      </w:r>
    </w:p>
    <w:p w14:paraId="03F258F0" w14:textId="77777777" w:rsidR="001B7A4B" w:rsidRPr="00DF3F81" w:rsidRDefault="001B7A4B" w:rsidP="0055659F">
      <w:pPr>
        <w:pStyle w:val="ConcurBodyText"/>
        <w:numPr>
          <w:ilvl w:val="0"/>
          <w:numId w:val="44"/>
        </w:numPr>
      </w:pPr>
      <w:r w:rsidRPr="00DF3F81">
        <w:t xml:space="preserve">If a user adds their preferred name on the </w:t>
      </w:r>
      <w:r w:rsidRPr="00DF3F81">
        <w:rPr>
          <w:b/>
          <w:bCs/>
        </w:rPr>
        <w:t>My Profile – Personal Information</w:t>
      </w:r>
      <w:r w:rsidRPr="00DF3F81">
        <w:t xml:space="preserve"> page in </w:t>
      </w:r>
      <w:r w:rsidRPr="00DF3F81">
        <w:rPr>
          <w:b/>
          <w:bCs/>
        </w:rPr>
        <w:t>Profile Settings</w:t>
      </w:r>
      <w:r w:rsidRPr="00DF3F81">
        <w:t xml:space="preserve">, their preferred name and last name will be displayed in the SAP Concur </w:t>
      </w:r>
      <w:r w:rsidRPr="00DF3F81">
        <w:rPr>
          <w:b/>
          <w:bCs/>
        </w:rPr>
        <w:t>Profile</w:t>
      </w:r>
      <w:r w:rsidRPr="00DF3F81">
        <w:t xml:space="preserve"> menu and in the menu in the Mobile app.</w:t>
      </w:r>
    </w:p>
    <w:p w14:paraId="034AA15B" w14:textId="77777777" w:rsidR="001B7A4B" w:rsidRPr="00DF3F81" w:rsidRDefault="001B7A4B" w:rsidP="0055659F">
      <w:pPr>
        <w:pStyle w:val="ConcurBodyText"/>
        <w:numPr>
          <w:ilvl w:val="0"/>
          <w:numId w:val="44"/>
        </w:numPr>
      </w:pPr>
      <w:r w:rsidRPr="00DF3F81">
        <w:t xml:space="preserve">New options will be added to enable users to select a non-binary gender in the </w:t>
      </w:r>
      <w:r w:rsidRPr="00DF3F81">
        <w:rPr>
          <w:b/>
          <w:bCs/>
        </w:rPr>
        <w:t>TSA Secure Flight</w:t>
      </w:r>
      <w:r w:rsidRPr="00DF3F81">
        <w:t xml:space="preserve"> section of </w:t>
      </w:r>
      <w:r w:rsidRPr="00DF3F81">
        <w:rPr>
          <w:b/>
          <w:bCs/>
        </w:rPr>
        <w:t>Travel Preferences</w:t>
      </w:r>
      <w:r w:rsidRPr="00DF3F81">
        <w:t>.</w:t>
      </w:r>
    </w:p>
    <w:p w14:paraId="611CD7B1" w14:textId="77777777" w:rsidR="001B7A4B" w:rsidRPr="00DF3F81" w:rsidRDefault="001B7A4B" w:rsidP="0055659F">
      <w:pPr>
        <w:pStyle w:val="ConcurBullet"/>
        <w:numPr>
          <w:ilvl w:val="0"/>
          <w:numId w:val="44"/>
        </w:numPr>
      </w:pPr>
      <w:r w:rsidRPr="00DF3F81">
        <w:t xml:space="preserve">The </w:t>
      </w:r>
      <w:r w:rsidRPr="00DF3F81">
        <w:rPr>
          <w:b/>
          <w:bCs/>
        </w:rPr>
        <w:t>Nickname</w:t>
      </w:r>
      <w:r w:rsidRPr="00DF3F81">
        <w:t xml:space="preserve"> field in the </w:t>
      </w:r>
      <w:r w:rsidRPr="00DF3F81">
        <w:rPr>
          <w:b/>
          <w:bCs/>
        </w:rPr>
        <w:t xml:space="preserve">Employee Travel Addendum Import 350 </w:t>
      </w:r>
      <w:r w:rsidRPr="00DF3F81">
        <w:t xml:space="preserve">file will be changed from </w:t>
      </w:r>
      <w:r w:rsidRPr="00DF3F81">
        <w:rPr>
          <w:b/>
          <w:bCs/>
        </w:rPr>
        <w:t xml:space="preserve">Nick Name </w:t>
      </w:r>
      <w:r w:rsidRPr="00DF3F81">
        <w:t xml:space="preserve">to </w:t>
      </w:r>
      <w:r w:rsidRPr="00DF3F81">
        <w:rPr>
          <w:b/>
          <w:bCs/>
        </w:rPr>
        <w:t>Preferred Name</w:t>
      </w:r>
      <w:r w:rsidRPr="00DF3F81">
        <w:t>.</w:t>
      </w:r>
    </w:p>
    <w:p w14:paraId="2A8B8945" w14:textId="77777777" w:rsidR="001B7A4B" w:rsidRPr="00DF3F81" w:rsidRDefault="001B7A4B" w:rsidP="0055659F">
      <w:pPr>
        <w:pStyle w:val="ConcurBullet"/>
        <w:numPr>
          <w:ilvl w:val="0"/>
          <w:numId w:val="44"/>
        </w:numPr>
      </w:pPr>
      <w:r w:rsidRPr="00DF3F81">
        <w:t xml:space="preserve">The </w:t>
      </w:r>
      <w:r w:rsidRPr="00DF3F81">
        <w:rPr>
          <w:b/>
          <w:bCs/>
        </w:rPr>
        <w:t xml:space="preserve">Nickname </w:t>
      </w:r>
      <w:r w:rsidRPr="00DF3F81">
        <w:t xml:space="preserve">field in the </w:t>
      </w:r>
      <w:r w:rsidRPr="00DF3F81">
        <w:rPr>
          <w:b/>
          <w:bCs/>
        </w:rPr>
        <w:t xml:space="preserve">Employee Import </w:t>
      </w:r>
      <w:r w:rsidRPr="00DF3F81">
        <w:t xml:space="preserve">file will be changed from </w:t>
      </w:r>
      <w:r w:rsidRPr="00DF3F81">
        <w:rPr>
          <w:b/>
          <w:bCs/>
        </w:rPr>
        <w:t xml:space="preserve">Nickname </w:t>
      </w:r>
      <w:r w:rsidRPr="00DF3F81">
        <w:t xml:space="preserve">to </w:t>
      </w:r>
      <w:r w:rsidRPr="00DF3F81">
        <w:rPr>
          <w:b/>
          <w:bCs/>
        </w:rPr>
        <w:t>Preferred Name</w:t>
      </w:r>
      <w:r w:rsidRPr="00DF3F81">
        <w:t>.</w:t>
      </w:r>
    </w:p>
    <w:p w14:paraId="461DD456" w14:textId="77777777" w:rsidR="001B7A4B" w:rsidRPr="00941126" w:rsidRDefault="001B7A4B" w:rsidP="001B7A4B">
      <w:pPr>
        <w:pStyle w:val="Heading5"/>
      </w:pPr>
      <w:r>
        <w:t>Business Purpose / Client Benefit</w:t>
      </w:r>
    </w:p>
    <w:p w14:paraId="0167D0E5" w14:textId="77777777" w:rsidR="001B7A4B" w:rsidRDefault="001B7A4B" w:rsidP="001B7A4B">
      <w:pPr>
        <w:pStyle w:val="ConcurBodyText"/>
      </w:pPr>
      <w:r w:rsidRPr="00365EA3">
        <w:t>These chan</w:t>
      </w:r>
      <w:r>
        <w:t>ges:</w:t>
      </w:r>
    </w:p>
    <w:p w14:paraId="06C59904" w14:textId="77777777" w:rsidR="001B7A4B" w:rsidRDefault="001B7A4B" w:rsidP="001B7A4B">
      <w:pPr>
        <w:pStyle w:val="ConcurBullet"/>
        <w:numPr>
          <w:ilvl w:val="0"/>
          <w:numId w:val="31"/>
        </w:numPr>
        <w:tabs>
          <w:tab w:val="clear" w:pos="1080"/>
        </w:tabs>
        <w:ind w:left="720"/>
      </w:pPr>
      <w:r>
        <w:t>Enable users to enter information into SAP Concur solutions that is consistent with their identity.</w:t>
      </w:r>
    </w:p>
    <w:p w14:paraId="658BEE4B" w14:textId="77777777" w:rsidR="001B7A4B" w:rsidRDefault="001B7A4B" w:rsidP="001B7A4B">
      <w:pPr>
        <w:pStyle w:val="ConcurBullet"/>
        <w:numPr>
          <w:ilvl w:val="0"/>
          <w:numId w:val="31"/>
        </w:numPr>
        <w:tabs>
          <w:tab w:val="clear" w:pos="1080"/>
        </w:tabs>
        <w:ind w:left="720"/>
      </w:pPr>
      <w:r>
        <w:t>Enable SAP Concur solutions to address a user by their preferred name.</w:t>
      </w:r>
    </w:p>
    <w:p w14:paraId="44418F4C" w14:textId="77777777" w:rsidR="001B7A4B" w:rsidRDefault="001B7A4B" w:rsidP="001B7A4B">
      <w:pPr>
        <w:pStyle w:val="ConcurBullet"/>
        <w:numPr>
          <w:ilvl w:val="0"/>
          <w:numId w:val="31"/>
        </w:numPr>
        <w:tabs>
          <w:tab w:val="clear" w:pos="1080"/>
        </w:tabs>
        <w:ind w:left="720"/>
      </w:pPr>
      <w:r>
        <w:lastRenderedPageBreak/>
        <w:t>Ensure that information in SAP Concur solutions matches a user's government-issued identification.</w:t>
      </w:r>
    </w:p>
    <w:p w14:paraId="222322E3" w14:textId="77777777" w:rsidR="001B7A4B" w:rsidRPr="00941126" w:rsidRDefault="001B7A4B" w:rsidP="001B7A4B">
      <w:pPr>
        <w:pStyle w:val="ConcurBullet"/>
        <w:numPr>
          <w:ilvl w:val="0"/>
          <w:numId w:val="31"/>
        </w:numPr>
        <w:tabs>
          <w:tab w:val="clear" w:pos="1080"/>
        </w:tabs>
        <w:ind w:left="720"/>
      </w:pPr>
      <w:r>
        <w:t>Ensure that travel documents such as airplane tickets purchased through SAP Concur solutions display information that is consistent with other required documents.</w:t>
      </w:r>
    </w:p>
    <w:p w14:paraId="38FE34DC" w14:textId="77777777" w:rsidR="001B7A4B" w:rsidRDefault="001B7A4B" w:rsidP="001B7A4B">
      <w:pPr>
        <w:pStyle w:val="Heading4"/>
      </w:pPr>
      <w:r>
        <w:t>What the User Sees</w:t>
      </w:r>
    </w:p>
    <w:p w14:paraId="0B3E9FF6" w14:textId="77777777" w:rsidR="001B7A4B" w:rsidRPr="00DF3F81" w:rsidRDefault="001B7A4B" w:rsidP="001B7A4B">
      <w:pPr>
        <w:pStyle w:val="ConcurBodyText"/>
      </w:pPr>
      <w:r w:rsidRPr="00DF3F81">
        <w:t>SAP Concur plans to implement these changes overtime beginning in Q2 of 2022. When they are implemented, users will see the following changes.</w:t>
      </w:r>
    </w:p>
    <w:p w14:paraId="7C8B5124" w14:textId="77777777" w:rsidR="001B7A4B" w:rsidRPr="00DF3F81" w:rsidRDefault="001B7A4B" w:rsidP="001B7A4B">
      <w:pPr>
        <w:pStyle w:val="Heading5"/>
      </w:pPr>
      <w:r w:rsidRPr="00DF3F81">
        <w:t>Web UI Page Header</w:t>
      </w:r>
    </w:p>
    <w:p w14:paraId="07B4DBCD" w14:textId="77777777" w:rsidR="001B7A4B" w:rsidRPr="00DF3F81" w:rsidRDefault="001B7A4B" w:rsidP="001B7A4B">
      <w:pPr>
        <w:pStyle w:val="ConcurBodyText"/>
      </w:pPr>
      <w:r w:rsidRPr="00DF3F81">
        <w:t xml:space="preserve">After signing in to SAP Concur, users currently see a greeting on the Concur home page, "Hello &lt;first name&gt;". The greeting includes the name from the </w:t>
      </w:r>
      <w:r w:rsidRPr="00DF3F81">
        <w:rPr>
          <w:b/>
          <w:bCs/>
        </w:rPr>
        <w:t>First Name</w:t>
      </w:r>
      <w:r w:rsidRPr="00DF3F81">
        <w:t xml:space="preserve"> field in their user account.</w:t>
      </w:r>
    </w:p>
    <w:p w14:paraId="4060F58E" w14:textId="77777777" w:rsidR="001B7A4B" w:rsidRPr="00DF3F81" w:rsidRDefault="001B7A4B" w:rsidP="001B7A4B">
      <w:pPr>
        <w:pStyle w:val="ConcurBodyText"/>
        <w:rPr>
          <w:b/>
          <w:bCs/>
        </w:rPr>
      </w:pPr>
      <w:r w:rsidRPr="00DF3F81">
        <w:rPr>
          <w:noProof/>
        </w:rPr>
        <w:drawing>
          <wp:inline distT="0" distB="0" distL="0" distR="0" wp14:anchorId="0CF372AB" wp14:editId="7282BB0C">
            <wp:extent cx="502920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9200" cy="996696"/>
                    </a:xfrm>
                    <a:prstGeom prst="rect">
                      <a:avLst/>
                    </a:prstGeom>
                  </pic:spPr>
                </pic:pic>
              </a:graphicData>
            </a:graphic>
          </wp:inline>
        </w:drawing>
      </w:r>
    </w:p>
    <w:p w14:paraId="62B91742" w14:textId="77777777" w:rsidR="001B7A4B" w:rsidRPr="00DF3F81" w:rsidRDefault="001B7A4B" w:rsidP="001B7A4B">
      <w:pPr>
        <w:pStyle w:val="ConcurBodyText"/>
      </w:pPr>
      <w:r w:rsidRPr="00DF3F81">
        <w:t>After these changes are implemented, users will no longer see this greeting.</w:t>
      </w:r>
    </w:p>
    <w:p w14:paraId="71BE3489" w14:textId="77777777" w:rsidR="001B7A4B" w:rsidRPr="00DF3F81" w:rsidRDefault="001B7A4B" w:rsidP="001B7A4B">
      <w:pPr>
        <w:pStyle w:val="Heading5"/>
      </w:pPr>
      <w:r w:rsidRPr="00DF3F81">
        <w:t>Current View My Profile - Personal Information</w:t>
      </w:r>
    </w:p>
    <w:p w14:paraId="28F26BC0" w14:textId="77777777" w:rsidR="001B7A4B" w:rsidRPr="00500A7B" w:rsidRDefault="001B7A4B" w:rsidP="001B7A4B">
      <w:pPr>
        <w:pStyle w:val="ConcurBodyText"/>
        <w:keepNext/>
      </w:pPr>
      <w:r w:rsidRPr="00DF3F81">
        <w:t xml:space="preserve">Currently, users see the </w:t>
      </w:r>
      <w:r w:rsidRPr="00DF3F81">
        <w:rPr>
          <w:b/>
          <w:bCs/>
        </w:rPr>
        <w:t xml:space="preserve">Nickname </w:t>
      </w:r>
      <w:r w:rsidRPr="00DF3F81">
        <w:t xml:space="preserve">field and a list of name prefixes in the </w:t>
      </w:r>
      <w:r w:rsidRPr="00DF3F81">
        <w:rPr>
          <w:b/>
          <w:bCs/>
        </w:rPr>
        <w:t xml:space="preserve">Title </w:t>
      </w:r>
      <w:r w:rsidRPr="00DF3F81">
        <w:t>field.</w:t>
      </w:r>
    </w:p>
    <w:p w14:paraId="771C6184" w14:textId="77777777" w:rsidR="001B7A4B" w:rsidRDefault="001B7A4B" w:rsidP="001B7A4B">
      <w:pPr>
        <w:pStyle w:val="ConcurBodyText"/>
      </w:pPr>
      <w:r>
        <w:rPr>
          <w:noProof/>
        </w:rPr>
        <w:drawing>
          <wp:inline distT="0" distB="0" distL="0" distR="0" wp14:anchorId="1C4EACA7" wp14:editId="11424EB9">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000" cy="2075688"/>
                    </a:xfrm>
                    <a:prstGeom prst="rect">
                      <a:avLst/>
                    </a:prstGeom>
                  </pic:spPr>
                </pic:pic>
              </a:graphicData>
            </a:graphic>
          </wp:inline>
        </w:drawing>
      </w:r>
    </w:p>
    <w:p w14:paraId="16D5EAB5" w14:textId="77777777" w:rsidR="001B7A4B" w:rsidRDefault="001B7A4B" w:rsidP="001B7A4B">
      <w:pPr>
        <w:pStyle w:val="ConcurBodyText"/>
      </w:pPr>
      <w:r>
        <w:t xml:space="preserve">When these changes are implemented, users will see the </w:t>
      </w:r>
      <w:r>
        <w:rPr>
          <w:b/>
          <w:bCs/>
        </w:rPr>
        <w:t>Preferred Name</w:t>
      </w:r>
      <w:r>
        <w:t xml:space="preserve"> field instead of the </w:t>
      </w:r>
      <w:r>
        <w:rPr>
          <w:b/>
          <w:bCs/>
        </w:rPr>
        <w:t xml:space="preserve">Nickname </w:t>
      </w:r>
      <w:r>
        <w:t>field.</w:t>
      </w:r>
    </w:p>
    <w:p w14:paraId="2799EF02" w14:textId="77777777" w:rsidR="001B7A4B" w:rsidRPr="00DF3F81" w:rsidRDefault="001B7A4B" w:rsidP="001B7A4B">
      <w:pPr>
        <w:pStyle w:val="ConcurBodyText"/>
      </w:pPr>
      <w:r w:rsidRPr="00DF3F81">
        <w:t xml:space="preserve">In addition, a new gender non-binary option, </w:t>
      </w:r>
      <w:r w:rsidRPr="00DF3F81">
        <w:rPr>
          <w:b/>
          <w:bCs/>
        </w:rPr>
        <w:t>Mx</w:t>
      </w:r>
      <w:r w:rsidRPr="00DF3F81">
        <w:t xml:space="preserve"> (pronounced "Mix"), will be added to the list in the </w:t>
      </w:r>
      <w:r w:rsidRPr="00DF3F81">
        <w:rPr>
          <w:b/>
          <w:bCs/>
        </w:rPr>
        <w:t xml:space="preserve">Title </w:t>
      </w:r>
      <w:r w:rsidRPr="00DF3F81">
        <w:t>field.</w:t>
      </w:r>
    </w:p>
    <w:p w14:paraId="5772DD9E" w14:textId="77777777" w:rsidR="001B7A4B" w:rsidRPr="00DF3F81" w:rsidRDefault="001B7A4B" w:rsidP="001B7A4B">
      <w:pPr>
        <w:pStyle w:val="Heading5"/>
      </w:pPr>
      <w:r w:rsidRPr="00DF3F81">
        <w:lastRenderedPageBreak/>
        <w:t>Current View Travel Preferences TSA Secure Flight</w:t>
      </w:r>
    </w:p>
    <w:p w14:paraId="6CACD195" w14:textId="77777777" w:rsidR="001B7A4B" w:rsidRPr="00DF3F81" w:rsidRDefault="001B7A4B" w:rsidP="001B7A4B">
      <w:pPr>
        <w:pStyle w:val="ConcurBodyText"/>
      </w:pPr>
      <w:r w:rsidRPr="00DF3F81">
        <w:t xml:space="preserve">Currently, users see two options under </w:t>
      </w:r>
      <w:r w:rsidRPr="00DF3F81">
        <w:rPr>
          <w:b/>
          <w:bCs/>
        </w:rPr>
        <w:t>Gender</w:t>
      </w:r>
      <w:r w:rsidRPr="00DF3F81">
        <w:t xml:space="preserve"> in the </w:t>
      </w:r>
      <w:r w:rsidRPr="00DF3F81">
        <w:rPr>
          <w:b/>
          <w:bCs/>
        </w:rPr>
        <w:t xml:space="preserve">TSA Secure Flight </w:t>
      </w:r>
      <w:r w:rsidRPr="00DF3F81">
        <w:t xml:space="preserve">section of </w:t>
      </w:r>
      <w:r w:rsidRPr="00DF3F81">
        <w:rPr>
          <w:b/>
          <w:bCs/>
        </w:rPr>
        <w:t>Travel Preferences</w:t>
      </w:r>
      <w:r w:rsidRPr="00DF3F81">
        <w:t xml:space="preserve">. </w:t>
      </w:r>
    </w:p>
    <w:p w14:paraId="3CF14381" w14:textId="77777777" w:rsidR="001B7A4B" w:rsidRPr="00DF3F81" w:rsidRDefault="001B7A4B" w:rsidP="001B7A4B">
      <w:pPr>
        <w:pStyle w:val="ConcurBodyText"/>
      </w:pPr>
      <w:r w:rsidRPr="00DF3F81">
        <w:rPr>
          <w:noProof/>
        </w:rPr>
        <w:drawing>
          <wp:inline distT="0" distB="0" distL="0" distR="0" wp14:anchorId="37D2D0B2" wp14:editId="7920C6FC">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4480" cy="1480809"/>
                    </a:xfrm>
                    <a:prstGeom prst="rect">
                      <a:avLst/>
                    </a:prstGeom>
                  </pic:spPr>
                </pic:pic>
              </a:graphicData>
            </a:graphic>
          </wp:inline>
        </w:drawing>
      </w:r>
    </w:p>
    <w:p w14:paraId="0EB787CE" w14:textId="77777777" w:rsidR="001B7A4B" w:rsidRPr="00B43613" w:rsidRDefault="001B7A4B" w:rsidP="001B7A4B">
      <w:pPr>
        <w:pStyle w:val="ConcurBodyText"/>
      </w:pPr>
      <w:r w:rsidRPr="00DF3F81">
        <w:t>After the changes are implemented, users will have two additional</w:t>
      </w:r>
      <w:r w:rsidRPr="00DF3F81">
        <w:rPr>
          <w:b/>
          <w:bCs/>
        </w:rPr>
        <w:t xml:space="preserve"> </w:t>
      </w:r>
      <w:r w:rsidRPr="00DF3F81">
        <w:t xml:space="preserve">options under </w:t>
      </w:r>
      <w:r w:rsidRPr="00DF3F81">
        <w:rPr>
          <w:b/>
          <w:bCs/>
        </w:rPr>
        <w:t>Gender</w:t>
      </w:r>
      <w:r w:rsidRPr="00DF3F81">
        <w:t>: undisclosed (x) and unspecified (u).</w:t>
      </w:r>
      <w:r>
        <w:t xml:space="preserve"> </w:t>
      </w:r>
    </w:p>
    <w:p w14:paraId="31E19871" w14:textId="77777777" w:rsidR="001B7A4B" w:rsidRDefault="001B7A4B" w:rsidP="001B7A4B">
      <w:pPr>
        <w:pStyle w:val="Heading5"/>
      </w:pPr>
      <w:r w:rsidRPr="00971439">
        <w:t>Current View Web UI</w:t>
      </w:r>
      <w:r>
        <w:t xml:space="preserve"> Profile Menu</w:t>
      </w:r>
    </w:p>
    <w:p w14:paraId="36A20024" w14:textId="77777777" w:rsidR="001B7A4B" w:rsidRPr="003C7739" w:rsidRDefault="001B7A4B" w:rsidP="001B7A4B">
      <w:pPr>
        <w:pStyle w:val="ConcurBodyText"/>
      </w:pPr>
      <w:r>
        <w:t>Today, when</w:t>
      </w:r>
      <w:r w:rsidRPr="003C7739">
        <w:t xml:space="preserve"> a user clicks on </w:t>
      </w:r>
      <w:r w:rsidRPr="003C7739">
        <w:rPr>
          <w:b/>
          <w:bCs/>
        </w:rPr>
        <w:t>Profile</w:t>
      </w:r>
      <w:r w:rsidRPr="003C7739">
        <w:t>, they see the first and last names from the respective fields in their user account.</w:t>
      </w:r>
    </w:p>
    <w:p w14:paraId="7FEC3DCA" w14:textId="77777777" w:rsidR="001B7A4B" w:rsidRDefault="001B7A4B" w:rsidP="001B7A4B">
      <w:pPr>
        <w:pStyle w:val="ConcurBodyText"/>
      </w:pPr>
      <w:r w:rsidRPr="003C7739">
        <w:rPr>
          <w:noProof/>
        </w:rPr>
        <w:drawing>
          <wp:inline distT="0" distB="0" distL="0" distR="0" wp14:anchorId="7D0AF4D4" wp14:editId="7DACE393">
            <wp:extent cx="3200400" cy="2432304"/>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160" r="2926" b="9066"/>
                    <a:stretch/>
                  </pic:blipFill>
                  <pic:spPr bwMode="auto">
                    <a:xfrm>
                      <a:off x="0" y="0"/>
                      <a:ext cx="3200400" cy="24323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50B70FC" w14:textId="77777777" w:rsidR="001B7A4B" w:rsidRPr="003C7739" w:rsidRDefault="001B7A4B" w:rsidP="001B7A4B">
      <w:pPr>
        <w:pStyle w:val="ConcurBodyText"/>
      </w:pPr>
      <w:r w:rsidRPr="003C7739">
        <w:t xml:space="preserve">After these changes are implemented, if the user has specified a preferred name on the </w:t>
      </w:r>
      <w:r w:rsidRPr="003C7739">
        <w:rPr>
          <w:b/>
          <w:bCs/>
        </w:rPr>
        <w:t>Profile – Personal Information</w:t>
      </w:r>
      <w:r w:rsidRPr="003C7739">
        <w:t xml:space="preserve"> page in </w:t>
      </w:r>
      <w:r w:rsidRPr="003C7739">
        <w:rPr>
          <w:b/>
          <w:bCs/>
        </w:rPr>
        <w:t>Profile Settings</w:t>
      </w:r>
      <w:r w:rsidRPr="003C7739">
        <w:t xml:space="preserve">, when they click on </w:t>
      </w:r>
      <w:r w:rsidRPr="003C7739">
        <w:rPr>
          <w:b/>
          <w:bCs/>
        </w:rPr>
        <w:t xml:space="preserve">Profile </w:t>
      </w:r>
      <w:r w:rsidRPr="003C7739">
        <w:t xml:space="preserve">in the web version of SAP Concur solutions, their preferred name and last name will be displayed. </w:t>
      </w:r>
    </w:p>
    <w:p w14:paraId="42FA3E1A" w14:textId="77777777" w:rsidR="001B7A4B" w:rsidRDefault="001B7A4B" w:rsidP="001B7A4B">
      <w:pPr>
        <w:pStyle w:val="ConcurNote"/>
      </w:pPr>
      <w:r w:rsidRPr="003C7739">
        <w:t>If the user has not specified a preferred name, their first and last names from their user account information will be displayed.</w:t>
      </w:r>
    </w:p>
    <w:p w14:paraId="152D3B06" w14:textId="77777777" w:rsidR="001B7A4B" w:rsidRDefault="001B7A4B" w:rsidP="006444F1">
      <w:pPr>
        <w:pStyle w:val="ConcurBodyText"/>
        <w:keepNext/>
      </w:pPr>
      <w:r>
        <w:t xml:space="preserve">In addition, when users with permission to act on behalf of another user—for example, Travel Arrangers and Delegates—search for and act as another user, they </w:t>
      </w:r>
      <w:r>
        <w:lastRenderedPageBreak/>
        <w:t xml:space="preserve">will see the preferred name of the user they are acting on behalf of in the search field and at the top of the </w:t>
      </w:r>
      <w:r>
        <w:rPr>
          <w:b/>
          <w:bCs/>
        </w:rPr>
        <w:t xml:space="preserve">Profile </w:t>
      </w:r>
      <w:r>
        <w:t>menu.</w:t>
      </w:r>
    </w:p>
    <w:p w14:paraId="033E04EA" w14:textId="77777777" w:rsidR="001B7A4B" w:rsidRDefault="001B7A4B" w:rsidP="007303A9">
      <w:pPr>
        <w:pStyle w:val="ConcurBodyText"/>
      </w:pPr>
      <w:r>
        <w:rPr>
          <w:noProof/>
        </w:rPr>
        <w:drawing>
          <wp:inline distT="0" distB="0" distL="0" distR="0" wp14:anchorId="6C96FAA5" wp14:editId="61438464">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13979" cy="1589716"/>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4CF00242" wp14:editId="27C9CCDA">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3C7739">
        <w:t xml:space="preserve"> </w:t>
      </w:r>
    </w:p>
    <w:p w14:paraId="7D4F2D2A" w14:textId="77777777" w:rsidR="001B7A4B" w:rsidRPr="003C7739" w:rsidRDefault="001B7A4B" w:rsidP="001B7A4B">
      <w:pPr>
        <w:pStyle w:val="Heading5"/>
      </w:pPr>
      <w:r w:rsidRPr="003C7739">
        <w:t>Current View – Mobile App</w:t>
      </w:r>
    </w:p>
    <w:p w14:paraId="6184B23F" w14:textId="77777777" w:rsidR="001B7A4B" w:rsidRPr="003C7739" w:rsidRDefault="001B7A4B" w:rsidP="001B7A4B">
      <w:pPr>
        <w:pStyle w:val="ConcurBodyText"/>
        <w:keepNext/>
      </w:pPr>
      <w:r w:rsidRPr="003C7739">
        <w:t>The menu in the Mobile app currently displays the first and last names from the respective fields in the user's user account.</w:t>
      </w:r>
    </w:p>
    <w:p w14:paraId="3AB713BF" w14:textId="77777777" w:rsidR="001B7A4B" w:rsidRDefault="001B7A4B" w:rsidP="001B7A4B">
      <w:pPr>
        <w:pStyle w:val="ConcurBodyText"/>
        <w:rPr>
          <w:b/>
          <w:bCs/>
        </w:rPr>
      </w:pPr>
      <w:r w:rsidRPr="003C7739">
        <w:rPr>
          <w:b/>
          <w:bCs/>
          <w:noProof/>
        </w:rPr>
        <w:drawing>
          <wp:inline distT="0" distB="0" distL="0" distR="0" wp14:anchorId="6CBE43B2" wp14:editId="02760410">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D5FB4" w14:textId="77777777" w:rsidR="001B7A4B" w:rsidRDefault="001B7A4B" w:rsidP="001B7A4B">
      <w:pPr>
        <w:pStyle w:val="ConcurBodyText"/>
      </w:pPr>
      <w:r w:rsidRPr="003C7739">
        <w:t>After these changes are implemented, no name will be displayed at the top of the Mobile app menu.</w:t>
      </w:r>
    </w:p>
    <w:p w14:paraId="10CD43A7" w14:textId="77777777" w:rsidR="001B7A4B" w:rsidRPr="00DF3F81" w:rsidRDefault="001B7A4B" w:rsidP="001B7A4B">
      <w:pPr>
        <w:pStyle w:val="Heading4"/>
      </w:pPr>
      <w:r w:rsidRPr="00DF3F81">
        <w:t>What the Admin Sees</w:t>
      </w:r>
    </w:p>
    <w:p w14:paraId="2DA9072E" w14:textId="77777777" w:rsidR="001B7A4B" w:rsidRPr="00DF3F81" w:rsidRDefault="001B7A4B" w:rsidP="001B7A4B">
      <w:pPr>
        <w:pStyle w:val="ConcurBodyText"/>
      </w:pPr>
      <w:r w:rsidRPr="00DF3F81">
        <w:t>Admins will see changes to the Nickname fields in import and extract files.</w:t>
      </w:r>
    </w:p>
    <w:p w14:paraId="48853B50" w14:textId="77777777" w:rsidR="001B7A4B" w:rsidRPr="00DF3F81" w:rsidRDefault="001B7A4B" w:rsidP="001B7A4B">
      <w:pPr>
        <w:pStyle w:val="Heading5"/>
      </w:pPr>
      <w:r w:rsidRPr="00DF3F81">
        <w:t>Employee Travel Addendum Import 350</w:t>
      </w:r>
    </w:p>
    <w:p w14:paraId="3A415078" w14:textId="77777777" w:rsidR="001B7A4B" w:rsidRPr="00DF3F81" w:rsidRDefault="001B7A4B" w:rsidP="007303A9">
      <w:pPr>
        <w:pStyle w:val="ConcurBodyText"/>
      </w:pPr>
      <w:r w:rsidRPr="00DF3F81">
        <w:t xml:space="preserve">Administrators currently see </w:t>
      </w:r>
      <w:r w:rsidRPr="00DF3F81">
        <w:rPr>
          <w:b/>
          <w:bCs/>
        </w:rPr>
        <w:t xml:space="preserve">Nick Name </w:t>
      </w:r>
      <w:r w:rsidRPr="00DF3F81">
        <w:t>in field 5.</w:t>
      </w:r>
    </w:p>
    <w:p w14:paraId="76B8CE5A" w14:textId="77777777" w:rsidR="001B7A4B" w:rsidRPr="00DF3F81" w:rsidRDefault="001B7A4B" w:rsidP="007303A9">
      <w:pPr>
        <w:pStyle w:val="ConcurBodyText"/>
      </w:pPr>
      <w:r w:rsidRPr="00DF3F81">
        <w:rPr>
          <w:noProof/>
        </w:rPr>
        <w:drawing>
          <wp:inline distT="0" distB="0" distL="0" distR="0" wp14:anchorId="2FEE04EF" wp14:editId="594013F3">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AD14CD4" w14:textId="77777777" w:rsidR="001B7A4B" w:rsidRPr="00DF3F81" w:rsidRDefault="001B7A4B" w:rsidP="007303A9">
      <w:pPr>
        <w:pStyle w:val="ConcurBodyText"/>
      </w:pPr>
      <w:r w:rsidRPr="00DF3F81">
        <w:lastRenderedPageBreak/>
        <w:t xml:space="preserve">When these changes are implemented, they will see </w:t>
      </w:r>
      <w:r w:rsidRPr="00DF3F81">
        <w:rPr>
          <w:b/>
          <w:bCs/>
        </w:rPr>
        <w:t>Preferred Name</w:t>
      </w:r>
      <w:r w:rsidRPr="00DF3F81">
        <w:t xml:space="preserve"> in field 5.</w:t>
      </w:r>
    </w:p>
    <w:p w14:paraId="3A7D3DDA" w14:textId="77777777" w:rsidR="001B7A4B" w:rsidRPr="00DF3F81" w:rsidRDefault="001B7A4B" w:rsidP="001B7A4B">
      <w:pPr>
        <w:pStyle w:val="Heading5"/>
      </w:pPr>
      <w:r w:rsidRPr="00DF3F81">
        <w:t>User Import</w:t>
      </w:r>
    </w:p>
    <w:p w14:paraId="71BAB00E" w14:textId="77777777" w:rsidR="001B7A4B" w:rsidRPr="00DF3F81" w:rsidRDefault="001B7A4B" w:rsidP="007303A9">
      <w:pPr>
        <w:pStyle w:val="ConcurBodyText"/>
      </w:pPr>
      <w:r w:rsidRPr="00DF3F81">
        <w:t xml:space="preserve">Currently, administrator see </w:t>
      </w:r>
      <w:r w:rsidRPr="00DF3F81">
        <w:rPr>
          <w:b/>
          <w:bCs/>
        </w:rPr>
        <w:t>Nickname</w:t>
      </w:r>
      <w:r w:rsidRPr="00DF3F81">
        <w:t>.</w:t>
      </w:r>
    </w:p>
    <w:p w14:paraId="2200FD74" w14:textId="77777777" w:rsidR="001B7A4B" w:rsidRPr="007303A9" w:rsidRDefault="001B7A4B" w:rsidP="007303A9">
      <w:pPr>
        <w:pStyle w:val="ConcurBodyText"/>
      </w:pPr>
      <w:r w:rsidRPr="007303A9">
        <w:rPr>
          <w:noProof/>
        </w:rPr>
        <w:drawing>
          <wp:inline distT="0" distB="0" distL="0" distR="0" wp14:anchorId="0A4A23ED" wp14:editId="5950FBFC">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080211" w14:textId="77777777" w:rsidR="001B7A4B" w:rsidRPr="00D70F35" w:rsidRDefault="001B7A4B" w:rsidP="001B7A4B">
      <w:pPr>
        <w:pStyle w:val="ConcurBodyText"/>
      </w:pPr>
      <w:r w:rsidRPr="00DF3F81">
        <w:t xml:space="preserve"> When these changes are implemented, they will see </w:t>
      </w:r>
      <w:r w:rsidRPr="00DF3F81">
        <w:rPr>
          <w:b/>
          <w:bCs/>
        </w:rPr>
        <w:t>Preferred Name</w:t>
      </w:r>
      <w:r w:rsidRPr="00DF3F81">
        <w:t>.</w:t>
      </w:r>
    </w:p>
    <w:p w14:paraId="1D43FF20" w14:textId="77777777" w:rsidR="001B7A4B" w:rsidRPr="003C7739" w:rsidRDefault="001B7A4B" w:rsidP="001B7A4B">
      <w:pPr>
        <w:pStyle w:val="Heading4"/>
      </w:pPr>
      <w:r w:rsidRPr="003C7739">
        <w:t>Configuration / Feature Activation</w:t>
      </w:r>
    </w:p>
    <w:p w14:paraId="549F23E6" w14:textId="77777777" w:rsidR="001B7A4B" w:rsidRDefault="001B7A4B" w:rsidP="001B7A4B">
      <w:pPr>
        <w:pStyle w:val="ConcurBodyText"/>
      </w:pPr>
      <w:r>
        <w:t>These changes will occur automatically</w:t>
      </w:r>
      <w:r w:rsidRPr="003C7739">
        <w:t>.</w:t>
      </w:r>
      <w:r>
        <w:t xml:space="preserve"> Users might need to update the information on the </w:t>
      </w:r>
      <w:r>
        <w:rPr>
          <w:b/>
          <w:bCs/>
        </w:rPr>
        <w:t xml:space="preserve">My Profile – Personal Information </w:t>
      </w:r>
      <w:r>
        <w:t xml:space="preserve">page after the new options are added. </w:t>
      </w:r>
    </w:p>
    <w:p w14:paraId="13191800" w14:textId="78310E03" w:rsidR="006177B8" w:rsidRPr="006177B8" w:rsidRDefault="001B7A4B" w:rsidP="001B7A4B">
      <w:pPr>
        <w:pStyle w:val="ConcurBodyText"/>
      </w:pPr>
      <w:r>
        <w:t>More information about these changes will be included in future release notes.</w:t>
      </w:r>
    </w:p>
    <w:p w14:paraId="4FE4892E" w14:textId="5CB60E5E" w:rsidR="006177B8" w:rsidRDefault="006177B8" w:rsidP="006177B8">
      <w:pPr>
        <w:pStyle w:val="Heading2"/>
      </w:pPr>
      <w:bookmarkStart w:id="60" w:name="_Toc99018562"/>
      <w:r>
        <w:t>SSO Management</w:t>
      </w:r>
      <w:bookmarkEnd w:id="60"/>
    </w:p>
    <w:p w14:paraId="710F64A5" w14:textId="77777777" w:rsidR="006177B8" w:rsidRDefault="006177B8" w:rsidP="006177B8">
      <w:pPr>
        <w:pStyle w:val="Heading3"/>
      </w:pPr>
      <w:bookmarkStart w:id="61" w:name="_Toc99018563"/>
      <w:r>
        <w:t xml:space="preserve">**Planned Changes** </w:t>
      </w:r>
      <w:r w:rsidRPr="00B5639E">
        <w:t>Checkbox to Hide SSO Sign-In Option</w:t>
      </w:r>
      <w:bookmarkEnd w:id="61"/>
    </w:p>
    <w:p w14:paraId="7694F809" w14:textId="77777777" w:rsidR="006177B8" w:rsidRPr="007104B5" w:rsidRDefault="006177B8" w:rsidP="006177B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0D7C9A" w14:paraId="02C3F9F2"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BFC7944" w14:textId="77777777" w:rsidR="006177B8" w:rsidRPr="000D7C9A" w:rsidRDefault="006177B8" w:rsidP="006177B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C4F341" w14:textId="77777777" w:rsidR="006177B8" w:rsidRPr="000D7C9A" w:rsidRDefault="006177B8" w:rsidP="006177B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4DE61" w14:textId="77777777" w:rsidR="006177B8" w:rsidRPr="000D7C9A" w:rsidRDefault="006177B8" w:rsidP="006177B8">
            <w:pPr>
              <w:pStyle w:val="ConcurTableHeadCentered8pt"/>
            </w:pPr>
            <w:r w:rsidRPr="000D7C9A">
              <w:t>Feature Target Release Date</w:t>
            </w:r>
          </w:p>
        </w:tc>
      </w:tr>
      <w:tr w:rsidR="006177B8" w:rsidRPr="000D7C9A" w14:paraId="170F4BCA"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587010" w14:textId="77777777" w:rsidR="006177B8" w:rsidRPr="000D7C9A" w:rsidRDefault="006177B8" w:rsidP="006177B8">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CFE3AA" w14:textId="77777777" w:rsidR="006177B8" w:rsidRPr="000D7C9A" w:rsidRDefault="006177B8" w:rsidP="006177B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5DD709" w14:textId="77777777" w:rsidR="006177B8" w:rsidRPr="000D7C9A" w:rsidRDefault="006177B8" w:rsidP="006177B8">
            <w:pPr>
              <w:pStyle w:val="ConcurTableText8ptCenter"/>
              <w:keepNext/>
            </w:pPr>
            <w:r>
              <w:t>Q2 2022</w:t>
            </w:r>
          </w:p>
        </w:tc>
      </w:tr>
      <w:tr w:rsidR="006177B8" w:rsidRPr="000D7C9A" w14:paraId="35E0BA40"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DB3DDA" w14:textId="77777777" w:rsidR="006177B8" w:rsidRPr="000D7C9A" w:rsidRDefault="006177B8" w:rsidP="006177B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955EBDD" w14:textId="77777777" w:rsidR="006177B8" w:rsidRDefault="006177B8" w:rsidP="006177B8">
      <w:pPr>
        <w:pStyle w:val="ConcurBodyText"/>
        <w:rPr>
          <w:b/>
          <w:bCs/>
        </w:rPr>
      </w:pPr>
      <w:r>
        <w:rPr>
          <w:b/>
          <w:bCs/>
        </w:rPr>
        <w:t>Applies to:</w:t>
      </w:r>
    </w:p>
    <w:p w14:paraId="4046431E" w14:textId="77777777" w:rsidR="006177B8" w:rsidRDefault="006177B8" w:rsidP="006177B8">
      <w:pPr>
        <w:pStyle w:val="ApplicableProducts"/>
      </w:pPr>
      <w:bookmarkStart w:id="62" w:name="_Toc99018564"/>
      <w:r>
        <w:t>Travel, Expense, Invoice, Request | Professional &amp; Standard</w:t>
      </w:r>
      <w:bookmarkEnd w:id="62"/>
    </w:p>
    <w:p w14:paraId="6289BAD3" w14:textId="77777777" w:rsidR="006177B8" w:rsidRDefault="006177B8" w:rsidP="006177B8">
      <w:pPr>
        <w:pStyle w:val="Heading4"/>
      </w:pPr>
      <w:r w:rsidRPr="000D7C9A">
        <w:t>Overview</w:t>
      </w:r>
    </w:p>
    <w:p w14:paraId="58D12431" w14:textId="77777777" w:rsidR="006177B8" w:rsidRDefault="006177B8" w:rsidP="006177B8">
      <w:pPr>
        <w:pStyle w:val="ConcurBodyText"/>
      </w:pPr>
      <w:r>
        <w:t xml:space="preserve">In a future release, SAP Concur plans to add a checkbox to the </w:t>
      </w:r>
      <w:r>
        <w:rPr>
          <w:b/>
          <w:bCs/>
        </w:rPr>
        <w:t>Add IdP Metadata</w:t>
      </w:r>
      <w:r>
        <w:t xml:space="preserve"> dialog. The checkbox will enable the SSO administrator to prevent the specified SSO sign-in method from appearing to users as a sign-in option on the concursolutions.com sign-in page.</w:t>
      </w:r>
    </w:p>
    <w:p w14:paraId="6A664916" w14:textId="77777777" w:rsidR="006177B8" w:rsidRPr="00B5639E" w:rsidRDefault="006177B8" w:rsidP="006177B8">
      <w:pPr>
        <w:pStyle w:val="ConcurNote"/>
      </w:pPr>
      <w:r>
        <w:t xml:space="preserve">User will still be able to sign-in via the method through other navigation paths as outlined by their company. </w:t>
      </w:r>
    </w:p>
    <w:p w14:paraId="710EB04C" w14:textId="77777777" w:rsidR="006177B8" w:rsidRPr="00941126" w:rsidRDefault="006177B8" w:rsidP="006177B8">
      <w:pPr>
        <w:pStyle w:val="Heading5"/>
      </w:pPr>
      <w:r>
        <w:t>Business Purpose / Client Benefit</w:t>
      </w:r>
    </w:p>
    <w:p w14:paraId="5B8E559C" w14:textId="77777777" w:rsidR="006177B8" w:rsidRPr="00941126" w:rsidRDefault="006177B8" w:rsidP="006177B8">
      <w:pPr>
        <w:pStyle w:val="ConcurBodyText"/>
      </w:pPr>
      <w:r>
        <w:t>The addition of this checkbox gives the SSO administrator greater control over how end-users sign in to SAP Concur solutions.</w:t>
      </w:r>
    </w:p>
    <w:p w14:paraId="7E772134" w14:textId="77777777" w:rsidR="006177B8" w:rsidRDefault="006177B8" w:rsidP="006177B8">
      <w:pPr>
        <w:pStyle w:val="Heading4"/>
      </w:pPr>
      <w:r>
        <w:lastRenderedPageBreak/>
        <w:t>What the SSO Admin Sees</w:t>
      </w:r>
    </w:p>
    <w:p w14:paraId="3B41B86F" w14:textId="77777777" w:rsidR="006177B8" w:rsidRPr="009015D0" w:rsidRDefault="006177B8" w:rsidP="006177B8">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see the new checkbox at the bottom of the </w:t>
      </w:r>
      <w:r>
        <w:rPr>
          <w:b/>
          <w:bCs/>
        </w:rPr>
        <w:t xml:space="preserve">Add IdP Metadata </w:t>
      </w:r>
      <w:r>
        <w:t>dialog.</w:t>
      </w:r>
    </w:p>
    <w:p w14:paraId="634D4D91" w14:textId="77777777" w:rsidR="006177B8" w:rsidRPr="000D7C9A" w:rsidRDefault="006177B8" w:rsidP="006177B8">
      <w:pPr>
        <w:pStyle w:val="Heading4"/>
      </w:pPr>
      <w:r w:rsidRPr="000D7C9A">
        <w:t>Configuration / Feature Activatio</w:t>
      </w:r>
      <w:r>
        <w:t>n</w:t>
      </w:r>
    </w:p>
    <w:p w14:paraId="27A5AC50" w14:textId="77777777" w:rsidR="006177B8" w:rsidRDefault="006177B8" w:rsidP="006177B8">
      <w:pPr>
        <w:pStyle w:val="ConcurBodyText"/>
      </w:pPr>
      <w:r>
        <w:t xml:space="preserve">The checkbox will be added to the </w:t>
      </w:r>
      <w:r>
        <w:rPr>
          <w:b/>
          <w:bCs/>
        </w:rPr>
        <w:t xml:space="preserve">Add IdP Metadata </w:t>
      </w:r>
      <w:r>
        <w:t>page automatically.</w:t>
      </w:r>
    </w:p>
    <w:p w14:paraId="4F5208D6" w14:textId="06CFFA35" w:rsidR="006177B8" w:rsidRDefault="006177B8" w:rsidP="006177B8">
      <w:pPr>
        <w:pStyle w:val="ConcurNote"/>
      </w:pPr>
      <w:r>
        <w:t>More information about this change will be included in future release notes.</w:t>
      </w:r>
    </w:p>
    <w:p w14:paraId="21E307FB" w14:textId="77777777" w:rsidR="001B7A4B" w:rsidRDefault="001B7A4B" w:rsidP="001B7A4B">
      <w:pPr>
        <w:pStyle w:val="Heading3"/>
      </w:pPr>
      <w:bookmarkStart w:id="63" w:name="_Toc99018565"/>
      <w:r w:rsidRPr="00B0019F">
        <w:t>**Planned Changes** Option to Provide URL to IdP Metadata to be Removed</w:t>
      </w:r>
      <w:bookmarkEnd w:id="63"/>
    </w:p>
    <w:p w14:paraId="1DB5F451" w14:textId="77777777" w:rsidR="001B7A4B" w:rsidRPr="007104B5"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0D7C9A" w:rsidRDefault="001B7A4B" w:rsidP="001B7A4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0D7C9A" w:rsidRDefault="001B7A4B" w:rsidP="001B7A4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0D7C9A" w:rsidRDefault="001B7A4B" w:rsidP="001B7A4B">
            <w:pPr>
              <w:pStyle w:val="ConcurTableHeadCentered8pt"/>
            </w:pPr>
            <w:r w:rsidRPr="000D7C9A">
              <w:t>Feature Target Release Date</w:t>
            </w:r>
          </w:p>
        </w:tc>
      </w:tr>
      <w:tr w:rsidR="001B7A4B" w:rsidRPr="000D7C9A"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0D7C9A" w:rsidRDefault="001B7A4B" w:rsidP="001B7A4B">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DF3F81" w:rsidRDefault="001B7A4B" w:rsidP="001B7A4B">
            <w:pPr>
              <w:pStyle w:val="ConcurTableText8ptCenter"/>
              <w:keepNext/>
            </w:pPr>
            <w:r w:rsidRPr="00DF3F81">
              <w:t>February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0D7C9A" w:rsidRDefault="001B7A4B" w:rsidP="001B7A4B">
            <w:pPr>
              <w:pStyle w:val="ConcurTableText8ptCenter"/>
              <w:keepNext/>
            </w:pPr>
            <w:r>
              <w:t>Q2 2022</w:t>
            </w:r>
          </w:p>
        </w:tc>
      </w:tr>
      <w:tr w:rsidR="001B7A4B" w:rsidRPr="000D7C9A"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DF3F81" w:rsidRDefault="001B7A4B" w:rsidP="001B7A4B">
            <w:pPr>
              <w:pStyle w:val="ConcurTableText8ptCenter"/>
              <w:keepNext/>
            </w:pPr>
            <w:r w:rsidRPr="00DF3F81">
              <w:t xml:space="preserve">Any changes since the previous monthly release are highlighted in </w:t>
            </w:r>
            <w:r w:rsidRPr="00DF3F81">
              <w:rPr>
                <w:highlight w:val="yellow"/>
              </w:rPr>
              <w:t>yellow</w:t>
            </w:r>
            <w:r w:rsidRPr="00DF3F81">
              <w:t xml:space="preserve"> in this release note.</w:t>
            </w:r>
          </w:p>
        </w:tc>
      </w:tr>
    </w:tbl>
    <w:p w14:paraId="3D1DF035" w14:textId="77777777" w:rsidR="001B7A4B" w:rsidRDefault="001B7A4B" w:rsidP="001B7A4B">
      <w:pPr>
        <w:pStyle w:val="ConcurBodyText"/>
        <w:keepNext/>
        <w:rPr>
          <w:b/>
          <w:bCs/>
        </w:rPr>
      </w:pPr>
      <w:r>
        <w:rPr>
          <w:b/>
          <w:bCs/>
        </w:rPr>
        <w:t>Applies to:</w:t>
      </w:r>
    </w:p>
    <w:p w14:paraId="409500F0" w14:textId="77777777" w:rsidR="001B7A4B" w:rsidRDefault="001B7A4B" w:rsidP="001B7A4B">
      <w:pPr>
        <w:pStyle w:val="ApplicableProducts"/>
      </w:pPr>
      <w:bookmarkStart w:id="64" w:name="_Toc99018566"/>
      <w:r>
        <w:t>Travel, Expense, Invoice, Request | Professional &amp; Standard</w:t>
      </w:r>
      <w:bookmarkEnd w:id="64"/>
    </w:p>
    <w:p w14:paraId="2F51CF4E" w14:textId="77777777" w:rsidR="001B7A4B" w:rsidRDefault="001B7A4B" w:rsidP="001B7A4B">
      <w:pPr>
        <w:pStyle w:val="Heading4"/>
      </w:pPr>
      <w:r w:rsidRPr="000D7C9A">
        <w:t>Overview</w:t>
      </w:r>
    </w:p>
    <w:p w14:paraId="708AAE30" w14:textId="77777777" w:rsidR="001B7A4B" w:rsidRPr="00B5639E" w:rsidRDefault="001B7A4B" w:rsidP="001B7A4B">
      <w:pPr>
        <w:pStyle w:val="ConcurBodyText"/>
      </w:pPr>
      <w:r>
        <w:t xml:space="preserve">In a future release, SAP Concur plans to remove the </w:t>
      </w:r>
      <w:r>
        <w:rPr>
          <w:b/>
          <w:bCs/>
        </w:rPr>
        <w:t xml:space="preserve">Provide link to your IdP's metadata </w:t>
      </w:r>
      <w:r>
        <w:t xml:space="preserve">field from the </w:t>
      </w:r>
      <w:r>
        <w:rPr>
          <w:b/>
          <w:bCs/>
        </w:rPr>
        <w:t xml:space="preserve">Add IdP Metadata </w:t>
      </w:r>
      <w:r>
        <w:t>dialog.</w:t>
      </w:r>
    </w:p>
    <w:p w14:paraId="134952E3" w14:textId="77777777" w:rsidR="001B7A4B" w:rsidRPr="00941126" w:rsidRDefault="001B7A4B" w:rsidP="001B7A4B">
      <w:pPr>
        <w:pStyle w:val="Heading5"/>
      </w:pPr>
      <w:r>
        <w:t>Business Purpose / Client Benefit</w:t>
      </w:r>
    </w:p>
    <w:p w14:paraId="7EFD9438" w14:textId="66BC9399" w:rsidR="001B7A4B" w:rsidRPr="00941126" w:rsidRDefault="001B7A4B" w:rsidP="001B7A4B">
      <w:pPr>
        <w:pStyle w:val="ConcurBodyText"/>
      </w:pPr>
      <w:r w:rsidRPr="00DF3F81">
        <w:t xml:space="preserve">In order to use the </w:t>
      </w:r>
      <w:r w:rsidRPr="00DF3F81">
        <w:rPr>
          <w:b/>
          <w:bCs/>
        </w:rPr>
        <w:t xml:space="preserve">Provide link to your IdP's metadata </w:t>
      </w:r>
      <w:r w:rsidRPr="00DF3F81">
        <w:t xml:space="preserve">field, clients must first open a support ticket to have the URL added to </w:t>
      </w:r>
      <w:r w:rsidR="006444F1">
        <w:t xml:space="preserve">the </w:t>
      </w:r>
      <w:r w:rsidRPr="00DF3F81">
        <w:t>SAP Concur allow list. These additional steps do not support the goal of making the SSO management process self-service for our clients.</w:t>
      </w:r>
    </w:p>
    <w:p w14:paraId="612C2CAA" w14:textId="77777777" w:rsidR="001B7A4B" w:rsidRDefault="001B7A4B" w:rsidP="001B7A4B">
      <w:pPr>
        <w:pStyle w:val="Heading4"/>
      </w:pPr>
      <w:r>
        <w:t>What the SSO Admin Sees</w:t>
      </w:r>
    </w:p>
    <w:p w14:paraId="76BA6D91" w14:textId="77777777" w:rsidR="001B7A4B" w:rsidRDefault="001B7A4B" w:rsidP="001B7A4B">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no longer see the </w:t>
      </w:r>
      <w:r>
        <w:rPr>
          <w:b/>
          <w:bCs/>
        </w:rPr>
        <w:t xml:space="preserve">Provide link to your IdP's metadata </w:t>
      </w:r>
      <w:r>
        <w:t xml:space="preserve">field in the </w:t>
      </w:r>
      <w:r>
        <w:rPr>
          <w:b/>
          <w:bCs/>
        </w:rPr>
        <w:t xml:space="preserve">Add IdP Metadata </w:t>
      </w:r>
      <w:r>
        <w:t>dialog.</w:t>
      </w:r>
    </w:p>
    <w:p w14:paraId="690A3E85" w14:textId="77777777" w:rsidR="001B7A4B" w:rsidRPr="009015D0" w:rsidRDefault="001B7A4B" w:rsidP="001B7A4B">
      <w:pPr>
        <w:pStyle w:val="ConcurNote"/>
      </w:pPr>
      <w:r>
        <w:t xml:space="preserve">The admin will still have the ability to upload IdP metadata by clicking </w:t>
      </w:r>
      <w:r>
        <w:rPr>
          <w:b/>
          <w:bCs/>
        </w:rPr>
        <w:t>Upload XML File</w:t>
      </w:r>
      <w:r>
        <w:t>.</w:t>
      </w:r>
    </w:p>
    <w:p w14:paraId="490D756B" w14:textId="77777777" w:rsidR="001B7A4B" w:rsidRPr="000D7C9A" w:rsidRDefault="001B7A4B" w:rsidP="001B7A4B">
      <w:pPr>
        <w:pStyle w:val="Heading4"/>
      </w:pPr>
      <w:r w:rsidRPr="000D7C9A">
        <w:t>Configuration / Feature Activatio</w:t>
      </w:r>
      <w:r>
        <w:t>n</w:t>
      </w:r>
    </w:p>
    <w:p w14:paraId="245E6270" w14:textId="77777777" w:rsidR="001B7A4B" w:rsidRDefault="001B7A4B" w:rsidP="001B7A4B">
      <w:pPr>
        <w:pStyle w:val="ConcurBodyText"/>
      </w:pPr>
      <w:r>
        <w:t xml:space="preserve">The field will be removed from the </w:t>
      </w:r>
      <w:r>
        <w:rPr>
          <w:b/>
          <w:bCs/>
        </w:rPr>
        <w:t xml:space="preserve">Add IdP Metadata </w:t>
      </w:r>
      <w:r>
        <w:t>page automatically.</w:t>
      </w:r>
    </w:p>
    <w:p w14:paraId="53F330FD" w14:textId="77777777" w:rsidR="001B7A4B" w:rsidRPr="00043D64" w:rsidRDefault="001B7A4B" w:rsidP="001B7A4B">
      <w:pPr>
        <w:pStyle w:val="ConcurNote"/>
      </w:pPr>
      <w:r>
        <w:lastRenderedPageBreak/>
        <w:t>More information about this change will be included in future release notes.</w:t>
      </w:r>
    </w:p>
    <w:p w14:paraId="0779429A" w14:textId="77777777" w:rsidR="006177B8" w:rsidRPr="004F35C6" w:rsidRDefault="006177B8" w:rsidP="006177B8">
      <w:pPr>
        <w:pStyle w:val="Heading2"/>
      </w:pPr>
      <w:bookmarkStart w:id="65" w:name="_Toc99018567"/>
      <w:r>
        <w:t>User Assistance</w:t>
      </w:r>
      <w:bookmarkEnd w:id="65"/>
    </w:p>
    <w:p w14:paraId="51FCB223" w14:textId="77777777" w:rsidR="006177B8" w:rsidRDefault="006177B8" w:rsidP="006177B8">
      <w:pPr>
        <w:pStyle w:val="Heading3"/>
      </w:pPr>
      <w:bookmarkStart w:id="66" w:name="_Toc99018568"/>
      <w:r>
        <w:t>**Planned Changes** Support for SAP Enable Now</w:t>
      </w:r>
      <w:bookmarkEnd w:id="66"/>
    </w:p>
    <w:p w14:paraId="664AB849" w14:textId="77777777" w:rsidR="006177B8" w:rsidRPr="007104B5" w:rsidRDefault="006177B8" w:rsidP="006177B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0D7C9A" w14:paraId="14510514"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B8CC4F9" w14:textId="77777777" w:rsidR="006177B8" w:rsidRPr="000D7C9A" w:rsidRDefault="006177B8" w:rsidP="006177B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26D7958" w14:textId="77777777" w:rsidR="006177B8" w:rsidRPr="000D7C9A" w:rsidRDefault="006177B8" w:rsidP="006177B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CD50C97" w14:textId="77777777" w:rsidR="006177B8" w:rsidRPr="000D7C9A" w:rsidRDefault="006177B8" w:rsidP="006177B8">
            <w:pPr>
              <w:pStyle w:val="ConcurTableHeadCentered8pt"/>
            </w:pPr>
            <w:r w:rsidRPr="000D7C9A">
              <w:t>Feature Target Release Date</w:t>
            </w:r>
          </w:p>
        </w:tc>
      </w:tr>
      <w:tr w:rsidR="006177B8" w:rsidRPr="000D7C9A" w14:paraId="2976ACD6"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33C8C70" w14:textId="77777777" w:rsidR="006177B8" w:rsidRPr="000D7C9A" w:rsidRDefault="006177B8" w:rsidP="006177B8">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4E452B2" w14:textId="77777777" w:rsidR="006177B8" w:rsidRPr="000D7C9A" w:rsidRDefault="006177B8" w:rsidP="006177B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453E60" w14:textId="77777777" w:rsidR="006177B8" w:rsidRPr="000D7C9A" w:rsidRDefault="006177B8" w:rsidP="006177B8">
            <w:pPr>
              <w:pStyle w:val="ConcurTableText8ptCenter"/>
              <w:keepNext/>
            </w:pPr>
            <w:r>
              <w:t>Future Release</w:t>
            </w:r>
          </w:p>
        </w:tc>
      </w:tr>
      <w:tr w:rsidR="006177B8" w:rsidRPr="000D7C9A" w14:paraId="230CC17C"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8D15DEA" w14:textId="77777777" w:rsidR="006177B8" w:rsidRPr="000D7C9A" w:rsidRDefault="006177B8" w:rsidP="006177B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B6785F8" w14:textId="77777777" w:rsidR="006177B8" w:rsidRDefault="006177B8" w:rsidP="006177B8">
      <w:pPr>
        <w:pStyle w:val="ConcurBodyText"/>
        <w:keepNext/>
        <w:rPr>
          <w:b/>
          <w:bCs/>
        </w:rPr>
      </w:pPr>
      <w:r>
        <w:rPr>
          <w:b/>
          <w:bCs/>
        </w:rPr>
        <w:t>Applies to:</w:t>
      </w:r>
    </w:p>
    <w:p w14:paraId="0D8B3F5B" w14:textId="77777777" w:rsidR="006177B8" w:rsidRDefault="006177B8" w:rsidP="006177B8">
      <w:pPr>
        <w:pStyle w:val="ApplicableProducts"/>
      </w:pPr>
      <w:bookmarkStart w:id="67" w:name="_Toc99018569"/>
      <w:r>
        <w:t>Travel, Expense, Invoice, Request | Professional &amp; Standard</w:t>
      </w:r>
      <w:bookmarkEnd w:id="67"/>
    </w:p>
    <w:p w14:paraId="320A4BBE" w14:textId="77777777" w:rsidR="006177B8" w:rsidRDefault="006177B8" w:rsidP="006177B8">
      <w:pPr>
        <w:pStyle w:val="Heading4"/>
      </w:pPr>
      <w:r w:rsidRPr="000D7C9A">
        <w:t>Overview</w:t>
      </w:r>
    </w:p>
    <w:p w14:paraId="50088F04" w14:textId="77777777" w:rsidR="006177B8" w:rsidRPr="007104B5" w:rsidRDefault="006177B8" w:rsidP="006177B8">
      <w:pPr>
        <w:pStyle w:val="ConcurBodyText"/>
      </w:pPr>
      <w:r>
        <w:t xml:space="preserve">In a future release, SAP plans to add support for SAP Enable Now with SAP Concur solutions. </w:t>
      </w:r>
    </w:p>
    <w:p w14:paraId="736361DE" w14:textId="77777777" w:rsidR="006177B8" w:rsidRPr="00941126" w:rsidRDefault="006177B8" w:rsidP="006177B8">
      <w:pPr>
        <w:pStyle w:val="Heading5"/>
      </w:pPr>
      <w:r>
        <w:t>Business Purpose / Client Benefit</w:t>
      </w:r>
    </w:p>
    <w:p w14:paraId="46AE848C" w14:textId="77777777" w:rsidR="006177B8" w:rsidRPr="00163017" w:rsidRDefault="006177B8" w:rsidP="006177B8">
      <w:pPr>
        <w:pStyle w:val="ConcurBodyText"/>
      </w:pPr>
      <w:r>
        <w:t>This change will enable clients to use SAP Enable Now to create user assistance content to improve user adoption and increase efficiency with SAP Concur solutions.</w:t>
      </w:r>
    </w:p>
    <w:p w14:paraId="301FD54A" w14:textId="77777777" w:rsidR="006177B8" w:rsidRPr="000D7C9A" w:rsidRDefault="006177B8" w:rsidP="006177B8">
      <w:pPr>
        <w:pStyle w:val="Heading4"/>
      </w:pPr>
      <w:r w:rsidRPr="000D7C9A">
        <w:t>Configuration / Feature Activatio</w:t>
      </w:r>
      <w:r>
        <w:t>n</w:t>
      </w:r>
    </w:p>
    <w:p w14:paraId="504636F9" w14:textId="77777777" w:rsidR="006177B8" w:rsidRDefault="006177B8" w:rsidP="006177B8">
      <w:pPr>
        <w:pStyle w:val="ConcurBodyText"/>
      </w:pPr>
      <w:r>
        <w:t xml:space="preserve">After support for SAP Enable Now has been added to SAP Concur solutions, clients who have User Assistance enabled for their SAP Concur solutions will be able to enable and disable SAP Enable Now on the SAP Concur </w:t>
      </w:r>
      <w:r>
        <w:rPr>
          <w:b/>
          <w:bCs/>
        </w:rPr>
        <w:t xml:space="preserve">User Assistance </w:t>
      </w:r>
      <w:r>
        <w:t>page.</w:t>
      </w:r>
    </w:p>
    <w:p w14:paraId="73BE7694" w14:textId="03160A7D" w:rsidR="006177B8" w:rsidRPr="006177B8" w:rsidRDefault="006177B8" w:rsidP="006177B8">
      <w:pPr>
        <w:pStyle w:val="ConcurNote"/>
      </w:pPr>
      <w:r>
        <w:t>More detailed information about this feature will be included in a future release note.</w:t>
      </w:r>
    </w:p>
    <w:p w14:paraId="3FEC884B" w14:textId="77777777" w:rsidR="00A3672B" w:rsidRPr="000D7C9A" w:rsidRDefault="00A3672B" w:rsidP="00A3672B">
      <w:pPr>
        <w:pStyle w:val="Heading1"/>
      </w:pPr>
      <w:bookmarkStart w:id="68" w:name="_Toc510082427"/>
      <w:bookmarkStart w:id="69" w:name="_Toc12880017"/>
      <w:bookmarkStart w:id="70" w:name="_Toc46229154"/>
      <w:bookmarkStart w:id="71" w:name="_Toc99018570"/>
      <w:bookmarkStart w:id="72" w:name="_Toc11147478"/>
      <w:bookmarkEnd w:id="48"/>
      <w:bookmarkEnd w:id="49"/>
      <w:bookmarkEnd w:id="54"/>
      <w:r w:rsidRPr="000D7C9A">
        <w:lastRenderedPageBreak/>
        <w:t>Client Notifications</w:t>
      </w:r>
      <w:bookmarkEnd w:id="68"/>
      <w:bookmarkEnd w:id="69"/>
      <w:bookmarkEnd w:id="70"/>
      <w:bookmarkEnd w:id="71"/>
    </w:p>
    <w:p w14:paraId="3F3DFA8C" w14:textId="77777777" w:rsidR="001163FB" w:rsidRDefault="001163FB" w:rsidP="001163FB">
      <w:pPr>
        <w:pStyle w:val="Heading2"/>
      </w:pPr>
      <w:bookmarkStart w:id="73" w:name="_Toc69211924"/>
      <w:bookmarkStart w:id="74" w:name="_Toc99018571"/>
      <w:bookmarkStart w:id="75" w:name="_Toc480899347"/>
      <w:bookmarkStart w:id="76" w:name="_Toc483562026"/>
      <w:bookmarkStart w:id="77" w:name="_Toc484092107"/>
      <w:bookmarkStart w:id="78" w:name="_Toc480899345"/>
      <w:bookmarkStart w:id="79" w:name="_Toc483562024"/>
      <w:bookmarkStart w:id="80" w:name="_Toc484092109"/>
      <w:bookmarkStart w:id="81" w:name="_Toc510082430"/>
      <w:bookmarkStart w:id="82" w:name="_Toc514338227"/>
      <w:bookmarkStart w:id="83" w:name="_Toc12880020"/>
      <w:bookmarkStart w:id="84" w:name="_Toc46229157"/>
      <w:r>
        <w:t>Accessibility</w:t>
      </w:r>
      <w:bookmarkEnd w:id="73"/>
      <w:bookmarkEnd w:id="74"/>
    </w:p>
    <w:p w14:paraId="47C19624" w14:textId="77777777" w:rsidR="001163FB" w:rsidRDefault="001163FB" w:rsidP="001163FB">
      <w:pPr>
        <w:pStyle w:val="Heading3"/>
      </w:pPr>
      <w:bookmarkStart w:id="85" w:name="_Toc69211925"/>
      <w:bookmarkStart w:id="86" w:name="_Toc99018572"/>
      <w:r>
        <w:t>Accessibility Enhancements</w:t>
      </w:r>
      <w:bookmarkEnd w:id="85"/>
      <w:bookmarkEnd w:id="86"/>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76"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87" w:name="_Toc99018573"/>
      <w:r w:rsidRPr="000D7C9A">
        <w:t>Subprocessors</w:t>
      </w:r>
      <w:bookmarkEnd w:id="87"/>
    </w:p>
    <w:p w14:paraId="005F22A0" w14:textId="77777777" w:rsidR="00E15DD2" w:rsidRPr="000D7C9A" w:rsidRDefault="00E15DD2" w:rsidP="00E15DD2">
      <w:pPr>
        <w:pStyle w:val="Heading3"/>
      </w:pPr>
      <w:bookmarkStart w:id="88" w:name="_Toc99018574"/>
      <w:r w:rsidRPr="000D7C9A">
        <w:t>SAP Concur Non-Affiliated Subprocessors</w:t>
      </w:r>
      <w:bookmarkEnd w:id="88"/>
    </w:p>
    <w:p w14:paraId="5CC00D5E" w14:textId="77777777" w:rsidR="00E15DD2" w:rsidRPr="000D7C9A" w:rsidRDefault="00E15DD2" w:rsidP="00E15DD2">
      <w:pPr>
        <w:pStyle w:val="ConcurBodyText"/>
      </w:pPr>
      <w:r w:rsidRPr="000D7C9A">
        <w:t xml:space="preserve">The list of non-affiliated subprocessors is available here: </w:t>
      </w:r>
      <w:hyperlink r:id="rId77" w:history="1">
        <w:r w:rsidRPr="000D7C9A">
          <w:rPr>
            <w:rStyle w:val="Hyperlink"/>
          </w:rPr>
          <w:t>SAP Concur list of Subprocessors</w:t>
        </w:r>
      </w:hyperlink>
    </w:p>
    <w:p w14:paraId="081EE08A" w14:textId="4ECDC6A9" w:rsidR="00E15DD2" w:rsidRDefault="00E15DD2" w:rsidP="00E15DD2">
      <w:pPr>
        <w:pStyle w:val="ConcurBodyText"/>
      </w:pPr>
      <w:r w:rsidRPr="000D7C9A">
        <w:t xml:space="preserve">If you have questions or comments, please reach out to: </w:t>
      </w:r>
      <w:hyperlink r:id="rId78" w:history="1">
        <w:r w:rsidRPr="000D7C9A">
          <w:rPr>
            <w:rStyle w:val="Hyperlink"/>
          </w:rPr>
          <w:t>Privacy-Request@Concur.com</w:t>
        </w:r>
      </w:hyperlink>
    </w:p>
    <w:p w14:paraId="2FDD86EF" w14:textId="77777777" w:rsidR="00E46745" w:rsidRDefault="00E46745" w:rsidP="00E46745">
      <w:pPr>
        <w:pStyle w:val="Heading2"/>
      </w:pPr>
      <w:bookmarkStart w:id="89" w:name="_Toc77840903"/>
      <w:bookmarkStart w:id="90" w:name="_Toc99018575"/>
      <w:bookmarkEnd w:id="75"/>
      <w:bookmarkEnd w:id="76"/>
      <w:bookmarkEnd w:id="77"/>
      <w:r>
        <w:t>Supported Browsers</w:t>
      </w:r>
      <w:bookmarkEnd w:id="89"/>
      <w:bookmarkEnd w:id="90"/>
    </w:p>
    <w:p w14:paraId="608E3DFD" w14:textId="77777777" w:rsidR="00E46745" w:rsidRDefault="00E46745" w:rsidP="00E46745">
      <w:pPr>
        <w:pStyle w:val="Heading3"/>
      </w:pPr>
      <w:bookmarkStart w:id="91" w:name="_Toc77840904"/>
      <w:bookmarkStart w:id="92" w:name="_Toc99018576"/>
      <w:r>
        <w:t>Supported Browsers and Changes to Support</w:t>
      </w:r>
      <w:bookmarkEnd w:id="91"/>
      <w:bookmarkEnd w:id="92"/>
    </w:p>
    <w:p w14:paraId="4BECF178" w14:textId="77777777" w:rsidR="00E46745" w:rsidRDefault="00E46745" w:rsidP="00E46745">
      <w:pPr>
        <w:pStyle w:val="ConcurBodyText"/>
      </w:pPr>
      <w:r>
        <w:t xml:space="preserve">For information about supported browsers and planned changes to supported browsers, refer to the </w:t>
      </w:r>
      <w:hyperlink r:id="rId79"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0"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93" w:name="_Toc90037239"/>
      <w:bookmarkStart w:id="94" w:name="_Toc99018577"/>
      <w:bookmarkEnd w:id="72"/>
      <w:bookmarkEnd w:id="78"/>
      <w:bookmarkEnd w:id="79"/>
      <w:bookmarkEnd w:id="80"/>
      <w:bookmarkEnd w:id="81"/>
      <w:bookmarkEnd w:id="82"/>
      <w:bookmarkEnd w:id="83"/>
      <w:bookmarkEnd w:id="84"/>
      <w:r w:rsidRPr="00666E7A">
        <w:lastRenderedPageBreak/>
        <w:t>Additional Release Notes and Other Technical Documentation</w:t>
      </w:r>
      <w:bookmarkEnd w:id="93"/>
      <w:bookmarkEnd w:id="94"/>
    </w:p>
    <w:p w14:paraId="55C5CE85" w14:textId="4D616A62" w:rsidR="00FA3F39" w:rsidRPr="00C77329" w:rsidRDefault="00FA3F39" w:rsidP="00FA3F39">
      <w:pPr>
        <w:pStyle w:val="Heading2"/>
      </w:pPr>
      <w:bookmarkStart w:id="95" w:name="_Toc90037240"/>
      <w:bookmarkStart w:id="96" w:name="_Toc99018578"/>
      <w:r w:rsidRPr="00C77329">
        <w:t>Online Help</w:t>
      </w:r>
      <w:bookmarkEnd w:id="95"/>
      <w:bookmarkEnd w:id="96"/>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97" w:name="_Toc90037241"/>
      <w:bookmarkStart w:id="98" w:name="_Toc99018579"/>
      <w:r w:rsidRPr="00C77329">
        <w:t>SAP Concur Support Portal – Selected Users</w:t>
      </w:r>
      <w:bookmarkStart w:id="99" w:name="_Toc530557893"/>
      <w:bookmarkEnd w:id="97"/>
      <w:bookmarkEnd w:id="98"/>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99"/>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2"/>
      <w:headerReference w:type="default" r:id="rId83"/>
      <w:footerReference w:type="default" r:id="rId84"/>
      <w:headerReference w:type="first" r:id="rId8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7EA10" w14:textId="77777777" w:rsidR="00AF3923" w:rsidRDefault="00AF3923">
      <w:r>
        <w:separator/>
      </w:r>
    </w:p>
  </w:endnote>
  <w:endnote w:type="continuationSeparator" w:id="0">
    <w:p w14:paraId="7E819DB0" w14:textId="77777777" w:rsidR="00AF3923" w:rsidRDefault="00AF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367ABE32"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9D4784">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9D4784">
      <w:rPr>
        <w:noProof/>
      </w:rPr>
      <w:t>Shared Changes</w:t>
    </w:r>
    <w:r>
      <w:rPr>
        <w:noProof/>
      </w:rPr>
      <w:fldChar w:fldCharType="end"/>
    </w:r>
  </w:p>
  <w:p w14:paraId="55F66F36" w14:textId="2F2B7D45"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9D4784">
      <w:rPr>
        <w:noProof/>
      </w:rPr>
      <w:t>Release Date: March 19,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9D4784">
      <w:rPr>
        <w:noProof/>
      </w:rPr>
      <w:t>Client FINAL</w:t>
    </w:r>
    <w:r>
      <w:rPr>
        <w:noProof/>
      </w:rPr>
      <w:fldChar w:fldCharType="end"/>
    </w:r>
  </w:p>
  <w:p w14:paraId="6A1554DD" w14:textId="4B0D6C3F"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9D4784">
      <w:rPr>
        <w:noProof/>
      </w:rPr>
      <w:t>Update #1: Thursday, March 24,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688DA245"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9D4784">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9D4784">
      <w:rPr>
        <w:noProof/>
      </w:rPr>
      <w:t>Shared Changes</w:t>
    </w:r>
    <w:r>
      <w:rPr>
        <w:noProof/>
      </w:rPr>
      <w:fldChar w:fldCharType="end"/>
    </w:r>
  </w:p>
  <w:p w14:paraId="3D4067BE" w14:textId="299067BD"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9D4784">
      <w:rPr>
        <w:noProof/>
      </w:rPr>
      <w:t>Release Date: March 19,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9D4784">
      <w:rPr>
        <w:noProof/>
      </w:rPr>
      <w:t>Client FINAL</w:t>
    </w:r>
    <w:r>
      <w:rPr>
        <w:noProof/>
      </w:rPr>
      <w:fldChar w:fldCharType="end"/>
    </w:r>
  </w:p>
  <w:p w14:paraId="6AD8C1FB" w14:textId="2A9ED6FB"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9D4784">
      <w:rPr>
        <w:noProof/>
      </w:rPr>
      <w:t>Update #1t: Thursday, March 24,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F5581" w14:textId="77777777" w:rsidR="00AF3923" w:rsidRDefault="00AF3923">
      <w:r>
        <w:separator/>
      </w:r>
    </w:p>
  </w:footnote>
  <w:footnote w:type="continuationSeparator" w:id="0">
    <w:p w14:paraId="709DFCB6" w14:textId="77777777" w:rsidR="00AF3923" w:rsidRDefault="00AF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17548AD4"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215E94CD"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1E49FBFB"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5E45701D"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28EAE0A7"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447F2F46"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8"/>
  </w:num>
  <w:num w:numId="5">
    <w:abstractNumId w:val="35"/>
  </w:num>
  <w:num w:numId="6">
    <w:abstractNumId w:val="27"/>
  </w:num>
  <w:num w:numId="7">
    <w:abstractNumId w:val="25"/>
  </w:num>
  <w:num w:numId="8">
    <w:abstractNumId w:val="14"/>
  </w:num>
  <w:num w:numId="9">
    <w:abstractNumId w:val="16"/>
  </w:num>
  <w:num w:numId="10">
    <w:abstractNumId w:val="32"/>
  </w:num>
  <w:num w:numId="11">
    <w:abstractNumId w:val="37"/>
  </w:num>
  <w:num w:numId="12">
    <w:abstractNumId w:val="19"/>
  </w:num>
  <w:num w:numId="13">
    <w:abstractNumId w:val="10"/>
  </w:num>
  <w:num w:numId="14">
    <w:abstractNumId w:val="33"/>
    <w:lvlOverride w:ilvl="0">
      <w:startOverride w:val="1"/>
    </w:lvlOverride>
  </w:num>
  <w:num w:numId="15">
    <w:abstractNumId w:val="29"/>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8"/>
  </w:num>
  <w:num w:numId="33">
    <w:abstractNumId w:val="36"/>
  </w:num>
  <w:num w:numId="34">
    <w:abstractNumId w:val="26"/>
  </w:num>
  <w:num w:numId="35">
    <w:abstractNumId w:val="13"/>
  </w:num>
  <w:num w:numId="36">
    <w:abstractNumId w:val="41"/>
  </w:num>
  <w:num w:numId="37">
    <w:abstractNumId w:val="17"/>
  </w:num>
  <w:num w:numId="38">
    <w:abstractNumId w:val="20"/>
    <w:lvlOverride w:ilvl="0">
      <w:startOverride w:val="1"/>
    </w:lvlOverride>
  </w:num>
  <w:num w:numId="39">
    <w:abstractNumId w:val="40"/>
  </w:num>
  <w:num w:numId="40">
    <w:abstractNumId w:val="33"/>
  </w:num>
  <w:num w:numId="41">
    <w:abstractNumId w:val="20"/>
    <w:lvlOverride w:ilvl="0">
      <w:startOverride w:val="1"/>
    </w:lvlOverride>
  </w:num>
  <w:num w:numId="42">
    <w:abstractNumId w:val="39"/>
  </w:num>
  <w:num w:numId="43">
    <w:abstractNumId w:val="20"/>
    <w:lvlOverride w:ilvl="0">
      <w:startOverride w:val="1"/>
    </w:lvlOverride>
  </w:num>
  <w:num w:numId="44">
    <w:abstractNumId w:val="23"/>
  </w:num>
  <w:num w:numId="45">
    <w:abstractNumId w:val="20"/>
    <w:lvlOverride w:ilvl="0">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354"/>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9E3"/>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4784"/>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923"/>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49"/>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A3C"/>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71B"/>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7C2"/>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867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4.png@01D6F58E.7870AE20" TargetMode="External"/><Relationship Id="rId21" Type="http://schemas.openxmlformats.org/officeDocument/2006/relationships/image" Target="media/image1.png"/><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image" Target="media/image22.png"/><Relationship Id="rId68" Type="http://schemas.openxmlformats.org/officeDocument/2006/relationships/image" Target="media/image25.png"/><Relationship Id="rId84" Type="http://schemas.openxmlformats.org/officeDocument/2006/relationships/footer" Target="footer4.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ncurtraining.com/customers/tech_pubs/Docs/ConcurPremier/SG_Shr/SG_Shr_Overview.pdf" TargetMode="External"/><Relationship Id="rId37" Type="http://schemas.openxmlformats.org/officeDocument/2006/relationships/hyperlink" Target="http://assets.concur.com/concurtraining/cte/en-us/concursolutions.cert.pem" TargetMode="External"/><Relationship Id="rId53" Type="http://schemas.openxmlformats.org/officeDocument/2006/relationships/hyperlink" Target="http://assets.concur.com/concurtraining/cte/en-us/FAQ_Cloud_Hosting_Strategy.pdf" TargetMode="External"/><Relationship Id="rId58" Type="http://schemas.openxmlformats.org/officeDocument/2006/relationships/image" Target="media/image18.png"/><Relationship Id="rId74" Type="http://schemas.openxmlformats.org/officeDocument/2006/relationships/image" Target="media/image31.png"/><Relationship Id="rId79" Type="http://schemas.openxmlformats.org/officeDocument/2006/relationships/hyperlink" Target="http://www.concurtraining.com/customers/tech_pubs/Docs/Z_SuppConfig/Supported_Configurations_for_Concur_Travel_and_Expense.pdf" TargetMode="External"/><Relationship Id="rId5" Type="http://schemas.openxmlformats.org/officeDocument/2006/relationships/numbering" Target="numbering.xml"/><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22" Type="http://schemas.openxmlformats.org/officeDocument/2006/relationships/image" Target="cid:image001.png@01D6F58E.7870AE20"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www.concurtraining.com/customers/tech_pubs/Docs/FactSheets/Cookie_Prefs.pdf" TargetMode="External"/><Relationship Id="rId56" Type="http://schemas.openxmlformats.org/officeDocument/2006/relationships/hyperlink" Target="mailto:johnsmith@123.com.uat" TargetMode="External"/><Relationship Id="rId64" Type="http://schemas.openxmlformats.org/officeDocument/2006/relationships/image" Target="media/image23.png"/><Relationship Id="rId69" Type="http://schemas.openxmlformats.org/officeDocument/2006/relationships/image" Target="media/image26.png"/><Relationship Id="rId77" Type="http://schemas.openxmlformats.org/officeDocument/2006/relationships/hyperlink" Target="https://support.sap.com/content/dam/support/en_us/library/ssp/my-support/trust-center/sap-tc-04-0011.pdf"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9.png"/><Relationship Id="rId80" Type="http://schemas.openxmlformats.org/officeDocument/2006/relationships/hyperlink" Target="https://www.concurtraining.com/customers/tech_pubs/RN_shared_planned/_client_shared_RN_all.htm" TargetMode="External"/><Relationship Id="rId85"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hyperlink" Target="https://www.concurtraining.com/cnqr/continuous-influence-sessions" TargetMode="External"/><Relationship Id="rId38" Type="http://schemas.openxmlformats.org/officeDocument/2006/relationships/image" Target="media/image10.png"/><Relationship Id="rId46" Type="http://schemas.openxmlformats.org/officeDocument/2006/relationships/hyperlink" Target="https://assets.concur.com/concurtraining/cte/en-us/FAQ_Cognos_11_UI_Update.pdf" TargetMode="External"/><Relationship Id="rId59" Type="http://schemas.openxmlformats.org/officeDocument/2006/relationships/image" Target="media/image19.png"/><Relationship Id="rId67" Type="http://schemas.openxmlformats.org/officeDocument/2006/relationships/image" Target="media/image24.png"/><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2.png"/><Relationship Id="rId54" Type="http://schemas.openxmlformats.org/officeDocument/2006/relationships/hyperlink" Target="mailto:johnsmith@123.com" TargetMode="External"/><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assets.concur.com/concurtraining/cte/en-us/FAQ_Cloud_Hosting_Strategy.pdf" TargetMode="External"/><Relationship Id="rId36" Type="http://schemas.openxmlformats.org/officeDocument/2006/relationships/hyperlink" Target="http://assets.concur.com/concurtraining/cte/en-us/concursolutions.cert.pem" TargetMode="External"/><Relationship Id="rId49" Type="http://schemas.openxmlformats.org/officeDocument/2006/relationships/hyperlink" Target="https://assets.concur.com/concurtraining/cte/en-us/FAQ_IE_11_Support_Policy_Change.pdf" TargetMode="External"/><Relationship Id="rId57" Type="http://schemas.openxmlformats.org/officeDocument/2006/relationships/hyperlink" Target="http://assets.concur.com/concurtraining/cte/en-us/FAQ_Cloud_Hosting_Strategy.pdf" TargetMode="External"/><Relationship Id="rId10" Type="http://schemas.openxmlformats.org/officeDocument/2006/relationships/endnotes" Target="endnotes.xml"/><Relationship Id="rId31" Type="http://schemas.openxmlformats.org/officeDocument/2006/relationships/hyperlink" Target="https://www.concurtraining.com/customers/tech_pubs/Docs/FactSheets/Cookie_Prefs.pdf" TargetMode="External"/><Relationship Id="rId44" Type="http://schemas.openxmlformats.org/officeDocument/2006/relationships/hyperlink" Target="https://assets.concur.com/concurtraining/cte/en-us/FAQ_Cognos_11_UI_Update.pdf" TargetMode="External"/><Relationship Id="rId52" Type="http://schemas.openxmlformats.org/officeDocument/2006/relationships/image" Target="media/image17.png"/><Relationship Id="rId60" Type="http://schemas.openxmlformats.org/officeDocument/2006/relationships/hyperlink" Target="https://www.concurtraining.com/customers/tech_pubs/Docs/FactSheets/User%20Assistance%20for%20Admins%20and%20End%20Users.pdf" TargetMode="External"/><Relationship Id="rId65" Type="http://schemas.openxmlformats.org/officeDocument/2006/relationships/hyperlink" Target="https://developer.concur.com/api-reference/callouts/callouts-application-connectors.html" TargetMode="External"/><Relationship Id="rId73" Type="http://schemas.openxmlformats.org/officeDocument/2006/relationships/image" Target="media/image30.jpeg"/><Relationship Id="rId78" Type="http://schemas.openxmlformats.org/officeDocument/2006/relationships/hyperlink" Target="mailto:Privacy-Request@Concur.com" TargetMode="External"/><Relationship Id="rId81" Type="http://schemas.openxmlformats.org/officeDocument/2006/relationships/image" Target="media/image3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hyperlink" Target="http://assets.concur.com/concurtraining/cte/en-us/FAQ_Cloud_Hosting_Strategy.pdf" TargetMode="External"/><Relationship Id="rId55" Type="http://schemas.openxmlformats.org/officeDocument/2006/relationships/hyperlink" Target="mailto:johnsmith@123.com.uat" TargetMode="External"/><Relationship Id="rId76" Type="http://schemas.openxmlformats.org/officeDocument/2006/relationships/hyperlink" Target="https://www.concurtraining.com/customers/tech_pubs/RN-monthly-Access/_RN_access_client.htm" TargetMode="External"/><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hyperlink" Target="http://www.concursolutions.com" TargetMode="External"/><Relationship Id="rId45" Type="http://schemas.openxmlformats.org/officeDocument/2006/relationships/hyperlink" Target="https://assets.concur.com/concurtraining/cte/en-us/FAQ_IE_11_Support_Policy_Change.pdf" TargetMode="External"/><Relationship Id="rId66" Type="http://schemas.openxmlformats.org/officeDocument/2006/relationships/hyperlink" Target="https://www.sap.com/about/company/diversity.html" TargetMode="External"/><Relationship Id="rId8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2.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3.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customXml/itemProps4.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11</TotalTime>
  <Pages>42</Pages>
  <Words>9740</Words>
  <Characters>55521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Shared Changes Release Notes March 2022</vt:lpstr>
    </vt:vector>
  </TitlesOfParts>
  <Company/>
  <LinksUpToDate>false</LinksUpToDate>
  <CharactersWithSpaces>65131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March 2022</dc:title>
  <dc:subject/>
  <dc:creator>SAP Concur - User Assistance</dc:creator>
  <cp:keywords/>
  <dc:description>© 2004 - 2022 SAP Concur All rights reserved.</dc:description>
  <cp:lastModifiedBy>Kuykendall, Deb</cp:lastModifiedBy>
  <cp:revision>5</cp:revision>
  <cp:lastPrinted>2021-12-09T18:55:00Z</cp:lastPrinted>
  <dcterms:created xsi:type="dcterms:W3CDTF">2022-03-18T17:50:00Z</dcterms:created>
  <dcterms:modified xsi:type="dcterms:W3CDTF">2022-03-24T19:51:00Z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