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9720" w:type="dxa"/>
        <w:tblInd w:w="18"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ook w:val="00A0" w:firstRow="1" w:lastRow="0" w:firstColumn="1" w:lastColumn="0" w:noHBand="0" w:noVBand="0"/>
      </w:tblPr>
      <w:tblGrid>
        <w:gridCol w:w="4068"/>
        <w:gridCol w:w="744"/>
        <w:gridCol w:w="2339"/>
        <w:gridCol w:w="2569"/>
      </w:tblGrid>
      <w:tr w:rsidR="00094921" w:rsidRPr="009C542B" w14:paraId="4C79354A" w14:textId="77777777" w:rsidTr="00B11CF2">
        <w:tc>
          <w:tcPr>
            <w:tcW w:w="4812" w:type="dxa"/>
            <w:gridSpan w:val="2"/>
            <w:tcBorders>
              <w:top w:val="single" w:sz="6" w:space="0" w:color="000000"/>
              <w:left w:val="single" w:sz="6" w:space="0" w:color="000000"/>
              <w:bottom w:val="single" w:sz="4" w:space="0" w:color="auto"/>
              <w:right w:val="nil"/>
            </w:tcBorders>
            <w:shd w:val="clear" w:color="auto" w:fill="D9D9D9"/>
          </w:tcPr>
          <w:p w14:paraId="6DBC4809" w14:textId="77777777" w:rsidR="00094921" w:rsidRPr="00C132A4" w:rsidRDefault="00094921" w:rsidP="000008EB">
            <w:pPr>
              <w:pStyle w:val="FAQTitle1"/>
            </w:pPr>
            <w:r>
              <w:t>Mobile App User Guide</w:t>
            </w:r>
          </w:p>
          <w:p w14:paraId="6B246CA4" w14:textId="77777777" w:rsidR="00094921" w:rsidRDefault="00094921" w:rsidP="000008EB">
            <w:pPr>
              <w:pStyle w:val="FAQTitle2"/>
            </w:pPr>
            <w:r>
              <w:t>Concur Expense</w:t>
            </w:r>
          </w:p>
          <w:p w14:paraId="6F68B4A7" w14:textId="71A1CF28" w:rsidR="00094921" w:rsidRPr="004C4378" w:rsidRDefault="00094921" w:rsidP="000008EB">
            <w:pPr>
              <w:pStyle w:val="FAQTitle3"/>
              <w:rPr>
                <w:b/>
                <w:sz w:val="20"/>
                <w:szCs w:val="20"/>
              </w:rPr>
            </w:pPr>
            <w:r w:rsidRPr="004C4378">
              <w:rPr>
                <w:b/>
                <w:sz w:val="20"/>
                <w:szCs w:val="20"/>
              </w:rPr>
              <w:t xml:space="preserve">Last Revised: </w:t>
            </w:r>
            <w:r w:rsidR="00353DEC">
              <w:rPr>
                <w:b/>
                <w:sz w:val="20"/>
                <w:szCs w:val="20"/>
              </w:rPr>
              <w:t>March</w:t>
            </w:r>
            <w:r w:rsidR="00D70D08">
              <w:rPr>
                <w:b/>
                <w:sz w:val="20"/>
                <w:szCs w:val="20"/>
              </w:rPr>
              <w:t xml:space="preserve"> </w:t>
            </w:r>
            <w:r w:rsidR="00353DEC">
              <w:rPr>
                <w:b/>
                <w:sz w:val="20"/>
                <w:szCs w:val="20"/>
              </w:rPr>
              <w:t>27</w:t>
            </w:r>
            <w:r w:rsidR="00CF6A58">
              <w:rPr>
                <w:b/>
                <w:sz w:val="20"/>
                <w:szCs w:val="20"/>
              </w:rPr>
              <w:t>, 202</w:t>
            </w:r>
            <w:r w:rsidR="00353DEC">
              <w:rPr>
                <w:b/>
                <w:sz w:val="20"/>
                <w:szCs w:val="20"/>
              </w:rPr>
              <w:t>4</w:t>
            </w:r>
          </w:p>
        </w:tc>
        <w:tc>
          <w:tcPr>
            <w:tcW w:w="2339" w:type="dxa"/>
            <w:tcBorders>
              <w:top w:val="single" w:sz="6" w:space="0" w:color="000000"/>
              <w:left w:val="nil"/>
              <w:bottom w:val="single" w:sz="4" w:space="0" w:color="auto"/>
              <w:right w:val="nil"/>
            </w:tcBorders>
            <w:shd w:val="clear" w:color="auto" w:fill="D9D9D9"/>
            <w:vAlign w:val="center"/>
          </w:tcPr>
          <w:p w14:paraId="1EE76C39" w14:textId="0380E15D" w:rsidR="00094921" w:rsidRPr="00875E91" w:rsidRDefault="00EA200F" w:rsidP="000008EB">
            <w:pPr>
              <w:pStyle w:val="ConcurTableText"/>
              <w:jc w:val="center"/>
            </w:pPr>
            <w:r>
              <w:t>This guide describes the current version, which is shown on the "</w:t>
            </w:r>
            <w:hyperlink r:id="rId11" w:tgtFrame="_blank" w:history="1">
              <w:r>
                <w:rPr>
                  <w:rStyle w:val="Hyperlink"/>
                </w:rPr>
                <w:t>Introduction</w:t>
              </w:r>
            </w:hyperlink>
            <w:r>
              <w:t>" guide.</w:t>
            </w:r>
          </w:p>
        </w:tc>
        <w:tc>
          <w:tcPr>
            <w:tcW w:w="2569" w:type="dxa"/>
            <w:tcBorders>
              <w:top w:val="single" w:sz="6" w:space="0" w:color="000000"/>
              <w:left w:val="nil"/>
              <w:bottom w:val="single" w:sz="4" w:space="0" w:color="auto"/>
              <w:right w:val="single" w:sz="6" w:space="0" w:color="000000"/>
            </w:tcBorders>
            <w:shd w:val="clear" w:color="auto" w:fill="D9D9D9"/>
          </w:tcPr>
          <w:p w14:paraId="2F2F7C6F" w14:textId="77777777" w:rsidR="00094921" w:rsidRPr="00875E91" w:rsidRDefault="00094921" w:rsidP="000008EB">
            <w:pPr>
              <w:pStyle w:val="ConcurTableText"/>
            </w:pPr>
            <w:r w:rsidRPr="00875E91">
              <w:t xml:space="preserve">Applies to </w:t>
            </w:r>
            <w:r>
              <w:t>these mobile devices</w:t>
            </w:r>
            <w:r w:rsidRPr="00875E91">
              <w:t xml:space="preserve">: </w:t>
            </w:r>
          </w:p>
          <w:p w14:paraId="4BC56ADE" w14:textId="5A4AF759" w:rsidR="00094921" w:rsidRPr="00875E91" w:rsidRDefault="003444C0" w:rsidP="000008EB">
            <w:pPr>
              <w:pStyle w:val="BoxBodyHang"/>
              <w:rPr>
                <w:color w:val="auto"/>
              </w:rPr>
            </w:pPr>
            <w:r>
              <w:rPr>
                <w:color w:val="auto"/>
              </w:rPr>
              <w:t>No:</w:t>
            </w:r>
            <w:r w:rsidR="00094921" w:rsidRPr="00875E91">
              <w:rPr>
                <w:color w:val="auto"/>
              </w:rPr>
              <w:tab/>
            </w:r>
            <w:r w:rsidR="00094921">
              <w:rPr>
                <w:color w:val="auto"/>
              </w:rPr>
              <w:t>iPhone</w:t>
            </w:r>
          </w:p>
          <w:p w14:paraId="6FA1977E" w14:textId="4DBCAB3A" w:rsidR="00094921" w:rsidRDefault="003444C0" w:rsidP="000008EB">
            <w:pPr>
              <w:pStyle w:val="BoxBodyHang"/>
              <w:rPr>
                <w:color w:val="auto"/>
              </w:rPr>
            </w:pPr>
            <w:r>
              <w:rPr>
                <w:color w:val="auto"/>
              </w:rPr>
              <w:t>No:</w:t>
            </w:r>
            <w:r w:rsidR="00094921" w:rsidRPr="00875E91">
              <w:rPr>
                <w:color w:val="auto"/>
              </w:rPr>
              <w:tab/>
            </w:r>
            <w:r w:rsidR="00094921">
              <w:rPr>
                <w:color w:val="auto"/>
              </w:rPr>
              <w:t>iPad</w:t>
            </w:r>
            <w:r w:rsidR="00094921" w:rsidRPr="00875E91">
              <w:rPr>
                <w:color w:val="auto"/>
              </w:rPr>
              <w:t xml:space="preserve"> </w:t>
            </w:r>
          </w:p>
          <w:p w14:paraId="253DBC9A" w14:textId="0A3A535D" w:rsidR="00094921" w:rsidRPr="00172510" w:rsidRDefault="003444C0" w:rsidP="000008EB">
            <w:pPr>
              <w:pStyle w:val="BoxBodyHang"/>
              <w:rPr>
                <w:color w:val="auto"/>
              </w:rPr>
            </w:pPr>
            <w:r>
              <w:rPr>
                <w:color w:val="auto"/>
              </w:rPr>
              <w:t>Yes:</w:t>
            </w:r>
            <w:r w:rsidR="00094921" w:rsidRPr="00875E91">
              <w:rPr>
                <w:color w:val="auto"/>
              </w:rPr>
              <w:tab/>
            </w:r>
            <w:r w:rsidR="00094921">
              <w:rPr>
                <w:color w:val="auto"/>
              </w:rPr>
              <w:t>Android</w:t>
            </w:r>
          </w:p>
        </w:tc>
      </w:tr>
      <w:tr w:rsidR="00094921" w:rsidRPr="009C542B" w14:paraId="12227F41" w14:textId="77777777" w:rsidTr="000008EB">
        <w:tc>
          <w:tcPr>
            <w:tcW w:w="9720" w:type="dxa"/>
            <w:gridSpan w:val="4"/>
            <w:tcBorders>
              <w:top w:val="single" w:sz="4" w:space="0" w:color="auto"/>
              <w:left w:val="single" w:sz="6" w:space="0" w:color="000000"/>
              <w:bottom w:val="single" w:sz="6" w:space="0" w:color="000000"/>
              <w:right w:val="single" w:sz="6" w:space="0" w:color="000000"/>
            </w:tcBorders>
            <w:shd w:val="clear" w:color="auto" w:fill="F2F2F2"/>
          </w:tcPr>
          <w:p w14:paraId="60FE2D73" w14:textId="77777777" w:rsidR="00094921" w:rsidRPr="003C589A" w:rsidRDefault="00094921" w:rsidP="000008EB">
            <w:pPr>
              <w:pStyle w:val="ConcurTableText"/>
            </w:pPr>
            <w:r w:rsidRPr="003C589A">
              <w:rPr>
                <w:b/>
              </w:rPr>
              <w:t xml:space="preserve">IMPORTANT: </w:t>
            </w:r>
            <w:r w:rsidRPr="003C589A">
              <w:t>Be aware that your company's configuration may not allow for all of the features described here. Generally, if a feature is not available in your configuration of the web version of SAP Concur, then it is not available in the mobile app.</w:t>
            </w:r>
          </w:p>
        </w:tc>
      </w:tr>
      <w:tr w:rsidR="000008EB" w:rsidRPr="00820E40" w14:paraId="1790ECDF" w14:textId="77777777" w:rsidTr="00B11CF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416"/>
        </w:trPr>
        <w:tc>
          <w:tcPr>
            <w:tcW w:w="4068" w:type="dxa"/>
            <w:tcBorders>
              <w:top w:val="single" w:sz="6" w:space="0" w:color="000000"/>
              <w:left w:val="nil"/>
              <w:bottom w:val="nil"/>
              <w:right w:val="dotted" w:sz="8" w:space="0" w:color="000000"/>
            </w:tcBorders>
            <w:shd w:val="clear" w:color="auto" w:fill="auto"/>
          </w:tcPr>
          <w:p w14:paraId="5078985C" w14:textId="77777777" w:rsidR="000008EB" w:rsidRDefault="000008EB" w:rsidP="00966C0A">
            <w:pPr>
              <w:pStyle w:val="ConcurTableText"/>
              <w:rPr>
                <w:sz w:val="24"/>
                <w:szCs w:val="24"/>
              </w:rPr>
            </w:pPr>
            <w:r>
              <w:t xml:space="preserve">Concur Expense simplifies creating expense reports. For example, creating expense reports is simplified when charges from credit cards, select suppliers, and receipt photos pre-populate in Concur Expense. </w:t>
            </w:r>
          </w:p>
          <w:p w14:paraId="3D79E0A8" w14:textId="77777777" w:rsidR="000008EB" w:rsidRDefault="000008EB" w:rsidP="00170B29">
            <w:pPr>
              <w:pStyle w:val="ConcurTableText"/>
            </w:pPr>
            <w:r>
              <w:t>Concur Expense provides the following services:</w:t>
            </w:r>
          </w:p>
          <w:p w14:paraId="07AC61B4" w14:textId="77777777" w:rsidR="000008EB" w:rsidRPr="00966C0A" w:rsidRDefault="000008EB" w:rsidP="00966C0A">
            <w:pPr>
              <w:pStyle w:val="ConcurTableBullet"/>
            </w:pPr>
            <w:r w:rsidRPr="00966C0A">
              <w:t>Automatically categorize</w:t>
            </w:r>
            <w:r>
              <w:t>s</w:t>
            </w:r>
            <w:r w:rsidRPr="00966C0A">
              <w:t xml:space="preserve"> and m</w:t>
            </w:r>
            <w:r>
              <w:t>ap</w:t>
            </w:r>
            <w:r w:rsidR="005D0438">
              <w:t>s</w:t>
            </w:r>
            <w:r>
              <w:t xml:space="preserve"> expenses based on receipt.</w:t>
            </w:r>
          </w:p>
          <w:p w14:paraId="7B2CF39B" w14:textId="77777777" w:rsidR="000008EB" w:rsidRPr="00966C0A" w:rsidRDefault="000008EB" w:rsidP="00966C0A">
            <w:pPr>
              <w:pStyle w:val="ConcurTableBullet"/>
            </w:pPr>
            <w:r w:rsidRPr="00966C0A">
              <w:t>Streamline</w:t>
            </w:r>
            <w:r>
              <w:t>s</w:t>
            </w:r>
            <w:r w:rsidRPr="00966C0A">
              <w:t xml:space="preserve"> expense management</w:t>
            </w:r>
            <w:r>
              <w:t>.</w:t>
            </w:r>
          </w:p>
          <w:p w14:paraId="068A6A83" w14:textId="77777777" w:rsidR="000008EB" w:rsidRPr="00966C0A" w:rsidRDefault="000008EB" w:rsidP="00966C0A">
            <w:pPr>
              <w:pStyle w:val="ConcurTableBullet"/>
            </w:pPr>
            <w:r w:rsidRPr="00966C0A">
              <w:t>Enforce</w:t>
            </w:r>
            <w:r>
              <w:t>s</w:t>
            </w:r>
            <w:r w:rsidRPr="00966C0A">
              <w:t xml:space="preserve"> policy compliance</w:t>
            </w:r>
            <w:r>
              <w:t>.</w:t>
            </w:r>
          </w:p>
          <w:p w14:paraId="0724D7F8" w14:textId="77777777" w:rsidR="000008EB" w:rsidRDefault="000008EB" w:rsidP="00966C0A">
            <w:pPr>
              <w:pStyle w:val="ConcurTableBullet"/>
            </w:pPr>
            <w:r w:rsidRPr="00966C0A">
              <w:t>Reimburse</w:t>
            </w:r>
            <w:r w:rsidR="005D0438">
              <w:t>s</w:t>
            </w:r>
            <w:r w:rsidRPr="00966C0A">
              <w:t xml:space="preserve"> employees faster</w:t>
            </w:r>
            <w:r>
              <w:t>.</w:t>
            </w:r>
          </w:p>
          <w:p w14:paraId="2B7DF74C" w14:textId="1A138F83" w:rsidR="000008EB" w:rsidRPr="00820E40" w:rsidRDefault="00C24420" w:rsidP="00CA3170">
            <w:pPr>
              <w:pStyle w:val="ConcurTableBullet"/>
              <w:numPr>
                <w:ilvl w:val="0"/>
                <w:numId w:val="0"/>
              </w:numPr>
              <w:ind w:left="245" w:hanging="234"/>
            </w:pPr>
            <w:r>
              <w:rPr>
                <w:noProof/>
              </w:rPr>
              <w:drawing>
                <wp:inline distT="0" distB="0" distL="0" distR="0" wp14:anchorId="0756F231" wp14:editId="71867152">
                  <wp:extent cx="2098575" cy="4297680"/>
                  <wp:effectExtent l="0" t="0" r="0" b="7620"/>
                  <wp:docPr id="1192159298" name="Picture 1192159298" descr="P18C5T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159298" name="Picture 1192159298" descr="P18C5T1#yIS1"/>
                          <pic:cNvPicPr/>
                        </pic:nvPicPr>
                        <pic:blipFill>
                          <a:blip r:embed="rId12"/>
                          <a:stretch>
                            <a:fillRect/>
                          </a:stretch>
                        </pic:blipFill>
                        <pic:spPr>
                          <a:xfrm>
                            <a:off x="0" y="0"/>
                            <a:ext cx="2098575" cy="4297680"/>
                          </a:xfrm>
                          <a:prstGeom prst="rect">
                            <a:avLst/>
                          </a:prstGeom>
                        </pic:spPr>
                      </pic:pic>
                    </a:graphicData>
                  </a:graphic>
                </wp:inline>
              </w:drawing>
            </w:r>
          </w:p>
        </w:tc>
        <w:tc>
          <w:tcPr>
            <w:tcW w:w="5652" w:type="dxa"/>
            <w:gridSpan w:val="3"/>
            <w:tcBorders>
              <w:top w:val="single" w:sz="6" w:space="0" w:color="000000"/>
              <w:left w:val="dotted" w:sz="8" w:space="0" w:color="000000"/>
              <w:bottom w:val="dotted" w:sz="8" w:space="0" w:color="000000"/>
              <w:right w:val="dotted" w:sz="8" w:space="0" w:color="000000"/>
            </w:tcBorders>
            <w:shd w:val="clear" w:color="auto" w:fill="auto"/>
          </w:tcPr>
          <w:p w14:paraId="7F186C70" w14:textId="3A1068A9" w:rsidR="002D4C9E" w:rsidRDefault="000008EB" w:rsidP="001F52FF">
            <w:pPr>
              <w:pStyle w:val="TOC2"/>
              <w:rPr>
                <w:rFonts w:asciiTheme="minorHAnsi" w:eastAsiaTheme="minorEastAsia" w:hAnsiTheme="minorHAnsi" w:cstheme="minorBidi"/>
                <w:b/>
                <w:sz w:val="22"/>
                <w:szCs w:val="22"/>
              </w:rPr>
            </w:pPr>
            <w:r>
              <w:rPr>
                <w:b/>
              </w:rPr>
              <w:fldChar w:fldCharType="begin"/>
            </w:r>
            <w:r>
              <w:instrText xml:space="preserve"> TOC \h \z \t "Heading 2,1,Heading 3,2,Heading 4,3" </w:instrText>
            </w:r>
            <w:r>
              <w:rPr>
                <w:b/>
              </w:rPr>
              <w:fldChar w:fldCharType="separate"/>
            </w:r>
            <w:hyperlink w:anchor="_Toc139380570" w:history="1">
              <w:r w:rsidR="002D4C9E" w:rsidRPr="00D62C39">
                <w:rPr>
                  <w:rStyle w:val="Hyperlink"/>
                </w:rPr>
                <w:t>Concur Expense</w:t>
              </w:r>
              <w:r w:rsidR="002D4C9E">
                <w:rPr>
                  <w:webHidden/>
                </w:rPr>
                <w:tab/>
              </w:r>
              <w:r w:rsidR="002D4C9E">
                <w:rPr>
                  <w:webHidden/>
                </w:rPr>
                <w:fldChar w:fldCharType="begin"/>
              </w:r>
              <w:r w:rsidR="002D4C9E">
                <w:rPr>
                  <w:webHidden/>
                </w:rPr>
                <w:instrText xml:space="preserve"> PAGEREF _Toc139380570 \h </w:instrText>
              </w:r>
              <w:r w:rsidR="002D4C9E">
                <w:rPr>
                  <w:webHidden/>
                </w:rPr>
              </w:r>
              <w:r w:rsidR="002D4C9E">
                <w:rPr>
                  <w:webHidden/>
                </w:rPr>
                <w:fldChar w:fldCharType="separate"/>
              </w:r>
              <w:r w:rsidR="00FB608F">
                <w:rPr>
                  <w:webHidden/>
                </w:rPr>
                <w:t>3</w:t>
              </w:r>
              <w:r w:rsidR="002D4C9E">
                <w:rPr>
                  <w:webHidden/>
                </w:rPr>
                <w:fldChar w:fldCharType="end"/>
              </w:r>
            </w:hyperlink>
          </w:p>
          <w:p w14:paraId="670506E9" w14:textId="15B9E349" w:rsidR="002D4C9E" w:rsidRDefault="00FB608F" w:rsidP="00BD13DE">
            <w:pPr>
              <w:pStyle w:val="TOC2"/>
              <w:rPr>
                <w:rFonts w:asciiTheme="minorHAnsi" w:eastAsiaTheme="minorEastAsia" w:hAnsiTheme="minorHAnsi" w:cstheme="minorBidi"/>
                <w:sz w:val="22"/>
                <w:szCs w:val="22"/>
              </w:rPr>
            </w:pPr>
            <w:hyperlink w:anchor="_Toc139380571" w:history="1">
              <w:r w:rsidR="002D4C9E" w:rsidRPr="00D62C39">
                <w:rPr>
                  <w:rStyle w:val="Hyperlink"/>
                </w:rPr>
                <w:t>Expense List (Expenses Screen)</w:t>
              </w:r>
              <w:r w:rsidR="002D4C9E">
                <w:rPr>
                  <w:webHidden/>
                </w:rPr>
                <w:tab/>
              </w:r>
              <w:r w:rsidR="002D4C9E">
                <w:rPr>
                  <w:webHidden/>
                </w:rPr>
                <w:fldChar w:fldCharType="begin"/>
              </w:r>
              <w:r w:rsidR="002D4C9E">
                <w:rPr>
                  <w:webHidden/>
                </w:rPr>
                <w:instrText xml:space="preserve"> PAGEREF _Toc139380571 \h </w:instrText>
              </w:r>
              <w:r w:rsidR="002D4C9E">
                <w:rPr>
                  <w:webHidden/>
                </w:rPr>
              </w:r>
              <w:r w:rsidR="002D4C9E">
                <w:rPr>
                  <w:webHidden/>
                </w:rPr>
                <w:fldChar w:fldCharType="separate"/>
              </w:r>
              <w:r>
                <w:rPr>
                  <w:webHidden/>
                </w:rPr>
                <w:t>3</w:t>
              </w:r>
              <w:r w:rsidR="002D4C9E">
                <w:rPr>
                  <w:webHidden/>
                </w:rPr>
                <w:fldChar w:fldCharType="end"/>
              </w:r>
            </w:hyperlink>
          </w:p>
          <w:p w14:paraId="46E70D28" w14:textId="2056F9DA" w:rsidR="002D4C9E" w:rsidRDefault="00FB608F" w:rsidP="00BD13DE">
            <w:pPr>
              <w:pStyle w:val="TOC2"/>
              <w:rPr>
                <w:rFonts w:asciiTheme="minorHAnsi" w:eastAsiaTheme="minorEastAsia" w:hAnsiTheme="minorHAnsi" w:cstheme="minorBidi"/>
                <w:sz w:val="22"/>
                <w:szCs w:val="22"/>
              </w:rPr>
            </w:pPr>
            <w:hyperlink w:anchor="_Toc139380572" w:history="1">
              <w:r w:rsidR="002D4C9E" w:rsidRPr="00D62C39">
                <w:rPr>
                  <w:rStyle w:val="Hyperlink"/>
                </w:rPr>
                <w:t>Expense Report Lists</w:t>
              </w:r>
              <w:r w:rsidR="002D4C9E">
                <w:rPr>
                  <w:webHidden/>
                </w:rPr>
                <w:tab/>
              </w:r>
              <w:r w:rsidR="002D4C9E">
                <w:rPr>
                  <w:webHidden/>
                </w:rPr>
                <w:fldChar w:fldCharType="begin"/>
              </w:r>
              <w:r w:rsidR="002D4C9E">
                <w:rPr>
                  <w:webHidden/>
                </w:rPr>
                <w:instrText xml:space="preserve"> PAGEREF _Toc139380572 \h </w:instrText>
              </w:r>
              <w:r w:rsidR="002D4C9E">
                <w:rPr>
                  <w:webHidden/>
                </w:rPr>
              </w:r>
              <w:r w:rsidR="002D4C9E">
                <w:rPr>
                  <w:webHidden/>
                </w:rPr>
                <w:fldChar w:fldCharType="separate"/>
              </w:r>
              <w:r>
                <w:rPr>
                  <w:webHidden/>
                </w:rPr>
                <w:t>4</w:t>
              </w:r>
              <w:r w:rsidR="002D4C9E">
                <w:rPr>
                  <w:webHidden/>
                </w:rPr>
                <w:fldChar w:fldCharType="end"/>
              </w:r>
            </w:hyperlink>
          </w:p>
          <w:p w14:paraId="28F0A2AE" w14:textId="17D99D7A" w:rsidR="002D4C9E" w:rsidRDefault="00FB608F" w:rsidP="00BD13DE">
            <w:pPr>
              <w:pStyle w:val="TOC2"/>
              <w:rPr>
                <w:rFonts w:asciiTheme="minorHAnsi" w:eastAsiaTheme="minorEastAsia" w:hAnsiTheme="minorHAnsi" w:cstheme="minorBidi"/>
                <w:sz w:val="22"/>
                <w:szCs w:val="22"/>
              </w:rPr>
            </w:pPr>
            <w:hyperlink w:anchor="_Toc139380573" w:history="1">
              <w:r w:rsidR="002D4C9E" w:rsidRPr="00D62C39">
                <w:rPr>
                  <w:rStyle w:val="Hyperlink"/>
                </w:rPr>
                <w:t>Create a Mobile Expense</w:t>
              </w:r>
              <w:r w:rsidR="002D4C9E">
                <w:rPr>
                  <w:webHidden/>
                </w:rPr>
                <w:tab/>
              </w:r>
              <w:r w:rsidR="002D4C9E">
                <w:rPr>
                  <w:webHidden/>
                </w:rPr>
                <w:fldChar w:fldCharType="begin"/>
              </w:r>
              <w:r w:rsidR="002D4C9E">
                <w:rPr>
                  <w:webHidden/>
                </w:rPr>
                <w:instrText xml:space="preserve"> PAGEREF _Toc139380573 \h </w:instrText>
              </w:r>
              <w:r w:rsidR="002D4C9E">
                <w:rPr>
                  <w:webHidden/>
                </w:rPr>
              </w:r>
              <w:r w:rsidR="002D4C9E">
                <w:rPr>
                  <w:webHidden/>
                </w:rPr>
                <w:fldChar w:fldCharType="separate"/>
              </w:r>
              <w:r>
                <w:rPr>
                  <w:webHidden/>
                </w:rPr>
                <w:t>5</w:t>
              </w:r>
              <w:r w:rsidR="002D4C9E">
                <w:rPr>
                  <w:webHidden/>
                </w:rPr>
                <w:fldChar w:fldCharType="end"/>
              </w:r>
            </w:hyperlink>
          </w:p>
          <w:p w14:paraId="329DBD4F" w14:textId="17DAD099" w:rsidR="002D4C9E" w:rsidRDefault="00FB608F" w:rsidP="00BD13DE">
            <w:pPr>
              <w:pStyle w:val="TOC2"/>
              <w:rPr>
                <w:rFonts w:asciiTheme="minorHAnsi" w:eastAsiaTheme="minorEastAsia" w:hAnsiTheme="minorHAnsi" w:cstheme="minorBidi"/>
                <w:sz w:val="22"/>
                <w:szCs w:val="22"/>
              </w:rPr>
            </w:pPr>
            <w:hyperlink w:anchor="_Toc139380574" w:history="1">
              <w:r w:rsidR="002D4C9E" w:rsidRPr="00D62C39">
                <w:rPr>
                  <w:rStyle w:val="Hyperlink"/>
                </w:rPr>
                <w:t>Add Receipt Functionality</w:t>
              </w:r>
              <w:r w:rsidR="002D4C9E">
                <w:rPr>
                  <w:webHidden/>
                </w:rPr>
                <w:tab/>
              </w:r>
              <w:r w:rsidR="002D4C9E">
                <w:rPr>
                  <w:webHidden/>
                </w:rPr>
                <w:fldChar w:fldCharType="begin"/>
              </w:r>
              <w:r w:rsidR="002D4C9E">
                <w:rPr>
                  <w:webHidden/>
                </w:rPr>
                <w:instrText xml:space="preserve"> PAGEREF _Toc139380574 \h </w:instrText>
              </w:r>
              <w:r w:rsidR="002D4C9E">
                <w:rPr>
                  <w:webHidden/>
                </w:rPr>
              </w:r>
              <w:r w:rsidR="002D4C9E">
                <w:rPr>
                  <w:webHidden/>
                </w:rPr>
                <w:fldChar w:fldCharType="separate"/>
              </w:r>
              <w:r>
                <w:rPr>
                  <w:webHidden/>
                </w:rPr>
                <w:t>6</w:t>
              </w:r>
              <w:r w:rsidR="002D4C9E">
                <w:rPr>
                  <w:webHidden/>
                </w:rPr>
                <w:fldChar w:fldCharType="end"/>
              </w:r>
            </w:hyperlink>
          </w:p>
          <w:p w14:paraId="68746034" w14:textId="39CAA106" w:rsidR="002D4C9E" w:rsidRDefault="00FB608F" w:rsidP="00BD13DE">
            <w:pPr>
              <w:pStyle w:val="TOC2"/>
              <w:rPr>
                <w:rFonts w:asciiTheme="minorHAnsi" w:eastAsiaTheme="minorEastAsia" w:hAnsiTheme="minorHAnsi" w:cstheme="minorBidi"/>
                <w:sz w:val="22"/>
                <w:szCs w:val="22"/>
              </w:rPr>
            </w:pPr>
            <w:hyperlink w:anchor="_Toc139380575" w:history="1">
              <w:r w:rsidR="002D4C9E" w:rsidRPr="00D62C39">
                <w:rPr>
                  <w:rStyle w:val="Hyperlink"/>
                </w:rPr>
                <w:t>Delete an Expense from the Expenses Screen</w:t>
              </w:r>
              <w:r w:rsidR="002D4C9E">
                <w:rPr>
                  <w:webHidden/>
                </w:rPr>
                <w:tab/>
              </w:r>
              <w:r w:rsidR="002D4C9E">
                <w:rPr>
                  <w:webHidden/>
                </w:rPr>
                <w:fldChar w:fldCharType="begin"/>
              </w:r>
              <w:r w:rsidR="002D4C9E">
                <w:rPr>
                  <w:webHidden/>
                </w:rPr>
                <w:instrText xml:space="preserve"> PAGEREF _Toc139380575 \h </w:instrText>
              </w:r>
              <w:r w:rsidR="002D4C9E">
                <w:rPr>
                  <w:webHidden/>
                </w:rPr>
              </w:r>
              <w:r w:rsidR="002D4C9E">
                <w:rPr>
                  <w:webHidden/>
                </w:rPr>
                <w:fldChar w:fldCharType="separate"/>
              </w:r>
              <w:r>
                <w:rPr>
                  <w:webHidden/>
                </w:rPr>
                <w:t>7</w:t>
              </w:r>
              <w:r w:rsidR="002D4C9E">
                <w:rPr>
                  <w:webHidden/>
                </w:rPr>
                <w:fldChar w:fldCharType="end"/>
              </w:r>
            </w:hyperlink>
          </w:p>
          <w:p w14:paraId="539BA94B" w14:textId="10766685" w:rsidR="002D4C9E" w:rsidRDefault="00FB608F" w:rsidP="00BD13DE">
            <w:pPr>
              <w:pStyle w:val="TOC2"/>
              <w:rPr>
                <w:rFonts w:asciiTheme="minorHAnsi" w:eastAsiaTheme="minorEastAsia" w:hAnsiTheme="minorHAnsi" w:cstheme="minorBidi"/>
                <w:sz w:val="22"/>
                <w:szCs w:val="22"/>
              </w:rPr>
            </w:pPr>
            <w:hyperlink w:anchor="_Toc139380576" w:history="1">
              <w:r w:rsidR="002D4C9E" w:rsidRPr="00D62C39">
                <w:rPr>
                  <w:rStyle w:val="Hyperlink"/>
                </w:rPr>
                <w:t>Using Delegate Function to Add and Delete Expenses</w:t>
              </w:r>
              <w:r w:rsidR="002D4C9E">
                <w:rPr>
                  <w:webHidden/>
                </w:rPr>
                <w:tab/>
              </w:r>
              <w:r w:rsidR="002D4C9E">
                <w:rPr>
                  <w:webHidden/>
                </w:rPr>
                <w:fldChar w:fldCharType="begin"/>
              </w:r>
              <w:r w:rsidR="002D4C9E">
                <w:rPr>
                  <w:webHidden/>
                </w:rPr>
                <w:instrText xml:space="preserve"> PAGEREF _Toc139380576 \h </w:instrText>
              </w:r>
              <w:r w:rsidR="002D4C9E">
                <w:rPr>
                  <w:webHidden/>
                </w:rPr>
              </w:r>
              <w:r w:rsidR="002D4C9E">
                <w:rPr>
                  <w:webHidden/>
                </w:rPr>
                <w:fldChar w:fldCharType="separate"/>
              </w:r>
              <w:r>
                <w:rPr>
                  <w:webHidden/>
                </w:rPr>
                <w:t>7</w:t>
              </w:r>
              <w:r w:rsidR="002D4C9E">
                <w:rPr>
                  <w:webHidden/>
                </w:rPr>
                <w:fldChar w:fldCharType="end"/>
              </w:r>
            </w:hyperlink>
          </w:p>
          <w:p w14:paraId="15BA8C7F" w14:textId="3E1031D7" w:rsidR="002D4C9E" w:rsidRDefault="00FB608F" w:rsidP="00BD13DE">
            <w:pPr>
              <w:pStyle w:val="TOC2"/>
              <w:rPr>
                <w:rFonts w:asciiTheme="minorHAnsi" w:eastAsiaTheme="minorEastAsia" w:hAnsiTheme="minorHAnsi" w:cstheme="minorBidi"/>
                <w:sz w:val="22"/>
                <w:szCs w:val="22"/>
              </w:rPr>
            </w:pPr>
            <w:hyperlink w:anchor="_Toc139380577" w:history="1">
              <w:r w:rsidR="002D4C9E" w:rsidRPr="00D62C39">
                <w:rPr>
                  <w:rStyle w:val="Hyperlink"/>
                </w:rPr>
                <w:t>Using Delegate Function to Edit Expenses</w:t>
              </w:r>
              <w:r w:rsidR="002D4C9E">
                <w:rPr>
                  <w:webHidden/>
                </w:rPr>
                <w:tab/>
              </w:r>
              <w:r w:rsidR="002D4C9E">
                <w:rPr>
                  <w:webHidden/>
                </w:rPr>
                <w:fldChar w:fldCharType="begin"/>
              </w:r>
              <w:r w:rsidR="002D4C9E">
                <w:rPr>
                  <w:webHidden/>
                </w:rPr>
                <w:instrText xml:space="preserve"> PAGEREF _Toc139380577 \h </w:instrText>
              </w:r>
              <w:r w:rsidR="002D4C9E">
                <w:rPr>
                  <w:webHidden/>
                </w:rPr>
              </w:r>
              <w:r w:rsidR="002D4C9E">
                <w:rPr>
                  <w:webHidden/>
                </w:rPr>
                <w:fldChar w:fldCharType="separate"/>
              </w:r>
              <w:r>
                <w:rPr>
                  <w:webHidden/>
                </w:rPr>
                <w:t>10</w:t>
              </w:r>
              <w:r w:rsidR="002D4C9E">
                <w:rPr>
                  <w:webHidden/>
                </w:rPr>
                <w:fldChar w:fldCharType="end"/>
              </w:r>
            </w:hyperlink>
          </w:p>
          <w:p w14:paraId="30ACAD58" w14:textId="69F3D055" w:rsidR="002D4C9E" w:rsidRDefault="00FB608F" w:rsidP="00BD13DE">
            <w:pPr>
              <w:pStyle w:val="TOC2"/>
              <w:rPr>
                <w:rFonts w:asciiTheme="minorHAnsi" w:eastAsiaTheme="minorEastAsia" w:hAnsiTheme="minorHAnsi" w:cstheme="minorBidi"/>
                <w:sz w:val="22"/>
                <w:szCs w:val="22"/>
              </w:rPr>
            </w:pPr>
            <w:hyperlink w:anchor="_Toc139380578" w:history="1">
              <w:r w:rsidR="002D4C9E" w:rsidRPr="00D62C39">
                <w:rPr>
                  <w:rStyle w:val="Hyperlink"/>
                </w:rPr>
                <w:t>Using Delegate Function to Move Expenses</w:t>
              </w:r>
              <w:r w:rsidR="002D4C9E">
                <w:rPr>
                  <w:webHidden/>
                </w:rPr>
                <w:tab/>
              </w:r>
              <w:r w:rsidR="002D4C9E">
                <w:rPr>
                  <w:webHidden/>
                </w:rPr>
                <w:fldChar w:fldCharType="begin"/>
              </w:r>
              <w:r w:rsidR="002D4C9E">
                <w:rPr>
                  <w:webHidden/>
                </w:rPr>
                <w:instrText xml:space="preserve"> PAGEREF _Toc139380578 \h </w:instrText>
              </w:r>
              <w:r w:rsidR="002D4C9E">
                <w:rPr>
                  <w:webHidden/>
                </w:rPr>
              </w:r>
              <w:r w:rsidR="002D4C9E">
                <w:rPr>
                  <w:webHidden/>
                </w:rPr>
                <w:fldChar w:fldCharType="separate"/>
              </w:r>
              <w:r>
                <w:rPr>
                  <w:webHidden/>
                </w:rPr>
                <w:t>12</w:t>
              </w:r>
              <w:r w:rsidR="002D4C9E">
                <w:rPr>
                  <w:webHidden/>
                </w:rPr>
                <w:fldChar w:fldCharType="end"/>
              </w:r>
            </w:hyperlink>
          </w:p>
          <w:p w14:paraId="6B82CE33" w14:textId="2467E7F8" w:rsidR="002D4C9E" w:rsidRDefault="00FB608F" w:rsidP="00BD13DE">
            <w:pPr>
              <w:pStyle w:val="TOC2"/>
              <w:rPr>
                <w:rFonts w:asciiTheme="minorHAnsi" w:eastAsiaTheme="minorEastAsia" w:hAnsiTheme="minorHAnsi" w:cstheme="minorBidi"/>
                <w:sz w:val="22"/>
                <w:szCs w:val="22"/>
              </w:rPr>
            </w:pPr>
            <w:hyperlink w:anchor="_Toc139380579" w:history="1">
              <w:r w:rsidR="002D4C9E" w:rsidRPr="00D62C39">
                <w:rPr>
                  <w:rStyle w:val="Hyperlink"/>
                </w:rPr>
                <w:t>Create a New Expense Report</w:t>
              </w:r>
              <w:r w:rsidR="002D4C9E">
                <w:rPr>
                  <w:webHidden/>
                </w:rPr>
                <w:tab/>
              </w:r>
              <w:r w:rsidR="002D4C9E">
                <w:rPr>
                  <w:webHidden/>
                </w:rPr>
                <w:fldChar w:fldCharType="begin"/>
              </w:r>
              <w:r w:rsidR="002D4C9E">
                <w:rPr>
                  <w:webHidden/>
                </w:rPr>
                <w:instrText xml:space="preserve"> PAGEREF _Toc139380579 \h </w:instrText>
              </w:r>
              <w:r w:rsidR="002D4C9E">
                <w:rPr>
                  <w:webHidden/>
                </w:rPr>
              </w:r>
              <w:r w:rsidR="002D4C9E">
                <w:rPr>
                  <w:webHidden/>
                </w:rPr>
                <w:fldChar w:fldCharType="separate"/>
              </w:r>
              <w:r>
                <w:rPr>
                  <w:webHidden/>
                </w:rPr>
                <w:t>14</w:t>
              </w:r>
              <w:r w:rsidR="002D4C9E">
                <w:rPr>
                  <w:webHidden/>
                </w:rPr>
                <w:fldChar w:fldCharType="end"/>
              </w:r>
            </w:hyperlink>
          </w:p>
          <w:p w14:paraId="142D7470" w14:textId="0AE4CFE8" w:rsidR="002D4C9E" w:rsidRDefault="00FB608F" w:rsidP="00BD13DE">
            <w:pPr>
              <w:pStyle w:val="TOC2"/>
              <w:rPr>
                <w:rFonts w:asciiTheme="minorHAnsi" w:eastAsiaTheme="minorEastAsia" w:hAnsiTheme="minorHAnsi" w:cstheme="minorBidi"/>
                <w:sz w:val="22"/>
                <w:szCs w:val="22"/>
              </w:rPr>
            </w:pPr>
            <w:hyperlink w:anchor="_Toc139380580" w:history="1">
              <w:r w:rsidR="002D4C9E" w:rsidRPr="00D62C39">
                <w:rPr>
                  <w:rStyle w:val="Hyperlink"/>
                </w:rPr>
                <w:t>Move Expenses from the Expenses Screen to an Expense Report</w:t>
              </w:r>
              <w:r w:rsidR="002D4C9E">
                <w:rPr>
                  <w:webHidden/>
                </w:rPr>
                <w:tab/>
              </w:r>
              <w:r w:rsidR="002D4C9E">
                <w:rPr>
                  <w:webHidden/>
                </w:rPr>
                <w:fldChar w:fldCharType="begin"/>
              </w:r>
              <w:r w:rsidR="002D4C9E">
                <w:rPr>
                  <w:webHidden/>
                </w:rPr>
                <w:instrText xml:space="preserve"> PAGEREF _Toc139380580 \h </w:instrText>
              </w:r>
              <w:r w:rsidR="002D4C9E">
                <w:rPr>
                  <w:webHidden/>
                </w:rPr>
              </w:r>
              <w:r w:rsidR="002D4C9E">
                <w:rPr>
                  <w:webHidden/>
                </w:rPr>
                <w:fldChar w:fldCharType="separate"/>
              </w:r>
              <w:r>
                <w:rPr>
                  <w:webHidden/>
                </w:rPr>
                <w:t>15</w:t>
              </w:r>
              <w:r w:rsidR="002D4C9E">
                <w:rPr>
                  <w:webHidden/>
                </w:rPr>
                <w:fldChar w:fldCharType="end"/>
              </w:r>
            </w:hyperlink>
          </w:p>
          <w:p w14:paraId="2ED8B48C" w14:textId="7506E991" w:rsidR="002D4C9E" w:rsidRDefault="00FB608F" w:rsidP="00BD13DE">
            <w:pPr>
              <w:pStyle w:val="TOC2"/>
              <w:rPr>
                <w:rFonts w:asciiTheme="minorHAnsi" w:eastAsiaTheme="minorEastAsia" w:hAnsiTheme="minorHAnsi" w:cstheme="minorBidi"/>
                <w:sz w:val="22"/>
                <w:szCs w:val="22"/>
              </w:rPr>
            </w:pPr>
            <w:hyperlink w:anchor="_Toc139380581" w:history="1">
              <w:r w:rsidR="002D4C9E" w:rsidRPr="00D62C39">
                <w:rPr>
                  <w:rStyle w:val="Hyperlink"/>
                </w:rPr>
                <w:t>Manage Multiple Items on the Expenses Screen</w:t>
              </w:r>
              <w:r w:rsidR="002D4C9E">
                <w:rPr>
                  <w:webHidden/>
                </w:rPr>
                <w:tab/>
              </w:r>
              <w:r w:rsidR="002D4C9E">
                <w:rPr>
                  <w:webHidden/>
                </w:rPr>
                <w:fldChar w:fldCharType="begin"/>
              </w:r>
              <w:r w:rsidR="002D4C9E">
                <w:rPr>
                  <w:webHidden/>
                </w:rPr>
                <w:instrText xml:space="preserve"> PAGEREF _Toc139380581 \h </w:instrText>
              </w:r>
              <w:r w:rsidR="002D4C9E">
                <w:rPr>
                  <w:webHidden/>
                </w:rPr>
              </w:r>
              <w:r w:rsidR="002D4C9E">
                <w:rPr>
                  <w:webHidden/>
                </w:rPr>
                <w:fldChar w:fldCharType="separate"/>
              </w:r>
              <w:r>
                <w:rPr>
                  <w:webHidden/>
                </w:rPr>
                <w:t>16</w:t>
              </w:r>
              <w:r w:rsidR="002D4C9E">
                <w:rPr>
                  <w:webHidden/>
                </w:rPr>
                <w:fldChar w:fldCharType="end"/>
              </w:r>
            </w:hyperlink>
          </w:p>
          <w:p w14:paraId="4A9319C1" w14:textId="6D875E59" w:rsidR="002D4C9E" w:rsidRDefault="00FB608F" w:rsidP="00BD13DE">
            <w:pPr>
              <w:pStyle w:val="TOC2"/>
              <w:rPr>
                <w:rFonts w:asciiTheme="minorHAnsi" w:eastAsiaTheme="minorEastAsia" w:hAnsiTheme="minorHAnsi" w:cstheme="minorBidi"/>
                <w:sz w:val="22"/>
                <w:szCs w:val="22"/>
              </w:rPr>
            </w:pPr>
            <w:hyperlink w:anchor="_Toc139380582" w:history="1">
              <w:r w:rsidR="002D4C9E" w:rsidRPr="00D62C39">
                <w:rPr>
                  <w:rStyle w:val="Hyperlink"/>
                </w:rPr>
                <w:t>Create an Expense Within an Open Expense Report</w:t>
              </w:r>
              <w:r w:rsidR="002D4C9E">
                <w:rPr>
                  <w:webHidden/>
                </w:rPr>
                <w:tab/>
              </w:r>
              <w:r w:rsidR="002D4C9E">
                <w:rPr>
                  <w:webHidden/>
                </w:rPr>
                <w:fldChar w:fldCharType="begin"/>
              </w:r>
              <w:r w:rsidR="002D4C9E">
                <w:rPr>
                  <w:webHidden/>
                </w:rPr>
                <w:instrText xml:space="preserve"> PAGEREF _Toc139380582 \h </w:instrText>
              </w:r>
              <w:r w:rsidR="002D4C9E">
                <w:rPr>
                  <w:webHidden/>
                </w:rPr>
              </w:r>
              <w:r w:rsidR="002D4C9E">
                <w:rPr>
                  <w:webHidden/>
                </w:rPr>
                <w:fldChar w:fldCharType="separate"/>
              </w:r>
              <w:r>
                <w:rPr>
                  <w:webHidden/>
                </w:rPr>
                <w:t>17</w:t>
              </w:r>
              <w:r w:rsidR="002D4C9E">
                <w:rPr>
                  <w:webHidden/>
                </w:rPr>
                <w:fldChar w:fldCharType="end"/>
              </w:r>
            </w:hyperlink>
          </w:p>
          <w:p w14:paraId="084FD21D" w14:textId="6C7918DC" w:rsidR="002D4C9E" w:rsidRDefault="00FB608F" w:rsidP="00BD13DE">
            <w:pPr>
              <w:pStyle w:val="TOC2"/>
              <w:rPr>
                <w:rFonts w:asciiTheme="minorHAnsi" w:eastAsiaTheme="minorEastAsia" w:hAnsiTheme="minorHAnsi" w:cstheme="minorBidi"/>
                <w:sz w:val="22"/>
                <w:szCs w:val="22"/>
              </w:rPr>
            </w:pPr>
            <w:hyperlink w:anchor="_Toc139380583" w:history="1">
              <w:r w:rsidR="002D4C9E" w:rsidRPr="00D62C39">
                <w:rPr>
                  <w:rStyle w:val="Hyperlink"/>
                </w:rPr>
                <w:t>Edit an Expense on an Expense Report</w:t>
              </w:r>
              <w:r w:rsidR="002D4C9E">
                <w:rPr>
                  <w:webHidden/>
                </w:rPr>
                <w:tab/>
              </w:r>
              <w:r w:rsidR="002D4C9E">
                <w:rPr>
                  <w:webHidden/>
                </w:rPr>
                <w:fldChar w:fldCharType="begin"/>
              </w:r>
              <w:r w:rsidR="002D4C9E">
                <w:rPr>
                  <w:webHidden/>
                </w:rPr>
                <w:instrText xml:space="preserve"> PAGEREF _Toc139380583 \h </w:instrText>
              </w:r>
              <w:r w:rsidR="002D4C9E">
                <w:rPr>
                  <w:webHidden/>
                </w:rPr>
              </w:r>
              <w:r w:rsidR="002D4C9E">
                <w:rPr>
                  <w:webHidden/>
                </w:rPr>
                <w:fldChar w:fldCharType="separate"/>
              </w:r>
              <w:r>
                <w:rPr>
                  <w:webHidden/>
                </w:rPr>
                <w:t>19</w:t>
              </w:r>
              <w:r w:rsidR="002D4C9E">
                <w:rPr>
                  <w:webHidden/>
                </w:rPr>
                <w:fldChar w:fldCharType="end"/>
              </w:r>
            </w:hyperlink>
          </w:p>
          <w:p w14:paraId="793C6392" w14:textId="43B1B7CA" w:rsidR="002D4C9E" w:rsidRDefault="00FB608F" w:rsidP="00BD13DE">
            <w:pPr>
              <w:pStyle w:val="TOC2"/>
              <w:rPr>
                <w:rFonts w:asciiTheme="minorHAnsi" w:eastAsiaTheme="minorEastAsia" w:hAnsiTheme="minorHAnsi" w:cstheme="minorBidi"/>
                <w:sz w:val="22"/>
                <w:szCs w:val="22"/>
              </w:rPr>
            </w:pPr>
            <w:hyperlink w:anchor="_Toc139380584" w:history="1">
              <w:r w:rsidR="002D4C9E" w:rsidRPr="00D62C39">
                <w:rPr>
                  <w:rStyle w:val="Hyperlink"/>
                </w:rPr>
                <w:t>Sort Expenses in an Expense Report</w:t>
              </w:r>
              <w:r w:rsidR="002D4C9E">
                <w:rPr>
                  <w:webHidden/>
                </w:rPr>
                <w:tab/>
              </w:r>
              <w:r w:rsidR="002D4C9E">
                <w:rPr>
                  <w:webHidden/>
                </w:rPr>
                <w:fldChar w:fldCharType="begin"/>
              </w:r>
              <w:r w:rsidR="002D4C9E">
                <w:rPr>
                  <w:webHidden/>
                </w:rPr>
                <w:instrText xml:space="preserve"> PAGEREF _Toc139380584 \h </w:instrText>
              </w:r>
              <w:r w:rsidR="002D4C9E">
                <w:rPr>
                  <w:webHidden/>
                </w:rPr>
              </w:r>
              <w:r w:rsidR="002D4C9E">
                <w:rPr>
                  <w:webHidden/>
                </w:rPr>
                <w:fldChar w:fldCharType="separate"/>
              </w:r>
              <w:r>
                <w:rPr>
                  <w:webHidden/>
                </w:rPr>
                <w:t>20</w:t>
              </w:r>
              <w:r w:rsidR="002D4C9E">
                <w:rPr>
                  <w:webHidden/>
                </w:rPr>
                <w:fldChar w:fldCharType="end"/>
              </w:r>
            </w:hyperlink>
          </w:p>
          <w:p w14:paraId="1CC4CB5B" w14:textId="4653337B" w:rsidR="002D4C9E" w:rsidRDefault="00FB608F" w:rsidP="00BD13DE">
            <w:pPr>
              <w:pStyle w:val="TOC2"/>
              <w:rPr>
                <w:rFonts w:asciiTheme="minorHAnsi" w:eastAsiaTheme="minorEastAsia" w:hAnsiTheme="minorHAnsi" w:cstheme="minorBidi"/>
                <w:sz w:val="22"/>
                <w:szCs w:val="22"/>
              </w:rPr>
            </w:pPr>
            <w:hyperlink w:anchor="_Toc139380585" w:history="1">
              <w:r w:rsidR="002D4C9E" w:rsidRPr="00D62C39">
                <w:rPr>
                  <w:rStyle w:val="Hyperlink"/>
                </w:rPr>
                <w:t>Filter Expenses in an Expense Report</w:t>
              </w:r>
              <w:r w:rsidR="002D4C9E">
                <w:rPr>
                  <w:webHidden/>
                </w:rPr>
                <w:tab/>
              </w:r>
              <w:r w:rsidR="002D4C9E">
                <w:rPr>
                  <w:webHidden/>
                </w:rPr>
                <w:fldChar w:fldCharType="begin"/>
              </w:r>
              <w:r w:rsidR="002D4C9E">
                <w:rPr>
                  <w:webHidden/>
                </w:rPr>
                <w:instrText xml:space="preserve"> PAGEREF _Toc139380585 \h </w:instrText>
              </w:r>
              <w:r w:rsidR="002D4C9E">
                <w:rPr>
                  <w:webHidden/>
                </w:rPr>
              </w:r>
              <w:r w:rsidR="002D4C9E">
                <w:rPr>
                  <w:webHidden/>
                </w:rPr>
                <w:fldChar w:fldCharType="separate"/>
              </w:r>
              <w:r>
                <w:rPr>
                  <w:webHidden/>
                </w:rPr>
                <w:t>21</w:t>
              </w:r>
              <w:r w:rsidR="002D4C9E">
                <w:rPr>
                  <w:webHidden/>
                </w:rPr>
                <w:fldChar w:fldCharType="end"/>
              </w:r>
            </w:hyperlink>
          </w:p>
          <w:p w14:paraId="44BA2A84" w14:textId="491CF0E3" w:rsidR="002D4C9E" w:rsidRDefault="00FB608F" w:rsidP="00BD13DE">
            <w:pPr>
              <w:pStyle w:val="TOC2"/>
              <w:rPr>
                <w:rFonts w:asciiTheme="minorHAnsi" w:eastAsiaTheme="minorEastAsia" w:hAnsiTheme="minorHAnsi" w:cstheme="minorBidi"/>
                <w:sz w:val="22"/>
                <w:szCs w:val="22"/>
              </w:rPr>
            </w:pPr>
            <w:hyperlink w:anchor="_Toc139380586" w:history="1">
              <w:r w:rsidR="002D4C9E" w:rsidRPr="00D62C39">
                <w:rPr>
                  <w:rStyle w:val="Hyperlink"/>
                </w:rPr>
                <w:t>Add a Car Mileage (or Km) Expense</w:t>
              </w:r>
              <w:r w:rsidR="002D4C9E">
                <w:rPr>
                  <w:webHidden/>
                </w:rPr>
                <w:tab/>
              </w:r>
              <w:r w:rsidR="002D4C9E">
                <w:rPr>
                  <w:webHidden/>
                </w:rPr>
                <w:fldChar w:fldCharType="begin"/>
              </w:r>
              <w:r w:rsidR="002D4C9E">
                <w:rPr>
                  <w:webHidden/>
                </w:rPr>
                <w:instrText xml:space="preserve"> PAGEREF _Toc139380586 \h </w:instrText>
              </w:r>
              <w:r w:rsidR="002D4C9E">
                <w:rPr>
                  <w:webHidden/>
                </w:rPr>
              </w:r>
              <w:r w:rsidR="002D4C9E">
                <w:rPr>
                  <w:webHidden/>
                </w:rPr>
                <w:fldChar w:fldCharType="separate"/>
              </w:r>
              <w:r>
                <w:rPr>
                  <w:webHidden/>
                </w:rPr>
                <w:t>23</w:t>
              </w:r>
              <w:r w:rsidR="002D4C9E">
                <w:rPr>
                  <w:webHidden/>
                </w:rPr>
                <w:fldChar w:fldCharType="end"/>
              </w:r>
            </w:hyperlink>
          </w:p>
          <w:p w14:paraId="34FDD63B" w14:textId="4814FFC7" w:rsidR="002D4C9E" w:rsidRDefault="00FB608F" w:rsidP="00BD13DE">
            <w:pPr>
              <w:pStyle w:val="TOC2"/>
              <w:rPr>
                <w:rFonts w:asciiTheme="minorHAnsi" w:eastAsiaTheme="minorEastAsia" w:hAnsiTheme="minorHAnsi" w:cstheme="minorBidi"/>
                <w:sz w:val="22"/>
                <w:szCs w:val="22"/>
              </w:rPr>
            </w:pPr>
            <w:hyperlink w:anchor="_Toc139380587" w:history="1">
              <w:r w:rsidR="002D4C9E" w:rsidRPr="00D62C39">
                <w:rPr>
                  <w:rStyle w:val="Hyperlink"/>
                </w:rPr>
                <w:t>Add a Car Mileage (or Km) Expense – Mileage Calculator</w:t>
              </w:r>
              <w:r w:rsidR="002D4C9E">
                <w:rPr>
                  <w:webHidden/>
                </w:rPr>
                <w:tab/>
              </w:r>
              <w:r w:rsidR="002D4C9E">
                <w:rPr>
                  <w:webHidden/>
                </w:rPr>
                <w:fldChar w:fldCharType="begin"/>
              </w:r>
              <w:r w:rsidR="002D4C9E">
                <w:rPr>
                  <w:webHidden/>
                </w:rPr>
                <w:instrText xml:space="preserve"> PAGEREF _Toc139380587 \h </w:instrText>
              </w:r>
              <w:r w:rsidR="002D4C9E">
                <w:rPr>
                  <w:webHidden/>
                </w:rPr>
              </w:r>
              <w:r w:rsidR="002D4C9E">
                <w:rPr>
                  <w:webHidden/>
                </w:rPr>
                <w:fldChar w:fldCharType="separate"/>
              </w:r>
              <w:r>
                <w:rPr>
                  <w:webHidden/>
                </w:rPr>
                <w:t>24</w:t>
              </w:r>
              <w:r w:rsidR="002D4C9E">
                <w:rPr>
                  <w:webHidden/>
                </w:rPr>
                <w:fldChar w:fldCharType="end"/>
              </w:r>
            </w:hyperlink>
          </w:p>
          <w:p w14:paraId="09106BD4" w14:textId="299D143B" w:rsidR="002D4C9E" w:rsidRDefault="00FB608F" w:rsidP="00BD13DE">
            <w:pPr>
              <w:pStyle w:val="TOC2"/>
              <w:rPr>
                <w:rFonts w:asciiTheme="minorHAnsi" w:eastAsiaTheme="minorEastAsia" w:hAnsiTheme="minorHAnsi" w:cstheme="minorBidi"/>
                <w:sz w:val="22"/>
                <w:szCs w:val="22"/>
              </w:rPr>
            </w:pPr>
            <w:hyperlink w:anchor="_Toc139380588" w:history="1">
              <w:r w:rsidR="002D4C9E" w:rsidRPr="00D62C39">
                <w:rPr>
                  <w:rStyle w:val="Hyperlink"/>
                </w:rPr>
                <w:t>Make Adjustments</w:t>
              </w:r>
              <w:r w:rsidR="002D4C9E">
                <w:rPr>
                  <w:webHidden/>
                </w:rPr>
                <w:tab/>
              </w:r>
              <w:r w:rsidR="002D4C9E">
                <w:rPr>
                  <w:webHidden/>
                </w:rPr>
                <w:fldChar w:fldCharType="begin"/>
              </w:r>
              <w:r w:rsidR="002D4C9E">
                <w:rPr>
                  <w:webHidden/>
                </w:rPr>
                <w:instrText xml:space="preserve"> PAGEREF _Toc139380588 \h </w:instrText>
              </w:r>
              <w:r w:rsidR="002D4C9E">
                <w:rPr>
                  <w:webHidden/>
                </w:rPr>
              </w:r>
              <w:r w:rsidR="002D4C9E">
                <w:rPr>
                  <w:webHidden/>
                </w:rPr>
                <w:fldChar w:fldCharType="separate"/>
              </w:r>
              <w:r>
                <w:rPr>
                  <w:webHidden/>
                </w:rPr>
                <w:t>26</w:t>
              </w:r>
              <w:r w:rsidR="002D4C9E">
                <w:rPr>
                  <w:webHidden/>
                </w:rPr>
                <w:fldChar w:fldCharType="end"/>
              </w:r>
            </w:hyperlink>
          </w:p>
          <w:p w14:paraId="5605680D" w14:textId="3885A50E" w:rsidR="002D4C9E" w:rsidRDefault="00FB608F" w:rsidP="00BD13DE">
            <w:pPr>
              <w:pStyle w:val="TOC2"/>
              <w:rPr>
                <w:rFonts w:asciiTheme="minorHAnsi" w:eastAsiaTheme="minorEastAsia" w:hAnsiTheme="minorHAnsi" w:cstheme="minorBidi"/>
                <w:sz w:val="22"/>
                <w:szCs w:val="22"/>
              </w:rPr>
            </w:pPr>
            <w:hyperlink w:anchor="_Toc139380589" w:history="1">
              <w:r w:rsidR="002D4C9E" w:rsidRPr="00D62C39">
                <w:rPr>
                  <w:rStyle w:val="Hyperlink"/>
                </w:rPr>
                <w:t>Reimbursement Rates</w:t>
              </w:r>
              <w:r w:rsidR="002D4C9E">
                <w:rPr>
                  <w:webHidden/>
                </w:rPr>
                <w:tab/>
              </w:r>
              <w:r w:rsidR="002D4C9E">
                <w:rPr>
                  <w:webHidden/>
                </w:rPr>
                <w:fldChar w:fldCharType="begin"/>
              </w:r>
              <w:r w:rsidR="002D4C9E">
                <w:rPr>
                  <w:webHidden/>
                </w:rPr>
                <w:instrText xml:space="preserve"> PAGEREF _Toc139380589 \h </w:instrText>
              </w:r>
              <w:r w:rsidR="002D4C9E">
                <w:rPr>
                  <w:webHidden/>
                </w:rPr>
              </w:r>
              <w:r w:rsidR="002D4C9E">
                <w:rPr>
                  <w:webHidden/>
                </w:rPr>
                <w:fldChar w:fldCharType="separate"/>
              </w:r>
              <w:r>
                <w:rPr>
                  <w:webHidden/>
                </w:rPr>
                <w:t>29</w:t>
              </w:r>
              <w:r w:rsidR="002D4C9E">
                <w:rPr>
                  <w:webHidden/>
                </w:rPr>
                <w:fldChar w:fldCharType="end"/>
              </w:r>
            </w:hyperlink>
          </w:p>
          <w:p w14:paraId="287591DE" w14:textId="4AC8F51E" w:rsidR="002D4C9E" w:rsidRDefault="00FB608F" w:rsidP="00BD13DE">
            <w:pPr>
              <w:pStyle w:val="TOC2"/>
              <w:rPr>
                <w:rFonts w:asciiTheme="minorHAnsi" w:eastAsiaTheme="minorEastAsia" w:hAnsiTheme="minorHAnsi" w:cstheme="minorBidi"/>
                <w:sz w:val="22"/>
                <w:szCs w:val="22"/>
              </w:rPr>
            </w:pPr>
            <w:hyperlink w:anchor="_Toc139380590" w:history="1">
              <w:r w:rsidR="002D4C9E" w:rsidRPr="00D62C39">
                <w:rPr>
                  <w:rStyle w:val="Hyperlink"/>
                </w:rPr>
                <w:t>Add/Edit/Delete Itemizations</w:t>
              </w:r>
              <w:r w:rsidR="002D4C9E">
                <w:rPr>
                  <w:webHidden/>
                </w:rPr>
                <w:tab/>
              </w:r>
              <w:r w:rsidR="002D4C9E">
                <w:rPr>
                  <w:webHidden/>
                </w:rPr>
                <w:fldChar w:fldCharType="begin"/>
              </w:r>
              <w:r w:rsidR="002D4C9E">
                <w:rPr>
                  <w:webHidden/>
                </w:rPr>
                <w:instrText xml:space="preserve"> PAGEREF _Toc139380590 \h </w:instrText>
              </w:r>
              <w:r w:rsidR="002D4C9E">
                <w:rPr>
                  <w:webHidden/>
                </w:rPr>
              </w:r>
              <w:r w:rsidR="002D4C9E">
                <w:rPr>
                  <w:webHidden/>
                </w:rPr>
                <w:fldChar w:fldCharType="separate"/>
              </w:r>
              <w:r>
                <w:rPr>
                  <w:webHidden/>
                </w:rPr>
                <w:t>29</w:t>
              </w:r>
              <w:r w:rsidR="002D4C9E">
                <w:rPr>
                  <w:webHidden/>
                </w:rPr>
                <w:fldChar w:fldCharType="end"/>
              </w:r>
            </w:hyperlink>
          </w:p>
          <w:p w14:paraId="4169AEA4" w14:textId="661AD7B5" w:rsidR="002D4C9E" w:rsidRDefault="00FB608F" w:rsidP="00BD13DE">
            <w:pPr>
              <w:pStyle w:val="TOC2"/>
              <w:rPr>
                <w:rFonts w:asciiTheme="minorHAnsi" w:eastAsiaTheme="minorEastAsia" w:hAnsiTheme="minorHAnsi" w:cstheme="minorBidi"/>
                <w:sz w:val="22"/>
                <w:szCs w:val="22"/>
              </w:rPr>
            </w:pPr>
            <w:hyperlink w:anchor="_Toc139380591" w:history="1">
              <w:r w:rsidR="002D4C9E" w:rsidRPr="00D62C39">
                <w:rPr>
                  <w:rStyle w:val="Hyperlink"/>
                </w:rPr>
                <w:t>Add/Edit/Delete Attendees</w:t>
              </w:r>
              <w:r w:rsidR="002D4C9E">
                <w:rPr>
                  <w:webHidden/>
                </w:rPr>
                <w:tab/>
              </w:r>
              <w:r w:rsidR="002D4C9E">
                <w:rPr>
                  <w:webHidden/>
                </w:rPr>
                <w:fldChar w:fldCharType="begin"/>
              </w:r>
              <w:r w:rsidR="002D4C9E">
                <w:rPr>
                  <w:webHidden/>
                </w:rPr>
                <w:instrText xml:space="preserve"> PAGEREF _Toc139380591 \h </w:instrText>
              </w:r>
              <w:r w:rsidR="002D4C9E">
                <w:rPr>
                  <w:webHidden/>
                </w:rPr>
              </w:r>
              <w:r w:rsidR="002D4C9E">
                <w:rPr>
                  <w:webHidden/>
                </w:rPr>
                <w:fldChar w:fldCharType="separate"/>
              </w:r>
              <w:r>
                <w:rPr>
                  <w:webHidden/>
                </w:rPr>
                <w:t>31</w:t>
              </w:r>
              <w:r w:rsidR="002D4C9E">
                <w:rPr>
                  <w:webHidden/>
                </w:rPr>
                <w:fldChar w:fldCharType="end"/>
              </w:r>
            </w:hyperlink>
          </w:p>
          <w:p w14:paraId="0E5D9DE0" w14:textId="4CC31903" w:rsidR="002D4C9E" w:rsidRDefault="00FB608F" w:rsidP="00BD13DE">
            <w:pPr>
              <w:pStyle w:val="TOC2"/>
              <w:rPr>
                <w:rFonts w:asciiTheme="minorHAnsi" w:eastAsiaTheme="minorEastAsia" w:hAnsiTheme="minorHAnsi" w:cstheme="minorBidi"/>
                <w:sz w:val="22"/>
                <w:szCs w:val="22"/>
              </w:rPr>
            </w:pPr>
            <w:hyperlink w:anchor="_Toc139380592" w:history="1">
              <w:r w:rsidR="002D4C9E" w:rsidRPr="00D62C39">
                <w:rPr>
                  <w:rStyle w:val="Hyperlink"/>
                </w:rPr>
                <w:t>View/Add/Edit/Delete Allocations</w:t>
              </w:r>
              <w:r w:rsidR="002D4C9E">
                <w:rPr>
                  <w:webHidden/>
                </w:rPr>
                <w:tab/>
              </w:r>
              <w:r w:rsidR="002D4C9E">
                <w:rPr>
                  <w:webHidden/>
                </w:rPr>
                <w:fldChar w:fldCharType="begin"/>
              </w:r>
              <w:r w:rsidR="002D4C9E">
                <w:rPr>
                  <w:webHidden/>
                </w:rPr>
                <w:instrText xml:space="preserve"> PAGEREF _Toc139380592 \h </w:instrText>
              </w:r>
              <w:r w:rsidR="002D4C9E">
                <w:rPr>
                  <w:webHidden/>
                </w:rPr>
              </w:r>
              <w:r w:rsidR="002D4C9E">
                <w:rPr>
                  <w:webHidden/>
                </w:rPr>
                <w:fldChar w:fldCharType="separate"/>
              </w:r>
              <w:r>
                <w:rPr>
                  <w:webHidden/>
                </w:rPr>
                <w:t>33</w:t>
              </w:r>
              <w:r w:rsidR="002D4C9E">
                <w:rPr>
                  <w:webHidden/>
                </w:rPr>
                <w:fldChar w:fldCharType="end"/>
              </w:r>
            </w:hyperlink>
          </w:p>
          <w:p w14:paraId="387E5B1D" w14:textId="5C97C8A7" w:rsidR="002D4C9E" w:rsidRDefault="00FB608F" w:rsidP="00BD13DE">
            <w:pPr>
              <w:pStyle w:val="TOC2"/>
              <w:rPr>
                <w:rFonts w:asciiTheme="minorHAnsi" w:eastAsiaTheme="minorEastAsia" w:hAnsiTheme="minorHAnsi" w:cstheme="minorBidi"/>
                <w:sz w:val="22"/>
                <w:szCs w:val="22"/>
              </w:rPr>
            </w:pPr>
            <w:hyperlink w:anchor="_Toc139380593" w:history="1">
              <w:r w:rsidR="002D4C9E" w:rsidRPr="00D62C39">
                <w:rPr>
                  <w:rStyle w:val="Hyperlink"/>
                </w:rPr>
                <w:t>View Report-Level Allocations</w:t>
              </w:r>
              <w:r w:rsidR="002D4C9E">
                <w:rPr>
                  <w:webHidden/>
                </w:rPr>
                <w:tab/>
              </w:r>
              <w:r w:rsidR="002D4C9E">
                <w:rPr>
                  <w:webHidden/>
                </w:rPr>
                <w:fldChar w:fldCharType="begin"/>
              </w:r>
              <w:r w:rsidR="002D4C9E">
                <w:rPr>
                  <w:webHidden/>
                </w:rPr>
                <w:instrText xml:space="preserve"> PAGEREF _Toc139380593 \h </w:instrText>
              </w:r>
              <w:r w:rsidR="002D4C9E">
                <w:rPr>
                  <w:webHidden/>
                </w:rPr>
              </w:r>
              <w:r w:rsidR="002D4C9E">
                <w:rPr>
                  <w:webHidden/>
                </w:rPr>
                <w:fldChar w:fldCharType="separate"/>
              </w:r>
              <w:r>
                <w:rPr>
                  <w:webHidden/>
                </w:rPr>
                <w:t>33</w:t>
              </w:r>
              <w:r w:rsidR="002D4C9E">
                <w:rPr>
                  <w:webHidden/>
                </w:rPr>
                <w:fldChar w:fldCharType="end"/>
              </w:r>
            </w:hyperlink>
          </w:p>
          <w:p w14:paraId="627A3EFA" w14:textId="104A3CA9" w:rsidR="002D4C9E" w:rsidRDefault="00FB608F" w:rsidP="00BD13DE">
            <w:pPr>
              <w:pStyle w:val="TOC2"/>
              <w:rPr>
                <w:rFonts w:asciiTheme="minorHAnsi" w:eastAsiaTheme="minorEastAsia" w:hAnsiTheme="minorHAnsi" w:cstheme="minorBidi"/>
                <w:sz w:val="22"/>
                <w:szCs w:val="22"/>
              </w:rPr>
            </w:pPr>
            <w:hyperlink w:anchor="_Toc139380594" w:history="1">
              <w:r w:rsidR="002D4C9E" w:rsidRPr="00D62C39">
                <w:rPr>
                  <w:rStyle w:val="Hyperlink"/>
                </w:rPr>
                <w:t>View Expense-Level Allocations</w:t>
              </w:r>
              <w:r w:rsidR="002D4C9E">
                <w:rPr>
                  <w:webHidden/>
                </w:rPr>
                <w:tab/>
              </w:r>
              <w:r w:rsidR="002D4C9E">
                <w:rPr>
                  <w:webHidden/>
                </w:rPr>
                <w:fldChar w:fldCharType="begin"/>
              </w:r>
              <w:r w:rsidR="002D4C9E">
                <w:rPr>
                  <w:webHidden/>
                </w:rPr>
                <w:instrText xml:space="preserve"> PAGEREF _Toc139380594 \h </w:instrText>
              </w:r>
              <w:r w:rsidR="002D4C9E">
                <w:rPr>
                  <w:webHidden/>
                </w:rPr>
              </w:r>
              <w:r w:rsidR="002D4C9E">
                <w:rPr>
                  <w:webHidden/>
                </w:rPr>
                <w:fldChar w:fldCharType="separate"/>
              </w:r>
              <w:r>
                <w:rPr>
                  <w:webHidden/>
                </w:rPr>
                <w:t>34</w:t>
              </w:r>
              <w:r w:rsidR="002D4C9E">
                <w:rPr>
                  <w:webHidden/>
                </w:rPr>
                <w:fldChar w:fldCharType="end"/>
              </w:r>
            </w:hyperlink>
          </w:p>
          <w:p w14:paraId="06CED5B0" w14:textId="7BF5A9F8" w:rsidR="002D4C9E" w:rsidRDefault="00FB608F" w:rsidP="00BD13DE">
            <w:pPr>
              <w:pStyle w:val="TOC2"/>
              <w:rPr>
                <w:rFonts w:asciiTheme="minorHAnsi" w:eastAsiaTheme="minorEastAsia" w:hAnsiTheme="minorHAnsi" w:cstheme="minorBidi"/>
                <w:sz w:val="22"/>
                <w:szCs w:val="22"/>
              </w:rPr>
            </w:pPr>
            <w:hyperlink w:anchor="_Toc139380595" w:history="1">
              <w:r w:rsidR="002D4C9E" w:rsidRPr="00D62C39">
                <w:rPr>
                  <w:rStyle w:val="Hyperlink"/>
                </w:rPr>
                <w:t>View Itemization-Level Allocations</w:t>
              </w:r>
              <w:r w:rsidR="002D4C9E">
                <w:rPr>
                  <w:webHidden/>
                </w:rPr>
                <w:tab/>
              </w:r>
              <w:r w:rsidR="002D4C9E">
                <w:rPr>
                  <w:webHidden/>
                </w:rPr>
                <w:fldChar w:fldCharType="begin"/>
              </w:r>
              <w:r w:rsidR="002D4C9E">
                <w:rPr>
                  <w:webHidden/>
                </w:rPr>
                <w:instrText xml:space="preserve"> PAGEREF _Toc139380595 \h </w:instrText>
              </w:r>
              <w:r w:rsidR="002D4C9E">
                <w:rPr>
                  <w:webHidden/>
                </w:rPr>
              </w:r>
              <w:r w:rsidR="002D4C9E">
                <w:rPr>
                  <w:webHidden/>
                </w:rPr>
                <w:fldChar w:fldCharType="separate"/>
              </w:r>
              <w:r>
                <w:rPr>
                  <w:webHidden/>
                </w:rPr>
                <w:t>35</w:t>
              </w:r>
              <w:r w:rsidR="002D4C9E">
                <w:rPr>
                  <w:webHidden/>
                </w:rPr>
                <w:fldChar w:fldCharType="end"/>
              </w:r>
            </w:hyperlink>
          </w:p>
          <w:p w14:paraId="47E884BF" w14:textId="38031F0C" w:rsidR="002D4C9E" w:rsidRDefault="00FB608F" w:rsidP="00BD13DE">
            <w:pPr>
              <w:pStyle w:val="TOC2"/>
              <w:rPr>
                <w:rFonts w:asciiTheme="minorHAnsi" w:eastAsiaTheme="minorEastAsia" w:hAnsiTheme="minorHAnsi" w:cstheme="minorBidi"/>
                <w:sz w:val="22"/>
                <w:szCs w:val="22"/>
              </w:rPr>
            </w:pPr>
            <w:hyperlink w:anchor="_Toc139380596" w:history="1">
              <w:r w:rsidR="002D4C9E" w:rsidRPr="00D62C39">
                <w:rPr>
                  <w:rStyle w:val="Hyperlink"/>
                </w:rPr>
                <w:t>Add/Edit/Delete Expense-Level Allocations</w:t>
              </w:r>
              <w:r w:rsidR="002D4C9E">
                <w:rPr>
                  <w:webHidden/>
                </w:rPr>
                <w:tab/>
              </w:r>
              <w:r w:rsidR="002D4C9E">
                <w:rPr>
                  <w:webHidden/>
                </w:rPr>
                <w:fldChar w:fldCharType="begin"/>
              </w:r>
              <w:r w:rsidR="002D4C9E">
                <w:rPr>
                  <w:webHidden/>
                </w:rPr>
                <w:instrText xml:space="preserve"> PAGEREF _Toc139380596 \h </w:instrText>
              </w:r>
              <w:r w:rsidR="002D4C9E">
                <w:rPr>
                  <w:webHidden/>
                </w:rPr>
              </w:r>
              <w:r w:rsidR="002D4C9E">
                <w:rPr>
                  <w:webHidden/>
                </w:rPr>
                <w:fldChar w:fldCharType="separate"/>
              </w:r>
              <w:r>
                <w:rPr>
                  <w:webHidden/>
                </w:rPr>
                <w:t>36</w:t>
              </w:r>
              <w:r w:rsidR="002D4C9E">
                <w:rPr>
                  <w:webHidden/>
                </w:rPr>
                <w:fldChar w:fldCharType="end"/>
              </w:r>
            </w:hyperlink>
          </w:p>
          <w:p w14:paraId="3E397BFD" w14:textId="02226094" w:rsidR="002D4C9E" w:rsidRDefault="00FB608F" w:rsidP="00BD13DE">
            <w:pPr>
              <w:pStyle w:val="TOC2"/>
              <w:rPr>
                <w:rFonts w:asciiTheme="minorHAnsi" w:eastAsiaTheme="minorEastAsia" w:hAnsiTheme="minorHAnsi" w:cstheme="minorBidi"/>
                <w:sz w:val="22"/>
                <w:szCs w:val="22"/>
              </w:rPr>
            </w:pPr>
            <w:hyperlink w:anchor="_Toc139380597" w:history="1">
              <w:r w:rsidR="002D4C9E" w:rsidRPr="00D62C39">
                <w:rPr>
                  <w:rStyle w:val="Hyperlink"/>
                </w:rPr>
                <w:t>Add Itemization-Level Allocations</w:t>
              </w:r>
              <w:r w:rsidR="002D4C9E">
                <w:rPr>
                  <w:webHidden/>
                </w:rPr>
                <w:tab/>
              </w:r>
              <w:r w:rsidR="002D4C9E">
                <w:rPr>
                  <w:webHidden/>
                </w:rPr>
                <w:fldChar w:fldCharType="begin"/>
              </w:r>
              <w:r w:rsidR="002D4C9E">
                <w:rPr>
                  <w:webHidden/>
                </w:rPr>
                <w:instrText xml:space="preserve"> PAGEREF _Toc139380597 \h </w:instrText>
              </w:r>
              <w:r w:rsidR="002D4C9E">
                <w:rPr>
                  <w:webHidden/>
                </w:rPr>
              </w:r>
              <w:r w:rsidR="002D4C9E">
                <w:rPr>
                  <w:webHidden/>
                </w:rPr>
                <w:fldChar w:fldCharType="separate"/>
              </w:r>
              <w:r>
                <w:rPr>
                  <w:webHidden/>
                </w:rPr>
                <w:t>38</w:t>
              </w:r>
              <w:r w:rsidR="002D4C9E">
                <w:rPr>
                  <w:webHidden/>
                </w:rPr>
                <w:fldChar w:fldCharType="end"/>
              </w:r>
            </w:hyperlink>
          </w:p>
          <w:p w14:paraId="3E566244" w14:textId="5238F6DE" w:rsidR="002D4C9E" w:rsidRDefault="00FB608F" w:rsidP="00BD13DE">
            <w:pPr>
              <w:pStyle w:val="TOC2"/>
              <w:rPr>
                <w:rFonts w:asciiTheme="minorHAnsi" w:eastAsiaTheme="minorEastAsia" w:hAnsiTheme="minorHAnsi" w:cstheme="minorBidi"/>
                <w:sz w:val="22"/>
                <w:szCs w:val="22"/>
              </w:rPr>
            </w:pPr>
            <w:hyperlink w:anchor="_Toc139380598" w:history="1">
              <w:r w:rsidR="002D4C9E" w:rsidRPr="00D62C39">
                <w:rPr>
                  <w:rStyle w:val="Hyperlink"/>
                </w:rPr>
                <w:t>Icon</w:t>
              </w:r>
              <w:r w:rsidR="002D4C9E">
                <w:rPr>
                  <w:webHidden/>
                </w:rPr>
                <w:tab/>
              </w:r>
              <w:r w:rsidR="002D4C9E">
                <w:rPr>
                  <w:webHidden/>
                </w:rPr>
                <w:fldChar w:fldCharType="begin"/>
              </w:r>
              <w:r w:rsidR="002D4C9E">
                <w:rPr>
                  <w:webHidden/>
                </w:rPr>
                <w:instrText xml:space="preserve"> PAGEREF _Toc139380598 \h </w:instrText>
              </w:r>
              <w:r w:rsidR="002D4C9E">
                <w:rPr>
                  <w:webHidden/>
                </w:rPr>
              </w:r>
              <w:r w:rsidR="002D4C9E">
                <w:rPr>
                  <w:webHidden/>
                </w:rPr>
                <w:fldChar w:fldCharType="separate"/>
              </w:r>
              <w:r>
                <w:rPr>
                  <w:webHidden/>
                </w:rPr>
                <w:t>39</w:t>
              </w:r>
              <w:r w:rsidR="002D4C9E">
                <w:rPr>
                  <w:webHidden/>
                </w:rPr>
                <w:fldChar w:fldCharType="end"/>
              </w:r>
            </w:hyperlink>
          </w:p>
          <w:p w14:paraId="13049DE0" w14:textId="7D716DA0" w:rsidR="002D4C9E" w:rsidRDefault="00FB608F" w:rsidP="00BD13DE">
            <w:pPr>
              <w:pStyle w:val="TOC2"/>
              <w:rPr>
                <w:rFonts w:asciiTheme="minorHAnsi" w:eastAsiaTheme="minorEastAsia" w:hAnsiTheme="minorHAnsi" w:cstheme="minorBidi"/>
                <w:sz w:val="22"/>
                <w:szCs w:val="22"/>
              </w:rPr>
            </w:pPr>
            <w:hyperlink w:anchor="_Toc139380599" w:history="1">
              <w:r w:rsidR="002D4C9E" w:rsidRPr="00D62C39">
                <w:rPr>
                  <w:rStyle w:val="Hyperlink"/>
                </w:rPr>
                <w:t>Remove an Expense From an Expense Report</w:t>
              </w:r>
              <w:r w:rsidR="002D4C9E">
                <w:rPr>
                  <w:webHidden/>
                </w:rPr>
                <w:tab/>
              </w:r>
              <w:r w:rsidR="002D4C9E">
                <w:rPr>
                  <w:webHidden/>
                </w:rPr>
                <w:fldChar w:fldCharType="begin"/>
              </w:r>
              <w:r w:rsidR="002D4C9E">
                <w:rPr>
                  <w:webHidden/>
                </w:rPr>
                <w:instrText xml:space="preserve"> PAGEREF _Toc139380599 \h </w:instrText>
              </w:r>
              <w:r w:rsidR="002D4C9E">
                <w:rPr>
                  <w:webHidden/>
                </w:rPr>
              </w:r>
              <w:r w:rsidR="002D4C9E">
                <w:rPr>
                  <w:webHidden/>
                </w:rPr>
                <w:fldChar w:fldCharType="separate"/>
              </w:r>
              <w:r>
                <w:rPr>
                  <w:webHidden/>
                </w:rPr>
                <w:t>40</w:t>
              </w:r>
              <w:r w:rsidR="002D4C9E">
                <w:rPr>
                  <w:webHidden/>
                </w:rPr>
                <w:fldChar w:fldCharType="end"/>
              </w:r>
            </w:hyperlink>
          </w:p>
          <w:p w14:paraId="332965AE" w14:textId="029655FE" w:rsidR="002D4C9E" w:rsidRDefault="00FB608F" w:rsidP="00BD13DE">
            <w:pPr>
              <w:pStyle w:val="TOC2"/>
              <w:rPr>
                <w:rFonts w:asciiTheme="minorHAnsi" w:eastAsiaTheme="minorEastAsia" w:hAnsiTheme="minorHAnsi" w:cstheme="minorBidi"/>
                <w:sz w:val="22"/>
                <w:szCs w:val="22"/>
              </w:rPr>
            </w:pPr>
            <w:hyperlink w:anchor="_Toc139380600" w:history="1">
              <w:r w:rsidR="002D4C9E" w:rsidRPr="00D62C39">
                <w:rPr>
                  <w:rStyle w:val="Hyperlink"/>
                </w:rPr>
                <w:t>Edit Report Header Information</w:t>
              </w:r>
              <w:r w:rsidR="002D4C9E">
                <w:rPr>
                  <w:webHidden/>
                </w:rPr>
                <w:tab/>
              </w:r>
              <w:r w:rsidR="002D4C9E">
                <w:rPr>
                  <w:webHidden/>
                </w:rPr>
                <w:fldChar w:fldCharType="begin"/>
              </w:r>
              <w:r w:rsidR="002D4C9E">
                <w:rPr>
                  <w:webHidden/>
                </w:rPr>
                <w:instrText xml:space="preserve"> PAGEREF _Toc139380600 \h </w:instrText>
              </w:r>
              <w:r w:rsidR="002D4C9E">
                <w:rPr>
                  <w:webHidden/>
                </w:rPr>
              </w:r>
              <w:r w:rsidR="002D4C9E">
                <w:rPr>
                  <w:webHidden/>
                </w:rPr>
                <w:fldChar w:fldCharType="separate"/>
              </w:r>
              <w:r>
                <w:rPr>
                  <w:webHidden/>
                </w:rPr>
                <w:t>40</w:t>
              </w:r>
              <w:r w:rsidR="002D4C9E">
                <w:rPr>
                  <w:webHidden/>
                </w:rPr>
                <w:fldChar w:fldCharType="end"/>
              </w:r>
            </w:hyperlink>
          </w:p>
          <w:p w14:paraId="562E8CBE" w14:textId="73EEDB96" w:rsidR="002D4C9E" w:rsidRDefault="00FB608F" w:rsidP="00BD13DE">
            <w:pPr>
              <w:pStyle w:val="TOC2"/>
              <w:rPr>
                <w:rFonts w:asciiTheme="minorHAnsi" w:eastAsiaTheme="minorEastAsia" w:hAnsiTheme="minorHAnsi" w:cstheme="minorBidi"/>
                <w:sz w:val="22"/>
                <w:szCs w:val="22"/>
              </w:rPr>
            </w:pPr>
            <w:hyperlink w:anchor="_Toc139380601" w:history="1">
              <w:r w:rsidR="002D4C9E" w:rsidRPr="00D62C39">
                <w:rPr>
                  <w:rStyle w:val="Hyperlink"/>
                </w:rPr>
                <w:t>Submit an Expense Report</w:t>
              </w:r>
              <w:r w:rsidR="002D4C9E">
                <w:rPr>
                  <w:webHidden/>
                </w:rPr>
                <w:tab/>
              </w:r>
              <w:r w:rsidR="002D4C9E">
                <w:rPr>
                  <w:webHidden/>
                </w:rPr>
                <w:fldChar w:fldCharType="begin"/>
              </w:r>
              <w:r w:rsidR="002D4C9E">
                <w:rPr>
                  <w:webHidden/>
                </w:rPr>
                <w:instrText xml:space="preserve"> PAGEREF _Toc139380601 \h </w:instrText>
              </w:r>
              <w:r w:rsidR="002D4C9E">
                <w:rPr>
                  <w:webHidden/>
                </w:rPr>
              </w:r>
              <w:r w:rsidR="002D4C9E">
                <w:rPr>
                  <w:webHidden/>
                </w:rPr>
                <w:fldChar w:fldCharType="separate"/>
              </w:r>
              <w:r>
                <w:rPr>
                  <w:webHidden/>
                </w:rPr>
                <w:t>41</w:t>
              </w:r>
              <w:r w:rsidR="002D4C9E">
                <w:rPr>
                  <w:webHidden/>
                </w:rPr>
                <w:fldChar w:fldCharType="end"/>
              </w:r>
            </w:hyperlink>
          </w:p>
          <w:p w14:paraId="52DA2845" w14:textId="7E76C25F" w:rsidR="002D4C9E" w:rsidRDefault="00FB608F" w:rsidP="00BD13DE">
            <w:pPr>
              <w:pStyle w:val="TOC2"/>
              <w:rPr>
                <w:rFonts w:asciiTheme="minorHAnsi" w:eastAsiaTheme="minorEastAsia" w:hAnsiTheme="minorHAnsi" w:cstheme="minorBidi"/>
                <w:sz w:val="22"/>
                <w:szCs w:val="22"/>
              </w:rPr>
            </w:pPr>
            <w:hyperlink w:anchor="_Toc139380602" w:history="1">
              <w:r w:rsidR="002D4C9E" w:rsidRPr="00D62C39">
                <w:rPr>
                  <w:rStyle w:val="Hyperlink"/>
                </w:rPr>
                <w:t>Submit an Expense Report With the Approval Flow Screen</w:t>
              </w:r>
              <w:r w:rsidR="002D4C9E">
                <w:rPr>
                  <w:webHidden/>
                </w:rPr>
                <w:tab/>
              </w:r>
              <w:r w:rsidR="002D4C9E">
                <w:rPr>
                  <w:webHidden/>
                </w:rPr>
                <w:fldChar w:fldCharType="begin"/>
              </w:r>
              <w:r w:rsidR="002D4C9E">
                <w:rPr>
                  <w:webHidden/>
                </w:rPr>
                <w:instrText xml:space="preserve"> PAGEREF _Toc139380602 \h </w:instrText>
              </w:r>
              <w:r w:rsidR="002D4C9E">
                <w:rPr>
                  <w:webHidden/>
                </w:rPr>
              </w:r>
              <w:r w:rsidR="002D4C9E">
                <w:rPr>
                  <w:webHidden/>
                </w:rPr>
                <w:fldChar w:fldCharType="separate"/>
              </w:r>
              <w:r>
                <w:rPr>
                  <w:webHidden/>
                </w:rPr>
                <w:t>42</w:t>
              </w:r>
              <w:r w:rsidR="002D4C9E">
                <w:rPr>
                  <w:webHidden/>
                </w:rPr>
                <w:fldChar w:fldCharType="end"/>
              </w:r>
            </w:hyperlink>
          </w:p>
          <w:p w14:paraId="1647B157" w14:textId="373667BD" w:rsidR="002D4C9E" w:rsidRDefault="00FB608F" w:rsidP="00BD13DE">
            <w:pPr>
              <w:pStyle w:val="TOC2"/>
              <w:rPr>
                <w:rFonts w:asciiTheme="minorHAnsi" w:eastAsiaTheme="minorEastAsia" w:hAnsiTheme="minorHAnsi" w:cstheme="minorBidi"/>
                <w:sz w:val="22"/>
                <w:szCs w:val="22"/>
              </w:rPr>
            </w:pPr>
            <w:hyperlink w:anchor="_Toc139380603" w:history="1">
              <w:r w:rsidR="002D4C9E" w:rsidRPr="00D62C39">
                <w:rPr>
                  <w:rStyle w:val="Hyperlink"/>
                  <w:rFonts w:eastAsia="Calibri"/>
                </w:rPr>
                <w:t>Recall an Expense Report</w:t>
              </w:r>
              <w:r w:rsidR="002D4C9E">
                <w:rPr>
                  <w:webHidden/>
                </w:rPr>
                <w:tab/>
              </w:r>
              <w:r w:rsidR="002D4C9E">
                <w:rPr>
                  <w:webHidden/>
                </w:rPr>
                <w:fldChar w:fldCharType="begin"/>
              </w:r>
              <w:r w:rsidR="002D4C9E">
                <w:rPr>
                  <w:webHidden/>
                </w:rPr>
                <w:instrText xml:space="preserve"> PAGEREF _Toc139380603 \h </w:instrText>
              </w:r>
              <w:r w:rsidR="002D4C9E">
                <w:rPr>
                  <w:webHidden/>
                </w:rPr>
              </w:r>
              <w:r w:rsidR="002D4C9E">
                <w:rPr>
                  <w:webHidden/>
                </w:rPr>
                <w:fldChar w:fldCharType="separate"/>
              </w:r>
              <w:r>
                <w:rPr>
                  <w:webHidden/>
                </w:rPr>
                <w:t>45</w:t>
              </w:r>
              <w:r w:rsidR="002D4C9E">
                <w:rPr>
                  <w:webHidden/>
                </w:rPr>
                <w:fldChar w:fldCharType="end"/>
              </w:r>
            </w:hyperlink>
          </w:p>
          <w:p w14:paraId="576B1B04" w14:textId="73EE6931" w:rsidR="002D4C9E" w:rsidRDefault="00FB608F" w:rsidP="00BD13DE">
            <w:pPr>
              <w:pStyle w:val="TOC2"/>
              <w:rPr>
                <w:rFonts w:asciiTheme="minorHAnsi" w:eastAsiaTheme="minorEastAsia" w:hAnsiTheme="minorHAnsi" w:cstheme="minorBidi"/>
                <w:sz w:val="22"/>
                <w:szCs w:val="22"/>
              </w:rPr>
            </w:pPr>
            <w:hyperlink w:anchor="_Toc139380604" w:history="1">
              <w:r w:rsidR="002D4C9E" w:rsidRPr="00D62C39">
                <w:rPr>
                  <w:rStyle w:val="Hyperlink"/>
                  <w:rFonts w:eastAsia="Calibri"/>
                </w:rPr>
                <w:t>Delete an Expense Report</w:t>
              </w:r>
              <w:r w:rsidR="002D4C9E">
                <w:rPr>
                  <w:webHidden/>
                </w:rPr>
                <w:tab/>
              </w:r>
              <w:r w:rsidR="002D4C9E">
                <w:rPr>
                  <w:webHidden/>
                </w:rPr>
                <w:fldChar w:fldCharType="begin"/>
              </w:r>
              <w:r w:rsidR="002D4C9E">
                <w:rPr>
                  <w:webHidden/>
                </w:rPr>
                <w:instrText xml:space="preserve"> PAGEREF _Toc139380604 \h </w:instrText>
              </w:r>
              <w:r w:rsidR="002D4C9E">
                <w:rPr>
                  <w:webHidden/>
                </w:rPr>
              </w:r>
              <w:r w:rsidR="002D4C9E">
                <w:rPr>
                  <w:webHidden/>
                </w:rPr>
                <w:fldChar w:fldCharType="separate"/>
              </w:r>
              <w:r>
                <w:rPr>
                  <w:webHidden/>
                </w:rPr>
                <w:t>46</w:t>
              </w:r>
              <w:r w:rsidR="002D4C9E">
                <w:rPr>
                  <w:webHidden/>
                </w:rPr>
                <w:fldChar w:fldCharType="end"/>
              </w:r>
            </w:hyperlink>
          </w:p>
          <w:p w14:paraId="42F83C13" w14:textId="5789BD49" w:rsidR="002D4C9E" w:rsidRDefault="00FB608F" w:rsidP="00BD13DE">
            <w:pPr>
              <w:pStyle w:val="TOC2"/>
              <w:rPr>
                <w:rFonts w:asciiTheme="minorHAnsi" w:eastAsiaTheme="minorEastAsia" w:hAnsiTheme="minorHAnsi" w:cstheme="minorBidi"/>
                <w:sz w:val="22"/>
                <w:szCs w:val="22"/>
              </w:rPr>
            </w:pPr>
            <w:hyperlink w:anchor="_Toc139380605" w:history="1">
              <w:r w:rsidR="002D4C9E" w:rsidRPr="00D62C39">
                <w:rPr>
                  <w:rStyle w:val="Hyperlink"/>
                  <w:rFonts w:eastAsia="Calibri"/>
                </w:rPr>
                <w:t xml:space="preserve">Copy an </w:t>
              </w:r>
              <w:r w:rsidR="002D4C9E" w:rsidRPr="00D62C39">
                <w:rPr>
                  <w:rStyle w:val="Hyperlink"/>
                </w:rPr>
                <w:t>Unsubmitted Expense Report</w:t>
              </w:r>
              <w:r w:rsidR="002D4C9E">
                <w:rPr>
                  <w:webHidden/>
                </w:rPr>
                <w:tab/>
              </w:r>
              <w:r w:rsidR="002D4C9E">
                <w:rPr>
                  <w:webHidden/>
                </w:rPr>
                <w:fldChar w:fldCharType="begin"/>
              </w:r>
              <w:r w:rsidR="002D4C9E">
                <w:rPr>
                  <w:webHidden/>
                </w:rPr>
                <w:instrText xml:space="preserve"> PAGEREF _Toc139380605 \h </w:instrText>
              </w:r>
              <w:r w:rsidR="002D4C9E">
                <w:rPr>
                  <w:webHidden/>
                </w:rPr>
              </w:r>
              <w:r w:rsidR="002D4C9E">
                <w:rPr>
                  <w:webHidden/>
                </w:rPr>
                <w:fldChar w:fldCharType="separate"/>
              </w:r>
              <w:r>
                <w:rPr>
                  <w:webHidden/>
                </w:rPr>
                <w:t>46</w:t>
              </w:r>
              <w:r w:rsidR="002D4C9E">
                <w:rPr>
                  <w:webHidden/>
                </w:rPr>
                <w:fldChar w:fldCharType="end"/>
              </w:r>
            </w:hyperlink>
          </w:p>
          <w:p w14:paraId="482573A7" w14:textId="68AE8A7F" w:rsidR="002D4C9E" w:rsidRDefault="00FB608F" w:rsidP="00BD13DE">
            <w:pPr>
              <w:pStyle w:val="TOC2"/>
              <w:rPr>
                <w:rFonts w:asciiTheme="minorHAnsi" w:eastAsiaTheme="minorEastAsia" w:hAnsiTheme="minorHAnsi" w:cstheme="minorBidi"/>
                <w:sz w:val="22"/>
                <w:szCs w:val="22"/>
              </w:rPr>
            </w:pPr>
            <w:hyperlink w:anchor="_Toc139380606" w:history="1">
              <w:r w:rsidR="002D4C9E" w:rsidRPr="00D62C39">
                <w:rPr>
                  <w:rStyle w:val="Hyperlink"/>
                </w:rPr>
                <w:t>Access the Taxation Summary Screen</w:t>
              </w:r>
              <w:r w:rsidR="002D4C9E">
                <w:rPr>
                  <w:webHidden/>
                </w:rPr>
                <w:tab/>
              </w:r>
              <w:r w:rsidR="002D4C9E">
                <w:rPr>
                  <w:webHidden/>
                </w:rPr>
                <w:fldChar w:fldCharType="begin"/>
              </w:r>
              <w:r w:rsidR="002D4C9E">
                <w:rPr>
                  <w:webHidden/>
                </w:rPr>
                <w:instrText xml:space="preserve"> PAGEREF _Toc139380606 \h </w:instrText>
              </w:r>
              <w:r w:rsidR="002D4C9E">
                <w:rPr>
                  <w:webHidden/>
                </w:rPr>
              </w:r>
              <w:r w:rsidR="002D4C9E">
                <w:rPr>
                  <w:webHidden/>
                </w:rPr>
                <w:fldChar w:fldCharType="separate"/>
              </w:r>
              <w:r>
                <w:rPr>
                  <w:webHidden/>
                </w:rPr>
                <w:t>47</w:t>
              </w:r>
              <w:r w:rsidR="002D4C9E">
                <w:rPr>
                  <w:webHidden/>
                </w:rPr>
                <w:fldChar w:fldCharType="end"/>
              </w:r>
            </w:hyperlink>
          </w:p>
          <w:p w14:paraId="5FD2A3D5" w14:textId="39ADFF38" w:rsidR="002D4C9E" w:rsidRDefault="00FB608F" w:rsidP="00BD13DE">
            <w:pPr>
              <w:pStyle w:val="TOC2"/>
              <w:rPr>
                <w:rFonts w:asciiTheme="minorHAnsi" w:eastAsiaTheme="minorEastAsia" w:hAnsiTheme="minorHAnsi" w:cstheme="minorBidi"/>
                <w:sz w:val="22"/>
                <w:szCs w:val="22"/>
              </w:rPr>
            </w:pPr>
            <w:hyperlink w:anchor="_Toc139380607" w:history="1">
              <w:r w:rsidR="002D4C9E" w:rsidRPr="00D62C39">
                <w:rPr>
                  <w:rStyle w:val="Hyperlink"/>
                  <w:rFonts w:eastAsia="Calibri"/>
                </w:rPr>
                <w:t>Work with Fixed Travel Allowances with Fiori UI</w:t>
              </w:r>
              <w:r w:rsidR="002D4C9E">
                <w:rPr>
                  <w:webHidden/>
                </w:rPr>
                <w:tab/>
              </w:r>
              <w:r w:rsidR="002D4C9E">
                <w:rPr>
                  <w:webHidden/>
                </w:rPr>
                <w:fldChar w:fldCharType="begin"/>
              </w:r>
              <w:r w:rsidR="002D4C9E">
                <w:rPr>
                  <w:webHidden/>
                </w:rPr>
                <w:instrText xml:space="preserve"> PAGEREF _Toc139380607 \h </w:instrText>
              </w:r>
              <w:r w:rsidR="002D4C9E">
                <w:rPr>
                  <w:webHidden/>
                </w:rPr>
              </w:r>
              <w:r w:rsidR="002D4C9E">
                <w:rPr>
                  <w:webHidden/>
                </w:rPr>
                <w:fldChar w:fldCharType="separate"/>
              </w:r>
              <w:r>
                <w:rPr>
                  <w:webHidden/>
                </w:rPr>
                <w:t>49</w:t>
              </w:r>
              <w:r w:rsidR="002D4C9E">
                <w:rPr>
                  <w:webHidden/>
                </w:rPr>
                <w:fldChar w:fldCharType="end"/>
              </w:r>
            </w:hyperlink>
          </w:p>
          <w:p w14:paraId="2EE41E3D" w14:textId="16925443" w:rsidR="002D4C9E" w:rsidRDefault="00FB608F" w:rsidP="00BD13DE">
            <w:pPr>
              <w:pStyle w:val="TOC2"/>
              <w:rPr>
                <w:rFonts w:asciiTheme="minorHAnsi" w:eastAsiaTheme="minorEastAsia" w:hAnsiTheme="minorHAnsi" w:cstheme="minorBidi"/>
                <w:sz w:val="22"/>
                <w:szCs w:val="22"/>
              </w:rPr>
            </w:pPr>
            <w:hyperlink w:anchor="_Toc139380608" w:history="1">
              <w:r w:rsidR="002D4C9E" w:rsidRPr="00D62C39">
                <w:rPr>
                  <w:rStyle w:val="Hyperlink"/>
                </w:rPr>
                <w:t>Fixed vs Reimbursable Travel Allowances</w:t>
              </w:r>
              <w:r w:rsidR="002D4C9E">
                <w:rPr>
                  <w:webHidden/>
                </w:rPr>
                <w:tab/>
              </w:r>
              <w:r w:rsidR="002D4C9E">
                <w:rPr>
                  <w:webHidden/>
                </w:rPr>
                <w:fldChar w:fldCharType="begin"/>
              </w:r>
              <w:r w:rsidR="002D4C9E">
                <w:rPr>
                  <w:webHidden/>
                </w:rPr>
                <w:instrText xml:space="preserve"> PAGEREF _Toc139380608 \h </w:instrText>
              </w:r>
              <w:r w:rsidR="002D4C9E">
                <w:rPr>
                  <w:webHidden/>
                </w:rPr>
              </w:r>
              <w:r w:rsidR="002D4C9E">
                <w:rPr>
                  <w:webHidden/>
                </w:rPr>
                <w:fldChar w:fldCharType="separate"/>
              </w:r>
              <w:r>
                <w:rPr>
                  <w:webHidden/>
                </w:rPr>
                <w:t>49</w:t>
              </w:r>
              <w:r w:rsidR="002D4C9E">
                <w:rPr>
                  <w:webHidden/>
                </w:rPr>
                <w:fldChar w:fldCharType="end"/>
              </w:r>
            </w:hyperlink>
          </w:p>
          <w:p w14:paraId="0068C74E" w14:textId="3F731FF4" w:rsidR="002D4C9E" w:rsidRDefault="00FB608F" w:rsidP="00BD13DE">
            <w:pPr>
              <w:pStyle w:val="TOC2"/>
              <w:rPr>
                <w:rFonts w:asciiTheme="minorHAnsi" w:eastAsiaTheme="minorEastAsia" w:hAnsiTheme="minorHAnsi" w:cstheme="minorBidi"/>
                <w:sz w:val="22"/>
                <w:szCs w:val="22"/>
              </w:rPr>
            </w:pPr>
            <w:hyperlink w:anchor="_Toc139380609" w:history="1">
              <w:r w:rsidR="002D4C9E" w:rsidRPr="00D62C39">
                <w:rPr>
                  <w:rStyle w:val="Hyperlink"/>
                </w:rPr>
                <w:t>Restrictions</w:t>
              </w:r>
              <w:r w:rsidR="002D4C9E">
                <w:rPr>
                  <w:webHidden/>
                </w:rPr>
                <w:tab/>
              </w:r>
              <w:r w:rsidR="002D4C9E">
                <w:rPr>
                  <w:webHidden/>
                </w:rPr>
                <w:fldChar w:fldCharType="begin"/>
              </w:r>
              <w:r w:rsidR="002D4C9E">
                <w:rPr>
                  <w:webHidden/>
                </w:rPr>
                <w:instrText xml:space="preserve"> PAGEREF _Toc139380609 \h </w:instrText>
              </w:r>
              <w:r w:rsidR="002D4C9E">
                <w:rPr>
                  <w:webHidden/>
                </w:rPr>
              </w:r>
              <w:r w:rsidR="002D4C9E">
                <w:rPr>
                  <w:webHidden/>
                </w:rPr>
                <w:fldChar w:fldCharType="separate"/>
              </w:r>
              <w:r>
                <w:rPr>
                  <w:webHidden/>
                </w:rPr>
                <w:t>49</w:t>
              </w:r>
              <w:r w:rsidR="002D4C9E">
                <w:rPr>
                  <w:webHidden/>
                </w:rPr>
                <w:fldChar w:fldCharType="end"/>
              </w:r>
            </w:hyperlink>
          </w:p>
          <w:p w14:paraId="4EB2B734" w14:textId="3EED5DB2" w:rsidR="002D4C9E" w:rsidRDefault="00FB608F" w:rsidP="00BD13DE">
            <w:pPr>
              <w:pStyle w:val="TOC2"/>
              <w:rPr>
                <w:rFonts w:asciiTheme="minorHAnsi" w:eastAsiaTheme="minorEastAsia" w:hAnsiTheme="minorHAnsi" w:cstheme="minorBidi"/>
                <w:sz w:val="22"/>
                <w:szCs w:val="22"/>
              </w:rPr>
            </w:pPr>
            <w:hyperlink w:anchor="_Toc139380610" w:history="1">
              <w:r w:rsidR="002D4C9E" w:rsidRPr="00D62C39">
                <w:rPr>
                  <w:rStyle w:val="Hyperlink"/>
                  <w:rFonts w:eastAsia="Calibri"/>
                </w:rPr>
                <w:t>Create and Edit Fixed Travel Allowances</w:t>
              </w:r>
              <w:r w:rsidR="002D4C9E">
                <w:rPr>
                  <w:webHidden/>
                </w:rPr>
                <w:tab/>
              </w:r>
              <w:r w:rsidR="002D4C9E">
                <w:rPr>
                  <w:webHidden/>
                </w:rPr>
                <w:fldChar w:fldCharType="begin"/>
              </w:r>
              <w:r w:rsidR="002D4C9E">
                <w:rPr>
                  <w:webHidden/>
                </w:rPr>
                <w:instrText xml:space="preserve"> PAGEREF _Toc139380610 \h </w:instrText>
              </w:r>
              <w:r w:rsidR="002D4C9E">
                <w:rPr>
                  <w:webHidden/>
                </w:rPr>
              </w:r>
              <w:r w:rsidR="002D4C9E">
                <w:rPr>
                  <w:webHidden/>
                </w:rPr>
                <w:fldChar w:fldCharType="separate"/>
              </w:r>
              <w:r>
                <w:rPr>
                  <w:webHidden/>
                </w:rPr>
                <w:t>50</w:t>
              </w:r>
              <w:r w:rsidR="002D4C9E">
                <w:rPr>
                  <w:webHidden/>
                </w:rPr>
                <w:fldChar w:fldCharType="end"/>
              </w:r>
            </w:hyperlink>
          </w:p>
          <w:p w14:paraId="392B24C1" w14:textId="6066AE06" w:rsidR="002D4C9E" w:rsidRDefault="00FB608F" w:rsidP="00BD13DE">
            <w:pPr>
              <w:pStyle w:val="TOC2"/>
              <w:rPr>
                <w:rFonts w:asciiTheme="minorHAnsi" w:eastAsiaTheme="minorEastAsia" w:hAnsiTheme="minorHAnsi" w:cstheme="minorBidi"/>
                <w:sz w:val="22"/>
                <w:szCs w:val="22"/>
              </w:rPr>
            </w:pPr>
            <w:hyperlink w:anchor="_Toc139380611" w:history="1">
              <w:r w:rsidR="002D4C9E" w:rsidRPr="00D62C39">
                <w:rPr>
                  <w:rStyle w:val="Hyperlink"/>
                  <w:rFonts w:eastAsia="Calibri"/>
                  <w:snapToGrid w:val="0"/>
                </w:rPr>
                <w:t>Edit a Fixed Travel Allowance Itinerary</w:t>
              </w:r>
              <w:r w:rsidR="002D4C9E">
                <w:rPr>
                  <w:webHidden/>
                </w:rPr>
                <w:tab/>
              </w:r>
              <w:r w:rsidR="002D4C9E">
                <w:rPr>
                  <w:webHidden/>
                </w:rPr>
                <w:fldChar w:fldCharType="begin"/>
              </w:r>
              <w:r w:rsidR="002D4C9E">
                <w:rPr>
                  <w:webHidden/>
                </w:rPr>
                <w:instrText xml:space="preserve"> PAGEREF _Toc139380611 \h </w:instrText>
              </w:r>
              <w:r w:rsidR="002D4C9E">
                <w:rPr>
                  <w:webHidden/>
                </w:rPr>
              </w:r>
              <w:r w:rsidR="002D4C9E">
                <w:rPr>
                  <w:webHidden/>
                </w:rPr>
                <w:fldChar w:fldCharType="separate"/>
              </w:r>
              <w:r>
                <w:rPr>
                  <w:webHidden/>
                </w:rPr>
                <w:t>62</w:t>
              </w:r>
              <w:r w:rsidR="002D4C9E">
                <w:rPr>
                  <w:webHidden/>
                </w:rPr>
                <w:fldChar w:fldCharType="end"/>
              </w:r>
            </w:hyperlink>
          </w:p>
          <w:p w14:paraId="472DC054" w14:textId="4D16732A" w:rsidR="002D4C9E" w:rsidRDefault="00FB608F" w:rsidP="00BD13DE">
            <w:pPr>
              <w:pStyle w:val="TOC2"/>
              <w:rPr>
                <w:rFonts w:asciiTheme="minorHAnsi" w:eastAsiaTheme="minorEastAsia" w:hAnsiTheme="minorHAnsi" w:cstheme="minorBidi"/>
                <w:sz w:val="22"/>
                <w:szCs w:val="22"/>
              </w:rPr>
            </w:pPr>
            <w:hyperlink w:anchor="_Toc139380612" w:history="1">
              <w:r w:rsidR="002D4C9E" w:rsidRPr="00D62C39">
                <w:rPr>
                  <w:rStyle w:val="Hyperlink"/>
                  <w:rFonts w:eastAsia="Calibri"/>
                  <w:snapToGrid w:val="0"/>
                </w:rPr>
                <w:t>Resolve an Alert in a New Travel Allowance</w:t>
              </w:r>
              <w:r w:rsidR="002D4C9E">
                <w:rPr>
                  <w:webHidden/>
                </w:rPr>
                <w:tab/>
              </w:r>
              <w:r w:rsidR="002D4C9E">
                <w:rPr>
                  <w:webHidden/>
                </w:rPr>
                <w:fldChar w:fldCharType="begin"/>
              </w:r>
              <w:r w:rsidR="002D4C9E">
                <w:rPr>
                  <w:webHidden/>
                </w:rPr>
                <w:instrText xml:space="preserve"> PAGEREF _Toc139380612 \h </w:instrText>
              </w:r>
              <w:r w:rsidR="002D4C9E">
                <w:rPr>
                  <w:webHidden/>
                </w:rPr>
              </w:r>
              <w:r w:rsidR="002D4C9E">
                <w:rPr>
                  <w:webHidden/>
                </w:rPr>
                <w:fldChar w:fldCharType="separate"/>
              </w:r>
              <w:r>
                <w:rPr>
                  <w:webHidden/>
                </w:rPr>
                <w:t>63</w:t>
              </w:r>
              <w:r w:rsidR="002D4C9E">
                <w:rPr>
                  <w:webHidden/>
                </w:rPr>
                <w:fldChar w:fldCharType="end"/>
              </w:r>
            </w:hyperlink>
          </w:p>
          <w:p w14:paraId="4138238B" w14:textId="31B38E1B" w:rsidR="002D4C9E" w:rsidRDefault="00FB608F" w:rsidP="00BD13DE">
            <w:pPr>
              <w:pStyle w:val="TOC2"/>
              <w:rPr>
                <w:rFonts w:asciiTheme="minorHAnsi" w:eastAsiaTheme="minorEastAsia" w:hAnsiTheme="minorHAnsi" w:cstheme="minorBidi"/>
                <w:sz w:val="22"/>
                <w:szCs w:val="22"/>
              </w:rPr>
            </w:pPr>
            <w:hyperlink w:anchor="_Toc139380613" w:history="1">
              <w:r w:rsidR="002D4C9E" w:rsidRPr="00D62C39">
                <w:rPr>
                  <w:rStyle w:val="Hyperlink"/>
                </w:rPr>
                <w:t>Delete Travel Allowances</w:t>
              </w:r>
              <w:r w:rsidR="002D4C9E">
                <w:rPr>
                  <w:webHidden/>
                </w:rPr>
                <w:tab/>
              </w:r>
              <w:r w:rsidR="002D4C9E">
                <w:rPr>
                  <w:webHidden/>
                </w:rPr>
                <w:fldChar w:fldCharType="begin"/>
              </w:r>
              <w:r w:rsidR="002D4C9E">
                <w:rPr>
                  <w:webHidden/>
                </w:rPr>
                <w:instrText xml:space="preserve"> PAGEREF _Toc139380613 \h </w:instrText>
              </w:r>
              <w:r w:rsidR="002D4C9E">
                <w:rPr>
                  <w:webHidden/>
                </w:rPr>
              </w:r>
              <w:r w:rsidR="002D4C9E">
                <w:rPr>
                  <w:webHidden/>
                </w:rPr>
                <w:fldChar w:fldCharType="separate"/>
              </w:r>
              <w:r>
                <w:rPr>
                  <w:webHidden/>
                </w:rPr>
                <w:t>64</w:t>
              </w:r>
              <w:r w:rsidR="002D4C9E">
                <w:rPr>
                  <w:webHidden/>
                </w:rPr>
                <w:fldChar w:fldCharType="end"/>
              </w:r>
            </w:hyperlink>
          </w:p>
          <w:p w14:paraId="21B85AD9" w14:textId="77658003" w:rsidR="002D4C9E" w:rsidRDefault="00FB608F" w:rsidP="00BD13DE">
            <w:pPr>
              <w:pStyle w:val="TOC2"/>
              <w:rPr>
                <w:rFonts w:asciiTheme="minorHAnsi" w:eastAsiaTheme="minorEastAsia" w:hAnsiTheme="minorHAnsi" w:cstheme="minorBidi"/>
                <w:b/>
                <w:sz w:val="22"/>
                <w:szCs w:val="22"/>
              </w:rPr>
            </w:pPr>
            <w:hyperlink w:anchor="_Toc139380614" w:history="1">
              <w:r w:rsidR="002D4C9E" w:rsidRPr="00D62C39">
                <w:rPr>
                  <w:rStyle w:val="Hyperlink"/>
                </w:rPr>
                <w:t>Expense Approvals</w:t>
              </w:r>
              <w:r w:rsidR="002D4C9E">
                <w:rPr>
                  <w:webHidden/>
                </w:rPr>
                <w:tab/>
              </w:r>
              <w:r w:rsidR="002D4C9E">
                <w:rPr>
                  <w:webHidden/>
                </w:rPr>
                <w:fldChar w:fldCharType="begin"/>
              </w:r>
              <w:r w:rsidR="002D4C9E">
                <w:rPr>
                  <w:webHidden/>
                </w:rPr>
                <w:instrText xml:space="preserve"> PAGEREF _Toc139380614 \h </w:instrText>
              </w:r>
              <w:r w:rsidR="002D4C9E">
                <w:rPr>
                  <w:webHidden/>
                </w:rPr>
              </w:r>
              <w:r w:rsidR="002D4C9E">
                <w:rPr>
                  <w:webHidden/>
                </w:rPr>
                <w:fldChar w:fldCharType="separate"/>
              </w:r>
              <w:r>
                <w:rPr>
                  <w:webHidden/>
                </w:rPr>
                <w:t>69</w:t>
              </w:r>
              <w:r w:rsidR="002D4C9E">
                <w:rPr>
                  <w:webHidden/>
                </w:rPr>
                <w:fldChar w:fldCharType="end"/>
              </w:r>
            </w:hyperlink>
          </w:p>
          <w:p w14:paraId="3881F805" w14:textId="1AEB2542" w:rsidR="002D4C9E" w:rsidRDefault="00FB608F" w:rsidP="00BD13DE">
            <w:pPr>
              <w:pStyle w:val="TOC2"/>
              <w:rPr>
                <w:rFonts w:asciiTheme="minorHAnsi" w:eastAsiaTheme="minorEastAsia" w:hAnsiTheme="minorHAnsi" w:cstheme="minorBidi"/>
                <w:sz w:val="22"/>
                <w:szCs w:val="22"/>
              </w:rPr>
            </w:pPr>
            <w:hyperlink w:anchor="_Toc139380615" w:history="1">
              <w:r w:rsidR="002D4C9E" w:rsidRPr="00D62C39">
                <w:rPr>
                  <w:rStyle w:val="Hyperlink"/>
                  <w:rFonts w:eastAsia="Arial Unicode MS"/>
                  <w:snapToGrid w:val="0"/>
                </w:rPr>
                <w:t>Approve an Expense Report</w:t>
              </w:r>
              <w:r w:rsidR="002D4C9E">
                <w:rPr>
                  <w:webHidden/>
                </w:rPr>
                <w:tab/>
              </w:r>
              <w:r w:rsidR="002D4C9E">
                <w:rPr>
                  <w:webHidden/>
                </w:rPr>
                <w:fldChar w:fldCharType="begin"/>
              </w:r>
              <w:r w:rsidR="002D4C9E">
                <w:rPr>
                  <w:webHidden/>
                </w:rPr>
                <w:instrText xml:space="preserve"> PAGEREF _Toc139380615 \h </w:instrText>
              </w:r>
              <w:r w:rsidR="002D4C9E">
                <w:rPr>
                  <w:webHidden/>
                </w:rPr>
              </w:r>
              <w:r w:rsidR="002D4C9E">
                <w:rPr>
                  <w:webHidden/>
                </w:rPr>
                <w:fldChar w:fldCharType="separate"/>
              </w:r>
              <w:r>
                <w:rPr>
                  <w:webHidden/>
                </w:rPr>
                <w:t>69</w:t>
              </w:r>
              <w:r w:rsidR="002D4C9E">
                <w:rPr>
                  <w:webHidden/>
                </w:rPr>
                <w:fldChar w:fldCharType="end"/>
              </w:r>
            </w:hyperlink>
          </w:p>
          <w:p w14:paraId="6D14B2B4" w14:textId="23CB0608" w:rsidR="002D4C9E" w:rsidRDefault="00FB608F" w:rsidP="00BD13DE">
            <w:pPr>
              <w:pStyle w:val="TOC2"/>
              <w:rPr>
                <w:rFonts w:asciiTheme="minorHAnsi" w:eastAsiaTheme="minorEastAsia" w:hAnsiTheme="minorHAnsi" w:cstheme="minorBidi"/>
                <w:sz w:val="22"/>
                <w:szCs w:val="22"/>
              </w:rPr>
            </w:pPr>
            <w:hyperlink w:anchor="_Toc139380616" w:history="1">
              <w:r w:rsidR="002D4C9E" w:rsidRPr="00D62C39">
                <w:rPr>
                  <w:rStyle w:val="Hyperlink"/>
                  <w:rFonts w:eastAsia="Arial Unicode MS"/>
                  <w:snapToGrid w:val="0"/>
                </w:rPr>
                <w:t>Send Back an Expense Report</w:t>
              </w:r>
              <w:r w:rsidR="002D4C9E">
                <w:rPr>
                  <w:webHidden/>
                </w:rPr>
                <w:tab/>
              </w:r>
              <w:r w:rsidR="002D4C9E">
                <w:rPr>
                  <w:webHidden/>
                </w:rPr>
                <w:fldChar w:fldCharType="begin"/>
              </w:r>
              <w:r w:rsidR="002D4C9E">
                <w:rPr>
                  <w:webHidden/>
                </w:rPr>
                <w:instrText xml:space="preserve"> PAGEREF _Toc139380616 \h </w:instrText>
              </w:r>
              <w:r w:rsidR="002D4C9E">
                <w:rPr>
                  <w:webHidden/>
                </w:rPr>
              </w:r>
              <w:r w:rsidR="002D4C9E">
                <w:rPr>
                  <w:webHidden/>
                </w:rPr>
                <w:fldChar w:fldCharType="separate"/>
              </w:r>
              <w:r>
                <w:rPr>
                  <w:webHidden/>
                </w:rPr>
                <w:t>70</w:t>
              </w:r>
              <w:r w:rsidR="002D4C9E">
                <w:rPr>
                  <w:webHidden/>
                </w:rPr>
                <w:fldChar w:fldCharType="end"/>
              </w:r>
            </w:hyperlink>
          </w:p>
          <w:p w14:paraId="4E1889E4" w14:textId="79DC45D8" w:rsidR="002D4C9E" w:rsidRDefault="00FB608F" w:rsidP="00BD13DE">
            <w:pPr>
              <w:pStyle w:val="TOC2"/>
              <w:rPr>
                <w:rFonts w:asciiTheme="minorHAnsi" w:eastAsiaTheme="minorEastAsia" w:hAnsiTheme="minorHAnsi" w:cstheme="minorBidi"/>
                <w:sz w:val="22"/>
                <w:szCs w:val="22"/>
              </w:rPr>
            </w:pPr>
            <w:hyperlink w:anchor="_Toc139380617" w:history="1">
              <w:r w:rsidR="002D4C9E" w:rsidRPr="00D62C39">
                <w:rPr>
                  <w:rStyle w:val="Hyperlink"/>
                  <w:rFonts w:eastAsia="Arial Unicode MS"/>
                  <w:snapToGrid w:val="0"/>
                </w:rPr>
                <w:t>Review and Approve an Expense Report as a Cost Object Approver</w:t>
              </w:r>
              <w:r w:rsidR="002D4C9E">
                <w:rPr>
                  <w:webHidden/>
                </w:rPr>
                <w:tab/>
              </w:r>
              <w:r w:rsidR="002D4C9E">
                <w:rPr>
                  <w:webHidden/>
                </w:rPr>
                <w:fldChar w:fldCharType="begin"/>
              </w:r>
              <w:r w:rsidR="002D4C9E">
                <w:rPr>
                  <w:webHidden/>
                </w:rPr>
                <w:instrText xml:space="preserve"> PAGEREF _Toc139380617 \h </w:instrText>
              </w:r>
              <w:r w:rsidR="002D4C9E">
                <w:rPr>
                  <w:webHidden/>
                </w:rPr>
              </w:r>
              <w:r w:rsidR="002D4C9E">
                <w:rPr>
                  <w:webHidden/>
                </w:rPr>
                <w:fldChar w:fldCharType="separate"/>
              </w:r>
              <w:r>
                <w:rPr>
                  <w:webHidden/>
                </w:rPr>
                <w:t>70</w:t>
              </w:r>
              <w:r w:rsidR="002D4C9E">
                <w:rPr>
                  <w:webHidden/>
                </w:rPr>
                <w:fldChar w:fldCharType="end"/>
              </w:r>
            </w:hyperlink>
          </w:p>
          <w:p w14:paraId="1E6EDC40" w14:textId="7DCF52C8" w:rsidR="002D4C9E" w:rsidRDefault="00FB608F" w:rsidP="00BD13DE">
            <w:pPr>
              <w:pStyle w:val="TOC2"/>
              <w:rPr>
                <w:rFonts w:asciiTheme="minorHAnsi" w:eastAsiaTheme="minorEastAsia" w:hAnsiTheme="minorHAnsi" w:cstheme="minorBidi"/>
                <w:sz w:val="22"/>
                <w:szCs w:val="22"/>
              </w:rPr>
            </w:pPr>
            <w:hyperlink w:anchor="_Toc139380618" w:history="1">
              <w:r w:rsidR="002D4C9E" w:rsidRPr="00D62C39">
                <w:rPr>
                  <w:rStyle w:val="Hyperlink"/>
                  <w:rFonts w:eastAsia="Arial Unicode MS"/>
                  <w:snapToGrid w:val="0"/>
                </w:rPr>
                <w:t>Review and Approve an Expense Report with a Travel Allowance</w:t>
              </w:r>
              <w:r w:rsidR="002D4C9E">
                <w:rPr>
                  <w:webHidden/>
                </w:rPr>
                <w:tab/>
              </w:r>
              <w:r w:rsidR="002D4C9E">
                <w:rPr>
                  <w:webHidden/>
                </w:rPr>
                <w:fldChar w:fldCharType="begin"/>
              </w:r>
              <w:r w:rsidR="002D4C9E">
                <w:rPr>
                  <w:webHidden/>
                </w:rPr>
                <w:instrText xml:space="preserve"> PAGEREF _Toc139380618 \h </w:instrText>
              </w:r>
              <w:r w:rsidR="002D4C9E">
                <w:rPr>
                  <w:webHidden/>
                </w:rPr>
              </w:r>
              <w:r w:rsidR="002D4C9E">
                <w:rPr>
                  <w:webHidden/>
                </w:rPr>
                <w:fldChar w:fldCharType="separate"/>
              </w:r>
              <w:r>
                <w:rPr>
                  <w:webHidden/>
                </w:rPr>
                <w:t>71</w:t>
              </w:r>
              <w:r w:rsidR="002D4C9E">
                <w:rPr>
                  <w:webHidden/>
                </w:rPr>
                <w:fldChar w:fldCharType="end"/>
              </w:r>
            </w:hyperlink>
          </w:p>
          <w:p w14:paraId="0DB2987F" w14:textId="657E5639" w:rsidR="000008EB" w:rsidRPr="0098159B" w:rsidRDefault="000008EB" w:rsidP="001F52FF">
            <w:pPr>
              <w:pStyle w:val="TOC2"/>
            </w:pPr>
            <w:r>
              <w:fldChar w:fldCharType="end"/>
            </w:r>
          </w:p>
        </w:tc>
      </w:tr>
    </w:tbl>
    <w:p w14:paraId="1803F6A8" w14:textId="77777777" w:rsidR="00B11CF2" w:rsidRDefault="00B11CF2" w:rsidP="00B11CF2">
      <w:pPr>
        <w:pStyle w:val="ConcurBodyText"/>
        <w:pageBreakBefore/>
        <w:rPr>
          <w:b/>
          <w:bCs/>
        </w:rPr>
      </w:pPr>
      <w:bookmarkStart w:id="0" w:name="_Hlk124768470"/>
      <w:r>
        <w:rPr>
          <w:b/>
          <w:bCs/>
        </w:rPr>
        <w:lastRenderedPageBreak/>
        <w:t>Please Note:</w:t>
      </w:r>
    </w:p>
    <w:p w14:paraId="6B1A5AFA" w14:textId="77777777" w:rsidR="00B11CF2" w:rsidRDefault="00B11CF2" w:rsidP="00B11CF2">
      <w:pPr>
        <w:pStyle w:val="ConcurBullet"/>
        <w:numPr>
          <w:ilvl w:val="0"/>
          <w:numId w:val="43"/>
        </w:numPr>
        <w:snapToGrid w:val="0"/>
        <w:ind w:left="540"/>
        <w:rPr>
          <w:rFonts w:ascii="Calibri" w:hAnsi="Calibri"/>
        </w:rPr>
      </w:pPr>
      <w:r>
        <w:rPr>
          <w:b/>
          <w:bCs/>
        </w:rPr>
        <w:t xml:space="preserve"> </w:t>
      </w:r>
      <w:r>
        <w:t>The</w:t>
      </w:r>
      <w:r>
        <w:rPr>
          <w:b/>
          <w:bCs/>
        </w:rPr>
        <w:t xml:space="preserve"> </w:t>
      </w:r>
      <w:r>
        <w:t>SAP Concur app for iOS and Android supports universal links, i.e. links that navigate directly to the app if it is installed or to the website if not.</w:t>
      </w:r>
    </w:p>
    <w:p w14:paraId="6D2121C1" w14:textId="77777777" w:rsidR="00B11CF2" w:rsidRDefault="00B11CF2" w:rsidP="00B11CF2">
      <w:pPr>
        <w:pStyle w:val="ConcurBulletIndent2"/>
        <w:numPr>
          <w:ilvl w:val="0"/>
          <w:numId w:val="44"/>
        </w:numPr>
        <w:snapToGrid w:val="0"/>
      </w:pPr>
      <w:r>
        <w:t>Such links are included in notification emails from SAP Concur related to the expense report changes.</w:t>
      </w:r>
    </w:p>
    <w:p w14:paraId="2B18C98C" w14:textId="77777777" w:rsidR="00B11CF2" w:rsidRDefault="00B11CF2" w:rsidP="00B11CF2">
      <w:pPr>
        <w:pStyle w:val="ConcurBulletIndent2"/>
        <w:numPr>
          <w:ilvl w:val="0"/>
          <w:numId w:val="44"/>
        </w:numPr>
        <w:snapToGrid w:val="0"/>
      </w:pPr>
      <w:r>
        <w:t xml:space="preserve">Universal link support for customers own use is currently not supported. </w:t>
      </w:r>
    </w:p>
    <w:p w14:paraId="70F8D101" w14:textId="77777777" w:rsidR="00B11CF2" w:rsidRDefault="00B11CF2" w:rsidP="00B11CF2">
      <w:pPr>
        <w:pStyle w:val="ConcurBullet"/>
        <w:numPr>
          <w:ilvl w:val="0"/>
          <w:numId w:val="43"/>
        </w:numPr>
        <w:snapToGrid w:val="0"/>
        <w:ind w:left="540"/>
      </w:pPr>
      <w:r>
        <w:t>Some security solutions may block the links embedded into email from opening the app directly. The proper exceptions for the security policy should be configured for SAP Concur universal link URLs (pattern to match:</w:t>
      </w:r>
      <w:r>
        <w:rPr>
          <w:rStyle w:val="apple-converted-space"/>
          <w:color w:val="2F5597"/>
        </w:rPr>
        <w:t> </w:t>
      </w:r>
      <w:r>
        <w:rPr>
          <w:rStyle w:val="Hyperlink"/>
          <w:color w:val="2F5597"/>
        </w:rPr>
        <w:t>https://*.concursolutions.com/*</w:t>
      </w:r>
      <w:r>
        <w:t>). Known cases are:</w:t>
      </w:r>
    </w:p>
    <w:p w14:paraId="147708B4" w14:textId="77777777" w:rsidR="00B11CF2" w:rsidRDefault="00B11CF2" w:rsidP="00B11CF2">
      <w:pPr>
        <w:pStyle w:val="ConcurBulletIndent2"/>
        <w:numPr>
          <w:ilvl w:val="0"/>
          <w:numId w:val="44"/>
        </w:numPr>
        <w:snapToGrid w:val="0"/>
      </w:pPr>
      <w:r>
        <w:t>MDM/MAM policy that prescribes to open any link tapped in Outlook mobile app only in specified browser.</w:t>
      </w:r>
    </w:p>
    <w:p w14:paraId="3595A640" w14:textId="77777777" w:rsidR="00B11CF2" w:rsidRDefault="00B11CF2" w:rsidP="00B11CF2">
      <w:pPr>
        <w:pStyle w:val="ConcurBulletIndent2"/>
        <w:numPr>
          <w:ilvl w:val="0"/>
          <w:numId w:val="44"/>
        </w:numPr>
        <w:snapToGrid w:val="0"/>
      </w:pPr>
      <w:r>
        <w:t>Outlook mail server phishing protection that wraps all link embedded into e-mails to open the safety check service first.</w:t>
      </w:r>
      <w:bookmarkEnd w:id="0"/>
    </w:p>
    <w:p w14:paraId="16B724C7" w14:textId="414A5E21" w:rsidR="00F30F12" w:rsidRDefault="00F30F12" w:rsidP="00F30F12">
      <w:pPr>
        <w:pStyle w:val="Heading2"/>
        <w:keepNext/>
        <w:keepLines/>
      </w:pPr>
      <w:bookmarkStart w:id="1" w:name="_Toc139380570"/>
      <w:r>
        <w:t>Concur Expense</w:t>
      </w:r>
      <w:bookmarkEnd w:id="1"/>
    </w:p>
    <w:p w14:paraId="0B0AA370" w14:textId="5D09E381" w:rsidR="00F30F12" w:rsidRPr="000B618B" w:rsidRDefault="00F30F12" w:rsidP="00F30F12">
      <w:pPr>
        <w:pStyle w:val="Heading3"/>
      </w:pPr>
      <w:bookmarkStart w:id="2" w:name="_Toc139380571"/>
      <w:r w:rsidRPr="0074152B">
        <w:t>Expense List (Expenses Screen)</w:t>
      </w:r>
      <w:bookmarkEnd w:id="2"/>
    </w:p>
    <w:tbl>
      <w:tblPr>
        <w:tblW w:w="0" w:type="auto"/>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000" w:firstRow="0" w:lastRow="0" w:firstColumn="0" w:lastColumn="0" w:noHBand="0" w:noVBand="0"/>
        <w:tblCaption w:val="Expense List."/>
      </w:tblPr>
      <w:tblGrid>
        <w:gridCol w:w="3383"/>
        <w:gridCol w:w="6140"/>
      </w:tblGrid>
      <w:tr w:rsidR="00F30F12" w:rsidRPr="006429D2" w14:paraId="78578E9A" w14:textId="77777777">
        <w:trPr>
          <w:cantSplit/>
          <w:tblHeader/>
        </w:trPr>
        <w:tc>
          <w:tcPr>
            <w:tcW w:w="3330" w:type="dxa"/>
            <w:shd w:val="clear" w:color="auto" w:fill="000000"/>
          </w:tcPr>
          <w:p w14:paraId="322CBB8E" w14:textId="77777777" w:rsidR="00F30F12" w:rsidRPr="006429D2" w:rsidRDefault="00F30F12">
            <w:pPr>
              <w:pStyle w:val="ConcurTableHeadLeft"/>
            </w:pPr>
            <w:r>
              <w:t>Screen(s)</w:t>
            </w:r>
          </w:p>
        </w:tc>
        <w:tc>
          <w:tcPr>
            <w:tcW w:w="6433" w:type="dxa"/>
            <w:shd w:val="clear" w:color="auto" w:fill="000000"/>
          </w:tcPr>
          <w:p w14:paraId="79241571" w14:textId="77777777" w:rsidR="00F30F12" w:rsidRPr="006429D2" w:rsidRDefault="00F30F12">
            <w:pPr>
              <w:pStyle w:val="ConcurTableHeadLeft"/>
            </w:pPr>
            <w:r w:rsidRPr="006429D2">
              <w:t>Description/Action</w:t>
            </w:r>
          </w:p>
        </w:tc>
      </w:tr>
      <w:tr w:rsidR="00F30F12" w:rsidRPr="006429D2" w14:paraId="7F169E76" w14:textId="77777777">
        <w:trPr>
          <w:cantSplit/>
        </w:trPr>
        <w:tc>
          <w:tcPr>
            <w:tcW w:w="3330" w:type="dxa"/>
          </w:tcPr>
          <w:p w14:paraId="5206A234" w14:textId="61432139" w:rsidR="00F30F12" w:rsidRPr="006429D2" w:rsidRDefault="002A45E3">
            <w:pPr>
              <w:pStyle w:val="ConcurTableText"/>
            </w:pPr>
            <w:r>
              <w:rPr>
                <w:noProof/>
              </w:rPr>
              <w:drawing>
                <wp:inline distT="0" distB="0" distL="0" distR="0" wp14:anchorId="675E6417" wp14:editId="5D27D03D">
                  <wp:extent cx="2002536" cy="4120960"/>
                  <wp:effectExtent l="0" t="0" r="0" b="0"/>
                  <wp:docPr id="1097" name="Picture 1097" descr="P82C3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 name="Picture 1097" descr="P82C3T2#yIS1"/>
                          <pic:cNvPicPr/>
                        </pic:nvPicPr>
                        <pic:blipFill>
                          <a:blip r:embed="rId13"/>
                          <a:stretch>
                            <a:fillRect/>
                          </a:stretch>
                        </pic:blipFill>
                        <pic:spPr>
                          <a:xfrm>
                            <a:off x="0" y="0"/>
                            <a:ext cx="2002536" cy="4120960"/>
                          </a:xfrm>
                          <a:prstGeom prst="rect">
                            <a:avLst/>
                          </a:prstGeom>
                        </pic:spPr>
                      </pic:pic>
                    </a:graphicData>
                  </a:graphic>
                </wp:inline>
              </w:drawing>
            </w:r>
          </w:p>
        </w:tc>
        <w:tc>
          <w:tcPr>
            <w:tcW w:w="6433" w:type="dxa"/>
          </w:tcPr>
          <w:p w14:paraId="63899342" w14:textId="38AE013B" w:rsidR="00F30F12" w:rsidRPr="0094602A" w:rsidRDefault="00F30F12">
            <w:pPr>
              <w:pStyle w:val="ConcurTableText"/>
            </w:pPr>
            <w:r w:rsidRPr="0094602A">
              <w:t xml:space="preserve">On the home screen, tap </w:t>
            </w:r>
            <w:r w:rsidRPr="0094602A">
              <w:rPr>
                <w:b/>
              </w:rPr>
              <w:t>Expense</w:t>
            </w:r>
            <w:r w:rsidRPr="0094602A">
              <w:t xml:space="preserve"> to access your list of expenses. Use the </w:t>
            </w:r>
            <w:r w:rsidRPr="00F45DC9">
              <w:rPr>
                <w:b/>
              </w:rPr>
              <w:t>Expense</w:t>
            </w:r>
            <w:r>
              <w:t xml:space="preserve"> screen</w:t>
            </w:r>
            <w:r w:rsidRPr="0094602A">
              <w:t xml:space="preserve"> to:</w:t>
            </w:r>
          </w:p>
          <w:p w14:paraId="2FE33A2C" w14:textId="77777777" w:rsidR="00F30F12" w:rsidRPr="0094602A" w:rsidRDefault="00F30F12">
            <w:pPr>
              <w:pStyle w:val="ConcurTableBullet"/>
            </w:pPr>
            <w:r w:rsidRPr="0094602A">
              <w:t xml:space="preserve">Add, view, edit, and delete </w:t>
            </w:r>
            <w:r w:rsidRPr="0094602A">
              <w:rPr>
                <w:i/>
              </w:rPr>
              <w:t>mobile</w:t>
            </w:r>
            <w:r w:rsidRPr="0094602A">
              <w:t xml:space="preserve"> expenses. Mobile expenses are designed to be quick and easy.</w:t>
            </w:r>
          </w:p>
          <w:p w14:paraId="3B3B72BE" w14:textId="77777777" w:rsidR="00F30F12" w:rsidRPr="0094602A" w:rsidRDefault="00F30F12">
            <w:pPr>
              <w:pStyle w:val="ConcurTableBulletIndent"/>
            </w:pPr>
            <w:r w:rsidRPr="0094602A">
              <w:t>To make more extensive features like itemizations and attendees, either:</w:t>
            </w:r>
          </w:p>
          <w:p w14:paraId="72ADA4CF" w14:textId="77777777" w:rsidR="00F30F12" w:rsidRPr="002A7F8E" w:rsidRDefault="00F30F12">
            <w:pPr>
              <w:pStyle w:val="ConcurTableBulletIndent2"/>
              <w:rPr>
                <w:b/>
                <w:bCs/>
              </w:rPr>
            </w:pPr>
            <w:r w:rsidRPr="002A7F8E">
              <w:t xml:space="preserve">Add the </w:t>
            </w:r>
            <w:r w:rsidRPr="000E466A">
              <w:rPr>
                <w:i/>
              </w:rPr>
              <w:t>mobile</w:t>
            </w:r>
            <w:r w:rsidRPr="0071221D">
              <w:rPr>
                <w:b/>
                <w:bCs/>
              </w:rPr>
              <w:t xml:space="preserve"> </w:t>
            </w:r>
            <w:r w:rsidRPr="002A7F8E">
              <w:t xml:space="preserve">expense to an expense report and then edit. </w:t>
            </w:r>
          </w:p>
          <w:p w14:paraId="0A988579" w14:textId="77777777" w:rsidR="00F30F12" w:rsidRPr="0094602A" w:rsidRDefault="00F30F12">
            <w:pPr>
              <w:pStyle w:val="ConcurTableBulletIndent2"/>
            </w:pPr>
            <w:r w:rsidRPr="0094602A">
              <w:t>Create the expense on an open expense report and then edit.</w:t>
            </w:r>
          </w:p>
          <w:p w14:paraId="18453891" w14:textId="01680453" w:rsidR="00F30F12" w:rsidRPr="0094602A" w:rsidRDefault="00F30F12">
            <w:pPr>
              <w:pStyle w:val="ConcurTableBulletIndent2"/>
            </w:pPr>
            <w:r w:rsidRPr="0094602A">
              <w:t xml:space="preserve">For </w:t>
            </w:r>
            <w:r w:rsidRPr="0071221D">
              <w:t>car</w:t>
            </w:r>
            <w:r w:rsidRPr="0094602A">
              <w:t xml:space="preserve"> mileage/kilometers expenses,</w:t>
            </w:r>
            <w:r w:rsidR="003F242D">
              <w:t xml:space="preserve"> tap </w:t>
            </w:r>
            <w:r w:rsidR="003F242D">
              <w:rPr>
                <w:b/>
                <w:bCs/>
              </w:rPr>
              <w:t xml:space="preserve">Expenses </w:t>
            </w:r>
            <w:r w:rsidR="003F242D">
              <w:t xml:space="preserve">on the home screen. An option will appear </w:t>
            </w:r>
            <w:r w:rsidR="003F242D">
              <w:rPr>
                <w:b/>
                <w:bCs/>
              </w:rPr>
              <w:t>Create a Mileage Expense</w:t>
            </w:r>
            <w:r w:rsidR="003F242D">
              <w:t>.</w:t>
            </w:r>
          </w:p>
          <w:p w14:paraId="3297E2B3" w14:textId="77777777" w:rsidR="00F30F12" w:rsidRPr="0094602A" w:rsidRDefault="00F30F12">
            <w:pPr>
              <w:pStyle w:val="ConcurTableBullet"/>
            </w:pPr>
            <w:r w:rsidRPr="0094602A">
              <w:t xml:space="preserve">View and make minimal edits to card transactions, which appear with the </w:t>
            </w:r>
            <w:r>
              <w:rPr>
                <w:noProof/>
              </w:rPr>
              <w:drawing>
                <wp:inline distT="0" distB="0" distL="0" distR="0" wp14:anchorId="65DD75EB" wp14:editId="7C01A2FE">
                  <wp:extent cx="160655" cy="105410"/>
                  <wp:effectExtent l="19050" t="19050" r="0" b="8890"/>
                  <wp:docPr id="640" name="Picture 640" descr="P89C4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 name="Picture 640" descr="P89C4T2#yIS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0655" cy="105410"/>
                          </a:xfrm>
                          <a:prstGeom prst="rect">
                            <a:avLst/>
                          </a:prstGeom>
                          <a:noFill/>
                          <a:ln w="6350" cmpd="sng">
                            <a:solidFill>
                              <a:srgbClr val="000000"/>
                            </a:solidFill>
                            <a:miter lim="800000"/>
                            <a:headEnd/>
                            <a:tailEnd/>
                          </a:ln>
                          <a:effectLst/>
                        </pic:spPr>
                      </pic:pic>
                    </a:graphicData>
                  </a:graphic>
                </wp:inline>
              </w:drawing>
            </w:r>
            <w:r w:rsidRPr="0094602A">
              <w:t xml:space="preserve"> icon. </w:t>
            </w:r>
          </w:p>
          <w:p w14:paraId="07E0C692" w14:textId="77777777" w:rsidR="00F30F12" w:rsidRPr="00FB5242" w:rsidRDefault="00F30F12">
            <w:pPr>
              <w:pStyle w:val="ConcurTableBulletIndent"/>
            </w:pPr>
            <w:r w:rsidRPr="00FB5242">
              <w:t xml:space="preserve">To make more extensive edits, add the card transaction to an expense report then edit. </w:t>
            </w:r>
          </w:p>
          <w:p w14:paraId="552E84D6" w14:textId="77777777" w:rsidR="00F30F12" w:rsidRPr="00FB5242" w:rsidRDefault="00F30F12">
            <w:pPr>
              <w:pStyle w:val="ConcurTableBulletIndent"/>
            </w:pPr>
            <w:r w:rsidRPr="00FB5242">
              <w:t xml:space="preserve">To </w:t>
            </w:r>
            <w:r w:rsidRPr="00FB5242">
              <w:rPr>
                <w:i/>
              </w:rPr>
              <w:t>delete</w:t>
            </w:r>
            <w:r w:rsidRPr="00FB5242">
              <w:t xml:space="preserve"> a card transaction, use the web version of Expense, if your company allows you to delete card transactions. </w:t>
            </w:r>
          </w:p>
          <w:p w14:paraId="74AAEF9D" w14:textId="77777777" w:rsidR="00F30F12" w:rsidRDefault="00F30F12">
            <w:pPr>
              <w:pStyle w:val="ConcurTableBullet"/>
            </w:pPr>
            <w:r>
              <w:t>View e-receipts, which can be edited once attached to a report.</w:t>
            </w:r>
          </w:p>
          <w:p w14:paraId="5CB74D20" w14:textId="77777777" w:rsidR="00F30F12" w:rsidRPr="006429D2" w:rsidRDefault="00F30F12">
            <w:pPr>
              <w:pStyle w:val="ConcurTableBullet"/>
            </w:pPr>
            <w:r w:rsidRPr="00FB5242">
              <w:t xml:space="preserve">Attach expenses – </w:t>
            </w:r>
            <w:r w:rsidRPr="00FB5242">
              <w:rPr>
                <w:i/>
              </w:rPr>
              <w:t>mobile</w:t>
            </w:r>
            <w:r w:rsidRPr="00FB5242">
              <w:t xml:space="preserve"> expenses</w:t>
            </w:r>
            <w:r>
              <w:t>, e-receipts,</w:t>
            </w:r>
            <w:r w:rsidRPr="00FB5242">
              <w:t xml:space="preserve"> and card transactions – to a new or existing expense report.</w:t>
            </w:r>
          </w:p>
        </w:tc>
      </w:tr>
    </w:tbl>
    <w:p w14:paraId="21CA0CE8" w14:textId="16937ED4" w:rsidR="00F30F12" w:rsidRPr="000B618B" w:rsidRDefault="00F30F12" w:rsidP="00F30F12">
      <w:pPr>
        <w:pStyle w:val="Heading3"/>
      </w:pPr>
      <w:bookmarkStart w:id="3" w:name="_Toc139380572"/>
      <w:r w:rsidRPr="00842131">
        <w:lastRenderedPageBreak/>
        <w:t>Expense Report List</w:t>
      </w:r>
      <w:r w:rsidR="00634735">
        <w:t>s</w:t>
      </w:r>
      <w:bookmarkEnd w:id="3"/>
    </w:p>
    <w:tbl>
      <w:tblPr>
        <w:tblW w:w="9720"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Caption w:val="Expense report List."/>
      </w:tblPr>
      <w:tblGrid>
        <w:gridCol w:w="5940"/>
        <w:gridCol w:w="3780"/>
      </w:tblGrid>
      <w:tr w:rsidR="00F30F12" w:rsidRPr="006429D2" w14:paraId="0A7A62A3" w14:textId="77777777" w:rsidTr="304046C8">
        <w:trPr>
          <w:cantSplit/>
          <w:tblHeader/>
        </w:trPr>
        <w:tc>
          <w:tcPr>
            <w:tcW w:w="5940" w:type="dxa"/>
            <w:shd w:val="clear" w:color="auto" w:fill="000000" w:themeFill="text1"/>
          </w:tcPr>
          <w:p w14:paraId="5F5DD375" w14:textId="77777777" w:rsidR="00F30F12" w:rsidRPr="006429D2" w:rsidRDefault="00F30F12">
            <w:pPr>
              <w:pStyle w:val="ConcurTableHeadLeft"/>
            </w:pPr>
            <w:r>
              <w:t>Screen(s)</w:t>
            </w:r>
          </w:p>
        </w:tc>
        <w:tc>
          <w:tcPr>
            <w:tcW w:w="3780" w:type="dxa"/>
            <w:shd w:val="clear" w:color="auto" w:fill="000000" w:themeFill="text1"/>
          </w:tcPr>
          <w:p w14:paraId="2D860BAB" w14:textId="77777777" w:rsidR="00F30F12" w:rsidRPr="006429D2" w:rsidRDefault="00F30F12">
            <w:pPr>
              <w:pStyle w:val="ConcurTableHeadLeft"/>
            </w:pPr>
            <w:r w:rsidRPr="006429D2">
              <w:t>Description/Action</w:t>
            </w:r>
          </w:p>
        </w:tc>
      </w:tr>
      <w:tr w:rsidR="00F30F12" w:rsidRPr="006429D2" w14:paraId="73FAE4E8" w14:textId="77777777" w:rsidTr="304046C8">
        <w:trPr>
          <w:cantSplit/>
        </w:trPr>
        <w:tc>
          <w:tcPr>
            <w:tcW w:w="5940" w:type="dxa"/>
          </w:tcPr>
          <w:p w14:paraId="1426AD95" w14:textId="42AACDF3" w:rsidR="00F30F12" w:rsidRPr="00CB5C10" w:rsidRDefault="001262F7">
            <w:pPr>
              <w:pStyle w:val="ConcurTableNumber"/>
              <w:rPr>
                <w:rStyle w:val="ConcurTableTextChar"/>
              </w:rPr>
            </w:pPr>
            <w:r>
              <w:rPr>
                <w:noProof/>
              </w:rPr>
              <w:drawing>
                <wp:inline distT="0" distB="0" distL="0" distR="0" wp14:anchorId="22F212C2" wp14:editId="1AAF3208">
                  <wp:extent cx="1655064" cy="3394414"/>
                  <wp:effectExtent l="0" t="0" r="2540" b="0"/>
                  <wp:docPr id="344401349" name="Picture 344401349" descr="P99C3T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401349" name="Picture 344401349" descr="P99C3T3#yIS1"/>
                          <pic:cNvPicPr/>
                        </pic:nvPicPr>
                        <pic:blipFill>
                          <a:blip r:embed="rId15"/>
                          <a:stretch>
                            <a:fillRect/>
                          </a:stretch>
                        </pic:blipFill>
                        <pic:spPr>
                          <a:xfrm>
                            <a:off x="0" y="0"/>
                            <a:ext cx="1655064" cy="3394414"/>
                          </a:xfrm>
                          <a:prstGeom prst="rect">
                            <a:avLst/>
                          </a:prstGeom>
                        </pic:spPr>
                      </pic:pic>
                    </a:graphicData>
                  </a:graphic>
                </wp:inline>
              </w:drawing>
            </w:r>
            <w:r w:rsidR="00F30F12">
              <w:rPr>
                <w:rStyle w:val="ConcurTableTextChar"/>
              </w:rPr>
              <w:t xml:space="preserve">  </w:t>
            </w:r>
            <w:r w:rsidR="00A95AE6">
              <w:rPr>
                <w:noProof/>
              </w:rPr>
              <w:drawing>
                <wp:inline distT="0" distB="0" distL="0" distR="0" wp14:anchorId="2DABC9C8" wp14:editId="3268C3B7">
                  <wp:extent cx="1655064" cy="3394414"/>
                  <wp:effectExtent l="0" t="0" r="2540" b="0"/>
                  <wp:docPr id="344401346" name="Picture 344401346" descr="P99C3T3#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401346" name="Picture 344401346" descr="P99C3T3#yIS2"/>
                          <pic:cNvPicPr/>
                        </pic:nvPicPr>
                        <pic:blipFill>
                          <a:blip r:embed="rId16"/>
                          <a:stretch>
                            <a:fillRect/>
                          </a:stretch>
                        </pic:blipFill>
                        <pic:spPr>
                          <a:xfrm>
                            <a:off x="0" y="0"/>
                            <a:ext cx="1655064" cy="3394414"/>
                          </a:xfrm>
                          <a:prstGeom prst="rect">
                            <a:avLst/>
                          </a:prstGeom>
                        </pic:spPr>
                      </pic:pic>
                    </a:graphicData>
                  </a:graphic>
                </wp:inline>
              </w:drawing>
            </w:r>
            <w:r w:rsidR="00DF7504">
              <w:rPr>
                <w:noProof/>
              </w:rPr>
              <w:t xml:space="preserve"> </w:t>
            </w:r>
          </w:p>
        </w:tc>
        <w:tc>
          <w:tcPr>
            <w:tcW w:w="3780" w:type="dxa"/>
          </w:tcPr>
          <w:p w14:paraId="5D4FA239" w14:textId="77777777" w:rsidR="00E84AF0" w:rsidRDefault="00E84AF0" w:rsidP="00E84AF0">
            <w:pPr>
              <w:pStyle w:val="ConcurTableText"/>
            </w:pPr>
            <w:r>
              <w:t xml:space="preserve">On the home screen, tap </w:t>
            </w:r>
            <w:r w:rsidRPr="046CED16">
              <w:rPr>
                <w:b/>
                <w:bCs/>
              </w:rPr>
              <w:t>Expense</w:t>
            </w:r>
            <w:r>
              <w:t xml:space="preserve"> to access the list of expenses and toggle to </w:t>
            </w:r>
            <w:r w:rsidRPr="046CED16">
              <w:rPr>
                <w:b/>
                <w:bCs/>
              </w:rPr>
              <w:t>Reports</w:t>
            </w:r>
            <w:r>
              <w:t xml:space="preserve">. On the </w:t>
            </w:r>
            <w:r w:rsidRPr="046CED16">
              <w:rPr>
                <w:b/>
                <w:bCs/>
              </w:rPr>
              <w:t>Reports</w:t>
            </w:r>
            <w:r>
              <w:t xml:space="preserve"> screen, you can view up to 100 expense reports in each of the </w:t>
            </w:r>
            <w:r w:rsidRPr="046CED16">
              <w:rPr>
                <w:b/>
                <w:bCs/>
              </w:rPr>
              <w:t>Reports</w:t>
            </w:r>
            <w:r>
              <w:t xml:space="preserve"> main screen or </w:t>
            </w:r>
            <w:r w:rsidRPr="046CED16">
              <w:rPr>
                <w:b/>
                <w:bCs/>
              </w:rPr>
              <w:t>History</w:t>
            </w:r>
            <w:r>
              <w:t xml:space="preserve"> tabs. On the </w:t>
            </w:r>
            <w:r w:rsidRPr="046CED16">
              <w:rPr>
                <w:b/>
                <w:bCs/>
              </w:rPr>
              <w:t>Reports</w:t>
            </w:r>
            <w:r>
              <w:t xml:space="preserve"> screen, you can:</w:t>
            </w:r>
          </w:p>
          <w:p w14:paraId="530F4FDB" w14:textId="77777777" w:rsidR="00E84AF0" w:rsidRDefault="00E84AF0" w:rsidP="00E84AF0">
            <w:pPr>
              <w:pStyle w:val="ConcurTableBullet"/>
            </w:pPr>
            <w:r>
              <w:t>View unsubmitted, submitted, and returned reports</w:t>
            </w:r>
          </w:p>
          <w:p w14:paraId="0D7754A9" w14:textId="77777777" w:rsidR="00E84AF0" w:rsidRDefault="00E84AF0" w:rsidP="00E84AF0">
            <w:pPr>
              <w:pStyle w:val="ConcurTableBullet"/>
            </w:pPr>
            <w:r>
              <w:t>C</w:t>
            </w:r>
            <w:r w:rsidRPr="005D7915">
              <w:t>reate a new report</w:t>
            </w:r>
          </w:p>
          <w:p w14:paraId="35F7918A" w14:textId="77777777" w:rsidR="00E84AF0" w:rsidRDefault="00E84AF0" w:rsidP="00E84AF0">
            <w:pPr>
              <w:pStyle w:val="ConcurTableBullet"/>
            </w:pPr>
            <w:r>
              <w:t xml:space="preserve">Copy reports </w:t>
            </w:r>
          </w:p>
          <w:p w14:paraId="7597332C" w14:textId="77777777" w:rsidR="00E84AF0" w:rsidRDefault="00E84AF0" w:rsidP="00E84AF0">
            <w:pPr>
              <w:pStyle w:val="ConcurTableBullet"/>
            </w:pPr>
            <w:r>
              <w:t>Delete unsubmitted reports</w:t>
            </w:r>
          </w:p>
          <w:p w14:paraId="4493093C" w14:textId="77777777" w:rsidR="00E84AF0" w:rsidRDefault="00E84AF0" w:rsidP="00E84AF0">
            <w:pPr>
              <w:pStyle w:val="ConcurTableBullet"/>
            </w:pPr>
            <w:r>
              <w:t xml:space="preserve">View red </w:t>
            </w:r>
            <w:r>
              <w:rPr>
                <w:b/>
                <w:bCs/>
              </w:rPr>
              <w:t xml:space="preserve">Alert </w:t>
            </w:r>
            <w:r>
              <w:t>and yellow</w:t>
            </w:r>
            <w:r w:rsidRPr="00B873D5">
              <w:t xml:space="preserve"> </w:t>
            </w:r>
            <w:r>
              <w:rPr>
                <w:b/>
                <w:bCs/>
              </w:rPr>
              <w:t xml:space="preserve">Warning </w:t>
            </w:r>
            <w:r>
              <w:t>signs on reports flagged for exceptions</w:t>
            </w:r>
          </w:p>
          <w:p w14:paraId="57D60C27" w14:textId="77777777" w:rsidR="00E84AF0" w:rsidRDefault="00E84AF0" w:rsidP="00E84AF0">
            <w:pPr>
              <w:pStyle w:val="ConcurTableBullet"/>
            </w:pPr>
            <w:r>
              <w:t>View the name, status, date and amount of each report</w:t>
            </w:r>
          </w:p>
          <w:p w14:paraId="76F36F1F" w14:textId="76EA7F06" w:rsidR="00F30F12" w:rsidRPr="006429D2" w:rsidRDefault="00E84AF0">
            <w:pPr>
              <w:pStyle w:val="ConcurTableText"/>
            </w:pPr>
            <w:r w:rsidRPr="046CED16">
              <w:rPr>
                <w:b/>
                <w:bCs/>
              </w:rPr>
              <w:t>NOTE:</w:t>
            </w:r>
            <w:r>
              <w:t xml:space="preserve"> All active reports are separated into </w:t>
            </w:r>
            <w:r w:rsidRPr="046CED16">
              <w:rPr>
                <w:b/>
                <w:bCs/>
              </w:rPr>
              <w:t>Unsubmitted</w:t>
            </w:r>
            <w:r>
              <w:t xml:space="preserve">, </w:t>
            </w:r>
            <w:r w:rsidRPr="046CED16">
              <w:rPr>
                <w:b/>
                <w:bCs/>
              </w:rPr>
              <w:t>Submitted</w:t>
            </w:r>
            <w:r>
              <w:t xml:space="preserve">, and </w:t>
            </w:r>
            <w:r w:rsidRPr="046CED16">
              <w:rPr>
                <w:b/>
                <w:bCs/>
              </w:rPr>
              <w:t xml:space="preserve">Other </w:t>
            </w:r>
            <w:r>
              <w:t>sections. Within each category, the reports are sorted by report date.</w:t>
            </w:r>
          </w:p>
        </w:tc>
      </w:tr>
      <w:tr w:rsidR="00FF3624" w:rsidRPr="006429D2" w14:paraId="18FE90C4" w14:textId="77777777" w:rsidTr="304046C8">
        <w:trPr>
          <w:cantSplit/>
        </w:trPr>
        <w:tc>
          <w:tcPr>
            <w:tcW w:w="5940" w:type="dxa"/>
          </w:tcPr>
          <w:p w14:paraId="7B2C80CE" w14:textId="077CB6BC" w:rsidR="00FF3624" w:rsidRPr="00CB5C10" w:rsidRDefault="00990C4F" w:rsidP="00FF3624">
            <w:pPr>
              <w:pStyle w:val="ConcurTableNumber"/>
              <w:rPr>
                <w:rStyle w:val="ConcurTableTextChar"/>
              </w:rPr>
            </w:pPr>
            <w:r>
              <w:rPr>
                <w:noProof/>
              </w:rPr>
              <w:drawing>
                <wp:inline distT="0" distB="0" distL="0" distR="0" wp14:anchorId="0CCFA4B1" wp14:editId="7E86134F">
                  <wp:extent cx="1655064" cy="3390397"/>
                  <wp:effectExtent l="0" t="0" r="2540" b="635"/>
                  <wp:docPr id="344401348" name="Picture 344401348" descr="P109C5T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401348" name="Picture 344401348" descr="P109C5T3#yIS1"/>
                          <pic:cNvPicPr/>
                        </pic:nvPicPr>
                        <pic:blipFill>
                          <a:blip r:embed="rId17"/>
                          <a:stretch>
                            <a:fillRect/>
                          </a:stretch>
                        </pic:blipFill>
                        <pic:spPr>
                          <a:xfrm>
                            <a:off x="0" y="0"/>
                            <a:ext cx="1655064" cy="3390397"/>
                          </a:xfrm>
                          <a:prstGeom prst="rect">
                            <a:avLst/>
                          </a:prstGeom>
                        </pic:spPr>
                      </pic:pic>
                    </a:graphicData>
                  </a:graphic>
                </wp:inline>
              </w:drawing>
            </w:r>
          </w:p>
        </w:tc>
        <w:tc>
          <w:tcPr>
            <w:tcW w:w="3780" w:type="dxa"/>
          </w:tcPr>
          <w:p w14:paraId="23E51F8B" w14:textId="77777777" w:rsidR="00FF3624" w:rsidRPr="005D7915" w:rsidRDefault="00FF3624" w:rsidP="00FF3624">
            <w:pPr>
              <w:pStyle w:val="ConcurTableText"/>
              <w:rPr>
                <w:rFonts w:eastAsia="Arial Unicode MS"/>
              </w:rPr>
            </w:pPr>
            <w:r w:rsidRPr="005D7915">
              <w:t>You can open an existing expense report and:</w:t>
            </w:r>
            <w:r w:rsidRPr="002F10E4">
              <w:rPr>
                <w:noProof/>
              </w:rPr>
              <w:t xml:space="preserve"> </w:t>
            </w:r>
          </w:p>
          <w:p w14:paraId="27F7EB0B" w14:textId="77777777" w:rsidR="00FF3624" w:rsidRPr="005D7915" w:rsidRDefault="00FF3624" w:rsidP="00FF3624">
            <w:pPr>
              <w:pStyle w:val="ConcurTableBullet"/>
            </w:pPr>
            <w:r>
              <w:t>View and edit the report summary (report header)</w:t>
            </w:r>
          </w:p>
          <w:p w14:paraId="6D00CCC6" w14:textId="77777777" w:rsidR="00FF3624" w:rsidRPr="005D7915" w:rsidRDefault="00FF3624" w:rsidP="00FF3624">
            <w:pPr>
              <w:pStyle w:val="ConcurTableBullet"/>
            </w:pPr>
            <w:r>
              <w:t>View and attach receipt images</w:t>
            </w:r>
          </w:p>
          <w:p w14:paraId="52BCC895" w14:textId="77777777" w:rsidR="00FF3624" w:rsidRDefault="00FF3624" w:rsidP="00FF3624">
            <w:pPr>
              <w:pStyle w:val="ConcurTableBullet"/>
            </w:pPr>
            <w:r>
              <w:t>View, add, import, match, edit (add attendees and itemizations), and remove expenses</w:t>
            </w:r>
          </w:p>
          <w:p w14:paraId="2F67D153" w14:textId="77777777" w:rsidR="00FF3624" w:rsidRPr="00B54B12" w:rsidRDefault="00FF3624" w:rsidP="00FF3624">
            <w:pPr>
              <w:pStyle w:val="ConcurTableBullet"/>
            </w:pPr>
            <w:r>
              <w:t>Submit your report</w:t>
            </w:r>
          </w:p>
          <w:p w14:paraId="3CD624C9" w14:textId="597A5645" w:rsidR="00FF3624" w:rsidRDefault="00FF3624" w:rsidP="00FF3624">
            <w:pPr>
              <w:pStyle w:val="ConcurTableText"/>
            </w:pPr>
            <w:r>
              <w:rPr>
                <w:noProof/>
              </w:rPr>
              <w:t>To access</w:t>
            </w:r>
            <w:r w:rsidRPr="002F10E4">
              <w:t xml:space="preserve"> the </w:t>
            </w:r>
            <w:r>
              <w:rPr>
                <w:b/>
                <w:bCs/>
              </w:rPr>
              <w:t xml:space="preserve">Reports </w:t>
            </w:r>
            <w:r w:rsidRPr="002F10E4">
              <w:rPr>
                <w:b/>
              </w:rPr>
              <w:t>History</w:t>
            </w:r>
            <w:r w:rsidRPr="002F10E4">
              <w:t xml:space="preserve"> </w:t>
            </w:r>
            <w:r>
              <w:t xml:space="preserve">tab, tap the </w:t>
            </w:r>
            <w:r w:rsidR="00E740F0">
              <w:rPr>
                <w:noProof/>
              </w:rPr>
              <w:drawing>
                <wp:inline distT="0" distB="0" distL="0" distR="0" wp14:anchorId="454C6AC9" wp14:editId="1FA97311">
                  <wp:extent cx="220999" cy="251482"/>
                  <wp:effectExtent l="0" t="0" r="7620" b="0"/>
                  <wp:docPr id="344401347" name="Picture 344401347" descr="P115C6T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401347" name="Picture 344401347" descr="P115C6T3#yIS1"/>
                          <pic:cNvPicPr/>
                        </pic:nvPicPr>
                        <pic:blipFill>
                          <a:blip r:embed="rId18"/>
                          <a:stretch>
                            <a:fillRect/>
                          </a:stretch>
                        </pic:blipFill>
                        <pic:spPr>
                          <a:xfrm>
                            <a:off x="0" y="0"/>
                            <a:ext cx="220999" cy="251482"/>
                          </a:xfrm>
                          <a:prstGeom prst="rect">
                            <a:avLst/>
                          </a:prstGeom>
                        </pic:spPr>
                      </pic:pic>
                    </a:graphicData>
                  </a:graphic>
                </wp:inline>
              </w:drawing>
            </w:r>
            <w:r>
              <w:t xml:space="preserve"> icon at the top right hand corner</w:t>
            </w:r>
            <w:r w:rsidRPr="002F10E4">
              <w:t>:</w:t>
            </w:r>
          </w:p>
          <w:p w14:paraId="7E4DFF5E" w14:textId="77777777" w:rsidR="00FF3624" w:rsidRDefault="00FF3624" w:rsidP="00FF3624">
            <w:pPr>
              <w:pStyle w:val="ConcurTableBullet"/>
            </w:pPr>
            <w:r>
              <w:t>View reports that have been approved and sent for payment</w:t>
            </w:r>
          </w:p>
          <w:p w14:paraId="114ABCE0" w14:textId="77777777" w:rsidR="00FF3624" w:rsidRDefault="00FF3624" w:rsidP="00FF3624">
            <w:pPr>
              <w:pStyle w:val="ConcurTableBullet"/>
            </w:pPr>
            <w:r>
              <w:t xml:space="preserve">View red </w:t>
            </w:r>
            <w:r>
              <w:rPr>
                <w:b/>
                <w:bCs/>
              </w:rPr>
              <w:t xml:space="preserve">Alert </w:t>
            </w:r>
            <w:r>
              <w:t>and yellow</w:t>
            </w:r>
            <w:r w:rsidRPr="00B873D5">
              <w:t xml:space="preserve"> </w:t>
            </w:r>
            <w:r>
              <w:rPr>
                <w:b/>
                <w:bCs/>
              </w:rPr>
              <w:t xml:space="preserve">Warning </w:t>
            </w:r>
            <w:r>
              <w:t>signs on reports flagged for exceptions</w:t>
            </w:r>
          </w:p>
          <w:p w14:paraId="7C35049A" w14:textId="5AF92E43" w:rsidR="00FF3624" w:rsidRPr="0094602A" w:rsidRDefault="1B20BB62" w:rsidP="00FF3624">
            <w:pPr>
              <w:pStyle w:val="ConcurTableBullet"/>
            </w:pPr>
            <w:r>
              <w:t>Copy reports</w:t>
            </w:r>
          </w:p>
        </w:tc>
      </w:tr>
    </w:tbl>
    <w:p w14:paraId="79047CC0" w14:textId="6DE057B0" w:rsidR="00F30F12" w:rsidRDefault="00F30F12" w:rsidP="00F30F12">
      <w:pPr>
        <w:pStyle w:val="Heading3"/>
        <w:spacing w:before="0"/>
      </w:pPr>
      <w:bookmarkStart w:id="4" w:name="_Toc139380573"/>
      <w:r w:rsidRPr="00852883">
        <w:lastRenderedPageBreak/>
        <w:t>Create a Mobile Expense</w:t>
      </w:r>
      <w:bookmarkEnd w:id="4"/>
    </w:p>
    <w:tbl>
      <w:tblPr>
        <w:tblW w:w="9720"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Caption w:val="Create a mobile expense."/>
      </w:tblPr>
      <w:tblGrid>
        <w:gridCol w:w="5940"/>
        <w:gridCol w:w="3780"/>
      </w:tblGrid>
      <w:tr w:rsidR="00F30F12" w:rsidRPr="006429D2" w14:paraId="1987DF4E" w14:textId="77777777" w:rsidTr="304046C8">
        <w:trPr>
          <w:cantSplit/>
          <w:tblHeader/>
        </w:trPr>
        <w:tc>
          <w:tcPr>
            <w:tcW w:w="5940" w:type="dxa"/>
            <w:tcBorders>
              <w:bottom w:val="single" w:sz="4" w:space="0" w:color="000000" w:themeColor="text1"/>
            </w:tcBorders>
            <w:shd w:val="clear" w:color="auto" w:fill="000000" w:themeFill="text1"/>
          </w:tcPr>
          <w:p w14:paraId="3C32D1E1" w14:textId="77777777" w:rsidR="00F30F12" w:rsidRPr="006429D2" w:rsidRDefault="00F30F12">
            <w:pPr>
              <w:pStyle w:val="ConcurTableHeadLeft"/>
            </w:pPr>
            <w:r>
              <w:t>Screen(s)</w:t>
            </w:r>
          </w:p>
        </w:tc>
        <w:tc>
          <w:tcPr>
            <w:tcW w:w="3780" w:type="dxa"/>
            <w:shd w:val="clear" w:color="auto" w:fill="000000" w:themeFill="text1"/>
          </w:tcPr>
          <w:p w14:paraId="04AA6F98" w14:textId="77777777" w:rsidR="00F30F12" w:rsidRPr="006429D2" w:rsidRDefault="00F30F12">
            <w:pPr>
              <w:pStyle w:val="ConcurTableHeadLeft"/>
            </w:pPr>
            <w:r w:rsidRPr="006429D2">
              <w:t>Description/Action</w:t>
            </w:r>
          </w:p>
        </w:tc>
      </w:tr>
      <w:tr w:rsidR="00F30F12" w:rsidRPr="0094602A" w14:paraId="32BD2300" w14:textId="77777777" w:rsidTr="304046C8">
        <w:trPr>
          <w:cantSplit/>
        </w:trPr>
        <w:tc>
          <w:tcPr>
            <w:tcW w:w="5940" w:type="dxa"/>
            <w:shd w:val="clear" w:color="auto" w:fill="auto"/>
          </w:tcPr>
          <w:p w14:paraId="0C8E78F3" w14:textId="745AC2BD" w:rsidR="00F30F12" w:rsidRPr="00CB5C10" w:rsidRDefault="00730A3A">
            <w:pPr>
              <w:pStyle w:val="ConcurTableNumber"/>
              <w:rPr>
                <w:rStyle w:val="ConcurTableTextChar"/>
              </w:rPr>
            </w:pPr>
            <w:r>
              <w:rPr>
                <w:noProof/>
              </w:rPr>
              <w:drawing>
                <wp:inline distT="0" distB="0" distL="0" distR="0" wp14:anchorId="6BC91466" wp14:editId="7F3117F3">
                  <wp:extent cx="1655064" cy="3394414"/>
                  <wp:effectExtent l="0" t="0" r="2540" b="0"/>
                  <wp:docPr id="344401350" name="Picture 344401350" descr="P124C3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401350" name="Picture 344401350" descr="P124C3T4#yIS1"/>
                          <pic:cNvPicPr/>
                        </pic:nvPicPr>
                        <pic:blipFill>
                          <a:blip r:embed="rId19"/>
                          <a:stretch>
                            <a:fillRect/>
                          </a:stretch>
                        </pic:blipFill>
                        <pic:spPr>
                          <a:xfrm>
                            <a:off x="0" y="0"/>
                            <a:ext cx="1655064" cy="3394414"/>
                          </a:xfrm>
                          <a:prstGeom prst="rect">
                            <a:avLst/>
                          </a:prstGeom>
                        </pic:spPr>
                      </pic:pic>
                    </a:graphicData>
                  </a:graphic>
                </wp:inline>
              </w:drawing>
            </w:r>
            <w:r w:rsidR="00991847">
              <w:rPr>
                <w:rStyle w:val="ConcurTableTextChar"/>
              </w:rPr>
              <w:t xml:space="preserve">  </w:t>
            </w:r>
            <w:r w:rsidR="00991847">
              <w:rPr>
                <w:noProof/>
              </w:rPr>
              <w:drawing>
                <wp:inline distT="0" distB="0" distL="0" distR="0" wp14:anchorId="58EDB0C3" wp14:editId="21900009">
                  <wp:extent cx="1655064" cy="3394414"/>
                  <wp:effectExtent l="0" t="0" r="2540" b="0"/>
                  <wp:docPr id="344401355" name="Picture 344401355" descr="P124C3T4#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401355" name="Picture 344401355" descr="P124C3T4#yIS2"/>
                          <pic:cNvPicPr/>
                        </pic:nvPicPr>
                        <pic:blipFill>
                          <a:blip r:embed="rId20"/>
                          <a:stretch>
                            <a:fillRect/>
                          </a:stretch>
                        </pic:blipFill>
                        <pic:spPr>
                          <a:xfrm>
                            <a:off x="0" y="0"/>
                            <a:ext cx="1655064" cy="3394414"/>
                          </a:xfrm>
                          <a:prstGeom prst="rect">
                            <a:avLst/>
                          </a:prstGeom>
                        </pic:spPr>
                      </pic:pic>
                    </a:graphicData>
                  </a:graphic>
                </wp:inline>
              </w:drawing>
            </w:r>
          </w:p>
        </w:tc>
        <w:tc>
          <w:tcPr>
            <w:tcW w:w="3780" w:type="dxa"/>
          </w:tcPr>
          <w:p w14:paraId="50C2ABF0" w14:textId="342AA9BE" w:rsidR="00F30F12" w:rsidRPr="005D7915" w:rsidRDefault="00F30F12">
            <w:pPr>
              <w:pStyle w:val="ConcurTableText"/>
            </w:pPr>
            <w:r>
              <w:t>To create</w:t>
            </w:r>
            <w:r w:rsidRPr="005D7915">
              <w:t xml:space="preserve"> a </w:t>
            </w:r>
            <w:r w:rsidRPr="005D7915">
              <w:rPr>
                <w:i/>
              </w:rPr>
              <w:t>mobile</w:t>
            </w:r>
            <w:r w:rsidRPr="005D7915">
              <w:t xml:space="preserve"> expense</w:t>
            </w:r>
            <w:r w:rsidR="00FB1729">
              <w:t>:</w:t>
            </w:r>
            <w:r w:rsidRPr="005D7915">
              <w:rPr>
                <w:b/>
              </w:rPr>
              <w:t xml:space="preserve"> </w:t>
            </w:r>
          </w:p>
          <w:p w14:paraId="4D7C1420" w14:textId="0C172190" w:rsidR="00F30F12" w:rsidRDefault="00F30F12" w:rsidP="005A3255">
            <w:pPr>
              <w:pStyle w:val="ConcurTableBullet"/>
            </w:pPr>
            <w:r>
              <w:t xml:space="preserve">On the home screen, tap </w:t>
            </w:r>
            <w:r>
              <w:br/>
            </w:r>
            <w:r>
              <w:br/>
            </w:r>
            <w:r w:rsidR="005A3255">
              <w:rPr>
                <w:b/>
                <w:bCs/>
              </w:rPr>
              <w:t>Expense</w:t>
            </w:r>
            <w:r w:rsidR="005A3255">
              <w:t>.</w:t>
            </w:r>
          </w:p>
          <w:p w14:paraId="31FF85CF" w14:textId="78A4AA55" w:rsidR="00991847" w:rsidRPr="0094602A" w:rsidRDefault="72CBD8EA" w:rsidP="005A3255">
            <w:pPr>
              <w:pStyle w:val="ConcurTableBullet"/>
            </w:pPr>
            <w:r>
              <w:t xml:space="preserve">On the </w:t>
            </w:r>
            <w:r w:rsidRPr="304046C8">
              <w:rPr>
                <w:b/>
                <w:bCs/>
              </w:rPr>
              <w:t>Expenses</w:t>
            </w:r>
            <w:r>
              <w:t xml:space="preserve"> screen, toggle to </w:t>
            </w:r>
            <w:r w:rsidRPr="304046C8">
              <w:rPr>
                <w:b/>
                <w:bCs/>
              </w:rPr>
              <w:t>Expenses</w:t>
            </w:r>
            <w:r>
              <w:t xml:space="preserve"> and tap the </w:t>
            </w:r>
            <w:r w:rsidR="29D5DA1F">
              <w:rPr>
                <w:noProof/>
              </w:rPr>
              <w:drawing>
                <wp:inline distT="0" distB="0" distL="0" distR="0" wp14:anchorId="21F9A2C8" wp14:editId="0FC2A395">
                  <wp:extent cx="220999" cy="228620"/>
                  <wp:effectExtent l="0" t="0" r="7620" b="0"/>
                  <wp:docPr id="344401356" name="Picture 344401356" descr="P127C4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401356" name="Picture 344401356" descr="P127C4T4#yIS1"/>
                          <pic:cNvPicPr/>
                        </pic:nvPicPr>
                        <pic:blipFill>
                          <a:blip r:embed="rId21">
                            <a:extLst>
                              <a:ext uri="{28A0092B-C50C-407E-A947-70E740481C1C}">
                                <a14:useLocalDpi xmlns:a14="http://schemas.microsoft.com/office/drawing/2010/main" val="0"/>
                              </a:ext>
                            </a:extLst>
                          </a:blip>
                          <a:stretch>
                            <a:fillRect/>
                          </a:stretch>
                        </pic:blipFill>
                        <pic:spPr>
                          <a:xfrm>
                            <a:off x="0" y="0"/>
                            <a:ext cx="220999" cy="228620"/>
                          </a:xfrm>
                          <a:prstGeom prst="rect">
                            <a:avLst/>
                          </a:prstGeom>
                        </pic:spPr>
                      </pic:pic>
                    </a:graphicData>
                  </a:graphic>
                </wp:inline>
              </w:drawing>
            </w:r>
            <w:r w:rsidR="2780A454">
              <w:t xml:space="preserve"> icon.</w:t>
            </w:r>
          </w:p>
        </w:tc>
      </w:tr>
      <w:tr w:rsidR="00F30F12" w:rsidRPr="0094602A" w14:paraId="78FBF1FF" w14:textId="77777777" w:rsidTr="304046C8">
        <w:trPr>
          <w:cantSplit/>
        </w:trPr>
        <w:tc>
          <w:tcPr>
            <w:tcW w:w="5940" w:type="dxa"/>
          </w:tcPr>
          <w:p w14:paraId="1CF497CF" w14:textId="7D3B25D3" w:rsidR="00F30F12" w:rsidRPr="008365C7" w:rsidRDefault="00913D0E">
            <w:pPr>
              <w:pStyle w:val="ConcurTableNumber"/>
              <w:rPr>
                <w:noProof/>
                <w:snapToGrid/>
              </w:rPr>
            </w:pPr>
            <w:r>
              <w:rPr>
                <w:noProof/>
              </w:rPr>
              <w:drawing>
                <wp:inline distT="0" distB="0" distL="0" distR="0" wp14:anchorId="7C18103B" wp14:editId="5AE8E94C">
                  <wp:extent cx="1655064" cy="3390397"/>
                  <wp:effectExtent l="0" t="0" r="2540" b="635"/>
                  <wp:docPr id="344401352" name="Picture 344401352" descr="P129C5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401352" name="Picture 344401352" descr="P129C5T4#yIS1"/>
                          <pic:cNvPicPr/>
                        </pic:nvPicPr>
                        <pic:blipFill>
                          <a:blip r:embed="rId22"/>
                          <a:stretch>
                            <a:fillRect/>
                          </a:stretch>
                        </pic:blipFill>
                        <pic:spPr>
                          <a:xfrm>
                            <a:off x="0" y="0"/>
                            <a:ext cx="1655064" cy="3390397"/>
                          </a:xfrm>
                          <a:prstGeom prst="rect">
                            <a:avLst/>
                          </a:prstGeom>
                        </pic:spPr>
                      </pic:pic>
                    </a:graphicData>
                  </a:graphic>
                </wp:inline>
              </w:drawing>
            </w:r>
            <w:r w:rsidR="00F30F12">
              <w:rPr>
                <w:noProof/>
                <w:snapToGrid/>
              </w:rPr>
              <w:t xml:space="preserve">  </w:t>
            </w:r>
            <w:r w:rsidR="00021467">
              <w:rPr>
                <w:noProof/>
              </w:rPr>
              <w:drawing>
                <wp:inline distT="0" distB="0" distL="0" distR="0" wp14:anchorId="0C633385" wp14:editId="0541A2ED">
                  <wp:extent cx="1655064" cy="3394414"/>
                  <wp:effectExtent l="0" t="0" r="2540" b="0"/>
                  <wp:docPr id="344401354" name="Picture 344401354" descr="P129C5T4#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401354" name="Picture 344401354" descr="P129C5T4#yIS2"/>
                          <pic:cNvPicPr/>
                        </pic:nvPicPr>
                        <pic:blipFill>
                          <a:blip r:embed="rId23"/>
                          <a:stretch>
                            <a:fillRect/>
                          </a:stretch>
                        </pic:blipFill>
                        <pic:spPr>
                          <a:xfrm>
                            <a:off x="0" y="0"/>
                            <a:ext cx="1655064" cy="3394414"/>
                          </a:xfrm>
                          <a:prstGeom prst="rect">
                            <a:avLst/>
                          </a:prstGeom>
                        </pic:spPr>
                      </pic:pic>
                    </a:graphicData>
                  </a:graphic>
                </wp:inline>
              </w:drawing>
            </w:r>
          </w:p>
        </w:tc>
        <w:tc>
          <w:tcPr>
            <w:tcW w:w="3780" w:type="dxa"/>
          </w:tcPr>
          <w:p w14:paraId="6E70ADBF" w14:textId="77777777" w:rsidR="00F30F12" w:rsidRDefault="00F30F12">
            <w:pPr>
              <w:pStyle w:val="ConcurTableText"/>
            </w:pPr>
            <w:r>
              <w:rPr>
                <w:noProof/>
              </w:rPr>
              <w:t xml:space="preserve">1) </w:t>
            </w:r>
            <w:r>
              <w:t xml:space="preserve">On the </w:t>
            </w:r>
            <w:r w:rsidRPr="00C16B75">
              <w:rPr>
                <w:b/>
              </w:rPr>
              <w:t>Expense</w:t>
            </w:r>
            <w:r>
              <w:t xml:space="preserve"> screen, fill in the fields and make the desired selections.</w:t>
            </w:r>
          </w:p>
          <w:p w14:paraId="73C67883" w14:textId="77777777" w:rsidR="00F30F12" w:rsidRDefault="00F30F12">
            <w:pPr>
              <w:pStyle w:val="ConcurTableText"/>
            </w:pPr>
            <w:r>
              <w:t xml:space="preserve">2) Tap </w:t>
            </w:r>
            <w:r>
              <w:rPr>
                <w:b/>
              </w:rPr>
              <w:t>Add</w:t>
            </w:r>
            <w:r w:rsidRPr="00775C5D">
              <w:rPr>
                <w:b/>
              </w:rPr>
              <w:t xml:space="preserve"> Receipt</w:t>
            </w:r>
            <w:r>
              <w:t xml:space="preserve"> to take a picture of the receipt, if required.</w:t>
            </w:r>
            <w:r w:rsidRPr="0003185A">
              <w:t xml:space="preserve"> </w:t>
            </w:r>
          </w:p>
          <w:p w14:paraId="200A2ACF" w14:textId="07FC82D4" w:rsidR="00F30F12" w:rsidRDefault="00F30F12">
            <w:pPr>
              <w:pStyle w:val="ConcurTableText"/>
            </w:pPr>
            <w:r>
              <w:t xml:space="preserve">3) Tap </w:t>
            </w:r>
            <w:r w:rsidR="0084722F">
              <w:rPr>
                <w:b/>
                <w:bCs/>
              </w:rPr>
              <w:t xml:space="preserve">Save </w:t>
            </w:r>
            <w:r>
              <w:t>(upper-right corner) to save.</w:t>
            </w:r>
          </w:p>
          <w:p w14:paraId="41190C5C" w14:textId="77777777" w:rsidR="00F30F12" w:rsidRDefault="00F30F12">
            <w:pPr>
              <w:pStyle w:val="ConcurTableText"/>
            </w:pPr>
            <w:r>
              <w:rPr>
                <w:b/>
                <w:bCs/>
              </w:rPr>
              <w:t>NOTE:</w:t>
            </w:r>
            <w:r>
              <w:t xml:space="preserve"> </w:t>
            </w:r>
            <w:r>
              <w:rPr>
                <w:lang w:eastAsia="ja-JP"/>
              </w:rPr>
              <w:t xml:space="preserve">You cannot create a </w:t>
            </w:r>
            <w:r>
              <w:rPr>
                <w:b/>
                <w:bCs/>
                <w:lang w:eastAsia="ja-JP"/>
              </w:rPr>
              <w:t>Japan Public Transportation</w:t>
            </w:r>
            <w:r>
              <w:rPr>
                <w:lang w:eastAsia="ja-JP"/>
              </w:rPr>
              <w:t xml:space="preserve"> </w:t>
            </w:r>
            <w:r w:rsidRPr="00DF12A8">
              <w:rPr>
                <w:lang w:eastAsia="ja-JP"/>
              </w:rPr>
              <w:t>expense outside of an expense report.</w:t>
            </w:r>
          </w:p>
        </w:tc>
      </w:tr>
    </w:tbl>
    <w:p w14:paraId="0E416B35" w14:textId="77777777" w:rsidR="00C01F91" w:rsidRDefault="00C01F91" w:rsidP="00C01F91">
      <w:pPr>
        <w:pStyle w:val="Heading3"/>
      </w:pPr>
      <w:bookmarkStart w:id="5" w:name="_Toc139370397"/>
      <w:bookmarkStart w:id="6" w:name="_Toc139380574"/>
      <w:r>
        <w:lastRenderedPageBreak/>
        <w:t>Add Receipt Functionality</w:t>
      </w:r>
      <w:bookmarkEnd w:id="5"/>
      <w:bookmarkEnd w:id="6"/>
    </w:p>
    <w:tbl>
      <w:tblPr>
        <w:tblW w:w="9720"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Caption w:val="Create a mobile expense."/>
      </w:tblPr>
      <w:tblGrid>
        <w:gridCol w:w="5940"/>
        <w:gridCol w:w="3780"/>
      </w:tblGrid>
      <w:tr w:rsidR="00261825" w:rsidRPr="006429D2" w14:paraId="06E6F18D" w14:textId="77777777" w:rsidTr="007A6573">
        <w:trPr>
          <w:cantSplit/>
          <w:tblHeader/>
        </w:trPr>
        <w:tc>
          <w:tcPr>
            <w:tcW w:w="5940" w:type="dxa"/>
            <w:tcBorders>
              <w:bottom w:val="single" w:sz="4" w:space="0" w:color="000000" w:themeColor="text1"/>
            </w:tcBorders>
            <w:shd w:val="clear" w:color="auto" w:fill="000000" w:themeFill="text1"/>
          </w:tcPr>
          <w:p w14:paraId="63B0DA78" w14:textId="77777777" w:rsidR="00261825" w:rsidRPr="006429D2" w:rsidRDefault="00261825" w:rsidP="007A6573">
            <w:pPr>
              <w:pStyle w:val="ConcurTableHeadLeft"/>
            </w:pPr>
            <w:r>
              <w:t>Screen(s)</w:t>
            </w:r>
          </w:p>
        </w:tc>
        <w:tc>
          <w:tcPr>
            <w:tcW w:w="3780" w:type="dxa"/>
            <w:shd w:val="clear" w:color="auto" w:fill="000000" w:themeFill="text1"/>
          </w:tcPr>
          <w:p w14:paraId="12BA0F3A" w14:textId="77777777" w:rsidR="00261825" w:rsidRPr="006429D2" w:rsidRDefault="00261825" w:rsidP="007A6573">
            <w:pPr>
              <w:pStyle w:val="ConcurTableHeadLeft"/>
            </w:pPr>
            <w:r w:rsidRPr="006429D2">
              <w:t>Description/Action</w:t>
            </w:r>
          </w:p>
        </w:tc>
      </w:tr>
      <w:tr w:rsidR="00261825" w:rsidRPr="0094602A" w14:paraId="77210226" w14:textId="77777777" w:rsidTr="007A6573">
        <w:trPr>
          <w:cantSplit/>
        </w:trPr>
        <w:tc>
          <w:tcPr>
            <w:tcW w:w="5940" w:type="dxa"/>
            <w:shd w:val="clear" w:color="auto" w:fill="auto"/>
          </w:tcPr>
          <w:p w14:paraId="64CD5AA7" w14:textId="77777777" w:rsidR="00261825" w:rsidRPr="00CB5C10" w:rsidRDefault="00261825" w:rsidP="007A6573">
            <w:pPr>
              <w:pStyle w:val="ConcurTableNumber"/>
              <w:rPr>
                <w:rStyle w:val="ConcurTableTextChar"/>
              </w:rPr>
            </w:pPr>
            <w:r>
              <w:rPr>
                <w:noProof/>
              </w:rPr>
              <w:drawing>
                <wp:inline distT="0" distB="0" distL="0" distR="0" wp14:anchorId="02B261CD" wp14:editId="105EB65D">
                  <wp:extent cx="1655064" cy="3394414"/>
                  <wp:effectExtent l="0" t="0" r="2540" b="0"/>
                  <wp:docPr id="83814200" name="Picture 83814200" descr="P139C3T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14200" name="Picture 83814200" descr="P139C3T5#yIS1"/>
                          <pic:cNvPicPr/>
                        </pic:nvPicPr>
                        <pic:blipFill>
                          <a:blip r:embed="rId19"/>
                          <a:stretch>
                            <a:fillRect/>
                          </a:stretch>
                        </pic:blipFill>
                        <pic:spPr>
                          <a:xfrm>
                            <a:off x="0" y="0"/>
                            <a:ext cx="1655064" cy="3394414"/>
                          </a:xfrm>
                          <a:prstGeom prst="rect">
                            <a:avLst/>
                          </a:prstGeom>
                        </pic:spPr>
                      </pic:pic>
                    </a:graphicData>
                  </a:graphic>
                </wp:inline>
              </w:drawing>
            </w:r>
            <w:r>
              <w:rPr>
                <w:rStyle w:val="ConcurTableTextChar"/>
              </w:rPr>
              <w:t xml:space="preserve">  </w:t>
            </w:r>
            <w:r>
              <w:rPr>
                <w:noProof/>
              </w:rPr>
              <w:drawing>
                <wp:inline distT="0" distB="0" distL="0" distR="0" wp14:anchorId="1C86CCCE" wp14:editId="7A6BBC18">
                  <wp:extent cx="1655064" cy="3394414"/>
                  <wp:effectExtent l="0" t="0" r="2540" b="0"/>
                  <wp:docPr id="83814203" name="Picture 83814203" descr="P139C3T5#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14203" name="Picture 83814203" descr="P139C3T5#yIS2"/>
                          <pic:cNvPicPr/>
                        </pic:nvPicPr>
                        <pic:blipFill>
                          <a:blip r:embed="rId20"/>
                          <a:stretch>
                            <a:fillRect/>
                          </a:stretch>
                        </pic:blipFill>
                        <pic:spPr>
                          <a:xfrm>
                            <a:off x="0" y="0"/>
                            <a:ext cx="1655064" cy="3394414"/>
                          </a:xfrm>
                          <a:prstGeom prst="rect">
                            <a:avLst/>
                          </a:prstGeom>
                        </pic:spPr>
                      </pic:pic>
                    </a:graphicData>
                  </a:graphic>
                </wp:inline>
              </w:drawing>
            </w:r>
          </w:p>
        </w:tc>
        <w:tc>
          <w:tcPr>
            <w:tcW w:w="3780" w:type="dxa"/>
          </w:tcPr>
          <w:p w14:paraId="351BADDB" w14:textId="77777777" w:rsidR="00261825" w:rsidRPr="005D7915" w:rsidRDefault="00261825" w:rsidP="007A6573">
            <w:pPr>
              <w:pStyle w:val="ConcurTableText"/>
            </w:pPr>
            <w:r>
              <w:t>To create</w:t>
            </w:r>
            <w:r w:rsidRPr="005D7915">
              <w:t xml:space="preserve"> a </w:t>
            </w:r>
            <w:r w:rsidRPr="005D7915">
              <w:rPr>
                <w:i/>
              </w:rPr>
              <w:t>mobile</w:t>
            </w:r>
            <w:r w:rsidRPr="005D7915">
              <w:t xml:space="preserve"> expense</w:t>
            </w:r>
            <w:r>
              <w:t>:</w:t>
            </w:r>
            <w:r w:rsidRPr="005D7915">
              <w:rPr>
                <w:b/>
              </w:rPr>
              <w:t xml:space="preserve"> </w:t>
            </w:r>
          </w:p>
          <w:p w14:paraId="01E987B3" w14:textId="77777777" w:rsidR="00261825" w:rsidRDefault="00261825" w:rsidP="007A6573">
            <w:pPr>
              <w:pStyle w:val="ConcurTableBullet"/>
            </w:pPr>
            <w:r>
              <w:t xml:space="preserve">On the home screen, tap </w:t>
            </w:r>
            <w:r>
              <w:br/>
            </w:r>
            <w:r>
              <w:br/>
            </w:r>
            <w:r>
              <w:rPr>
                <w:b/>
                <w:bCs/>
              </w:rPr>
              <w:t>Expense</w:t>
            </w:r>
            <w:r>
              <w:t>.</w:t>
            </w:r>
          </w:p>
          <w:p w14:paraId="77078908" w14:textId="77777777" w:rsidR="00261825" w:rsidRPr="0094602A" w:rsidRDefault="00261825" w:rsidP="007A6573">
            <w:pPr>
              <w:pStyle w:val="ConcurTableBullet"/>
            </w:pPr>
            <w:r>
              <w:t xml:space="preserve">On the </w:t>
            </w:r>
            <w:r w:rsidRPr="304046C8">
              <w:rPr>
                <w:b/>
                <w:bCs/>
              </w:rPr>
              <w:t>Expenses</w:t>
            </w:r>
            <w:r>
              <w:t xml:space="preserve"> screen, toggle to </w:t>
            </w:r>
            <w:r w:rsidRPr="304046C8">
              <w:rPr>
                <w:b/>
                <w:bCs/>
              </w:rPr>
              <w:t>Expenses</w:t>
            </w:r>
            <w:r>
              <w:t xml:space="preserve"> and tap the </w:t>
            </w:r>
            <w:r>
              <w:rPr>
                <w:noProof/>
              </w:rPr>
              <w:drawing>
                <wp:inline distT="0" distB="0" distL="0" distR="0" wp14:anchorId="121BECF1" wp14:editId="545D95B8">
                  <wp:extent cx="220999" cy="228620"/>
                  <wp:effectExtent l="0" t="0" r="7620" b="0"/>
                  <wp:docPr id="1870410587" name="Picture 1870410587" descr="P142C4T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410587" name="Picture 1870410587" descr="P142C4T5#yIS1"/>
                          <pic:cNvPicPr/>
                        </pic:nvPicPr>
                        <pic:blipFill>
                          <a:blip r:embed="rId21">
                            <a:extLst>
                              <a:ext uri="{28A0092B-C50C-407E-A947-70E740481C1C}">
                                <a14:useLocalDpi xmlns:a14="http://schemas.microsoft.com/office/drawing/2010/main" val="0"/>
                              </a:ext>
                            </a:extLst>
                          </a:blip>
                          <a:stretch>
                            <a:fillRect/>
                          </a:stretch>
                        </pic:blipFill>
                        <pic:spPr>
                          <a:xfrm>
                            <a:off x="0" y="0"/>
                            <a:ext cx="220999" cy="228620"/>
                          </a:xfrm>
                          <a:prstGeom prst="rect">
                            <a:avLst/>
                          </a:prstGeom>
                        </pic:spPr>
                      </pic:pic>
                    </a:graphicData>
                  </a:graphic>
                </wp:inline>
              </w:drawing>
            </w:r>
            <w:r>
              <w:t xml:space="preserve"> icon.</w:t>
            </w:r>
          </w:p>
        </w:tc>
      </w:tr>
      <w:tr w:rsidR="00261825" w:rsidRPr="0094602A" w14:paraId="144DAB54" w14:textId="77777777" w:rsidTr="007A6573">
        <w:trPr>
          <w:cantSplit/>
        </w:trPr>
        <w:tc>
          <w:tcPr>
            <w:tcW w:w="5940" w:type="dxa"/>
          </w:tcPr>
          <w:p w14:paraId="485C6184" w14:textId="6BFF7917" w:rsidR="00261825" w:rsidRPr="008365C7" w:rsidRDefault="00C01F91" w:rsidP="007A6573">
            <w:pPr>
              <w:pStyle w:val="ConcurTableNumber"/>
              <w:rPr>
                <w:noProof/>
                <w:snapToGrid/>
              </w:rPr>
            </w:pPr>
            <w:r>
              <w:rPr>
                <w:noProof/>
              </w:rPr>
              <w:drawing>
                <wp:inline distT="0" distB="0" distL="0" distR="0" wp14:anchorId="42D569CE" wp14:editId="43C5B833">
                  <wp:extent cx="1645920" cy="3367688"/>
                  <wp:effectExtent l="0" t="0" r="0" b="4445"/>
                  <wp:docPr id="1870410600" name="Picture 1870410600" descr="P144C5T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410600" name="Picture 1870410600" descr="P144C5T5#yIS1"/>
                          <pic:cNvPicPr/>
                        </pic:nvPicPr>
                        <pic:blipFill>
                          <a:blip r:embed="rId24"/>
                          <a:stretch>
                            <a:fillRect/>
                          </a:stretch>
                        </pic:blipFill>
                        <pic:spPr>
                          <a:xfrm>
                            <a:off x="0" y="0"/>
                            <a:ext cx="1645920" cy="3367688"/>
                          </a:xfrm>
                          <a:prstGeom prst="rect">
                            <a:avLst/>
                          </a:prstGeom>
                        </pic:spPr>
                      </pic:pic>
                    </a:graphicData>
                  </a:graphic>
                </wp:inline>
              </w:drawing>
            </w:r>
          </w:p>
        </w:tc>
        <w:tc>
          <w:tcPr>
            <w:tcW w:w="3780" w:type="dxa"/>
          </w:tcPr>
          <w:p w14:paraId="5468CB4D" w14:textId="77777777" w:rsidR="00261825" w:rsidRDefault="0041346E" w:rsidP="007A6573">
            <w:pPr>
              <w:pStyle w:val="ConcurTableText"/>
              <w:rPr>
                <w:noProof/>
              </w:rPr>
            </w:pPr>
            <w:r>
              <w:rPr>
                <w:noProof/>
              </w:rPr>
              <w:t xml:space="preserve">Tapping the plus icon, displays the types of expenses. </w:t>
            </w:r>
          </w:p>
          <w:p w14:paraId="185E3B05" w14:textId="77777777" w:rsidR="0041346E" w:rsidRDefault="0041346E" w:rsidP="007A6573">
            <w:pPr>
              <w:pStyle w:val="ConcurTableText"/>
              <w:rPr>
                <w:noProof/>
              </w:rPr>
            </w:pPr>
            <w:r>
              <w:rPr>
                <w:noProof/>
              </w:rPr>
              <w:t xml:space="preserve">Tapping </w:t>
            </w:r>
            <w:r>
              <w:rPr>
                <w:b/>
                <w:bCs/>
                <w:noProof/>
              </w:rPr>
              <w:t>Add Receipt</w:t>
            </w:r>
            <w:r>
              <w:rPr>
                <w:noProof/>
              </w:rPr>
              <w:t xml:space="preserve"> displays the following:</w:t>
            </w:r>
          </w:p>
          <w:p w14:paraId="53ABFD0A" w14:textId="1604C499" w:rsidR="0041346E" w:rsidRDefault="00915AE1" w:rsidP="0041346E">
            <w:pPr>
              <w:pStyle w:val="ConcurTableBullet"/>
              <w:rPr>
                <w:b/>
                <w:bCs/>
              </w:rPr>
            </w:pPr>
            <w:r>
              <w:rPr>
                <w:b/>
                <w:bCs/>
              </w:rPr>
              <w:t>Take Photo</w:t>
            </w:r>
            <w:r w:rsidR="00A52CB8">
              <w:rPr>
                <w:b/>
                <w:bCs/>
              </w:rPr>
              <w:t xml:space="preserve"> </w:t>
            </w:r>
            <w:r w:rsidR="00A52CB8">
              <w:t>opens the camera to take a photo of a receipt directly.</w:t>
            </w:r>
          </w:p>
          <w:p w14:paraId="7E11887D" w14:textId="7467E915" w:rsidR="00915AE1" w:rsidRDefault="00915AE1" w:rsidP="0041346E">
            <w:pPr>
              <w:pStyle w:val="ConcurTableBullet"/>
              <w:rPr>
                <w:b/>
                <w:bCs/>
              </w:rPr>
            </w:pPr>
            <w:r>
              <w:rPr>
                <w:b/>
                <w:bCs/>
              </w:rPr>
              <w:t>Upload Pholo</w:t>
            </w:r>
            <w:r w:rsidR="00734CD0">
              <w:rPr>
                <w:b/>
                <w:bCs/>
              </w:rPr>
              <w:t xml:space="preserve"> </w:t>
            </w:r>
            <w:r w:rsidR="00734CD0">
              <w:t>opens the photo gallery on your device to upload a photo of a saved receipt.</w:t>
            </w:r>
          </w:p>
          <w:p w14:paraId="6D002F35" w14:textId="3CA91C1E" w:rsidR="00915AE1" w:rsidRPr="00027DCD" w:rsidRDefault="00915AE1" w:rsidP="0041346E">
            <w:pPr>
              <w:pStyle w:val="ConcurTableBullet"/>
              <w:rPr>
                <w:b/>
                <w:bCs/>
              </w:rPr>
            </w:pPr>
            <w:r>
              <w:rPr>
                <w:b/>
                <w:bCs/>
              </w:rPr>
              <w:t>Upload File</w:t>
            </w:r>
            <w:r w:rsidR="007D7ADC">
              <w:rPr>
                <w:b/>
                <w:bCs/>
              </w:rPr>
              <w:t xml:space="preserve"> </w:t>
            </w:r>
            <w:r w:rsidR="007D7ADC">
              <w:t>allows you to select a file on the mobile device.</w:t>
            </w:r>
          </w:p>
          <w:p w14:paraId="77D3D2DF" w14:textId="062BA6D5" w:rsidR="0041346E" w:rsidRPr="0041346E" w:rsidRDefault="0041346E" w:rsidP="007A6573">
            <w:pPr>
              <w:pStyle w:val="ConcurTableText"/>
            </w:pPr>
          </w:p>
        </w:tc>
      </w:tr>
    </w:tbl>
    <w:p w14:paraId="747FB5E6" w14:textId="12DA2366" w:rsidR="00F30F12" w:rsidRPr="00F45DC9" w:rsidRDefault="00F30F12" w:rsidP="00F30F12">
      <w:pPr>
        <w:pStyle w:val="Heading3"/>
      </w:pPr>
      <w:bookmarkStart w:id="7" w:name="_Toc139380575"/>
      <w:r w:rsidRPr="00852883">
        <w:lastRenderedPageBreak/>
        <w:t>Delete an Expense from the Expenses Screen</w:t>
      </w:r>
      <w:bookmarkEnd w:id="7"/>
    </w:p>
    <w:tbl>
      <w:tblPr>
        <w:tblW w:w="9720"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Caption w:val="Delete an expense from the expense screen."/>
      </w:tblPr>
      <w:tblGrid>
        <w:gridCol w:w="2940"/>
        <w:gridCol w:w="6780"/>
      </w:tblGrid>
      <w:tr w:rsidR="00F30F12" w:rsidRPr="006429D2" w14:paraId="74B80AD8" w14:textId="77777777" w:rsidTr="304046C8">
        <w:trPr>
          <w:cantSplit/>
          <w:tblHeader/>
        </w:trPr>
        <w:tc>
          <w:tcPr>
            <w:tcW w:w="2940" w:type="dxa"/>
            <w:shd w:val="clear" w:color="auto" w:fill="000000" w:themeFill="text1"/>
          </w:tcPr>
          <w:p w14:paraId="627238E8" w14:textId="77777777" w:rsidR="00F30F12" w:rsidRPr="006429D2" w:rsidRDefault="00F30F12">
            <w:pPr>
              <w:pStyle w:val="ConcurTableHeadLeft"/>
            </w:pPr>
            <w:r>
              <w:t>Screen(s)</w:t>
            </w:r>
          </w:p>
        </w:tc>
        <w:tc>
          <w:tcPr>
            <w:tcW w:w="6780" w:type="dxa"/>
            <w:shd w:val="clear" w:color="auto" w:fill="000000" w:themeFill="text1"/>
          </w:tcPr>
          <w:p w14:paraId="52FDFBF7" w14:textId="77777777" w:rsidR="00F30F12" w:rsidRPr="006429D2" w:rsidRDefault="00F30F12">
            <w:pPr>
              <w:pStyle w:val="ConcurTableHeadLeft"/>
            </w:pPr>
            <w:r w:rsidRPr="006429D2">
              <w:t>Description/Action</w:t>
            </w:r>
          </w:p>
        </w:tc>
      </w:tr>
      <w:tr w:rsidR="00F30F12" w:rsidRPr="0094602A" w14:paraId="340EA31B" w14:textId="77777777" w:rsidTr="304046C8">
        <w:trPr>
          <w:cantSplit/>
        </w:trPr>
        <w:tc>
          <w:tcPr>
            <w:tcW w:w="2940" w:type="dxa"/>
            <w:tcBorders>
              <w:bottom w:val="single" w:sz="4" w:space="0" w:color="000000" w:themeColor="text1"/>
            </w:tcBorders>
          </w:tcPr>
          <w:p w14:paraId="5384F1AF" w14:textId="77777777" w:rsidR="00F30F12" w:rsidRPr="00CB5C10" w:rsidRDefault="00F30F12">
            <w:pPr>
              <w:pStyle w:val="ConcurTableText"/>
              <w:rPr>
                <w:rStyle w:val="ConcurTableTextChar"/>
              </w:rPr>
            </w:pPr>
            <w:r w:rsidRPr="00AB5E35">
              <w:rPr>
                <w:noProof/>
                <w:snapToGrid/>
              </w:rPr>
              <w:drawing>
                <wp:inline distT="0" distB="0" distL="0" distR="0" wp14:anchorId="7304D89D" wp14:editId="1BF6EE75">
                  <wp:extent cx="1695450" cy="3547576"/>
                  <wp:effectExtent l="19050" t="19050" r="19050" b="15240"/>
                  <wp:docPr id="655" name="Picture 655" descr="P156C3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 name="Picture 655" descr="P156C3T6#yIS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697438" cy="3551737"/>
                          </a:xfrm>
                          <a:prstGeom prst="rect">
                            <a:avLst/>
                          </a:prstGeom>
                          <a:noFill/>
                          <a:ln w="6350" cmpd="sng">
                            <a:solidFill>
                              <a:srgbClr val="000000"/>
                            </a:solidFill>
                            <a:miter lim="800000"/>
                            <a:headEnd/>
                            <a:tailEnd/>
                          </a:ln>
                          <a:effectLst/>
                        </pic:spPr>
                      </pic:pic>
                    </a:graphicData>
                  </a:graphic>
                </wp:inline>
              </w:drawing>
            </w:r>
          </w:p>
        </w:tc>
        <w:tc>
          <w:tcPr>
            <w:tcW w:w="6780" w:type="dxa"/>
          </w:tcPr>
          <w:p w14:paraId="2E38B219" w14:textId="77777777" w:rsidR="00F30F12" w:rsidRDefault="00F30F12">
            <w:pPr>
              <w:pStyle w:val="ConcurTableText"/>
            </w:pPr>
            <w:r>
              <w:t>To delete a</w:t>
            </w:r>
            <w:r w:rsidRPr="005D7915">
              <w:t xml:space="preserve"> </w:t>
            </w:r>
            <w:r w:rsidRPr="005D7915">
              <w:rPr>
                <w:i/>
              </w:rPr>
              <w:t>mobile</w:t>
            </w:r>
            <w:r w:rsidRPr="005D7915">
              <w:t xml:space="preserve"> expense from the </w:t>
            </w:r>
            <w:r>
              <w:rPr>
                <w:b/>
              </w:rPr>
              <w:t>Expenses</w:t>
            </w:r>
            <w:r>
              <w:t xml:space="preserve"> screen, you can:</w:t>
            </w:r>
          </w:p>
          <w:p w14:paraId="501535A8" w14:textId="77777777" w:rsidR="00F30F12" w:rsidRPr="005D1BE2" w:rsidRDefault="00F30F12">
            <w:pPr>
              <w:pStyle w:val="ConcurTableBullet"/>
            </w:pPr>
            <w:r>
              <w:t>Long press the desired expense</w:t>
            </w:r>
            <w:r>
              <w:br/>
            </w:r>
            <w:r w:rsidRPr="304046C8">
              <w:rPr>
                <w:i/>
                <w:iCs/>
              </w:rPr>
              <w:t>-or-</w:t>
            </w:r>
          </w:p>
          <w:p w14:paraId="58B8604C" w14:textId="77777777" w:rsidR="00F30F12" w:rsidRDefault="00F30F12">
            <w:pPr>
              <w:pStyle w:val="ConcurTableBullet"/>
            </w:pPr>
            <w:r>
              <w:t>Swipe the desired expense to the left</w:t>
            </w:r>
          </w:p>
          <w:p w14:paraId="34531D86" w14:textId="77777777" w:rsidR="00F30F12" w:rsidRDefault="00F30F12">
            <w:pPr>
              <w:pStyle w:val="ConcurTableText"/>
            </w:pPr>
            <w:r w:rsidRPr="001D7B10">
              <w:rPr>
                <w:b/>
                <w:bCs/>
              </w:rPr>
              <w:t>NOTE:</w:t>
            </w:r>
            <w:r>
              <w:t xml:space="preserve"> You can also delete a </w:t>
            </w:r>
            <w:r w:rsidRPr="001D7B10">
              <w:rPr>
                <w:i/>
                <w:iCs/>
              </w:rPr>
              <w:t>mobile</w:t>
            </w:r>
            <w:r>
              <w:t xml:space="preserve"> expense in the web version of SAP Concur.</w:t>
            </w:r>
          </w:p>
          <w:p w14:paraId="73A07651" w14:textId="77777777" w:rsidR="00F30F12" w:rsidRDefault="00F30F12">
            <w:pPr>
              <w:pStyle w:val="ConcurTableBullet"/>
              <w:numPr>
                <w:ilvl w:val="0"/>
                <w:numId w:val="0"/>
              </w:numPr>
            </w:pPr>
            <w:r>
              <w:t>To delete a mobile expense by long pressing the desired expense:</w:t>
            </w:r>
          </w:p>
          <w:p w14:paraId="6DE7FD0E" w14:textId="77777777" w:rsidR="00F30F12" w:rsidRDefault="00F30F12">
            <w:pPr>
              <w:pStyle w:val="ConcurTableText"/>
            </w:pPr>
            <w:r>
              <w:t xml:space="preserve">1) On the </w:t>
            </w:r>
            <w:r w:rsidRPr="00F45DC9">
              <w:rPr>
                <w:b/>
              </w:rPr>
              <w:t>Expenses</w:t>
            </w:r>
            <w:r>
              <w:t xml:space="preserve"> screen, </w:t>
            </w:r>
            <w:r w:rsidRPr="0094602A">
              <w:rPr>
                <w:i/>
              </w:rPr>
              <w:t>long press</w:t>
            </w:r>
            <w:r>
              <w:t xml:space="preserve"> the desired expense (or multiple expenses). The </w:t>
            </w:r>
            <w:r>
              <w:rPr>
                <w:b/>
                <w:bCs/>
                <w:i/>
                <w:iCs/>
                <w:noProof/>
              </w:rPr>
              <w:drawing>
                <wp:inline distT="0" distB="0" distL="0" distR="0" wp14:anchorId="6B26B5E0" wp14:editId="471C3521">
                  <wp:extent cx="144145" cy="160655"/>
                  <wp:effectExtent l="19050" t="19050" r="8255" b="0"/>
                  <wp:docPr id="656" name="Picture 656" descr="P162C4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Picture 656" descr="P162C4T6#yIS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145" cy="160655"/>
                          </a:xfrm>
                          <a:prstGeom prst="rect">
                            <a:avLst/>
                          </a:prstGeom>
                          <a:noFill/>
                          <a:ln w="12700" cmpd="sng">
                            <a:solidFill>
                              <a:srgbClr val="000000"/>
                            </a:solidFill>
                            <a:miter lim="800000"/>
                            <a:headEnd/>
                            <a:tailEnd/>
                          </a:ln>
                          <a:effectLst/>
                        </pic:spPr>
                      </pic:pic>
                    </a:graphicData>
                  </a:graphic>
                </wp:inline>
              </w:drawing>
            </w:r>
            <w:r>
              <w:rPr>
                <w:noProof/>
              </w:rPr>
              <w:t xml:space="preserve"> icon appears.</w:t>
            </w:r>
          </w:p>
          <w:p w14:paraId="77E3F732" w14:textId="77777777" w:rsidR="00F30F12" w:rsidRDefault="00F30F12">
            <w:pPr>
              <w:pStyle w:val="ConcurTableText"/>
              <w:rPr>
                <w:noProof/>
              </w:rPr>
            </w:pPr>
            <w:r>
              <w:t>2) Tap</w:t>
            </w:r>
            <w:r w:rsidRPr="006672FA">
              <w:rPr>
                <w:noProof/>
              </w:rPr>
              <w:t xml:space="preserve"> </w:t>
            </w:r>
            <w:r>
              <w:rPr>
                <w:b/>
                <w:bCs/>
                <w:i/>
                <w:iCs/>
                <w:noProof/>
              </w:rPr>
              <w:drawing>
                <wp:inline distT="0" distB="0" distL="0" distR="0" wp14:anchorId="202F1C6A" wp14:editId="4A61D7CA">
                  <wp:extent cx="144145" cy="160655"/>
                  <wp:effectExtent l="19050" t="19050" r="8255" b="0"/>
                  <wp:docPr id="657" name="Picture 657" descr="P163C4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 name="Picture 657" descr="P163C4T6#yIS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145" cy="160655"/>
                          </a:xfrm>
                          <a:prstGeom prst="rect">
                            <a:avLst/>
                          </a:prstGeom>
                          <a:noFill/>
                          <a:ln w="12700" cmpd="sng">
                            <a:solidFill>
                              <a:srgbClr val="000000"/>
                            </a:solidFill>
                            <a:miter lim="800000"/>
                            <a:headEnd/>
                            <a:tailEnd/>
                          </a:ln>
                          <a:effectLst/>
                        </pic:spPr>
                      </pic:pic>
                    </a:graphicData>
                  </a:graphic>
                </wp:inline>
              </w:drawing>
            </w:r>
            <w:r>
              <w:rPr>
                <w:noProof/>
              </w:rPr>
              <w:t xml:space="preserve"> to delete the expense.</w:t>
            </w:r>
          </w:p>
          <w:p w14:paraId="7F8F35C4" w14:textId="77777777" w:rsidR="00F30F12" w:rsidRPr="0094602A" w:rsidRDefault="00F30F12">
            <w:pPr>
              <w:pStyle w:val="ConcurTableText"/>
            </w:pPr>
            <w:r w:rsidRPr="008A2213">
              <w:rPr>
                <w:b/>
              </w:rPr>
              <w:t>NOTE:</w:t>
            </w:r>
            <w:r>
              <w:t xml:space="preserve"> </w:t>
            </w:r>
            <w:r w:rsidRPr="005D7915">
              <w:t xml:space="preserve">To delete a </w:t>
            </w:r>
            <w:r w:rsidRPr="005D7915">
              <w:rPr>
                <w:i/>
              </w:rPr>
              <w:t>card</w:t>
            </w:r>
            <w:r w:rsidRPr="005D7915">
              <w:t xml:space="preserve"> transaction, use the web version of Expense - if your company allows you to delete card transactions.</w:t>
            </w:r>
          </w:p>
        </w:tc>
      </w:tr>
      <w:tr w:rsidR="00F30F12" w:rsidRPr="0094602A" w14:paraId="70EE7AF1" w14:textId="77777777" w:rsidTr="304046C8">
        <w:trPr>
          <w:cantSplit/>
        </w:trPr>
        <w:tc>
          <w:tcPr>
            <w:tcW w:w="29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09402E0" w14:textId="46ED0139" w:rsidR="00F30F12" w:rsidRPr="00AB5E35" w:rsidRDefault="00095122">
            <w:pPr>
              <w:pStyle w:val="ConcurTableText"/>
              <w:rPr>
                <w:noProof/>
                <w:snapToGrid/>
              </w:rPr>
            </w:pPr>
            <w:r>
              <w:rPr>
                <w:noProof/>
              </w:rPr>
              <w:drawing>
                <wp:inline distT="0" distB="0" distL="0" distR="0" wp14:anchorId="14787F35" wp14:editId="6DB4C58E">
                  <wp:extent cx="1720850" cy="3524885"/>
                  <wp:effectExtent l="0" t="0" r="0" b="0"/>
                  <wp:docPr id="344401358" name="Picture 344401358" descr="P166C5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401358" name="Picture 344401358" descr="P166C5T6#yIS1"/>
                          <pic:cNvPicPr/>
                        </pic:nvPicPr>
                        <pic:blipFill>
                          <a:blip r:embed="rId27"/>
                          <a:stretch>
                            <a:fillRect/>
                          </a:stretch>
                        </pic:blipFill>
                        <pic:spPr>
                          <a:xfrm>
                            <a:off x="0" y="0"/>
                            <a:ext cx="1720850" cy="3524885"/>
                          </a:xfrm>
                          <a:prstGeom prst="rect">
                            <a:avLst/>
                          </a:prstGeom>
                        </pic:spPr>
                      </pic:pic>
                    </a:graphicData>
                  </a:graphic>
                </wp:inline>
              </w:drawing>
            </w:r>
          </w:p>
        </w:tc>
        <w:tc>
          <w:tcPr>
            <w:tcW w:w="6780" w:type="dxa"/>
            <w:tcBorders>
              <w:left w:val="single" w:sz="4" w:space="0" w:color="000000" w:themeColor="text1"/>
            </w:tcBorders>
          </w:tcPr>
          <w:p w14:paraId="393F0A77" w14:textId="77777777" w:rsidR="00F30F12" w:rsidRDefault="00F30F12">
            <w:pPr>
              <w:pStyle w:val="ConcurTableBullet"/>
              <w:numPr>
                <w:ilvl w:val="0"/>
                <w:numId w:val="0"/>
              </w:numPr>
            </w:pPr>
            <w:r>
              <w:t xml:space="preserve">To delete a </w:t>
            </w:r>
            <w:r w:rsidRPr="00852883">
              <w:rPr>
                <w:i/>
                <w:iCs/>
              </w:rPr>
              <w:t>mobile</w:t>
            </w:r>
            <w:r>
              <w:t xml:space="preserve"> expense by swiping the desired expense to the left:</w:t>
            </w:r>
          </w:p>
          <w:p w14:paraId="42814ED2" w14:textId="77777777" w:rsidR="00F30F12" w:rsidRDefault="00F30F12">
            <w:pPr>
              <w:pStyle w:val="ConcurTableText"/>
            </w:pPr>
            <w:r>
              <w:t xml:space="preserve">1) On the </w:t>
            </w:r>
            <w:r w:rsidRPr="00F45DC9">
              <w:rPr>
                <w:b/>
              </w:rPr>
              <w:t>Expenses</w:t>
            </w:r>
            <w:r>
              <w:t xml:space="preserve"> screen, </w:t>
            </w:r>
            <w:r w:rsidRPr="005D1BE2">
              <w:t>swipe</w:t>
            </w:r>
            <w:r>
              <w:rPr>
                <w:i/>
              </w:rPr>
              <w:t xml:space="preserve"> </w:t>
            </w:r>
            <w:r w:rsidRPr="005D1BE2">
              <w:t>the</w:t>
            </w:r>
            <w:r>
              <w:t xml:space="preserve"> desired expense (or multiple expenses) to the left. </w:t>
            </w:r>
          </w:p>
          <w:p w14:paraId="75B9B516" w14:textId="77777777" w:rsidR="00F30F12" w:rsidRPr="005D7915" w:rsidRDefault="00F30F12">
            <w:pPr>
              <w:pStyle w:val="ConcurTableText"/>
            </w:pPr>
            <w:r>
              <w:t>2) Tap</w:t>
            </w:r>
            <w:r w:rsidRPr="006672FA">
              <w:rPr>
                <w:noProof/>
              </w:rPr>
              <w:t xml:space="preserve"> </w:t>
            </w:r>
            <w:r w:rsidRPr="005D1BE2">
              <w:rPr>
                <w:b/>
                <w:noProof/>
              </w:rPr>
              <w:t>Delete</w:t>
            </w:r>
            <w:r>
              <w:rPr>
                <w:noProof/>
              </w:rPr>
              <w:t>.</w:t>
            </w:r>
          </w:p>
          <w:p w14:paraId="70651549" w14:textId="77777777" w:rsidR="00F30F12" w:rsidRDefault="00F30F12">
            <w:pPr>
              <w:pStyle w:val="ConcurTableText"/>
            </w:pPr>
            <w:r w:rsidRPr="008A2213">
              <w:rPr>
                <w:b/>
              </w:rPr>
              <w:t>NOTE:</w:t>
            </w:r>
            <w:r>
              <w:t xml:space="preserve"> </w:t>
            </w:r>
            <w:r w:rsidRPr="005D7915">
              <w:t xml:space="preserve">To delete a </w:t>
            </w:r>
            <w:r w:rsidRPr="005D7915">
              <w:rPr>
                <w:i/>
              </w:rPr>
              <w:t>card</w:t>
            </w:r>
            <w:r w:rsidRPr="005D7915">
              <w:t xml:space="preserve"> transaction, use the web version of Expense - if your company allows you to delete card transactions.</w:t>
            </w:r>
          </w:p>
        </w:tc>
      </w:tr>
    </w:tbl>
    <w:p w14:paraId="07EF5F46" w14:textId="26F24784" w:rsidR="00F30F12" w:rsidRDefault="00F30F12" w:rsidP="00F30F12">
      <w:pPr>
        <w:pStyle w:val="Heading3"/>
      </w:pPr>
      <w:bookmarkStart w:id="8" w:name="_Toc139380576"/>
      <w:r>
        <w:t>Using Delegate Function to Add and Delete Expenses</w:t>
      </w:r>
      <w:bookmarkEnd w:id="8"/>
    </w:p>
    <w:p w14:paraId="0526AD51" w14:textId="77777777" w:rsidR="00F30F12" w:rsidRDefault="00F30F12" w:rsidP="00F30F12">
      <w:pPr>
        <w:pStyle w:val="ConcurNoteIndent"/>
        <w:ind w:left="1440" w:hanging="720"/>
      </w:pPr>
      <w:r>
        <w:rPr>
          <w:b/>
          <w:bCs/>
        </w:rPr>
        <w:t xml:space="preserve"> </w:t>
      </w:r>
      <w:r>
        <w:t>GRDC users with ExpenseIt, can still act on behalf of another user in ExpenseIt, but will not be able to create, edit or delete manual expenses.</w:t>
      </w:r>
    </w:p>
    <w:p w14:paraId="37D3A856" w14:textId="77777777" w:rsidR="00F30F12" w:rsidRPr="000B5B49" w:rsidRDefault="00F30F12" w:rsidP="00F30F12">
      <w:pPr>
        <w:pStyle w:val="ConcurNote"/>
      </w:pPr>
    </w:p>
    <w:tbl>
      <w:tblPr>
        <w:tblW w:w="9720"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Caption w:val="Delete an expense from the expense screen."/>
      </w:tblPr>
      <w:tblGrid>
        <w:gridCol w:w="6180"/>
        <w:gridCol w:w="3540"/>
      </w:tblGrid>
      <w:tr w:rsidR="00DE50C3" w:rsidRPr="006429D2" w14:paraId="51057EA2" w14:textId="77777777" w:rsidTr="4AFEFCA3">
        <w:trPr>
          <w:cantSplit/>
          <w:tblHeader/>
        </w:trPr>
        <w:tc>
          <w:tcPr>
            <w:tcW w:w="6180" w:type="dxa"/>
            <w:shd w:val="clear" w:color="auto" w:fill="000000" w:themeFill="text1"/>
          </w:tcPr>
          <w:p w14:paraId="4DEDAFA7" w14:textId="77777777" w:rsidR="00F30F12" w:rsidRPr="006429D2" w:rsidRDefault="00F30F12">
            <w:pPr>
              <w:pStyle w:val="ConcurTableHeadLeft"/>
            </w:pPr>
            <w:r>
              <w:t>Screen(s)</w:t>
            </w:r>
          </w:p>
        </w:tc>
        <w:tc>
          <w:tcPr>
            <w:tcW w:w="3540" w:type="dxa"/>
            <w:shd w:val="clear" w:color="auto" w:fill="000000" w:themeFill="text1"/>
          </w:tcPr>
          <w:p w14:paraId="32786D4A" w14:textId="77777777" w:rsidR="00F30F12" w:rsidRPr="006429D2" w:rsidRDefault="00F30F12">
            <w:pPr>
              <w:pStyle w:val="ConcurTableHeadLeft"/>
            </w:pPr>
            <w:r w:rsidRPr="006429D2">
              <w:t>Description/Action</w:t>
            </w:r>
          </w:p>
        </w:tc>
      </w:tr>
      <w:tr w:rsidR="00CF0CFB" w:rsidRPr="0094602A" w14:paraId="16E6AB20" w14:textId="77777777" w:rsidTr="4C06056C">
        <w:trPr>
          <w:cantSplit/>
        </w:trPr>
        <w:tc>
          <w:tcPr>
            <w:tcW w:w="6180" w:type="dxa"/>
            <w:tcBorders>
              <w:top w:val="single" w:sz="4" w:space="0" w:color="auto"/>
              <w:left w:val="single" w:sz="4" w:space="0" w:color="auto"/>
              <w:bottom w:val="single" w:sz="4" w:space="0" w:color="000000" w:themeColor="text1"/>
              <w:right w:val="single" w:sz="4" w:space="0" w:color="auto"/>
            </w:tcBorders>
          </w:tcPr>
          <w:p w14:paraId="5AD7E305" w14:textId="2545DC86" w:rsidR="00F30F12" w:rsidRPr="00CB5C10" w:rsidRDefault="006F1AA4">
            <w:pPr>
              <w:pStyle w:val="ConcurTableText"/>
              <w:rPr>
                <w:rStyle w:val="ConcurTableTextChar"/>
              </w:rPr>
            </w:pPr>
            <w:r>
              <w:rPr>
                <w:noProof/>
              </w:rPr>
              <w:t xml:space="preserve"> </w:t>
            </w:r>
            <w:r w:rsidRPr="006F1AA4">
              <w:rPr>
                <w:rStyle w:val="ConcurTableTextChar"/>
                <w:noProof/>
              </w:rPr>
              <w:drawing>
                <wp:inline distT="0" distB="0" distL="0" distR="0" wp14:anchorId="4192FD7A" wp14:editId="3F12FCEC">
                  <wp:extent cx="3778250" cy="4451350"/>
                  <wp:effectExtent l="0" t="0" r="0" b="6350"/>
                  <wp:docPr id="1870410601" name="Picture 1870410601" descr="P178C3T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410601" name="Picture 1870410601" descr="P178C3T7#yIS1"/>
                          <pic:cNvPicPr/>
                        </pic:nvPicPr>
                        <pic:blipFill>
                          <a:blip r:embed="rId28"/>
                          <a:stretch>
                            <a:fillRect/>
                          </a:stretch>
                        </pic:blipFill>
                        <pic:spPr>
                          <a:xfrm>
                            <a:off x="0" y="0"/>
                            <a:ext cx="3778250" cy="4451350"/>
                          </a:xfrm>
                          <a:prstGeom prst="rect">
                            <a:avLst/>
                          </a:prstGeom>
                        </pic:spPr>
                      </pic:pic>
                    </a:graphicData>
                  </a:graphic>
                </wp:inline>
              </w:drawing>
            </w:r>
          </w:p>
        </w:tc>
        <w:tc>
          <w:tcPr>
            <w:tcW w:w="3540" w:type="dxa"/>
            <w:tcBorders>
              <w:top w:val="single" w:sz="4" w:space="0" w:color="auto"/>
              <w:left w:val="single" w:sz="4" w:space="0" w:color="auto"/>
              <w:bottom w:val="single" w:sz="4" w:space="0" w:color="auto"/>
              <w:right w:val="single" w:sz="4" w:space="0" w:color="auto"/>
            </w:tcBorders>
          </w:tcPr>
          <w:p w14:paraId="272D0C50" w14:textId="77777777" w:rsidR="00F30F12" w:rsidRDefault="00F30F12">
            <w:pPr>
              <w:pStyle w:val="ConcurTableText"/>
            </w:pPr>
            <w:r>
              <w:t xml:space="preserve">To Create an Expense While Using the Delegate Function: </w:t>
            </w:r>
          </w:p>
          <w:p w14:paraId="063E1635" w14:textId="77777777" w:rsidR="00F30F12" w:rsidRPr="0094602A" w:rsidRDefault="00F30F12">
            <w:pPr>
              <w:pStyle w:val="ConcurTableText"/>
            </w:pPr>
            <w:r>
              <w:t xml:space="preserve">1) Tap the </w:t>
            </w:r>
            <w:r>
              <w:rPr>
                <w:b/>
                <w:bCs/>
              </w:rPr>
              <w:t xml:space="preserve">Menu </w:t>
            </w:r>
            <w:r>
              <w:t xml:space="preserve">button and then tap </w:t>
            </w:r>
            <w:r>
              <w:rPr>
                <w:b/>
                <w:bCs/>
              </w:rPr>
              <w:t xml:space="preserve">Act as Another User. </w:t>
            </w:r>
            <w:r>
              <w:t xml:space="preserve">Once the user you wish to act on behalf of is selected, it will be indicated by a green banner. You will also be directed to the </w:t>
            </w:r>
            <w:r>
              <w:rPr>
                <w:b/>
                <w:bCs/>
              </w:rPr>
              <w:t xml:space="preserve">Expenses </w:t>
            </w:r>
            <w:r>
              <w:t>Screen.</w:t>
            </w:r>
          </w:p>
        </w:tc>
      </w:tr>
      <w:tr w:rsidR="00B90432" w:rsidRPr="0094602A" w14:paraId="4D5497F6" w14:textId="77777777" w:rsidTr="4AFEFCA3">
        <w:trPr>
          <w:cantSplit/>
        </w:trPr>
        <w:tc>
          <w:tcPr>
            <w:tcW w:w="61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A3FA31F" w14:textId="46D79B63" w:rsidR="00F30F12" w:rsidRPr="00AB5E35" w:rsidRDefault="008A1ADA">
            <w:pPr>
              <w:pStyle w:val="ConcurTableText"/>
              <w:rPr>
                <w:noProof/>
                <w:snapToGrid/>
              </w:rPr>
            </w:pPr>
            <w:r>
              <w:rPr>
                <w:noProof/>
              </w:rPr>
              <w:t xml:space="preserve"> </w:t>
            </w:r>
            <w:r w:rsidR="00694E6C" w:rsidRPr="00694E6C">
              <w:rPr>
                <w:noProof/>
              </w:rPr>
              <w:drawing>
                <wp:inline distT="0" distB="0" distL="0" distR="0" wp14:anchorId="337B55EE" wp14:editId="1D9C51AC">
                  <wp:extent cx="3778250" cy="2915285"/>
                  <wp:effectExtent l="0" t="0" r="0" b="0"/>
                  <wp:docPr id="1870410603" name="Picture 1870410603" descr="P182C5T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410603" name="Picture 1870410603" descr="P182C5T7#yIS1"/>
                          <pic:cNvPicPr/>
                        </pic:nvPicPr>
                        <pic:blipFill>
                          <a:blip r:embed="rId29"/>
                          <a:stretch>
                            <a:fillRect/>
                          </a:stretch>
                        </pic:blipFill>
                        <pic:spPr>
                          <a:xfrm>
                            <a:off x="0" y="0"/>
                            <a:ext cx="3778250" cy="2915285"/>
                          </a:xfrm>
                          <a:prstGeom prst="rect">
                            <a:avLst/>
                          </a:prstGeom>
                        </pic:spPr>
                      </pic:pic>
                    </a:graphicData>
                  </a:graphic>
                </wp:inline>
              </w:drawing>
            </w:r>
          </w:p>
        </w:tc>
        <w:tc>
          <w:tcPr>
            <w:tcW w:w="3540" w:type="dxa"/>
            <w:tcBorders>
              <w:left w:val="single" w:sz="4" w:space="0" w:color="000000" w:themeColor="text1"/>
            </w:tcBorders>
          </w:tcPr>
          <w:p w14:paraId="6661B473" w14:textId="6DE2F354" w:rsidR="00F30F12" w:rsidRPr="00013A1B" w:rsidRDefault="00F30F12">
            <w:pPr>
              <w:pStyle w:val="ConcurTableText"/>
              <w:rPr>
                <w:rFonts w:eastAsia="Arial Unicode MS"/>
              </w:rPr>
            </w:pPr>
            <w:r>
              <w:t xml:space="preserve">2) </w:t>
            </w:r>
            <w:r>
              <w:rPr>
                <w:rFonts w:eastAsia="Arial Unicode MS"/>
              </w:rPr>
              <w:t xml:space="preserve">Tap the </w:t>
            </w:r>
            <w:r>
              <w:rPr>
                <w:rFonts w:eastAsia="Arial Unicode MS"/>
                <w:b/>
                <w:bCs/>
              </w:rPr>
              <w:t xml:space="preserve">Add </w:t>
            </w:r>
            <w:r>
              <w:rPr>
                <w:rFonts w:eastAsia="Arial Unicode MS"/>
              </w:rPr>
              <w:t xml:space="preserve">button and the </w:t>
            </w:r>
            <w:r>
              <w:rPr>
                <w:rFonts w:eastAsia="Arial Unicode MS"/>
                <w:b/>
                <w:bCs/>
              </w:rPr>
              <w:t>ExpenseIt</w:t>
            </w:r>
            <w:r>
              <w:rPr>
                <w:rFonts w:eastAsia="Arial Unicode MS"/>
              </w:rPr>
              <w:t xml:space="preserve"> option will appear. Tap this option and you will be able to select the receipt to be added as an expense. Once selected, you will be redirected to the Receipt to confirm it. It will then appear in your </w:t>
            </w:r>
            <w:r>
              <w:rPr>
                <w:rFonts w:eastAsia="Arial Unicode MS"/>
                <w:b/>
                <w:bCs/>
              </w:rPr>
              <w:t xml:space="preserve">Expenses </w:t>
            </w:r>
            <w:r>
              <w:rPr>
                <w:rFonts w:eastAsia="Arial Unicode MS"/>
              </w:rPr>
              <w:t>List.</w:t>
            </w:r>
          </w:p>
        </w:tc>
      </w:tr>
      <w:tr w:rsidR="00B90432" w:rsidRPr="0094602A" w14:paraId="34CBEDCF" w14:textId="77777777" w:rsidTr="4AFEFCA3">
        <w:trPr>
          <w:cantSplit/>
        </w:trPr>
        <w:tc>
          <w:tcPr>
            <w:tcW w:w="61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1569FB2" w14:textId="079B091C" w:rsidR="00F30F12" w:rsidRPr="00DF1C1F" w:rsidRDefault="008211CB">
            <w:pPr>
              <w:pStyle w:val="ConcurTableText"/>
              <w:rPr>
                <w:noProof/>
                <w:snapToGrid/>
              </w:rPr>
            </w:pPr>
            <w:r>
              <w:rPr>
                <w:noProof/>
              </w:rPr>
              <w:lastRenderedPageBreak/>
              <w:drawing>
                <wp:inline distT="0" distB="0" distL="0" distR="0" wp14:anchorId="0E7A735D" wp14:editId="1172C59B">
                  <wp:extent cx="1655064" cy="3680230"/>
                  <wp:effectExtent l="0" t="0" r="2540" b="0"/>
                  <wp:docPr id="344401362" name="Picture 344401362" descr="P185C7T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401362" name="Picture 344401362" descr="P185C7T7#yIS1"/>
                          <pic:cNvPicPr/>
                        </pic:nvPicPr>
                        <pic:blipFill>
                          <a:blip r:embed="rId30"/>
                          <a:stretch>
                            <a:fillRect/>
                          </a:stretch>
                        </pic:blipFill>
                        <pic:spPr>
                          <a:xfrm>
                            <a:off x="0" y="0"/>
                            <a:ext cx="1655064" cy="3680230"/>
                          </a:xfrm>
                          <a:prstGeom prst="rect">
                            <a:avLst/>
                          </a:prstGeom>
                        </pic:spPr>
                      </pic:pic>
                    </a:graphicData>
                  </a:graphic>
                </wp:inline>
              </w:drawing>
            </w:r>
          </w:p>
        </w:tc>
        <w:tc>
          <w:tcPr>
            <w:tcW w:w="3540" w:type="dxa"/>
            <w:tcBorders>
              <w:left w:val="single" w:sz="4" w:space="0" w:color="000000" w:themeColor="text1"/>
            </w:tcBorders>
          </w:tcPr>
          <w:p w14:paraId="333935A6" w14:textId="2E13686F" w:rsidR="00F30F12" w:rsidRPr="003B0CCA" w:rsidRDefault="00F30F12">
            <w:pPr>
              <w:pStyle w:val="ConcurTableText"/>
            </w:pPr>
            <w:r>
              <w:t xml:space="preserve">3) To Delete an Expense, swipe on the Expense you want to Delete from the list. Tap the </w:t>
            </w:r>
            <w:r>
              <w:rPr>
                <w:b/>
                <w:bCs/>
              </w:rPr>
              <w:t xml:space="preserve">Trash Can </w:t>
            </w:r>
            <w:r w:rsidR="008211CB">
              <w:t>i</w:t>
            </w:r>
            <w:r>
              <w:t>con</w:t>
            </w:r>
            <w:r w:rsidR="008211CB">
              <w:t xml:space="preserve"> to delete.</w:t>
            </w:r>
          </w:p>
        </w:tc>
      </w:tr>
    </w:tbl>
    <w:p w14:paraId="0E6EE323" w14:textId="4B4160B0" w:rsidR="00F30F12" w:rsidRDefault="00F30F12" w:rsidP="00F30F12">
      <w:pPr>
        <w:pStyle w:val="Heading3"/>
      </w:pPr>
      <w:bookmarkStart w:id="9" w:name="_Toc139380577"/>
      <w:r>
        <w:lastRenderedPageBreak/>
        <w:t>Using Delegate Function to Edit Expenses</w:t>
      </w:r>
      <w:bookmarkEnd w:id="9"/>
    </w:p>
    <w:tbl>
      <w:tblPr>
        <w:tblW w:w="9720"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Caption w:val="Delete an expense from the expense screen."/>
      </w:tblPr>
      <w:tblGrid>
        <w:gridCol w:w="6630"/>
        <w:gridCol w:w="3090"/>
      </w:tblGrid>
      <w:tr w:rsidR="00F30F12" w:rsidRPr="006429D2" w14:paraId="20327B3A" w14:textId="77777777" w:rsidTr="080F279B">
        <w:trPr>
          <w:cantSplit/>
          <w:tblHeader/>
        </w:trPr>
        <w:tc>
          <w:tcPr>
            <w:tcW w:w="6630" w:type="dxa"/>
            <w:shd w:val="clear" w:color="auto" w:fill="000000" w:themeFill="text1"/>
          </w:tcPr>
          <w:p w14:paraId="4F0C6D63" w14:textId="77777777" w:rsidR="00F30F12" w:rsidRPr="006429D2" w:rsidRDefault="00F30F12">
            <w:pPr>
              <w:pStyle w:val="ConcurTableHeadLeft"/>
            </w:pPr>
            <w:r>
              <w:t>Screen(s)</w:t>
            </w:r>
          </w:p>
        </w:tc>
        <w:tc>
          <w:tcPr>
            <w:tcW w:w="3090" w:type="dxa"/>
            <w:shd w:val="clear" w:color="auto" w:fill="000000" w:themeFill="text1"/>
          </w:tcPr>
          <w:p w14:paraId="2ACD473B" w14:textId="77777777" w:rsidR="00F30F12" w:rsidRPr="006429D2" w:rsidRDefault="00F30F12">
            <w:pPr>
              <w:pStyle w:val="ConcurTableHeadLeft"/>
            </w:pPr>
            <w:r w:rsidRPr="006429D2">
              <w:t>Description/Action</w:t>
            </w:r>
          </w:p>
        </w:tc>
      </w:tr>
      <w:tr w:rsidR="00F30F12" w:rsidRPr="0094602A" w14:paraId="188026D5" w14:textId="77777777" w:rsidTr="080F279B">
        <w:trPr>
          <w:cantSplit/>
        </w:trPr>
        <w:tc>
          <w:tcPr>
            <w:tcW w:w="6630" w:type="dxa"/>
            <w:tcBorders>
              <w:bottom w:val="single" w:sz="4" w:space="0" w:color="000000" w:themeColor="text1"/>
            </w:tcBorders>
          </w:tcPr>
          <w:p w14:paraId="4BAE1CE9" w14:textId="740263C8" w:rsidR="00F30F12" w:rsidRPr="00CB5C10" w:rsidRDefault="00694E6C">
            <w:pPr>
              <w:pStyle w:val="ConcurTableText"/>
              <w:rPr>
                <w:rStyle w:val="ConcurTableTextChar"/>
              </w:rPr>
            </w:pPr>
            <w:r w:rsidRPr="006F1AA4">
              <w:rPr>
                <w:rStyle w:val="ConcurTableTextChar"/>
                <w:noProof/>
              </w:rPr>
              <w:drawing>
                <wp:inline distT="0" distB="0" distL="0" distR="0" wp14:anchorId="6240E481" wp14:editId="6E8B0CF7">
                  <wp:extent cx="3778250" cy="4451350"/>
                  <wp:effectExtent l="0" t="0" r="0" b="6350"/>
                  <wp:docPr id="1870410604" name="Picture 1870410604" descr="P192C3T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410604" name="Picture 1870410604" descr="P192C3T8#yIS1"/>
                          <pic:cNvPicPr/>
                        </pic:nvPicPr>
                        <pic:blipFill>
                          <a:blip r:embed="rId28"/>
                          <a:stretch>
                            <a:fillRect/>
                          </a:stretch>
                        </pic:blipFill>
                        <pic:spPr>
                          <a:xfrm>
                            <a:off x="0" y="0"/>
                            <a:ext cx="3778250" cy="4451350"/>
                          </a:xfrm>
                          <a:prstGeom prst="rect">
                            <a:avLst/>
                          </a:prstGeom>
                        </pic:spPr>
                      </pic:pic>
                    </a:graphicData>
                  </a:graphic>
                </wp:inline>
              </w:drawing>
            </w:r>
          </w:p>
        </w:tc>
        <w:tc>
          <w:tcPr>
            <w:tcW w:w="3090" w:type="dxa"/>
          </w:tcPr>
          <w:p w14:paraId="7198035D" w14:textId="77777777" w:rsidR="00F30F12" w:rsidRDefault="00F30F12">
            <w:pPr>
              <w:pStyle w:val="ConcurTableText"/>
            </w:pPr>
            <w:r>
              <w:t xml:space="preserve">To Edit an Expense While Using the Delegate Function: </w:t>
            </w:r>
          </w:p>
          <w:p w14:paraId="6FC5F620" w14:textId="77777777" w:rsidR="00F30F12" w:rsidRPr="0094602A" w:rsidRDefault="00F30F12">
            <w:pPr>
              <w:pStyle w:val="ConcurTableText"/>
            </w:pPr>
            <w:r>
              <w:t xml:space="preserve">1) Tap the </w:t>
            </w:r>
            <w:r>
              <w:rPr>
                <w:b/>
                <w:bCs/>
              </w:rPr>
              <w:t xml:space="preserve">Menu </w:t>
            </w:r>
            <w:r>
              <w:t xml:space="preserve">button and then tap </w:t>
            </w:r>
            <w:r>
              <w:rPr>
                <w:b/>
                <w:bCs/>
              </w:rPr>
              <w:t xml:space="preserve">Act as Another User. </w:t>
            </w:r>
            <w:r>
              <w:t xml:space="preserve">Once the user you wish to act on behalf of is selected, it will be indicated by a green banner. You will also be directed to the </w:t>
            </w:r>
            <w:r>
              <w:rPr>
                <w:b/>
                <w:bCs/>
              </w:rPr>
              <w:t xml:space="preserve">Expenses </w:t>
            </w:r>
            <w:r>
              <w:t>Screen.</w:t>
            </w:r>
          </w:p>
        </w:tc>
      </w:tr>
      <w:tr w:rsidR="00F30F12" w:rsidRPr="0094602A" w14:paraId="45718E85" w14:textId="77777777" w:rsidTr="080F279B">
        <w:trPr>
          <w:cantSplit/>
        </w:trPr>
        <w:tc>
          <w:tcPr>
            <w:tcW w:w="663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75E80F0" w14:textId="07BFF7D5" w:rsidR="00F30F12" w:rsidRPr="00AB5E35" w:rsidRDefault="00610DDC">
            <w:pPr>
              <w:pStyle w:val="ConcurTableText"/>
              <w:rPr>
                <w:noProof/>
                <w:snapToGrid/>
              </w:rPr>
            </w:pPr>
            <w:r w:rsidRPr="000D29AB">
              <w:rPr>
                <w:noProof/>
              </w:rPr>
              <w:lastRenderedPageBreak/>
              <w:drawing>
                <wp:inline distT="0" distB="0" distL="0" distR="0" wp14:anchorId="5AC4D9CF" wp14:editId="4CE4B90F">
                  <wp:extent cx="2638425" cy="4511013"/>
                  <wp:effectExtent l="0" t="0" r="0" b="4445"/>
                  <wp:docPr id="177" name="Picture 177" descr="P196C5T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 177" descr="P196C5T8#yIS1"/>
                          <pic:cNvPicPr/>
                        </pic:nvPicPr>
                        <pic:blipFill>
                          <a:blip r:embed="rId31"/>
                          <a:stretch>
                            <a:fillRect/>
                          </a:stretch>
                        </pic:blipFill>
                        <pic:spPr>
                          <a:xfrm>
                            <a:off x="0" y="0"/>
                            <a:ext cx="2647564" cy="4526639"/>
                          </a:xfrm>
                          <a:prstGeom prst="rect">
                            <a:avLst/>
                          </a:prstGeom>
                        </pic:spPr>
                      </pic:pic>
                    </a:graphicData>
                  </a:graphic>
                </wp:inline>
              </w:drawing>
            </w:r>
          </w:p>
        </w:tc>
        <w:tc>
          <w:tcPr>
            <w:tcW w:w="3090" w:type="dxa"/>
            <w:tcBorders>
              <w:left w:val="single" w:sz="4" w:space="0" w:color="000000" w:themeColor="text1"/>
            </w:tcBorders>
          </w:tcPr>
          <w:p w14:paraId="4F853C92" w14:textId="706E7175" w:rsidR="00F30F12" w:rsidRPr="00013A1B" w:rsidRDefault="00F30F12">
            <w:pPr>
              <w:pStyle w:val="ConcurTableText"/>
              <w:rPr>
                <w:rFonts w:eastAsia="Arial Unicode MS"/>
              </w:rPr>
            </w:pPr>
            <w:r>
              <w:t xml:space="preserve">2) </w:t>
            </w:r>
            <w:r w:rsidRPr="00585063">
              <w:rPr>
                <w:rFonts w:eastAsia="Arial Unicode MS"/>
              </w:rPr>
              <w:t xml:space="preserve">Once on the </w:t>
            </w:r>
            <w:r w:rsidRPr="00585063">
              <w:rPr>
                <w:rFonts w:eastAsia="Arial Unicode MS"/>
                <w:b/>
                <w:bCs/>
              </w:rPr>
              <w:t>Expenses</w:t>
            </w:r>
            <w:r w:rsidRPr="00585063">
              <w:rPr>
                <w:rFonts w:eastAsia="Arial Unicode MS"/>
              </w:rPr>
              <w:t xml:space="preserve"> page, select the Expense that needs to be edited and this will direct you to the details of this expense. Tap on the areas that need to be edited. Once the edits are made, tap </w:t>
            </w:r>
            <w:r w:rsidR="004D146F">
              <w:rPr>
                <w:rFonts w:eastAsia="Arial Unicode MS"/>
                <w:b/>
                <w:bCs/>
              </w:rPr>
              <w:t>Use</w:t>
            </w:r>
            <w:r w:rsidRPr="00585063">
              <w:rPr>
                <w:rFonts w:eastAsia="Arial Unicode MS"/>
              </w:rPr>
              <w:t>for the edits to be reflected.</w:t>
            </w:r>
          </w:p>
        </w:tc>
      </w:tr>
    </w:tbl>
    <w:p w14:paraId="283A53CC" w14:textId="77777777" w:rsidR="008547D9" w:rsidRDefault="008547D9" w:rsidP="008547D9">
      <w:pPr>
        <w:pStyle w:val="Heading3"/>
      </w:pPr>
      <w:bookmarkStart w:id="10" w:name="_Toc139380578"/>
      <w:r>
        <w:lastRenderedPageBreak/>
        <w:t>Using Delegate Function to Move Expenses</w:t>
      </w:r>
      <w:bookmarkEnd w:id="10"/>
    </w:p>
    <w:tbl>
      <w:tblPr>
        <w:tblW w:w="9720"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Caption w:val="Delete an expense from the expense screen."/>
      </w:tblPr>
      <w:tblGrid>
        <w:gridCol w:w="6630"/>
        <w:gridCol w:w="3090"/>
      </w:tblGrid>
      <w:tr w:rsidR="008547D9" w:rsidRPr="006429D2" w14:paraId="6DA4BD70" w14:textId="77777777" w:rsidTr="00AD6A43">
        <w:trPr>
          <w:cantSplit/>
          <w:tblHeader/>
        </w:trPr>
        <w:tc>
          <w:tcPr>
            <w:tcW w:w="6630" w:type="dxa"/>
            <w:shd w:val="clear" w:color="auto" w:fill="000000" w:themeFill="text1"/>
          </w:tcPr>
          <w:p w14:paraId="60AD84B6" w14:textId="77777777" w:rsidR="008547D9" w:rsidRPr="006429D2" w:rsidRDefault="008547D9" w:rsidP="00AD6A43">
            <w:pPr>
              <w:pStyle w:val="ConcurTableHeadLeft"/>
            </w:pPr>
            <w:r>
              <w:t>Screen(s)</w:t>
            </w:r>
          </w:p>
        </w:tc>
        <w:tc>
          <w:tcPr>
            <w:tcW w:w="3090" w:type="dxa"/>
            <w:shd w:val="clear" w:color="auto" w:fill="000000" w:themeFill="text1"/>
          </w:tcPr>
          <w:p w14:paraId="7BC91E85" w14:textId="77777777" w:rsidR="008547D9" w:rsidRPr="006429D2" w:rsidRDefault="008547D9" w:rsidP="00AD6A43">
            <w:pPr>
              <w:pStyle w:val="ConcurTableHeadLeft"/>
            </w:pPr>
            <w:r w:rsidRPr="006429D2">
              <w:t>Description/Action</w:t>
            </w:r>
          </w:p>
        </w:tc>
      </w:tr>
      <w:tr w:rsidR="008547D9" w:rsidRPr="0094602A" w14:paraId="3896EEB9" w14:textId="77777777" w:rsidTr="00AD6A43">
        <w:trPr>
          <w:cantSplit/>
        </w:trPr>
        <w:tc>
          <w:tcPr>
            <w:tcW w:w="6630" w:type="dxa"/>
            <w:tcBorders>
              <w:bottom w:val="single" w:sz="4" w:space="0" w:color="000000" w:themeColor="text1"/>
            </w:tcBorders>
          </w:tcPr>
          <w:p w14:paraId="64046BE5" w14:textId="2117943D" w:rsidR="008547D9" w:rsidRPr="00CB5C10" w:rsidRDefault="00610DDC" w:rsidP="00AD6A43">
            <w:pPr>
              <w:pStyle w:val="ConcurTableText"/>
              <w:rPr>
                <w:rStyle w:val="ConcurTableTextChar"/>
              </w:rPr>
            </w:pPr>
            <w:r w:rsidRPr="006F1AA4">
              <w:rPr>
                <w:rStyle w:val="ConcurTableTextChar"/>
                <w:noProof/>
              </w:rPr>
              <w:drawing>
                <wp:inline distT="0" distB="0" distL="0" distR="0" wp14:anchorId="405F3377" wp14:editId="1F46382B">
                  <wp:extent cx="3778250" cy="4451350"/>
                  <wp:effectExtent l="0" t="0" r="0" b="6350"/>
                  <wp:docPr id="1870410605" name="Picture 1870410605" descr="P203C3T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410605" name="Picture 1870410605" descr="P203C3T9#yIS1"/>
                          <pic:cNvPicPr/>
                        </pic:nvPicPr>
                        <pic:blipFill>
                          <a:blip r:embed="rId28"/>
                          <a:stretch>
                            <a:fillRect/>
                          </a:stretch>
                        </pic:blipFill>
                        <pic:spPr>
                          <a:xfrm>
                            <a:off x="0" y="0"/>
                            <a:ext cx="3778250" cy="4451350"/>
                          </a:xfrm>
                          <a:prstGeom prst="rect">
                            <a:avLst/>
                          </a:prstGeom>
                        </pic:spPr>
                      </pic:pic>
                    </a:graphicData>
                  </a:graphic>
                </wp:inline>
              </w:drawing>
            </w:r>
          </w:p>
        </w:tc>
        <w:tc>
          <w:tcPr>
            <w:tcW w:w="3090" w:type="dxa"/>
          </w:tcPr>
          <w:p w14:paraId="18AC13EC" w14:textId="77777777" w:rsidR="008547D9" w:rsidRDefault="008547D9" w:rsidP="00AD6A43">
            <w:pPr>
              <w:pStyle w:val="ConcurTableText"/>
            </w:pPr>
            <w:r>
              <w:t xml:space="preserve">To Edit an Expense While Using the Delegate Function: </w:t>
            </w:r>
          </w:p>
          <w:p w14:paraId="1C851582" w14:textId="77777777" w:rsidR="008547D9" w:rsidRPr="0094602A" w:rsidRDefault="008547D9" w:rsidP="00AD6A43">
            <w:pPr>
              <w:pStyle w:val="ConcurTableText"/>
            </w:pPr>
            <w:r>
              <w:t xml:space="preserve">1) Tap the </w:t>
            </w:r>
            <w:r>
              <w:rPr>
                <w:b/>
                <w:bCs/>
              </w:rPr>
              <w:t xml:space="preserve">Menu </w:t>
            </w:r>
            <w:r>
              <w:t xml:space="preserve">button and then tap </w:t>
            </w:r>
            <w:r>
              <w:rPr>
                <w:b/>
                <w:bCs/>
              </w:rPr>
              <w:t xml:space="preserve">Act as Another User. </w:t>
            </w:r>
            <w:r>
              <w:t xml:space="preserve">Once the user you wish to act on behalf of is selected, it will be indicated by a green banner. You will also be directed to the </w:t>
            </w:r>
            <w:r>
              <w:rPr>
                <w:b/>
                <w:bCs/>
              </w:rPr>
              <w:t xml:space="preserve">Expenses </w:t>
            </w:r>
            <w:r>
              <w:t>Screen.</w:t>
            </w:r>
          </w:p>
        </w:tc>
      </w:tr>
      <w:tr w:rsidR="008547D9" w:rsidRPr="0094602A" w14:paraId="3A299E10" w14:textId="77777777" w:rsidTr="00AD6A43">
        <w:trPr>
          <w:cantSplit/>
        </w:trPr>
        <w:tc>
          <w:tcPr>
            <w:tcW w:w="663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1510886" w14:textId="77777777" w:rsidR="008547D9" w:rsidRPr="00AB5E35" w:rsidRDefault="008547D9" w:rsidP="00AD6A43">
            <w:pPr>
              <w:pStyle w:val="ConcurTableText"/>
              <w:rPr>
                <w:noProof/>
                <w:snapToGrid/>
              </w:rPr>
            </w:pPr>
            <w:r w:rsidRPr="008C6208">
              <w:rPr>
                <w:noProof/>
              </w:rPr>
              <w:lastRenderedPageBreak/>
              <w:drawing>
                <wp:inline distT="0" distB="0" distL="0" distR="0" wp14:anchorId="7BEF248C" wp14:editId="205A09D2">
                  <wp:extent cx="2812803" cy="3657600"/>
                  <wp:effectExtent l="0" t="0" r="6985" b="0"/>
                  <wp:docPr id="83814193" name="Picture 83814193" descr="P207C5T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14193" name="Picture 83814193" descr="P207C5T9#yIS1"/>
                          <pic:cNvPicPr/>
                        </pic:nvPicPr>
                        <pic:blipFill>
                          <a:blip r:embed="rId32"/>
                          <a:stretch>
                            <a:fillRect/>
                          </a:stretch>
                        </pic:blipFill>
                        <pic:spPr>
                          <a:xfrm>
                            <a:off x="0" y="0"/>
                            <a:ext cx="2812803" cy="3657600"/>
                          </a:xfrm>
                          <a:prstGeom prst="rect">
                            <a:avLst/>
                          </a:prstGeom>
                        </pic:spPr>
                      </pic:pic>
                    </a:graphicData>
                  </a:graphic>
                </wp:inline>
              </w:drawing>
            </w:r>
          </w:p>
        </w:tc>
        <w:tc>
          <w:tcPr>
            <w:tcW w:w="3090" w:type="dxa"/>
            <w:tcBorders>
              <w:left w:val="single" w:sz="4" w:space="0" w:color="000000" w:themeColor="text1"/>
            </w:tcBorders>
          </w:tcPr>
          <w:p w14:paraId="091E960B" w14:textId="77777777" w:rsidR="008547D9" w:rsidRDefault="008547D9" w:rsidP="00AD6A43">
            <w:pPr>
              <w:pStyle w:val="ConcurTableText"/>
              <w:rPr>
                <w:rFonts w:eastAsia="Arial Unicode MS"/>
              </w:rPr>
            </w:pPr>
            <w:r>
              <w:t xml:space="preserve">2) </w:t>
            </w:r>
            <w:r w:rsidRPr="00585063">
              <w:rPr>
                <w:rFonts w:eastAsia="Arial Unicode MS"/>
              </w:rPr>
              <w:t xml:space="preserve">Once on the </w:t>
            </w:r>
            <w:r w:rsidRPr="00585063">
              <w:rPr>
                <w:rFonts w:eastAsia="Arial Unicode MS"/>
                <w:b/>
                <w:bCs/>
              </w:rPr>
              <w:t>Expenses</w:t>
            </w:r>
            <w:r w:rsidRPr="00585063">
              <w:rPr>
                <w:rFonts w:eastAsia="Arial Unicode MS"/>
              </w:rPr>
              <w:t xml:space="preserve"> page, select the Expense that needs to be </w:t>
            </w:r>
            <w:r>
              <w:rPr>
                <w:rFonts w:eastAsia="Arial Unicode MS"/>
              </w:rPr>
              <w:t xml:space="preserve">moved and then select </w:t>
            </w:r>
            <w:r>
              <w:rPr>
                <w:rFonts w:eastAsia="Arial Unicode MS"/>
                <w:b/>
                <w:bCs/>
              </w:rPr>
              <w:t>Move To Report</w:t>
            </w:r>
            <w:r>
              <w:rPr>
                <w:rFonts w:eastAsia="Arial Unicode MS"/>
              </w:rPr>
              <w:t>.</w:t>
            </w:r>
          </w:p>
          <w:p w14:paraId="6CC0C3EF" w14:textId="2718982A" w:rsidR="00DB2ACB" w:rsidRPr="00DB2ACB" w:rsidRDefault="00DB2ACB" w:rsidP="00AD6A43">
            <w:pPr>
              <w:pStyle w:val="ConcurTableText"/>
              <w:rPr>
                <w:rFonts w:eastAsia="Arial Unicode MS"/>
              </w:rPr>
            </w:pPr>
            <w:r>
              <w:rPr>
                <w:rFonts w:eastAsia="Arial Unicode MS"/>
                <w:b/>
                <w:bCs/>
              </w:rPr>
              <w:t xml:space="preserve">NOTE: </w:t>
            </w:r>
            <w:r>
              <w:rPr>
                <w:rFonts w:eastAsia="Arial Unicode MS"/>
              </w:rPr>
              <w:t xml:space="preserve">Delegates can view and move </w:t>
            </w:r>
            <w:r w:rsidR="001E50C0">
              <w:rPr>
                <w:rFonts w:eastAsia="Arial Unicode MS"/>
              </w:rPr>
              <w:t>eReceipts but</w:t>
            </w:r>
            <w:r>
              <w:rPr>
                <w:rFonts w:eastAsia="Arial Unicode MS"/>
              </w:rPr>
              <w:t xml:space="preserve"> cannot edit them.</w:t>
            </w:r>
          </w:p>
        </w:tc>
      </w:tr>
    </w:tbl>
    <w:p w14:paraId="30756A38" w14:textId="6C05101C" w:rsidR="00F30F12" w:rsidRDefault="00F30F12" w:rsidP="00F30F12">
      <w:pPr>
        <w:pStyle w:val="Heading3"/>
        <w:keepLines/>
      </w:pPr>
      <w:bookmarkStart w:id="11" w:name="_Toc139380579"/>
      <w:r w:rsidRPr="00842131">
        <w:lastRenderedPageBreak/>
        <w:t>Create a New Expense Report</w:t>
      </w:r>
      <w:bookmarkEnd w:id="11"/>
    </w:p>
    <w:p w14:paraId="2378C162" w14:textId="77777777" w:rsidR="00F30F12" w:rsidRDefault="00F30F12" w:rsidP="00F30F12">
      <w:pPr>
        <w:pStyle w:val="ConcurTableText"/>
        <w:keepNext/>
        <w:keepLines/>
      </w:pPr>
      <w:r w:rsidRPr="002C4507">
        <w:t xml:space="preserve">You can create a new report: </w:t>
      </w:r>
      <w:r w:rsidRPr="000B618B">
        <w:t xml:space="preserve"> </w:t>
      </w:r>
    </w:p>
    <w:p w14:paraId="6A9F9AAD" w14:textId="77777777" w:rsidR="00F30F12" w:rsidRDefault="00F30F12" w:rsidP="00F30F12">
      <w:pPr>
        <w:pStyle w:val="ConcurTableBullet"/>
        <w:keepNext/>
        <w:keepLines/>
      </w:pPr>
      <w:r>
        <w:t xml:space="preserve">From the </w:t>
      </w:r>
      <w:r w:rsidRPr="304046C8">
        <w:rPr>
          <w:b/>
          <w:bCs/>
        </w:rPr>
        <w:t>Reports</w:t>
      </w:r>
      <w:r>
        <w:t xml:space="preserve"> screen (shown here)</w:t>
      </w:r>
    </w:p>
    <w:p w14:paraId="07FDC308" w14:textId="77777777" w:rsidR="00F30F12" w:rsidRPr="005D7915" w:rsidRDefault="00F30F12" w:rsidP="00F30F12">
      <w:pPr>
        <w:pStyle w:val="ConcurTableBullet"/>
        <w:keepNext/>
        <w:keepLines/>
      </w:pPr>
      <w:r>
        <w:t xml:space="preserve">While adding expenses from the </w:t>
      </w:r>
      <w:r w:rsidRPr="304046C8">
        <w:rPr>
          <w:b/>
          <w:bCs/>
        </w:rPr>
        <w:t>Expenses</w:t>
      </w:r>
      <w:r>
        <w:t xml:space="preserve"> tab (described on the following pages)</w:t>
      </w:r>
    </w:p>
    <w:p w14:paraId="2D2FB7C4" w14:textId="77777777" w:rsidR="00F30F12" w:rsidRPr="00657CF2" w:rsidRDefault="00F30F12" w:rsidP="00F30F12">
      <w:pPr>
        <w:pStyle w:val="ConcurTableBullet"/>
        <w:keepNext/>
        <w:keepLines/>
      </w:pPr>
      <w:r>
        <w:t>While creating a car mileage expense (described on the following pages)</w:t>
      </w:r>
    </w:p>
    <w:tbl>
      <w:tblPr>
        <w:tblW w:w="9540"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Caption w:val="Create a new expense report."/>
      </w:tblPr>
      <w:tblGrid>
        <w:gridCol w:w="5940"/>
        <w:gridCol w:w="3600"/>
      </w:tblGrid>
      <w:tr w:rsidR="00F30F12" w:rsidRPr="006429D2" w14:paraId="3C7AFF4F" w14:textId="77777777" w:rsidTr="304046C8">
        <w:trPr>
          <w:cantSplit/>
          <w:tblHeader/>
        </w:trPr>
        <w:tc>
          <w:tcPr>
            <w:tcW w:w="5940" w:type="dxa"/>
            <w:shd w:val="clear" w:color="auto" w:fill="000000" w:themeFill="text1"/>
          </w:tcPr>
          <w:p w14:paraId="1AA993FA" w14:textId="77777777" w:rsidR="00F30F12" w:rsidRPr="006429D2" w:rsidRDefault="00F30F12">
            <w:pPr>
              <w:pStyle w:val="ConcurTableHeadLeft"/>
            </w:pPr>
            <w:r>
              <w:t>Screen(s)</w:t>
            </w:r>
          </w:p>
        </w:tc>
        <w:tc>
          <w:tcPr>
            <w:tcW w:w="3600" w:type="dxa"/>
            <w:shd w:val="clear" w:color="auto" w:fill="000000" w:themeFill="text1"/>
          </w:tcPr>
          <w:p w14:paraId="769E9304" w14:textId="77777777" w:rsidR="00F30F12" w:rsidRPr="006429D2" w:rsidRDefault="00F30F12">
            <w:pPr>
              <w:pStyle w:val="ConcurTableHeadLeft"/>
            </w:pPr>
            <w:r w:rsidRPr="006429D2">
              <w:t>Description/Action</w:t>
            </w:r>
          </w:p>
        </w:tc>
      </w:tr>
      <w:tr w:rsidR="00F30F12" w:rsidRPr="0094602A" w14:paraId="39571397" w14:textId="77777777" w:rsidTr="304046C8">
        <w:trPr>
          <w:cantSplit/>
        </w:trPr>
        <w:tc>
          <w:tcPr>
            <w:tcW w:w="5940" w:type="dxa"/>
          </w:tcPr>
          <w:p w14:paraId="55A1411B" w14:textId="037A57F1" w:rsidR="00F30F12" w:rsidRPr="00CB5C10" w:rsidRDefault="001651C9">
            <w:pPr>
              <w:pStyle w:val="ConcurTableText"/>
              <w:rPr>
                <w:rStyle w:val="ConcurTableTextChar"/>
              </w:rPr>
            </w:pPr>
            <w:r>
              <w:rPr>
                <w:noProof/>
              </w:rPr>
              <w:drawing>
                <wp:inline distT="0" distB="0" distL="0" distR="0" wp14:anchorId="3C2ACC2C" wp14:editId="50E77EFD">
                  <wp:extent cx="1655064" cy="3394414"/>
                  <wp:effectExtent l="0" t="0" r="2540" b="0"/>
                  <wp:docPr id="344401366" name="Picture 344401366" descr="P219C3T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401366" name="Picture 344401366" descr="P219C3T10#yIS1"/>
                          <pic:cNvPicPr/>
                        </pic:nvPicPr>
                        <pic:blipFill>
                          <a:blip r:embed="rId19"/>
                          <a:stretch>
                            <a:fillRect/>
                          </a:stretch>
                        </pic:blipFill>
                        <pic:spPr>
                          <a:xfrm>
                            <a:off x="0" y="0"/>
                            <a:ext cx="1655064" cy="3394414"/>
                          </a:xfrm>
                          <a:prstGeom prst="rect">
                            <a:avLst/>
                          </a:prstGeom>
                        </pic:spPr>
                      </pic:pic>
                    </a:graphicData>
                  </a:graphic>
                </wp:inline>
              </w:drawing>
            </w:r>
            <w:r w:rsidR="00F30F12">
              <w:rPr>
                <w:noProof/>
                <w:snapToGrid/>
              </w:rPr>
              <w:t xml:space="preserve">  </w:t>
            </w:r>
            <w:r w:rsidR="00B15850">
              <w:rPr>
                <w:noProof/>
              </w:rPr>
              <w:drawing>
                <wp:inline distT="0" distB="0" distL="0" distR="0" wp14:anchorId="38E7771D" wp14:editId="1AD0BEFB">
                  <wp:extent cx="1655064" cy="3394414"/>
                  <wp:effectExtent l="0" t="0" r="2540" b="0"/>
                  <wp:docPr id="344401367" name="Picture 344401367" descr="P219C3T10#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401367" name="Picture 344401367" descr="P219C3T10#yIS2"/>
                          <pic:cNvPicPr/>
                        </pic:nvPicPr>
                        <pic:blipFill>
                          <a:blip r:embed="rId33"/>
                          <a:stretch>
                            <a:fillRect/>
                          </a:stretch>
                        </pic:blipFill>
                        <pic:spPr>
                          <a:xfrm>
                            <a:off x="0" y="0"/>
                            <a:ext cx="1655064" cy="3394414"/>
                          </a:xfrm>
                          <a:prstGeom prst="rect">
                            <a:avLst/>
                          </a:prstGeom>
                        </pic:spPr>
                      </pic:pic>
                    </a:graphicData>
                  </a:graphic>
                </wp:inline>
              </w:drawing>
            </w:r>
          </w:p>
        </w:tc>
        <w:tc>
          <w:tcPr>
            <w:tcW w:w="3600" w:type="dxa"/>
          </w:tcPr>
          <w:p w14:paraId="05D395A2" w14:textId="77777777" w:rsidR="001651C9" w:rsidRPr="00384339" w:rsidRDefault="001651C9" w:rsidP="001651C9">
            <w:pPr>
              <w:pStyle w:val="ConcurTableText"/>
            </w:pPr>
            <w:r>
              <w:t>You can create a new report:</w:t>
            </w:r>
          </w:p>
          <w:p w14:paraId="21200E97" w14:textId="77777777" w:rsidR="001651C9" w:rsidRDefault="001651C9" w:rsidP="001651C9">
            <w:pPr>
              <w:pStyle w:val="ConcurTableBullet"/>
            </w:pPr>
            <w:r>
              <w:t xml:space="preserve">From the home screen tap </w:t>
            </w:r>
            <w:r w:rsidRPr="3F3F0503">
              <w:rPr>
                <w:b/>
                <w:bCs/>
              </w:rPr>
              <w:t>Expense</w:t>
            </w:r>
            <w:r>
              <w:t>,you will be redirected to the</w:t>
            </w:r>
            <w:r w:rsidRPr="3F3F0503">
              <w:rPr>
                <w:b/>
                <w:bCs/>
              </w:rPr>
              <w:t xml:space="preserve"> Expense</w:t>
            </w:r>
            <w:r>
              <w:t xml:space="preserve"> page. From there, you can toggle to </w:t>
            </w:r>
            <w:r w:rsidRPr="3F3F0503">
              <w:rPr>
                <w:b/>
                <w:bCs/>
              </w:rPr>
              <w:t>Reports</w:t>
            </w:r>
            <w:r>
              <w:t>.</w:t>
            </w:r>
          </w:p>
          <w:p w14:paraId="65DC8D2C" w14:textId="77777777" w:rsidR="001651C9" w:rsidRDefault="001651C9" w:rsidP="001651C9">
            <w:pPr>
              <w:pStyle w:val="ConcurTableBullet"/>
            </w:pPr>
            <w:r>
              <w:t xml:space="preserve">While adding expenses from the </w:t>
            </w:r>
            <w:r w:rsidRPr="3F3F0503">
              <w:rPr>
                <w:b/>
                <w:bCs/>
              </w:rPr>
              <w:t>Expenses</w:t>
            </w:r>
            <w:r>
              <w:t xml:space="preserve"> screen (described on the following pages)</w:t>
            </w:r>
          </w:p>
          <w:p w14:paraId="5920B46A" w14:textId="77777777" w:rsidR="001651C9" w:rsidRDefault="001651C9" w:rsidP="001651C9">
            <w:pPr>
              <w:pStyle w:val="ConcurTableText"/>
            </w:pPr>
            <w:r>
              <w:t>To create a new report:</w:t>
            </w:r>
          </w:p>
          <w:p w14:paraId="56B621C5" w14:textId="77777777" w:rsidR="001651C9" w:rsidRDefault="001651C9" w:rsidP="001651C9">
            <w:pPr>
              <w:pStyle w:val="ConcurTableText"/>
            </w:pPr>
            <w:r>
              <w:t xml:space="preserve">1) </w:t>
            </w:r>
            <w:r>
              <w:rPr>
                <w:rFonts w:eastAsia="Arial Unicode MS"/>
              </w:rPr>
              <w:t>On the home screen, t</w:t>
            </w:r>
            <w:r>
              <w:t xml:space="preserve">ap </w:t>
            </w:r>
            <w:r w:rsidRPr="0013290D">
              <w:rPr>
                <w:b/>
              </w:rPr>
              <w:t>Expense</w:t>
            </w:r>
            <w:r>
              <w:t xml:space="preserve">. On the </w:t>
            </w:r>
            <w:r>
              <w:rPr>
                <w:b/>
                <w:bCs/>
              </w:rPr>
              <w:t xml:space="preserve">Expense </w:t>
            </w:r>
            <w:r>
              <w:t xml:space="preserve">screen, tap </w:t>
            </w:r>
            <w:r>
              <w:rPr>
                <w:b/>
                <w:bCs/>
              </w:rPr>
              <w:t>Reports.</w:t>
            </w:r>
          </w:p>
          <w:p w14:paraId="33009B6B" w14:textId="0F2134BA" w:rsidR="00F30F12" w:rsidRPr="0094602A" w:rsidRDefault="001651C9">
            <w:pPr>
              <w:pStyle w:val="ConcurTableText"/>
            </w:pPr>
            <w:r>
              <w:t xml:space="preserve">2) On the </w:t>
            </w:r>
            <w:r w:rsidRPr="00854FA2">
              <w:rPr>
                <w:b/>
              </w:rPr>
              <w:t>Reports</w:t>
            </w:r>
            <w:r>
              <w:t xml:space="preserve"> screen, tap </w:t>
            </w:r>
            <w:r w:rsidR="003D5F86" w:rsidRPr="003D5F86">
              <w:rPr>
                <w:noProof/>
              </w:rPr>
              <w:drawing>
                <wp:inline distT="0" distB="0" distL="0" distR="0" wp14:anchorId="4107AB3E" wp14:editId="5E414310">
                  <wp:extent cx="220999" cy="228620"/>
                  <wp:effectExtent l="0" t="0" r="7620" b="0"/>
                  <wp:docPr id="344401368" name="Picture 344401368" descr="P225C4T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401368" name="Picture 344401368" descr="P225C4T10#yIS1"/>
                          <pic:cNvPicPr/>
                        </pic:nvPicPr>
                        <pic:blipFill>
                          <a:blip r:embed="rId34"/>
                          <a:stretch>
                            <a:fillRect/>
                          </a:stretch>
                        </pic:blipFill>
                        <pic:spPr>
                          <a:xfrm>
                            <a:off x="0" y="0"/>
                            <a:ext cx="220999" cy="228620"/>
                          </a:xfrm>
                          <a:prstGeom prst="rect">
                            <a:avLst/>
                          </a:prstGeom>
                        </pic:spPr>
                      </pic:pic>
                    </a:graphicData>
                  </a:graphic>
                </wp:inline>
              </w:drawing>
            </w:r>
            <w:r w:rsidR="007774C2">
              <w:t xml:space="preserve"> and select </w:t>
            </w:r>
            <w:r w:rsidR="007774C2">
              <w:rPr>
                <w:b/>
                <w:bCs/>
              </w:rPr>
              <w:t>Create New Report</w:t>
            </w:r>
            <w:r w:rsidR="007774C2">
              <w:t>.</w:t>
            </w:r>
          </w:p>
        </w:tc>
      </w:tr>
      <w:tr w:rsidR="00F30F12" w:rsidRPr="0094602A" w14:paraId="2037BD29" w14:textId="77777777" w:rsidTr="304046C8">
        <w:trPr>
          <w:cantSplit/>
        </w:trPr>
        <w:tc>
          <w:tcPr>
            <w:tcW w:w="5940" w:type="dxa"/>
          </w:tcPr>
          <w:p w14:paraId="5C9758C7" w14:textId="16685368" w:rsidR="00F30F12" w:rsidRPr="00503A91" w:rsidRDefault="00F30F12">
            <w:pPr>
              <w:pStyle w:val="ConcurTableText"/>
              <w:rPr>
                <w:noProof/>
                <w:snapToGrid/>
              </w:rPr>
            </w:pPr>
            <w:r w:rsidRPr="002C4507">
              <w:rPr>
                <w:noProof/>
                <w:snapToGrid/>
              </w:rPr>
              <w:drawing>
                <wp:inline distT="0" distB="0" distL="0" distR="0" wp14:anchorId="5CDB462A" wp14:editId="631FA980">
                  <wp:extent cx="1729105" cy="3557905"/>
                  <wp:effectExtent l="19050" t="19050" r="4445" b="4445"/>
                  <wp:docPr id="667" name="Picture 667" descr="P227C5T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 name="Picture 667" descr="P227C5T10#yIS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729105" cy="3557905"/>
                          </a:xfrm>
                          <a:prstGeom prst="rect">
                            <a:avLst/>
                          </a:prstGeom>
                          <a:noFill/>
                          <a:ln w="6350" cmpd="sng">
                            <a:solidFill>
                              <a:srgbClr val="000000"/>
                            </a:solidFill>
                            <a:miter lim="800000"/>
                            <a:headEnd/>
                            <a:tailEnd/>
                          </a:ln>
                          <a:effectLst/>
                        </pic:spPr>
                      </pic:pic>
                    </a:graphicData>
                  </a:graphic>
                </wp:inline>
              </w:drawing>
            </w:r>
            <w:r>
              <w:rPr>
                <w:noProof/>
                <w:snapToGrid/>
              </w:rPr>
              <w:t xml:space="preserve">  </w:t>
            </w:r>
            <w:r w:rsidR="00DF1C04">
              <w:rPr>
                <w:noProof/>
              </w:rPr>
              <w:drawing>
                <wp:inline distT="0" distB="0" distL="0" distR="0" wp14:anchorId="4ED4947C" wp14:editId="1E9A899E">
                  <wp:extent cx="1655064" cy="3394414"/>
                  <wp:effectExtent l="0" t="0" r="2540" b="0"/>
                  <wp:docPr id="344401369" name="Picture 344401369" descr="P227C5T10#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401369" name="Picture 344401369" descr="P227C5T10#yIS2"/>
                          <pic:cNvPicPr/>
                        </pic:nvPicPr>
                        <pic:blipFill>
                          <a:blip r:embed="rId36"/>
                          <a:stretch>
                            <a:fillRect/>
                          </a:stretch>
                        </pic:blipFill>
                        <pic:spPr>
                          <a:xfrm>
                            <a:off x="0" y="0"/>
                            <a:ext cx="1655064" cy="3394414"/>
                          </a:xfrm>
                          <a:prstGeom prst="rect">
                            <a:avLst/>
                          </a:prstGeom>
                        </pic:spPr>
                      </pic:pic>
                    </a:graphicData>
                  </a:graphic>
                </wp:inline>
              </w:drawing>
            </w:r>
          </w:p>
        </w:tc>
        <w:tc>
          <w:tcPr>
            <w:tcW w:w="3600" w:type="dxa"/>
          </w:tcPr>
          <w:p w14:paraId="3535AABA" w14:textId="77777777" w:rsidR="00F30F12" w:rsidRPr="002C4507" w:rsidRDefault="00F30F12">
            <w:pPr>
              <w:pStyle w:val="ConcurTableText"/>
            </w:pPr>
            <w:r w:rsidRPr="002C4507">
              <w:t xml:space="preserve">3) On the </w:t>
            </w:r>
            <w:r w:rsidRPr="002C4507">
              <w:rPr>
                <w:b/>
              </w:rPr>
              <w:t>New Report</w:t>
            </w:r>
            <w:r w:rsidRPr="002C4507">
              <w:t xml:space="preserve"> screen:</w:t>
            </w:r>
          </w:p>
          <w:p w14:paraId="66E372A4" w14:textId="77777777" w:rsidR="00F30F12" w:rsidRDefault="00F30F12">
            <w:pPr>
              <w:pStyle w:val="ConcurTableBullet"/>
              <w:rPr>
                <w:snapToGrid w:val="0"/>
              </w:rPr>
            </w:pPr>
            <w:r w:rsidRPr="002C4507">
              <w:rPr>
                <w:snapToGrid w:val="0"/>
              </w:rPr>
              <w:t xml:space="preserve">SAP Concur provides a report name. </w:t>
            </w:r>
          </w:p>
          <w:p w14:paraId="3EB1EBF3" w14:textId="77777777" w:rsidR="00F30F12" w:rsidRPr="002C4507" w:rsidRDefault="00F30F12">
            <w:pPr>
              <w:pStyle w:val="ConcurTableBullet"/>
              <w:rPr>
                <w:snapToGrid w:val="0"/>
              </w:rPr>
            </w:pPr>
            <w:r w:rsidRPr="002C4507">
              <w:rPr>
                <w:snapToGrid w:val="0"/>
              </w:rPr>
              <w:t>Change it if desired.</w:t>
            </w:r>
          </w:p>
          <w:p w14:paraId="4AB5921B" w14:textId="77777777" w:rsidR="00F30F12" w:rsidRPr="002C4507" w:rsidRDefault="00F30F12">
            <w:pPr>
              <w:pStyle w:val="ConcurTableBullet"/>
              <w:rPr>
                <w:snapToGrid w:val="0"/>
              </w:rPr>
            </w:pPr>
            <w:r w:rsidRPr="002C4507">
              <w:rPr>
                <w:snapToGrid w:val="0"/>
              </w:rPr>
              <w:t xml:space="preserve">Fill in the fields and make the desired selections. </w:t>
            </w:r>
          </w:p>
          <w:p w14:paraId="32B304EE" w14:textId="77777777" w:rsidR="00F30F12" w:rsidRPr="002C4507" w:rsidRDefault="00F30F12">
            <w:pPr>
              <w:pStyle w:val="ConcurTableBullet"/>
              <w:rPr>
                <w:snapToGrid w:val="0"/>
              </w:rPr>
            </w:pPr>
            <w:r w:rsidRPr="002C4507">
              <w:rPr>
                <w:snapToGrid w:val="0"/>
              </w:rPr>
              <w:t xml:space="preserve">Tap </w:t>
            </w:r>
            <w:r w:rsidRPr="7734CCDC">
              <w:rPr>
                <w:b/>
                <w:bCs/>
                <w:noProof/>
                <w:snapToGrid w:val="0"/>
              </w:rPr>
              <w:t>Create</w:t>
            </w:r>
            <w:r w:rsidRPr="002C4507">
              <w:rPr>
                <w:snapToGrid w:val="0"/>
              </w:rPr>
              <w:t>.</w:t>
            </w:r>
          </w:p>
          <w:p w14:paraId="18D0E040" w14:textId="77777777" w:rsidR="00F30F12" w:rsidRDefault="00F30F12">
            <w:pPr>
              <w:pStyle w:val="ConcurTableText"/>
            </w:pPr>
            <w:r w:rsidRPr="002C4507">
              <w:t>4) On the report screen, enter your expenses, attach receipts, etc. (described on the following pages).</w:t>
            </w:r>
          </w:p>
        </w:tc>
      </w:tr>
    </w:tbl>
    <w:p w14:paraId="1560936E" w14:textId="56FFA409" w:rsidR="00F30F12" w:rsidRDefault="00F30F12" w:rsidP="00F30F12">
      <w:pPr>
        <w:pStyle w:val="Heading3"/>
      </w:pPr>
      <w:bookmarkStart w:id="12" w:name="_Toc139380580"/>
      <w:r w:rsidRPr="005A4A44">
        <w:lastRenderedPageBreak/>
        <w:t>Move Expenses from the Expenses Screen to an Expense Repor</w:t>
      </w:r>
      <w:r w:rsidR="00AE65FA">
        <w:t>t</w:t>
      </w:r>
      <w:bookmarkEnd w:id="12"/>
    </w:p>
    <w:tbl>
      <w:tblPr>
        <w:tblW w:w="9540"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Caption w:val="Move expense from the expenses screen to an expense report."/>
      </w:tblPr>
      <w:tblGrid>
        <w:gridCol w:w="5820"/>
        <w:gridCol w:w="3720"/>
      </w:tblGrid>
      <w:tr w:rsidR="00F30F12" w:rsidRPr="006429D2" w14:paraId="56467B52" w14:textId="77777777" w:rsidTr="304046C8">
        <w:trPr>
          <w:cantSplit/>
          <w:tblHeader/>
        </w:trPr>
        <w:tc>
          <w:tcPr>
            <w:tcW w:w="5820" w:type="dxa"/>
            <w:shd w:val="clear" w:color="auto" w:fill="000000" w:themeFill="text1"/>
          </w:tcPr>
          <w:p w14:paraId="3504AC04" w14:textId="77777777" w:rsidR="00F30F12" w:rsidRPr="006429D2" w:rsidRDefault="00F30F12">
            <w:pPr>
              <w:pStyle w:val="ConcurTableHeadLeft"/>
            </w:pPr>
            <w:r>
              <w:t>Screen(s)</w:t>
            </w:r>
          </w:p>
        </w:tc>
        <w:tc>
          <w:tcPr>
            <w:tcW w:w="3720" w:type="dxa"/>
            <w:shd w:val="clear" w:color="auto" w:fill="000000" w:themeFill="text1"/>
          </w:tcPr>
          <w:p w14:paraId="0F47F31E" w14:textId="77777777" w:rsidR="00F30F12" w:rsidRPr="006429D2" w:rsidRDefault="00F30F12">
            <w:pPr>
              <w:pStyle w:val="ConcurTableHeadLeft"/>
            </w:pPr>
            <w:r w:rsidRPr="006429D2">
              <w:t>Description/Action</w:t>
            </w:r>
          </w:p>
        </w:tc>
      </w:tr>
      <w:tr w:rsidR="00F30F12" w:rsidRPr="0094602A" w14:paraId="73F8847B" w14:textId="77777777" w:rsidTr="304046C8">
        <w:trPr>
          <w:cantSplit/>
        </w:trPr>
        <w:tc>
          <w:tcPr>
            <w:tcW w:w="5820" w:type="dxa"/>
            <w:tcBorders>
              <w:bottom w:val="single" w:sz="4" w:space="0" w:color="000000" w:themeColor="text1"/>
            </w:tcBorders>
          </w:tcPr>
          <w:p w14:paraId="68F5E62F" w14:textId="008D25F9" w:rsidR="00F30F12" w:rsidRPr="00CB5C10" w:rsidRDefault="00B93120">
            <w:pPr>
              <w:pStyle w:val="ConcurTableText"/>
              <w:rPr>
                <w:rStyle w:val="ConcurTableTextChar"/>
              </w:rPr>
            </w:pPr>
            <w:r>
              <w:rPr>
                <w:noProof/>
              </w:rPr>
              <w:drawing>
                <wp:inline distT="0" distB="0" distL="0" distR="0" wp14:anchorId="1D523214" wp14:editId="57A8D9B3">
                  <wp:extent cx="1645920" cy="3367688"/>
                  <wp:effectExtent l="0" t="0" r="0" b="4445"/>
                  <wp:docPr id="1" name="Picture 1" descr="P239C3T1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P239C3T11#yIS1"/>
                          <pic:cNvPicPr/>
                        </pic:nvPicPr>
                        <pic:blipFill>
                          <a:blip r:embed="rId37"/>
                          <a:stretch>
                            <a:fillRect/>
                          </a:stretch>
                        </pic:blipFill>
                        <pic:spPr>
                          <a:xfrm>
                            <a:off x="0" y="0"/>
                            <a:ext cx="1645920" cy="3367688"/>
                          </a:xfrm>
                          <a:prstGeom prst="rect">
                            <a:avLst/>
                          </a:prstGeom>
                        </pic:spPr>
                      </pic:pic>
                    </a:graphicData>
                  </a:graphic>
                </wp:inline>
              </w:drawing>
            </w:r>
            <w:r w:rsidR="00F30F12">
              <w:rPr>
                <w:noProof/>
                <w:snapToGrid/>
              </w:rPr>
              <w:t xml:space="preserve">  </w:t>
            </w:r>
            <w:r w:rsidR="002960D1">
              <w:rPr>
                <w:noProof/>
              </w:rPr>
              <w:drawing>
                <wp:inline distT="0" distB="0" distL="0" distR="0" wp14:anchorId="573B830A" wp14:editId="1E63623E">
                  <wp:extent cx="1645920" cy="3367688"/>
                  <wp:effectExtent l="0" t="0" r="0" b="4445"/>
                  <wp:docPr id="1192159300" name="Picture 1192159300" descr="P239C3T11#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159300" name="Picture 1192159300" descr="P239C3T11#yIS2"/>
                          <pic:cNvPicPr/>
                        </pic:nvPicPr>
                        <pic:blipFill>
                          <a:blip r:embed="rId38"/>
                          <a:stretch>
                            <a:fillRect/>
                          </a:stretch>
                        </pic:blipFill>
                        <pic:spPr>
                          <a:xfrm>
                            <a:off x="0" y="0"/>
                            <a:ext cx="1645920" cy="3367688"/>
                          </a:xfrm>
                          <a:prstGeom prst="rect">
                            <a:avLst/>
                          </a:prstGeom>
                        </pic:spPr>
                      </pic:pic>
                    </a:graphicData>
                  </a:graphic>
                </wp:inline>
              </w:drawing>
            </w:r>
          </w:p>
        </w:tc>
        <w:tc>
          <w:tcPr>
            <w:tcW w:w="3720" w:type="dxa"/>
          </w:tcPr>
          <w:p w14:paraId="3C8C7A68" w14:textId="77777777" w:rsidR="00F30F12" w:rsidRDefault="00F30F12">
            <w:pPr>
              <w:pStyle w:val="ConcurTableText"/>
            </w:pPr>
            <w:r>
              <w:t xml:space="preserve">To move expenses to a new expense report or an existing expense report, you can: </w:t>
            </w:r>
          </w:p>
          <w:p w14:paraId="7440BFBF" w14:textId="77777777" w:rsidR="00F30F12" w:rsidRPr="005A4A44" w:rsidRDefault="00F30F12">
            <w:pPr>
              <w:pStyle w:val="ConcurTableBullet"/>
            </w:pPr>
            <w:r>
              <w:t>Long press the desired expense</w:t>
            </w:r>
            <w:r>
              <w:br/>
            </w:r>
            <w:r w:rsidRPr="304046C8">
              <w:rPr>
                <w:i/>
                <w:iCs/>
              </w:rPr>
              <w:t>-or-</w:t>
            </w:r>
          </w:p>
          <w:p w14:paraId="7308E5AA" w14:textId="77777777" w:rsidR="00F30F12" w:rsidRDefault="00F30F12">
            <w:pPr>
              <w:pStyle w:val="ConcurTableBullet"/>
            </w:pPr>
            <w:r>
              <w:t>Swipe the desired expense to the left</w:t>
            </w:r>
          </w:p>
          <w:p w14:paraId="375F9E86" w14:textId="77777777" w:rsidR="00F30F12" w:rsidRDefault="00F30F12">
            <w:pPr>
              <w:pStyle w:val="ConcurTableText"/>
            </w:pPr>
            <w:r>
              <w:t>To move an expense by long pressing:</w:t>
            </w:r>
          </w:p>
          <w:p w14:paraId="6A514694" w14:textId="0BB30225" w:rsidR="00F30F12" w:rsidRDefault="00F30F12">
            <w:pPr>
              <w:pStyle w:val="ConcurTableText"/>
            </w:pPr>
            <w:r w:rsidRPr="009D6589">
              <w:t xml:space="preserve">1) </w:t>
            </w:r>
            <w:r>
              <w:t xml:space="preserve">On the </w:t>
            </w:r>
            <w:r>
              <w:rPr>
                <w:b/>
              </w:rPr>
              <w:t>Expenses</w:t>
            </w:r>
            <w:r>
              <w:t xml:space="preserve"> screen, </w:t>
            </w:r>
            <w:r w:rsidRPr="0094602A">
              <w:rPr>
                <w:i/>
              </w:rPr>
              <w:t>long press</w:t>
            </w:r>
            <w:r>
              <w:t xml:space="preserve"> the desired expense</w:t>
            </w:r>
            <w:r w:rsidR="00D23B42">
              <w:t xml:space="preserve">, </w:t>
            </w:r>
            <w:r>
              <w:t>or multiple expenses</w:t>
            </w:r>
            <w:r w:rsidR="00D23B42">
              <w:t>.</w:t>
            </w:r>
          </w:p>
          <w:p w14:paraId="4B0D9C0B" w14:textId="6FA27565" w:rsidR="00F30F12" w:rsidRDefault="00F30F12">
            <w:pPr>
              <w:pStyle w:val="ConcurTableText"/>
            </w:pPr>
            <w:r>
              <w:t>2</w:t>
            </w:r>
            <w:r w:rsidRPr="00C70363">
              <w:t xml:space="preserve">) Tap </w:t>
            </w:r>
            <w:r w:rsidR="00D23B42">
              <w:rPr>
                <w:noProof/>
              </w:rPr>
              <w:drawing>
                <wp:inline distT="0" distB="0" distL="0" distR="0" wp14:anchorId="0CE6D48E" wp14:editId="0E75068F">
                  <wp:extent cx="190517" cy="198137"/>
                  <wp:effectExtent l="0" t="0" r="0" b="0"/>
                  <wp:docPr id="1192159322" name="Picture 1192159322" descr="P245C4T1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159322" name="Picture 1192159322" descr="P245C4T11#yIS1"/>
                          <pic:cNvPicPr/>
                        </pic:nvPicPr>
                        <pic:blipFill>
                          <a:blip r:embed="rId39"/>
                          <a:stretch>
                            <a:fillRect/>
                          </a:stretch>
                        </pic:blipFill>
                        <pic:spPr>
                          <a:xfrm>
                            <a:off x="0" y="0"/>
                            <a:ext cx="190517" cy="198137"/>
                          </a:xfrm>
                          <a:prstGeom prst="rect">
                            <a:avLst/>
                          </a:prstGeom>
                        </pic:spPr>
                      </pic:pic>
                    </a:graphicData>
                  </a:graphic>
                </wp:inline>
              </w:drawing>
            </w:r>
            <w:r w:rsidRPr="00C70363">
              <w:rPr>
                <w:noProof/>
              </w:rPr>
              <w:t xml:space="preserve"> </w:t>
            </w:r>
            <w:r w:rsidRPr="00967AAD">
              <w:rPr>
                <w:noProof/>
              </w:rPr>
              <w:t>(upper-right corner)</w:t>
            </w:r>
            <w:r>
              <w:rPr>
                <w:noProof/>
              </w:rPr>
              <w:t xml:space="preserve"> </w:t>
            </w:r>
            <w:r w:rsidRPr="00C70363">
              <w:rPr>
                <w:noProof/>
              </w:rPr>
              <w:t>to add an expense to an expense report</w:t>
            </w:r>
            <w:r w:rsidRPr="00C70363">
              <w:t>.</w:t>
            </w:r>
          </w:p>
          <w:p w14:paraId="64282AA2" w14:textId="134BD344" w:rsidR="00F30F12" w:rsidRPr="0094602A" w:rsidRDefault="00F30F12">
            <w:pPr>
              <w:pStyle w:val="ConcurTableText"/>
            </w:pPr>
            <w:r>
              <w:t xml:space="preserve">3) On the </w:t>
            </w:r>
            <w:r w:rsidR="00A66F56">
              <w:rPr>
                <w:b/>
              </w:rPr>
              <w:t>Move to…</w:t>
            </w:r>
            <w:r>
              <w:t xml:space="preserve"> screen, tap the desired expense report.</w:t>
            </w:r>
            <w:r>
              <w:br/>
            </w:r>
            <w:r w:rsidRPr="002C0CFD">
              <w:t xml:space="preserve">- </w:t>
            </w:r>
            <w:r w:rsidRPr="005E5180">
              <w:rPr>
                <w:i/>
              </w:rPr>
              <w:t>or</w:t>
            </w:r>
            <w:r w:rsidRPr="002C0CFD">
              <w:t xml:space="preserve"> -</w:t>
            </w:r>
            <w:r>
              <w:br/>
              <w:t xml:space="preserve">Tap </w:t>
            </w:r>
            <w:r>
              <w:rPr>
                <w:b/>
                <w:bCs/>
                <w:i/>
                <w:iCs/>
                <w:noProof/>
              </w:rPr>
              <w:drawing>
                <wp:inline distT="0" distB="0" distL="0" distR="0" wp14:anchorId="7FD18A3E" wp14:editId="24B1672F">
                  <wp:extent cx="132715" cy="160655"/>
                  <wp:effectExtent l="19050" t="19050" r="635" b="0"/>
                  <wp:docPr id="859" name="Picture 859" descr="P246C4T1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 name="Picture 859" descr="P246C4T11#yIS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flipV="1">
                            <a:off x="0" y="0"/>
                            <a:ext cx="132715" cy="160655"/>
                          </a:xfrm>
                          <a:prstGeom prst="rect">
                            <a:avLst/>
                          </a:prstGeom>
                          <a:noFill/>
                          <a:ln w="12700" cmpd="sng">
                            <a:solidFill>
                              <a:srgbClr val="000000"/>
                            </a:solidFill>
                            <a:miter lim="800000"/>
                            <a:headEnd/>
                            <a:tailEnd/>
                          </a:ln>
                          <a:effectLst/>
                        </pic:spPr>
                      </pic:pic>
                    </a:graphicData>
                  </a:graphic>
                </wp:inline>
              </w:drawing>
            </w:r>
            <w:r>
              <w:t xml:space="preserve"> to manually create a new expense report.</w:t>
            </w:r>
          </w:p>
        </w:tc>
      </w:tr>
      <w:tr w:rsidR="00F30F12" w:rsidRPr="0094602A" w14:paraId="3A48CC27" w14:textId="77777777" w:rsidTr="304046C8">
        <w:trPr>
          <w:cantSplit/>
        </w:trPr>
        <w:tc>
          <w:tcPr>
            <w:tcW w:w="58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FFF57A6" w14:textId="7724EF96" w:rsidR="00F30F12" w:rsidRPr="00C31B36" w:rsidRDefault="00D62B13">
            <w:pPr>
              <w:pStyle w:val="ConcurTableText"/>
              <w:rPr>
                <w:noProof/>
                <w:snapToGrid/>
              </w:rPr>
            </w:pPr>
            <w:r>
              <w:rPr>
                <w:noProof/>
              </w:rPr>
              <w:drawing>
                <wp:inline distT="0" distB="0" distL="0" distR="0" wp14:anchorId="5F083FAE" wp14:editId="74DDA229">
                  <wp:extent cx="1645920" cy="3367769"/>
                  <wp:effectExtent l="0" t="0" r="0" b="4445"/>
                  <wp:docPr id="1192159320" name="Picture 1192159320" descr="P248C5T1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159320" name="Picture 1192159320" descr="P248C5T11#yIS1"/>
                          <pic:cNvPicPr/>
                        </pic:nvPicPr>
                        <pic:blipFill>
                          <a:blip r:embed="rId41"/>
                          <a:stretch>
                            <a:fillRect/>
                          </a:stretch>
                        </pic:blipFill>
                        <pic:spPr>
                          <a:xfrm>
                            <a:off x="0" y="0"/>
                            <a:ext cx="1645920" cy="3367769"/>
                          </a:xfrm>
                          <a:prstGeom prst="rect">
                            <a:avLst/>
                          </a:prstGeom>
                        </pic:spPr>
                      </pic:pic>
                    </a:graphicData>
                  </a:graphic>
                </wp:inline>
              </w:drawing>
            </w:r>
            <w:r w:rsidR="006130A0">
              <w:rPr>
                <w:noProof/>
                <w:snapToGrid/>
              </w:rPr>
              <w:t xml:space="preserve">  </w:t>
            </w:r>
            <w:r>
              <w:rPr>
                <w:noProof/>
              </w:rPr>
              <w:drawing>
                <wp:inline distT="0" distB="0" distL="0" distR="0" wp14:anchorId="7B1C33F8" wp14:editId="0402B3D9">
                  <wp:extent cx="1645920" cy="3363731"/>
                  <wp:effectExtent l="0" t="0" r="0" b="8255"/>
                  <wp:docPr id="1192159302" name="Picture 1192159302" descr="P248C5T11#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159302" name="Picture 1192159302" descr="P248C5T11#yIS2"/>
                          <pic:cNvPicPr/>
                        </pic:nvPicPr>
                        <pic:blipFill>
                          <a:blip r:embed="rId42"/>
                          <a:stretch>
                            <a:fillRect/>
                          </a:stretch>
                        </pic:blipFill>
                        <pic:spPr>
                          <a:xfrm>
                            <a:off x="0" y="0"/>
                            <a:ext cx="1645920" cy="3363731"/>
                          </a:xfrm>
                          <a:prstGeom prst="rect">
                            <a:avLst/>
                          </a:prstGeom>
                        </pic:spPr>
                      </pic:pic>
                    </a:graphicData>
                  </a:graphic>
                </wp:inline>
              </w:drawing>
            </w:r>
          </w:p>
        </w:tc>
        <w:tc>
          <w:tcPr>
            <w:tcW w:w="3720" w:type="dxa"/>
            <w:tcBorders>
              <w:left w:val="single" w:sz="4" w:space="0" w:color="000000" w:themeColor="text1"/>
            </w:tcBorders>
          </w:tcPr>
          <w:p w14:paraId="21D2439D" w14:textId="77777777" w:rsidR="00F30F12" w:rsidRDefault="00F30F12">
            <w:pPr>
              <w:pStyle w:val="ConcurTableText"/>
            </w:pPr>
            <w:r>
              <w:t>To move an expense by swiping:</w:t>
            </w:r>
          </w:p>
          <w:p w14:paraId="1A789C61" w14:textId="77777777" w:rsidR="00F30F12" w:rsidRDefault="00F30F12">
            <w:pPr>
              <w:pStyle w:val="ConcurTableText"/>
            </w:pPr>
            <w:r>
              <w:t xml:space="preserve">1) On the </w:t>
            </w:r>
            <w:r w:rsidRPr="003A7AA5">
              <w:rPr>
                <w:b/>
              </w:rPr>
              <w:t>Expenses</w:t>
            </w:r>
            <w:r>
              <w:t xml:space="preserve"> screen, swipe the desired expense to the left.</w:t>
            </w:r>
          </w:p>
          <w:p w14:paraId="2013ED83" w14:textId="5A158155" w:rsidR="00F30F12" w:rsidRDefault="00F30F12">
            <w:pPr>
              <w:pStyle w:val="ConcurTableText"/>
            </w:pPr>
            <w:r>
              <w:t>2) Tap</w:t>
            </w:r>
            <w:r w:rsidR="00A66F56">
              <w:rPr>
                <w:b/>
              </w:rPr>
              <w:t xml:space="preserve"> </w:t>
            </w:r>
            <w:r w:rsidR="00A66F56">
              <w:rPr>
                <w:bCs/>
              </w:rPr>
              <w:t>the folder icon</w:t>
            </w:r>
            <w:r>
              <w:t>.</w:t>
            </w:r>
          </w:p>
          <w:p w14:paraId="378B7DE0" w14:textId="21BFD8DA" w:rsidR="00F30F12" w:rsidRDefault="00F30F12">
            <w:pPr>
              <w:pStyle w:val="ConcurTableText"/>
            </w:pPr>
            <w:r>
              <w:t xml:space="preserve">3) On the </w:t>
            </w:r>
            <w:r w:rsidR="00A66F56">
              <w:rPr>
                <w:b/>
              </w:rPr>
              <w:t>Move to…</w:t>
            </w:r>
            <w:r>
              <w:t xml:space="preserve"> screen, tap the desired expense report.</w:t>
            </w:r>
          </w:p>
          <w:p w14:paraId="7D68D88E" w14:textId="7B9BADF6" w:rsidR="00F30F12" w:rsidRDefault="00F30F12">
            <w:pPr>
              <w:pStyle w:val="ConcurTableText"/>
            </w:pPr>
          </w:p>
        </w:tc>
      </w:tr>
      <w:tr w:rsidR="00194F51" w:rsidRPr="0094602A" w14:paraId="7FE55DE2" w14:textId="77777777" w:rsidTr="304046C8">
        <w:trPr>
          <w:cantSplit/>
        </w:trPr>
        <w:tc>
          <w:tcPr>
            <w:tcW w:w="58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51A4A04" w14:textId="25887484" w:rsidR="00194F51" w:rsidRDefault="00D62B13">
            <w:pPr>
              <w:pStyle w:val="ConcurTableText"/>
              <w:rPr>
                <w:noProof/>
              </w:rPr>
            </w:pPr>
            <w:r>
              <w:rPr>
                <w:noProof/>
              </w:rPr>
              <w:lastRenderedPageBreak/>
              <w:drawing>
                <wp:inline distT="0" distB="0" distL="0" distR="0" wp14:anchorId="7EEAC09E" wp14:editId="0EEC7758">
                  <wp:extent cx="1645920" cy="3367688"/>
                  <wp:effectExtent l="0" t="0" r="0" b="4445"/>
                  <wp:docPr id="1192159313" name="Picture 1192159313" descr="P255C7T1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159313" name="Picture 1192159313" descr="P255C7T11#yIS1"/>
                          <pic:cNvPicPr/>
                        </pic:nvPicPr>
                        <pic:blipFill>
                          <a:blip r:embed="rId43"/>
                          <a:stretch>
                            <a:fillRect/>
                          </a:stretch>
                        </pic:blipFill>
                        <pic:spPr>
                          <a:xfrm>
                            <a:off x="0" y="0"/>
                            <a:ext cx="1645920" cy="3367688"/>
                          </a:xfrm>
                          <a:prstGeom prst="rect">
                            <a:avLst/>
                          </a:prstGeom>
                        </pic:spPr>
                      </pic:pic>
                    </a:graphicData>
                  </a:graphic>
                </wp:inline>
              </w:drawing>
            </w:r>
          </w:p>
        </w:tc>
        <w:tc>
          <w:tcPr>
            <w:tcW w:w="3720" w:type="dxa"/>
            <w:tcBorders>
              <w:left w:val="single" w:sz="4" w:space="0" w:color="000000" w:themeColor="text1"/>
            </w:tcBorders>
          </w:tcPr>
          <w:p w14:paraId="0AE4A048" w14:textId="77777777" w:rsidR="00194F51" w:rsidRDefault="00616814">
            <w:pPr>
              <w:pStyle w:val="ConcurTableText"/>
            </w:pPr>
            <w:r>
              <w:t xml:space="preserve">4) An alert will appear at the bottom of the screen </w:t>
            </w:r>
            <w:r>
              <w:rPr>
                <w:b/>
                <w:bCs/>
              </w:rPr>
              <w:t>Moving to Report</w:t>
            </w:r>
            <w:r>
              <w:t xml:space="preserve"> and you will be redirected to the </w:t>
            </w:r>
            <w:r>
              <w:rPr>
                <w:b/>
                <w:bCs/>
              </w:rPr>
              <w:t>Expenses</w:t>
            </w:r>
            <w:r>
              <w:t xml:space="preserve"> screen.</w:t>
            </w:r>
          </w:p>
          <w:p w14:paraId="0C965FC9" w14:textId="68E2527D" w:rsidR="00616814" w:rsidRPr="00616814" w:rsidRDefault="00616814">
            <w:pPr>
              <w:pStyle w:val="ConcurTableText"/>
            </w:pPr>
            <w:r w:rsidRPr="002C0CFD">
              <w:t xml:space="preserve">- </w:t>
            </w:r>
            <w:r w:rsidRPr="005E5180">
              <w:rPr>
                <w:i/>
              </w:rPr>
              <w:t>or</w:t>
            </w:r>
            <w:r w:rsidRPr="002C0CFD">
              <w:t xml:space="preserve"> -</w:t>
            </w:r>
            <w:r>
              <w:br/>
              <w:t xml:space="preserve">Tap </w:t>
            </w:r>
            <w:r>
              <w:rPr>
                <w:b/>
                <w:bCs/>
                <w:i/>
                <w:iCs/>
                <w:noProof/>
              </w:rPr>
              <w:drawing>
                <wp:inline distT="0" distB="0" distL="0" distR="0" wp14:anchorId="4D836757" wp14:editId="45205DF4">
                  <wp:extent cx="132715" cy="160655"/>
                  <wp:effectExtent l="19050" t="19050" r="635" b="0"/>
                  <wp:docPr id="1192159348" name="Picture 1192159348" descr="P257C8T1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159348" name="Picture 1192159348" descr="P257C8T11#yIS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flipV="1">
                            <a:off x="0" y="0"/>
                            <a:ext cx="132715" cy="160655"/>
                          </a:xfrm>
                          <a:prstGeom prst="rect">
                            <a:avLst/>
                          </a:prstGeom>
                          <a:noFill/>
                          <a:ln w="12700" cmpd="sng">
                            <a:solidFill>
                              <a:srgbClr val="000000"/>
                            </a:solidFill>
                            <a:miter lim="800000"/>
                            <a:headEnd/>
                            <a:tailEnd/>
                          </a:ln>
                          <a:effectLst/>
                        </pic:spPr>
                      </pic:pic>
                    </a:graphicData>
                  </a:graphic>
                </wp:inline>
              </w:drawing>
            </w:r>
            <w:r>
              <w:t xml:space="preserve"> to manually create a new expense report.</w:t>
            </w:r>
          </w:p>
        </w:tc>
      </w:tr>
    </w:tbl>
    <w:p w14:paraId="15CCC4B8" w14:textId="77777777" w:rsidR="00F30F12" w:rsidRPr="000B618B" w:rsidRDefault="00F30F12" w:rsidP="00F30F12">
      <w:pPr>
        <w:pStyle w:val="Heading3"/>
      </w:pPr>
      <w:bookmarkStart w:id="13" w:name="_Toc139380581"/>
      <w:r w:rsidRPr="00F50C24">
        <w:t xml:space="preserve">Manage Multiple Items on the </w:t>
      </w:r>
      <w:r>
        <w:t>Expenses Screen</w:t>
      </w:r>
      <w:bookmarkEnd w:id="13"/>
    </w:p>
    <w:p w14:paraId="6BA3846F" w14:textId="77777777" w:rsidR="00F30F12" w:rsidRDefault="00F30F12" w:rsidP="00F30F12">
      <w:pPr>
        <w:pStyle w:val="ConcurTableText"/>
        <w:keepNext/>
      </w:pPr>
      <w:r>
        <w:t xml:space="preserve">You can delete multiple expenses or move them to an expense report on the </w:t>
      </w:r>
      <w:r>
        <w:rPr>
          <w:b/>
        </w:rPr>
        <w:t>Expenses</w:t>
      </w:r>
      <w:r>
        <w:t xml:space="preserve"> screen.</w:t>
      </w:r>
    </w:p>
    <w:tbl>
      <w:tblPr>
        <w:tblW w:w="9540"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Caption w:val="Manage multiple items on the expense screen."/>
      </w:tblPr>
      <w:tblGrid>
        <w:gridCol w:w="5850"/>
        <w:gridCol w:w="3690"/>
      </w:tblGrid>
      <w:tr w:rsidR="00F30F12" w:rsidRPr="006429D2" w14:paraId="0EC5DA86" w14:textId="77777777" w:rsidTr="304046C8">
        <w:trPr>
          <w:cantSplit/>
          <w:tblHeader/>
        </w:trPr>
        <w:tc>
          <w:tcPr>
            <w:tcW w:w="5850" w:type="dxa"/>
            <w:shd w:val="clear" w:color="auto" w:fill="000000" w:themeFill="text1"/>
          </w:tcPr>
          <w:p w14:paraId="7B1C7C00" w14:textId="77777777" w:rsidR="00F30F12" w:rsidRPr="006429D2" w:rsidRDefault="00F30F12">
            <w:pPr>
              <w:pStyle w:val="ConcurTableHeadLeft"/>
            </w:pPr>
            <w:r>
              <w:t>Screen(s)</w:t>
            </w:r>
          </w:p>
        </w:tc>
        <w:tc>
          <w:tcPr>
            <w:tcW w:w="3690" w:type="dxa"/>
            <w:shd w:val="clear" w:color="auto" w:fill="000000" w:themeFill="text1"/>
          </w:tcPr>
          <w:p w14:paraId="0ECDF893" w14:textId="77777777" w:rsidR="00F30F12" w:rsidRPr="006429D2" w:rsidRDefault="00F30F12">
            <w:pPr>
              <w:pStyle w:val="ConcurTableHeadLeft"/>
            </w:pPr>
            <w:r w:rsidRPr="006429D2">
              <w:t>Description/Action</w:t>
            </w:r>
          </w:p>
        </w:tc>
      </w:tr>
      <w:tr w:rsidR="00F30F12" w:rsidRPr="0094602A" w14:paraId="7DFCCF04" w14:textId="77777777" w:rsidTr="304046C8">
        <w:trPr>
          <w:cantSplit/>
        </w:trPr>
        <w:tc>
          <w:tcPr>
            <w:tcW w:w="5850" w:type="dxa"/>
          </w:tcPr>
          <w:p w14:paraId="575D0638" w14:textId="32E8F281" w:rsidR="00F30F12" w:rsidRPr="00CB5C10" w:rsidRDefault="0077513D">
            <w:pPr>
              <w:pStyle w:val="ConcurTableText"/>
              <w:rPr>
                <w:rStyle w:val="ConcurTableTextChar"/>
              </w:rPr>
            </w:pPr>
            <w:r>
              <w:rPr>
                <w:noProof/>
              </w:rPr>
              <w:drawing>
                <wp:inline distT="0" distB="0" distL="0" distR="0" wp14:anchorId="2A39F7CA" wp14:editId="2C0E530C">
                  <wp:extent cx="1728216" cy="3544443"/>
                  <wp:effectExtent l="0" t="0" r="5715" b="0"/>
                  <wp:docPr id="1192159296" name="Picture 1192159296" descr="P264C3T1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159296" name="Picture 1192159296" descr="P264C3T12#yIS1"/>
                          <pic:cNvPicPr/>
                        </pic:nvPicPr>
                        <pic:blipFill>
                          <a:blip r:embed="rId20"/>
                          <a:stretch>
                            <a:fillRect/>
                          </a:stretch>
                        </pic:blipFill>
                        <pic:spPr>
                          <a:xfrm>
                            <a:off x="0" y="0"/>
                            <a:ext cx="1728216" cy="3544443"/>
                          </a:xfrm>
                          <a:prstGeom prst="rect">
                            <a:avLst/>
                          </a:prstGeom>
                        </pic:spPr>
                      </pic:pic>
                    </a:graphicData>
                  </a:graphic>
                </wp:inline>
              </w:drawing>
            </w:r>
            <w:r w:rsidR="00F30F12">
              <w:rPr>
                <w:noProof/>
                <w:snapToGrid/>
              </w:rPr>
              <w:t xml:space="preserve">  </w:t>
            </w:r>
            <w:r w:rsidR="00747D79">
              <w:rPr>
                <w:noProof/>
              </w:rPr>
              <w:drawing>
                <wp:inline distT="0" distB="0" distL="0" distR="0" wp14:anchorId="6E74B7F6" wp14:editId="5F2FEDFE">
                  <wp:extent cx="1728216" cy="3536072"/>
                  <wp:effectExtent l="0" t="0" r="5715" b="7620"/>
                  <wp:docPr id="1192159349" name="Picture 1192159349" descr="P264C3T12#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159349" name="Picture 1192159349" descr="P264C3T12#yIS2"/>
                          <pic:cNvPicPr/>
                        </pic:nvPicPr>
                        <pic:blipFill>
                          <a:blip r:embed="rId44"/>
                          <a:stretch>
                            <a:fillRect/>
                          </a:stretch>
                        </pic:blipFill>
                        <pic:spPr>
                          <a:xfrm>
                            <a:off x="0" y="0"/>
                            <a:ext cx="1728216" cy="3536072"/>
                          </a:xfrm>
                          <a:prstGeom prst="rect">
                            <a:avLst/>
                          </a:prstGeom>
                        </pic:spPr>
                      </pic:pic>
                    </a:graphicData>
                  </a:graphic>
                </wp:inline>
              </w:drawing>
            </w:r>
          </w:p>
        </w:tc>
        <w:tc>
          <w:tcPr>
            <w:tcW w:w="3690" w:type="dxa"/>
          </w:tcPr>
          <w:p w14:paraId="26C46D62" w14:textId="77777777" w:rsidR="00F30F12" w:rsidRDefault="00F30F12">
            <w:pPr>
              <w:pStyle w:val="ConcurTableText"/>
            </w:pPr>
            <w:r>
              <w:t>To manage multiple expenses or move them to an expense report:</w:t>
            </w:r>
          </w:p>
          <w:p w14:paraId="58A516AD" w14:textId="77777777" w:rsidR="00F30F12" w:rsidRDefault="00F30F12">
            <w:pPr>
              <w:pStyle w:val="ConcurTableText"/>
            </w:pPr>
            <w:r>
              <w:t xml:space="preserve">1) On the </w:t>
            </w:r>
            <w:r>
              <w:rPr>
                <w:b/>
              </w:rPr>
              <w:t>Expenses</w:t>
            </w:r>
            <w:r>
              <w:t xml:space="preserve"> screen, </w:t>
            </w:r>
            <w:r w:rsidRPr="007603BF">
              <w:rPr>
                <w:i/>
              </w:rPr>
              <w:t>long press</w:t>
            </w:r>
            <w:r>
              <w:t xml:space="preserve"> a desired item to activate multi-selection mode.</w:t>
            </w:r>
          </w:p>
          <w:p w14:paraId="5063CF07" w14:textId="77777777" w:rsidR="00F30F12" w:rsidRDefault="00F30F12">
            <w:pPr>
              <w:pStyle w:val="ConcurTableText"/>
            </w:pPr>
            <w:r w:rsidRPr="002F303B">
              <w:t xml:space="preserve">2) </w:t>
            </w:r>
            <w:r>
              <w:t>To add</w:t>
            </w:r>
            <w:r w:rsidRPr="00DF11D7">
              <w:t xml:space="preserve"> </w:t>
            </w:r>
            <w:r>
              <w:t>additional</w:t>
            </w:r>
            <w:r w:rsidRPr="00DF11D7">
              <w:t xml:space="preserve"> items to </w:t>
            </w:r>
            <w:r>
              <w:t>the selection, single-tap them.</w:t>
            </w:r>
          </w:p>
          <w:p w14:paraId="200A13C4" w14:textId="77777777" w:rsidR="00F30F12" w:rsidRDefault="00F30F12">
            <w:pPr>
              <w:pStyle w:val="ConcurTableText"/>
            </w:pPr>
            <w:r>
              <w:t>3) To remove items from the selection, single-tap them</w:t>
            </w:r>
            <w:r w:rsidRPr="00DF11D7">
              <w:t>.</w:t>
            </w:r>
          </w:p>
          <w:p w14:paraId="3DA4FFF9" w14:textId="6F8EAD08" w:rsidR="00F30F12" w:rsidRPr="00AC5651" w:rsidRDefault="00F30F12">
            <w:pPr>
              <w:pStyle w:val="ConcurTableText"/>
            </w:pPr>
            <w:r w:rsidRPr="00CA1AFE">
              <w:rPr>
                <w:b/>
              </w:rPr>
              <w:t>NOTE</w:t>
            </w:r>
            <w:r>
              <w:t xml:space="preserve">: You can select all expenses by tapping </w:t>
            </w:r>
            <w:r w:rsidR="294F3360">
              <w:rPr>
                <w:noProof/>
              </w:rPr>
              <w:drawing>
                <wp:inline distT="0" distB="0" distL="0" distR="0" wp14:anchorId="58C7A8D3" wp14:editId="0B400ECE">
                  <wp:extent cx="198137" cy="175275"/>
                  <wp:effectExtent l="0" t="0" r="0" b="0"/>
                  <wp:docPr id="1192159350" name="Picture 1192159350" descr="P269C4T1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159350" name="Picture 1192159350" descr="P269C4T12#yIS1"/>
                          <pic:cNvPicPr/>
                        </pic:nvPicPr>
                        <pic:blipFill>
                          <a:blip r:embed="rId45">
                            <a:extLst>
                              <a:ext uri="{28A0092B-C50C-407E-A947-70E740481C1C}">
                                <a14:useLocalDpi xmlns:a14="http://schemas.microsoft.com/office/drawing/2010/main" val="0"/>
                              </a:ext>
                            </a:extLst>
                          </a:blip>
                          <a:stretch>
                            <a:fillRect/>
                          </a:stretch>
                        </pic:blipFill>
                        <pic:spPr>
                          <a:xfrm>
                            <a:off x="0" y="0"/>
                            <a:ext cx="198137" cy="175275"/>
                          </a:xfrm>
                          <a:prstGeom prst="rect">
                            <a:avLst/>
                          </a:prstGeom>
                        </pic:spPr>
                      </pic:pic>
                    </a:graphicData>
                  </a:graphic>
                </wp:inline>
              </w:drawing>
            </w:r>
            <w:r>
              <w:t xml:space="preserve"> and then tapping </w:t>
            </w:r>
            <w:r w:rsidRPr="00CA1AFE">
              <w:rPr>
                <w:b/>
              </w:rPr>
              <w:t>Select All</w:t>
            </w:r>
            <w:r>
              <w:t>.</w:t>
            </w:r>
          </w:p>
        </w:tc>
      </w:tr>
      <w:tr w:rsidR="00F30F12" w:rsidRPr="0094602A" w14:paraId="014E276B" w14:textId="77777777" w:rsidTr="304046C8">
        <w:trPr>
          <w:cantSplit/>
        </w:trPr>
        <w:tc>
          <w:tcPr>
            <w:tcW w:w="5850" w:type="dxa"/>
          </w:tcPr>
          <w:p w14:paraId="669ECB4E" w14:textId="320370C2" w:rsidR="00F30F12" w:rsidRPr="005D3390" w:rsidRDefault="00367E70">
            <w:pPr>
              <w:pStyle w:val="ConcurTableText"/>
              <w:rPr>
                <w:noProof/>
                <w:snapToGrid/>
              </w:rPr>
            </w:pPr>
            <w:r>
              <w:rPr>
                <w:noProof/>
              </w:rPr>
              <w:lastRenderedPageBreak/>
              <w:drawing>
                <wp:inline distT="0" distB="0" distL="0" distR="0" wp14:anchorId="481E21C7" wp14:editId="3FD93CDA">
                  <wp:extent cx="1828800" cy="3741876"/>
                  <wp:effectExtent l="0" t="0" r="0" b="0"/>
                  <wp:docPr id="1192159352" name="Picture 1192159352" descr="P271C5T1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159352" name="Picture 1192159352" descr="P271C5T12#yIS1"/>
                          <pic:cNvPicPr/>
                        </pic:nvPicPr>
                        <pic:blipFill>
                          <a:blip r:embed="rId46"/>
                          <a:stretch>
                            <a:fillRect/>
                          </a:stretch>
                        </pic:blipFill>
                        <pic:spPr>
                          <a:xfrm>
                            <a:off x="0" y="0"/>
                            <a:ext cx="1828800" cy="3741876"/>
                          </a:xfrm>
                          <a:prstGeom prst="rect">
                            <a:avLst/>
                          </a:prstGeom>
                        </pic:spPr>
                      </pic:pic>
                    </a:graphicData>
                  </a:graphic>
                </wp:inline>
              </w:drawing>
            </w:r>
          </w:p>
        </w:tc>
        <w:tc>
          <w:tcPr>
            <w:tcW w:w="3690" w:type="dxa"/>
          </w:tcPr>
          <w:p w14:paraId="74EA5D1A" w14:textId="77777777" w:rsidR="00F30F12" w:rsidRDefault="00F30F12">
            <w:pPr>
              <w:pStyle w:val="ConcurTableText"/>
            </w:pPr>
            <w:r>
              <w:t>4) After selecting the desired items, you can:</w:t>
            </w:r>
          </w:p>
          <w:p w14:paraId="5E02B29E" w14:textId="5448C492" w:rsidR="00F30F12" w:rsidRPr="00AC5651" w:rsidRDefault="00F30F12">
            <w:pPr>
              <w:pStyle w:val="ConcurTableBullet"/>
              <w:rPr>
                <w:color w:val="auto"/>
              </w:rPr>
            </w:pPr>
            <w:r w:rsidRPr="00AC5651">
              <w:rPr>
                <w:color w:val="auto"/>
              </w:rPr>
              <w:t xml:space="preserve">Tap </w:t>
            </w:r>
            <w:r w:rsidR="00EF0643">
              <w:rPr>
                <w:noProof/>
              </w:rPr>
              <w:drawing>
                <wp:inline distT="0" distB="0" distL="0" distR="0" wp14:anchorId="4C8F7968" wp14:editId="37316838">
                  <wp:extent cx="152413" cy="198137"/>
                  <wp:effectExtent l="0" t="0" r="0" b="0"/>
                  <wp:docPr id="1192159353" name="Picture 1192159353" descr="P273C6T1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159353" name="Picture 1192159353" descr="P273C6T12#yIS1"/>
                          <pic:cNvPicPr/>
                        </pic:nvPicPr>
                        <pic:blipFill>
                          <a:blip r:embed="rId47"/>
                          <a:stretch>
                            <a:fillRect/>
                          </a:stretch>
                        </pic:blipFill>
                        <pic:spPr>
                          <a:xfrm>
                            <a:off x="0" y="0"/>
                            <a:ext cx="152413" cy="198137"/>
                          </a:xfrm>
                          <a:prstGeom prst="rect">
                            <a:avLst/>
                          </a:prstGeom>
                        </pic:spPr>
                      </pic:pic>
                    </a:graphicData>
                  </a:graphic>
                </wp:inline>
              </w:drawing>
            </w:r>
            <w:r w:rsidRPr="00AC5651">
              <w:rPr>
                <w:noProof/>
                <w:color w:val="auto"/>
              </w:rPr>
              <w:t xml:space="preserve"> to delete the selected itemes.</w:t>
            </w:r>
          </w:p>
          <w:p w14:paraId="288B4120" w14:textId="438ABDCB" w:rsidR="00F30F12" w:rsidRDefault="00F30F12">
            <w:pPr>
              <w:pStyle w:val="ConcurTableBullet"/>
            </w:pPr>
            <w:r>
              <w:t xml:space="preserve">Tap </w:t>
            </w:r>
            <w:r w:rsidR="0011004F">
              <w:rPr>
                <w:noProof/>
              </w:rPr>
              <w:drawing>
                <wp:inline distT="0" distB="0" distL="0" distR="0" wp14:anchorId="0DBF4D63" wp14:editId="7F087A0C">
                  <wp:extent cx="190517" cy="198137"/>
                  <wp:effectExtent l="0" t="0" r="0" b="0"/>
                  <wp:docPr id="1192159351" name="Picture 1192159351" descr="P274C6T1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159351" name="Picture 1192159351" descr="P274C6T12#yIS1"/>
                          <pic:cNvPicPr/>
                        </pic:nvPicPr>
                        <pic:blipFill>
                          <a:blip r:embed="rId39"/>
                          <a:stretch>
                            <a:fillRect/>
                          </a:stretch>
                        </pic:blipFill>
                        <pic:spPr>
                          <a:xfrm>
                            <a:off x="0" y="0"/>
                            <a:ext cx="190517" cy="198137"/>
                          </a:xfrm>
                          <a:prstGeom prst="rect">
                            <a:avLst/>
                          </a:prstGeom>
                        </pic:spPr>
                      </pic:pic>
                    </a:graphicData>
                  </a:graphic>
                </wp:inline>
              </w:drawing>
            </w:r>
            <w:r w:rsidRPr="304046C8">
              <w:rPr>
                <w:noProof/>
              </w:rPr>
              <w:t xml:space="preserve"> to add the selected items to a report.</w:t>
            </w:r>
          </w:p>
        </w:tc>
      </w:tr>
    </w:tbl>
    <w:p w14:paraId="2E4AEF97" w14:textId="77777777" w:rsidR="00F30F12" w:rsidRPr="000B618B" w:rsidRDefault="00F30F12" w:rsidP="00F30F12">
      <w:pPr>
        <w:pStyle w:val="Heading3"/>
      </w:pPr>
      <w:bookmarkStart w:id="14" w:name="_Toc139380582"/>
      <w:r w:rsidRPr="00852883">
        <w:t>Create an Expense Within an Open Expense Report</w:t>
      </w:r>
      <w:bookmarkEnd w:id="14"/>
    </w:p>
    <w:tbl>
      <w:tblPr>
        <w:tblW w:w="9540"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Caption w:val="Create an expense within an open expense report."/>
      </w:tblPr>
      <w:tblGrid>
        <w:gridCol w:w="5910"/>
        <w:gridCol w:w="3630"/>
      </w:tblGrid>
      <w:tr w:rsidR="00F30F12" w:rsidRPr="006429D2" w14:paraId="093FFACB" w14:textId="77777777" w:rsidTr="304046C8">
        <w:trPr>
          <w:cantSplit/>
          <w:tblHeader/>
        </w:trPr>
        <w:tc>
          <w:tcPr>
            <w:tcW w:w="5910" w:type="dxa"/>
            <w:shd w:val="clear" w:color="auto" w:fill="000000" w:themeFill="text1"/>
          </w:tcPr>
          <w:p w14:paraId="0BD644C8" w14:textId="77777777" w:rsidR="00F30F12" w:rsidRPr="006429D2" w:rsidRDefault="00F30F12">
            <w:pPr>
              <w:pStyle w:val="ConcurTableHeadLeft"/>
            </w:pPr>
            <w:r>
              <w:t>Screen(s)</w:t>
            </w:r>
          </w:p>
        </w:tc>
        <w:tc>
          <w:tcPr>
            <w:tcW w:w="3630" w:type="dxa"/>
            <w:shd w:val="clear" w:color="auto" w:fill="000000" w:themeFill="text1"/>
          </w:tcPr>
          <w:p w14:paraId="3619723A" w14:textId="77777777" w:rsidR="00F30F12" w:rsidRPr="006429D2" w:rsidRDefault="00F30F12">
            <w:pPr>
              <w:pStyle w:val="ConcurTableHeadLeft"/>
            </w:pPr>
            <w:r w:rsidRPr="006429D2">
              <w:t>Description/Action</w:t>
            </w:r>
          </w:p>
        </w:tc>
      </w:tr>
      <w:tr w:rsidR="00F30F12" w:rsidRPr="0094602A" w14:paraId="231C4F13" w14:textId="77777777" w:rsidTr="304046C8">
        <w:trPr>
          <w:cantSplit/>
        </w:trPr>
        <w:tc>
          <w:tcPr>
            <w:tcW w:w="5910" w:type="dxa"/>
          </w:tcPr>
          <w:p w14:paraId="76850620" w14:textId="405B0C0D" w:rsidR="00F30F12" w:rsidRPr="00CB5C10" w:rsidRDefault="00C203D0">
            <w:pPr>
              <w:pStyle w:val="ConcurTableText"/>
              <w:rPr>
                <w:rStyle w:val="ConcurTableTextChar"/>
              </w:rPr>
            </w:pPr>
            <w:r>
              <w:rPr>
                <w:noProof/>
              </w:rPr>
              <w:drawing>
                <wp:inline distT="0" distB="0" distL="0" distR="0" wp14:anchorId="03A793DA" wp14:editId="442B40E9">
                  <wp:extent cx="1728216" cy="3544443"/>
                  <wp:effectExtent l="0" t="0" r="5715" b="0"/>
                  <wp:docPr id="1192159297" name="Picture 1192159297" descr="P280C3T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159297" name="Picture 1192159297" descr="P280C3T13#yIS1"/>
                          <pic:cNvPicPr/>
                        </pic:nvPicPr>
                        <pic:blipFill>
                          <a:blip r:embed="rId48"/>
                          <a:stretch>
                            <a:fillRect/>
                          </a:stretch>
                        </pic:blipFill>
                        <pic:spPr>
                          <a:xfrm>
                            <a:off x="0" y="0"/>
                            <a:ext cx="1728216" cy="3544443"/>
                          </a:xfrm>
                          <a:prstGeom prst="rect">
                            <a:avLst/>
                          </a:prstGeom>
                        </pic:spPr>
                      </pic:pic>
                    </a:graphicData>
                  </a:graphic>
                </wp:inline>
              </w:drawing>
            </w:r>
            <w:r w:rsidR="00F30F12">
              <w:rPr>
                <w:noProof/>
                <w:snapToGrid/>
              </w:rPr>
              <w:t xml:space="preserve">  </w:t>
            </w:r>
            <w:r w:rsidR="00814D1C">
              <w:rPr>
                <w:noProof/>
              </w:rPr>
              <w:drawing>
                <wp:inline distT="0" distB="0" distL="0" distR="0" wp14:anchorId="5398CE4C" wp14:editId="12338080">
                  <wp:extent cx="1728216" cy="3544443"/>
                  <wp:effectExtent l="0" t="0" r="5715" b="0"/>
                  <wp:docPr id="1192159299" name="Picture 1192159299" descr="P280C3T13#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159299" name="Picture 1192159299" descr="P280C3T13#yIS2"/>
                          <pic:cNvPicPr/>
                        </pic:nvPicPr>
                        <pic:blipFill>
                          <a:blip r:embed="rId49"/>
                          <a:stretch>
                            <a:fillRect/>
                          </a:stretch>
                        </pic:blipFill>
                        <pic:spPr>
                          <a:xfrm>
                            <a:off x="0" y="0"/>
                            <a:ext cx="1728216" cy="3544443"/>
                          </a:xfrm>
                          <a:prstGeom prst="rect">
                            <a:avLst/>
                          </a:prstGeom>
                        </pic:spPr>
                      </pic:pic>
                    </a:graphicData>
                  </a:graphic>
                </wp:inline>
              </w:drawing>
            </w:r>
          </w:p>
        </w:tc>
        <w:tc>
          <w:tcPr>
            <w:tcW w:w="3630" w:type="dxa"/>
          </w:tcPr>
          <w:p w14:paraId="6848E54B" w14:textId="77777777" w:rsidR="00F30F12" w:rsidRDefault="00F30F12">
            <w:pPr>
              <w:pStyle w:val="ConcurTableText"/>
            </w:pPr>
            <w:r>
              <w:t xml:space="preserve">To create an expense within an open expense report: </w:t>
            </w:r>
          </w:p>
          <w:p w14:paraId="4F916F32" w14:textId="0F92EFF6" w:rsidR="00F30F12" w:rsidRDefault="00F30F12">
            <w:pPr>
              <w:pStyle w:val="ConcurTableText"/>
            </w:pPr>
            <w:r>
              <w:t xml:space="preserve">1) On the home screen, tap </w:t>
            </w:r>
            <w:r w:rsidRPr="00B27BE6">
              <w:rPr>
                <w:b/>
              </w:rPr>
              <w:t>Expense</w:t>
            </w:r>
            <w:r>
              <w:t xml:space="preserve">. </w:t>
            </w:r>
          </w:p>
          <w:p w14:paraId="1963C229" w14:textId="653BBD38" w:rsidR="00F30F12" w:rsidRPr="00AC5651" w:rsidRDefault="00F30F12">
            <w:pPr>
              <w:pStyle w:val="ConcurTableText"/>
            </w:pPr>
            <w:r>
              <w:t xml:space="preserve">2) On the </w:t>
            </w:r>
            <w:r w:rsidR="003B1F69">
              <w:rPr>
                <w:b/>
              </w:rPr>
              <w:t>Expense</w:t>
            </w:r>
            <w:r w:rsidR="003B1F69">
              <w:t xml:space="preserve"> </w:t>
            </w:r>
            <w:r>
              <w:t>screen, t</w:t>
            </w:r>
            <w:r w:rsidR="003B1F69">
              <w:t>oggle</w:t>
            </w:r>
            <w:r>
              <w:t xml:space="preserve"> to</w:t>
            </w:r>
            <w:r w:rsidR="003B1F69">
              <w:t xml:space="preserve"> </w:t>
            </w:r>
            <w:r w:rsidR="003B1F69">
              <w:rPr>
                <w:b/>
                <w:bCs/>
              </w:rPr>
              <w:t xml:space="preserve">Reports </w:t>
            </w:r>
            <w:r w:rsidR="003B1F69">
              <w:t>and</w:t>
            </w:r>
            <w:r>
              <w:t xml:space="preserve"> open the desired report.</w:t>
            </w:r>
          </w:p>
        </w:tc>
      </w:tr>
      <w:tr w:rsidR="00F30F12" w:rsidRPr="0094602A" w14:paraId="55107B25" w14:textId="77777777" w:rsidTr="304046C8">
        <w:trPr>
          <w:cantSplit/>
        </w:trPr>
        <w:tc>
          <w:tcPr>
            <w:tcW w:w="5910" w:type="dxa"/>
            <w:tcBorders>
              <w:bottom w:val="single" w:sz="4" w:space="0" w:color="000000" w:themeColor="text1"/>
            </w:tcBorders>
          </w:tcPr>
          <w:p w14:paraId="10125DE1" w14:textId="01D29689" w:rsidR="00F30F12" w:rsidRPr="005D3390" w:rsidRDefault="00812D60">
            <w:pPr>
              <w:pStyle w:val="ConcurTableText"/>
              <w:rPr>
                <w:noProof/>
                <w:snapToGrid/>
              </w:rPr>
            </w:pPr>
            <w:r>
              <w:rPr>
                <w:noProof/>
              </w:rPr>
              <w:lastRenderedPageBreak/>
              <w:drawing>
                <wp:inline distT="0" distB="0" distL="0" distR="0" wp14:anchorId="437461A4" wp14:editId="767BF0CB">
                  <wp:extent cx="1728216" cy="3544443"/>
                  <wp:effectExtent l="0" t="0" r="5715" b="0"/>
                  <wp:docPr id="1192159301" name="Picture 1192159301" descr="P285C5T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159301" name="Picture 1192159301" descr="P285C5T13#yIS1"/>
                          <pic:cNvPicPr/>
                        </pic:nvPicPr>
                        <pic:blipFill>
                          <a:blip r:embed="rId36"/>
                          <a:stretch>
                            <a:fillRect/>
                          </a:stretch>
                        </pic:blipFill>
                        <pic:spPr>
                          <a:xfrm>
                            <a:off x="0" y="0"/>
                            <a:ext cx="1728216" cy="3544443"/>
                          </a:xfrm>
                          <a:prstGeom prst="rect">
                            <a:avLst/>
                          </a:prstGeom>
                        </pic:spPr>
                      </pic:pic>
                    </a:graphicData>
                  </a:graphic>
                </wp:inline>
              </w:drawing>
            </w:r>
            <w:r w:rsidR="00F30F12">
              <w:rPr>
                <w:noProof/>
              </w:rPr>
              <w:t xml:space="preserve">  </w:t>
            </w:r>
            <w:r w:rsidR="0047037E">
              <w:rPr>
                <w:noProof/>
              </w:rPr>
              <w:drawing>
                <wp:inline distT="0" distB="0" distL="0" distR="0" wp14:anchorId="3DBC4E15" wp14:editId="5A219191">
                  <wp:extent cx="1728216" cy="3544443"/>
                  <wp:effectExtent l="0" t="0" r="5715" b="0"/>
                  <wp:docPr id="1192159303" name="Picture 1192159303" descr="P285C5T13#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159303" name="Picture 1192159303" descr="P285C5T13#yIS2"/>
                          <pic:cNvPicPr/>
                        </pic:nvPicPr>
                        <pic:blipFill>
                          <a:blip r:embed="rId50"/>
                          <a:stretch>
                            <a:fillRect/>
                          </a:stretch>
                        </pic:blipFill>
                        <pic:spPr>
                          <a:xfrm>
                            <a:off x="0" y="0"/>
                            <a:ext cx="1728216" cy="3544443"/>
                          </a:xfrm>
                          <a:prstGeom prst="rect">
                            <a:avLst/>
                          </a:prstGeom>
                        </pic:spPr>
                      </pic:pic>
                    </a:graphicData>
                  </a:graphic>
                </wp:inline>
              </w:drawing>
            </w:r>
          </w:p>
        </w:tc>
        <w:tc>
          <w:tcPr>
            <w:tcW w:w="3630" w:type="dxa"/>
          </w:tcPr>
          <w:p w14:paraId="2BA82947" w14:textId="77777777" w:rsidR="00F30F12" w:rsidRDefault="00F30F12">
            <w:pPr>
              <w:pStyle w:val="ConcurTableText"/>
            </w:pPr>
            <w:r>
              <w:t xml:space="preserve">3) On the </w:t>
            </w:r>
            <w:r w:rsidRPr="007D662D">
              <w:t>report</w:t>
            </w:r>
            <w:r>
              <w:t xml:space="preserve"> screen, tap the </w:t>
            </w:r>
            <w:r w:rsidRPr="00F85EB5">
              <w:rPr>
                <w:b/>
              </w:rPr>
              <w:t>Expenses</w:t>
            </w:r>
            <w:r>
              <w:rPr>
                <w:b/>
              </w:rPr>
              <w:t xml:space="preserve"> </w:t>
            </w:r>
            <w:r w:rsidRPr="00852883">
              <w:rPr>
                <w:bCs/>
              </w:rPr>
              <w:t>tab</w:t>
            </w:r>
            <w:r>
              <w:t>.</w:t>
            </w:r>
          </w:p>
          <w:p w14:paraId="6D444688" w14:textId="77777777" w:rsidR="00F30F12" w:rsidRDefault="00F30F12">
            <w:pPr>
              <w:pStyle w:val="ConcurTableText"/>
            </w:pPr>
            <w:r>
              <w:t xml:space="preserve">4) On the </w:t>
            </w:r>
            <w:r w:rsidRPr="00F85EB5">
              <w:rPr>
                <w:b/>
              </w:rPr>
              <w:t>Expenses</w:t>
            </w:r>
            <w:r>
              <w:t xml:space="preserve"> tab, tap </w:t>
            </w:r>
            <w:r w:rsidRPr="00E71AE4">
              <w:rPr>
                <w:noProof/>
              </w:rPr>
              <w:drawing>
                <wp:inline distT="0" distB="0" distL="0" distR="0" wp14:anchorId="0710F710" wp14:editId="30E2C2D5">
                  <wp:extent cx="182880" cy="182880"/>
                  <wp:effectExtent l="19050" t="19050" r="7620" b="7620"/>
                  <wp:docPr id="882" name="Picture 882" descr="P287C6T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 name="Picture 882" descr="P287C6T13#yIS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a:ln w="6350" cmpd="sng">
                            <a:solidFill>
                              <a:srgbClr val="000000"/>
                            </a:solidFill>
                            <a:miter lim="800000"/>
                            <a:headEnd/>
                            <a:tailEnd/>
                          </a:ln>
                          <a:effectLst/>
                        </pic:spPr>
                      </pic:pic>
                    </a:graphicData>
                  </a:graphic>
                </wp:inline>
              </w:drawing>
            </w:r>
            <w:r>
              <w:t xml:space="preserve"> to create a new expense. </w:t>
            </w:r>
          </w:p>
          <w:p w14:paraId="6F52C305" w14:textId="77777777" w:rsidR="00F30F12" w:rsidRDefault="00F30F12">
            <w:pPr>
              <w:pStyle w:val="ConcurTableText"/>
            </w:pPr>
            <w:r>
              <w:t xml:space="preserve">5) On the next screen, tap </w:t>
            </w:r>
            <w:r w:rsidRPr="005A4A44">
              <w:rPr>
                <w:b/>
              </w:rPr>
              <w:t>New Expense</w:t>
            </w:r>
            <w:r>
              <w:t>.</w:t>
            </w:r>
          </w:p>
        </w:tc>
      </w:tr>
      <w:tr w:rsidR="00F30F12" w:rsidRPr="0094602A" w14:paraId="2A81B34D" w14:textId="77777777" w:rsidTr="304046C8">
        <w:trPr>
          <w:cantSplit/>
        </w:trPr>
        <w:tc>
          <w:tcPr>
            <w:tcW w:w="59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4511CAB" w14:textId="0F29471E" w:rsidR="00F30F12" w:rsidRDefault="00526B93">
            <w:pPr>
              <w:pStyle w:val="ConcurTableText"/>
              <w:rPr>
                <w:noProof/>
              </w:rPr>
            </w:pPr>
            <w:r>
              <w:rPr>
                <w:noProof/>
              </w:rPr>
              <w:drawing>
                <wp:inline distT="0" distB="0" distL="0" distR="0" wp14:anchorId="541EA8B7" wp14:editId="1E3E710B">
                  <wp:extent cx="1828800" cy="3741876"/>
                  <wp:effectExtent l="0" t="0" r="0" b="0"/>
                  <wp:docPr id="1192159354" name="Picture 1192159354" descr="P290C7T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159354" name="Picture 1192159354" descr="P290C7T13#yIS1"/>
                          <pic:cNvPicPr/>
                        </pic:nvPicPr>
                        <pic:blipFill>
                          <a:blip r:embed="rId52"/>
                          <a:stretch>
                            <a:fillRect/>
                          </a:stretch>
                        </pic:blipFill>
                        <pic:spPr>
                          <a:xfrm>
                            <a:off x="0" y="0"/>
                            <a:ext cx="1828800" cy="3741876"/>
                          </a:xfrm>
                          <a:prstGeom prst="rect">
                            <a:avLst/>
                          </a:prstGeom>
                        </pic:spPr>
                      </pic:pic>
                    </a:graphicData>
                  </a:graphic>
                </wp:inline>
              </w:drawing>
            </w:r>
          </w:p>
        </w:tc>
        <w:tc>
          <w:tcPr>
            <w:tcW w:w="3630" w:type="dxa"/>
            <w:tcBorders>
              <w:left w:val="single" w:sz="4" w:space="0" w:color="000000" w:themeColor="text1"/>
            </w:tcBorders>
          </w:tcPr>
          <w:p w14:paraId="66C5D157" w14:textId="77777777" w:rsidR="00F30F12" w:rsidRDefault="00F30F12">
            <w:pPr>
              <w:pStyle w:val="ConcurTableText"/>
            </w:pPr>
            <w:r>
              <w:t xml:space="preserve">6) On the </w:t>
            </w:r>
            <w:r w:rsidRPr="00126897">
              <w:rPr>
                <w:b/>
                <w:bCs/>
              </w:rPr>
              <w:t>New</w:t>
            </w:r>
            <w:r>
              <w:t xml:space="preserve"> </w:t>
            </w:r>
            <w:r w:rsidRPr="002F50EB">
              <w:rPr>
                <w:b/>
              </w:rPr>
              <w:t>Expense</w:t>
            </w:r>
            <w:r>
              <w:t xml:space="preserve"> screen:</w:t>
            </w:r>
          </w:p>
          <w:p w14:paraId="4DFCF54F" w14:textId="77777777" w:rsidR="00F30F12" w:rsidRDefault="00F30F12">
            <w:pPr>
              <w:pStyle w:val="ConcurTableBullet"/>
            </w:pPr>
            <w:r>
              <w:t>Choose the desired expense type.</w:t>
            </w:r>
          </w:p>
          <w:p w14:paraId="7C5BB774" w14:textId="77777777" w:rsidR="00F30F12" w:rsidRDefault="00F30F12">
            <w:pPr>
              <w:pStyle w:val="ConcurTableBullet"/>
            </w:pPr>
            <w:r>
              <w:t>Fill in the fields and make the desired selections.</w:t>
            </w:r>
          </w:p>
          <w:p w14:paraId="6599E296" w14:textId="77777777" w:rsidR="00F30F12" w:rsidRDefault="00F30F12">
            <w:pPr>
              <w:pStyle w:val="ConcurTableBullet"/>
            </w:pPr>
            <w:r>
              <w:t xml:space="preserve">Tap </w:t>
            </w:r>
            <w:r w:rsidRPr="304046C8">
              <w:rPr>
                <w:b/>
                <w:bCs/>
                <w:noProof/>
              </w:rPr>
              <w:t>Save</w:t>
            </w:r>
            <w:r>
              <w:t xml:space="preserve"> (upper-right corner).</w:t>
            </w:r>
          </w:p>
          <w:p w14:paraId="5B9681A9" w14:textId="77777777" w:rsidR="00F30F12" w:rsidRDefault="00F30F12">
            <w:pPr>
              <w:pStyle w:val="ConcurTableText"/>
            </w:pPr>
            <w:r w:rsidRPr="0071221D">
              <w:rPr>
                <w:b/>
                <w:bCs/>
              </w:rPr>
              <w:t>NOTE:</w:t>
            </w:r>
            <w:r>
              <w:t xml:space="preserve"> The new report entry experience will not appear, if:</w:t>
            </w:r>
          </w:p>
          <w:p w14:paraId="37F9232F" w14:textId="77777777" w:rsidR="00F30F12" w:rsidRDefault="00F30F12">
            <w:pPr>
              <w:pStyle w:val="ConcurTableBullet"/>
            </w:pPr>
            <w:r>
              <w:t xml:space="preserve">You add the </w:t>
            </w:r>
            <w:r w:rsidRPr="304046C8">
              <w:rPr>
                <w:b/>
                <w:bCs/>
              </w:rPr>
              <w:t>Personal Car Mileage</w:t>
            </w:r>
            <w:r>
              <w:t xml:space="preserve">, </w:t>
            </w:r>
            <w:r w:rsidRPr="304046C8">
              <w:rPr>
                <w:b/>
                <w:bCs/>
              </w:rPr>
              <w:t>Company Car Mileage</w:t>
            </w:r>
            <w:r>
              <w:t xml:space="preserve">, or the </w:t>
            </w:r>
            <w:r w:rsidRPr="304046C8">
              <w:rPr>
                <w:b/>
                <w:bCs/>
              </w:rPr>
              <w:t>Japan Public Transport</w:t>
            </w:r>
            <w:r>
              <w:t xml:space="preserve"> expense types.</w:t>
            </w:r>
          </w:p>
          <w:p w14:paraId="6BC7A667" w14:textId="77777777" w:rsidR="00F30F12" w:rsidRDefault="00F30F12">
            <w:pPr>
              <w:pStyle w:val="ConcurTableBullet"/>
            </w:pPr>
            <w:r>
              <w:t>You open expenses created via itineraries.</w:t>
            </w:r>
          </w:p>
          <w:p w14:paraId="65479F92" w14:textId="77777777" w:rsidR="00F30F12" w:rsidRDefault="00F30F12">
            <w:pPr>
              <w:pStyle w:val="ConcurTableBullet"/>
            </w:pPr>
            <w:r>
              <w:t>You are geographically located in China.</w:t>
            </w:r>
          </w:p>
          <w:p w14:paraId="07C1A272" w14:textId="77777777" w:rsidR="00F30F12" w:rsidRDefault="00F30F12">
            <w:pPr>
              <w:pStyle w:val="ConcurTableBullet"/>
            </w:pPr>
            <w:r>
              <w:t>You are under a restrictive Mobile Device Management (MDM) or Virtual Private Network (VPN).</w:t>
            </w:r>
          </w:p>
        </w:tc>
      </w:tr>
    </w:tbl>
    <w:p w14:paraId="4CC85A2D" w14:textId="77777777" w:rsidR="00F30F12" w:rsidRPr="005D7915" w:rsidRDefault="00F30F12" w:rsidP="00F30F12">
      <w:pPr>
        <w:pStyle w:val="ConcurBodyText"/>
      </w:pPr>
    </w:p>
    <w:p w14:paraId="3D385BF2" w14:textId="77777777" w:rsidR="00F30F12" w:rsidRDefault="00F30F12" w:rsidP="00F30F12">
      <w:pPr>
        <w:pStyle w:val="Heading3"/>
        <w:keepLines/>
      </w:pPr>
      <w:bookmarkStart w:id="15" w:name="_Toc139380583"/>
      <w:r w:rsidRPr="00A71C3D">
        <w:lastRenderedPageBreak/>
        <w:t>Edit an Expense on an Expense Report</w:t>
      </w:r>
      <w:bookmarkEnd w:id="15"/>
    </w:p>
    <w:p w14:paraId="362C2676" w14:textId="77777777" w:rsidR="00F30F12" w:rsidRDefault="00F30F12" w:rsidP="00F30F12">
      <w:pPr>
        <w:pStyle w:val="ConcurTableText"/>
        <w:keepNext/>
        <w:rPr>
          <w:noProof/>
        </w:rPr>
      </w:pPr>
      <w:r w:rsidRPr="005D7915">
        <w:t xml:space="preserve">If an expense is attached to an </w:t>
      </w:r>
      <w:r w:rsidRPr="00D70BF0">
        <w:rPr>
          <w:b/>
          <w:i/>
        </w:rPr>
        <w:t>unsubmitted</w:t>
      </w:r>
      <w:r w:rsidRPr="005D7915">
        <w:t xml:space="preserve"> expense report, you can edit almost every field. </w:t>
      </w:r>
    </w:p>
    <w:tbl>
      <w:tblPr>
        <w:tblW w:w="9540"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Caption w:val="Edit an expense on an expense report."/>
      </w:tblPr>
      <w:tblGrid>
        <w:gridCol w:w="6000"/>
        <w:gridCol w:w="3540"/>
      </w:tblGrid>
      <w:tr w:rsidR="00F30F12" w:rsidRPr="006429D2" w14:paraId="42099256" w14:textId="77777777" w:rsidTr="304046C8">
        <w:trPr>
          <w:cantSplit/>
          <w:tblHeader/>
        </w:trPr>
        <w:tc>
          <w:tcPr>
            <w:tcW w:w="6000" w:type="dxa"/>
            <w:shd w:val="clear" w:color="auto" w:fill="000000" w:themeFill="text1"/>
          </w:tcPr>
          <w:p w14:paraId="56CC44A6" w14:textId="77777777" w:rsidR="00F30F12" w:rsidRPr="006429D2" w:rsidRDefault="00F30F12">
            <w:pPr>
              <w:pStyle w:val="ConcurTableHeadLeft"/>
            </w:pPr>
            <w:r>
              <w:t>Screen(s)</w:t>
            </w:r>
          </w:p>
        </w:tc>
        <w:tc>
          <w:tcPr>
            <w:tcW w:w="3540" w:type="dxa"/>
            <w:shd w:val="clear" w:color="auto" w:fill="000000" w:themeFill="text1"/>
          </w:tcPr>
          <w:p w14:paraId="75726E97" w14:textId="77777777" w:rsidR="00F30F12" w:rsidRPr="006429D2" w:rsidRDefault="00F30F12">
            <w:pPr>
              <w:pStyle w:val="ConcurTableHeadLeft"/>
            </w:pPr>
            <w:r w:rsidRPr="006429D2">
              <w:t>Description/Action</w:t>
            </w:r>
          </w:p>
        </w:tc>
      </w:tr>
      <w:tr w:rsidR="00F30F12" w:rsidRPr="0094602A" w14:paraId="35335AC9" w14:textId="77777777" w:rsidTr="304046C8">
        <w:trPr>
          <w:cantSplit/>
        </w:trPr>
        <w:tc>
          <w:tcPr>
            <w:tcW w:w="6000" w:type="dxa"/>
          </w:tcPr>
          <w:p w14:paraId="043FD446" w14:textId="64CB79FD" w:rsidR="00F30F12" w:rsidRPr="00CB5C10" w:rsidRDefault="004E422C">
            <w:pPr>
              <w:pStyle w:val="ConcurTableText"/>
              <w:rPr>
                <w:rStyle w:val="ConcurTableTextChar"/>
              </w:rPr>
            </w:pPr>
            <w:r>
              <w:rPr>
                <w:noProof/>
              </w:rPr>
              <w:drawing>
                <wp:inline distT="0" distB="0" distL="0" distR="0" wp14:anchorId="6B1019E4" wp14:editId="4CAC0B28">
                  <wp:extent cx="1728216" cy="3536072"/>
                  <wp:effectExtent l="0" t="0" r="5715" b="7620"/>
                  <wp:docPr id="1192159356" name="Picture 1192159356" descr="P307C3T1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159356" name="Picture 1192159356" descr="P307C3T14#yIS1"/>
                          <pic:cNvPicPr/>
                        </pic:nvPicPr>
                        <pic:blipFill>
                          <a:blip r:embed="rId53"/>
                          <a:stretch>
                            <a:fillRect/>
                          </a:stretch>
                        </pic:blipFill>
                        <pic:spPr>
                          <a:xfrm>
                            <a:off x="0" y="0"/>
                            <a:ext cx="1728216" cy="3536072"/>
                          </a:xfrm>
                          <a:prstGeom prst="rect">
                            <a:avLst/>
                          </a:prstGeom>
                        </pic:spPr>
                      </pic:pic>
                    </a:graphicData>
                  </a:graphic>
                </wp:inline>
              </w:drawing>
            </w:r>
            <w:r w:rsidR="00F30F12">
              <w:rPr>
                <w:noProof/>
                <w:snapToGrid/>
              </w:rPr>
              <w:t xml:space="preserve">  </w:t>
            </w:r>
            <w:r w:rsidR="00A10F7A">
              <w:rPr>
                <w:noProof/>
              </w:rPr>
              <w:drawing>
                <wp:inline distT="0" distB="0" distL="0" distR="0" wp14:anchorId="329FDA2E" wp14:editId="556ABD1A">
                  <wp:extent cx="1728216" cy="3536073"/>
                  <wp:effectExtent l="0" t="0" r="5715" b="7620"/>
                  <wp:docPr id="1192159355" name="Picture 1192159355" descr="P307C3T14#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159355" name="Picture 1192159355" descr="P307C3T14#yIS2"/>
                          <pic:cNvPicPr/>
                        </pic:nvPicPr>
                        <pic:blipFill>
                          <a:blip r:embed="rId54"/>
                          <a:stretch>
                            <a:fillRect/>
                          </a:stretch>
                        </pic:blipFill>
                        <pic:spPr>
                          <a:xfrm>
                            <a:off x="0" y="0"/>
                            <a:ext cx="1728216" cy="3536073"/>
                          </a:xfrm>
                          <a:prstGeom prst="rect">
                            <a:avLst/>
                          </a:prstGeom>
                        </pic:spPr>
                      </pic:pic>
                    </a:graphicData>
                  </a:graphic>
                </wp:inline>
              </w:drawing>
            </w:r>
          </w:p>
        </w:tc>
        <w:tc>
          <w:tcPr>
            <w:tcW w:w="3540" w:type="dxa"/>
          </w:tcPr>
          <w:p w14:paraId="1FBF2B8B" w14:textId="77777777" w:rsidR="00F30F12" w:rsidRDefault="00F30F12">
            <w:pPr>
              <w:pStyle w:val="ConcurTableText"/>
            </w:pPr>
            <w:r>
              <w:t>To edit an expense in an expense report:</w:t>
            </w:r>
          </w:p>
          <w:p w14:paraId="03F62A1F" w14:textId="77777777" w:rsidR="00F30F12" w:rsidRPr="00D70BF0" w:rsidRDefault="00F30F12">
            <w:pPr>
              <w:pStyle w:val="ConcurTableText"/>
            </w:pPr>
            <w:r>
              <w:t xml:space="preserve">1) </w:t>
            </w:r>
            <w:r w:rsidRPr="00D70BF0">
              <w:t xml:space="preserve">On the </w:t>
            </w:r>
            <w:r w:rsidRPr="00D70BF0">
              <w:rPr>
                <w:b/>
              </w:rPr>
              <w:t>Reports</w:t>
            </w:r>
            <w:r w:rsidRPr="00D70BF0">
              <w:t xml:space="preserve"> screen, tap</w:t>
            </w:r>
            <w:r>
              <w:t xml:space="preserve"> to open the desired report</w:t>
            </w:r>
            <w:r w:rsidRPr="00D70BF0">
              <w:t>.</w:t>
            </w:r>
          </w:p>
          <w:p w14:paraId="15BAAAB3" w14:textId="77777777" w:rsidR="00F30F12" w:rsidRPr="00AC5651" w:rsidRDefault="00F30F12">
            <w:pPr>
              <w:pStyle w:val="ConcurTableText"/>
            </w:pPr>
            <w:r>
              <w:t xml:space="preserve">2) On the </w:t>
            </w:r>
            <w:r w:rsidRPr="007D662D">
              <w:t>report</w:t>
            </w:r>
            <w:r>
              <w:t xml:space="preserve"> screen, tap the </w:t>
            </w:r>
            <w:r w:rsidRPr="00F85EB5">
              <w:rPr>
                <w:b/>
              </w:rPr>
              <w:t>Expenses</w:t>
            </w:r>
            <w:r>
              <w:rPr>
                <w:b/>
              </w:rPr>
              <w:t xml:space="preserve"> </w:t>
            </w:r>
            <w:r w:rsidRPr="00852883">
              <w:rPr>
                <w:bCs/>
              </w:rPr>
              <w:t>tab</w:t>
            </w:r>
            <w:r>
              <w:t>.</w:t>
            </w:r>
          </w:p>
        </w:tc>
      </w:tr>
      <w:tr w:rsidR="00F30F12" w:rsidRPr="0094602A" w14:paraId="1BB1421D" w14:textId="77777777" w:rsidTr="304046C8">
        <w:trPr>
          <w:cantSplit/>
        </w:trPr>
        <w:tc>
          <w:tcPr>
            <w:tcW w:w="6000" w:type="dxa"/>
          </w:tcPr>
          <w:p w14:paraId="0E2EAEFC" w14:textId="2F198EC2" w:rsidR="00F30F12" w:rsidRPr="005D3390" w:rsidRDefault="00DC1903">
            <w:pPr>
              <w:pStyle w:val="ConcurTableText"/>
              <w:rPr>
                <w:noProof/>
                <w:snapToGrid/>
              </w:rPr>
            </w:pPr>
            <w:r>
              <w:rPr>
                <w:noProof/>
              </w:rPr>
              <w:drawing>
                <wp:inline distT="0" distB="0" distL="0" distR="0" wp14:anchorId="0FFA3EEC" wp14:editId="57E735A8">
                  <wp:extent cx="1728216" cy="3536073"/>
                  <wp:effectExtent l="0" t="0" r="5715" b="7620"/>
                  <wp:docPr id="1192159304" name="Picture 1192159304" descr="P312C5T1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159304" name="Picture 1192159304" descr="P312C5T14#yIS1"/>
                          <pic:cNvPicPr/>
                        </pic:nvPicPr>
                        <pic:blipFill>
                          <a:blip r:embed="rId55"/>
                          <a:stretch>
                            <a:fillRect/>
                          </a:stretch>
                        </pic:blipFill>
                        <pic:spPr>
                          <a:xfrm>
                            <a:off x="0" y="0"/>
                            <a:ext cx="1728216" cy="3536073"/>
                          </a:xfrm>
                          <a:prstGeom prst="rect">
                            <a:avLst/>
                          </a:prstGeom>
                        </pic:spPr>
                      </pic:pic>
                    </a:graphicData>
                  </a:graphic>
                </wp:inline>
              </w:drawing>
            </w:r>
          </w:p>
        </w:tc>
        <w:tc>
          <w:tcPr>
            <w:tcW w:w="3540" w:type="dxa"/>
          </w:tcPr>
          <w:p w14:paraId="2FFBA47B" w14:textId="77777777" w:rsidR="00F30F12" w:rsidRDefault="00F30F12">
            <w:pPr>
              <w:pStyle w:val="ConcurTableText"/>
            </w:pPr>
            <w:r>
              <w:t xml:space="preserve">3) On the </w:t>
            </w:r>
            <w:r w:rsidRPr="00F85EB5">
              <w:rPr>
                <w:b/>
              </w:rPr>
              <w:t>Expenses</w:t>
            </w:r>
            <w:r>
              <w:t xml:space="preserve"> tab, tap to open the desired expense.</w:t>
            </w:r>
          </w:p>
          <w:p w14:paraId="63E1DF98" w14:textId="77777777" w:rsidR="00F30F12" w:rsidRDefault="00F30F12">
            <w:pPr>
              <w:pStyle w:val="ConcurTableText"/>
            </w:pPr>
            <w:r>
              <w:t xml:space="preserve">4) On the </w:t>
            </w:r>
            <w:r w:rsidRPr="00450339">
              <w:rPr>
                <w:b/>
              </w:rPr>
              <w:t>Expense</w:t>
            </w:r>
            <w:r>
              <w:t xml:space="preserve"> screen: </w:t>
            </w:r>
          </w:p>
          <w:p w14:paraId="6B4BAD0C" w14:textId="77777777" w:rsidR="00F30F12" w:rsidRDefault="00F30F12">
            <w:pPr>
              <w:pStyle w:val="ConcurTableBullet"/>
            </w:pPr>
            <w:r>
              <w:t>Make the desired changes.</w:t>
            </w:r>
          </w:p>
          <w:p w14:paraId="513A959A" w14:textId="19AA338A" w:rsidR="00F30F12" w:rsidRDefault="00F30F12">
            <w:pPr>
              <w:pStyle w:val="ConcurTableBullet"/>
            </w:pPr>
            <w:r>
              <w:t xml:space="preserve">Tap </w:t>
            </w:r>
            <w:r w:rsidR="00B82F75">
              <w:rPr>
                <w:noProof/>
              </w:rPr>
              <w:drawing>
                <wp:inline distT="0" distB="0" distL="0" distR="0" wp14:anchorId="71D42C3C" wp14:editId="73B1F606">
                  <wp:extent cx="190517" cy="213378"/>
                  <wp:effectExtent l="0" t="0" r="0" b="0"/>
                  <wp:docPr id="1192159306" name="Picture 1192159306" descr="P316C6T1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159306" name="Picture 1192159306" descr="P316C6T14#yIS1"/>
                          <pic:cNvPicPr/>
                        </pic:nvPicPr>
                        <pic:blipFill>
                          <a:blip r:embed="rId56"/>
                          <a:stretch>
                            <a:fillRect/>
                          </a:stretch>
                        </pic:blipFill>
                        <pic:spPr>
                          <a:xfrm>
                            <a:off x="0" y="0"/>
                            <a:ext cx="190517" cy="213378"/>
                          </a:xfrm>
                          <a:prstGeom prst="rect">
                            <a:avLst/>
                          </a:prstGeom>
                        </pic:spPr>
                      </pic:pic>
                    </a:graphicData>
                  </a:graphic>
                </wp:inline>
              </w:drawing>
            </w:r>
            <w:r>
              <w:t xml:space="preserve"> (upper-right corner), to view the more options menu.</w:t>
            </w:r>
          </w:p>
          <w:p w14:paraId="4F8A12AE" w14:textId="77777777" w:rsidR="00F30F12" w:rsidRDefault="00F30F12">
            <w:pPr>
              <w:pStyle w:val="ConcurTableBullet"/>
            </w:pPr>
            <w:r>
              <w:t>On the menu, you can tap on the following options:</w:t>
            </w:r>
          </w:p>
          <w:p w14:paraId="7EFB7FF7" w14:textId="011ECA5E" w:rsidR="00F30F12" w:rsidRDefault="00F30F12">
            <w:pPr>
              <w:pStyle w:val="ConcurTableBulletIndent"/>
              <w:rPr>
                <w:b/>
                <w:bCs/>
              </w:rPr>
            </w:pPr>
            <w:r w:rsidRPr="00852883">
              <w:rPr>
                <w:b/>
                <w:bCs/>
              </w:rPr>
              <w:t>Itemize</w:t>
            </w:r>
          </w:p>
          <w:p w14:paraId="154622C9" w14:textId="2F4DF97B" w:rsidR="008248A0" w:rsidRPr="00852883" w:rsidRDefault="008248A0">
            <w:pPr>
              <w:pStyle w:val="ConcurTableBulletIndent"/>
              <w:rPr>
                <w:b/>
                <w:bCs/>
              </w:rPr>
            </w:pPr>
            <w:r>
              <w:rPr>
                <w:b/>
                <w:bCs/>
              </w:rPr>
              <w:t>Add Attendee</w:t>
            </w:r>
          </w:p>
          <w:p w14:paraId="11691002" w14:textId="77777777" w:rsidR="00F30F12" w:rsidRPr="00852883" w:rsidRDefault="00F30F12">
            <w:pPr>
              <w:pStyle w:val="ConcurTableBulletIndent"/>
              <w:rPr>
                <w:b/>
                <w:bCs/>
              </w:rPr>
            </w:pPr>
            <w:r w:rsidRPr="00852883">
              <w:rPr>
                <w:b/>
                <w:bCs/>
              </w:rPr>
              <w:t>Allocate</w:t>
            </w:r>
          </w:p>
          <w:p w14:paraId="0697D826" w14:textId="77777777" w:rsidR="00F30F12" w:rsidRPr="00852883" w:rsidRDefault="00F30F12">
            <w:pPr>
              <w:pStyle w:val="ConcurTableBulletIndent"/>
              <w:rPr>
                <w:b/>
                <w:bCs/>
              </w:rPr>
            </w:pPr>
            <w:r w:rsidRPr="00852883">
              <w:rPr>
                <w:b/>
                <w:bCs/>
              </w:rPr>
              <w:t>Add Receipt</w:t>
            </w:r>
          </w:p>
          <w:p w14:paraId="0A4BDEDC" w14:textId="77777777" w:rsidR="00F30F12" w:rsidRDefault="00F30F12">
            <w:pPr>
              <w:pStyle w:val="ConcurTableBulletIndent"/>
            </w:pPr>
            <w:r w:rsidRPr="00BC0B2F">
              <w:rPr>
                <w:b/>
                <w:bCs/>
              </w:rPr>
              <w:t>Delete Expense</w:t>
            </w:r>
          </w:p>
        </w:tc>
      </w:tr>
      <w:tr w:rsidR="00F30F12" w:rsidRPr="0094602A" w14:paraId="267D994E" w14:textId="77777777" w:rsidTr="304046C8">
        <w:trPr>
          <w:cantSplit/>
        </w:trPr>
        <w:tc>
          <w:tcPr>
            <w:tcW w:w="6000" w:type="dxa"/>
          </w:tcPr>
          <w:p w14:paraId="7A42221B" w14:textId="0B742951" w:rsidR="00F30F12" w:rsidRDefault="00A33EED">
            <w:pPr>
              <w:pStyle w:val="ConcurTableText"/>
              <w:rPr>
                <w:noProof/>
              </w:rPr>
            </w:pPr>
            <w:r>
              <w:rPr>
                <w:noProof/>
              </w:rPr>
              <w:lastRenderedPageBreak/>
              <w:drawing>
                <wp:inline distT="0" distB="0" distL="0" distR="0" wp14:anchorId="2F9A4D48" wp14:editId="28AD9F7E">
                  <wp:extent cx="1728216" cy="3544443"/>
                  <wp:effectExtent l="0" t="0" r="5715" b="0"/>
                  <wp:docPr id="1192159305" name="Picture 1192159305" descr="P324C7T1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159305" name="Picture 1192159305" descr="P324C7T14#yIS1"/>
                          <pic:cNvPicPr/>
                        </pic:nvPicPr>
                        <pic:blipFill>
                          <a:blip r:embed="rId57"/>
                          <a:stretch>
                            <a:fillRect/>
                          </a:stretch>
                        </pic:blipFill>
                        <pic:spPr>
                          <a:xfrm>
                            <a:off x="0" y="0"/>
                            <a:ext cx="1728216" cy="3544443"/>
                          </a:xfrm>
                          <a:prstGeom prst="rect">
                            <a:avLst/>
                          </a:prstGeom>
                        </pic:spPr>
                      </pic:pic>
                    </a:graphicData>
                  </a:graphic>
                </wp:inline>
              </w:drawing>
            </w:r>
          </w:p>
        </w:tc>
        <w:tc>
          <w:tcPr>
            <w:tcW w:w="3540" w:type="dxa"/>
          </w:tcPr>
          <w:p w14:paraId="56236243" w14:textId="77777777" w:rsidR="00F30F12" w:rsidRDefault="00F30F12">
            <w:pPr>
              <w:pStyle w:val="ConcurTableBullet"/>
            </w:pPr>
            <w:r>
              <w:t xml:space="preserve">Tap </w:t>
            </w:r>
            <w:r w:rsidRPr="304046C8">
              <w:rPr>
                <w:b/>
                <w:bCs/>
                <w:noProof/>
              </w:rPr>
              <w:t xml:space="preserve">Save </w:t>
            </w:r>
            <w:r w:rsidRPr="304046C8">
              <w:rPr>
                <w:noProof/>
              </w:rPr>
              <w:t>(upper-right corner)</w:t>
            </w:r>
            <w:r>
              <w:t xml:space="preserve"> to save.</w:t>
            </w:r>
          </w:p>
        </w:tc>
      </w:tr>
    </w:tbl>
    <w:p w14:paraId="3B6F0D91" w14:textId="77777777" w:rsidR="00F30F12" w:rsidRDefault="00F30F12" w:rsidP="00F30F12">
      <w:pPr>
        <w:pStyle w:val="Heading3"/>
        <w:keepLines/>
      </w:pPr>
      <w:bookmarkStart w:id="16" w:name="_Toc139380584"/>
      <w:r>
        <w:t>Sort</w:t>
      </w:r>
      <w:r w:rsidRPr="00842131">
        <w:t xml:space="preserve"> Expense</w:t>
      </w:r>
      <w:r>
        <w:t>s</w:t>
      </w:r>
      <w:r w:rsidRPr="00842131">
        <w:t xml:space="preserve"> </w:t>
      </w:r>
      <w:r>
        <w:t>in</w:t>
      </w:r>
      <w:r w:rsidRPr="00842131">
        <w:t xml:space="preserve"> an Expense Report</w:t>
      </w:r>
      <w:bookmarkEnd w:id="16"/>
    </w:p>
    <w:tbl>
      <w:tblPr>
        <w:tblW w:w="9540"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Caption w:val="Sort expenses in an expense report."/>
      </w:tblPr>
      <w:tblGrid>
        <w:gridCol w:w="5820"/>
        <w:gridCol w:w="3720"/>
      </w:tblGrid>
      <w:tr w:rsidR="00F30F12" w:rsidRPr="006429D2" w14:paraId="16BD5FD5" w14:textId="77777777" w:rsidTr="046065ED">
        <w:trPr>
          <w:cantSplit/>
          <w:tblHeader/>
        </w:trPr>
        <w:tc>
          <w:tcPr>
            <w:tcW w:w="5820" w:type="dxa"/>
            <w:shd w:val="clear" w:color="auto" w:fill="000000" w:themeFill="text1"/>
          </w:tcPr>
          <w:p w14:paraId="2E68516A" w14:textId="77777777" w:rsidR="00F30F12" w:rsidRPr="006429D2" w:rsidRDefault="00F30F12">
            <w:pPr>
              <w:pStyle w:val="ConcurTableHeadLeft"/>
            </w:pPr>
            <w:r>
              <w:t>Screen(s)</w:t>
            </w:r>
          </w:p>
        </w:tc>
        <w:tc>
          <w:tcPr>
            <w:tcW w:w="3720" w:type="dxa"/>
            <w:shd w:val="clear" w:color="auto" w:fill="000000" w:themeFill="text1"/>
          </w:tcPr>
          <w:p w14:paraId="73080BE6" w14:textId="77777777" w:rsidR="00F30F12" w:rsidRPr="006429D2" w:rsidRDefault="00F30F12">
            <w:pPr>
              <w:pStyle w:val="ConcurTableHeadLeft"/>
            </w:pPr>
            <w:r w:rsidRPr="006429D2">
              <w:t>Description/Action</w:t>
            </w:r>
          </w:p>
        </w:tc>
      </w:tr>
      <w:tr w:rsidR="00F30F12" w:rsidRPr="0094602A" w14:paraId="043A3C9C" w14:textId="77777777">
        <w:trPr>
          <w:cantSplit/>
        </w:trPr>
        <w:tc>
          <w:tcPr>
            <w:tcW w:w="5820" w:type="dxa"/>
          </w:tcPr>
          <w:p w14:paraId="7A1229CB" w14:textId="16420583" w:rsidR="00F30F12" w:rsidRPr="00CB5C10" w:rsidRDefault="00304816">
            <w:pPr>
              <w:pStyle w:val="ConcurTableText"/>
              <w:rPr>
                <w:rStyle w:val="ConcurTableTextChar"/>
              </w:rPr>
            </w:pPr>
            <w:r>
              <w:rPr>
                <w:noProof/>
              </w:rPr>
              <w:drawing>
                <wp:inline distT="0" distB="0" distL="0" distR="0" wp14:anchorId="263928BE" wp14:editId="5E8F6844">
                  <wp:extent cx="1728216" cy="3544443"/>
                  <wp:effectExtent l="0" t="0" r="5715" b="0"/>
                  <wp:docPr id="1192159308" name="Picture 1192159308" descr="P331C3T1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159308" name="Picture 1192159308" descr="P331C3T15#yIS1"/>
                          <pic:cNvPicPr/>
                        </pic:nvPicPr>
                        <pic:blipFill>
                          <a:blip r:embed="rId58"/>
                          <a:stretch>
                            <a:fillRect/>
                          </a:stretch>
                        </pic:blipFill>
                        <pic:spPr>
                          <a:xfrm>
                            <a:off x="0" y="0"/>
                            <a:ext cx="1728216" cy="3544443"/>
                          </a:xfrm>
                          <a:prstGeom prst="rect">
                            <a:avLst/>
                          </a:prstGeom>
                        </pic:spPr>
                      </pic:pic>
                    </a:graphicData>
                  </a:graphic>
                </wp:inline>
              </w:drawing>
            </w:r>
            <w:r w:rsidR="00F30F12">
              <w:rPr>
                <w:noProof/>
                <w:snapToGrid/>
              </w:rPr>
              <w:t xml:space="preserve">  </w:t>
            </w:r>
            <w:r w:rsidR="000C394C">
              <w:rPr>
                <w:noProof/>
              </w:rPr>
              <w:drawing>
                <wp:inline distT="0" distB="0" distL="0" distR="0" wp14:anchorId="64DBC584" wp14:editId="7F3FB49A">
                  <wp:extent cx="1728216" cy="3544443"/>
                  <wp:effectExtent l="0" t="0" r="5715" b="0"/>
                  <wp:docPr id="1192159309" name="Picture 1192159309" descr="P331C3T15#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159309" name="Picture 1192159309" descr="P331C3T15#yIS2"/>
                          <pic:cNvPicPr/>
                        </pic:nvPicPr>
                        <pic:blipFill>
                          <a:blip r:embed="rId59"/>
                          <a:stretch>
                            <a:fillRect/>
                          </a:stretch>
                        </pic:blipFill>
                        <pic:spPr>
                          <a:xfrm>
                            <a:off x="0" y="0"/>
                            <a:ext cx="1728216" cy="3544443"/>
                          </a:xfrm>
                          <a:prstGeom prst="rect">
                            <a:avLst/>
                          </a:prstGeom>
                        </pic:spPr>
                      </pic:pic>
                    </a:graphicData>
                  </a:graphic>
                </wp:inline>
              </w:drawing>
            </w:r>
          </w:p>
        </w:tc>
        <w:tc>
          <w:tcPr>
            <w:tcW w:w="3720" w:type="dxa"/>
          </w:tcPr>
          <w:p w14:paraId="25DA5286" w14:textId="77777777" w:rsidR="00F30F12" w:rsidRDefault="00F30F12">
            <w:pPr>
              <w:pStyle w:val="ConcurTableText"/>
            </w:pPr>
            <w:r>
              <w:t>To sort expenses in an expense report:</w:t>
            </w:r>
          </w:p>
          <w:p w14:paraId="439CA93C" w14:textId="269FFD64" w:rsidR="00F30F12" w:rsidRPr="00D70BF0" w:rsidRDefault="00F30F12">
            <w:pPr>
              <w:pStyle w:val="ConcurTableText"/>
            </w:pPr>
            <w:r>
              <w:t>1) With the report</w:t>
            </w:r>
            <w:r w:rsidRPr="00D70BF0">
              <w:t>, tap</w:t>
            </w:r>
            <w:r>
              <w:t xml:space="preserve"> </w:t>
            </w:r>
            <w:r w:rsidR="00840ED8">
              <w:rPr>
                <w:noProof/>
              </w:rPr>
              <w:drawing>
                <wp:inline distT="0" distB="0" distL="0" distR="0" wp14:anchorId="5FE61054" wp14:editId="180D4CA5">
                  <wp:extent cx="190517" cy="213378"/>
                  <wp:effectExtent l="0" t="0" r="0" b="0"/>
                  <wp:docPr id="1192159307" name="Picture 1192159307" descr="P333C4T1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159307" name="Picture 1192159307" descr="P333C4T15#yIS1"/>
                          <pic:cNvPicPr/>
                        </pic:nvPicPr>
                        <pic:blipFill>
                          <a:blip r:embed="rId56"/>
                          <a:stretch>
                            <a:fillRect/>
                          </a:stretch>
                        </pic:blipFill>
                        <pic:spPr>
                          <a:xfrm>
                            <a:off x="0" y="0"/>
                            <a:ext cx="190517" cy="213378"/>
                          </a:xfrm>
                          <a:prstGeom prst="rect">
                            <a:avLst/>
                          </a:prstGeom>
                        </pic:spPr>
                      </pic:pic>
                    </a:graphicData>
                  </a:graphic>
                </wp:inline>
              </w:drawing>
            </w:r>
            <w:r>
              <w:t xml:space="preserve"> (right-upper corner)</w:t>
            </w:r>
            <w:r w:rsidRPr="00D70BF0">
              <w:t>.</w:t>
            </w:r>
          </w:p>
          <w:p w14:paraId="6C15325E" w14:textId="77777777" w:rsidR="00F30F12" w:rsidRPr="00AC5651" w:rsidRDefault="00F30F12">
            <w:pPr>
              <w:pStyle w:val="ConcurTableText"/>
            </w:pPr>
            <w:r>
              <w:t xml:space="preserve">2) On the menu, tap </w:t>
            </w:r>
            <w:r>
              <w:rPr>
                <w:b/>
              </w:rPr>
              <w:t>Sort by</w:t>
            </w:r>
            <w:r w:rsidRPr="005D3DCE">
              <w:t>.</w:t>
            </w:r>
          </w:p>
        </w:tc>
      </w:tr>
      <w:tr w:rsidR="00F30F12" w:rsidRPr="0094602A" w14:paraId="63E94DED" w14:textId="77777777">
        <w:trPr>
          <w:cantSplit/>
        </w:trPr>
        <w:tc>
          <w:tcPr>
            <w:tcW w:w="5820" w:type="dxa"/>
          </w:tcPr>
          <w:p w14:paraId="4933D4E8" w14:textId="251CFA42" w:rsidR="00F30F12" w:rsidRPr="005D3390" w:rsidRDefault="00222D38">
            <w:pPr>
              <w:pStyle w:val="ConcurTableText"/>
              <w:rPr>
                <w:noProof/>
                <w:snapToGrid/>
              </w:rPr>
            </w:pPr>
            <w:r>
              <w:rPr>
                <w:noProof/>
              </w:rPr>
              <w:lastRenderedPageBreak/>
              <w:t xml:space="preserve"> </w:t>
            </w:r>
            <w:r>
              <w:rPr>
                <w:noProof/>
              </w:rPr>
              <w:drawing>
                <wp:inline distT="0" distB="0" distL="0" distR="0" wp14:anchorId="759B3AE4" wp14:editId="6D128D94">
                  <wp:extent cx="1645920" cy="3367688"/>
                  <wp:effectExtent l="0" t="0" r="0" b="4445"/>
                  <wp:docPr id="1192159357" name="Picture 1192159357" descr="P336C5T1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159357" name="Picture 1192159357" descr="P336C5T15#yIS1"/>
                          <pic:cNvPicPr/>
                        </pic:nvPicPr>
                        <pic:blipFill>
                          <a:blip r:embed="rId60"/>
                          <a:stretch>
                            <a:fillRect/>
                          </a:stretch>
                        </pic:blipFill>
                        <pic:spPr>
                          <a:xfrm>
                            <a:off x="0" y="0"/>
                            <a:ext cx="1645920" cy="3367688"/>
                          </a:xfrm>
                          <a:prstGeom prst="rect">
                            <a:avLst/>
                          </a:prstGeom>
                        </pic:spPr>
                      </pic:pic>
                    </a:graphicData>
                  </a:graphic>
                </wp:inline>
              </w:drawing>
            </w:r>
            <w:r w:rsidR="00F30F12" w:rsidDel="0044768A">
              <w:rPr>
                <w:noProof/>
              </w:rPr>
              <w:t xml:space="preserve"> </w:t>
            </w:r>
            <w:r w:rsidR="00F30F12">
              <w:rPr>
                <w:noProof/>
              </w:rPr>
              <w:t xml:space="preserve"> </w:t>
            </w:r>
            <w:r w:rsidR="00740545">
              <w:t xml:space="preserve"> </w:t>
            </w:r>
            <w:r w:rsidR="00BC05EA">
              <w:rPr>
                <w:noProof/>
              </w:rPr>
              <w:drawing>
                <wp:inline distT="0" distB="0" distL="0" distR="0" wp14:anchorId="7981CF05" wp14:editId="55377375">
                  <wp:extent cx="1645920" cy="3367689"/>
                  <wp:effectExtent l="0" t="0" r="0" b="4445"/>
                  <wp:docPr id="1192159359" name="Picture 1192159359" descr="P336C5T15#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159359" name="Picture 1192159359" descr="P336C5T15#yIS2"/>
                          <pic:cNvPicPr/>
                        </pic:nvPicPr>
                        <pic:blipFill>
                          <a:blip r:embed="rId61"/>
                          <a:stretch>
                            <a:fillRect/>
                          </a:stretch>
                        </pic:blipFill>
                        <pic:spPr>
                          <a:xfrm>
                            <a:off x="0" y="0"/>
                            <a:ext cx="1645920" cy="3367689"/>
                          </a:xfrm>
                          <a:prstGeom prst="rect">
                            <a:avLst/>
                          </a:prstGeom>
                        </pic:spPr>
                      </pic:pic>
                    </a:graphicData>
                  </a:graphic>
                </wp:inline>
              </w:drawing>
            </w:r>
          </w:p>
        </w:tc>
        <w:tc>
          <w:tcPr>
            <w:tcW w:w="3720" w:type="dxa"/>
          </w:tcPr>
          <w:p w14:paraId="647BB6E0" w14:textId="77777777" w:rsidR="00F30F12" w:rsidRDefault="00F30F12">
            <w:pPr>
              <w:pStyle w:val="ConcurTableText"/>
            </w:pPr>
            <w:r>
              <w:t xml:space="preserve">3) On the next </w:t>
            </w:r>
            <w:r w:rsidRPr="005D3DCE">
              <w:rPr>
                <w:bCs/>
              </w:rPr>
              <w:t>menu</w:t>
            </w:r>
            <w:r>
              <w:t>, tap the desired category to sort the expenses by (in this example, the expenses are sorted by date).</w:t>
            </w:r>
          </w:p>
          <w:p w14:paraId="79238D1B" w14:textId="2046F658" w:rsidR="00F30F12" w:rsidRDefault="00F30F12">
            <w:pPr>
              <w:pStyle w:val="ConcurTableText"/>
            </w:pPr>
            <w:r>
              <w:t xml:space="preserve">The expenses - now sorted by date – appear on the </w:t>
            </w:r>
            <w:r w:rsidRPr="0054290C">
              <w:rPr>
                <w:b/>
                <w:bCs/>
              </w:rPr>
              <w:t>Expense</w:t>
            </w:r>
            <w:r>
              <w:t xml:space="preserve"> tab on the expense report screen.</w:t>
            </w:r>
          </w:p>
        </w:tc>
      </w:tr>
    </w:tbl>
    <w:p w14:paraId="085F6687" w14:textId="77777777" w:rsidR="00F30F12" w:rsidRDefault="00F30F12" w:rsidP="00F30F12">
      <w:pPr>
        <w:pStyle w:val="Heading3"/>
        <w:keepLines/>
      </w:pPr>
      <w:bookmarkStart w:id="17" w:name="_Toc139380585"/>
      <w:r>
        <w:t>Filter</w:t>
      </w:r>
      <w:r w:rsidRPr="00842131">
        <w:t xml:space="preserve"> Expense</w:t>
      </w:r>
      <w:r>
        <w:t>s</w:t>
      </w:r>
      <w:r w:rsidRPr="00842131">
        <w:t xml:space="preserve"> </w:t>
      </w:r>
      <w:r>
        <w:t>in</w:t>
      </w:r>
      <w:r w:rsidRPr="00842131">
        <w:t xml:space="preserve"> an Expense Report</w:t>
      </w:r>
      <w:bookmarkEnd w:id="17"/>
    </w:p>
    <w:tbl>
      <w:tblPr>
        <w:tblW w:w="9540"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Caption w:val="Filter expenses in an expense report."/>
      </w:tblPr>
      <w:tblGrid>
        <w:gridCol w:w="5820"/>
        <w:gridCol w:w="3720"/>
      </w:tblGrid>
      <w:tr w:rsidR="00F30F12" w:rsidRPr="006429D2" w14:paraId="11C69877" w14:textId="77777777" w:rsidTr="304046C8">
        <w:trPr>
          <w:cantSplit/>
          <w:tblHeader/>
        </w:trPr>
        <w:tc>
          <w:tcPr>
            <w:tcW w:w="5820" w:type="dxa"/>
            <w:shd w:val="clear" w:color="auto" w:fill="000000" w:themeFill="text1"/>
          </w:tcPr>
          <w:p w14:paraId="4EECEBF5" w14:textId="77777777" w:rsidR="00F30F12" w:rsidRPr="006429D2" w:rsidRDefault="00F30F12">
            <w:pPr>
              <w:pStyle w:val="ConcurTableHeadLeft"/>
            </w:pPr>
            <w:r>
              <w:t>Screen(s)</w:t>
            </w:r>
          </w:p>
        </w:tc>
        <w:tc>
          <w:tcPr>
            <w:tcW w:w="3720" w:type="dxa"/>
            <w:shd w:val="clear" w:color="auto" w:fill="000000" w:themeFill="text1"/>
          </w:tcPr>
          <w:p w14:paraId="72250891" w14:textId="77777777" w:rsidR="00F30F12" w:rsidRPr="006429D2" w:rsidRDefault="00F30F12">
            <w:pPr>
              <w:pStyle w:val="ConcurTableHeadLeft"/>
            </w:pPr>
            <w:r w:rsidRPr="006429D2">
              <w:t>Description/Action</w:t>
            </w:r>
          </w:p>
        </w:tc>
      </w:tr>
      <w:tr w:rsidR="00F30F12" w:rsidRPr="0094602A" w14:paraId="3848872E" w14:textId="77777777" w:rsidTr="304046C8">
        <w:trPr>
          <w:cantSplit/>
        </w:trPr>
        <w:tc>
          <w:tcPr>
            <w:tcW w:w="5820" w:type="dxa"/>
          </w:tcPr>
          <w:p w14:paraId="0AD3D564" w14:textId="49244DE6" w:rsidR="00F30F12" w:rsidRPr="00CB5C10" w:rsidRDefault="00DD70BB">
            <w:pPr>
              <w:pStyle w:val="ConcurTableText"/>
              <w:rPr>
                <w:rStyle w:val="ConcurTableTextChar"/>
              </w:rPr>
            </w:pPr>
            <w:r>
              <w:rPr>
                <w:noProof/>
              </w:rPr>
              <w:drawing>
                <wp:inline distT="0" distB="0" distL="0" distR="0" wp14:anchorId="21A44067" wp14:editId="35477B65">
                  <wp:extent cx="1728216" cy="3544443"/>
                  <wp:effectExtent l="0" t="0" r="5715" b="0"/>
                  <wp:docPr id="1192159310" name="Picture 1192159310" descr="P344C3T1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159310" name="Picture 1192159310" descr="P344C3T16#yIS1"/>
                          <pic:cNvPicPr/>
                        </pic:nvPicPr>
                        <pic:blipFill>
                          <a:blip r:embed="rId58"/>
                          <a:stretch>
                            <a:fillRect/>
                          </a:stretch>
                        </pic:blipFill>
                        <pic:spPr>
                          <a:xfrm>
                            <a:off x="0" y="0"/>
                            <a:ext cx="1728216" cy="3544443"/>
                          </a:xfrm>
                          <a:prstGeom prst="rect">
                            <a:avLst/>
                          </a:prstGeom>
                        </pic:spPr>
                      </pic:pic>
                    </a:graphicData>
                  </a:graphic>
                </wp:inline>
              </w:drawing>
            </w:r>
            <w:r w:rsidR="00F30F12">
              <w:rPr>
                <w:noProof/>
                <w:snapToGrid/>
              </w:rPr>
              <w:t xml:space="preserve">  </w:t>
            </w:r>
            <w:r w:rsidR="002032A4">
              <w:rPr>
                <w:noProof/>
              </w:rPr>
              <w:drawing>
                <wp:inline distT="0" distB="0" distL="0" distR="0" wp14:anchorId="69242701" wp14:editId="1E2B6B34">
                  <wp:extent cx="1728216" cy="3544443"/>
                  <wp:effectExtent l="0" t="0" r="5715" b="0"/>
                  <wp:docPr id="1192159311" name="Picture 1192159311" descr="P344C3T16#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159311" name="Picture 1192159311" descr="P344C3T16#yIS2"/>
                          <pic:cNvPicPr/>
                        </pic:nvPicPr>
                        <pic:blipFill>
                          <a:blip r:embed="rId62"/>
                          <a:stretch>
                            <a:fillRect/>
                          </a:stretch>
                        </pic:blipFill>
                        <pic:spPr>
                          <a:xfrm>
                            <a:off x="0" y="0"/>
                            <a:ext cx="1728216" cy="3544443"/>
                          </a:xfrm>
                          <a:prstGeom prst="rect">
                            <a:avLst/>
                          </a:prstGeom>
                        </pic:spPr>
                      </pic:pic>
                    </a:graphicData>
                  </a:graphic>
                </wp:inline>
              </w:drawing>
            </w:r>
          </w:p>
        </w:tc>
        <w:tc>
          <w:tcPr>
            <w:tcW w:w="3720" w:type="dxa"/>
          </w:tcPr>
          <w:p w14:paraId="7BAE0DBA" w14:textId="77777777" w:rsidR="00F30F12" w:rsidRDefault="00F30F12">
            <w:pPr>
              <w:pStyle w:val="ConcurTableText"/>
            </w:pPr>
            <w:r>
              <w:t>To filter expenses in an expense report:</w:t>
            </w:r>
          </w:p>
          <w:p w14:paraId="5F51A5CF" w14:textId="5525FD17" w:rsidR="00F30F12" w:rsidRPr="00D70BF0" w:rsidRDefault="00F30F12">
            <w:pPr>
              <w:pStyle w:val="ConcurTableText"/>
            </w:pPr>
            <w:r>
              <w:t>1) With the report</w:t>
            </w:r>
            <w:r w:rsidRPr="00D70BF0">
              <w:t>, tap</w:t>
            </w:r>
            <w:r>
              <w:t xml:space="preserve"> </w:t>
            </w:r>
            <w:r w:rsidR="002032A4">
              <w:rPr>
                <w:noProof/>
              </w:rPr>
              <w:drawing>
                <wp:inline distT="0" distB="0" distL="0" distR="0" wp14:anchorId="3EC8F425" wp14:editId="3E4B023D">
                  <wp:extent cx="190517" cy="213378"/>
                  <wp:effectExtent l="0" t="0" r="0" b="0"/>
                  <wp:docPr id="1192159312" name="Picture 1192159312" descr="P346C4T1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159312" name="Picture 1192159312" descr="P346C4T16#yIS1"/>
                          <pic:cNvPicPr/>
                        </pic:nvPicPr>
                        <pic:blipFill>
                          <a:blip r:embed="rId56"/>
                          <a:stretch>
                            <a:fillRect/>
                          </a:stretch>
                        </pic:blipFill>
                        <pic:spPr>
                          <a:xfrm>
                            <a:off x="0" y="0"/>
                            <a:ext cx="190517" cy="213378"/>
                          </a:xfrm>
                          <a:prstGeom prst="rect">
                            <a:avLst/>
                          </a:prstGeom>
                        </pic:spPr>
                      </pic:pic>
                    </a:graphicData>
                  </a:graphic>
                </wp:inline>
              </w:drawing>
            </w:r>
            <w:r>
              <w:t xml:space="preserve"> (right-upper corner)</w:t>
            </w:r>
            <w:r w:rsidRPr="00D70BF0">
              <w:t>.</w:t>
            </w:r>
          </w:p>
          <w:p w14:paraId="5A52DF2C" w14:textId="77777777" w:rsidR="00F30F12" w:rsidRPr="00AC5651" w:rsidRDefault="00F30F12">
            <w:pPr>
              <w:pStyle w:val="ConcurTableText"/>
            </w:pPr>
            <w:r>
              <w:t xml:space="preserve">2) On the menu, tap </w:t>
            </w:r>
            <w:r>
              <w:rPr>
                <w:b/>
              </w:rPr>
              <w:t>Filter by</w:t>
            </w:r>
            <w:r>
              <w:t>.</w:t>
            </w:r>
          </w:p>
        </w:tc>
      </w:tr>
      <w:tr w:rsidR="00F30F12" w:rsidRPr="0094602A" w14:paraId="76444D5D" w14:textId="77777777" w:rsidTr="304046C8">
        <w:trPr>
          <w:cantSplit/>
        </w:trPr>
        <w:tc>
          <w:tcPr>
            <w:tcW w:w="5820" w:type="dxa"/>
          </w:tcPr>
          <w:p w14:paraId="5176D4A3" w14:textId="118D18E8" w:rsidR="00F30F12" w:rsidRPr="005D3390" w:rsidRDefault="005678EA">
            <w:pPr>
              <w:pStyle w:val="ConcurTableText"/>
              <w:rPr>
                <w:noProof/>
                <w:snapToGrid/>
              </w:rPr>
            </w:pPr>
            <w:r>
              <w:rPr>
                <w:noProof/>
              </w:rPr>
              <w:lastRenderedPageBreak/>
              <w:t xml:space="preserve"> </w:t>
            </w:r>
            <w:r>
              <w:rPr>
                <w:noProof/>
              </w:rPr>
              <w:drawing>
                <wp:inline distT="0" distB="0" distL="0" distR="0" wp14:anchorId="234897B2" wp14:editId="6F31C9FC">
                  <wp:extent cx="1645920" cy="3367688"/>
                  <wp:effectExtent l="0" t="0" r="0" b="4445"/>
                  <wp:docPr id="83814144" name="Picture 83814144" descr="P349C5T1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14144" name="Picture 83814144" descr="P349C5T16#yIS1"/>
                          <pic:cNvPicPr/>
                        </pic:nvPicPr>
                        <pic:blipFill>
                          <a:blip r:embed="rId63"/>
                          <a:stretch>
                            <a:fillRect/>
                          </a:stretch>
                        </pic:blipFill>
                        <pic:spPr>
                          <a:xfrm>
                            <a:off x="0" y="0"/>
                            <a:ext cx="1645920" cy="3367688"/>
                          </a:xfrm>
                          <a:prstGeom prst="rect">
                            <a:avLst/>
                          </a:prstGeom>
                        </pic:spPr>
                      </pic:pic>
                    </a:graphicData>
                  </a:graphic>
                </wp:inline>
              </w:drawing>
            </w:r>
            <w:r w:rsidR="00F30F12">
              <w:rPr>
                <w:noProof/>
                <w:snapToGrid/>
              </w:rPr>
              <w:t xml:space="preserve">  </w:t>
            </w:r>
            <w:r w:rsidR="00B80AC7">
              <w:rPr>
                <w:noProof/>
              </w:rPr>
              <w:t xml:space="preserve"> </w:t>
            </w:r>
            <w:r w:rsidR="00B80AC7">
              <w:rPr>
                <w:noProof/>
              </w:rPr>
              <w:drawing>
                <wp:inline distT="0" distB="0" distL="0" distR="0" wp14:anchorId="690A5B74" wp14:editId="629E7AEB">
                  <wp:extent cx="1645920" cy="3367688"/>
                  <wp:effectExtent l="0" t="0" r="0" b="4445"/>
                  <wp:docPr id="83814145" name="Picture 83814145" descr="P349C5T16#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14145" name="Picture 83814145" descr="P349C5T16#yIS2"/>
                          <pic:cNvPicPr/>
                        </pic:nvPicPr>
                        <pic:blipFill>
                          <a:blip r:embed="rId64"/>
                          <a:stretch>
                            <a:fillRect/>
                          </a:stretch>
                        </pic:blipFill>
                        <pic:spPr>
                          <a:xfrm>
                            <a:off x="0" y="0"/>
                            <a:ext cx="1645920" cy="3367688"/>
                          </a:xfrm>
                          <a:prstGeom prst="rect">
                            <a:avLst/>
                          </a:prstGeom>
                        </pic:spPr>
                      </pic:pic>
                    </a:graphicData>
                  </a:graphic>
                </wp:inline>
              </w:drawing>
            </w:r>
          </w:p>
        </w:tc>
        <w:tc>
          <w:tcPr>
            <w:tcW w:w="3720" w:type="dxa"/>
          </w:tcPr>
          <w:p w14:paraId="56C864C1" w14:textId="77777777" w:rsidR="00F30F12" w:rsidRDefault="00F30F12">
            <w:pPr>
              <w:pStyle w:val="ConcurTableText"/>
            </w:pPr>
            <w:r>
              <w:rPr>
                <w:b/>
                <w:bCs/>
              </w:rPr>
              <w:t xml:space="preserve">3) </w:t>
            </w:r>
            <w:r>
              <w:t xml:space="preserve">On the </w:t>
            </w:r>
            <w:r w:rsidRPr="00074C02">
              <w:rPr>
                <w:b/>
                <w:bCs/>
              </w:rPr>
              <w:t>Filter</w:t>
            </w:r>
            <w:r>
              <w:t xml:space="preserve"> screen, you can choose to filter the expenses by enabling the following categories:</w:t>
            </w:r>
          </w:p>
          <w:p w14:paraId="60CE1D66" w14:textId="77777777" w:rsidR="00F30F12" w:rsidRDefault="00F30F12">
            <w:pPr>
              <w:pStyle w:val="ConcurTableBullet"/>
            </w:pPr>
            <w:r>
              <w:t>Alerts</w:t>
            </w:r>
          </w:p>
          <w:p w14:paraId="5E4AB15D" w14:textId="77777777" w:rsidR="00F30F12" w:rsidRDefault="00F30F12">
            <w:pPr>
              <w:pStyle w:val="ConcurTableBullet"/>
            </w:pPr>
            <w:r>
              <w:t xml:space="preserve">Allocations </w:t>
            </w:r>
          </w:p>
          <w:p w14:paraId="7283186B" w14:textId="77777777" w:rsidR="00F30F12" w:rsidRDefault="00F30F12">
            <w:pPr>
              <w:pStyle w:val="ConcurTableBullet"/>
            </w:pPr>
            <w:r>
              <w:t xml:space="preserve">Itemizations or </w:t>
            </w:r>
          </w:p>
          <w:p w14:paraId="2A4CC6B2" w14:textId="77777777" w:rsidR="00F30F12" w:rsidRDefault="00F30F12">
            <w:pPr>
              <w:pStyle w:val="ConcurTableBullet"/>
            </w:pPr>
            <w:r>
              <w:t xml:space="preserve">Receipts </w:t>
            </w:r>
          </w:p>
          <w:p w14:paraId="5E6F5E06" w14:textId="77777777" w:rsidR="00F30F12" w:rsidRDefault="00F30F12">
            <w:pPr>
              <w:pStyle w:val="ConcurTableText"/>
            </w:pPr>
            <w:r>
              <w:t xml:space="preserve">Swipe the desired filter toggle to the right to enable it </w:t>
            </w:r>
            <w:r w:rsidRPr="009F1648">
              <w:t xml:space="preserve">(in this example, the </w:t>
            </w:r>
            <w:r w:rsidRPr="009F1648">
              <w:rPr>
                <w:b/>
                <w:bCs/>
              </w:rPr>
              <w:t>Receipts</w:t>
            </w:r>
            <w:r w:rsidRPr="009F1648">
              <w:t xml:space="preserve"> filter is enabled).</w:t>
            </w:r>
            <w:r>
              <w:t xml:space="preserve"> </w:t>
            </w:r>
          </w:p>
          <w:p w14:paraId="7176F155" w14:textId="77777777" w:rsidR="00F30F12" w:rsidRDefault="00F30F12">
            <w:pPr>
              <w:pStyle w:val="ConcurTableText"/>
            </w:pPr>
            <w:r>
              <w:t xml:space="preserve">4) On the </w:t>
            </w:r>
            <w:r>
              <w:rPr>
                <w:b/>
              </w:rPr>
              <w:t>Filter</w:t>
            </w:r>
            <w:r>
              <w:t xml:space="preserve"> screen, tap </w:t>
            </w:r>
            <w:r>
              <w:rPr>
                <w:b/>
                <w:bCs/>
                <w:i/>
                <w:iCs/>
                <w:noProof/>
              </w:rPr>
              <w:drawing>
                <wp:inline distT="0" distB="0" distL="0" distR="0" wp14:anchorId="410C91B0" wp14:editId="1A3DD446">
                  <wp:extent cx="144145" cy="144145"/>
                  <wp:effectExtent l="0" t="0" r="0" b="0"/>
                  <wp:docPr id="900" name="Picture 900" descr="P356C6T1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 name="Picture 900" descr="P356C6T16#yIS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44145" cy="144145"/>
                          </a:xfrm>
                          <a:prstGeom prst="rect">
                            <a:avLst/>
                          </a:prstGeom>
                          <a:noFill/>
                          <a:ln>
                            <a:noFill/>
                          </a:ln>
                        </pic:spPr>
                      </pic:pic>
                    </a:graphicData>
                  </a:graphic>
                </wp:inline>
              </w:drawing>
            </w:r>
            <w:r>
              <w:t xml:space="preserve"> (upper-left corner) to return to the expense report screen. </w:t>
            </w:r>
          </w:p>
          <w:p w14:paraId="7B152BF5" w14:textId="77777777" w:rsidR="00F30F12" w:rsidRDefault="00F30F12">
            <w:pPr>
              <w:pStyle w:val="ConcurTableText"/>
            </w:pPr>
            <w:r w:rsidRPr="00774F4B">
              <w:rPr>
                <w:b/>
                <w:bCs/>
              </w:rPr>
              <w:t>NOTE:</w:t>
            </w:r>
            <w:r>
              <w:t xml:space="preserve"> You can tap </w:t>
            </w:r>
            <w:r w:rsidRPr="009F1648">
              <w:rPr>
                <w:b/>
                <w:bCs/>
              </w:rPr>
              <w:t xml:space="preserve">Reset </w:t>
            </w:r>
            <w:r w:rsidRPr="009F1648">
              <w:t>(upper -right corner),</w:t>
            </w:r>
            <w:r>
              <w:t xml:space="preserve"> to disable </w:t>
            </w:r>
            <w:r w:rsidRPr="00060D84">
              <w:rPr>
                <w:i/>
                <w:iCs/>
              </w:rPr>
              <w:t>all</w:t>
            </w:r>
            <w:r>
              <w:t xml:space="preserve"> the filters.</w:t>
            </w:r>
          </w:p>
        </w:tc>
      </w:tr>
      <w:tr w:rsidR="00F30F12" w:rsidRPr="0094602A" w14:paraId="41BF00C2" w14:textId="77777777" w:rsidTr="304046C8">
        <w:trPr>
          <w:cantSplit/>
        </w:trPr>
        <w:tc>
          <w:tcPr>
            <w:tcW w:w="5820" w:type="dxa"/>
          </w:tcPr>
          <w:p w14:paraId="3558D043" w14:textId="77777777" w:rsidR="00F30F12" w:rsidRDefault="00F30F12">
            <w:pPr>
              <w:pStyle w:val="ConcurTableText"/>
              <w:rPr>
                <w:noProof/>
              </w:rPr>
            </w:pPr>
            <w:r>
              <w:rPr>
                <w:noProof/>
              </w:rPr>
              <w:drawing>
                <wp:inline distT="0" distB="0" distL="0" distR="0" wp14:anchorId="510531E8" wp14:editId="4F587F20">
                  <wp:extent cx="1722061" cy="3546665"/>
                  <wp:effectExtent l="0" t="0" r="0" b="0"/>
                  <wp:docPr id="901" name="Picture 901" descr="P359C7T1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 name="Picture 901" descr="P359C7T16#yIS1"/>
                          <pic:cNvPicPr/>
                        </pic:nvPicPr>
                        <pic:blipFill>
                          <a:blip r:embed="rId66"/>
                          <a:stretch>
                            <a:fillRect/>
                          </a:stretch>
                        </pic:blipFill>
                        <pic:spPr>
                          <a:xfrm>
                            <a:off x="0" y="0"/>
                            <a:ext cx="1729663" cy="3562321"/>
                          </a:xfrm>
                          <a:prstGeom prst="rect">
                            <a:avLst/>
                          </a:prstGeom>
                        </pic:spPr>
                      </pic:pic>
                    </a:graphicData>
                  </a:graphic>
                </wp:inline>
              </w:drawing>
            </w:r>
            <w:r>
              <w:rPr>
                <w:noProof/>
              </w:rPr>
              <w:t xml:space="preserve">  </w:t>
            </w:r>
            <w:r>
              <w:rPr>
                <w:noProof/>
              </w:rPr>
              <w:drawing>
                <wp:inline distT="0" distB="0" distL="0" distR="0" wp14:anchorId="1111D368" wp14:editId="73E7FC05">
                  <wp:extent cx="1721485" cy="3545840"/>
                  <wp:effectExtent l="0" t="0" r="0" b="0"/>
                  <wp:docPr id="902" name="Picture 902" descr="P359C7T16#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 name="Picture 902" descr="P359C7T16#yIS2"/>
                          <pic:cNvPicPr/>
                        </pic:nvPicPr>
                        <pic:blipFill>
                          <a:blip r:embed="rId67"/>
                          <a:stretch>
                            <a:fillRect/>
                          </a:stretch>
                        </pic:blipFill>
                        <pic:spPr>
                          <a:xfrm>
                            <a:off x="0" y="0"/>
                            <a:ext cx="1732537" cy="3568604"/>
                          </a:xfrm>
                          <a:prstGeom prst="rect">
                            <a:avLst/>
                          </a:prstGeom>
                        </pic:spPr>
                      </pic:pic>
                    </a:graphicData>
                  </a:graphic>
                </wp:inline>
              </w:drawing>
            </w:r>
          </w:p>
        </w:tc>
        <w:tc>
          <w:tcPr>
            <w:tcW w:w="3720" w:type="dxa"/>
          </w:tcPr>
          <w:p w14:paraId="2B3A6E56" w14:textId="77777777" w:rsidR="00F30F12" w:rsidRDefault="00F30F12">
            <w:pPr>
              <w:pStyle w:val="ConcurTableText"/>
            </w:pPr>
            <w:r>
              <w:t xml:space="preserve">A message appears on the </w:t>
            </w:r>
            <w:r w:rsidRPr="00A26E97">
              <w:rPr>
                <w:b/>
                <w:bCs/>
              </w:rPr>
              <w:t>Expenses</w:t>
            </w:r>
            <w:r>
              <w:t xml:space="preserve"> tab, indicating that the expenses list is now sorted by the previously enabled category.</w:t>
            </w:r>
          </w:p>
          <w:p w14:paraId="7BA7A478" w14:textId="77777777" w:rsidR="00F30F12" w:rsidRDefault="00F30F12">
            <w:pPr>
              <w:pStyle w:val="ConcurTableText"/>
            </w:pPr>
            <w:r>
              <w:t xml:space="preserve">5) On the </w:t>
            </w:r>
            <w:r w:rsidRPr="009F1648">
              <w:t>expense report</w:t>
            </w:r>
            <w:r>
              <w:t xml:space="preserve"> screen, tap </w:t>
            </w:r>
            <w:r>
              <w:rPr>
                <w:noProof/>
              </w:rPr>
              <w:drawing>
                <wp:inline distT="0" distB="0" distL="0" distR="0" wp14:anchorId="25BC3159" wp14:editId="3FBDDB9B">
                  <wp:extent cx="182880" cy="182880"/>
                  <wp:effectExtent l="0" t="0" r="7620" b="7620"/>
                  <wp:docPr id="903" name="Picture 903" descr="P361C8T1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 name="Picture 903" descr="P361C8T16#yIS1"/>
                          <pic:cNvPicPr/>
                        </pic:nvPicPr>
                        <pic:blipFill>
                          <a:blip r:embed="rId68"/>
                          <a:stretch>
                            <a:fillRect/>
                          </a:stretch>
                        </pic:blipFill>
                        <pic:spPr>
                          <a:xfrm>
                            <a:off x="0" y="0"/>
                            <a:ext cx="182880" cy="182880"/>
                          </a:xfrm>
                          <a:prstGeom prst="rect">
                            <a:avLst/>
                          </a:prstGeom>
                        </pic:spPr>
                      </pic:pic>
                    </a:graphicData>
                  </a:graphic>
                </wp:inline>
              </w:drawing>
            </w:r>
            <w:r>
              <w:t xml:space="preserve"> to view the expenses list on the </w:t>
            </w:r>
            <w:r w:rsidRPr="00A26E97">
              <w:rPr>
                <w:b/>
                <w:bCs/>
              </w:rPr>
              <w:t>Expense</w:t>
            </w:r>
            <w:r>
              <w:rPr>
                <w:b/>
                <w:bCs/>
              </w:rPr>
              <w:t>s</w:t>
            </w:r>
            <w:r>
              <w:t xml:space="preserve"> tab on the expense report screen.</w:t>
            </w:r>
          </w:p>
          <w:p w14:paraId="695D7784" w14:textId="77777777" w:rsidR="00F30F12" w:rsidRDefault="00F30F12">
            <w:pPr>
              <w:pStyle w:val="ConcurTableText"/>
            </w:pPr>
            <w:r>
              <w:t xml:space="preserve">The expenses - filtered by receipts - appear on the </w:t>
            </w:r>
            <w:r w:rsidRPr="0054290C">
              <w:rPr>
                <w:b/>
                <w:bCs/>
              </w:rPr>
              <w:t>Expense</w:t>
            </w:r>
            <w:r>
              <w:rPr>
                <w:b/>
                <w:bCs/>
              </w:rPr>
              <w:t>s</w:t>
            </w:r>
            <w:r>
              <w:t xml:space="preserve"> tab on the expense report screen.</w:t>
            </w:r>
          </w:p>
        </w:tc>
      </w:tr>
    </w:tbl>
    <w:p w14:paraId="578CEB57" w14:textId="77777777" w:rsidR="00F30F12" w:rsidRDefault="00F30F12" w:rsidP="00F30F12">
      <w:pPr>
        <w:pStyle w:val="Heading3"/>
        <w:keepLines/>
      </w:pPr>
      <w:bookmarkStart w:id="18" w:name="_Toc139380586"/>
      <w:r w:rsidRPr="00A71C3D">
        <w:lastRenderedPageBreak/>
        <w:t>Add a Car Mileage (or Km) Expense</w:t>
      </w:r>
      <w:bookmarkEnd w:id="18"/>
    </w:p>
    <w:tbl>
      <w:tblPr>
        <w:tblW w:w="9540"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Caption w:val="Add a car mileage (or kilometer) expense."/>
      </w:tblPr>
      <w:tblGrid>
        <w:gridCol w:w="5850"/>
        <w:gridCol w:w="3690"/>
      </w:tblGrid>
      <w:tr w:rsidR="00F30F12" w:rsidRPr="006429D2" w14:paraId="0C700E8D" w14:textId="77777777" w:rsidTr="304046C8">
        <w:trPr>
          <w:cantSplit/>
          <w:tblHeader/>
        </w:trPr>
        <w:tc>
          <w:tcPr>
            <w:tcW w:w="5850" w:type="dxa"/>
            <w:shd w:val="clear" w:color="auto" w:fill="000000" w:themeFill="text1"/>
          </w:tcPr>
          <w:p w14:paraId="542D52C7" w14:textId="77777777" w:rsidR="00F30F12" w:rsidRPr="006429D2" w:rsidRDefault="00F30F12">
            <w:pPr>
              <w:pStyle w:val="ConcurTableHeadLeft"/>
            </w:pPr>
            <w:r>
              <w:t>Screen(s)</w:t>
            </w:r>
          </w:p>
        </w:tc>
        <w:tc>
          <w:tcPr>
            <w:tcW w:w="3690" w:type="dxa"/>
            <w:shd w:val="clear" w:color="auto" w:fill="000000" w:themeFill="text1"/>
          </w:tcPr>
          <w:p w14:paraId="69CD84E4" w14:textId="77777777" w:rsidR="00F30F12" w:rsidRPr="006429D2" w:rsidRDefault="00F30F12">
            <w:pPr>
              <w:pStyle w:val="ConcurTableHeadLeft"/>
            </w:pPr>
            <w:r w:rsidRPr="006429D2">
              <w:t>Description/Action</w:t>
            </w:r>
          </w:p>
        </w:tc>
      </w:tr>
      <w:tr w:rsidR="00F30F12" w:rsidRPr="0094602A" w14:paraId="433D95FB" w14:textId="77777777" w:rsidTr="304046C8">
        <w:trPr>
          <w:cantSplit/>
        </w:trPr>
        <w:tc>
          <w:tcPr>
            <w:tcW w:w="5850" w:type="dxa"/>
          </w:tcPr>
          <w:p w14:paraId="41EAE408" w14:textId="7459C230" w:rsidR="00F30F12" w:rsidRPr="00CB5C10" w:rsidRDefault="006733E4">
            <w:pPr>
              <w:pStyle w:val="ConcurTableText"/>
              <w:rPr>
                <w:rStyle w:val="ConcurTableTextChar"/>
              </w:rPr>
            </w:pPr>
            <w:r>
              <w:rPr>
                <w:noProof/>
              </w:rPr>
              <w:drawing>
                <wp:inline distT="0" distB="0" distL="0" distR="0" wp14:anchorId="256930DD" wp14:editId="3920383A">
                  <wp:extent cx="1654810" cy="3368014"/>
                  <wp:effectExtent l="0" t="0" r="2540" b="4445"/>
                  <wp:docPr id="1192159314" name="Picture 1192159314" descr="P368C3T1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159314" name="Picture 1192159314" descr="P368C3T17#yIS1"/>
                          <pic:cNvPicPr/>
                        </pic:nvPicPr>
                        <pic:blipFill>
                          <a:blip r:embed="rId19"/>
                          <a:stretch>
                            <a:fillRect/>
                          </a:stretch>
                        </pic:blipFill>
                        <pic:spPr>
                          <a:xfrm>
                            <a:off x="0" y="0"/>
                            <a:ext cx="1655663" cy="3369749"/>
                          </a:xfrm>
                          <a:prstGeom prst="rect">
                            <a:avLst/>
                          </a:prstGeom>
                        </pic:spPr>
                      </pic:pic>
                    </a:graphicData>
                  </a:graphic>
                </wp:inline>
              </w:drawing>
            </w:r>
            <w:r w:rsidR="00F30F12">
              <w:rPr>
                <w:noProof/>
                <w:snapToGrid/>
              </w:rPr>
              <w:t xml:space="preserve">  </w:t>
            </w:r>
            <w:r w:rsidR="009F6788">
              <w:rPr>
                <w:noProof/>
              </w:rPr>
              <w:t xml:space="preserve"> </w:t>
            </w:r>
            <w:r w:rsidR="009F6788">
              <w:rPr>
                <w:noProof/>
              </w:rPr>
              <w:drawing>
                <wp:inline distT="0" distB="0" distL="0" distR="0" wp14:anchorId="7736E832" wp14:editId="1FA0E664">
                  <wp:extent cx="1645920" cy="3367688"/>
                  <wp:effectExtent l="0" t="0" r="0" b="4445"/>
                  <wp:docPr id="83814159" name="Picture 83814159" descr="P368C3T17#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14159" name="Picture 83814159" descr="P368C3T17#yIS2"/>
                          <pic:cNvPicPr/>
                        </pic:nvPicPr>
                        <pic:blipFill>
                          <a:blip r:embed="rId69"/>
                          <a:stretch>
                            <a:fillRect/>
                          </a:stretch>
                        </pic:blipFill>
                        <pic:spPr>
                          <a:xfrm>
                            <a:off x="0" y="0"/>
                            <a:ext cx="1645920" cy="3367688"/>
                          </a:xfrm>
                          <a:prstGeom prst="rect">
                            <a:avLst/>
                          </a:prstGeom>
                        </pic:spPr>
                      </pic:pic>
                    </a:graphicData>
                  </a:graphic>
                </wp:inline>
              </w:drawing>
            </w:r>
          </w:p>
        </w:tc>
        <w:tc>
          <w:tcPr>
            <w:tcW w:w="3690" w:type="dxa"/>
          </w:tcPr>
          <w:p w14:paraId="6B3AD235" w14:textId="77777777" w:rsidR="00F30F12" w:rsidRDefault="00F30F12">
            <w:pPr>
              <w:pStyle w:val="ConcurTableText"/>
            </w:pPr>
            <w:r>
              <w:t>To add a car mileage (or kilometer) expense:</w:t>
            </w:r>
          </w:p>
          <w:p w14:paraId="4A9F2A26" w14:textId="1D1AEA91" w:rsidR="00F30F12" w:rsidRPr="00027DCD" w:rsidRDefault="00F30F12">
            <w:pPr>
              <w:pStyle w:val="ConcurTableText"/>
            </w:pPr>
            <w:r w:rsidRPr="00CE4FBA">
              <w:t>1) On the home screen, tap</w:t>
            </w:r>
            <w:r w:rsidR="002E0227">
              <w:t xml:space="preserve"> </w:t>
            </w:r>
            <w:r w:rsidR="002E0227">
              <w:rPr>
                <w:b/>
                <w:bCs/>
              </w:rPr>
              <w:t>Expense</w:t>
            </w:r>
            <w:r w:rsidRPr="00CE4FBA">
              <w:t xml:space="preserve">. </w:t>
            </w:r>
            <w:r w:rsidR="002F6DC2">
              <w:t xml:space="preserve">Once on the </w:t>
            </w:r>
            <w:r w:rsidR="002F6DC2">
              <w:rPr>
                <w:b/>
                <w:bCs/>
              </w:rPr>
              <w:t>Expense</w:t>
            </w:r>
            <w:r w:rsidR="002F6DC2">
              <w:t xml:space="preserve"> screen, toggle to </w:t>
            </w:r>
            <w:r w:rsidR="002F6DC2">
              <w:rPr>
                <w:b/>
                <w:bCs/>
              </w:rPr>
              <w:t>Reports</w:t>
            </w:r>
            <w:r w:rsidR="002F6DC2">
              <w:t>.</w:t>
            </w:r>
          </w:p>
          <w:p w14:paraId="5720C70D" w14:textId="601DD398" w:rsidR="00F30F12" w:rsidRPr="00867AE2" w:rsidRDefault="00F30F12">
            <w:pPr>
              <w:pStyle w:val="ConcurTableText"/>
              <w:rPr>
                <w:bCs/>
              </w:rPr>
            </w:pPr>
            <w:r w:rsidRPr="006C56EF">
              <w:t xml:space="preserve">2) </w:t>
            </w:r>
            <w:r>
              <w:t xml:space="preserve">On the </w:t>
            </w:r>
            <w:r w:rsidR="00867AE2">
              <w:rPr>
                <w:b/>
              </w:rPr>
              <w:t xml:space="preserve">Reports </w:t>
            </w:r>
            <w:r w:rsidR="00867AE2">
              <w:rPr>
                <w:bCs/>
              </w:rPr>
              <w:t xml:space="preserve">screen either select </w:t>
            </w:r>
          </w:p>
          <w:p w14:paraId="1F810FFF" w14:textId="015D58CA" w:rsidR="00F30F12" w:rsidRDefault="00F30F12">
            <w:pPr>
              <w:pStyle w:val="ConcurTableBullet"/>
            </w:pPr>
            <w:r>
              <w:t xml:space="preserve">Tap </w:t>
            </w:r>
            <w:r w:rsidR="006D44D9" w:rsidRPr="00E71AE4">
              <w:rPr>
                <w:noProof/>
              </w:rPr>
              <w:drawing>
                <wp:inline distT="0" distB="0" distL="0" distR="0" wp14:anchorId="0AA9BF9F" wp14:editId="2D28E285">
                  <wp:extent cx="182880" cy="182880"/>
                  <wp:effectExtent l="19050" t="19050" r="7620" b="7620"/>
                  <wp:docPr id="83814160" name="Picture 83814160" descr="P372C4T1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14160" name="Picture 83814160" descr="P372C4T17#yIS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a:ln w="6350" cmpd="sng">
                            <a:solidFill>
                              <a:srgbClr val="000000"/>
                            </a:solidFill>
                            <a:miter lim="800000"/>
                            <a:headEnd/>
                            <a:tailEnd/>
                          </a:ln>
                          <a:effectLst/>
                        </pic:spPr>
                      </pic:pic>
                    </a:graphicData>
                  </a:graphic>
                </wp:inline>
              </w:drawing>
            </w:r>
            <w:r w:rsidR="006D44D9">
              <w:t xml:space="preserve"> to </w:t>
            </w:r>
            <w:r w:rsidR="006D44D9">
              <w:rPr>
                <w:b/>
                <w:bCs/>
              </w:rPr>
              <w:t>Create New Report</w:t>
            </w:r>
            <w:r>
              <w:t xml:space="preserve">. Then, complete the steps to create the new report. </w:t>
            </w:r>
            <w:r>
              <w:br/>
              <w:t xml:space="preserve">– </w:t>
            </w:r>
            <w:r w:rsidRPr="304046C8">
              <w:rPr>
                <w:i/>
                <w:iCs/>
              </w:rPr>
              <w:t>or</w:t>
            </w:r>
            <w:r>
              <w:t xml:space="preserve"> –</w:t>
            </w:r>
          </w:p>
          <w:p w14:paraId="354F6E0C" w14:textId="5D655D3E" w:rsidR="00F30F12" w:rsidRPr="00C14158" w:rsidRDefault="00F30F12">
            <w:pPr>
              <w:pStyle w:val="ConcurTableBullet"/>
            </w:pPr>
            <w:r>
              <w:t>Add to an existing report by tapping the report.</w:t>
            </w:r>
          </w:p>
        </w:tc>
      </w:tr>
      <w:tr w:rsidR="00F30F12" w:rsidRPr="0094602A" w14:paraId="009D52FD" w14:textId="77777777" w:rsidTr="304046C8">
        <w:trPr>
          <w:cantSplit/>
        </w:trPr>
        <w:tc>
          <w:tcPr>
            <w:tcW w:w="5850" w:type="dxa"/>
          </w:tcPr>
          <w:p w14:paraId="2CAF8CEF" w14:textId="75C13888" w:rsidR="00F30F12" w:rsidRPr="005D3390" w:rsidRDefault="00843CA8">
            <w:pPr>
              <w:pStyle w:val="ConcurTableText"/>
              <w:rPr>
                <w:noProof/>
                <w:snapToGrid/>
              </w:rPr>
            </w:pPr>
            <w:r>
              <w:rPr>
                <w:noProof/>
              </w:rPr>
              <w:drawing>
                <wp:inline distT="0" distB="0" distL="0" distR="0" wp14:anchorId="10A2AC6D" wp14:editId="75539A9C">
                  <wp:extent cx="1728216" cy="3552891"/>
                  <wp:effectExtent l="0" t="0" r="5715" b="0"/>
                  <wp:docPr id="1192159317" name="Picture 1192159317" descr="P375C5T1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159317" name="Picture 1192159317" descr="P375C5T17#yIS1"/>
                          <pic:cNvPicPr/>
                        </pic:nvPicPr>
                        <pic:blipFill>
                          <a:blip r:embed="rId70"/>
                          <a:stretch>
                            <a:fillRect/>
                          </a:stretch>
                        </pic:blipFill>
                        <pic:spPr>
                          <a:xfrm>
                            <a:off x="0" y="0"/>
                            <a:ext cx="1728216" cy="3552891"/>
                          </a:xfrm>
                          <a:prstGeom prst="rect">
                            <a:avLst/>
                          </a:prstGeom>
                        </pic:spPr>
                      </pic:pic>
                    </a:graphicData>
                  </a:graphic>
                </wp:inline>
              </w:drawing>
            </w:r>
          </w:p>
        </w:tc>
        <w:tc>
          <w:tcPr>
            <w:tcW w:w="3690" w:type="dxa"/>
          </w:tcPr>
          <w:p w14:paraId="65BE82FD" w14:textId="5C717276" w:rsidR="00F30F12" w:rsidRPr="00CE4FBA" w:rsidRDefault="00F30F12">
            <w:pPr>
              <w:pStyle w:val="ConcurTableText"/>
            </w:pPr>
            <w:r w:rsidRPr="00CE4FBA">
              <w:t xml:space="preserve">3) On the </w:t>
            </w:r>
            <w:r w:rsidR="00A33FA4">
              <w:rPr>
                <w:b/>
              </w:rPr>
              <w:t>Expense</w:t>
            </w:r>
            <w:r w:rsidR="005B1513">
              <w:rPr>
                <w:b/>
              </w:rPr>
              <w:t xml:space="preserve">s </w:t>
            </w:r>
            <w:r w:rsidR="005B1513">
              <w:rPr>
                <w:bCs/>
              </w:rPr>
              <w:t>screen,</w:t>
            </w:r>
            <w:r w:rsidR="00221C6C">
              <w:rPr>
                <w:bCs/>
              </w:rPr>
              <w:t xml:space="preserve"> tap </w:t>
            </w:r>
            <w:r w:rsidR="00221C6C" w:rsidRPr="00E71AE4">
              <w:rPr>
                <w:noProof/>
              </w:rPr>
              <w:drawing>
                <wp:inline distT="0" distB="0" distL="0" distR="0" wp14:anchorId="501E9410" wp14:editId="4023060D">
                  <wp:extent cx="182880" cy="182880"/>
                  <wp:effectExtent l="19050" t="19050" r="7620" b="7620"/>
                  <wp:docPr id="1192159318" name="Picture 1192159318" descr="P376C6T1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159318" name="Picture 1192159318" descr="P376C6T17#yIS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a:ln w="6350" cmpd="sng">
                            <a:solidFill>
                              <a:srgbClr val="000000"/>
                            </a:solidFill>
                            <a:miter lim="800000"/>
                            <a:headEnd/>
                            <a:tailEnd/>
                          </a:ln>
                          <a:effectLst/>
                        </pic:spPr>
                      </pic:pic>
                    </a:graphicData>
                  </a:graphic>
                </wp:inline>
              </w:drawing>
            </w:r>
            <w:r w:rsidR="00221C6C">
              <w:rPr>
                <w:bCs/>
              </w:rPr>
              <w:t xml:space="preserve"> and then select </w:t>
            </w:r>
            <w:r w:rsidR="00221C6C">
              <w:rPr>
                <w:b/>
              </w:rPr>
              <w:t>Create a Mileage Expense</w:t>
            </w:r>
            <w:r w:rsidR="006C3FEA">
              <w:rPr>
                <w:b/>
              </w:rPr>
              <w:t>.</w:t>
            </w:r>
            <w:r w:rsidR="006C3FEA">
              <w:rPr>
                <w:bCs/>
              </w:rPr>
              <w:t xml:space="preserve"> Then</w:t>
            </w:r>
            <w:r w:rsidRPr="00CE4FBA">
              <w:t>:</w:t>
            </w:r>
          </w:p>
          <w:p w14:paraId="58B41FC4" w14:textId="77777777" w:rsidR="00F30F12" w:rsidRPr="00CE4FBA" w:rsidRDefault="00F30F12">
            <w:pPr>
              <w:pStyle w:val="ConcurTableBullet"/>
            </w:pPr>
            <w:r w:rsidRPr="00CE4FBA">
              <w:rPr>
                <w:snapToGrid w:val="0"/>
              </w:rPr>
              <w:t>Fill in the fields and make the desired selections.</w:t>
            </w:r>
            <w:r w:rsidRPr="00CE4FBA">
              <w:rPr>
                <w:snapToGrid w:val="0"/>
              </w:rPr>
              <w:br/>
            </w:r>
            <w:r w:rsidRPr="7734CCDC">
              <w:rPr>
                <w:b/>
                <w:bCs/>
                <w:snapToGrid w:val="0"/>
              </w:rPr>
              <w:t xml:space="preserve">NOTE: </w:t>
            </w:r>
            <w:r w:rsidRPr="00CE4FBA">
              <w:rPr>
                <w:snapToGrid w:val="0"/>
              </w:rPr>
              <w:t>SAP Concur calculates the amount based on the distance and the company's mileage rate.</w:t>
            </w:r>
          </w:p>
          <w:p w14:paraId="113385B6" w14:textId="5979454C" w:rsidR="00F30F12" w:rsidRPr="00C14158" w:rsidRDefault="00F30F12" w:rsidP="00027DCD">
            <w:pPr>
              <w:pStyle w:val="ConcurTableBullet"/>
              <w:numPr>
                <w:ilvl w:val="0"/>
                <w:numId w:val="0"/>
              </w:numPr>
              <w:ind w:left="346" w:hanging="216"/>
              <w:rPr>
                <w:snapToGrid w:val="0"/>
              </w:rPr>
            </w:pPr>
          </w:p>
        </w:tc>
      </w:tr>
    </w:tbl>
    <w:p w14:paraId="2E856C68" w14:textId="77777777" w:rsidR="00F30F12" w:rsidRPr="005A4A44" w:rsidRDefault="00F30F12" w:rsidP="00F30F12">
      <w:pPr>
        <w:pStyle w:val="Heading3"/>
        <w:keepLines/>
      </w:pPr>
      <w:bookmarkStart w:id="19" w:name="_Toc139380587"/>
      <w:r w:rsidRPr="00A71C3D">
        <w:lastRenderedPageBreak/>
        <w:t>Add a Car Mileage (or Km) Expense – Mileage Calculator</w:t>
      </w:r>
      <w:bookmarkEnd w:id="19"/>
    </w:p>
    <w:p w14:paraId="4F9CA9F9" w14:textId="7822E934" w:rsidR="00F30F12" w:rsidRPr="00CF5F73" w:rsidRDefault="00F30F12" w:rsidP="00F30F12">
      <w:pPr>
        <w:pStyle w:val="ConcurTableText"/>
        <w:keepNext/>
        <w:keepLines/>
      </w:pPr>
      <w:r w:rsidRPr="005A4A44">
        <w:t xml:space="preserve">The Mileage Calculator can be used for both personal and company car mileage. The example below shows personal mileage, using the </w:t>
      </w:r>
      <w:r w:rsidR="00BD13DE">
        <w:rPr>
          <w:b/>
        </w:rPr>
        <w:t>Drive</w:t>
      </w:r>
      <w:r w:rsidR="00BD13DE" w:rsidRPr="005A4A44">
        <w:t xml:space="preserve"> </w:t>
      </w:r>
      <w:r w:rsidRPr="005A4A44">
        <w:t xml:space="preserve">on the home screen. For company car mileage, the user creates an expense as usual and selects the </w:t>
      </w:r>
      <w:r w:rsidRPr="005A4A44">
        <w:rPr>
          <w:i/>
        </w:rPr>
        <w:t>Company Car Mileage</w:t>
      </w:r>
      <w:r w:rsidRPr="005A4A44">
        <w:t xml:space="preserve"> (or something similar) expense type. After that, both types work the same way – as shown below.</w:t>
      </w:r>
    </w:p>
    <w:tbl>
      <w:tblPr>
        <w:tblW w:w="9540"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Caption w:val="Add a car mileage (or km) expense with the mileage calculator."/>
      </w:tblPr>
      <w:tblGrid>
        <w:gridCol w:w="5820"/>
        <w:gridCol w:w="3720"/>
      </w:tblGrid>
      <w:tr w:rsidR="00F30F12" w:rsidRPr="006429D2" w14:paraId="0905F788" w14:textId="77777777" w:rsidTr="304046C8">
        <w:trPr>
          <w:cantSplit/>
          <w:tblHeader/>
        </w:trPr>
        <w:tc>
          <w:tcPr>
            <w:tcW w:w="5820" w:type="dxa"/>
            <w:shd w:val="clear" w:color="auto" w:fill="000000" w:themeFill="text1"/>
          </w:tcPr>
          <w:p w14:paraId="483192C8" w14:textId="77777777" w:rsidR="00F30F12" w:rsidRPr="006429D2" w:rsidRDefault="00F30F12">
            <w:pPr>
              <w:pStyle w:val="ConcurTableHeadLeft"/>
            </w:pPr>
            <w:r>
              <w:t>Screen(s)</w:t>
            </w:r>
          </w:p>
        </w:tc>
        <w:tc>
          <w:tcPr>
            <w:tcW w:w="3720" w:type="dxa"/>
            <w:shd w:val="clear" w:color="auto" w:fill="000000" w:themeFill="text1"/>
          </w:tcPr>
          <w:p w14:paraId="30D8D23B" w14:textId="77777777" w:rsidR="00F30F12" w:rsidRPr="006429D2" w:rsidRDefault="00F30F12">
            <w:pPr>
              <w:pStyle w:val="ConcurTableHeadLeft"/>
            </w:pPr>
            <w:r w:rsidRPr="006429D2">
              <w:t>Description/Action</w:t>
            </w:r>
          </w:p>
        </w:tc>
      </w:tr>
      <w:tr w:rsidR="00F30F12" w:rsidRPr="0094602A" w14:paraId="32E4CA3B" w14:textId="77777777" w:rsidTr="304046C8">
        <w:trPr>
          <w:cantSplit/>
        </w:trPr>
        <w:tc>
          <w:tcPr>
            <w:tcW w:w="5820" w:type="dxa"/>
          </w:tcPr>
          <w:p w14:paraId="44F5C491" w14:textId="520CEEB6" w:rsidR="00F30F12" w:rsidRPr="00CB5C10" w:rsidRDefault="007B290B">
            <w:pPr>
              <w:pStyle w:val="ConcurTableText"/>
              <w:rPr>
                <w:rStyle w:val="ConcurTableTextChar"/>
              </w:rPr>
            </w:pPr>
            <w:r>
              <w:rPr>
                <w:noProof/>
              </w:rPr>
              <w:drawing>
                <wp:inline distT="0" distB="0" distL="0" distR="0" wp14:anchorId="4573414C" wp14:editId="719CE982">
                  <wp:extent cx="1655064" cy="3394414"/>
                  <wp:effectExtent l="0" t="0" r="2540" b="0"/>
                  <wp:docPr id="1192159315" name="Picture 1192159315" descr="P385C3T1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159315" name="Picture 1192159315" descr="P385C3T18#yIS1"/>
                          <pic:cNvPicPr/>
                        </pic:nvPicPr>
                        <pic:blipFill>
                          <a:blip r:embed="rId19"/>
                          <a:stretch>
                            <a:fillRect/>
                          </a:stretch>
                        </pic:blipFill>
                        <pic:spPr>
                          <a:xfrm>
                            <a:off x="0" y="0"/>
                            <a:ext cx="1655064" cy="3394414"/>
                          </a:xfrm>
                          <a:prstGeom prst="rect">
                            <a:avLst/>
                          </a:prstGeom>
                        </pic:spPr>
                      </pic:pic>
                    </a:graphicData>
                  </a:graphic>
                </wp:inline>
              </w:drawing>
            </w:r>
            <w:r w:rsidR="00F30F12">
              <w:rPr>
                <w:noProof/>
                <w:snapToGrid/>
              </w:rPr>
              <w:t xml:space="preserve">  </w:t>
            </w:r>
            <w:r w:rsidR="00B64BC6">
              <w:rPr>
                <w:noProof/>
              </w:rPr>
              <w:drawing>
                <wp:inline distT="0" distB="0" distL="0" distR="0" wp14:anchorId="2D49C321" wp14:editId="631F1251">
                  <wp:extent cx="1655064" cy="3402504"/>
                  <wp:effectExtent l="0" t="0" r="2540" b="7620"/>
                  <wp:docPr id="83814162" name="Picture 83814162" descr="P385C3T18#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14162" name="Picture 83814162" descr="P385C3T18#yIS2"/>
                          <pic:cNvPicPr/>
                        </pic:nvPicPr>
                        <pic:blipFill>
                          <a:blip r:embed="rId70"/>
                          <a:stretch>
                            <a:fillRect/>
                          </a:stretch>
                        </pic:blipFill>
                        <pic:spPr>
                          <a:xfrm>
                            <a:off x="0" y="0"/>
                            <a:ext cx="1655064" cy="3402504"/>
                          </a:xfrm>
                          <a:prstGeom prst="rect">
                            <a:avLst/>
                          </a:prstGeom>
                        </pic:spPr>
                      </pic:pic>
                    </a:graphicData>
                  </a:graphic>
                </wp:inline>
              </w:drawing>
            </w:r>
          </w:p>
        </w:tc>
        <w:tc>
          <w:tcPr>
            <w:tcW w:w="3720" w:type="dxa"/>
          </w:tcPr>
          <w:p w14:paraId="79D12CC2" w14:textId="77777777" w:rsidR="00B64BC6" w:rsidRPr="00793798" w:rsidRDefault="00B64BC6" w:rsidP="00B64BC6">
            <w:pPr>
              <w:pStyle w:val="ConcurTableText"/>
            </w:pPr>
            <w:r w:rsidRPr="00CE4FBA">
              <w:t>1) On the home screen, tap</w:t>
            </w:r>
            <w:r>
              <w:t xml:space="preserve"> </w:t>
            </w:r>
            <w:r>
              <w:rPr>
                <w:b/>
                <w:bCs/>
              </w:rPr>
              <w:t>Expense</w:t>
            </w:r>
            <w:r w:rsidRPr="00CE4FBA">
              <w:t xml:space="preserve">. </w:t>
            </w:r>
            <w:r>
              <w:t xml:space="preserve">Once on the </w:t>
            </w:r>
            <w:r>
              <w:rPr>
                <w:b/>
                <w:bCs/>
              </w:rPr>
              <w:t>Expense</w:t>
            </w:r>
            <w:r>
              <w:t xml:space="preserve"> screen, toggle to </w:t>
            </w:r>
            <w:r>
              <w:rPr>
                <w:b/>
                <w:bCs/>
              </w:rPr>
              <w:t>Reports</w:t>
            </w:r>
            <w:r>
              <w:t>.</w:t>
            </w:r>
          </w:p>
          <w:p w14:paraId="68AEF606" w14:textId="77777777" w:rsidR="00B64BC6" w:rsidRPr="00867AE2" w:rsidRDefault="00B64BC6" w:rsidP="00B64BC6">
            <w:pPr>
              <w:pStyle w:val="ConcurTableText"/>
              <w:rPr>
                <w:bCs/>
              </w:rPr>
            </w:pPr>
            <w:r w:rsidRPr="006C56EF">
              <w:t xml:space="preserve">2) </w:t>
            </w:r>
            <w:r>
              <w:t xml:space="preserve">On the </w:t>
            </w:r>
            <w:r>
              <w:rPr>
                <w:b/>
              </w:rPr>
              <w:t xml:space="preserve">Reports </w:t>
            </w:r>
            <w:r>
              <w:rPr>
                <w:bCs/>
              </w:rPr>
              <w:t xml:space="preserve">screen either select </w:t>
            </w:r>
          </w:p>
          <w:p w14:paraId="1B214595" w14:textId="77777777" w:rsidR="00B64BC6" w:rsidRDefault="00B64BC6" w:rsidP="00B64BC6">
            <w:pPr>
              <w:pStyle w:val="ConcurTableBullet"/>
            </w:pPr>
            <w:r>
              <w:t xml:space="preserve">Tap </w:t>
            </w:r>
            <w:r w:rsidRPr="00E71AE4">
              <w:rPr>
                <w:noProof/>
              </w:rPr>
              <w:drawing>
                <wp:inline distT="0" distB="0" distL="0" distR="0" wp14:anchorId="05F43613" wp14:editId="04CB24C3">
                  <wp:extent cx="182880" cy="182880"/>
                  <wp:effectExtent l="19050" t="19050" r="7620" b="7620"/>
                  <wp:docPr id="83814161" name="Picture 83814161" descr="P388C4T1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14161" name="Picture 83814161" descr="P388C4T18#yIS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a:ln w="6350" cmpd="sng">
                            <a:solidFill>
                              <a:srgbClr val="000000"/>
                            </a:solidFill>
                            <a:miter lim="800000"/>
                            <a:headEnd/>
                            <a:tailEnd/>
                          </a:ln>
                          <a:effectLst/>
                        </pic:spPr>
                      </pic:pic>
                    </a:graphicData>
                  </a:graphic>
                </wp:inline>
              </w:drawing>
            </w:r>
            <w:r>
              <w:t xml:space="preserve"> to </w:t>
            </w:r>
            <w:r>
              <w:rPr>
                <w:b/>
                <w:bCs/>
              </w:rPr>
              <w:t>Create New Report</w:t>
            </w:r>
            <w:r>
              <w:t xml:space="preserve">. Then, complete the steps to create the new report. </w:t>
            </w:r>
            <w:r>
              <w:br/>
              <w:t xml:space="preserve">– </w:t>
            </w:r>
            <w:r w:rsidRPr="304046C8">
              <w:rPr>
                <w:i/>
                <w:iCs/>
              </w:rPr>
              <w:t>or</w:t>
            </w:r>
            <w:r>
              <w:t xml:space="preserve"> –</w:t>
            </w:r>
          </w:p>
          <w:p w14:paraId="0807EB91" w14:textId="4EF839DB" w:rsidR="00F30F12" w:rsidRPr="00AC5651" w:rsidRDefault="00B64BC6">
            <w:pPr>
              <w:pStyle w:val="ConcurTableBullet"/>
            </w:pPr>
            <w:r>
              <w:t>Add to an existing report by tapping the report.</w:t>
            </w:r>
          </w:p>
        </w:tc>
      </w:tr>
      <w:tr w:rsidR="00F30F12" w:rsidRPr="0094602A" w14:paraId="1989AD26" w14:textId="77777777" w:rsidTr="304046C8">
        <w:trPr>
          <w:cantSplit/>
        </w:trPr>
        <w:tc>
          <w:tcPr>
            <w:tcW w:w="5820" w:type="dxa"/>
          </w:tcPr>
          <w:p w14:paraId="0E2F07E3" w14:textId="19CF0093" w:rsidR="00F30F12" w:rsidRPr="005D3390" w:rsidRDefault="00CE6E5A">
            <w:pPr>
              <w:pStyle w:val="ConcurTableText"/>
              <w:rPr>
                <w:noProof/>
                <w:snapToGrid/>
              </w:rPr>
            </w:pPr>
            <w:r>
              <w:rPr>
                <w:noProof/>
              </w:rPr>
              <w:drawing>
                <wp:inline distT="0" distB="0" distL="0" distR="0" wp14:anchorId="4E251808" wp14:editId="1D1D5783">
                  <wp:extent cx="1728216" cy="3544443"/>
                  <wp:effectExtent l="0" t="0" r="5715" b="0"/>
                  <wp:docPr id="1192159316" name="Picture 1192159316" descr="P391C5T1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159316" name="Picture 1192159316" descr="P391C5T18#yIS1"/>
                          <pic:cNvPicPr/>
                        </pic:nvPicPr>
                        <pic:blipFill>
                          <a:blip r:embed="rId71"/>
                          <a:stretch>
                            <a:fillRect/>
                          </a:stretch>
                        </pic:blipFill>
                        <pic:spPr>
                          <a:xfrm>
                            <a:off x="0" y="0"/>
                            <a:ext cx="1728216" cy="3544443"/>
                          </a:xfrm>
                          <a:prstGeom prst="rect">
                            <a:avLst/>
                          </a:prstGeom>
                        </pic:spPr>
                      </pic:pic>
                    </a:graphicData>
                  </a:graphic>
                </wp:inline>
              </w:drawing>
            </w:r>
          </w:p>
        </w:tc>
        <w:tc>
          <w:tcPr>
            <w:tcW w:w="3720" w:type="dxa"/>
          </w:tcPr>
          <w:p w14:paraId="3D4E49C2" w14:textId="04A098B5" w:rsidR="00F30F12" w:rsidRPr="006C56EF" w:rsidRDefault="00F30F12">
            <w:pPr>
              <w:pStyle w:val="ConcurTableText"/>
            </w:pPr>
            <w:r>
              <w:rPr>
                <w:rFonts w:eastAsia="Arial Unicode MS"/>
              </w:rPr>
              <w:t xml:space="preserve">3) On the </w:t>
            </w:r>
            <w:r w:rsidRPr="000E4185">
              <w:rPr>
                <w:rFonts w:eastAsia="Arial Unicode MS"/>
                <w:b/>
              </w:rPr>
              <w:t>Mileag</w:t>
            </w:r>
            <w:r>
              <w:rPr>
                <w:rFonts w:eastAsia="Arial Unicode MS"/>
                <w:b/>
              </w:rPr>
              <w:t>e Expens</w:t>
            </w:r>
            <w:r w:rsidRPr="000E4185">
              <w:rPr>
                <w:rFonts w:eastAsia="Arial Unicode MS"/>
                <w:b/>
              </w:rPr>
              <w:t>e</w:t>
            </w:r>
            <w:r>
              <w:rPr>
                <w:rFonts w:eastAsia="Arial Unicode MS"/>
              </w:rPr>
              <w:t xml:space="preserve"> screen, tap </w:t>
            </w:r>
            <w:r w:rsidR="003D3F5E">
              <w:rPr>
                <w:rFonts w:eastAsia="Arial Unicode MS"/>
                <w:b/>
              </w:rPr>
              <w:t>Distance Calculator</w:t>
            </w:r>
            <w:r>
              <w:rPr>
                <w:rFonts w:eastAsia="Arial Unicode MS"/>
              </w:rPr>
              <w:t>.</w:t>
            </w:r>
          </w:p>
          <w:p w14:paraId="7F707D73" w14:textId="77777777" w:rsidR="00F30F12" w:rsidRDefault="00F30F12">
            <w:pPr>
              <w:pStyle w:val="ConcurTableText"/>
            </w:pPr>
            <w:r>
              <w:t>4</w:t>
            </w:r>
            <w:r w:rsidRPr="006C56EF">
              <w:t xml:space="preserve">) </w:t>
            </w:r>
            <w:r>
              <w:t xml:space="preserve">On the </w:t>
            </w:r>
            <w:r w:rsidRPr="00B46ACD">
              <w:rPr>
                <w:b/>
              </w:rPr>
              <w:t>Distance Calculator</w:t>
            </w:r>
            <w:r>
              <w:t xml:space="preserve"> screen, in the </w:t>
            </w:r>
            <w:r w:rsidRPr="00B46ACD">
              <w:rPr>
                <w:b/>
              </w:rPr>
              <w:t>Start Location</w:t>
            </w:r>
            <w:r>
              <w:t xml:space="preserve"> field, start typing the initial location. </w:t>
            </w:r>
          </w:p>
        </w:tc>
      </w:tr>
      <w:tr w:rsidR="00F30F12" w:rsidRPr="0094602A" w14:paraId="0520B29C" w14:textId="77777777" w:rsidTr="304046C8">
        <w:trPr>
          <w:cantSplit/>
        </w:trPr>
        <w:tc>
          <w:tcPr>
            <w:tcW w:w="5820" w:type="dxa"/>
          </w:tcPr>
          <w:p w14:paraId="51C454C2" w14:textId="4F183FC4" w:rsidR="00F30F12" w:rsidRDefault="005B2C66">
            <w:pPr>
              <w:pStyle w:val="ConcurTableText"/>
              <w:rPr>
                <w:noProof/>
              </w:rPr>
            </w:pPr>
            <w:r>
              <w:rPr>
                <w:noProof/>
              </w:rPr>
              <w:lastRenderedPageBreak/>
              <w:drawing>
                <wp:inline distT="0" distB="0" distL="0" distR="0" wp14:anchorId="4003AA33" wp14:editId="4817A864">
                  <wp:extent cx="1645920" cy="3367688"/>
                  <wp:effectExtent l="0" t="0" r="0" b="4445"/>
                  <wp:docPr id="83814163" name="Picture 83814163" descr="P395C7T1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14163" name="Picture 83814163" descr="P395C7T18#yIS1"/>
                          <pic:cNvPicPr/>
                        </pic:nvPicPr>
                        <pic:blipFill>
                          <a:blip r:embed="rId72"/>
                          <a:stretch>
                            <a:fillRect/>
                          </a:stretch>
                        </pic:blipFill>
                        <pic:spPr>
                          <a:xfrm>
                            <a:off x="0" y="0"/>
                            <a:ext cx="1645920" cy="3367688"/>
                          </a:xfrm>
                          <a:prstGeom prst="rect">
                            <a:avLst/>
                          </a:prstGeom>
                        </pic:spPr>
                      </pic:pic>
                    </a:graphicData>
                  </a:graphic>
                </wp:inline>
              </w:drawing>
            </w:r>
            <w:r w:rsidR="00F30F12">
              <w:rPr>
                <w:noProof/>
                <w:snapToGrid/>
              </w:rPr>
              <w:t xml:space="preserve">  </w:t>
            </w:r>
          </w:p>
        </w:tc>
        <w:tc>
          <w:tcPr>
            <w:tcW w:w="3720" w:type="dxa"/>
          </w:tcPr>
          <w:p w14:paraId="73F47B07" w14:textId="77777777" w:rsidR="00F30F12" w:rsidRDefault="00F30F12">
            <w:pPr>
              <w:pStyle w:val="ConcurTableText"/>
              <w:rPr>
                <w:rFonts w:eastAsia="Arial Unicode MS"/>
              </w:rPr>
            </w:pPr>
            <w:r>
              <w:t>5</w:t>
            </w:r>
            <w:r w:rsidRPr="006C56EF">
              <w:t xml:space="preserve">) </w:t>
            </w:r>
            <w:r>
              <w:t>Select from the list of locations. The selected location appears on the map.</w:t>
            </w:r>
          </w:p>
        </w:tc>
      </w:tr>
      <w:tr w:rsidR="00F30F12" w:rsidRPr="0094602A" w14:paraId="159D1BD2" w14:textId="77777777" w:rsidTr="304046C8">
        <w:trPr>
          <w:cantSplit/>
        </w:trPr>
        <w:tc>
          <w:tcPr>
            <w:tcW w:w="5820" w:type="dxa"/>
            <w:tcBorders>
              <w:bottom w:val="single" w:sz="8" w:space="0" w:color="000000" w:themeColor="text1"/>
            </w:tcBorders>
          </w:tcPr>
          <w:p w14:paraId="5270AFE9" w14:textId="4DD53864" w:rsidR="00F30F12" w:rsidRPr="00CB5C10" w:rsidRDefault="00C31F67">
            <w:pPr>
              <w:pStyle w:val="ConcurTableText"/>
              <w:rPr>
                <w:rStyle w:val="ConcurTableTextChar"/>
              </w:rPr>
            </w:pPr>
            <w:r>
              <w:rPr>
                <w:noProof/>
              </w:rPr>
              <w:drawing>
                <wp:inline distT="0" distB="0" distL="0" distR="0" wp14:anchorId="2BD8EAB6" wp14:editId="41C83E09">
                  <wp:extent cx="1645920" cy="3363731"/>
                  <wp:effectExtent l="0" t="0" r="0" b="8255"/>
                  <wp:docPr id="83814164" name="Picture 83814164" descr="P398C9T1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14164" name="Picture 83814164" descr="P398C9T18#yIS1"/>
                          <pic:cNvPicPr/>
                        </pic:nvPicPr>
                        <pic:blipFill>
                          <a:blip r:embed="rId73"/>
                          <a:stretch>
                            <a:fillRect/>
                          </a:stretch>
                        </pic:blipFill>
                        <pic:spPr>
                          <a:xfrm>
                            <a:off x="0" y="0"/>
                            <a:ext cx="1645920" cy="3363731"/>
                          </a:xfrm>
                          <a:prstGeom prst="rect">
                            <a:avLst/>
                          </a:prstGeom>
                        </pic:spPr>
                      </pic:pic>
                    </a:graphicData>
                  </a:graphic>
                </wp:inline>
              </w:drawing>
            </w:r>
          </w:p>
        </w:tc>
        <w:tc>
          <w:tcPr>
            <w:tcW w:w="3720" w:type="dxa"/>
          </w:tcPr>
          <w:p w14:paraId="4819620C" w14:textId="5709AA43" w:rsidR="00F30F12" w:rsidRPr="00B634E2" w:rsidRDefault="00F30F12">
            <w:pPr>
              <w:pStyle w:val="ConcurTableText"/>
            </w:pPr>
            <w:r>
              <w:t>6</w:t>
            </w:r>
            <w:r w:rsidRPr="006C56EF">
              <w:t xml:space="preserve">) </w:t>
            </w:r>
            <w:r>
              <w:t xml:space="preserve">On the </w:t>
            </w:r>
            <w:r w:rsidRPr="00B46ACD">
              <w:rPr>
                <w:b/>
              </w:rPr>
              <w:t>Distance Calculator</w:t>
            </w:r>
            <w:r>
              <w:t xml:space="preserve"> screen, in the </w:t>
            </w:r>
            <w:r>
              <w:rPr>
                <w:b/>
              </w:rPr>
              <w:t>Add Destination</w:t>
            </w:r>
            <w:r>
              <w:t xml:space="preserve"> field, start typing the ending location. </w:t>
            </w:r>
          </w:p>
          <w:p w14:paraId="10D34F7D" w14:textId="77777777" w:rsidR="00F30F12" w:rsidRPr="00AC5651" w:rsidRDefault="00F30F12">
            <w:pPr>
              <w:pStyle w:val="ConcurTableText"/>
            </w:pPr>
            <w:r>
              <w:t>7</w:t>
            </w:r>
            <w:r w:rsidRPr="006C56EF">
              <w:t xml:space="preserve">) </w:t>
            </w:r>
            <w:r>
              <w:t>Select from the list of locations. The selected location appears on the map along with the mileage (lower-right corner).</w:t>
            </w:r>
          </w:p>
        </w:tc>
      </w:tr>
      <w:tr w:rsidR="00F30F12" w:rsidRPr="0094602A" w14:paraId="29D34B42" w14:textId="77777777" w:rsidTr="304046C8">
        <w:trPr>
          <w:cantSplit/>
        </w:trPr>
        <w:tc>
          <w:tcPr>
            <w:tcW w:w="582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Pr>
          <w:p w14:paraId="4740FD9D" w14:textId="3D310F82" w:rsidR="00F30F12" w:rsidRPr="005D3390" w:rsidRDefault="00621BE5">
            <w:pPr>
              <w:pStyle w:val="ConcurTableText"/>
              <w:rPr>
                <w:noProof/>
                <w:snapToGrid/>
              </w:rPr>
            </w:pPr>
            <w:r>
              <w:rPr>
                <w:noProof/>
              </w:rPr>
              <w:lastRenderedPageBreak/>
              <w:drawing>
                <wp:inline distT="0" distB="0" distL="0" distR="0" wp14:anchorId="20CBB9CE" wp14:editId="53C04E8B">
                  <wp:extent cx="1645920" cy="3367688"/>
                  <wp:effectExtent l="0" t="0" r="0" b="4445"/>
                  <wp:docPr id="83814165" name="Picture 83814165" descr="P402C11T1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14165" name="Picture 83814165" descr="P402C11T18#yIS1"/>
                          <pic:cNvPicPr/>
                        </pic:nvPicPr>
                        <pic:blipFill>
                          <a:blip r:embed="rId74"/>
                          <a:stretch>
                            <a:fillRect/>
                          </a:stretch>
                        </pic:blipFill>
                        <pic:spPr>
                          <a:xfrm>
                            <a:off x="0" y="0"/>
                            <a:ext cx="1645920" cy="3367688"/>
                          </a:xfrm>
                          <a:prstGeom prst="rect">
                            <a:avLst/>
                          </a:prstGeom>
                        </pic:spPr>
                      </pic:pic>
                    </a:graphicData>
                  </a:graphic>
                </wp:inline>
              </w:drawing>
            </w:r>
            <w:r w:rsidR="00F30F12">
              <w:rPr>
                <w:noProof/>
                <w:snapToGrid/>
              </w:rPr>
              <w:t xml:space="preserve"> </w:t>
            </w:r>
            <w:r w:rsidR="00F30F12">
              <w:rPr>
                <w:noProof/>
              </w:rPr>
              <w:t xml:space="preserve"> </w:t>
            </w:r>
            <w:r w:rsidR="00A7114D">
              <w:rPr>
                <w:noProof/>
              </w:rPr>
              <w:drawing>
                <wp:inline distT="0" distB="0" distL="0" distR="0" wp14:anchorId="62B70454" wp14:editId="34F47304">
                  <wp:extent cx="1645920" cy="3367688"/>
                  <wp:effectExtent l="0" t="0" r="0" b="4445"/>
                  <wp:docPr id="83814168" name="Picture 83814168" descr="P402C11T18#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14168" name="Picture 83814168" descr="P402C11T18#yIS2"/>
                          <pic:cNvPicPr/>
                        </pic:nvPicPr>
                        <pic:blipFill>
                          <a:blip r:embed="rId75"/>
                          <a:stretch>
                            <a:fillRect/>
                          </a:stretch>
                        </pic:blipFill>
                        <pic:spPr>
                          <a:xfrm>
                            <a:off x="0" y="0"/>
                            <a:ext cx="1645920" cy="3367688"/>
                          </a:xfrm>
                          <a:prstGeom prst="rect">
                            <a:avLst/>
                          </a:prstGeom>
                        </pic:spPr>
                      </pic:pic>
                    </a:graphicData>
                  </a:graphic>
                </wp:inline>
              </w:drawing>
            </w:r>
          </w:p>
        </w:tc>
        <w:tc>
          <w:tcPr>
            <w:tcW w:w="3720" w:type="dxa"/>
            <w:tcBorders>
              <w:left w:val="single" w:sz="8" w:space="0" w:color="000000" w:themeColor="text1"/>
            </w:tcBorders>
          </w:tcPr>
          <w:p w14:paraId="234E3DF6" w14:textId="77777777" w:rsidR="00F30F12" w:rsidRDefault="00F30F12">
            <w:pPr>
              <w:pStyle w:val="ConcurTableText"/>
              <w:rPr>
                <w:rFonts w:eastAsia="Arial Unicode MS"/>
              </w:rPr>
            </w:pPr>
            <w:r>
              <w:rPr>
                <w:rFonts w:eastAsia="Arial Unicode MS"/>
              </w:rPr>
              <w:t xml:space="preserve">8) </w:t>
            </w:r>
            <w:r>
              <w:t xml:space="preserve">On the </w:t>
            </w:r>
            <w:r w:rsidRPr="00B46ACD">
              <w:rPr>
                <w:b/>
              </w:rPr>
              <w:t>Distance Calculator</w:t>
            </w:r>
            <w:r>
              <w:t xml:space="preserve"> screen</w:t>
            </w:r>
            <w:r>
              <w:rPr>
                <w:rFonts w:eastAsia="Arial Unicode MS"/>
              </w:rPr>
              <w:t>, you have several additional options:</w:t>
            </w:r>
          </w:p>
          <w:p w14:paraId="0BABDC9D" w14:textId="77777777" w:rsidR="00F30F12" w:rsidRDefault="00F30F12">
            <w:pPr>
              <w:pStyle w:val="ConcurTableBullet"/>
            </w:pPr>
            <w:r>
              <w:t xml:space="preserve">Tap </w:t>
            </w:r>
            <w:r w:rsidRPr="304046C8">
              <w:rPr>
                <w:b/>
                <w:bCs/>
              </w:rPr>
              <w:t>Add Destination</w:t>
            </w:r>
            <w:r>
              <w:t xml:space="preserve"> to add another destination.</w:t>
            </w:r>
          </w:p>
          <w:p w14:paraId="5B3B2922" w14:textId="77777777" w:rsidR="00F30F12" w:rsidRDefault="00F30F12">
            <w:pPr>
              <w:pStyle w:val="ConcurTableBullet"/>
            </w:pPr>
            <w:r>
              <w:t xml:space="preserve">Tap </w:t>
            </w:r>
            <w:r w:rsidRPr="304046C8">
              <w:rPr>
                <w:b/>
                <w:bCs/>
              </w:rPr>
              <w:t>Options</w:t>
            </w:r>
            <w:r>
              <w:t xml:space="preserve"> (upper-right corner) to choose to avoid tolls or highways.</w:t>
            </w:r>
          </w:p>
          <w:p w14:paraId="07A5DCBD" w14:textId="77777777" w:rsidR="00F30F12" w:rsidRDefault="00F30F12">
            <w:pPr>
              <w:pStyle w:val="ConcurTableBullet"/>
            </w:pPr>
            <w:r>
              <w:t>If an alternate route is available (shown as a gray line), you can select that route.</w:t>
            </w:r>
          </w:p>
          <w:p w14:paraId="0111FAE8" w14:textId="77777777" w:rsidR="00F30F12" w:rsidRDefault="00F30F12">
            <w:pPr>
              <w:pStyle w:val="ConcurTableText"/>
            </w:pPr>
            <w:r>
              <w:t xml:space="preserve">9) When done, tap </w:t>
            </w:r>
            <w:r w:rsidRPr="00B46ACD">
              <w:rPr>
                <w:b/>
              </w:rPr>
              <w:t>Use Route</w:t>
            </w:r>
            <w:r>
              <w:t xml:space="preserve">. The mileage and the reimbursement amount appear on the </w:t>
            </w:r>
            <w:r w:rsidRPr="000C4E5A">
              <w:rPr>
                <w:b/>
              </w:rPr>
              <w:t>Mileag</w:t>
            </w:r>
            <w:r>
              <w:rPr>
                <w:b/>
              </w:rPr>
              <w:t>e Expens</w:t>
            </w:r>
            <w:r w:rsidRPr="000C4E5A">
              <w:rPr>
                <w:b/>
              </w:rPr>
              <w:t>e</w:t>
            </w:r>
            <w:r>
              <w:t xml:space="preserve"> screen.</w:t>
            </w:r>
          </w:p>
        </w:tc>
      </w:tr>
    </w:tbl>
    <w:p w14:paraId="29FAE691" w14:textId="77777777" w:rsidR="00F30F12" w:rsidRDefault="00F30F12" w:rsidP="00C05EE5">
      <w:pPr>
        <w:pStyle w:val="Heading4"/>
      </w:pPr>
      <w:bookmarkStart w:id="20" w:name="_Toc139380588"/>
      <w:r w:rsidRPr="00F50C24">
        <w:rPr>
          <w:noProof/>
        </w:rPr>
        <w:t>Make</w:t>
      </w:r>
      <w:r w:rsidRPr="00F50C24">
        <w:t xml:space="preserve"> Adjustments</w:t>
      </w:r>
      <w:bookmarkEnd w:id="20"/>
    </w:p>
    <w:tbl>
      <w:tblPr>
        <w:tblW w:w="9540"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Caption w:val="Make adjustments."/>
      </w:tblPr>
      <w:tblGrid>
        <w:gridCol w:w="5910"/>
        <w:gridCol w:w="3630"/>
      </w:tblGrid>
      <w:tr w:rsidR="00F30F12" w:rsidRPr="006429D2" w14:paraId="3589E5AE" w14:textId="77777777" w:rsidTr="304046C8">
        <w:trPr>
          <w:cantSplit/>
          <w:tblHeader/>
        </w:trPr>
        <w:tc>
          <w:tcPr>
            <w:tcW w:w="5910" w:type="dxa"/>
            <w:shd w:val="clear" w:color="auto" w:fill="000000" w:themeFill="text1"/>
          </w:tcPr>
          <w:p w14:paraId="196C0183" w14:textId="77777777" w:rsidR="00F30F12" w:rsidRPr="006429D2" w:rsidRDefault="00F30F12">
            <w:pPr>
              <w:pStyle w:val="ConcurTableHeadLeft"/>
            </w:pPr>
            <w:r>
              <w:t>Screen(s)</w:t>
            </w:r>
          </w:p>
        </w:tc>
        <w:tc>
          <w:tcPr>
            <w:tcW w:w="3630" w:type="dxa"/>
            <w:shd w:val="clear" w:color="auto" w:fill="000000" w:themeFill="text1"/>
          </w:tcPr>
          <w:p w14:paraId="5F82BC97" w14:textId="77777777" w:rsidR="00F30F12" w:rsidRPr="006429D2" w:rsidRDefault="00F30F12">
            <w:pPr>
              <w:pStyle w:val="ConcurTableHeadLeft"/>
            </w:pPr>
            <w:r w:rsidRPr="006429D2">
              <w:t>Description/Action</w:t>
            </w:r>
          </w:p>
        </w:tc>
      </w:tr>
      <w:tr w:rsidR="00F30F12" w:rsidRPr="006A65E4" w14:paraId="473101AE" w14:textId="77777777" w:rsidTr="304046C8">
        <w:trPr>
          <w:cantSplit/>
        </w:trPr>
        <w:tc>
          <w:tcPr>
            <w:tcW w:w="5910" w:type="dxa"/>
            <w:tcBorders>
              <w:bottom w:val="single" w:sz="4" w:space="0" w:color="000000" w:themeColor="text1"/>
            </w:tcBorders>
          </w:tcPr>
          <w:p w14:paraId="063D06E7" w14:textId="27C650D3" w:rsidR="00F30F12" w:rsidRPr="00A27267" w:rsidRDefault="003D36EE">
            <w:pPr>
              <w:pStyle w:val="ConcurTableText"/>
              <w:rPr>
                <w:noProof/>
                <w:snapToGrid/>
              </w:rPr>
            </w:pPr>
            <w:r>
              <w:rPr>
                <w:noProof/>
              </w:rPr>
              <w:drawing>
                <wp:inline distT="0" distB="0" distL="0" distR="0" wp14:anchorId="430B3D28" wp14:editId="48B3DD05">
                  <wp:extent cx="1645920" cy="3363731"/>
                  <wp:effectExtent l="0" t="0" r="0" b="8255"/>
                  <wp:docPr id="83814167" name="Picture 83814167" descr="P413C3T1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14167" name="Picture 83814167" descr="P413C3T19#yIS1"/>
                          <pic:cNvPicPr/>
                        </pic:nvPicPr>
                        <pic:blipFill>
                          <a:blip r:embed="rId76"/>
                          <a:stretch>
                            <a:fillRect/>
                          </a:stretch>
                        </pic:blipFill>
                        <pic:spPr>
                          <a:xfrm>
                            <a:off x="0" y="0"/>
                            <a:ext cx="1645920" cy="3363731"/>
                          </a:xfrm>
                          <a:prstGeom prst="rect">
                            <a:avLst/>
                          </a:prstGeom>
                        </pic:spPr>
                      </pic:pic>
                    </a:graphicData>
                  </a:graphic>
                </wp:inline>
              </w:drawing>
            </w:r>
            <w:r w:rsidR="00F30F12">
              <w:rPr>
                <w:noProof/>
                <w:snapToGrid/>
              </w:rPr>
              <w:t xml:space="preserve">  </w:t>
            </w:r>
            <w:r w:rsidR="00BF7F1A">
              <w:rPr>
                <w:noProof/>
              </w:rPr>
              <w:drawing>
                <wp:inline distT="0" distB="0" distL="0" distR="0" wp14:anchorId="1E212ED6" wp14:editId="12971A05">
                  <wp:extent cx="1645920" cy="3367688"/>
                  <wp:effectExtent l="0" t="0" r="0" b="4445"/>
                  <wp:docPr id="83814169" name="Picture 83814169" descr="P413C3T19#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14169" name="Picture 83814169" descr="P413C3T19#yIS2"/>
                          <pic:cNvPicPr/>
                        </pic:nvPicPr>
                        <pic:blipFill>
                          <a:blip r:embed="rId77"/>
                          <a:stretch>
                            <a:fillRect/>
                          </a:stretch>
                        </pic:blipFill>
                        <pic:spPr>
                          <a:xfrm>
                            <a:off x="0" y="0"/>
                            <a:ext cx="1645920" cy="3367688"/>
                          </a:xfrm>
                          <a:prstGeom prst="rect">
                            <a:avLst/>
                          </a:prstGeom>
                        </pic:spPr>
                      </pic:pic>
                    </a:graphicData>
                  </a:graphic>
                </wp:inline>
              </w:drawing>
            </w:r>
          </w:p>
        </w:tc>
        <w:tc>
          <w:tcPr>
            <w:tcW w:w="3630" w:type="dxa"/>
          </w:tcPr>
          <w:p w14:paraId="6E3E725B" w14:textId="77777777" w:rsidR="00F30F12" w:rsidRDefault="00F30F12">
            <w:pPr>
              <w:pStyle w:val="ConcurTableText"/>
            </w:pPr>
            <w:r>
              <w:t>To make additional adjustments:</w:t>
            </w:r>
          </w:p>
          <w:p w14:paraId="6CB5EDDD" w14:textId="491984CE" w:rsidR="00F30F12" w:rsidRPr="00B634E2" w:rsidRDefault="00F30F12">
            <w:pPr>
              <w:pStyle w:val="ConcurTableText"/>
            </w:pPr>
            <w:r>
              <w:t>1</w:t>
            </w:r>
            <w:r w:rsidRPr="006C56EF">
              <w:t>)</w:t>
            </w:r>
            <w:r>
              <w:t xml:space="preserve">On the </w:t>
            </w:r>
            <w:r>
              <w:rPr>
                <w:b/>
              </w:rPr>
              <w:t>Expens</w:t>
            </w:r>
            <w:r w:rsidRPr="000C4E5A">
              <w:rPr>
                <w:b/>
              </w:rPr>
              <w:t>e</w:t>
            </w:r>
            <w:r>
              <w:t xml:space="preserve"> screen, tap</w:t>
            </w:r>
            <w:r w:rsidRPr="00D9364B">
              <w:rPr>
                <w:b/>
              </w:rPr>
              <w:t xml:space="preserve"> </w:t>
            </w:r>
            <w:r w:rsidRPr="00017A88">
              <w:rPr>
                <w:b/>
              </w:rPr>
              <w:t>Route Details</w:t>
            </w:r>
            <w:r>
              <w:t xml:space="preserve">. </w:t>
            </w:r>
          </w:p>
          <w:p w14:paraId="1A732B34" w14:textId="7308B703" w:rsidR="00F30F12" w:rsidRDefault="00F30F12">
            <w:pPr>
              <w:pStyle w:val="ConcurTableText"/>
            </w:pPr>
            <w:r>
              <w:t>2</w:t>
            </w:r>
            <w:r w:rsidRPr="006C56EF">
              <w:t xml:space="preserve">) </w:t>
            </w:r>
            <w:r>
              <w:t xml:space="preserve">On the </w:t>
            </w:r>
            <w:r w:rsidRPr="00017A88">
              <w:rPr>
                <w:b/>
              </w:rPr>
              <w:t>Route Details</w:t>
            </w:r>
            <w:r>
              <w:t xml:space="preserve"> screen, tap </w:t>
            </w:r>
            <w:r w:rsidR="00714C85">
              <w:rPr>
                <w:noProof/>
              </w:rPr>
              <w:drawing>
                <wp:inline distT="0" distB="0" distL="0" distR="0" wp14:anchorId="1F3F0632" wp14:editId="4FDD7CB6">
                  <wp:extent cx="68586" cy="198137"/>
                  <wp:effectExtent l="0" t="0" r="7620" b="0"/>
                  <wp:docPr id="83814170" name="Picture 83814170" descr="P416C4T1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14170" name="Picture 83814170" descr="P416C4T19#yIS1"/>
                          <pic:cNvPicPr/>
                        </pic:nvPicPr>
                        <pic:blipFill>
                          <a:blip r:embed="rId78"/>
                          <a:stretch>
                            <a:fillRect/>
                          </a:stretch>
                        </pic:blipFill>
                        <pic:spPr>
                          <a:xfrm>
                            <a:off x="0" y="0"/>
                            <a:ext cx="68586" cy="198137"/>
                          </a:xfrm>
                          <a:prstGeom prst="rect">
                            <a:avLst/>
                          </a:prstGeom>
                        </pic:spPr>
                      </pic:pic>
                    </a:graphicData>
                  </a:graphic>
                </wp:inline>
              </w:drawing>
            </w:r>
            <w:r>
              <w:t xml:space="preserve"> (upper-right corner) to access</w:t>
            </w:r>
            <w:r w:rsidRPr="000B0BA5">
              <w:t xml:space="preserve"> </w:t>
            </w:r>
            <w:r>
              <w:t>the menu. Using the menu, you can:</w:t>
            </w:r>
          </w:p>
          <w:p w14:paraId="4F4D1D5E" w14:textId="77777777" w:rsidR="00F30F12" w:rsidRDefault="00F30F12">
            <w:pPr>
              <w:pStyle w:val="ConcurTableBullet"/>
            </w:pPr>
            <w:r>
              <w:t>Edit any portion of the trip</w:t>
            </w:r>
            <w:r>
              <w:br/>
              <w:t xml:space="preserve">– </w:t>
            </w:r>
            <w:r w:rsidRPr="304046C8">
              <w:rPr>
                <w:i/>
                <w:iCs/>
              </w:rPr>
              <w:t>or</w:t>
            </w:r>
            <w:r>
              <w:t xml:space="preserve"> –</w:t>
            </w:r>
          </w:p>
          <w:p w14:paraId="5C6C70D2" w14:textId="77777777" w:rsidR="00F30F12" w:rsidRPr="006A65E4" w:rsidRDefault="00F30F12">
            <w:pPr>
              <w:pStyle w:val="ConcurTableBullet"/>
            </w:pPr>
            <w:r>
              <w:t>Designate part of the trip as personal</w:t>
            </w:r>
          </w:p>
        </w:tc>
      </w:tr>
      <w:tr w:rsidR="00F30F12" w:rsidRPr="006A65E4" w14:paraId="75FF8C8A" w14:textId="77777777" w:rsidTr="304046C8">
        <w:trPr>
          <w:cantSplit/>
        </w:trPr>
        <w:tc>
          <w:tcPr>
            <w:tcW w:w="5910" w:type="dxa"/>
            <w:shd w:val="clear" w:color="auto" w:fill="auto"/>
          </w:tcPr>
          <w:p w14:paraId="3E1A3E70" w14:textId="0D590388" w:rsidR="00F30F12" w:rsidRPr="00A27267" w:rsidRDefault="00F30F12">
            <w:pPr>
              <w:pStyle w:val="ConcurTableText"/>
              <w:rPr>
                <w:noProof/>
                <w:snapToGrid/>
              </w:rPr>
            </w:pPr>
            <w:r>
              <w:rPr>
                <w:noProof/>
              </w:rPr>
              <w:lastRenderedPageBreak/>
              <w:drawing>
                <wp:inline distT="0" distB="0" distL="0" distR="0" wp14:anchorId="0A96C844" wp14:editId="558D8EA7">
                  <wp:extent cx="1722061" cy="3545469"/>
                  <wp:effectExtent l="0" t="0" r="0" b="0"/>
                  <wp:docPr id="922" name="Picture 922" descr="P420C5T1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 name="Picture 922" descr="P420C5T19#yIS1"/>
                          <pic:cNvPicPr/>
                        </pic:nvPicPr>
                        <pic:blipFill>
                          <a:blip r:embed="rId79"/>
                          <a:stretch>
                            <a:fillRect/>
                          </a:stretch>
                        </pic:blipFill>
                        <pic:spPr>
                          <a:xfrm>
                            <a:off x="0" y="0"/>
                            <a:ext cx="1725773" cy="3553112"/>
                          </a:xfrm>
                          <a:prstGeom prst="rect">
                            <a:avLst/>
                          </a:prstGeom>
                        </pic:spPr>
                      </pic:pic>
                    </a:graphicData>
                  </a:graphic>
                </wp:inline>
              </w:drawing>
            </w:r>
            <w:r>
              <w:rPr>
                <w:noProof/>
              </w:rPr>
              <w:t xml:space="preserve">  </w:t>
            </w:r>
            <w:r w:rsidR="00BA4425">
              <w:rPr>
                <w:noProof/>
              </w:rPr>
              <w:drawing>
                <wp:inline distT="0" distB="0" distL="0" distR="0" wp14:anchorId="046BCA01" wp14:editId="59A525BC">
                  <wp:extent cx="1645920" cy="3367688"/>
                  <wp:effectExtent l="0" t="0" r="0" b="4445"/>
                  <wp:docPr id="83814175" name="Picture 83814175" descr="P420C5T19#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14175" name="Picture 83814175" descr="P420C5T19#yIS2"/>
                          <pic:cNvPicPr/>
                        </pic:nvPicPr>
                        <pic:blipFill>
                          <a:blip r:embed="rId80"/>
                          <a:stretch>
                            <a:fillRect/>
                          </a:stretch>
                        </pic:blipFill>
                        <pic:spPr>
                          <a:xfrm>
                            <a:off x="0" y="0"/>
                            <a:ext cx="1645920" cy="3367688"/>
                          </a:xfrm>
                          <a:prstGeom prst="rect">
                            <a:avLst/>
                          </a:prstGeom>
                        </pic:spPr>
                      </pic:pic>
                    </a:graphicData>
                  </a:graphic>
                </wp:inline>
              </w:drawing>
            </w:r>
          </w:p>
        </w:tc>
        <w:tc>
          <w:tcPr>
            <w:tcW w:w="3630" w:type="dxa"/>
          </w:tcPr>
          <w:p w14:paraId="0FDA1A71" w14:textId="77777777" w:rsidR="00F30F12" w:rsidRPr="00B418A4" w:rsidRDefault="00F30F12">
            <w:pPr>
              <w:pStyle w:val="ConcurTableText"/>
            </w:pPr>
            <w:r w:rsidRPr="00B418A4">
              <w:t>To edit a route:</w:t>
            </w:r>
          </w:p>
          <w:p w14:paraId="3D352D07" w14:textId="0308B019" w:rsidR="00F30F12" w:rsidRDefault="00F30F12">
            <w:pPr>
              <w:pStyle w:val="ConcurTableText"/>
            </w:pPr>
            <w:r>
              <w:t xml:space="preserve">1) On the menu of the </w:t>
            </w:r>
            <w:r w:rsidRPr="00017A88">
              <w:rPr>
                <w:b/>
              </w:rPr>
              <w:t>Route Details</w:t>
            </w:r>
            <w:r>
              <w:t xml:space="preserve"> screen, tap </w:t>
            </w:r>
            <w:r w:rsidR="00ED6B17">
              <w:rPr>
                <w:noProof/>
              </w:rPr>
              <w:drawing>
                <wp:inline distT="0" distB="0" distL="0" distR="0" wp14:anchorId="61587D39" wp14:editId="1AC8CE13">
                  <wp:extent cx="68586" cy="198137"/>
                  <wp:effectExtent l="0" t="0" r="7620" b="0"/>
                  <wp:docPr id="83814171" name="Picture 83814171" descr="P422C6T1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14171" name="Picture 83814171" descr="P422C6T19#yIS1"/>
                          <pic:cNvPicPr/>
                        </pic:nvPicPr>
                        <pic:blipFill>
                          <a:blip r:embed="rId78"/>
                          <a:stretch>
                            <a:fillRect/>
                          </a:stretch>
                        </pic:blipFill>
                        <pic:spPr>
                          <a:xfrm>
                            <a:off x="0" y="0"/>
                            <a:ext cx="68586" cy="198137"/>
                          </a:xfrm>
                          <a:prstGeom prst="rect">
                            <a:avLst/>
                          </a:prstGeom>
                        </pic:spPr>
                      </pic:pic>
                    </a:graphicData>
                  </a:graphic>
                </wp:inline>
              </w:drawing>
            </w:r>
            <w:r>
              <w:t xml:space="preserve"> (upper-right corner).</w:t>
            </w:r>
          </w:p>
          <w:p w14:paraId="3C0D466D" w14:textId="77777777" w:rsidR="00F30F12" w:rsidRDefault="00F30F12">
            <w:pPr>
              <w:pStyle w:val="ConcurTableText"/>
            </w:pPr>
            <w:r>
              <w:t xml:space="preserve">2) Tap </w:t>
            </w:r>
            <w:r w:rsidRPr="00D30675">
              <w:rPr>
                <w:b/>
              </w:rPr>
              <w:t>Edit Route</w:t>
            </w:r>
            <w:r>
              <w:t xml:space="preserve">. </w:t>
            </w:r>
          </w:p>
          <w:p w14:paraId="6453981D" w14:textId="77777777" w:rsidR="00F30F12" w:rsidRPr="006A65E4" w:rsidRDefault="00F30F12">
            <w:pPr>
              <w:pStyle w:val="ConcurTableText"/>
            </w:pPr>
            <w:r>
              <w:t xml:space="preserve">3) On the </w:t>
            </w:r>
            <w:r w:rsidRPr="005A4A44">
              <w:rPr>
                <w:b/>
              </w:rPr>
              <w:t>Distance Calculator</w:t>
            </w:r>
            <w:r>
              <w:t xml:space="preserve"> screen, make the desired changes, using the same steps as when you created the route.</w:t>
            </w:r>
          </w:p>
        </w:tc>
      </w:tr>
      <w:tr w:rsidR="00F30F12" w:rsidRPr="006A65E4" w14:paraId="2E701208" w14:textId="77777777" w:rsidTr="304046C8">
        <w:trPr>
          <w:cantSplit/>
        </w:trPr>
        <w:tc>
          <w:tcPr>
            <w:tcW w:w="5910" w:type="dxa"/>
          </w:tcPr>
          <w:p w14:paraId="67BF7B92" w14:textId="7E1BCB9D" w:rsidR="00F30F12" w:rsidRPr="008C2F91" w:rsidRDefault="007A2A86">
            <w:pPr>
              <w:pStyle w:val="ConcurTableText"/>
              <w:rPr>
                <w:noProof/>
                <w:snapToGrid/>
              </w:rPr>
            </w:pPr>
            <w:r>
              <w:rPr>
                <w:noProof/>
              </w:rPr>
              <w:drawing>
                <wp:inline distT="0" distB="0" distL="0" distR="0" wp14:anchorId="01DA0A41" wp14:editId="604ACF7E">
                  <wp:extent cx="1645920" cy="3367688"/>
                  <wp:effectExtent l="0" t="0" r="0" b="4445"/>
                  <wp:docPr id="83814172" name="Picture 83814172" descr="P426C7T1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14172" name="Picture 83814172" descr="P426C7T19#yIS1"/>
                          <pic:cNvPicPr/>
                        </pic:nvPicPr>
                        <pic:blipFill>
                          <a:blip r:embed="rId81"/>
                          <a:stretch>
                            <a:fillRect/>
                          </a:stretch>
                        </pic:blipFill>
                        <pic:spPr>
                          <a:xfrm>
                            <a:off x="0" y="0"/>
                            <a:ext cx="1645920" cy="3367688"/>
                          </a:xfrm>
                          <a:prstGeom prst="rect">
                            <a:avLst/>
                          </a:prstGeom>
                        </pic:spPr>
                      </pic:pic>
                    </a:graphicData>
                  </a:graphic>
                </wp:inline>
              </w:drawing>
            </w:r>
            <w:r w:rsidR="00F30F12">
              <w:rPr>
                <w:noProof/>
              </w:rPr>
              <w:t xml:space="preserve">  </w:t>
            </w:r>
            <w:r w:rsidR="00F505E3">
              <w:rPr>
                <w:noProof/>
              </w:rPr>
              <w:drawing>
                <wp:inline distT="0" distB="0" distL="0" distR="0" wp14:anchorId="6196D930" wp14:editId="2CECF897">
                  <wp:extent cx="1645920" cy="3367688"/>
                  <wp:effectExtent l="0" t="0" r="0" b="4445"/>
                  <wp:docPr id="83814174" name="Picture 83814174" descr="P426C7T19#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14174" name="Picture 83814174" descr="P426C7T19#yIS2"/>
                          <pic:cNvPicPr/>
                        </pic:nvPicPr>
                        <pic:blipFill>
                          <a:blip r:embed="rId82"/>
                          <a:stretch>
                            <a:fillRect/>
                          </a:stretch>
                        </pic:blipFill>
                        <pic:spPr>
                          <a:xfrm>
                            <a:off x="0" y="0"/>
                            <a:ext cx="1645920" cy="3367688"/>
                          </a:xfrm>
                          <a:prstGeom prst="rect">
                            <a:avLst/>
                          </a:prstGeom>
                        </pic:spPr>
                      </pic:pic>
                    </a:graphicData>
                  </a:graphic>
                </wp:inline>
              </w:drawing>
            </w:r>
          </w:p>
        </w:tc>
        <w:tc>
          <w:tcPr>
            <w:tcW w:w="3630" w:type="dxa"/>
          </w:tcPr>
          <w:p w14:paraId="37F4908B" w14:textId="77777777" w:rsidR="00F30F12" w:rsidRPr="00AA6022" w:rsidRDefault="00F30F12">
            <w:pPr>
              <w:pStyle w:val="ConcurTableText"/>
            </w:pPr>
            <w:r w:rsidRPr="00AA6022">
              <w:t>To designate part of the trip as personal:</w:t>
            </w:r>
          </w:p>
          <w:p w14:paraId="3C59EBAE" w14:textId="5CDF01ED" w:rsidR="00F30F12" w:rsidRDefault="00F30F12">
            <w:pPr>
              <w:pStyle w:val="ConcurTableText"/>
            </w:pPr>
            <w:r>
              <w:t xml:space="preserve">1) On the menu of the </w:t>
            </w:r>
            <w:r w:rsidRPr="00017A88">
              <w:rPr>
                <w:b/>
              </w:rPr>
              <w:t>Route Details</w:t>
            </w:r>
            <w:r>
              <w:t xml:space="preserve"> screen, tap </w:t>
            </w:r>
            <w:r w:rsidR="00826D83">
              <w:rPr>
                <w:noProof/>
              </w:rPr>
              <w:drawing>
                <wp:inline distT="0" distB="0" distL="0" distR="0" wp14:anchorId="701CA8C9" wp14:editId="16842653">
                  <wp:extent cx="68586" cy="198137"/>
                  <wp:effectExtent l="0" t="0" r="7620" b="0"/>
                  <wp:docPr id="83814182" name="Picture 83814182" descr="P428C8T1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14182" name="Picture 83814182" descr="P428C8T19#yIS1"/>
                          <pic:cNvPicPr/>
                        </pic:nvPicPr>
                        <pic:blipFill>
                          <a:blip r:embed="rId78"/>
                          <a:stretch>
                            <a:fillRect/>
                          </a:stretch>
                        </pic:blipFill>
                        <pic:spPr>
                          <a:xfrm>
                            <a:off x="0" y="0"/>
                            <a:ext cx="68586" cy="198137"/>
                          </a:xfrm>
                          <a:prstGeom prst="rect">
                            <a:avLst/>
                          </a:prstGeom>
                        </pic:spPr>
                      </pic:pic>
                    </a:graphicData>
                  </a:graphic>
                </wp:inline>
              </w:drawing>
            </w:r>
            <w:r>
              <w:t xml:space="preserve"> (upper-right corner).</w:t>
            </w:r>
          </w:p>
          <w:p w14:paraId="60B33B1D" w14:textId="77777777" w:rsidR="00F30F12" w:rsidRDefault="00F30F12">
            <w:pPr>
              <w:pStyle w:val="ConcurTableText"/>
            </w:pPr>
            <w:r>
              <w:t xml:space="preserve">2) Tap </w:t>
            </w:r>
            <w:r w:rsidRPr="00AA6022">
              <w:rPr>
                <w:b/>
              </w:rPr>
              <w:t>Set Segment as Personal</w:t>
            </w:r>
            <w:r>
              <w:t xml:space="preserve">. </w:t>
            </w:r>
          </w:p>
          <w:p w14:paraId="56EFBD9F" w14:textId="77777777" w:rsidR="00F30F12" w:rsidRDefault="00F30F12">
            <w:pPr>
              <w:pStyle w:val="ConcurTableText"/>
            </w:pPr>
            <w:r>
              <w:t xml:space="preserve">3) On the </w:t>
            </w:r>
            <w:r w:rsidRPr="00AA6022">
              <w:rPr>
                <w:b/>
              </w:rPr>
              <w:t>Set Personal</w:t>
            </w:r>
            <w:r>
              <w:t xml:space="preserve"> screen, select the segment that is personal and then tap </w:t>
            </w:r>
            <w:r>
              <w:rPr>
                <w:noProof/>
              </w:rPr>
              <w:drawing>
                <wp:inline distT="0" distB="0" distL="0" distR="0" wp14:anchorId="4A205B78" wp14:editId="5661E6AE">
                  <wp:extent cx="121920" cy="105410"/>
                  <wp:effectExtent l="0" t="0" r="0" b="0"/>
                  <wp:docPr id="928" name="Picture 928" descr="P430C8T1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 name="Picture 928" descr="P430C8T19#yIS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21920" cy="105410"/>
                          </a:xfrm>
                          <a:prstGeom prst="rect">
                            <a:avLst/>
                          </a:prstGeom>
                          <a:noFill/>
                          <a:ln>
                            <a:noFill/>
                          </a:ln>
                        </pic:spPr>
                      </pic:pic>
                    </a:graphicData>
                  </a:graphic>
                </wp:inline>
              </w:drawing>
            </w:r>
            <w:r>
              <w:t xml:space="preserve"> (upper-right corner).</w:t>
            </w:r>
          </w:p>
          <w:p w14:paraId="464A60CA" w14:textId="77777777" w:rsidR="00F30F12" w:rsidRPr="00B418A4" w:rsidRDefault="00F30F12">
            <w:pPr>
              <w:pStyle w:val="ConcurTableText"/>
            </w:pPr>
            <w:r>
              <w:t xml:space="preserve">4) On the </w:t>
            </w:r>
            <w:r w:rsidRPr="00AA6022">
              <w:rPr>
                <w:b/>
              </w:rPr>
              <w:t>Route Details</w:t>
            </w:r>
            <w:r>
              <w:t xml:space="preserve"> screen, the personal and business distance amounts appear at the bottom of the screen.</w:t>
            </w:r>
          </w:p>
        </w:tc>
      </w:tr>
      <w:tr w:rsidR="00F30F12" w:rsidRPr="006A65E4" w14:paraId="107ECBBD" w14:textId="77777777" w:rsidTr="304046C8">
        <w:trPr>
          <w:cantSplit/>
        </w:trPr>
        <w:tc>
          <w:tcPr>
            <w:tcW w:w="5910" w:type="dxa"/>
          </w:tcPr>
          <w:p w14:paraId="1C707EEC" w14:textId="16F0A773" w:rsidR="00F30F12" w:rsidRPr="008C2F91" w:rsidRDefault="0067235C">
            <w:pPr>
              <w:pStyle w:val="ConcurTableText"/>
              <w:rPr>
                <w:noProof/>
                <w:snapToGrid/>
              </w:rPr>
            </w:pPr>
            <w:r>
              <w:rPr>
                <w:noProof/>
              </w:rPr>
              <w:lastRenderedPageBreak/>
              <w:drawing>
                <wp:inline distT="0" distB="0" distL="0" distR="0" wp14:anchorId="1C225D0A" wp14:editId="09CED066">
                  <wp:extent cx="1645920" cy="3367688"/>
                  <wp:effectExtent l="0" t="0" r="0" b="4445"/>
                  <wp:docPr id="83814177" name="Picture 83814177" descr="P433C9T1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14177" name="Picture 83814177" descr="P433C9T19#yIS1"/>
                          <pic:cNvPicPr/>
                        </pic:nvPicPr>
                        <pic:blipFill>
                          <a:blip r:embed="rId84"/>
                          <a:stretch>
                            <a:fillRect/>
                          </a:stretch>
                        </pic:blipFill>
                        <pic:spPr>
                          <a:xfrm>
                            <a:off x="0" y="0"/>
                            <a:ext cx="1645920" cy="3367688"/>
                          </a:xfrm>
                          <a:prstGeom prst="rect">
                            <a:avLst/>
                          </a:prstGeom>
                        </pic:spPr>
                      </pic:pic>
                    </a:graphicData>
                  </a:graphic>
                </wp:inline>
              </w:drawing>
            </w:r>
            <w:r w:rsidR="00F30F12">
              <w:rPr>
                <w:noProof/>
                <w:snapToGrid/>
              </w:rPr>
              <w:t xml:space="preserve">  </w:t>
            </w:r>
            <w:r w:rsidR="002257BF">
              <w:rPr>
                <w:noProof/>
              </w:rPr>
              <w:drawing>
                <wp:inline distT="0" distB="0" distL="0" distR="0" wp14:anchorId="0784A5E7" wp14:editId="36488A47">
                  <wp:extent cx="1645920" cy="3367688"/>
                  <wp:effectExtent l="0" t="0" r="0" b="4445"/>
                  <wp:docPr id="83814176" name="Picture 83814176" descr="P433C9T19#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14176" name="Picture 83814176" descr="P433C9T19#yIS2"/>
                          <pic:cNvPicPr/>
                        </pic:nvPicPr>
                        <pic:blipFill>
                          <a:blip r:embed="rId85"/>
                          <a:stretch>
                            <a:fillRect/>
                          </a:stretch>
                        </pic:blipFill>
                        <pic:spPr>
                          <a:xfrm>
                            <a:off x="0" y="0"/>
                            <a:ext cx="1645920" cy="3367688"/>
                          </a:xfrm>
                          <a:prstGeom prst="rect">
                            <a:avLst/>
                          </a:prstGeom>
                        </pic:spPr>
                      </pic:pic>
                    </a:graphicData>
                  </a:graphic>
                </wp:inline>
              </w:drawing>
            </w:r>
          </w:p>
        </w:tc>
        <w:tc>
          <w:tcPr>
            <w:tcW w:w="3630" w:type="dxa"/>
          </w:tcPr>
          <w:p w14:paraId="22C1D830" w14:textId="77777777" w:rsidR="00F30F12" w:rsidRPr="00C00840" w:rsidRDefault="00F30F12">
            <w:pPr>
              <w:pStyle w:val="ConcurTableText"/>
            </w:pPr>
            <w:r w:rsidRPr="00C00840">
              <w:t>To deduct commute mileage:</w:t>
            </w:r>
          </w:p>
          <w:p w14:paraId="018F629D" w14:textId="77777777" w:rsidR="00F30F12" w:rsidRDefault="00F30F12">
            <w:pPr>
              <w:pStyle w:val="ConcurTableText"/>
            </w:pPr>
            <w:r>
              <w:t xml:space="preserve">1) On the </w:t>
            </w:r>
            <w:r w:rsidRPr="00C00840">
              <w:rPr>
                <w:b/>
              </w:rPr>
              <w:t>Route Details</w:t>
            </w:r>
            <w:r>
              <w:t xml:space="preserve"> screen, tap </w:t>
            </w:r>
            <w:r w:rsidRPr="00C00840">
              <w:rPr>
                <w:b/>
              </w:rPr>
              <w:t>Deduct Commute Distance</w:t>
            </w:r>
            <w:r>
              <w:t>.</w:t>
            </w:r>
          </w:p>
          <w:p w14:paraId="74C6C4D9" w14:textId="77777777" w:rsidR="00F30F12" w:rsidRDefault="00F30F12">
            <w:pPr>
              <w:pStyle w:val="ConcurTableText"/>
            </w:pPr>
            <w:r>
              <w:t xml:space="preserve">2) On the </w:t>
            </w:r>
            <w:r w:rsidRPr="00637F5E">
              <w:rPr>
                <w:b/>
              </w:rPr>
              <w:t>Distance Calculator</w:t>
            </w:r>
            <w:r>
              <w:t xml:space="preserve"> screen, define the starting and ending points using the map.</w:t>
            </w:r>
          </w:p>
          <w:p w14:paraId="087AB24C" w14:textId="77777777" w:rsidR="00F30F12" w:rsidRDefault="00F30F12">
            <w:pPr>
              <w:pStyle w:val="ConcurTableText"/>
            </w:pPr>
            <w:r>
              <w:t>3) Select whether the commute is one way or round trip.</w:t>
            </w:r>
          </w:p>
          <w:p w14:paraId="6616B731" w14:textId="77777777" w:rsidR="00F30F12" w:rsidRPr="00B418A4" w:rsidRDefault="00F30F12">
            <w:pPr>
              <w:pStyle w:val="ConcurTableText"/>
            </w:pPr>
            <w:r>
              <w:t xml:space="preserve">4) When done, tap </w:t>
            </w:r>
            <w:r w:rsidRPr="00637F5E">
              <w:rPr>
                <w:b/>
              </w:rPr>
              <w:t>Use Route</w:t>
            </w:r>
            <w:r>
              <w:t xml:space="preserve">. The </w:t>
            </w:r>
            <w:r w:rsidRPr="00637F5E">
              <w:rPr>
                <w:b/>
              </w:rPr>
              <w:t>Route Details</w:t>
            </w:r>
            <w:r>
              <w:t xml:space="preserve"> screen appears.</w:t>
            </w:r>
          </w:p>
        </w:tc>
      </w:tr>
      <w:tr w:rsidR="00F30F12" w:rsidRPr="006A65E4" w14:paraId="14725EBA" w14:textId="77777777" w:rsidTr="304046C8">
        <w:trPr>
          <w:cantSplit/>
        </w:trPr>
        <w:tc>
          <w:tcPr>
            <w:tcW w:w="5910" w:type="dxa"/>
          </w:tcPr>
          <w:p w14:paraId="6B5ACB94" w14:textId="69EA9B35" w:rsidR="00F30F12" w:rsidRPr="008C2F91" w:rsidRDefault="00C47D89">
            <w:pPr>
              <w:pStyle w:val="ConcurTableText"/>
              <w:rPr>
                <w:noProof/>
                <w:snapToGrid/>
              </w:rPr>
            </w:pPr>
            <w:r>
              <w:rPr>
                <w:noProof/>
              </w:rPr>
              <w:drawing>
                <wp:inline distT="0" distB="0" distL="0" distR="0" wp14:anchorId="73779192" wp14:editId="55F9999E">
                  <wp:extent cx="1645920" cy="3367688"/>
                  <wp:effectExtent l="0" t="0" r="0" b="4445"/>
                  <wp:docPr id="83814178" name="Picture 83814178" descr="P440C11T1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14178" name="Picture 83814178" descr="P440C11T19#yIS1"/>
                          <pic:cNvPicPr/>
                        </pic:nvPicPr>
                        <pic:blipFill>
                          <a:blip r:embed="rId86"/>
                          <a:stretch>
                            <a:fillRect/>
                          </a:stretch>
                        </pic:blipFill>
                        <pic:spPr>
                          <a:xfrm>
                            <a:off x="0" y="0"/>
                            <a:ext cx="1645920" cy="3367688"/>
                          </a:xfrm>
                          <a:prstGeom prst="rect">
                            <a:avLst/>
                          </a:prstGeom>
                        </pic:spPr>
                      </pic:pic>
                    </a:graphicData>
                  </a:graphic>
                </wp:inline>
              </w:drawing>
            </w:r>
            <w:r w:rsidR="00F30F12">
              <w:rPr>
                <w:noProof/>
                <w:snapToGrid/>
              </w:rPr>
              <w:t xml:space="preserve">  </w:t>
            </w:r>
            <w:r w:rsidR="0023747D">
              <w:rPr>
                <w:noProof/>
              </w:rPr>
              <w:drawing>
                <wp:inline distT="0" distB="0" distL="0" distR="0" wp14:anchorId="514B78BB" wp14:editId="5DBF347D">
                  <wp:extent cx="1645920" cy="3363731"/>
                  <wp:effectExtent l="0" t="0" r="0" b="8255"/>
                  <wp:docPr id="83814179" name="Picture 83814179" descr="P440C11T19#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14179" name="Picture 83814179" descr="P440C11T19#yIS2"/>
                          <pic:cNvPicPr/>
                        </pic:nvPicPr>
                        <pic:blipFill>
                          <a:blip r:embed="rId87"/>
                          <a:stretch>
                            <a:fillRect/>
                          </a:stretch>
                        </pic:blipFill>
                        <pic:spPr>
                          <a:xfrm>
                            <a:off x="0" y="0"/>
                            <a:ext cx="1645920" cy="3363731"/>
                          </a:xfrm>
                          <a:prstGeom prst="rect">
                            <a:avLst/>
                          </a:prstGeom>
                        </pic:spPr>
                      </pic:pic>
                    </a:graphicData>
                  </a:graphic>
                </wp:inline>
              </w:drawing>
            </w:r>
          </w:p>
        </w:tc>
        <w:tc>
          <w:tcPr>
            <w:tcW w:w="3630" w:type="dxa"/>
          </w:tcPr>
          <w:p w14:paraId="1540D645" w14:textId="1DDF684D" w:rsidR="00F30F12" w:rsidRDefault="00F30F12">
            <w:pPr>
              <w:pStyle w:val="ConcurTableText"/>
            </w:pPr>
            <w:r>
              <w:t xml:space="preserve">5) On the </w:t>
            </w:r>
            <w:r w:rsidRPr="00637F5E">
              <w:rPr>
                <w:b/>
              </w:rPr>
              <w:t>Route Details</w:t>
            </w:r>
            <w:r>
              <w:t xml:space="preserve"> screen, tap </w:t>
            </w:r>
            <w:r w:rsidR="0005317F">
              <w:rPr>
                <w:noProof/>
              </w:rPr>
              <w:drawing>
                <wp:inline distT="0" distB="0" distL="0" distR="0" wp14:anchorId="31E40364" wp14:editId="1362EF0B">
                  <wp:extent cx="167655" cy="160034"/>
                  <wp:effectExtent l="0" t="0" r="3810" b="0"/>
                  <wp:docPr id="83814180" name="Picture 83814180" descr="P441C12T1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14180" name="Picture 83814180" descr="P441C12T19#yIS1"/>
                          <pic:cNvPicPr/>
                        </pic:nvPicPr>
                        <pic:blipFill>
                          <a:blip r:embed="rId88"/>
                          <a:stretch>
                            <a:fillRect/>
                          </a:stretch>
                        </pic:blipFill>
                        <pic:spPr>
                          <a:xfrm>
                            <a:off x="0" y="0"/>
                            <a:ext cx="167655" cy="160034"/>
                          </a:xfrm>
                          <a:prstGeom prst="rect">
                            <a:avLst/>
                          </a:prstGeom>
                        </pic:spPr>
                      </pic:pic>
                    </a:graphicData>
                  </a:graphic>
                </wp:inline>
              </w:drawing>
            </w:r>
            <w:r>
              <w:t xml:space="preserve"> (upper-left corner) to return to the </w:t>
            </w:r>
            <w:r w:rsidRPr="00537E8C">
              <w:rPr>
                <w:b/>
              </w:rPr>
              <w:t>Mileag</w:t>
            </w:r>
            <w:r>
              <w:rPr>
                <w:b/>
              </w:rPr>
              <w:t>e Expens</w:t>
            </w:r>
            <w:r w:rsidRPr="00537E8C">
              <w:rPr>
                <w:b/>
              </w:rPr>
              <w:t>e</w:t>
            </w:r>
            <w:r>
              <w:t xml:space="preserve"> screen, where the adjusted distance and amount appear. </w:t>
            </w:r>
          </w:p>
          <w:p w14:paraId="7368BEF3" w14:textId="1C65145F" w:rsidR="00F30F12" w:rsidRPr="00B418A4" w:rsidRDefault="00F30F12">
            <w:pPr>
              <w:pStyle w:val="ConcurTableText"/>
            </w:pPr>
            <w:r>
              <w:t xml:space="preserve">6) Tap </w:t>
            </w:r>
            <w:r w:rsidR="0005317F">
              <w:rPr>
                <w:b/>
                <w:bCs/>
              </w:rPr>
              <w:t>Save</w:t>
            </w:r>
            <w:r>
              <w:t xml:space="preserve"> (upper-right corner). The expense is saved to the expense report.</w:t>
            </w:r>
          </w:p>
        </w:tc>
      </w:tr>
    </w:tbl>
    <w:p w14:paraId="02A8AF29" w14:textId="77777777" w:rsidR="00F30F12" w:rsidRDefault="00F30F12" w:rsidP="00C05EE5">
      <w:pPr>
        <w:pStyle w:val="Heading4"/>
      </w:pPr>
      <w:bookmarkStart w:id="21" w:name="_Toc139380589"/>
      <w:r>
        <w:rPr>
          <w:noProof/>
        </w:rPr>
        <w:lastRenderedPageBreak/>
        <w:t>Reimbursement Rates</w:t>
      </w:r>
      <w:bookmarkEnd w:id="21"/>
    </w:p>
    <w:tbl>
      <w:tblPr>
        <w:tblW w:w="9540"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Caption w:val="Make adjustments."/>
      </w:tblPr>
      <w:tblGrid>
        <w:gridCol w:w="5910"/>
        <w:gridCol w:w="3630"/>
      </w:tblGrid>
      <w:tr w:rsidR="00F30F12" w:rsidRPr="006429D2" w14:paraId="1594F513" w14:textId="77777777" w:rsidTr="304046C8">
        <w:trPr>
          <w:cantSplit/>
          <w:tblHeader/>
        </w:trPr>
        <w:tc>
          <w:tcPr>
            <w:tcW w:w="5910" w:type="dxa"/>
            <w:shd w:val="clear" w:color="auto" w:fill="000000" w:themeFill="text1"/>
          </w:tcPr>
          <w:p w14:paraId="1C54641B" w14:textId="77777777" w:rsidR="00F30F12" w:rsidRPr="006429D2" w:rsidRDefault="00F30F12">
            <w:pPr>
              <w:pStyle w:val="ConcurTableHeadLeft"/>
            </w:pPr>
            <w:r>
              <w:t>Screen(s)</w:t>
            </w:r>
          </w:p>
        </w:tc>
        <w:tc>
          <w:tcPr>
            <w:tcW w:w="3630" w:type="dxa"/>
            <w:shd w:val="clear" w:color="auto" w:fill="000000" w:themeFill="text1"/>
          </w:tcPr>
          <w:p w14:paraId="6C9119BA" w14:textId="77777777" w:rsidR="00F30F12" w:rsidRPr="006429D2" w:rsidRDefault="00F30F12">
            <w:pPr>
              <w:pStyle w:val="ConcurTableHeadLeft"/>
            </w:pPr>
            <w:r w:rsidRPr="006429D2">
              <w:t>Description/Action</w:t>
            </w:r>
          </w:p>
        </w:tc>
      </w:tr>
      <w:tr w:rsidR="00F30F12" w:rsidRPr="006A65E4" w14:paraId="5A511FB2" w14:textId="77777777" w:rsidTr="304046C8">
        <w:trPr>
          <w:cantSplit/>
        </w:trPr>
        <w:tc>
          <w:tcPr>
            <w:tcW w:w="5910" w:type="dxa"/>
            <w:tcBorders>
              <w:bottom w:val="single" w:sz="4" w:space="0" w:color="000000" w:themeColor="text1"/>
            </w:tcBorders>
          </w:tcPr>
          <w:p w14:paraId="0E8AA12A" w14:textId="1606BB99" w:rsidR="00F30F12" w:rsidRPr="00A27267" w:rsidRDefault="00826D83">
            <w:pPr>
              <w:pStyle w:val="ConcurTableText"/>
              <w:rPr>
                <w:noProof/>
                <w:snapToGrid/>
              </w:rPr>
            </w:pPr>
            <w:r>
              <w:rPr>
                <w:noProof/>
              </w:rPr>
              <w:drawing>
                <wp:inline distT="0" distB="0" distL="0" distR="0" wp14:anchorId="37344B93" wp14:editId="6C440B09">
                  <wp:extent cx="1645920" cy="3363731"/>
                  <wp:effectExtent l="0" t="0" r="0" b="8255"/>
                  <wp:docPr id="83814181" name="Picture 83814181" descr="P448C3T2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14181" name="Picture 83814181" descr="P448C3T20#yIS1"/>
                          <pic:cNvPicPr/>
                        </pic:nvPicPr>
                        <pic:blipFill>
                          <a:blip r:embed="rId76"/>
                          <a:stretch>
                            <a:fillRect/>
                          </a:stretch>
                        </pic:blipFill>
                        <pic:spPr>
                          <a:xfrm>
                            <a:off x="0" y="0"/>
                            <a:ext cx="1645920" cy="3363731"/>
                          </a:xfrm>
                          <a:prstGeom prst="rect">
                            <a:avLst/>
                          </a:prstGeom>
                        </pic:spPr>
                      </pic:pic>
                    </a:graphicData>
                  </a:graphic>
                </wp:inline>
              </w:drawing>
            </w:r>
            <w:r w:rsidR="00F30F12">
              <w:rPr>
                <w:noProof/>
                <w:snapToGrid/>
              </w:rPr>
              <w:t xml:space="preserve">  </w:t>
            </w:r>
            <w:r w:rsidR="00D401C9">
              <w:rPr>
                <w:noProof/>
              </w:rPr>
              <w:drawing>
                <wp:inline distT="0" distB="0" distL="0" distR="0" wp14:anchorId="08DBF40B" wp14:editId="792DF18E">
                  <wp:extent cx="1645920" cy="3367688"/>
                  <wp:effectExtent l="0" t="0" r="0" b="4445"/>
                  <wp:docPr id="83814184" name="Picture 83814184" descr="P448C3T20#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14184" name="Picture 83814184" descr="P448C3T20#yIS2"/>
                          <pic:cNvPicPr/>
                        </pic:nvPicPr>
                        <pic:blipFill>
                          <a:blip r:embed="rId82"/>
                          <a:stretch>
                            <a:fillRect/>
                          </a:stretch>
                        </pic:blipFill>
                        <pic:spPr>
                          <a:xfrm>
                            <a:off x="0" y="0"/>
                            <a:ext cx="1645920" cy="3367688"/>
                          </a:xfrm>
                          <a:prstGeom prst="rect">
                            <a:avLst/>
                          </a:prstGeom>
                        </pic:spPr>
                      </pic:pic>
                    </a:graphicData>
                  </a:graphic>
                </wp:inline>
              </w:drawing>
            </w:r>
          </w:p>
        </w:tc>
        <w:tc>
          <w:tcPr>
            <w:tcW w:w="3630" w:type="dxa"/>
          </w:tcPr>
          <w:p w14:paraId="775571C4" w14:textId="77777777" w:rsidR="00F30F12" w:rsidRDefault="00F30F12">
            <w:pPr>
              <w:pStyle w:val="ConcurTableText"/>
            </w:pPr>
            <w:r>
              <w:t>To add reimbursement rates:</w:t>
            </w:r>
          </w:p>
          <w:p w14:paraId="23FA5E2C" w14:textId="775FC7AC" w:rsidR="00F30F12" w:rsidRPr="00B634E2" w:rsidRDefault="00F30F12">
            <w:pPr>
              <w:pStyle w:val="ConcurTableText"/>
            </w:pPr>
            <w:r>
              <w:t>1</w:t>
            </w:r>
            <w:r w:rsidRPr="006C56EF">
              <w:t>)</w:t>
            </w:r>
            <w:r>
              <w:t xml:space="preserve">On the </w:t>
            </w:r>
            <w:r>
              <w:rPr>
                <w:b/>
              </w:rPr>
              <w:t>Expens</w:t>
            </w:r>
            <w:r w:rsidRPr="000C4E5A">
              <w:rPr>
                <w:b/>
              </w:rPr>
              <w:t>e</w:t>
            </w:r>
            <w:r>
              <w:t xml:space="preserve"> screen, tap</w:t>
            </w:r>
            <w:r w:rsidRPr="00D9364B">
              <w:rPr>
                <w:b/>
              </w:rPr>
              <w:t xml:space="preserve"> </w:t>
            </w:r>
            <w:r w:rsidRPr="00017A88">
              <w:rPr>
                <w:b/>
              </w:rPr>
              <w:t>Route Details</w:t>
            </w:r>
            <w:r>
              <w:t xml:space="preserve">. </w:t>
            </w:r>
          </w:p>
          <w:p w14:paraId="56FB7C19" w14:textId="307C0360" w:rsidR="00F30F12" w:rsidRDefault="00F30F12">
            <w:pPr>
              <w:pStyle w:val="ConcurTableText"/>
            </w:pPr>
            <w:r>
              <w:t>2</w:t>
            </w:r>
            <w:r w:rsidRPr="006C56EF">
              <w:t xml:space="preserve">) </w:t>
            </w:r>
            <w:r>
              <w:t xml:space="preserve">On the </w:t>
            </w:r>
            <w:r w:rsidRPr="00017A88">
              <w:rPr>
                <w:b/>
              </w:rPr>
              <w:t>Route Details</w:t>
            </w:r>
            <w:r>
              <w:t xml:space="preserve"> screen, tap </w:t>
            </w:r>
            <w:r w:rsidR="00826D83">
              <w:rPr>
                <w:noProof/>
              </w:rPr>
              <w:drawing>
                <wp:inline distT="0" distB="0" distL="0" distR="0" wp14:anchorId="65850A9D" wp14:editId="3BF51AC7">
                  <wp:extent cx="68586" cy="198137"/>
                  <wp:effectExtent l="0" t="0" r="7620" b="0"/>
                  <wp:docPr id="83814183" name="Picture 83814183" descr="P451C4T2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14183" name="Picture 83814183" descr="P451C4T20#yIS1"/>
                          <pic:cNvPicPr/>
                        </pic:nvPicPr>
                        <pic:blipFill>
                          <a:blip r:embed="rId78"/>
                          <a:stretch>
                            <a:fillRect/>
                          </a:stretch>
                        </pic:blipFill>
                        <pic:spPr>
                          <a:xfrm>
                            <a:off x="0" y="0"/>
                            <a:ext cx="68586" cy="198137"/>
                          </a:xfrm>
                          <a:prstGeom prst="rect">
                            <a:avLst/>
                          </a:prstGeom>
                        </pic:spPr>
                      </pic:pic>
                    </a:graphicData>
                  </a:graphic>
                </wp:inline>
              </w:drawing>
            </w:r>
            <w:r>
              <w:t xml:space="preserve"> (upper-right corner) to access</w:t>
            </w:r>
            <w:r w:rsidRPr="000B0BA5">
              <w:t xml:space="preserve"> </w:t>
            </w:r>
            <w:r>
              <w:t>the menu. Using the menu, you can:</w:t>
            </w:r>
          </w:p>
          <w:p w14:paraId="08D4BB2E" w14:textId="77777777" w:rsidR="00F30F12" w:rsidRDefault="00F30F12">
            <w:pPr>
              <w:pStyle w:val="ConcurTableBullet"/>
            </w:pPr>
            <w:r>
              <w:t>Edit any portion of the trip</w:t>
            </w:r>
            <w:r>
              <w:br/>
              <w:t xml:space="preserve">– </w:t>
            </w:r>
            <w:r w:rsidRPr="304046C8">
              <w:rPr>
                <w:i/>
                <w:iCs/>
              </w:rPr>
              <w:t>or</w:t>
            </w:r>
            <w:r>
              <w:t xml:space="preserve"> –</w:t>
            </w:r>
          </w:p>
          <w:p w14:paraId="641D7CFF" w14:textId="77777777" w:rsidR="00F30F12" w:rsidRPr="006A65E4" w:rsidRDefault="00F30F12">
            <w:pPr>
              <w:pStyle w:val="ConcurTableBullet"/>
            </w:pPr>
            <w:r>
              <w:t>Designate part of the trip as personal</w:t>
            </w:r>
          </w:p>
        </w:tc>
      </w:tr>
    </w:tbl>
    <w:p w14:paraId="7539E06E" w14:textId="77777777" w:rsidR="00F30F12" w:rsidRPr="000B618B" w:rsidRDefault="00F30F12" w:rsidP="00F30F12">
      <w:pPr>
        <w:pStyle w:val="Heading3"/>
        <w:spacing w:before="0"/>
      </w:pPr>
      <w:bookmarkStart w:id="22" w:name="_Toc139380590"/>
      <w:r w:rsidRPr="0045640F">
        <w:t>Add/Edit/Delete Itemizations</w:t>
      </w:r>
      <w:bookmarkEnd w:id="22"/>
    </w:p>
    <w:p w14:paraId="4863C3F6" w14:textId="77777777" w:rsidR="00F30F12" w:rsidRDefault="00F30F12" w:rsidP="00F30F12">
      <w:pPr>
        <w:pStyle w:val="ConcurTableText"/>
        <w:keepNext/>
      </w:pPr>
      <w:r w:rsidRPr="005D7915">
        <w:t>After an expense has been added to a report, you can itemize the expense.</w:t>
      </w:r>
    </w:p>
    <w:tbl>
      <w:tblPr>
        <w:tblW w:w="9540"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Caption w:val="Add, edit, or delete itemizations."/>
      </w:tblPr>
      <w:tblGrid>
        <w:gridCol w:w="5910"/>
        <w:gridCol w:w="3630"/>
      </w:tblGrid>
      <w:tr w:rsidR="00F30F12" w:rsidRPr="006429D2" w14:paraId="097626EE" w14:textId="77777777" w:rsidTr="304046C8">
        <w:trPr>
          <w:cantSplit/>
          <w:tblHeader/>
        </w:trPr>
        <w:tc>
          <w:tcPr>
            <w:tcW w:w="5910" w:type="dxa"/>
            <w:shd w:val="clear" w:color="auto" w:fill="000000" w:themeFill="text1"/>
          </w:tcPr>
          <w:p w14:paraId="366192B4" w14:textId="77777777" w:rsidR="00F30F12" w:rsidRPr="006429D2" w:rsidRDefault="00F30F12">
            <w:pPr>
              <w:pStyle w:val="ConcurTableHeadLeft"/>
            </w:pPr>
            <w:r>
              <w:t>Screen(s)</w:t>
            </w:r>
          </w:p>
        </w:tc>
        <w:tc>
          <w:tcPr>
            <w:tcW w:w="3630" w:type="dxa"/>
            <w:shd w:val="clear" w:color="auto" w:fill="000000" w:themeFill="text1"/>
          </w:tcPr>
          <w:p w14:paraId="5845D12A" w14:textId="77777777" w:rsidR="00F30F12" w:rsidRPr="006429D2" w:rsidRDefault="00F30F12">
            <w:pPr>
              <w:pStyle w:val="ConcurTableHeadLeft"/>
            </w:pPr>
            <w:r w:rsidRPr="006429D2">
              <w:t>Description/Action</w:t>
            </w:r>
          </w:p>
        </w:tc>
      </w:tr>
      <w:tr w:rsidR="00F30F12" w:rsidRPr="0094602A" w14:paraId="0297A780" w14:textId="77777777" w:rsidTr="304046C8">
        <w:trPr>
          <w:cantSplit/>
        </w:trPr>
        <w:tc>
          <w:tcPr>
            <w:tcW w:w="5910" w:type="dxa"/>
          </w:tcPr>
          <w:p w14:paraId="14C036CE" w14:textId="1A35578D" w:rsidR="00F30F12" w:rsidRPr="005B7DE7" w:rsidRDefault="00E63468">
            <w:pPr>
              <w:pStyle w:val="ConcurTableText"/>
              <w:rPr>
                <w:noProof/>
                <w:snapToGrid/>
              </w:rPr>
            </w:pPr>
            <w:r>
              <w:rPr>
                <w:noProof/>
              </w:rPr>
              <w:drawing>
                <wp:inline distT="0" distB="0" distL="0" distR="0" wp14:anchorId="7FE24724" wp14:editId="55876C9C">
                  <wp:extent cx="1728216" cy="3544443"/>
                  <wp:effectExtent l="0" t="0" r="5715" b="0"/>
                  <wp:docPr id="1192159323" name="Picture 1192159323" descr="P460C3T2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159323" name="Picture 1192159323" descr="P460C3T21#yIS1"/>
                          <pic:cNvPicPr/>
                        </pic:nvPicPr>
                        <pic:blipFill>
                          <a:blip r:embed="rId89"/>
                          <a:stretch>
                            <a:fillRect/>
                          </a:stretch>
                        </pic:blipFill>
                        <pic:spPr>
                          <a:xfrm>
                            <a:off x="0" y="0"/>
                            <a:ext cx="1728216" cy="3544443"/>
                          </a:xfrm>
                          <a:prstGeom prst="rect">
                            <a:avLst/>
                          </a:prstGeom>
                        </pic:spPr>
                      </pic:pic>
                    </a:graphicData>
                  </a:graphic>
                </wp:inline>
              </w:drawing>
            </w:r>
          </w:p>
        </w:tc>
        <w:tc>
          <w:tcPr>
            <w:tcW w:w="3630" w:type="dxa"/>
          </w:tcPr>
          <w:p w14:paraId="2D03351C" w14:textId="77777777" w:rsidR="00F30F12" w:rsidRDefault="00F30F12">
            <w:pPr>
              <w:pStyle w:val="ConcurTableText"/>
            </w:pPr>
            <w:r>
              <w:t>To itemize an expense:</w:t>
            </w:r>
          </w:p>
          <w:p w14:paraId="6F193674" w14:textId="77777777" w:rsidR="00F30F12" w:rsidRDefault="00F30F12">
            <w:pPr>
              <w:pStyle w:val="ConcurTableText"/>
            </w:pPr>
            <w:r>
              <w:t xml:space="preserve">1) On the report screen, tap the </w:t>
            </w:r>
            <w:r w:rsidRPr="00FE0329">
              <w:rPr>
                <w:b/>
              </w:rPr>
              <w:t>Expenses</w:t>
            </w:r>
            <w:r>
              <w:rPr>
                <w:b/>
              </w:rPr>
              <w:t xml:space="preserve"> </w:t>
            </w:r>
            <w:r w:rsidRPr="00A71C3D">
              <w:rPr>
                <w:bCs/>
              </w:rPr>
              <w:t>tab</w:t>
            </w:r>
            <w:r>
              <w:t>.</w:t>
            </w:r>
          </w:p>
          <w:p w14:paraId="354B04B1" w14:textId="77777777" w:rsidR="00F30F12" w:rsidRDefault="00F30F12">
            <w:pPr>
              <w:pStyle w:val="ConcurTableText"/>
            </w:pPr>
            <w:r>
              <w:t xml:space="preserve">2) On the </w:t>
            </w:r>
            <w:r w:rsidRPr="00FE0329">
              <w:rPr>
                <w:b/>
              </w:rPr>
              <w:t>Expenses</w:t>
            </w:r>
            <w:r>
              <w:t xml:space="preserve"> tab, tap to o</w:t>
            </w:r>
            <w:r w:rsidRPr="00450339">
              <w:t xml:space="preserve">pen the </w:t>
            </w:r>
            <w:r>
              <w:t xml:space="preserve">desired </w:t>
            </w:r>
            <w:r w:rsidRPr="00450339">
              <w:t>expense.</w:t>
            </w:r>
            <w:r>
              <w:t xml:space="preserve"> </w:t>
            </w:r>
          </w:p>
          <w:p w14:paraId="19FFBA38" w14:textId="3D2E38DC" w:rsidR="00F30F12" w:rsidRPr="00AC5651" w:rsidRDefault="00F30F12">
            <w:pPr>
              <w:pStyle w:val="ConcurTableText"/>
            </w:pPr>
            <w:r>
              <w:t xml:space="preserve">3) On the </w:t>
            </w:r>
            <w:r>
              <w:rPr>
                <w:b/>
              </w:rPr>
              <w:t>Expense</w:t>
            </w:r>
            <w:r>
              <w:t xml:space="preserve"> screen, tap</w:t>
            </w:r>
            <w:r w:rsidR="00C134C3">
              <w:t xml:space="preserve"> </w:t>
            </w:r>
            <w:r w:rsidR="00630F9C">
              <w:rPr>
                <w:noProof/>
              </w:rPr>
              <w:drawing>
                <wp:inline distT="0" distB="0" distL="0" distR="0" wp14:anchorId="4320BCAC" wp14:editId="59F2F6E3">
                  <wp:extent cx="190517" cy="213378"/>
                  <wp:effectExtent l="0" t="0" r="0" b="0"/>
                  <wp:docPr id="1192159321" name="Picture 1192159321" descr="P464C4T2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159321" name="Picture 1192159321" descr="P464C4T21#yIS1"/>
                          <pic:cNvPicPr/>
                        </pic:nvPicPr>
                        <pic:blipFill>
                          <a:blip r:embed="rId56"/>
                          <a:stretch>
                            <a:fillRect/>
                          </a:stretch>
                        </pic:blipFill>
                        <pic:spPr>
                          <a:xfrm>
                            <a:off x="0" y="0"/>
                            <a:ext cx="190517" cy="213378"/>
                          </a:xfrm>
                          <a:prstGeom prst="rect">
                            <a:avLst/>
                          </a:prstGeom>
                        </pic:spPr>
                      </pic:pic>
                    </a:graphicData>
                  </a:graphic>
                </wp:inline>
              </w:drawing>
            </w:r>
            <w:r w:rsidR="00630F9C">
              <w:t xml:space="preserve"> (right-upper corner) and select </w:t>
            </w:r>
            <w:r w:rsidR="00630F9C">
              <w:rPr>
                <w:b/>
                <w:bCs/>
              </w:rPr>
              <w:t>Itemize</w:t>
            </w:r>
            <w:r w:rsidRPr="00A71C3D">
              <w:rPr>
                <w:bCs/>
              </w:rPr>
              <w:t>.</w:t>
            </w:r>
          </w:p>
        </w:tc>
      </w:tr>
      <w:tr w:rsidR="00F30F12" w:rsidRPr="0094602A" w14:paraId="45B82737" w14:textId="77777777" w:rsidTr="304046C8">
        <w:trPr>
          <w:cantSplit/>
        </w:trPr>
        <w:tc>
          <w:tcPr>
            <w:tcW w:w="5910" w:type="dxa"/>
          </w:tcPr>
          <w:p w14:paraId="0F0192F9" w14:textId="63F31142" w:rsidR="00F30F12" w:rsidRPr="00CB5C10" w:rsidRDefault="00632B20">
            <w:pPr>
              <w:pStyle w:val="ConcurTableText"/>
              <w:rPr>
                <w:rStyle w:val="ConcurTableTextChar"/>
              </w:rPr>
            </w:pPr>
            <w:r>
              <w:rPr>
                <w:noProof/>
              </w:rPr>
              <w:lastRenderedPageBreak/>
              <w:drawing>
                <wp:inline distT="0" distB="0" distL="0" distR="0" wp14:anchorId="7DE6E712" wp14:editId="43CAD5A9">
                  <wp:extent cx="1728216" cy="3544443"/>
                  <wp:effectExtent l="0" t="0" r="5715" b="0"/>
                  <wp:docPr id="1192159325" name="Picture 1192159325" descr="P466C5T2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159325" name="Picture 1192159325" descr="P466C5T21#yIS1"/>
                          <pic:cNvPicPr/>
                        </pic:nvPicPr>
                        <pic:blipFill>
                          <a:blip r:embed="rId90"/>
                          <a:stretch>
                            <a:fillRect/>
                          </a:stretch>
                        </pic:blipFill>
                        <pic:spPr>
                          <a:xfrm>
                            <a:off x="0" y="0"/>
                            <a:ext cx="1728216" cy="3544443"/>
                          </a:xfrm>
                          <a:prstGeom prst="rect">
                            <a:avLst/>
                          </a:prstGeom>
                        </pic:spPr>
                      </pic:pic>
                    </a:graphicData>
                  </a:graphic>
                </wp:inline>
              </w:drawing>
            </w:r>
            <w:r w:rsidR="00F30F12">
              <w:rPr>
                <w:noProof/>
                <w:snapToGrid/>
              </w:rPr>
              <w:t xml:space="preserve">  </w:t>
            </w:r>
            <w:r w:rsidR="00840362">
              <w:rPr>
                <w:noProof/>
              </w:rPr>
              <w:drawing>
                <wp:inline distT="0" distB="0" distL="0" distR="0" wp14:anchorId="40193F95" wp14:editId="4139AE5D">
                  <wp:extent cx="1728216" cy="3544443"/>
                  <wp:effectExtent l="0" t="0" r="5715" b="0"/>
                  <wp:docPr id="1192159326" name="Picture 1192159326" descr="P466C5T21#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159326" name="Picture 1192159326" descr="P466C5T21#yIS2"/>
                          <pic:cNvPicPr/>
                        </pic:nvPicPr>
                        <pic:blipFill>
                          <a:blip r:embed="rId91"/>
                          <a:stretch>
                            <a:fillRect/>
                          </a:stretch>
                        </pic:blipFill>
                        <pic:spPr>
                          <a:xfrm>
                            <a:off x="0" y="0"/>
                            <a:ext cx="1728216" cy="3544443"/>
                          </a:xfrm>
                          <a:prstGeom prst="rect">
                            <a:avLst/>
                          </a:prstGeom>
                        </pic:spPr>
                      </pic:pic>
                    </a:graphicData>
                  </a:graphic>
                </wp:inline>
              </w:drawing>
            </w:r>
          </w:p>
        </w:tc>
        <w:tc>
          <w:tcPr>
            <w:tcW w:w="3630" w:type="dxa"/>
          </w:tcPr>
          <w:p w14:paraId="28CC0E63" w14:textId="7C8527D3" w:rsidR="00441F63" w:rsidRDefault="00F30F12">
            <w:pPr>
              <w:pStyle w:val="ConcurTableText"/>
              <w:rPr>
                <w:rFonts w:eastAsia="Arial Unicode MS"/>
              </w:rPr>
            </w:pPr>
            <w:r>
              <w:rPr>
                <w:rFonts w:eastAsia="Arial Unicode MS"/>
              </w:rPr>
              <w:t xml:space="preserve">4) On the </w:t>
            </w:r>
            <w:r w:rsidRPr="00DB4772">
              <w:rPr>
                <w:rFonts w:eastAsia="Arial Unicode MS"/>
                <w:b/>
              </w:rPr>
              <w:t>Itemization</w:t>
            </w:r>
            <w:r>
              <w:rPr>
                <w:rFonts w:eastAsia="Arial Unicode MS"/>
              </w:rPr>
              <w:t xml:space="preserve"> screen</w:t>
            </w:r>
            <w:r w:rsidR="005E6A25">
              <w:t xml:space="preserve">, enter the </w:t>
            </w:r>
            <w:r w:rsidR="00441F63">
              <w:t>itemizations.</w:t>
            </w:r>
          </w:p>
          <w:p w14:paraId="5D4546C0" w14:textId="32991B53" w:rsidR="00F30F12" w:rsidRPr="00255CC8" w:rsidRDefault="00F30F12">
            <w:pPr>
              <w:pStyle w:val="ConcurTableText"/>
              <w:rPr>
                <w:b/>
                <w:bCs/>
                <w:i/>
                <w:iCs/>
                <w:noProof/>
              </w:rPr>
            </w:pPr>
            <w:r>
              <w:rPr>
                <w:rFonts w:eastAsia="Arial Unicode MS"/>
              </w:rPr>
              <w:t xml:space="preserve">If there is a remaining balance, </w:t>
            </w:r>
            <w:r w:rsidR="005E6BDA">
              <w:rPr>
                <w:rFonts w:eastAsia="Arial Unicode MS"/>
              </w:rPr>
              <w:t xml:space="preserve">select the expense again and </w:t>
            </w:r>
            <w:r>
              <w:rPr>
                <w:rFonts w:eastAsia="Arial Unicode MS"/>
              </w:rPr>
              <w:t>tap</w:t>
            </w:r>
            <w:r w:rsidRPr="00243031">
              <w:rPr>
                <w:noProof/>
              </w:rPr>
              <w:t xml:space="preserve"> </w:t>
            </w:r>
            <w:r w:rsidRPr="00E71AE4">
              <w:rPr>
                <w:noProof/>
              </w:rPr>
              <w:drawing>
                <wp:inline distT="0" distB="0" distL="0" distR="0" wp14:anchorId="7F430363" wp14:editId="48E5E201">
                  <wp:extent cx="182880" cy="182880"/>
                  <wp:effectExtent l="19050" t="19050" r="7620" b="7620"/>
                  <wp:docPr id="942" name="Picture 942" descr="P468C6T2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 name="Picture 942" descr="P468C6T21#yIS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a:ln w="6350" cmpd="sng">
                            <a:solidFill>
                              <a:srgbClr val="000000"/>
                            </a:solidFill>
                            <a:miter lim="800000"/>
                            <a:headEnd/>
                            <a:tailEnd/>
                          </a:ln>
                          <a:effectLst/>
                        </pic:spPr>
                      </pic:pic>
                    </a:graphicData>
                  </a:graphic>
                </wp:inline>
              </w:drawing>
            </w:r>
            <w:r>
              <w:t xml:space="preserve"> (lower-right corner) </w:t>
            </w:r>
            <w:r>
              <w:rPr>
                <w:rFonts w:eastAsia="Arial Unicode MS"/>
              </w:rPr>
              <w:t>and r</w:t>
            </w:r>
            <w:r w:rsidRPr="00B27BE6">
              <w:rPr>
                <w:rFonts w:eastAsia="Arial Unicode MS"/>
              </w:rPr>
              <w:t xml:space="preserve">epeat these steps </w:t>
            </w:r>
            <w:r>
              <w:rPr>
                <w:rFonts w:eastAsia="Arial Unicode MS"/>
              </w:rPr>
              <w:t xml:space="preserve">(including </w:t>
            </w:r>
            <w:r w:rsidRPr="00243031">
              <w:rPr>
                <w:b/>
                <w:bCs/>
                <w:noProof/>
              </w:rPr>
              <w:t>Save</w:t>
            </w:r>
            <w:r>
              <w:rPr>
                <w:rFonts w:eastAsia="Arial Unicode MS"/>
              </w:rPr>
              <w:t xml:space="preserve">) </w:t>
            </w:r>
            <w:r w:rsidRPr="00B27BE6">
              <w:rPr>
                <w:rFonts w:eastAsia="Arial Unicode MS"/>
              </w:rPr>
              <w:t xml:space="preserve">until the remaining amount </w:t>
            </w:r>
            <w:r>
              <w:rPr>
                <w:rFonts w:eastAsia="Arial Unicode MS"/>
              </w:rPr>
              <w:t xml:space="preserve">balance </w:t>
            </w:r>
            <w:r w:rsidRPr="00B27BE6">
              <w:rPr>
                <w:rFonts w:eastAsia="Arial Unicode MS"/>
              </w:rPr>
              <w:t>is zero.</w:t>
            </w:r>
          </w:p>
        </w:tc>
      </w:tr>
      <w:tr w:rsidR="00F30F12" w:rsidRPr="0094602A" w14:paraId="1FABE77F" w14:textId="77777777" w:rsidTr="304046C8">
        <w:trPr>
          <w:cantSplit/>
        </w:trPr>
        <w:tc>
          <w:tcPr>
            <w:tcW w:w="5910" w:type="dxa"/>
          </w:tcPr>
          <w:p w14:paraId="44C53F4C" w14:textId="5A35C013" w:rsidR="00F30F12" w:rsidRPr="005D3390" w:rsidRDefault="00CD54B5">
            <w:pPr>
              <w:pStyle w:val="ConcurTableText"/>
              <w:rPr>
                <w:noProof/>
                <w:snapToGrid/>
              </w:rPr>
            </w:pPr>
            <w:r>
              <w:rPr>
                <w:noProof/>
              </w:rPr>
              <w:t xml:space="preserve"> </w:t>
            </w:r>
            <w:r>
              <w:rPr>
                <w:noProof/>
              </w:rPr>
              <w:drawing>
                <wp:inline distT="0" distB="0" distL="0" distR="0" wp14:anchorId="13EE25A8" wp14:editId="404DE062">
                  <wp:extent cx="1728216" cy="3531918"/>
                  <wp:effectExtent l="0" t="0" r="5715" b="0"/>
                  <wp:docPr id="83814185" name="Picture 83814185" descr="P470C7T2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14185" name="Picture 83814185" descr="P470C7T21#yIS1"/>
                          <pic:cNvPicPr/>
                        </pic:nvPicPr>
                        <pic:blipFill>
                          <a:blip r:embed="rId92"/>
                          <a:stretch>
                            <a:fillRect/>
                          </a:stretch>
                        </pic:blipFill>
                        <pic:spPr>
                          <a:xfrm>
                            <a:off x="0" y="0"/>
                            <a:ext cx="1728216" cy="3531918"/>
                          </a:xfrm>
                          <a:prstGeom prst="rect">
                            <a:avLst/>
                          </a:prstGeom>
                        </pic:spPr>
                      </pic:pic>
                    </a:graphicData>
                  </a:graphic>
                </wp:inline>
              </w:drawing>
            </w:r>
            <w:r w:rsidR="00F30F12">
              <w:rPr>
                <w:noProof/>
                <w:snapToGrid/>
              </w:rPr>
              <w:t xml:space="preserve">  </w:t>
            </w:r>
            <w:r w:rsidR="00297DCD">
              <w:rPr>
                <w:noProof/>
              </w:rPr>
              <w:drawing>
                <wp:inline distT="0" distB="0" distL="0" distR="0" wp14:anchorId="319D4E26" wp14:editId="5E579C3F">
                  <wp:extent cx="1728216" cy="3544443"/>
                  <wp:effectExtent l="0" t="0" r="5715" b="0"/>
                  <wp:docPr id="1192159324" name="Picture 1192159324" descr="P470C7T21#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159324" name="Picture 1192159324" descr="P470C7T21#yIS2"/>
                          <pic:cNvPicPr/>
                        </pic:nvPicPr>
                        <pic:blipFill>
                          <a:blip r:embed="rId93"/>
                          <a:stretch>
                            <a:fillRect/>
                          </a:stretch>
                        </pic:blipFill>
                        <pic:spPr>
                          <a:xfrm>
                            <a:off x="0" y="0"/>
                            <a:ext cx="1728216" cy="3544443"/>
                          </a:xfrm>
                          <a:prstGeom prst="rect">
                            <a:avLst/>
                          </a:prstGeom>
                        </pic:spPr>
                      </pic:pic>
                    </a:graphicData>
                  </a:graphic>
                </wp:inline>
              </w:drawing>
            </w:r>
          </w:p>
        </w:tc>
        <w:tc>
          <w:tcPr>
            <w:tcW w:w="3630" w:type="dxa"/>
          </w:tcPr>
          <w:p w14:paraId="5E1A2A0A" w14:textId="77777777" w:rsidR="00F30F12" w:rsidRDefault="00F30F12">
            <w:pPr>
              <w:pStyle w:val="ConcurTableText"/>
            </w:pPr>
            <w:r>
              <w:t xml:space="preserve">To </w:t>
            </w:r>
            <w:r w:rsidRPr="00502437">
              <w:rPr>
                <w:b/>
                <w:i/>
              </w:rPr>
              <w:t>edit</w:t>
            </w:r>
            <w:r>
              <w:t xml:space="preserve"> an itemization: </w:t>
            </w:r>
          </w:p>
          <w:p w14:paraId="2CCB9CE6" w14:textId="04E691FB" w:rsidR="00F30F12" w:rsidRDefault="00F30F12">
            <w:pPr>
              <w:pStyle w:val="ConcurTableText"/>
            </w:pPr>
            <w:r>
              <w:t>Tap the desired itemization and then make the desired changes.</w:t>
            </w:r>
          </w:p>
          <w:p w14:paraId="1A4EE02D" w14:textId="77777777" w:rsidR="00F30F12" w:rsidRDefault="00F30F12">
            <w:pPr>
              <w:pStyle w:val="ConcurTableText"/>
            </w:pPr>
            <w:r>
              <w:t xml:space="preserve">To </w:t>
            </w:r>
            <w:r w:rsidRPr="00502437">
              <w:rPr>
                <w:b/>
                <w:i/>
              </w:rPr>
              <w:t>remove</w:t>
            </w:r>
            <w:r>
              <w:t xml:space="preserve"> an itemization:</w:t>
            </w:r>
          </w:p>
          <w:p w14:paraId="5EFACFCC" w14:textId="77777777" w:rsidR="00F30F12" w:rsidRDefault="00F30F12">
            <w:pPr>
              <w:pStyle w:val="ConcurTableText"/>
            </w:pPr>
            <w:r>
              <w:t xml:space="preserve">Long-press the desired itemization and then tap </w:t>
            </w:r>
            <w:r>
              <w:rPr>
                <w:noProof/>
              </w:rPr>
              <w:drawing>
                <wp:inline distT="0" distB="0" distL="0" distR="0" wp14:anchorId="3C5DB75D" wp14:editId="72503A22">
                  <wp:extent cx="131365" cy="182880"/>
                  <wp:effectExtent l="0" t="0" r="2540" b="7620"/>
                  <wp:docPr id="945" name="Picture 945" descr="P474C8T2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 name="Picture 945" descr="P474C8T21#yIS1"/>
                          <pic:cNvPicPr/>
                        </pic:nvPicPr>
                        <pic:blipFill>
                          <a:blip r:embed="rId94"/>
                          <a:stretch>
                            <a:fillRect/>
                          </a:stretch>
                        </pic:blipFill>
                        <pic:spPr>
                          <a:xfrm>
                            <a:off x="0" y="0"/>
                            <a:ext cx="132114" cy="183923"/>
                          </a:xfrm>
                          <a:prstGeom prst="rect">
                            <a:avLst/>
                          </a:prstGeom>
                        </pic:spPr>
                      </pic:pic>
                    </a:graphicData>
                  </a:graphic>
                </wp:inline>
              </w:drawing>
            </w:r>
            <w:r>
              <w:t xml:space="preserve"> (upper-right corner).</w:t>
            </w:r>
          </w:p>
          <w:p w14:paraId="5702C0D1" w14:textId="77777777" w:rsidR="00F30F12" w:rsidRPr="00257284" w:rsidRDefault="00F30F12">
            <w:pPr>
              <w:pStyle w:val="ConcurTableText"/>
            </w:pPr>
            <w:r w:rsidRPr="007D08EB">
              <w:t>The remaining amount appears at the bottom of the Itemizations screen.</w:t>
            </w:r>
          </w:p>
        </w:tc>
      </w:tr>
    </w:tbl>
    <w:p w14:paraId="20DCB740" w14:textId="77777777" w:rsidR="00F30F12" w:rsidRPr="000B618B" w:rsidRDefault="00F30F12" w:rsidP="00F30F12">
      <w:pPr>
        <w:pStyle w:val="Heading3"/>
      </w:pPr>
      <w:bookmarkStart w:id="23" w:name="_Toc139380591"/>
      <w:r w:rsidRPr="00A71C3D">
        <w:lastRenderedPageBreak/>
        <w:t>Add/Edit/Delete Attendees</w:t>
      </w:r>
      <w:bookmarkEnd w:id="23"/>
      <w:r w:rsidRPr="00AF60C9">
        <w:rPr>
          <w:noProof/>
        </w:rPr>
        <w:t xml:space="preserve"> </w:t>
      </w:r>
    </w:p>
    <w:p w14:paraId="4E6EC9FF" w14:textId="77777777" w:rsidR="00F30F12" w:rsidRDefault="00F30F12" w:rsidP="00F30F12">
      <w:pPr>
        <w:pStyle w:val="ConcurTableText"/>
        <w:keepNext/>
      </w:pPr>
      <w:r w:rsidRPr="005D7915">
        <w:t xml:space="preserve">After an expense has been added to a report, you can add attendees to the expense. </w:t>
      </w:r>
    </w:p>
    <w:tbl>
      <w:tblPr>
        <w:tblW w:w="9540"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Caption w:val="Add, edit, or delete attendees."/>
      </w:tblPr>
      <w:tblGrid>
        <w:gridCol w:w="6000"/>
        <w:gridCol w:w="3540"/>
      </w:tblGrid>
      <w:tr w:rsidR="00F30F12" w:rsidRPr="006429D2" w14:paraId="551C43CA" w14:textId="77777777" w:rsidTr="304046C8">
        <w:trPr>
          <w:cantSplit/>
          <w:tblHeader/>
        </w:trPr>
        <w:tc>
          <w:tcPr>
            <w:tcW w:w="6000" w:type="dxa"/>
            <w:shd w:val="clear" w:color="auto" w:fill="000000" w:themeFill="text1"/>
          </w:tcPr>
          <w:p w14:paraId="0B481AE0" w14:textId="77777777" w:rsidR="00F30F12" w:rsidRPr="006429D2" w:rsidRDefault="00F30F12">
            <w:pPr>
              <w:pStyle w:val="ConcurTableHeadLeft"/>
            </w:pPr>
            <w:r>
              <w:t>Screen(s)</w:t>
            </w:r>
          </w:p>
        </w:tc>
        <w:tc>
          <w:tcPr>
            <w:tcW w:w="3540" w:type="dxa"/>
            <w:shd w:val="clear" w:color="auto" w:fill="000000" w:themeFill="text1"/>
          </w:tcPr>
          <w:p w14:paraId="683BB1AE" w14:textId="77777777" w:rsidR="00F30F12" w:rsidRPr="006429D2" w:rsidRDefault="00F30F12">
            <w:pPr>
              <w:pStyle w:val="ConcurTableHeadLeft"/>
            </w:pPr>
            <w:r w:rsidRPr="006429D2">
              <w:t>Description/Action</w:t>
            </w:r>
          </w:p>
        </w:tc>
      </w:tr>
      <w:tr w:rsidR="00F30F12" w:rsidRPr="0094602A" w14:paraId="44A0C37A" w14:textId="77777777" w:rsidTr="304046C8">
        <w:trPr>
          <w:cantSplit/>
        </w:trPr>
        <w:tc>
          <w:tcPr>
            <w:tcW w:w="6000" w:type="dxa"/>
          </w:tcPr>
          <w:p w14:paraId="38618595" w14:textId="77777777" w:rsidR="00F30F12" w:rsidRPr="005B7DE7" w:rsidRDefault="00F30F12">
            <w:pPr>
              <w:pStyle w:val="ConcurTableText"/>
              <w:rPr>
                <w:noProof/>
                <w:snapToGrid/>
              </w:rPr>
            </w:pPr>
            <w:r w:rsidRPr="00257284">
              <w:rPr>
                <w:noProof/>
                <w:snapToGrid/>
              </w:rPr>
              <w:drawing>
                <wp:inline distT="0" distB="0" distL="0" distR="0" wp14:anchorId="0AD311E8" wp14:editId="5E62A5F4">
                  <wp:extent cx="1739860" cy="3564624"/>
                  <wp:effectExtent l="19050" t="19050" r="13335" b="17145"/>
                  <wp:docPr id="946" name="Picture 946" descr="P482C3T2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 name="Picture 946" descr="P482C3T22#yIS1"/>
                          <pic:cNvPicPr>
                            <a:picLocks noChangeAspect="1" noChangeArrowheads="1"/>
                          </pic:cNvPicPr>
                        </pic:nvPicPr>
                        <pic:blipFill>
                          <a:blip r:embed="rId95">
                            <a:extLst>
                              <a:ext uri="{28A0092B-C50C-407E-A947-70E740481C1C}">
                                <a14:useLocalDpi xmlns:a14="http://schemas.microsoft.com/office/drawing/2010/main" val="0"/>
                              </a:ext>
                            </a:extLst>
                          </a:blip>
                          <a:stretch>
                            <a:fillRect/>
                          </a:stretch>
                        </pic:blipFill>
                        <pic:spPr bwMode="auto">
                          <a:xfrm>
                            <a:off x="0" y="0"/>
                            <a:ext cx="1743543" cy="3572170"/>
                          </a:xfrm>
                          <a:prstGeom prst="rect">
                            <a:avLst/>
                          </a:prstGeom>
                          <a:noFill/>
                          <a:ln w="6350" cmpd="sng">
                            <a:solidFill>
                              <a:srgbClr val="000000"/>
                            </a:solidFill>
                            <a:miter lim="800000"/>
                            <a:headEnd/>
                            <a:tailEnd/>
                          </a:ln>
                          <a:effectLst/>
                        </pic:spPr>
                      </pic:pic>
                    </a:graphicData>
                  </a:graphic>
                </wp:inline>
              </w:drawing>
            </w:r>
            <w:r>
              <w:rPr>
                <w:noProof/>
              </w:rPr>
              <w:t xml:space="preserve">  </w:t>
            </w:r>
            <w:r w:rsidRPr="00257284">
              <w:rPr>
                <w:noProof/>
                <w:snapToGrid/>
              </w:rPr>
              <w:drawing>
                <wp:inline distT="0" distB="0" distL="0" distR="0" wp14:anchorId="09857615" wp14:editId="600FC171">
                  <wp:extent cx="1751508" cy="3562686"/>
                  <wp:effectExtent l="19050" t="19050" r="20320" b="19050"/>
                  <wp:docPr id="947" name="Picture 947" descr="P482C3T22#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 name="Picture 947" descr="P482C3T22#yIS2"/>
                          <pic:cNvPicPr>
                            <a:picLocks noChangeAspect="1" noChangeArrowheads="1"/>
                          </pic:cNvPicPr>
                        </pic:nvPicPr>
                        <pic:blipFill>
                          <a:blip r:embed="rId96">
                            <a:extLst>
                              <a:ext uri="{28A0092B-C50C-407E-A947-70E740481C1C}">
                                <a14:useLocalDpi xmlns:a14="http://schemas.microsoft.com/office/drawing/2010/main" val="0"/>
                              </a:ext>
                            </a:extLst>
                          </a:blip>
                          <a:stretch>
                            <a:fillRect/>
                          </a:stretch>
                        </pic:blipFill>
                        <pic:spPr bwMode="auto">
                          <a:xfrm>
                            <a:off x="0" y="0"/>
                            <a:ext cx="1765181" cy="3590499"/>
                          </a:xfrm>
                          <a:prstGeom prst="rect">
                            <a:avLst/>
                          </a:prstGeom>
                          <a:noFill/>
                          <a:ln w="6350" cmpd="sng">
                            <a:solidFill>
                              <a:srgbClr val="000000"/>
                            </a:solidFill>
                            <a:miter lim="800000"/>
                            <a:headEnd/>
                            <a:tailEnd/>
                          </a:ln>
                          <a:effectLst/>
                        </pic:spPr>
                      </pic:pic>
                    </a:graphicData>
                  </a:graphic>
                </wp:inline>
              </w:drawing>
            </w:r>
          </w:p>
        </w:tc>
        <w:tc>
          <w:tcPr>
            <w:tcW w:w="3540" w:type="dxa"/>
          </w:tcPr>
          <w:p w14:paraId="104E7FDF" w14:textId="77777777" w:rsidR="00F30F12" w:rsidRDefault="00F30F12">
            <w:pPr>
              <w:pStyle w:val="ConcurTableText"/>
            </w:pPr>
            <w:r>
              <w:t>To add, edit, or delete attendees:</w:t>
            </w:r>
          </w:p>
          <w:p w14:paraId="2E8C4037" w14:textId="77777777" w:rsidR="00F30F12" w:rsidRDefault="00F30F12">
            <w:pPr>
              <w:pStyle w:val="ConcurTableText"/>
            </w:pPr>
            <w:r>
              <w:t xml:space="preserve">1) On the report screen, tap the </w:t>
            </w:r>
            <w:r w:rsidRPr="00FE0329">
              <w:rPr>
                <w:b/>
              </w:rPr>
              <w:t>Expenses</w:t>
            </w:r>
            <w:r>
              <w:rPr>
                <w:b/>
              </w:rPr>
              <w:t xml:space="preserve"> </w:t>
            </w:r>
            <w:r w:rsidRPr="00E2403D">
              <w:rPr>
                <w:bCs/>
              </w:rPr>
              <w:t>tab</w:t>
            </w:r>
            <w:r>
              <w:t>.</w:t>
            </w:r>
          </w:p>
          <w:p w14:paraId="55884C48" w14:textId="77777777" w:rsidR="00F30F12" w:rsidRDefault="00F30F12">
            <w:pPr>
              <w:pStyle w:val="ConcurTableText"/>
            </w:pPr>
            <w:r>
              <w:t xml:space="preserve">2) On the </w:t>
            </w:r>
            <w:r w:rsidRPr="00FE0329">
              <w:rPr>
                <w:b/>
              </w:rPr>
              <w:t>Expenses</w:t>
            </w:r>
            <w:r>
              <w:t xml:space="preserve"> tab, tap to o</w:t>
            </w:r>
            <w:r w:rsidRPr="00450339">
              <w:t xml:space="preserve">pen the </w:t>
            </w:r>
            <w:r>
              <w:t xml:space="preserve">desired </w:t>
            </w:r>
            <w:r w:rsidRPr="00450339">
              <w:t>expense.</w:t>
            </w:r>
          </w:p>
          <w:p w14:paraId="68E338E0" w14:textId="77777777" w:rsidR="00F30F12" w:rsidRDefault="00F30F12">
            <w:pPr>
              <w:pStyle w:val="ConcurTableText"/>
            </w:pPr>
            <w:r>
              <w:rPr>
                <w:rFonts w:eastAsia="Arial Unicode MS"/>
              </w:rPr>
              <w:t xml:space="preserve">3) </w:t>
            </w:r>
            <w:r>
              <w:t xml:space="preserve">On the </w:t>
            </w:r>
            <w:r>
              <w:rPr>
                <w:b/>
              </w:rPr>
              <w:t>Expense</w:t>
            </w:r>
            <w:r>
              <w:t xml:space="preserve"> screen, t</w:t>
            </w:r>
            <w:r>
              <w:rPr>
                <w:rFonts w:eastAsia="Arial Unicode MS"/>
              </w:rPr>
              <w:t xml:space="preserve">ap </w:t>
            </w:r>
            <w:r w:rsidRPr="00A71C3D">
              <w:rPr>
                <w:rFonts w:eastAsia="Arial Unicode MS"/>
                <w:b/>
                <w:bCs/>
              </w:rPr>
              <w:t>View</w:t>
            </w:r>
            <w:r>
              <w:rPr>
                <w:rFonts w:eastAsia="Arial Unicode MS"/>
              </w:rPr>
              <w:t xml:space="preserve"> </w:t>
            </w:r>
            <w:r w:rsidRPr="00FF65CD">
              <w:rPr>
                <w:rFonts w:eastAsia="Arial Unicode MS"/>
                <w:b/>
              </w:rPr>
              <w:t>Attendees</w:t>
            </w:r>
            <w:r>
              <w:rPr>
                <w:rFonts w:eastAsia="Arial Unicode MS"/>
              </w:rPr>
              <w:t>.</w:t>
            </w:r>
          </w:p>
          <w:p w14:paraId="7009D798" w14:textId="77777777" w:rsidR="00F30F12" w:rsidRPr="00AC5651" w:rsidRDefault="00F30F12">
            <w:pPr>
              <w:pStyle w:val="ConcurTableText"/>
            </w:pPr>
            <w:r>
              <w:rPr>
                <w:rFonts w:eastAsia="Arial Unicode MS"/>
              </w:rPr>
              <w:t xml:space="preserve">4) </w:t>
            </w:r>
            <w:r>
              <w:t xml:space="preserve">On the </w:t>
            </w:r>
            <w:r>
              <w:rPr>
                <w:b/>
              </w:rPr>
              <w:t>Attendees</w:t>
            </w:r>
            <w:r>
              <w:t xml:space="preserve"> screen, t</w:t>
            </w:r>
            <w:r>
              <w:rPr>
                <w:rFonts w:eastAsia="Arial Unicode MS"/>
              </w:rPr>
              <w:t xml:space="preserve">ap </w:t>
            </w:r>
            <w:r>
              <w:rPr>
                <w:b/>
                <w:bCs/>
                <w:i/>
                <w:iCs/>
                <w:noProof/>
              </w:rPr>
              <w:drawing>
                <wp:inline distT="0" distB="0" distL="0" distR="0" wp14:anchorId="577D06A2" wp14:editId="727454FB">
                  <wp:extent cx="121920" cy="116205"/>
                  <wp:effectExtent l="19050" t="19050" r="0" b="0"/>
                  <wp:docPr id="948" name="Picture 948" descr="P487C4T2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 name="Picture 948" descr="P487C4T22#yIS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21920" cy="116205"/>
                          </a:xfrm>
                          <a:prstGeom prst="rect">
                            <a:avLst/>
                          </a:prstGeom>
                          <a:noFill/>
                          <a:ln w="6350" cmpd="sng">
                            <a:solidFill>
                              <a:srgbClr val="000000"/>
                            </a:solidFill>
                            <a:miter lim="800000"/>
                            <a:headEnd/>
                            <a:tailEnd/>
                          </a:ln>
                          <a:effectLst/>
                        </pic:spPr>
                      </pic:pic>
                    </a:graphicData>
                  </a:graphic>
                </wp:inline>
              </w:drawing>
            </w:r>
            <w:r>
              <w:rPr>
                <w:rFonts w:eastAsia="Arial Unicode MS"/>
              </w:rPr>
              <w:t xml:space="preserve"> (upper-right corner) to add an attendee.</w:t>
            </w:r>
          </w:p>
        </w:tc>
      </w:tr>
      <w:tr w:rsidR="00F30F12" w:rsidRPr="0094602A" w14:paraId="5B63C9E1" w14:textId="77777777" w:rsidTr="304046C8">
        <w:trPr>
          <w:cantSplit/>
        </w:trPr>
        <w:tc>
          <w:tcPr>
            <w:tcW w:w="6000" w:type="dxa"/>
          </w:tcPr>
          <w:p w14:paraId="6677F077" w14:textId="77777777" w:rsidR="00F30F12" w:rsidRPr="00CB5C10" w:rsidRDefault="00F30F12">
            <w:pPr>
              <w:pStyle w:val="ConcurTableText"/>
              <w:rPr>
                <w:rStyle w:val="ConcurTableTextChar"/>
              </w:rPr>
            </w:pPr>
            <w:r w:rsidRPr="00257284">
              <w:rPr>
                <w:noProof/>
                <w:snapToGrid/>
              </w:rPr>
              <w:drawing>
                <wp:inline distT="0" distB="0" distL="0" distR="0" wp14:anchorId="73ED231B" wp14:editId="6B68C1CF">
                  <wp:extent cx="1786453" cy="3565339"/>
                  <wp:effectExtent l="19050" t="19050" r="23495" b="16510"/>
                  <wp:docPr id="949" name="Picture 949" descr="P489C5T2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 name="Picture 949" descr="P489C5T22#yIS1"/>
                          <pic:cNvPicPr>
                            <a:picLocks noChangeAspect="1" noChangeArrowheads="1"/>
                          </pic:cNvPicPr>
                        </pic:nvPicPr>
                        <pic:blipFill>
                          <a:blip r:embed="rId98">
                            <a:extLst>
                              <a:ext uri="{28A0092B-C50C-407E-A947-70E740481C1C}">
                                <a14:useLocalDpi xmlns:a14="http://schemas.microsoft.com/office/drawing/2010/main" val="0"/>
                              </a:ext>
                            </a:extLst>
                          </a:blip>
                          <a:stretch>
                            <a:fillRect/>
                          </a:stretch>
                        </pic:blipFill>
                        <pic:spPr bwMode="auto">
                          <a:xfrm>
                            <a:off x="0" y="0"/>
                            <a:ext cx="1793765" cy="3579932"/>
                          </a:xfrm>
                          <a:prstGeom prst="rect">
                            <a:avLst/>
                          </a:prstGeom>
                          <a:noFill/>
                          <a:ln w="6350" cmpd="sng">
                            <a:solidFill>
                              <a:srgbClr val="000000"/>
                            </a:solidFill>
                            <a:miter lim="800000"/>
                            <a:headEnd/>
                            <a:tailEnd/>
                          </a:ln>
                          <a:effectLst/>
                        </pic:spPr>
                      </pic:pic>
                    </a:graphicData>
                  </a:graphic>
                </wp:inline>
              </w:drawing>
            </w:r>
            <w:r>
              <w:rPr>
                <w:noProof/>
                <w:snapToGrid/>
              </w:rPr>
              <w:t xml:space="preserve">  </w:t>
            </w:r>
            <w:r w:rsidRPr="00A21B09">
              <w:rPr>
                <w:noProof/>
                <w:snapToGrid/>
              </w:rPr>
              <w:drawing>
                <wp:inline distT="0" distB="0" distL="0" distR="0" wp14:anchorId="2CE01DE8" wp14:editId="2CE822ED">
                  <wp:extent cx="1723390" cy="3557905"/>
                  <wp:effectExtent l="19050" t="19050" r="0" b="4445"/>
                  <wp:docPr id="950" name="Picture 950" descr="P489C5T22#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 name="Picture 950" descr="P489C5T22#yIS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723390" cy="3557905"/>
                          </a:xfrm>
                          <a:prstGeom prst="rect">
                            <a:avLst/>
                          </a:prstGeom>
                          <a:noFill/>
                          <a:ln w="6350" cmpd="sng">
                            <a:solidFill>
                              <a:srgbClr val="000000"/>
                            </a:solidFill>
                            <a:miter lim="800000"/>
                            <a:headEnd/>
                            <a:tailEnd/>
                          </a:ln>
                          <a:effectLst/>
                        </pic:spPr>
                      </pic:pic>
                    </a:graphicData>
                  </a:graphic>
                </wp:inline>
              </w:drawing>
            </w:r>
          </w:p>
        </w:tc>
        <w:tc>
          <w:tcPr>
            <w:tcW w:w="3540" w:type="dxa"/>
          </w:tcPr>
          <w:p w14:paraId="2250FA92" w14:textId="77777777" w:rsidR="00F30F12" w:rsidRDefault="00F30F12">
            <w:pPr>
              <w:pStyle w:val="ConcurTableText"/>
              <w:rPr>
                <w:rFonts w:eastAsia="Arial Unicode MS"/>
              </w:rPr>
            </w:pPr>
            <w:r>
              <w:rPr>
                <w:rFonts w:eastAsia="Arial Unicode MS"/>
              </w:rPr>
              <w:t xml:space="preserve">5) On the </w:t>
            </w:r>
            <w:r w:rsidRPr="004374B9">
              <w:rPr>
                <w:rFonts w:eastAsia="Arial Unicode MS"/>
                <w:b/>
              </w:rPr>
              <w:t>Add Attendee Options</w:t>
            </w:r>
            <w:r>
              <w:rPr>
                <w:rFonts w:eastAsia="Arial Unicode MS"/>
              </w:rPr>
              <w:t xml:space="preserve"> menu, tap one of the following:</w:t>
            </w:r>
          </w:p>
          <w:p w14:paraId="17A977C0" w14:textId="77777777" w:rsidR="00F30F12" w:rsidRPr="00A53DC6" w:rsidRDefault="00F30F12">
            <w:pPr>
              <w:pStyle w:val="ConcurTableBullet"/>
            </w:pPr>
            <w:r w:rsidRPr="304046C8">
              <w:rPr>
                <w:b/>
                <w:bCs/>
              </w:rPr>
              <w:t>Search</w:t>
            </w:r>
            <w:r>
              <w:t xml:space="preserve"> </w:t>
            </w:r>
            <w:r w:rsidRPr="304046C8">
              <w:rPr>
                <w:b/>
                <w:bCs/>
              </w:rPr>
              <w:t>&gt;</w:t>
            </w:r>
            <w:r>
              <w:t xml:space="preserve"> </w:t>
            </w:r>
            <w:r w:rsidRPr="304046C8">
              <w:rPr>
                <w:b/>
                <w:bCs/>
              </w:rPr>
              <w:t>Favorites</w:t>
            </w:r>
            <w:r>
              <w:t xml:space="preserve"> to search your Favorite Attendees</w:t>
            </w:r>
          </w:p>
        </w:tc>
      </w:tr>
      <w:tr w:rsidR="00F30F12" w:rsidRPr="0094602A" w14:paraId="6A10E9B0" w14:textId="77777777" w:rsidTr="304046C8">
        <w:trPr>
          <w:cantSplit/>
        </w:trPr>
        <w:tc>
          <w:tcPr>
            <w:tcW w:w="6000" w:type="dxa"/>
          </w:tcPr>
          <w:p w14:paraId="1E44A15F" w14:textId="77777777" w:rsidR="00F30F12" w:rsidRPr="005D3390" w:rsidRDefault="00F30F12">
            <w:pPr>
              <w:pStyle w:val="ConcurTableText"/>
              <w:rPr>
                <w:noProof/>
                <w:snapToGrid/>
              </w:rPr>
            </w:pPr>
            <w:r w:rsidRPr="00A21B09">
              <w:rPr>
                <w:noProof/>
                <w:snapToGrid/>
              </w:rPr>
              <w:lastRenderedPageBreak/>
              <w:drawing>
                <wp:inline distT="0" distB="0" distL="0" distR="0" wp14:anchorId="6090A92D" wp14:editId="28B6FD57">
                  <wp:extent cx="1791970" cy="3550920"/>
                  <wp:effectExtent l="19050" t="19050" r="17780" b="11430"/>
                  <wp:docPr id="951" name="Picture 951" descr="P493C7T2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 name="Picture 951" descr="P493C7T22#yIS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793256" cy="3553468"/>
                          </a:xfrm>
                          <a:prstGeom prst="rect">
                            <a:avLst/>
                          </a:prstGeom>
                          <a:noFill/>
                          <a:ln w="6350" cmpd="sng">
                            <a:solidFill>
                              <a:srgbClr val="000000"/>
                            </a:solidFill>
                            <a:miter lim="800000"/>
                            <a:headEnd/>
                            <a:tailEnd/>
                          </a:ln>
                          <a:effectLst/>
                        </pic:spPr>
                      </pic:pic>
                    </a:graphicData>
                  </a:graphic>
                </wp:inline>
              </w:drawing>
            </w:r>
            <w:r>
              <w:rPr>
                <w:noProof/>
              </w:rPr>
              <w:t xml:space="preserve">  </w:t>
            </w:r>
            <w:r w:rsidRPr="00A61C11">
              <w:rPr>
                <w:i/>
                <w:noProof/>
              </w:rPr>
              <w:drawing>
                <wp:inline distT="0" distB="0" distL="0" distR="0" wp14:anchorId="0F21ABDB" wp14:editId="19CA9B58">
                  <wp:extent cx="1700722" cy="3523267"/>
                  <wp:effectExtent l="19050" t="19050" r="13970" b="20320"/>
                  <wp:docPr id="952" name="Picture 952" descr="P493C7T22#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 name="Picture 952" descr="P493C7T22#yIS2"/>
                          <pic:cNvPicPr/>
                        </pic:nvPicPr>
                        <pic:blipFill>
                          <a:blip r:embed="rId101"/>
                          <a:stretch>
                            <a:fillRect/>
                          </a:stretch>
                        </pic:blipFill>
                        <pic:spPr>
                          <a:xfrm>
                            <a:off x="0" y="0"/>
                            <a:ext cx="1702055" cy="3526029"/>
                          </a:xfrm>
                          <a:prstGeom prst="rect">
                            <a:avLst/>
                          </a:prstGeom>
                          <a:ln w="6348" cmpd="sng">
                            <a:solidFill>
                              <a:srgbClr val="000000"/>
                            </a:solidFill>
                            <a:prstDash val="solid"/>
                          </a:ln>
                        </pic:spPr>
                      </pic:pic>
                    </a:graphicData>
                  </a:graphic>
                </wp:inline>
              </w:drawing>
            </w:r>
          </w:p>
        </w:tc>
        <w:tc>
          <w:tcPr>
            <w:tcW w:w="3540" w:type="dxa"/>
          </w:tcPr>
          <w:p w14:paraId="49EF6AD0" w14:textId="77777777" w:rsidR="00F30F12" w:rsidRDefault="00F30F12">
            <w:pPr>
              <w:pStyle w:val="ConcurTableBullet"/>
            </w:pPr>
            <w:r w:rsidRPr="304046C8">
              <w:rPr>
                <w:b/>
                <w:bCs/>
              </w:rPr>
              <w:t>Search</w:t>
            </w:r>
            <w:r>
              <w:t xml:space="preserve"> </w:t>
            </w:r>
            <w:r w:rsidRPr="304046C8">
              <w:rPr>
                <w:b/>
                <w:bCs/>
              </w:rPr>
              <w:t>&gt;</w:t>
            </w:r>
            <w:r>
              <w:t xml:space="preserve"> </w:t>
            </w:r>
            <w:r w:rsidRPr="304046C8">
              <w:rPr>
                <w:b/>
                <w:bCs/>
              </w:rPr>
              <w:t>Advanced</w:t>
            </w:r>
            <w:r>
              <w:t xml:space="preserve"> to search your company's list of attendees</w:t>
            </w:r>
            <w:r w:rsidRPr="304046C8">
              <w:rPr>
                <w:b/>
                <w:bCs/>
              </w:rPr>
              <w:t xml:space="preserve"> </w:t>
            </w:r>
            <w:r>
              <w:t>or from an external source (like Salesforce)</w:t>
            </w:r>
          </w:p>
          <w:p w14:paraId="00E19B56" w14:textId="14B6F41C" w:rsidR="00F30F12" w:rsidRPr="00316738" w:rsidRDefault="00F30F12">
            <w:pPr>
              <w:pStyle w:val="ConcurTableBullet"/>
              <w:rPr>
                <w:b/>
              </w:rPr>
            </w:pPr>
            <w:r w:rsidRPr="304046C8">
              <w:rPr>
                <w:b/>
                <w:bCs/>
              </w:rPr>
              <w:t>New from Contact</w:t>
            </w:r>
            <w:r>
              <w:t xml:space="preserve"> to select from your smartphone contact list</w:t>
            </w:r>
          </w:p>
        </w:tc>
      </w:tr>
      <w:tr w:rsidR="00F30F12" w:rsidRPr="0094602A" w14:paraId="2C2376DC" w14:textId="77777777" w:rsidTr="304046C8">
        <w:trPr>
          <w:cantSplit/>
        </w:trPr>
        <w:tc>
          <w:tcPr>
            <w:tcW w:w="6000" w:type="dxa"/>
          </w:tcPr>
          <w:p w14:paraId="25E1EEAA" w14:textId="799FF68F" w:rsidR="00F30F12" w:rsidRPr="005D3390" w:rsidRDefault="00471542">
            <w:pPr>
              <w:pStyle w:val="ConcurTableText"/>
              <w:rPr>
                <w:noProof/>
                <w:snapToGrid/>
              </w:rPr>
            </w:pPr>
            <w:r>
              <w:rPr>
                <w:noProof/>
              </w:rPr>
              <w:drawing>
                <wp:inline distT="0" distB="0" distL="0" distR="0" wp14:anchorId="08C2D333" wp14:editId="6B56D7D1">
                  <wp:extent cx="1645920" cy="3375660"/>
                  <wp:effectExtent l="0" t="0" r="0" b="0"/>
                  <wp:docPr id="83814187" name="Picture 83814187" descr="P497C9T2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14187" name="Picture 83814187" descr="P497C9T22#yIS1"/>
                          <pic:cNvPicPr/>
                        </pic:nvPicPr>
                        <pic:blipFill>
                          <a:blip r:embed="rId102"/>
                          <a:stretch>
                            <a:fillRect/>
                          </a:stretch>
                        </pic:blipFill>
                        <pic:spPr>
                          <a:xfrm>
                            <a:off x="0" y="0"/>
                            <a:ext cx="1645920" cy="3375660"/>
                          </a:xfrm>
                          <a:prstGeom prst="rect">
                            <a:avLst/>
                          </a:prstGeom>
                        </pic:spPr>
                      </pic:pic>
                    </a:graphicData>
                  </a:graphic>
                </wp:inline>
              </w:drawing>
            </w:r>
          </w:p>
        </w:tc>
        <w:tc>
          <w:tcPr>
            <w:tcW w:w="3540" w:type="dxa"/>
          </w:tcPr>
          <w:p w14:paraId="678DBA02" w14:textId="77777777" w:rsidR="00F30F12" w:rsidRDefault="00F30F12">
            <w:pPr>
              <w:pStyle w:val="ConcurTableText"/>
            </w:pPr>
            <w:r>
              <w:t xml:space="preserve">To </w:t>
            </w:r>
            <w:r w:rsidRPr="00502437">
              <w:rPr>
                <w:b/>
                <w:i/>
              </w:rPr>
              <w:t>edit</w:t>
            </w:r>
            <w:r>
              <w:t xml:space="preserve"> an attendee:</w:t>
            </w:r>
          </w:p>
          <w:p w14:paraId="4325DF27" w14:textId="77777777" w:rsidR="00F30F12" w:rsidRDefault="00F30F12">
            <w:pPr>
              <w:pStyle w:val="ConcurTableText"/>
            </w:pPr>
            <w:r>
              <w:t xml:space="preserve">Tap the desired </w:t>
            </w:r>
            <w:r w:rsidRPr="003718D0">
              <w:t xml:space="preserve">attendee </w:t>
            </w:r>
            <w:r>
              <w:t>name and then make the desired changes.</w:t>
            </w:r>
          </w:p>
          <w:p w14:paraId="1EEEC1BF" w14:textId="77777777" w:rsidR="00F30F12" w:rsidRDefault="00F30F12">
            <w:pPr>
              <w:pStyle w:val="ConcurTableBullet"/>
              <w:numPr>
                <w:ilvl w:val="0"/>
                <w:numId w:val="0"/>
              </w:numPr>
            </w:pPr>
            <w:r w:rsidRPr="003718D0">
              <w:t xml:space="preserve">To </w:t>
            </w:r>
            <w:r w:rsidRPr="008F5CCE">
              <w:rPr>
                <w:b/>
                <w:i/>
              </w:rPr>
              <w:t>delete</w:t>
            </w:r>
            <w:r w:rsidRPr="003718D0">
              <w:t xml:space="preserve"> an attendee</w:t>
            </w:r>
            <w:r>
              <w:t>:</w:t>
            </w:r>
          </w:p>
          <w:p w14:paraId="488B896A" w14:textId="77777777" w:rsidR="00F30F12" w:rsidRPr="007E1B68" w:rsidRDefault="00F30F12">
            <w:pPr>
              <w:pStyle w:val="ConcurTableBullet"/>
              <w:numPr>
                <w:ilvl w:val="0"/>
                <w:numId w:val="0"/>
              </w:numPr>
            </w:pPr>
            <w:r>
              <w:t>L</w:t>
            </w:r>
            <w:r w:rsidRPr="003718D0">
              <w:t xml:space="preserve">ong-press the desired attendee </w:t>
            </w:r>
            <w:r>
              <w:t xml:space="preserve">name </w:t>
            </w:r>
            <w:r w:rsidRPr="003718D0">
              <w:t xml:space="preserve">and then tap </w:t>
            </w:r>
            <w:r w:rsidRPr="003718D0">
              <w:rPr>
                <w:b/>
                <w:bCs/>
              </w:rPr>
              <w:t>Remove</w:t>
            </w:r>
            <w:r w:rsidRPr="003718D0">
              <w:t>.</w:t>
            </w:r>
          </w:p>
        </w:tc>
      </w:tr>
      <w:tr w:rsidR="00F30F12" w:rsidRPr="0094602A" w14:paraId="5AB95E14" w14:textId="77777777" w:rsidTr="304046C8">
        <w:trPr>
          <w:cantSplit/>
        </w:trPr>
        <w:tc>
          <w:tcPr>
            <w:tcW w:w="6000" w:type="dxa"/>
          </w:tcPr>
          <w:p w14:paraId="6793971B" w14:textId="77777777" w:rsidR="00F30F12" w:rsidRPr="00A21B09" w:rsidRDefault="00F30F12">
            <w:pPr>
              <w:pStyle w:val="ConcurTableText"/>
              <w:rPr>
                <w:noProof/>
                <w:snapToGrid/>
              </w:rPr>
            </w:pPr>
            <w:r>
              <w:rPr>
                <w:noProof/>
              </w:rPr>
              <w:lastRenderedPageBreak/>
              <w:drawing>
                <wp:inline distT="0" distB="0" distL="0" distR="0" wp14:anchorId="48202041" wp14:editId="1382423F">
                  <wp:extent cx="3663950" cy="1033145"/>
                  <wp:effectExtent l="0" t="0" r="0" b="0"/>
                  <wp:docPr id="954" name="Picture 954" descr="P503C11T2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 name="Picture 954" descr="P503C11T22#yIS1"/>
                          <pic:cNvPicPr/>
                        </pic:nvPicPr>
                        <pic:blipFill>
                          <a:blip r:embed="rId103"/>
                          <a:stretch>
                            <a:fillRect/>
                          </a:stretch>
                        </pic:blipFill>
                        <pic:spPr>
                          <a:xfrm>
                            <a:off x="0" y="0"/>
                            <a:ext cx="3663950" cy="1033145"/>
                          </a:xfrm>
                          <a:prstGeom prst="rect">
                            <a:avLst/>
                          </a:prstGeom>
                        </pic:spPr>
                      </pic:pic>
                    </a:graphicData>
                  </a:graphic>
                </wp:inline>
              </w:drawing>
            </w:r>
          </w:p>
        </w:tc>
        <w:tc>
          <w:tcPr>
            <w:tcW w:w="3540" w:type="dxa"/>
          </w:tcPr>
          <w:p w14:paraId="2418E810" w14:textId="77777777" w:rsidR="00F30F12" w:rsidRDefault="00F30F12">
            <w:pPr>
              <w:pStyle w:val="ConcurTableText"/>
            </w:pPr>
            <w:r>
              <w:t xml:space="preserve">To add attendees to </w:t>
            </w:r>
            <w:r>
              <w:rPr>
                <w:b/>
                <w:bCs/>
              </w:rPr>
              <w:t xml:space="preserve">personal </w:t>
            </w:r>
            <w:r>
              <w:t>expenses:</w:t>
            </w:r>
          </w:p>
          <w:p w14:paraId="6A8B6DF3" w14:textId="77777777" w:rsidR="00F30F12" w:rsidRPr="005176BC" w:rsidRDefault="00F30F12">
            <w:pPr>
              <w:pStyle w:val="ConcurTableText"/>
            </w:pPr>
            <w:r>
              <w:t xml:space="preserve">1) </w:t>
            </w:r>
            <w:r w:rsidRPr="005176BC">
              <w:t>Create expense</w:t>
            </w:r>
            <w:r>
              <w:t>.</w:t>
            </w:r>
          </w:p>
          <w:p w14:paraId="0205EFB4" w14:textId="77777777" w:rsidR="00F30F12" w:rsidRPr="005D6D2C" w:rsidRDefault="00F30F12">
            <w:pPr>
              <w:pStyle w:val="ConcurTableText"/>
            </w:pPr>
            <w:r>
              <w:t xml:space="preserve">2) </w:t>
            </w:r>
            <w:r w:rsidRPr="005D6D2C">
              <w:t>Complete expense.</w:t>
            </w:r>
          </w:p>
          <w:p w14:paraId="38C97980" w14:textId="77777777" w:rsidR="00F30F12" w:rsidRPr="005D6D2C" w:rsidRDefault="00F30F12">
            <w:pPr>
              <w:pStyle w:val="ConcurTableText"/>
            </w:pPr>
            <w:r>
              <w:t xml:space="preserve">3) </w:t>
            </w:r>
            <w:r w:rsidRPr="005D6D2C">
              <w:t>Add attendees.</w:t>
            </w:r>
          </w:p>
          <w:p w14:paraId="2446E451" w14:textId="77777777" w:rsidR="00F30F12" w:rsidRPr="005D6D2C" w:rsidRDefault="00F30F12">
            <w:pPr>
              <w:pStyle w:val="ConcurTableText"/>
            </w:pPr>
            <w:r>
              <w:t xml:space="preserve">4) </w:t>
            </w:r>
            <w:r w:rsidRPr="005D6D2C">
              <w:t>Add itemization:</w:t>
            </w:r>
          </w:p>
          <w:p w14:paraId="4EB1C679" w14:textId="77777777" w:rsidR="00F30F12" w:rsidRPr="005176BC" w:rsidRDefault="00F30F12">
            <w:pPr>
              <w:pStyle w:val="ConcurTableText"/>
              <w:numPr>
                <w:ilvl w:val="0"/>
                <w:numId w:val="48"/>
              </w:numPr>
            </w:pPr>
            <w:r w:rsidRPr="005176BC">
              <w:t>Set the amount of the itemization to the total amount of the expense</w:t>
            </w:r>
            <w:r>
              <w:t>.</w:t>
            </w:r>
          </w:p>
          <w:p w14:paraId="15180200" w14:textId="77777777" w:rsidR="00F30F12" w:rsidRPr="005176BC" w:rsidRDefault="00F30F12">
            <w:pPr>
              <w:pStyle w:val="ConcurTableText"/>
              <w:numPr>
                <w:ilvl w:val="0"/>
                <w:numId w:val="48"/>
              </w:numPr>
            </w:pPr>
            <w:r w:rsidRPr="005176BC">
              <w:t>Set the itemization as a personal expense</w:t>
            </w:r>
            <w:r>
              <w:t>.</w:t>
            </w:r>
          </w:p>
          <w:p w14:paraId="55117F02" w14:textId="77777777" w:rsidR="00F30F12" w:rsidRPr="005176BC" w:rsidRDefault="00F30F12">
            <w:pPr>
              <w:pStyle w:val="ConcurTableText"/>
              <w:numPr>
                <w:ilvl w:val="0"/>
                <w:numId w:val="48"/>
              </w:numPr>
            </w:pPr>
            <w:r w:rsidRPr="005176BC">
              <w:t>Save the itemization</w:t>
            </w:r>
            <w:r>
              <w:t>.</w:t>
            </w:r>
          </w:p>
          <w:p w14:paraId="1B4254BC" w14:textId="77777777" w:rsidR="00F30F12" w:rsidRPr="00C5657C" w:rsidRDefault="00F30F12">
            <w:pPr>
              <w:pStyle w:val="ConcurTableText"/>
            </w:pPr>
            <w:r>
              <w:t xml:space="preserve">5) </w:t>
            </w:r>
            <w:r w:rsidRPr="005176BC">
              <w:t>Save the expense</w:t>
            </w:r>
            <w:r>
              <w:t>.</w:t>
            </w:r>
          </w:p>
        </w:tc>
      </w:tr>
    </w:tbl>
    <w:p w14:paraId="145AFE6F" w14:textId="77777777" w:rsidR="00F30F12" w:rsidRPr="000B618B" w:rsidRDefault="00F30F12" w:rsidP="00F30F12">
      <w:pPr>
        <w:pStyle w:val="Heading3"/>
      </w:pPr>
      <w:bookmarkStart w:id="24" w:name="_Toc139380592"/>
      <w:r w:rsidRPr="000B618B">
        <w:t>View/Add/Edit/Delete Allocations</w:t>
      </w:r>
      <w:bookmarkEnd w:id="24"/>
    </w:p>
    <w:p w14:paraId="01DFA1A6" w14:textId="77777777" w:rsidR="00F30F12" w:rsidRPr="0089467D" w:rsidRDefault="00F30F12" w:rsidP="00F30F12">
      <w:pPr>
        <w:pStyle w:val="ConcurTableText"/>
        <w:keepNext/>
      </w:pPr>
      <w:r>
        <w:t>You can view report-level allocations, expense-level allocations, and itemization-level allocations.</w:t>
      </w:r>
    </w:p>
    <w:p w14:paraId="7B490F0E" w14:textId="77777777" w:rsidR="00F30F12" w:rsidRPr="000B618B" w:rsidRDefault="00F30F12" w:rsidP="00C05EE5">
      <w:pPr>
        <w:pStyle w:val="Heading4"/>
      </w:pPr>
      <w:bookmarkStart w:id="25" w:name="_Toc139380593"/>
      <w:r w:rsidRPr="00842131">
        <w:t>View Report-Level Allocations</w:t>
      </w:r>
      <w:bookmarkEnd w:id="25"/>
    </w:p>
    <w:p w14:paraId="3CD37D4E" w14:textId="77777777" w:rsidR="00F30F12" w:rsidRDefault="00F30F12" w:rsidP="00F30F12">
      <w:pPr>
        <w:pStyle w:val="ConcurTableText"/>
      </w:pPr>
      <w:r>
        <w:t xml:space="preserve">The </w:t>
      </w:r>
      <w:r w:rsidRPr="00365983">
        <w:rPr>
          <w:b/>
        </w:rPr>
        <w:t>Allocation Summary</w:t>
      </w:r>
      <w:r>
        <w:t xml:space="preserve"> screen shows that the expense is allocated to the Marketing cost center with a total of $115.00.</w:t>
      </w:r>
    </w:p>
    <w:tbl>
      <w:tblPr>
        <w:tblW w:w="9540"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Caption w:val="View, edit, add, or delete allocations."/>
      </w:tblPr>
      <w:tblGrid>
        <w:gridCol w:w="5910"/>
        <w:gridCol w:w="3630"/>
      </w:tblGrid>
      <w:tr w:rsidR="00F30F12" w:rsidRPr="006429D2" w14:paraId="0FB91CEE" w14:textId="77777777" w:rsidTr="304046C8">
        <w:trPr>
          <w:cantSplit/>
          <w:tblHeader/>
        </w:trPr>
        <w:tc>
          <w:tcPr>
            <w:tcW w:w="5910" w:type="dxa"/>
            <w:shd w:val="clear" w:color="auto" w:fill="000000" w:themeFill="text1"/>
          </w:tcPr>
          <w:p w14:paraId="187AF56D" w14:textId="77777777" w:rsidR="00F30F12" w:rsidRPr="006429D2" w:rsidRDefault="00F30F12">
            <w:pPr>
              <w:pStyle w:val="ConcurTableHeadLeft"/>
            </w:pPr>
            <w:r>
              <w:t>Screen(s)</w:t>
            </w:r>
          </w:p>
        </w:tc>
        <w:tc>
          <w:tcPr>
            <w:tcW w:w="3630" w:type="dxa"/>
            <w:shd w:val="clear" w:color="auto" w:fill="000000" w:themeFill="text1"/>
          </w:tcPr>
          <w:p w14:paraId="40261324" w14:textId="77777777" w:rsidR="00F30F12" w:rsidRPr="006429D2" w:rsidRDefault="00F30F12">
            <w:pPr>
              <w:pStyle w:val="ConcurTableHeadLeft"/>
            </w:pPr>
            <w:r w:rsidRPr="006429D2">
              <w:t>Description/Action</w:t>
            </w:r>
          </w:p>
        </w:tc>
      </w:tr>
      <w:tr w:rsidR="00F30F12" w:rsidRPr="0094602A" w14:paraId="41A12D7A" w14:textId="77777777" w:rsidTr="304046C8">
        <w:trPr>
          <w:cantSplit/>
        </w:trPr>
        <w:tc>
          <w:tcPr>
            <w:tcW w:w="5910" w:type="dxa"/>
          </w:tcPr>
          <w:p w14:paraId="4B978990" w14:textId="21026CF7" w:rsidR="00F30F12" w:rsidRPr="005B7DE7" w:rsidRDefault="007525DB">
            <w:pPr>
              <w:pStyle w:val="ConcurTableText"/>
              <w:rPr>
                <w:noProof/>
                <w:snapToGrid/>
              </w:rPr>
            </w:pPr>
            <w:r>
              <w:rPr>
                <w:noProof/>
              </w:rPr>
              <w:t xml:space="preserve"> </w:t>
            </w:r>
            <w:r>
              <w:rPr>
                <w:noProof/>
              </w:rPr>
              <w:drawing>
                <wp:inline distT="0" distB="0" distL="0" distR="0" wp14:anchorId="2A950E34" wp14:editId="3B62E6BC">
                  <wp:extent cx="1645920" cy="3375660"/>
                  <wp:effectExtent l="0" t="0" r="0" b="0"/>
                  <wp:docPr id="83814188" name="Picture 83814188" descr="P521C3T2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14188" name="Picture 83814188" descr="P521C3T23#yIS1"/>
                          <pic:cNvPicPr/>
                        </pic:nvPicPr>
                        <pic:blipFill>
                          <a:blip r:embed="rId104"/>
                          <a:stretch>
                            <a:fillRect/>
                          </a:stretch>
                        </pic:blipFill>
                        <pic:spPr>
                          <a:xfrm>
                            <a:off x="0" y="0"/>
                            <a:ext cx="1645920" cy="3375660"/>
                          </a:xfrm>
                          <a:prstGeom prst="rect">
                            <a:avLst/>
                          </a:prstGeom>
                        </pic:spPr>
                      </pic:pic>
                    </a:graphicData>
                  </a:graphic>
                </wp:inline>
              </w:drawing>
            </w:r>
            <w:r w:rsidR="00F30F12">
              <w:rPr>
                <w:noProof/>
                <w:snapToGrid/>
              </w:rPr>
              <w:t xml:space="preserve">  </w:t>
            </w:r>
            <w:r w:rsidR="00F30F12">
              <w:rPr>
                <w:noProof/>
              </w:rPr>
              <w:drawing>
                <wp:inline distT="0" distB="0" distL="0" distR="0" wp14:anchorId="72940E10" wp14:editId="34EC658A">
                  <wp:extent cx="1757640" cy="3546576"/>
                  <wp:effectExtent l="0" t="0" r="0" b="0"/>
                  <wp:docPr id="956" name="Picture 956" descr="P521C3T23#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 name="Picture 956" descr="P521C3T23#yIS2"/>
                          <pic:cNvPicPr/>
                        </pic:nvPicPr>
                        <pic:blipFill>
                          <a:blip r:embed="rId105"/>
                          <a:stretch>
                            <a:fillRect/>
                          </a:stretch>
                        </pic:blipFill>
                        <pic:spPr>
                          <a:xfrm>
                            <a:off x="0" y="0"/>
                            <a:ext cx="1763193" cy="3557781"/>
                          </a:xfrm>
                          <a:prstGeom prst="rect">
                            <a:avLst/>
                          </a:prstGeom>
                        </pic:spPr>
                      </pic:pic>
                    </a:graphicData>
                  </a:graphic>
                </wp:inline>
              </w:drawing>
            </w:r>
          </w:p>
        </w:tc>
        <w:tc>
          <w:tcPr>
            <w:tcW w:w="3630" w:type="dxa"/>
          </w:tcPr>
          <w:p w14:paraId="0F852E82" w14:textId="77777777" w:rsidR="00F30F12" w:rsidRDefault="00F30F12">
            <w:pPr>
              <w:pStyle w:val="ConcurTableText"/>
            </w:pPr>
            <w:r>
              <w:t>To view report-level allocations:</w:t>
            </w:r>
          </w:p>
          <w:p w14:paraId="0355F8DD" w14:textId="77777777" w:rsidR="00F30F12" w:rsidRDefault="00F30F12">
            <w:pPr>
              <w:pStyle w:val="ConcurTableText"/>
            </w:pPr>
            <w:r>
              <w:t xml:space="preserve">1) On the </w:t>
            </w:r>
            <w:r w:rsidRPr="006745BE">
              <w:t>report</w:t>
            </w:r>
            <w:r>
              <w:t xml:space="preserve"> screen, tap </w:t>
            </w:r>
            <w:r w:rsidRPr="007E328B">
              <w:rPr>
                <w:b/>
              </w:rPr>
              <w:t>Details</w:t>
            </w:r>
            <w:r>
              <w:t>.</w:t>
            </w:r>
          </w:p>
          <w:p w14:paraId="1438DC47" w14:textId="77777777" w:rsidR="00F30F12" w:rsidRPr="007755CB" w:rsidRDefault="00F30F12">
            <w:pPr>
              <w:pStyle w:val="ConcurTableText"/>
            </w:pPr>
            <w:r>
              <w:t xml:space="preserve">2) On the </w:t>
            </w:r>
            <w:r w:rsidRPr="00A21B09">
              <w:rPr>
                <w:b/>
              </w:rPr>
              <w:t>Details</w:t>
            </w:r>
            <w:r>
              <w:t xml:space="preserve"> tab, tap </w:t>
            </w:r>
            <w:r w:rsidRPr="00A21B09">
              <w:rPr>
                <w:b/>
              </w:rPr>
              <w:t>Allocation Summary</w:t>
            </w:r>
            <w:r>
              <w:t>.</w:t>
            </w:r>
          </w:p>
          <w:p w14:paraId="646746CA" w14:textId="77777777" w:rsidR="00F30F12" w:rsidRDefault="00F30F12">
            <w:pPr>
              <w:pStyle w:val="ConcurTableText"/>
            </w:pPr>
            <w:r>
              <w:t xml:space="preserve">3) On the </w:t>
            </w:r>
            <w:r w:rsidRPr="005A5F34">
              <w:rPr>
                <w:b/>
              </w:rPr>
              <w:t>Allocation Summary</w:t>
            </w:r>
            <w:r>
              <w:t xml:space="preserve"> screen:</w:t>
            </w:r>
          </w:p>
          <w:p w14:paraId="691399A8" w14:textId="77777777" w:rsidR="00F30F12" w:rsidRDefault="00F30F12">
            <w:pPr>
              <w:pStyle w:val="ConcurTableBullet"/>
            </w:pPr>
            <w:r>
              <w:t>Review the information.</w:t>
            </w:r>
          </w:p>
          <w:p w14:paraId="2FFABFE9" w14:textId="77777777" w:rsidR="00F30F12" w:rsidRPr="00AC5651" w:rsidRDefault="00F30F12">
            <w:pPr>
              <w:pStyle w:val="ConcurTableBullet"/>
            </w:pPr>
            <w:r>
              <w:t xml:space="preserve">Tap </w:t>
            </w:r>
            <w:r>
              <w:rPr>
                <w:noProof/>
              </w:rPr>
              <w:drawing>
                <wp:inline distT="0" distB="0" distL="0" distR="0" wp14:anchorId="6C001DFF" wp14:editId="237D2BBB">
                  <wp:extent cx="144145" cy="144145"/>
                  <wp:effectExtent l="0" t="0" r="0" b="0"/>
                  <wp:docPr id="957" name="Picture 957" descr="P527C4T2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 name="Picture 957" descr="P527C4T23#yIS1"/>
                          <pic:cNvPicPr/>
                        </pic:nvPicPr>
                        <pic:blipFill>
                          <a:blip r:embed="rId65">
                            <a:extLst>
                              <a:ext uri="{28A0092B-C50C-407E-A947-70E740481C1C}">
                                <a14:useLocalDpi xmlns:a14="http://schemas.microsoft.com/office/drawing/2010/main" val="0"/>
                              </a:ext>
                            </a:extLst>
                          </a:blip>
                          <a:stretch>
                            <a:fillRect/>
                          </a:stretch>
                        </pic:blipFill>
                        <pic:spPr>
                          <a:xfrm>
                            <a:off x="0" y="0"/>
                            <a:ext cx="144145" cy="144145"/>
                          </a:xfrm>
                          <a:prstGeom prst="rect">
                            <a:avLst/>
                          </a:prstGeom>
                        </pic:spPr>
                      </pic:pic>
                    </a:graphicData>
                  </a:graphic>
                </wp:inline>
              </w:drawing>
            </w:r>
            <w:r>
              <w:t xml:space="preserve"> (upper-left corner) to return to the report.</w:t>
            </w:r>
          </w:p>
        </w:tc>
      </w:tr>
    </w:tbl>
    <w:p w14:paraId="5F5A875F" w14:textId="77777777" w:rsidR="00F30F12" w:rsidRDefault="00F30F12" w:rsidP="00C05EE5">
      <w:pPr>
        <w:pStyle w:val="Heading4"/>
      </w:pPr>
      <w:bookmarkStart w:id="26" w:name="_Toc139380594"/>
      <w:r w:rsidRPr="00A71C3D">
        <w:lastRenderedPageBreak/>
        <w:t>View Expense-Level Allocations</w:t>
      </w:r>
      <w:bookmarkEnd w:id="26"/>
    </w:p>
    <w:tbl>
      <w:tblPr>
        <w:tblW w:w="9540"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Caption w:val="View expense-level allocations."/>
      </w:tblPr>
      <w:tblGrid>
        <w:gridCol w:w="6000"/>
        <w:gridCol w:w="3540"/>
      </w:tblGrid>
      <w:tr w:rsidR="00F30F12" w:rsidRPr="006429D2" w14:paraId="6B8BBC73" w14:textId="77777777" w:rsidTr="304046C8">
        <w:trPr>
          <w:cantSplit/>
          <w:tblHeader/>
        </w:trPr>
        <w:tc>
          <w:tcPr>
            <w:tcW w:w="6000" w:type="dxa"/>
            <w:shd w:val="clear" w:color="auto" w:fill="000000" w:themeFill="text1"/>
          </w:tcPr>
          <w:p w14:paraId="2F08307D" w14:textId="77777777" w:rsidR="00F30F12" w:rsidRPr="006429D2" w:rsidRDefault="00F30F12">
            <w:pPr>
              <w:pStyle w:val="ConcurTableHeadLeft"/>
            </w:pPr>
            <w:r>
              <w:t>Screen(s)</w:t>
            </w:r>
          </w:p>
        </w:tc>
        <w:tc>
          <w:tcPr>
            <w:tcW w:w="3540" w:type="dxa"/>
            <w:shd w:val="clear" w:color="auto" w:fill="000000" w:themeFill="text1"/>
          </w:tcPr>
          <w:p w14:paraId="6838F13E" w14:textId="77777777" w:rsidR="00F30F12" w:rsidRPr="006429D2" w:rsidRDefault="00F30F12">
            <w:pPr>
              <w:pStyle w:val="ConcurTableHeadLeft"/>
            </w:pPr>
            <w:r w:rsidRPr="006429D2">
              <w:t>Description/Action</w:t>
            </w:r>
          </w:p>
        </w:tc>
      </w:tr>
      <w:tr w:rsidR="00F30F12" w:rsidRPr="0094602A" w14:paraId="581EC2D6" w14:textId="77777777" w:rsidTr="304046C8">
        <w:trPr>
          <w:cantSplit/>
        </w:trPr>
        <w:tc>
          <w:tcPr>
            <w:tcW w:w="6000" w:type="dxa"/>
          </w:tcPr>
          <w:p w14:paraId="6AC97B51" w14:textId="30CA4822" w:rsidR="00F30F12" w:rsidRPr="005B7DE7" w:rsidRDefault="00CD33A7">
            <w:pPr>
              <w:pStyle w:val="ConcurTableText"/>
              <w:rPr>
                <w:noProof/>
                <w:snapToGrid/>
              </w:rPr>
            </w:pPr>
            <w:r>
              <w:rPr>
                <w:noProof/>
              </w:rPr>
              <w:drawing>
                <wp:inline distT="0" distB="0" distL="0" distR="0" wp14:anchorId="64004675" wp14:editId="42A7D5C3">
                  <wp:extent cx="1645920" cy="3375660"/>
                  <wp:effectExtent l="0" t="0" r="0" b="0"/>
                  <wp:docPr id="1192159319" name="Picture 1192159319" descr="P533C3T2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159319" name="Picture 1192159319" descr="P533C3T24#yIS1"/>
                          <pic:cNvPicPr/>
                        </pic:nvPicPr>
                        <pic:blipFill>
                          <a:blip r:embed="rId106"/>
                          <a:stretch>
                            <a:fillRect/>
                          </a:stretch>
                        </pic:blipFill>
                        <pic:spPr>
                          <a:xfrm>
                            <a:off x="0" y="0"/>
                            <a:ext cx="1645920" cy="3375660"/>
                          </a:xfrm>
                          <a:prstGeom prst="rect">
                            <a:avLst/>
                          </a:prstGeom>
                        </pic:spPr>
                      </pic:pic>
                    </a:graphicData>
                  </a:graphic>
                </wp:inline>
              </w:drawing>
            </w:r>
            <w:r w:rsidR="00F30F12">
              <w:rPr>
                <w:noProof/>
                <w:snapToGrid/>
              </w:rPr>
              <w:t xml:space="preserve">  </w:t>
            </w:r>
            <w:r w:rsidR="00BD43B2">
              <w:rPr>
                <w:noProof/>
              </w:rPr>
              <w:drawing>
                <wp:inline distT="0" distB="0" distL="0" distR="0" wp14:anchorId="4F33D48D" wp14:editId="2A558D3E">
                  <wp:extent cx="1727835" cy="3371134"/>
                  <wp:effectExtent l="0" t="0" r="5715" b="1270"/>
                  <wp:docPr id="1192159328" name="Picture 1192159328" descr="P533C3T24#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159328" name="Picture 1192159328" descr="P533C3T24#yIS2"/>
                          <pic:cNvPicPr/>
                        </pic:nvPicPr>
                        <pic:blipFill>
                          <a:blip r:embed="rId107"/>
                          <a:stretch>
                            <a:fillRect/>
                          </a:stretch>
                        </pic:blipFill>
                        <pic:spPr>
                          <a:xfrm>
                            <a:off x="0" y="0"/>
                            <a:ext cx="1729950" cy="3375260"/>
                          </a:xfrm>
                          <a:prstGeom prst="rect">
                            <a:avLst/>
                          </a:prstGeom>
                        </pic:spPr>
                      </pic:pic>
                    </a:graphicData>
                  </a:graphic>
                </wp:inline>
              </w:drawing>
            </w:r>
          </w:p>
        </w:tc>
        <w:tc>
          <w:tcPr>
            <w:tcW w:w="3540" w:type="dxa"/>
          </w:tcPr>
          <w:p w14:paraId="4E8CAFDC" w14:textId="77777777" w:rsidR="00F30F12" w:rsidRDefault="00F30F12">
            <w:pPr>
              <w:pStyle w:val="ConcurTableText"/>
            </w:pPr>
            <w:r>
              <w:t>To view expense-level allocations:</w:t>
            </w:r>
          </w:p>
          <w:p w14:paraId="0643783F" w14:textId="77777777" w:rsidR="00F30F12" w:rsidRDefault="00F30F12">
            <w:pPr>
              <w:pStyle w:val="ConcurTableText"/>
            </w:pPr>
            <w:r>
              <w:t xml:space="preserve">1) On the </w:t>
            </w:r>
            <w:r w:rsidRPr="0090518C">
              <w:t>report</w:t>
            </w:r>
            <w:r>
              <w:t xml:space="preserve"> screen, tap the </w:t>
            </w:r>
            <w:r w:rsidRPr="007E328B">
              <w:rPr>
                <w:b/>
              </w:rPr>
              <w:t>Expenses</w:t>
            </w:r>
            <w:r>
              <w:rPr>
                <w:b/>
              </w:rPr>
              <w:t xml:space="preserve"> </w:t>
            </w:r>
            <w:r w:rsidRPr="00B56F7D">
              <w:rPr>
                <w:bCs/>
              </w:rPr>
              <w:t>tab</w:t>
            </w:r>
            <w:r>
              <w:t>.</w:t>
            </w:r>
          </w:p>
          <w:p w14:paraId="6568BCE3" w14:textId="49BF8ED1" w:rsidR="00F30F12" w:rsidRDefault="00F30F12">
            <w:pPr>
              <w:pStyle w:val="ConcurTableText"/>
            </w:pPr>
            <w:r>
              <w:t xml:space="preserve">2) On the </w:t>
            </w:r>
            <w:r w:rsidRPr="007E328B">
              <w:rPr>
                <w:b/>
              </w:rPr>
              <w:t>Expenses</w:t>
            </w:r>
            <w:r>
              <w:t xml:space="preserve"> tab, tap the desired expense.</w:t>
            </w:r>
          </w:p>
          <w:p w14:paraId="7E232C8C" w14:textId="71BBEA30" w:rsidR="00F30F12" w:rsidRPr="007755CB" w:rsidRDefault="00F30F12">
            <w:pPr>
              <w:pStyle w:val="ConcurTableText"/>
            </w:pPr>
            <w:r>
              <w:t xml:space="preserve">3) On the </w:t>
            </w:r>
            <w:r w:rsidRPr="00877C5B">
              <w:rPr>
                <w:b/>
              </w:rPr>
              <w:t>Expense</w:t>
            </w:r>
            <w:r>
              <w:rPr>
                <w:b/>
              </w:rPr>
              <w:t xml:space="preserve"> </w:t>
            </w:r>
            <w:r>
              <w:t>screen, t</w:t>
            </w:r>
            <w:r w:rsidRPr="00877C5B">
              <w:t xml:space="preserve">ap </w:t>
            </w:r>
            <w:r w:rsidR="003B64A3">
              <w:rPr>
                <w:noProof/>
              </w:rPr>
              <w:drawing>
                <wp:inline distT="0" distB="0" distL="0" distR="0" wp14:anchorId="3D00CEE2" wp14:editId="630D7F8D">
                  <wp:extent cx="68586" cy="198137"/>
                  <wp:effectExtent l="0" t="0" r="7620" b="0"/>
                  <wp:docPr id="1192159327" name="Picture 1192159327" descr="P537C4T2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159327" name="Picture 1192159327" descr="P537C4T24#yIS1"/>
                          <pic:cNvPicPr/>
                        </pic:nvPicPr>
                        <pic:blipFill>
                          <a:blip r:embed="rId78"/>
                          <a:stretch>
                            <a:fillRect/>
                          </a:stretch>
                        </pic:blipFill>
                        <pic:spPr>
                          <a:xfrm>
                            <a:off x="0" y="0"/>
                            <a:ext cx="68586" cy="198137"/>
                          </a:xfrm>
                          <a:prstGeom prst="rect">
                            <a:avLst/>
                          </a:prstGeom>
                        </pic:spPr>
                      </pic:pic>
                    </a:graphicData>
                  </a:graphic>
                </wp:inline>
              </w:drawing>
            </w:r>
            <w:r w:rsidRPr="00877C5B">
              <w:t xml:space="preserve"> (upper-right corner).</w:t>
            </w:r>
          </w:p>
          <w:p w14:paraId="26710021" w14:textId="77777777" w:rsidR="00F30F12" w:rsidRPr="00AC5651" w:rsidRDefault="00F30F12">
            <w:pPr>
              <w:pStyle w:val="ConcurTableText"/>
            </w:pPr>
            <w:r>
              <w:t xml:space="preserve">4) On the menu, tap </w:t>
            </w:r>
            <w:r w:rsidRPr="00816CEA">
              <w:rPr>
                <w:b/>
              </w:rPr>
              <w:t>Allocat</w:t>
            </w:r>
            <w:r>
              <w:rPr>
                <w:b/>
              </w:rPr>
              <w:t>e</w:t>
            </w:r>
            <w:r>
              <w:t>.</w:t>
            </w:r>
          </w:p>
        </w:tc>
      </w:tr>
      <w:tr w:rsidR="00F30F12" w:rsidRPr="0094602A" w14:paraId="6FDB346A" w14:textId="77777777" w:rsidTr="304046C8">
        <w:trPr>
          <w:cantSplit/>
        </w:trPr>
        <w:tc>
          <w:tcPr>
            <w:tcW w:w="6000" w:type="dxa"/>
          </w:tcPr>
          <w:p w14:paraId="2F256535" w14:textId="77777777" w:rsidR="00F30F12" w:rsidRPr="005B7DE7" w:rsidRDefault="00F30F12">
            <w:pPr>
              <w:pStyle w:val="ConcurTableText"/>
              <w:rPr>
                <w:noProof/>
                <w:snapToGrid/>
              </w:rPr>
            </w:pPr>
            <w:r>
              <w:rPr>
                <w:noProof/>
              </w:rPr>
              <w:drawing>
                <wp:inline distT="0" distB="0" distL="0" distR="0" wp14:anchorId="33580A1D" wp14:editId="5388CCF5">
                  <wp:extent cx="1770558" cy="3561715"/>
                  <wp:effectExtent l="0" t="0" r="1270" b="635"/>
                  <wp:docPr id="961" name="Picture 961" descr="P540C5T2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 name="Picture 961" descr="P540C5T24#yIS1"/>
                          <pic:cNvPicPr/>
                        </pic:nvPicPr>
                        <pic:blipFill>
                          <a:blip r:embed="rId108">
                            <a:extLst>
                              <a:ext uri="{28A0092B-C50C-407E-A947-70E740481C1C}">
                                <a14:useLocalDpi xmlns:a14="http://schemas.microsoft.com/office/drawing/2010/main" val="0"/>
                              </a:ext>
                            </a:extLst>
                          </a:blip>
                          <a:stretch>
                            <a:fillRect/>
                          </a:stretch>
                        </pic:blipFill>
                        <pic:spPr>
                          <a:xfrm>
                            <a:off x="0" y="0"/>
                            <a:ext cx="1772575" cy="3565773"/>
                          </a:xfrm>
                          <a:prstGeom prst="rect">
                            <a:avLst/>
                          </a:prstGeom>
                        </pic:spPr>
                      </pic:pic>
                    </a:graphicData>
                  </a:graphic>
                </wp:inline>
              </w:drawing>
            </w:r>
            <w:r>
              <w:rPr>
                <w:noProof/>
                <w:snapToGrid/>
              </w:rPr>
              <w:t xml:space="preserve">  </w:t>
            </w:r>
            <w:r>
              <w:rPr>
                <w:noProof/>
              </w:rPr>
              <w:drawing>
                <wp:inline distT="0" distB="0" distL="0" distR="0" wp14:anchorId="422BA55A" wp14:editId="1F733913">
                  <wp:extent cx="1770558" cy="3563620"/>
                  <wp:effectExtent l="0" t="0" r="1270" b="0"/>
                  <wp:docPr id="962" name="Picture 962" descr="P540C5T24#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 name="Picture 962" descr="P540C5T24#yIS2"/>
                          <pic:cNvPicPr/>
                        </pic:nvPicPr>
                        <pic:blipFill>
                          <a:blip r:embed="rId109"/>
                          <a:stretch>
                            <a:fillRect/>
                          </a:stretch>
                        </pic:blipFill>
                        <pic:spPr>
                          <a:xfrm>
                            <a:off x="0" y="0"/>
                            <a:ext cx="1776793" cy="3576168"/>
                          </a:xfrm>
                          <a:prstGeom prst="rect">
                            <a:avLst/>
                          </a:prstGeom>
                        </pic:spPr>
                      </pic:pic>
                    </a:graphicData>
                  </a:graphic>
                </wp:inline>
              </w:drawing>
            </w:r>
          </w:p>
        </w:tc>
        <w:tc>
          <w:tcPr>
            <w:tcW w:w="3540" w:type="dxa"/>
          </w:tcPr>
          <w:p w14:paraId="48A87772" w14:textId="77777777" w:rsidR="00F30F12" w:rsidRDefault="00F30F12">
            <w:pPr>
              <w:pStyle w:val="ConcurTableText"/>
            </w:pPr>
            <w:r>
              <w:t>5</w:t>
            </w:r>
            <w:r w:rsidRPr="00877C5B">
              <w:t xml:space="preserve">) </w:t>
            </w:r>
            <w:r>
              <w:t xml:space="preserve">On the </w:t>
            </w:r>
            <w:r w:rsidRPr="00B56F7D">
              <w:rPr>
                <w:b/>
                <w:bCs/>
              </w:rPr>
              <w:t>Allocations</w:t>
            </w:r>
            <w:r>
              <w:t xml:space="preserve"> screen, tap the desired allocation.</w:t>
            </w:r>
          </w:p>
          <w:p w14:paraId="01FB3E6A" w14:textId="77777777" w:rsidR="00F30F12" w:rsidRDefault="00F30F12">
            <w:pPr>
              <w:pStyle w:val="ConcurTableText"/>
            </w:pPr>
            <w:r>
              <w:t xml:space="preserve">6) </w:t>
            </w:r>
            <w:r w:rsidRPr="00877C5B">
              <w:t xml:space="preserve">On the </w:t>
            </w:r>
            <w:r w:rsidRPr="00877C5B">
              <w:rPr>
                <w:b/>
              </w:rPr>
              <w:t>Allocat</w:t>
            </w:r>
            <w:r>
              <w:rPr>
                <w:b/>
              </w:rPr>
              <w:t xml:space="preserve">ions </w:t>
            </w:r>
            <w:r w:rsidRPr="00877C5B">
              <w:t>screen:</w:t>
            </w:r>
          </w:p>
          <w:p w14:paraId="1E960E80" w14:textId="77777777" w:rsidR="00F30F12" w:rsidRDefault="00F30F12">
            <w:pPr>
              <w:pStyle w:val="ConcurTableBullet"/>
            </w:pPr>
            <w:r>
              <w:t>Review the information.</w:t>
            </w:r>
          </w:p>
          <w:p w14:paraId="7DB6FB7F" w14:textId="54D6CE0D" w:rsidR="00F30F12" w:rsidRPr="00AC5651" w:rsidRDefault="00F30F12">
            <w:pPr>
              <w:pStyle w:val="ConcurTableBullet"/>
            </w:pPr>
            <w:r>
              <w:t xml:space="preserve">Tap </w:t>
            </w:r>
            <w:r>
              <w:rPr>
                <w:noProof/>
              </w:rPr>
              <w:drawing>
                <wp:inline distT="0" distB="0" distL="0" distR="0" wp14:anchorId="22615D67" wp14:editId="6ABA18F3">
                  <wp:extent cx="144145" cy="144145"/>
                  <wp:effectExtent l="0" t="0" r="0" b="0"/>
                  <wp:docPr id="963" name="Picture 963" descr="P544C6T2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 name="Picture 963" descr="P544C6T24#yIS1"/>
                          <pic:cNvPicPr/>
                        </pic:nvPicPr>
                        <pic:blipFill>
                          <a:blip r:embed="rId65">
                            <a:extLst>
                              <a:ext uri="{28A0092B-C50C-407E-A947-70E740481C1C}">
                                <a14:useLocalDpi xmlns:a14="http://schemas.microsoft.com/office/drawing/2010/main" val="0"/>
                              </a:ext>
                            </a:extLst>
                          </a:blip>
                          <a:stretch>
                            <a:fillRect/>
                          </a:stretch>
                        </pic:blipFill>
                        <pic:spPr>
                          <a:xfrm>
                            <a:off x="0" y="0"/>
                            <a:ext cx="144145" cy="144145"/>
                          </a:xfrm>
                          <a:prstGeom prst="rect">
                            <a:avLst/>
                          </a:prstGeom>
                        </pic:spPr>
                      </pic:pic>
                    </a:graphicData>
                  </a:graphic>
                </wp:inline>
              </w:drawing>
            </w:r>
            <w:r>
              <w:t xml:space="preserve"> (upper-left corner) to return to the report.</w:t>
            </w:r>
          </w:p>
        </w:tc>
      </w:tr>
    </w:tbl>
    <w:p w14:paraId="4776BB52" w14:textId="77777777" w:rsidR="00F30F12" w:rsidRDefault="00F30F12" w:rsidP="00C05EE5">
      <w:pPr>
        <w:pStyle w:val="Heading4"/>
      </w:pPr>
      <w:bookmarkStart w:id="27" w:name="_Toc139380595"/>
      <w:r w:rsidRPr="0045640F">
        <w:lastRenderedPageBreak/>
        <w:t>View Itemization-Level Allocations</w:t>
      </w:r>
      <w:bookmarkEnd w:id="27"/>
    </w:p>
    <w:tbl>
      <w:tblPr>
        <w:tblW w:w="9540"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Caption w:val="View itemization-level allocations."/>
      </w:tblPr>
      <w:tblGrid>
        <w:gridCol w:w="5850"/>
        <w:gridCol w:w="3690"/>
      </w:tblGrid>
      <w:tr w:rsidR="00F30F12" w:rsidRPr="006429D2" w14:paraId="4FB61839" w14:textId="77777777" w:rsidTr="75B1C16A">
        <w:trPr>
          <w:cantSplit/>
          <w:tblHeader/>
        </w:trPr>
        <w:tc>
          <w:tcPr>
            <w:tcW w:w="5850" w:type="dxa"/>
            <w:shd w:val="clear" w:color="auto" w:fill="000000" w:themeFill="text1"/>
          </w:tcPr>
          <w:p w14:paraId="30FD1986" w14:textId="77777777" w:rsidR="00F30F12" w:rsidRPr="006429D2" w:rsidRDefault="00F30F12">
            <w:pPr>
              <w:pStyle w:val="ConcurTableHeadLeft"/>
            </w:pPr>
            <w:r>
              <w:t>Screen(s)</w:t>
            </w:r>
          </w:p>
        </w:tc>
        <w:tc>
          <w:tcPr>
            <w:tcW w:w="3690" w:type="dxa"/>
            <w:shd w:val="clear" w:color="auto" w:fill="000000" w:themeFill="text1"/>
          </w:tcPr>
          <w:p w14:paraId="78C8F042" w14:textId="77777777" w:rsidR="00F30F12" w:rsidRPr="006429D2" w:rsidRDefault="00F30F12">
            <w:pPr>
              <w:pStyle w:val="ConcurTableHeadLeft"/>
            </w:pPr>
            <w:r w:rsidRPr="006429D2">
              <w:t>Description/Action</w:t>
            </w:r>
          </w:p>
        </w:tc>
      </w:tr>
      <w:tr w:rsidR="00F30F12" w:rsidRPr="0094602A" w14:paraId="47AD2BFC" w14:textId="77777777">
        <w:trPr>
          <w:cantSplit/>
        </w:trPr>
        <w:tc>
          <w:tcPr>
            <w:tcW w:w="5850" w:type="dxa"/>
          </w:tcPr>
          <w:p w14:paraId="17CC337A" w14:textId="77777777" w:rsidR="00F30F12" w:rsidRPr="005B7DE7" w:rsidRDefault="00F30F12">
            <w:pPr>
              <w:pStyle w:val="ConcurTableText"/>
              <w:rPr>
                <w:noProof/>
                <w:snapToGrid/>
              </w:rPr>
            </w:pPr>
            <w:r w:rsidRPr="00931A47">
              <w:rPr>
                <w:noProof/>
                <w:snapToGrid/>
              </w:rPr>
              <w:drawing>
                <wp:inline distT="0" distB="0" distL="0" distR="0" wp14:anchorId="68B33224" wp14:editId="3D977654">
                  <wp:extent cx="1680961" cy="3517900"/>
                  <wp:effectExtent l="19050" t="19050" r="14605" b="25400"/>
                  <wp:docPr id="964" name="Picture 964" descr="P550C3T2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 name="Picture 964" descr="P550C3T25#yIS1"/>
                          <pic:cNvPicPr>
                            <a:picLocks noChangeAspect="1" noChangeArrowheads="1"/>
                          </pic:cNvPicPr>
                        </pic:nvPicPr>
                        <pic:blipFill>
                          <a:blip r:embed="rId110" cstate="print">
                            <a:extLst>
                              <a:ext uri="{28A0092B-C50C-407E-A947-70E740481C1C}">
                                <a14:useLocalDpi xmlns:a14="http://schemas.microsoft.com/office/drawing/2010/main" val="0"/>
                              </a:ext>
                            </a:extLst>
                          </a:blip>
                          <a:stretch>
                            <a:fillRect/>
                          </a:stretch>
                        </pic:blipFill>
                        <pic:spPr bwMode="auto">
                          <a:xfrm>
                            <a:off x="0" y="0"/>
                            <a:ext cx="1683472" cy="3523155"/>
                          </a:xfrm>
                          <a:prstGeom prst="rect">
                            <a:avLst/>
                          </a:prstGeom>
                          <a:noFill/>
                          <a:ln w="6350" cmpd="sng">
                            <a:solidFill>
                              <a:srgbClr val="000000"/>
                            </a:solidFill>
                            <a:miter lim="800000"/>
                            <a:headEnd/>
                            <a:tailEnd/>
                          </a:ln>
                          <a:effectLst/>
                        </pic:spPr>
                      </pic:pic>
                    </a:graphicData>
                  </a:graphic>
                </wp:inline>
              </w:drawing>
            </w:r>
            <w:r>
              <w:rPr>
                <w:noProof/>
                <w:snapToGrid/>
              </w:rPr>
              <w:t xml:space="preserve">  </w:t>
            </w:r>
            <w:r w:rsidRPr="00931A47">
              <w:rPr>
                <w:noProof/>
                <w:snapToGrid/>
              </w:rPr>
              <w:drawing>
                <wp:inline distT="0" distB="0" distL="0" distR="0" wp14:anchorId="76A359E4" wp14:editId="73BC76D0">
                  <wp:extent cx="1693840" cy="3525520"/>
                  <wp:effectExtent l="19050" t="19050" r="20955" b="17780"/>
                  <wp:docPr id="965" name="Picture 965" descr="P550C3T25#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 name="Picture 965" descr="P550C3T25#yIS2"/>
                          <pic:cNvPicPr>
                            <a:picLocks noChangeAspect="1" noChangeArrowheads="1"/>
                          </pic:cNvPicPr>
                        </pic:nvPicPr>
                        <pic:blipFill>
                          <a:blip r:embed="rId111" cstate="print">
                            <a:extLst>
                              <a:ext uri="{28A0092B-C50C-407E-A947-70E740481C1C}">
                                <a14:useLocalDpi xmlns:a14="http://schemas.microsoft.com/office/drawing/2010/main" val="0"/>
                              </a:ext>
                            </a:extLst>
                          </a:blip>
                          <a:stretch>
                            <a:fillRect/>
                          </a:stretch>
                        </pic:blipFill>
                        <pic:spPr bwMode="auto">
                          <a:xfrm>
                            <a:off x="0" y="0"/>
                            <a:ext cx="1694247" cy="3526367"/>
                          </a:xfrm>
                          <a:prstGeom prst="rect">
                            <a:avLst/>
                          </a:prstGeom>
                          <a:noFill/>
                          <a:ln w="6350" cmpd="sng">
                            <a:solidFill>
                              <a:srgbClr val="000000"/>
                            </a:solidFill>
                            <a:miter lim="800000"/>
                            <a:headEnd/>
                            <a:tailEnd/>
                          </a:ln>
                          <a:effectLst/>
                        </pic:spPr>
                      </pic:pic>
                    </a:graphicData>
                  </a:graphic>
                </wp:inline>
              </w:drawing>
            </w:r>
          </w:p>
        </w:tc>
        <w:tc>
          <w:tcPr>
            <w:tcW w:w="3690" w:type="dxa"/>
          </w:tcPr>
          <w:p w14:paraId="0FDF90F6" w14:textId="77777777" w:rsidR="00F30F12" w:rsidRDefault="00F30F12">
            <w:pPr>
              <w:pStyle w:val="ConcurTableText"/>
            </w:pPr>
            <w:r>
              <w:t>To view itemization-level allocations:</w:t>
            </w:r>
          </w:p>
          <w:p w14:paraId="0EC8E558" w14:textId="77777777" w:rsidR="00F30F12" w:rsidRDefault="00F30F12">
            <w:pPr>
              <w:pStyle w:val="ConcurTableText"/>
            </w:pPr>
            <w:r>
              <w:t xml:space="preserve">1) On the </w:t>
            </w:r>
            <w:r w:rsidRPr="00EB7B40">
              <w:rPr>
                <w:b/>
                <w:bCs/>
              </w:rPr>
              <w:t>Report</w:t>
            </w:r>
            <w:r>
              <w:t xml:space="preserve"> screen, tap the </w:t>
            </w:r>
            <w:r w:rsidRPr="007E328B">
              <w:rPr>
                <w:b/>
              </w:rPr>
              <w:t>Expenses</w:t>
            </w:r>
            <w:r>
              <w:rPr>
                <w:b/>
              </w:rPr>
              <w:t xml:space="preserve"> </w:t>
            </w:r>
            <w:r w:rsidRPr="00EB7B40">
              <w:rPr>
                <w:bCs/>
              </w:rPr>
              <w:t>tab</w:t>
            </w:r>
            <w:r>
              <w:t>.</w:t>
            </w:r>
          </w:p>
          <w:p w14:paraId="4C130861" w14:textId="77777777" w:rsidR="00F30F12" w:rsidRDefault="00F30F12">
            <w:pPr>
              <w:pStyle w:val="ConcurTableText"/>
            </w:pPr>
            <w:r>
              <w:t xml:space="preserve">2) On the </w:t>
            </w:r>
            <w:r w:rsidRPr="007E328B">
              <w:rPr>
                <w:b/>
              </w:rPr>
              <w:t>Expenses</w:t>
            </w:r>
            <w:r>
              <w:t xml:space="preserve"> tab, tap the desired expense. </w:t>
            </w:r>
          </w:p>
          <w:p w14:paraId="11355FE9" w14:textId="77777777" w:rsidR="00F30F12" w:rsidRPr="00AC5651" w:rsidRDefault="00F30F12">
            <w:pPr>
              <w:pStyle w:val="ConcurTableText"/>
            </w:pPr>
            <w:r>
              <w:t xml:space="preserve">3) On the </w:t>
            </w:r>
            <w:r w:rsidRPr="00877C5B">
              <w:rPr>
                <w:b/>
              </w:rPr>
              <w:t>Expense</w:t>
            </w:r>
            <w:r>
              <w:rPr>
                <w:b/>
              </w:rPr>
              <w:t xml:space="preserve"> </w:t>
            </w:r>
            <w:r>
              <w:t xml:space="preserve">screen, tap </w:t>
            </w:r>
            <w:r w:rsidRPr="00EB7B40">
              <w:rPr>
                <w:b/>
                <w:bCs/>
              </w:rPr>
              <w:t>View</w:t>
            </w:r>
            <w:r>
              <w:t xml:space="preserve"> </w:t>
            </w:r>
            <w:r w:rsidRPr="00877C5B">
              <w:rPr>
                <w:b/>
              </w:rPr>
              <w:t>Itemization</w:t>
            </w:r>
            <w:r>
              <w:rPr>
                <w:b/>
              </w:rPr>
              <w:t>s</w:t>
            </w:r>
            <w:r>
              <w:t>.</w:t>
            </w:r>
          </w:p>
        </w:tc>
      </w:tr>
      <w:tr w:rsidR="00F30F12" w:rsidRPr="0094602A" w14:paraId="1D35869C" w14:textId="77777777">
        <w:trPr>
          <w:cantSplit/>
        </w:trPr>
        <w:tc>
          <w:tcPr>
            <w:tcW w:w="5850" w:type="dxa"/>
          </w:tcPr>
          <w:p w14:paraId="597D412E" w14:textId="77777777" w:rsidR="00F30F12" w:rsidRPr="005B7DE7" w:rsidRDefault="00F30F12">
            <w:pPr>
              <w:pStyle w:val="ConcurTableText"/>
              <w:rPr>
                <w:noProof/>
                <w:snapToGrid/>
              </w:rPr>
            </w:pPr>
            <w:r w:rsidRPr="00931A47">
              <w:rPr>
                <w:noProof/>
                <w:snapToGrid/>
              </w:rPr>
              <w:drawing>
                <wp:inline distT="0" distB="0" distL="0" distR="0" wp14:anchorId="2026F47D" wp14:editId="117E1AAE">
                  <wp:extent cx="1717675" cy="3520759"/>
                  <wp:effectExtent l="19050" t="19050" r="15875" b="22860"/>
                  <wp:docPr id="966" name="Picture 966" descr="P556C5T2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 name="Picture 966" descr="P556C5T25#yIS1"/>
                          <pic:cNvPicPr>
                            <a:picLocks noChangeAspect="1" noChangeArrowheads="1"/>
                          </pic:cNvPicPr>
                        </pic:nvPicPr>
                        <pic:blipFill>
                          <a:blip r:embed="rId112" cstate="print">
                            <a:extLst>
                              <a:ext uri="{28A0092B-C50C-407E-A947-70E740481C1C}">
                                <a14:useLocalDpi xmlns:a14="http://schemas.microsoft.com/office/drawing/2010/main" val="0"/>
                              </a:ext>
                            </a:extLst>
                          </a:blip>
                          <a:stretch>
                            <a:fillRect/>
                          </a:stretch>
                        </pic:blipFill>
                        <pic:spPr bwMode="auto">
                          <a:xfrm>
                            <a:off x="0" y="0"/>
                            <a:ext cx="1717675" cy="3520759"/>
                          </a:xfrm>
                          <a:prstGeom prst="rect">
                            <a:avLst/>
                          </a:prstGeom>
                          <a:noFill/>
                          <a:ln w="6350" cmpd="sng">
                            <a:solidFill>
                              <a:srgbClr val="000000"/>
                            </a:solidFill>
                            <a:miter lim="800000"/>
                            <a:headEnd/>
                            <a:tailEnd/>
                          </a:ln>
                          <a:effectLst/>
                        </pic:spPr>
                      </pic:pic>
                    </a:graphicData>
                  </a:graphic>
                </wp:inline>
              </w:drawing>
            </w:r>
          </w:p>
        </w:tc>
        <w:tc>
          <w:tcPr>
            <w:tcW w:w="3690" w:type="dxa"/>
          </w:tcPr>
          <w:p w14:paraId="353A6B5C" w14:textId="4D02237F" w:rsidR="00F30F12" w:rsidRPr="00404370" w:rsidRDefault="00F30F12">
            <w:pPr>
              <w:pStyle w:val="Default"/>
              <w:rPr>
                <w:sz w:val="18"/>
                <w:szCs w:val="18"/>
              </w:rPr>
            </w:pPr>
            <w:r>
              <w:rPr>
                <w:sz w:val="18"/>
                <w:szCs w:val="18"/>
              </w:rPr>
              <w:t xml:space="preserve">4) On the </w:t>
            </w:r>
            <w:r>
              <w:rPr>
                <w:b/>
                <w:bCs/>
                <w:sz w:val="18"/>
                <w:szCs w:val="18"/>
              </w:rPr>
              <w:t xml:space="preserve">Itemizations </w:t>
            </w:r>
            <w:r>
              <w:rPr>
                <w:sz w:val="18"/>
                <w:szCs w:val="18"/>
              </w:rPr>
              <w:t xml:space="preserve">screen, tap the desired itemization. </w:t>
            </w:r>
          </w:p>
        </w:tc>
      </w:tr>
    </w:tbl>
    <w:p w14:paraId="2979CE83" w14:textId="77777777" w:rsidR="00F30F12" w:rsidRPr="00847528" w:rsidRDefault="00F30F12" w:rsidP="00C05EE5">
      <w:pPr>
        <w:pStyle w:val="Heading4"/>
      </w:pPr>
      <w:bookmarkStart w:id="28" w:name="_Toc139380596"/>
      <w:r w:rsidRPr="001D511F">
        <w:lastRenderedPageBreak/>
        <w:t>Add/Edit/Delete Expense-Level Allocations</w:t>
      </w:r>
      <w:bookmarkEnd w:id="28"/>
      <w:r w:rsidRPr="00847528">
        <w:t xml:space="preserve"> </w:t>
      </w:r>
    </w:p>
    <w:tbl>
      <w:tblPr>
        <w:tblW w:w="9540"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Caption w:val="Add, delete, or edit allocations."/>
      </w:tblPr>
      <w:tblGrid>
        <w:gridCol w:w="6000"/>
        <w:gridCol w:w="3540"/>
      </w:tblGrid>
      <w:tr w:rsidR="00F30F12" w:rsidRPr="006429D2" w14:paraId="32BD67CD" w14:textId="77777777" w:rsidTr="304046C8">
        <w:trPr>
          <w:cantSplit/>
          <w:tblHeader/>
        </w:trPr>
        <w:tc>
          <w:tcPr>
            <w:tcW w:w="6000" w:type="dxa"/>
            <w:shd w:val="clear" w:color="auto" w:fill="000000" w:themeFill="text1"/>
          </w:tcPr>
          <w:p w14:paraId="40F44823" w14:textId="77777777" w:rsidR="00F30F12" w:rsidRPr="006429D2" w:rsidRDefault="00F30F12">
            <w:pPr>
              <w:pStyle w:val="ConcurTableHeadLeft"/>
            </w:pPr>
            <w:r>
              <w:t>Screen(s)</w:t>
            </w:r>
          </w:p>
        </w:tc>
        <w:tc>
          <w:tcPr>
            <w:tcW w:w="3540" w:type="dxa"/>
            <w:shd w:val="clear" w:color="auto" w:fill="000000" w:themeFill="text1"/>
          </w:tcPr>
          <w:p w14:paraId="76804AAB" w14:textId="77777777" w:rsidR="00F30F12" w:rsidRPr="006429D2" w:rsidRDefault="00F30F12">
            <w:pPr>
              <w:pStyle w:val="ConcurTableHeadLeft"/>
            </w:pPr>
            <w:r w:rsidRPr="006429D2">
              <w:t>Description/Action</w:t>
            </w:r>
          </w:p>
        </w:tc>
      </w:tr>
      <w:tr w:rsidR="00F30F12" w:rsidRPr="0094602A" w14:paraId="25E76CCC" w14:textId="77777777" w:rsidTr="304046C8">
        <w:trPr>
          <w:cantSplit/>
        </w:trPr>
        <w:tc>
          <w:tcPr>
            <w:tcW w:w="6000" w:type="dxa"/>
          </w:tcPr>
          <w:p w14:paraId="2743E9AF" w14:textId="637E5242" w:rsidR="00F30F12" w:rsidRPr="005B7DE7" w:rsidRDefault="00333EDC">
            <w:pPr>
              <w:pStyle w:val="ConcurTableText"/>
              <w:rPr>
                <w:noProof/>
                <w:snapToGrid/>
              </w:rPr>
            </w:pPr>
            <w:r>
              <w:rPr>
                <w:noProof/>
              </w:rPr>
              <w:drawing>
                <wp:inline distT="0" distB="0" distL="0" distR="0" wp14:anchorId="63192658" wp14:editId="18C1CA88">
                  <wp:extent cx="1728216" cy="3544443"/>
                  <wp:effectExtent l="0" t="0" r="5715" b="0"/>
                  <wp:docPr id="1192159329" name="Picture 1192159329" descr="P563C3T2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159329" name="Picture 1192159329" descr="P563C3T26#yIS1"/>
                          <pic:cNvPicPr/>
                        </pic:nvPicPr>
                        <pic:blipFill>
                          <a:blip r:embed="rId107"/>
                          <a:stretch>
                            <a:fillRect/>
                          </a:stretch>
                        </pic:blipFill>
                        <pic:spPr>
                          <a:xfrm>
                            <a:off x="0" y="0"/>
                            <a:ext cx="1728216" cy="3544443"/>
                          </a:xfrm>
                          <a:prstGeom prst="rect">
                            <a:avLst/>
                          </a:prstGeom>
                        </pic:spPr>
                      </pic:pic>
                    </a:graphicData>
                  </a:graphic>
                </wp:inline>
              </w:drawing>
            </w:r>
            <w:r w:rsidR="00F30F12">
              <w:rPr>
                <w:noProof/>
                <w:snapToGrid/>
              </w:rPr>
              <w:t xml:space="preserve">  </w:t>
            </w:r>
            <w:r w:rsidR="00C2542E">
              <w:rPr>
                <w:noProof/>
              </w:rPr>
              <w:drawing>
                <wp:inline distT="0" distB="0" distL="0" distR="0" wp14:anchorId="21E93BD7" wp14:editId="7A21DDC9">
                  <wp:extent cx="1728216" cy="3544443"/>
                  <wp:effectExtent l="0" t="0" r="5715" b="0"/>
                  <wp:docPr id="1192159346" name="Picture 1192159346" descr="P563C3T26#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159346" name="Picture 1192159346" descr="P563C3T26#yIS2"/>
                          <pic:cNvPicPr/>
                        </pic:nvPicPr>
                        <pic:blipFill>
                          <a:blip r:embed="rId113"/>
                          <a:stretch>
                            <a:fillRect/>
                          </a:stretch>
                        </pic:blipFill>
                        <pic:spPr>
                          <a:xfrm>
                            <a:off x="0" y="0"/>
                            <a:ext cx="1728216" cy="3544443"/>
                          </a:xfrm>
                          <a:prstGeom prst="rect">
                            <a:avLst/>
                          </a:prstGeom>
                        </pic:spPr>
                      </pic:pic>
                    </a:graphicData>
                  </a:graphic>
                </wp:inline>
              </w:drawing>
            </w:r>
          </w:p>
        </w:tc>
        <w:tc>
          <w:tcPr>
            <w:tcW w:w="3540" w:type="dxa"/>
          </w:tcPr>
          <w:p w14:paraId="7368999D" w14:textId="77777777" w:rsidR="00F30F12" w:rsidRDefault="00F30F12">
            <w:pPr>
              <w:pStyle w:val="ConcurTableText"/>
            </w:pPr>
            <w:r>
              <w:t>To add, edit, or delete expense-level allocations:</w:t>
            </w:r>
          </w:p>
          <w:p w14:paraId="0EDA2156" w14:textId="77777777" w:rsidR="00F30F12" w:rsidRDefault="00F30F12">
            <w:pPr>
              <w:pStyle w:val="ConcurTableText"/>
            </w:pPr>
            <w:r>
              <w:t xml:space="preserve">1) To </w:t>
            </w:r>
            <w:r w:rsidRPr="00972A70">
              <w:rPr>
                <w:b/>
                <w:i/>
              </w:rPr>
              <w:t>add</w:t>
            </w:r>
            <w:r>
              <w:t xml:space="preserve"> allocations, on the </w:t>
            </w:r>
            <w:r w:rsidRPr="00877C5B">
              <w:rPr>
                <w:b/>
              </w:rPr>
              <w:t>Expense</w:t>
            </w:r>
            <w:r>
              <w:rPr>
                <w:b/>
              </w:rPr>
              <w:t xml:space="preserve"> </w:t>
            </w:r>
            <w:r>
              <w:t>screen:</w:t>
            </w:r>
          </w:p>
          <w:p w14:paraId="613D991C" w14:textId="77777777" w:rsidR="00F30F12" w:rsidRPr="00877C5B" w:rsidRDefault="00F30F12">
            <w:pPr>
              <w:pStyle w:val="ConcurTableBullet"/>
            </w:pPr>
            <w:r>
              <w:t xml:space="preserve">Tap </w:t>
            </w:r>
            <w:r>
              <w:rPr>
                <w:noProof/>
              </w:rPr>
              <w:drawing>
                <wp:inline distT="0" distB="0" distL="0" distR="0" wp14:anchorId="07C7536E" wp14:editId="2AD4D182">
                  <wp:extent cx="93980" cy="182880"/>
                  <wp:effectExtent l="0" t="0" r="0" b="0"/>
                  <wp:docPr id="969" name="Picture 969" descr="P566C4T2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 name="Picture 969" descr="P566C4T26#yIS1"/>
                          <pic:cNvPicPr/>
                        </pic:nvPicPr>
                        <pic:blipFill>
                          <a:blip r:embed="rId114">
                            <a:extLst>
                              <a:ext uri="{28A0092B-C50C-407E-A947-70E740481C1C}">
                                <a14:useLocalDpi xmlns:a14="http://schemas.microsoft.com/office/drawing/2010/main" val="0"/>
                              </a:ext>
                            </a:extLst>
                          </a:blip>
                          <a:stretch>
                            <a:fillRect/>
                          </a:stretch>
                        </pic:blipFill>
                        <pic:spPr>
                          <a:xfrm>
                            <a:off x="0" y="0"/>
                            <a:ext cx="93980" cy="182880"/>
                          </a:xfrm>
                          <a:prstGeom prst="rect">
                            <a:avLst/>
                          </a:prstGeom>
                        </pic:spPr>
                      </pic:pic>
                    </a:graphicData>
                  </a:graphic>
                </wp:inline>
              </w:drawing>
            </w:r>
            <w:r>
              <w:t xml:space="preserve"> (upper-right corner).</w:t>
            </w:r>
          </w:p>
          <w:p w14:paraId="1327C235" w14:textId="77777777" w:rsidR="00F30F12" w:rsidRDefault="00F30F12">
            <w:pPr>
              <w:pStyle w:val="ConcurTableBullet"/>
            </w:pPr>
            <w:r>
              <w:t xml:space="preserve">Tap </w:t>
            </w:r>
            <w:r w:rsidRPr="304046C8">
              <w:rPr>
                <w:b/>
                <w:bCs/>
              </w:rPr>
              <w:t>Allocate</w:t>
            </w:r>
            <w:r>
              <w:t>.</w:t>
            </w:r>
          </w:p>
          <w:p w14:paraId="77522878" w14:textId="4FABB8AA" w:rsidR="00F30F12" w:rsidRPr="00AC5651" w:rsidRDefault="00F30F12">
            <w:pPr>
              <w:pStyle w:val="ConcurTableBullet"/>
            </w:pPr>
            <w:r w:rsidRPr="00877C5B">
              <w:t xml:space="preserve">On the </w:t>
            </w:r>
            <w:r w:rsidRPr="7734CCDC">
              <w:rPr>
                <w:b/>
                <w:bCs/>
              </w:rPr>
              <w:t>Allocations</w:t>
            </w:r>
            <w:r w:rsidRPr="00877C5B">
              <w:t xml:space="preserve"> screen, tap </w:t>
            </w:r>
            <w:r w:rsidRPr="00E71AE4">
              <w:rPr>
                <w:noProof/>
              </w:rPr>
              <w:drawing>
                <wp:inline distT="0" distB="0" distL="0" distR="0" wp14:anchorId="7BFA0707" wp14:editId="41EC8829">
                  <wp:extent cx="182880" cy="182880"/>
                  <wp:effectExtent l="19050" t="19050" r="7620" b="7620"/>
                  <wp:docPr id="970" name="Picture 970" descr="P568C4T2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 name="Picture 970" descr="P568C4T26#yIS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a:ln w="6350" cmpd="sng">
                            <a:solidFill>
                              <a:srgbClr val="000000"/>
                            </a:solidFill>
                            <a:miter lim="800000"/>
                            <a:headEnd/>
                            <a:tailEnd/>
                          </a:ln>
                          <a:effectLst/>
                        </pic:spPr>
                      </pic:pic>
                    </a:graphicData>
                  </a:graphic>
                </wp:inline>
              </w:drawing>
            </w:r>
            <w:r w:rsidRPr="00877C5B">
              <w:t xml:space="preserve"> (</w:t>
            </w:r>
            <w:r>
              <w:t>lower</w:t>
            </w:r>
            <w:r w:rsidRPr="00877C5B">
              <w:t>-right corner).</w:t>
            </w:r>
          </w:p>
        </w:tc>
      </w:tr>
      <w:tr w:rsidR="00F30F12" w:rsidRPr="0094602A" w14:paraId="75CD91BF" w14:textId="77777777" w:rsidTr="304046C8">
        <w:trPr>
          <w:cantSplit/>
        </w:trPr>
        <w:tc>
          <w:tcPr>
            <w:tcW w:w="6000" w:type="dxa"/>
          </w:tcPr>
          <w:p w14:paraId="3A45827C" w14:textId="0201B1BE" w:rsidR="00F30F12" w:rsidRPr="005B7DE7" w:rsidRDefault="00981493">
            <w:pPr>
              <w:pStyle w:val="ConcurTableText"/>
              <w:rPr>
                <w:noProof/>
                <w:snapToGrid/>
              </w:rPr>
            </w:pPr>
            <w:r>
              <w:rPr>
                <w:noProof/>
              </w:rPr>
              <w:drawing>
                <wp:inline distT="0" distB="0" distL="0" distR="0" wp14:anchorId="75C18713" wp14:editId="04BF5CEF">
                  <wp:extent cx="1728216" cy="3544443"/>
                  <wp:effectExtent l="0" t="0" r="5715" b="0"/>
                  <wp:docPr id="1192159330" name="Picture 1192159330" descr="P570C5T2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159330" name="Picture 1192159330" descr="P570C5T26#yIS1"/>
                          <pic:cNvPicPr/>
                        </pic:nvPicPr>
                        <pic:blipFill>
                          <a:blip r:embed="rId115"/>
                          <a:stretch>
                            <a:fillRect/>
                          </a:stretch>
                        </pic:blipFill>
                        <pic:spPr>
                          <a:xfrm>
                            <a:off x="0" y="0"/>
                            <a:ext cx="1728216" cy="3544443"/>
                          </a:xfrm>
                          <a:prstGeom prst="rect">
                            <a:avLst/>
                          </a:prstGeom>
                        </pic:spPr>
                      </pic:pic>
                    </a:graphicData>
                  </a:graphic>
                </wp:inline>
              </w:drawing>
            </w:r>
            <w:r w:rsidR="00F30F12">
              <w:rPr>
                <w:noProof/>
                <w:snapToGrid/>
              </w:rPr>
              <w:t xml:space="preserve">  </w:t>
            </w:r>
            <w:r w:rsidR="00C2479D">
              <w:rPr>
                <w:noProof/>
              </w:rPr>
              <w:drawing>
                <wp:inline distT="0" distB="0" distL="0" distR="0" wp14:anchorId="1B89B518" wp14:editId="5A15C361">
                  <wp:extent cx="1728216" cy="3544443"/>
                  <wp:effectExtent l="0" t="0" r="5715" b="0"/>
                  <wp:docPr id="1192159331" name="Picture 1192159331" descr="P570C5T26#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159331" name="Picture 1192159331" descr="P570C5T26#yIS2"/>
                          <pic:cNvPicPr/>
                        </pic:nvPicPr>
                        <pic:blipFill>
                          <a:blip r:embed="rId116"/>
                          <a:stretch>
                            <a:fillRect/>
                          </a:stretch>
                        </pic:blipFill>
                        <pic:spPr>
                          <a:xfrm>
                            <a:off x="0" y="0"/>
                            <a:ext cx="1728216" cy="3544443"/>
                          </a:xfrm>
                          <a:prstGeom prst="rect">
                            <a:avLst/>
                          </a:prstGeom>
                        </pic:spPr>
                      </pic:pic>
                    </a:graphicData>
                  </a:graphic>
                </wp:inline>
              </w:drawing>
            </w:r>
          </w:p>
        </w:tc>
        <w:tc>
          <w:tcPr>
            <w:tcW w:w="3540" w:type="dxa"/>
          </w:tcPr>
          <w:p w14:paraId="17ABA79D" w14:textId="77777777" w:rsidR="00F30F12" w:rsidRDefault="00F30F12">
            <w:pPr>
              <w:pStyle w:val="ConcurTableText"/>
            </w:pPr>
            <w:r>
              <w:t xml:space="preserve">2) </w:t>
            </w:r>
            <w:r w:rsidRPr="00776FA5">
              <w:t xml:space="preserve">On the </w:t>
            </w:r>
            <w:r>
              <w:rPr>
                <w:b/>
              </w:rPr>
              <w:t>Add Allocation</w:t>
            </w:r>
            <w:r w:rsidRPr="00776FA5">
              <w:rPr>
                <w:b/>
              </w:rPr>
              <w:t xml:space="preserve"> </w:t>
            </w:r>
            <w:r w:rsidRPr="00776FA5">
              <w:t xml:space="preserve">screen, </w:t>
            </w:r>
            <w:r>
              <w:t>you can:</w:t>
            </w:r>
          </w:p>
          <w:p w14:paraId="2F4A0056" w14:textId="77777777" w:rsidR="00F30F12" w:rsidRDefault="00F30F12">
            <w:pPr>
              <w:pStyle w:val="ConcurTableBullet"/>
            </w:pPr>
            <w:r>
              <w:t>Fill in the desired percentage.</w:t>
            </w:r>
          </w:p>
          <w:p w14:paraId="44FBB5F7" w14:textId="557891B4" w:rsidR="00F30F12" w:rsidRDefault="00F30F12">
            <w:pPr>
              <w:pStyle w:val="ConcurTableBullet"/>
            </w:pPr>
            <w:r>
              <w:t xml:space="preserve">Tap </w:t>
            </w:r>
            <w:r w:rsidR="00495600">
              <w:rPr>
                <w:b/>
                <w:bCs/>
              </w:rPr>
              <w:t>Save</w:t>
            </w:r>
            <w:r>
              <w:t>.</w:t>
            </w:r>
          </w:p>
          <w:p w14:paraId="07808C97" w14:textId="77777777" w:rsidR="00F30F12" w:rsidRPr="00776FA5" w:rsidRDefault="00F30F12">
            <w:pPr>
              <w:pStyle w:val="ConcurTableBullet"/>
              <w:rPr>
                <w:snapToGrid w:val="0"/>
              </w:rPr>
            </w:pPr>
            <w:r w:rsidRPr="00776FA5">
              <w:rPr>
                <w:snapToGrid w:val="0"/>
              </w:rPr>
              <w:t>Fill in the fields (if any) and make the desired selections.</w:t>
            </w:r>
          </w:p>
          <w:p w14:paraId="699E37BF" w14:textId="77777777" w:rsidR="00F30F12" w:rsidRPr="00C11847" w:rsidRDefault="00F30F12">
            <w:pPr>
              <w:pStyle w:val="ConcurTableBullet"/>
              <w:rPr>
                <w:b/>
              </w:rPr>
            </w:pPr>
            <w:r>
              <w:t xml:space="preserve">Tap </w:t>
            </w:r>
            <w:r w:rsidRPr="304046C8">
              <w:rPr>
                <w:b/>
                <w:bCs/>
              </w:rPr>
              <w:t>Save</w:t>
            </w:r>
            <w:r>
              <w:t>.</w:t>
            </w:r>
          </w:p>
        </w:tc>
      </w:tr>
      <w:tr w:rsidR="00F30F12" w:rsidRPr="0094602A" w14:paraId="74BA1FD6" w14:textId="77777777" w:rsidTr="304046C8">
        <w:trPr>
          <w:cantSplit/>
        </w:trPr>
        <w:tc>
          <w:tcPr>
            <w:tcW w:w="6000" w:type="dxa"/>
          </w:tcPr>
          <w:p w14:paraId="6A5D33C9" w14:textId="0071BAFD" w:rsidR="00F30F12" w:rsidRPr="005B7DE7" w:rsidRDefault="00596008">
            <w:pPr>
              <w:pStyle w:val="ConcurTableText"/>
              <w:rPr>
                <w:noProof/>
                <w:snapToGrid/>
              </w:rPr>
            </w:pPr>
            <w:r>
              <w:rPr>
                <w:noProof/>
              </w:rPr>
              <w:lastRenderedPageBreak/>
              <w:drawing>
                <wp:inline distT="0" distB="0" distL="0" distR="0" wp14:anchorId="5C498840" wp14:editId="3C089D44">
                  <wp:extent cx="1737360" cy="3563197"/>
                  <wp:effectExtent l="0" t="0" r="0" b="0"/>
                  <wp:docPr id="1192159358" name="Picture 1192159358" descr="P577C7T2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159358" name="Picture 1192159358" descr="P577C7T26#yIS1"/>
                          <pic:cNvPicPr/>
                        </pic:nvPicPr>
                        <pic:blipFill>
                          <a:blip r:embed="rId117"/>
                          <a:stretch>
                            <a:fillRect/>
                          </a:stretch>
                        </pic:blipFill>
                        <pic:spPr>
                          <a:xfrm>
                            <a:off x="0" y="0"/>
                            <a:ext cx="1737360" cy="3563197"/>
                          </a:xfrm>
                          <a:prstGeom prst="rect">
                            <a:avLst/>
                          </a:prstGeom>
                        </pic:spPr>
                      </pic:pic>
                    </a:graphicData>
                  </a:graphic>
                </wp:inline>
              </w:drawing>
            </w:r>
            <w:r w:rsidR="00F30F12">
              <w:rPr>
                <w:noProof/>
                <w:snapToGrid/>
              </w:rPr>
              <w:t xml:space="preserve">  </w:t>
            </w:r>
            <w:r w:rsidR="00A84354">
              <w:rPr>
                <w:noProof/>
              </w:rPr>
              <w:drawing>
                <wp:inline distT="0" distB="0" distL="0" distR="0" wp14:anchorId="01514441" wp14:editId="52272B34">
                  <wp:extent cx="1737360" cy="3558980"/>
                  <wp:effectExtent l="0" t="0" r="0" b="3810"/>
                  <wp:docPr id="83814146" name="Picture 83814146" descr="P577C7T26#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14146" name="Picture 83814146" descr="P577C7T26#yIS2"/>
                          <pic:cNvPicPr/>
                        </pic:nvPicPr>
                        <pic:blipFill>
                          <a:blip r:embed="rId118"/>
                          <a:stretch>
                            <a:fillRect/>
                          </a:stretch>
                        </pic:blipFill>
                        <pic:spPr>
                          <a:xfrm>
                            <a:off x="0" y="0"/>
                            <a:ext cx="1737360" cy="3558980"/>
                          </a:xfrm>
                          <a:prstGeom prst="rect">
                            <a:avLst/>
                          </a:prstGeom>
                        </pic:spPr>
                      </pic:pic>
                    </a:graphicData>
                  </a:graphic>
                </wp:inline>
              </w:drawing>
            </w:r>
          </w:p>
        </w:tc>
        <w:tc>
          <w:tcPr>
            <w:tcW w:w="3540" w:type="dxa"/>
          </w:tcPr>
          <w:p w14:paraId="14989956" w14:textId="77777777" w:rsidR="00F30F12" w:rsidRDefault="00F30F12">
            <w:pPr>
              <w:pStyle w:val="ConcurTableText"/>
            </w:pPr>
            <w:r>
              <w:t>3</w:t>
            </w:r>
            <w:r w:rsidRPr="00877C5B">
              <w:t xml:space="preserve">) To </w:t>
            </w:r>
            <w:r w:rsidRPr="00877C5B">
              <w:rPr>
                <w:b/>
                <w:i/>
              </w:rPr>
              <w:t>edit</w:t>
            </w:r>
            <w:r w:rsidRPr="00877C5B">
              <w:t xml:space="preserve"> an allocation, on the </w:t>
            </w:r>
            <w:r>
              <w:rPr>
                <w:b/>
              </w:rPr>
              <w:t>Allocations</w:t>
            </w:r>
            <w:r w:rsidRPr="00877C5B">
              <w:t xml:space="preserve"> screen, tap the desired allocation to open it and then make the desired changes</w:t>
            </w:r>
            <w:r>
              <w:t xml:space="preserve"> and then tap </w:t>
            </w:r>
            <w:r w:rsidRPr="00316738">
              <w:rPr>
                <w:b/>
                <w:bCs/>
              </w:rPr>
              <w:t>Save</w:t>
            </w:r>
            <w:r>
              <w:t>.</w:t>
            </w:r>
          </w:p>
          <w:p w14:paraId="3D3F40A0" w14:textId="4AB91DA8" w:rsidR="00F30F12" w:rsidRDefault="00F30F12">
            <w:pPr>
              <w:pStyle w:val="ConcurTableText"/>
            </w:pPr>
            <w:r>
              <w:t>4</w:t>
            </w:r>
            <w:r w:rsidRPr="00776FA5">
              <w:t xml:space="preserve">) To </w:t>
            </w:r>
            <w:r w:rsidRPr="00776FA5">
              <w:rPr>
                <w:b/>
                <w:i/>
              </w:rPr>
              <w:t>delete</w:t>
            </w:r>
            <w:r w:rsidRPr="00776FA5">
              <w:t xml:space="preserve"> an allocation, on the </w:t>
            </w:r>
            <w:r w:rsidRPr="00776FA5">
              <w:rPr>
                <w:b/>
              </w:rPr>
              <w:t>Allocat</w:t>
            </w:r>
            <w:r>
              <w:rPr>
                <w:b/>
              </w:rPr>
              <w:t xml:space="preserve">ions </w:t>
            </w:r>
            <w:r w:rsidRPr="00776FA5">
              <w:t>screen</w:t>
            </w:r>
            <w:r>
              <w:t>, t</w:t>
            </w:r>
            <w:r w:rsidRPr="00776FA5">
              <w:t xml:space="preserve">ap </w:t>
            </w:r>
            <w:r w:rsidR="008D0762">
              <w:rPr>
                <w:noProof/>
              </w:rPr>
              <w:drawing>
                <wp:inline distT="0" distB="0" distL="0" distR="0" wp14:anchorId="48C664AA" wp14:editId="7E10AA84">
                  <wp:extent cx="160034" cy="182896"/>
                  <wp:effectExtent l="0" t="0" r="0" b="7620"/>
                  <wp:docPr id="83814147" name="Picture 83814147" descr="P579C8T2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14147" name="Picture 83814147" descr="P579C8T26#yIS1"/>
                          <pic:cNvPicPr/>
                        </pic:nvPicPr>
                        <pic:blipFill>
                          <a:blip r:embed="rId119"/>
                          <a:stretch>
                            <a:fillRect/>
                          </a:stretch>
                        </pic:blipFill>
                        <pic:spPr>
                          <a:xfrm>
                            <a:off x="0" y="0"/>
                            <a:ext cx="160034" cy="182896"/>
                          </a:xfrm>
                          <a:prstGeom prst="rect">
                            <a:avLst/>
                          </a:prstGeom>
                        </pic:spPr>
                      </pic:pic>
                    </a:graphicData>
                  </a:graphic>
                </wp:inline>
              </w:drawing>
            </w:r>
            <w:r w:rsidRPr="00776FA5">
              <w:t xml:space="preserve"> (upper-right corner).</w:t>
            </w:r>
          </w:p>
          <w:p w14:paraId="3E9EFF6F" w14:textId="77777777" w:rsidR="00F30F12" w:rsidRPr="005A7BCE" w:rsidRDefault="00F30F12">
            <w:pPr>
              <w:pStyle w:val="ConcurTableBullet"/>
            </w:pPr>
            <w:r w:rsidRPr="00776FA5">
              <w:rPr>
                <w:snapToGrid w:val="0"/>
              </w:rPr>
              <w:t>Tap the desired selection circles.</w:t>
            </w:r>
          </w:p>
        </w:tc>
      </w:tr>
      <w:tr w:rsidR="00F30F12" w:rsidRPr="0094602A" w14:paraId="4B78591E" w14:textId="77777777" w:rsidTr="304046C8">
        <w:trPr>
          <w:cantSplit/>
        </w:trPr>
        <w:tc>
          <w:tcPr>
            <w:tcW w:w="6000" w:type="dxa"/>
          </w:tcPr>
          <w:p w14:paraId="23643EC5" w14:textId="6DEEB41F" w:rsidR="00F30F12" w:rsidRPr="005B7DE7" w:rsidRDefault="009504DE">
            <w:pPr>
              <w:pStyle w:val="ConcurTableText"/>
              <w:rPr>
                <w:noProof/>
                <w:snapToGrid/>
              </w:rPr>
            </w:pPr>
            <w:r>
              <w:rPr>
                <w:noProof/>
              </w:rPr>
              <w:drawing>
                <wp:inline distT="0" distB="0" distL="0" distR="0" wp14:anchorId="4E633413" wp14:editId="6CF8DC11">
                  <wp:extent cx="1737360" cy="3563197"/>
                  <wp:effectExtent l="0" t="0" r="0" b="0"/>
                  <wp:docPr id="83814148" name="Picture 83814148" descr="P582C9T2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14148" name="Picture 83814148" descr="P582C9T26#yIS1"/>
                          <pic:cNvPicPr/>
                        </pic:nvPicPr>
                        <pic:blipFill>
                          <a:blip r:embed="rId120"/>
                          <a:stretch>
                            <a:fillRect/>
                          </a:stretch>
                        </pic:blipFill>
                        <pic:spPr>
                          <a:xfrm>
                            <a:off x="0" y="0"/>
                            <a:ext cx="1737360" cy="3563197"/>
                          </a:xfrm>
                          <a:prstGeom prst="rect">
                            <a:avLst/>
                          </a:prstGeom>
                        </pic:spPr>
                      </pic:pic>
                    </a:graphicData>
                  </a:graphic>
                </wp:inline>
              </w:drawing>
            </w:r>
          </w:p>
        </w:tc>
        <w:tc>
          <w:tcPr>
            <w:tcW w:w="3540" w:type="dxa"/>
          </w:tcPr>
          <w:p w14:paraId="57C8BFF1" w14:textId="581256E6" w:rsidR="00F30F12" w:rsidRPr="00316738" w:rsidRDefault="00F30F12">
            <w:pPr>
              <w:pStyle w:val="ConcurTableBullet"/>
              <w:rPr>
                <w:snapToGrid w:val="0"/>
              </w:rPr>
            </w:pPr>
            <w:r w:rsidRPr="00776FA5">
              <w:rPr>
                <w:noProof/>
                <w:snapToGrid w:val="0"/>
              </w:rPr>
              <w:t xml:space="preserve">Tap </w:t>
            </w:r>
            <w:r w:rsidR="000A2726">
              <w:rPr>
                <w:noProof/>
              </w:rPr>
              <w:drawing>
                <wp:inline distT="0" distB="0" distL="0" distR="0" wp14:anchorId="6872A284" wp14:editId="10D17E58">
                  <wp:extent cx="198137" cy="205758"/>
                  <wp:effectExtent l="0" t="0" r="0" b="3810"/>
                  <wp:docPr id="83814149" name="Picture 83814149" descr="P583C10T2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14149" name="Picture 83814149" descr="P583C10T26#yIS1"/>
                          <pic:cNvPicPr/>
                        </pic:nvPicPr>
                        <pic:blipFill>
                          <a:blip r:embed="rId121"/>
                          <a:stretch>
                            <a:fillRect/>
                          </a:stretch>
                        </pic:blipFill>
                        <pic:spPr>
                          <a:xfrm>
                            <a:off x="0" y="0"/>
                            <a:ext cx="198137" cy="205758"/>
                          </a:xfrm>
                          <a:prstGeom prst="rect">
                            <a:avLst/>
                          </a:prstGeom>
                        </pic:spPr>
                      </pic:pic>
                    </a:graphicData>
                  </a:graphic>
                </wp:inline>
              </w:drawing>
            </w:r>
            <w:r w:rsidRPr="00776FA5">
              <w:rPr>
                <w:noProof/>
                <w:snapToGrid w:val="0"/>
              </w:rPr>
              <w:t xml:space="preserve"> </w:t>
            </w:r>
            <w:r>
              <w:rPr>
                <w:noProof/>
                <w:snapToGrid w:val="0"/>
              </w:rPr>
              <w:t xml:space="preserve">(upper-right corner) </w:t>
            </w:r>
            <w:r w:rsidRPr="00776FA5">
              <w:rPr>
                <w:noProof/>
                <w:snapToGrid w:val="0"/>
              </w:rPr>
              <w:t>to delete the selected allocations from an expense.</w:t>
            </w:r>
          </w:p>
        </w:tc>
      </w:tr>
    </w:tbl>
    <w:p w14:paraId="62FFA232" w14:textId="77777777" w:rsidR="00F30F12" w:rsidRDefault="00F30F12" w:rsidP="00C05EE5">
      <w:pPr>
        <w:pStyle w:val="Heading4"/>
      </w:pPr>
      <w:bookmarkStart w:id="29" w:name="_Toc139380597"/>
      <w:r w:rsidRPr="0045640F">
        <w:lastRenderedPageBreak/>
        <w:t>Add Itemization-Level Allocations</w:t>
      </w:r>
      <w:bookmarkEnd w:id="29"/>
    </w:p>
    <w:tbl>
      <w:tblPr>
        <w:tblW w:w="9540"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Caption w:val="Create itemization-level allocations."/>
      </w:tblPr>
      <w:tblGrid>
        <w:gridCol w:w="6000"/>
        <w:gridCol w:w="3540"/>
      </w:tblGrid>
      <w:tr w:rsidR="00F30F12" w:rsidRPr="006429D2" w14:paraId="17C60911" w14:textId="77777777" w:rsidTr="304046C8">
        <w:trPr>
          <w:cantSplit/>
          <w:tblHeader/>
        </w:trPr>
        <w:tc>
          <w:tcPr>
            <w:tcW w:w="6000" w:type="dxa"/>
            <w:shd w:val="clear" w:color="auto" w:fill="000000" w:themeFill="text1"/>
          </w:tcPr>
          <w:p w14:paraId="03FE5141" w14:textId="77777777" w:rsidR="00F30F12" w:rsidRPr="006429D2" w:rsidRDefault="00F30F12">
            <w:pPr>
              <w:pStyle w:val="ConcurTableHeadLeft"/>
            </w:pPr>
            <w:r>
              <w:t>Screen(s)</w:t>
            </w:r>
          </w:p>
        </w:tc>
        <w:tc>
          <w:tcPr>
            <w:tcW w:w="3540" w:type="dxa"/>
            <w:shd w:val="clear" w:color="auto" w:fill="000000" w:themeFill="text1"/>
          </w:tcPr>
          <w:p w14:paraId="4E7FCC1B" w14:textId="77777777" w:rsidR="00F30F12" w:rsidRPr="006429D2" w:rsidRDefault="00F30F12">
            <w:pPr>
              <w:pStyle w:val="ConcurTableHeadLeft"/>
            </w:pPr>
            <w:r w:rsidRPr="006429D2">
              <w:t>Description/Action</w:t>
            </w:r>
          </w:p>
        </w:tc>
      </w:tr>
      <w:tr w:rsidR="00F30F12" w:rsidRPr="0094602A" w14:paraId="0D41436D" w14:textId="77777777" w:rsidTr="304046C8">
        <w:trPr>
          <w:cantSplit/>
        </w:trPr>
        <w:tc>
          <w:tcPr>
            <w:tcW w:w="6000" w:type="dxa"/>
          </w:tcPr>
          <w:p w14:paraId="2356A22D" w14:textId="42E90349" w:rsidR="00F30F12" w:rsidRPr="005B7DE7" w:rsidRDefault="00AD5632">
            <w:pPr>
              <w:pStyle w:val="ConcurTableText"/>
              <w:rPr>
                <w:noProof/>
                <w:snapToGrid/>
              </w:rPr>
            </w:pPr>
            <w:r>
              <w:rPr>
                <w:noProof/>
              </w:rPr>
              <w:drawing>
                <wp:inline distT="0" distB="0" distL="0" distR="0" wp14:anchorId="78FC038C" wp14:editId="77211DAC">
                  <wp:extent cx="1728216" cy="3544443"/>
                  <wp:effectExtent l="0" t="0" r="5715" b="0"/>
                  <wp:docPr id="1192159347" name="Picture 1192159347" descr="P589C3T2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159347" name="Picture 1192159347" descr="P589C3T27#yIS1"/>
                          <pic:cNvPicPr/>
                        </pic:nvPicPr>
                        <pic:blipFill>
                          <a:blip r:embed="rId113"/>
                          <a:stretch>
                            <a:fillRect/>
                          </a:stretch>
                        </pic:blipFill>
                        <pic:spPr>
                          <a:xfrm>
                            <a:off x="0" y="0"/>
                            <a:ext cx="1728216" cy="3544443"/>
                          </a:xfrm>
                          <a:prstGeom prst="rect">
                            <a:avLst/>
                          </a:prstGeom>
                        </pic:spPr>
                      </pic:pic>
                    </a:graphicData>
                  </a:graphic>
                </wp:inline>
              </w:drawing>
            </w:r>
          </w:p>
        </w:tc>
        <w:tc>
          <w:tcPr>
            <w:tcW w:w="3540" w:type="dxa"/>
          </w:tcPr>
          <w:p w14:paraId="4D985963" w14:textId="77777777" w:rsidR="00F30F12" w:rsidRPr="00C739C0" w:rsidRDefault="00F30F12">
            <w:pPr>
              <w:pStyle w:val="ConcurTableText"/>
              <w:rPr>
                <w:b/>
              </w:rPr>
            </w:pPr>
            <w:r>
              <w:t xml:space="preserve">To </w:t>
            </w:r>
            <w:r w:rsidRPr="00972A70">
              <w:rPr>
                <w:b/>
                <w:i/>
              </w:rPr>
              <w:t>add</w:t>
            </w:r>
            <w:r>
              <w:t xml:space="preserve"> allocations, on the </w:t>
            </w:r>
            <w:r w:rsidRPr="00625C3C">
              <w:rPr>
                <w:b/>
              </w:rPr>
              <w:t>Itemization</w:t>
            </w:r>
            <w:r w:rsidRPr="00B27648">
              <w:t xml:space="preserve"> </w:t>
            </w:r>
            <w:r>
              <w:t>screen:</w:t>
            </w:r>
          </w:p>
          <w:p w14:paraId="68A9F7EA" w14:textId="77777777" w:rsidR="00F30F12" w:rsidRDefault="00F30F12">
            <w:pPr>
              <w:pStyle w:val="ConcurTableText"/>
            </w:pPr>
            <w:r>
              <w:t xml:space="preserve">1) On the </w:t>
            </w:r>
            <w:r w:rsidRPr="00446DD8">
              <w:rPr>
                <w:b/>
                <w:bCs/>
              </w:rPr>
              <w:t>Itemization</w:t>
            </w:r>
            <w:r>
              <w:t xml:space="preserve"> screen, tap </w:t>
            </w:r>
            <w:r w:rsidRPr="004069D8">
              <w:rPr>
                <w:b/>
                <w:bCs/>
              </w:rPr>
              <w:t>View</w:t>
            </w:r>
            <w:r>
              <w:t xml:space="preserve"> </w:t>
            </w:r>
            <w:r w:rsidRPr="00446DD8">
              <w:rPr>
                <w:b/>
                <w:bCs/>
              </w:rPr>
              <w:t>Allocations</w:t>
            </w:r>
            <w:r>
              <w:t>.</w:t>
            </w:r>
          </w:p>
          <w:p w14:paraId="5B98BAC0" w14:textId="77777777" w:rsidR="00F30F12" w:rsidRPr="00AC5651" w:rsidRDefault="00F30F12">
            <w:pPr>
              <w:pStyle w:val="ConcurTableText"/>
            </w:pPr>
            <w:r>
              <w:t xml:space="preserve">2) </w:t>
            </w:r>
            <w:r w:rsidRPr="00877C5B">
              <w:t xml:space="preserve">On the </w:t>
            </w:r>
            <w:r w:rsidRPr="00877C5B">
              <w:rPr>
                <w:b/>
              </w:rPr>
              <w:t>Allocat</w:t>
            </w:r>
            <w:r>
              <w:rPr>
                <w:b/>
              </w:rPr>
              <w:t>ions</w:t>
            </w:r>
            <w:r w:rsidRPr="00877C5B">
              <w:t xml:space="preserve"> screen, tap </w:t>
            </w:r>
            <w:r w:rsidRPr="00E71AE4">
              <w:rPr>
                <w:noProof/>
              </w:rPr>
              <w:drawing>
                <wp:inline distT="0" distB="0" distL="0" distR="0" wp14:anchorId="465AFCDA" wp14:editId="2BA31143">
                  <wp:extent cx="182880" cy="182880"/>
                  <wp:effectExtent l="19050" t="19050" r="7620" b="7620"/>
                  <wp:docPr id="980" name="Picture 980" descr="P592C4T2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 name="Picture 980" descr="P592C4T27#yIS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a:ln w="6350" cmpd="sng">
                            <a:solidFill>
                              <a:srgbClr val="000000"/>
                            </a:solidFill>
                            <a:miter lim="800000"/>
                            <a:headEnd/>
                            <a:tailEnd/>
                          </a:ln>
                          <a:effectLst/>
                        </pic:spPr>
                      </pic:pic>
                    </a:graphicData>
                  </a:graphic>
                </wp:inline>
              </w:drawing>
            </w:r>
            <w:r w:rsidRPr="00877C5B">
              <w:t xml:space="preserve"> (</w:t>
            </w:r>
            <w:r>
              <w:t>lower</w:t>
            </w:r>
            <w:r w:rsidRPr="00877C5B">
              <w:t>-right corner).</w:t>
            </w:r>
          </w:p>
        </w:tc>
      </w:tr>
      <w:tr w:rsidR="00F30F12" w:rsidRPr="0094602A" w14:paraId="51A99B7E" w14:textId="77777777" w:rsidTr="304046C8">
        <w:trPr>
          <w:cantSplit/>
        </w:trPr>
        <w:tc>
          <w:tcPr>
            <w:tcW w:w="6000" w:type="dxa"/>
          </w:tcPr>
          <w:p w14:paraId="1BC460C0" w14:textId="23C909BF" w:rsidR="00F30F12" w:rsidRPr="005B7DE7" w:rsidRDefault="00F85D8C">
            <w:pPr>
              <w:pStyle w:val="ConcurTableText"/>
              <w:rPr>
                <w:noProof/>
                <w:snapToGrid/>
              </w:rPr>
            </w:pPr>
            <w:r>
              <w:rPr>
                <w:noProof/>
              </w:rPr>
              <w:drawing>
                <wp:inline distT="0" distB="0" distL="0" distR="0" wp14:anchorId="4D15ACF0" wp14:editId="539845FB">
                  <wp:extent cx="1728216" cy="3544443"/>
                  <wp:effectExtent l="0" t="0" r="5715" b="0"/>
                  <wp:docPr id="1192159332" name="Picture 1192159332" descr="P594C5T2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159332" name="Picture 1192159332" descr="P594C5T27#yIS1"/>
                          <pic:cNvPicPr/>
                        </pic:nvPicPr>
                        <pic:blipFill>
                          <a:blip r:embed="rId115"/>
                          <a:stretch>
                            <a:fillRect/>
                          </a:stretch>
                        </pic:blipFill>
                        <pic:spPr>
                          <a:xfrm>
                            <a:off x="0" y="0"/>
                            <a:ext cx="1728216" cy="3544443"/>
                          </a:xfrm>
                          <a:prstGeom prst="rect">
                            <a:avLst/>
                          </a:prstGeom>
                        </pic:spPr>
                      </pic:pic>
                    </a:graphicData>
                  </a:graphic>
                </wp:inline>
              </w:drawing>
            </w:r>
            <w:r w:rsidR="00F30F12">
              <w:rPr>
                <w:noProof/>
                <w:snapToGrid/>
              </w:rPr>
              <w:t xml:space="preserve">  </w:t>
            </w:r>
            <w:r>
              <w:rPr>
                <w:noProof/>
              </w:rPr>
              <w:drawing>
                <wp:inline distT="0" distB="0" distL="0" distR="0" wp14:anchorId="20906149" wp14:editId="5DF0E8F0">
                  <wp:extent cx="1728216" cy="3544443"/>
                  <wp:effectExtent l="0" t="0" r="5715" b="0"/>
                  <wp:docPr id="1192159333" name="Picture 1192159333" descr="P594C5T27#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159333" name="Picture 1192159333" descr="P594C5T27#yIS2"/>
                          <pic:cNvPicPr/>
                        </pic:nvPicPr>
                        <pic:blipFill>
                          <a:blip r:embed="rId116"/>
                          <a:stretch>
                            <a:fillRect/>
                          </a:stretch>
                        </pic:blipFill>
                        <pic:spPr>
                          <a:xfrm>
                            <a:off x="0" y="0"/>
                            <a:ext cx="1728216" cy="3544443"/>
                          </a:xfrm>
                          <a:prstGeom prst="rect">
                            <a:avLst/>
                          </a:prstGeom>
                        </pic:spPr>
                      </pic:pic>
                    </a:graphicData>
                  </a:graphic>
                </wp:inline>
              </w:drawing>
            </w:r>
          </w:p>
        </w:tc>
        <w:tc>
          <w:tcPr>
            <w:tcW w:w="3540" w:type="dxa"/>
          </w:tcPr>
          <w:p w14:paraId="57C06969" w14:textId="77777777" w:rsidR="00F30F12" w:rsidRDefault="00F30F12">
            <w:pPr>
              <w:pStyle w:val="ConcurTableText"/>
            </w:pPr>
            <w:r>
              <w:t xml:space="preserve">3) </w:t>
            </w:r>
            <w:r w:rsidRPr="00877C5B">
              <w:t xml:space="preserve">On the </w:t>
            </w:r>
            <w:r w:rsidRPr="001D511F">
              <w:rPr>
                <w:b/>
                <w:bCs/>
              </w:rPr>
              <w:t>Add</w:t>
            </w:r>
            <w:r>
              <w:t xml:space="preserve"> </w:t>
            </w:r>
            <w:r w:rsidRPr="00877C5B">
              <w:rPr>
                <w:b/>
              </w:rPr>
              <w:t xml:space="preserve">Allocation </w:t>
            </w:r>
            <w:r w:rsidRPr="00877C5B">
              <w:t xml:space="preserve">screen, </w:t>
            </w:r>
          </w:p>
          <w:p w14:paraId="0B98BBD0" w14:textId="77777777" w:rsidR="00F30F12" w:rsidRPr="00877C5B" w:rsidRDefault="00F30F12">
            <w:pPr>
              <w:pStyle w:val="ConcurTableBullet"/>
            </w:pPr>
            <w:r>
              <w:t>Fill in the desired percentage.</w:t>
            </w:r>
          </w:p>
          <w:p w14:paraId="7D69C5CB" w14:textId="77777777" w:rsidR="00F30F12" w:rsidRDefault="00F30F12">
            <w:pPr>
              <w:pStyle w:val="ConcurTableBullet"/>
            </w:pPr>
            <w:r>
              <w:t xml:space="preserve">Tap </w:t>
            </w:r>
            <w:r w:rsidRPr="304046C8">
              <w:rPr>
                <w:b/>
                <w:bCs/>
              </w:rPr>
              <w:t>Done</w:t>
            </w:r>
            <w:r>
              <w:t>.</w:t>
            </w:r>
          </w:p>
          <w:p w14:paraId="5DD5F587" w14:textId="77777777" w:rsidR="00F30F12" w:rsidRPr="00877C5B" w:rsidRDefault="00F30F12">
            <w:pPr>
              <w:pStyle w:val="ConcurTableBullet"/>
            </w:pPr>
            <w:r>
              <w:t>Fill in the fields (if any) and make the desired selections.</w:t>
            </w:r>
          </w:p>
          <w:p w14:paraId="743934C0" w14:textId="77777777" w:rsidR="00F30F12" w:rsidRPr="00AC5651" w:rsidRDefault="00F30F12">
            <w:pPr>
              <w:pStyle w:val="ConcurTableBullet"/>
            </w:pPr>
            <w:r>
              <w:t xml:space="preserve">Tap </w:t>
            </w:r>
            <w:r w:rsidRPr="304046C8">
              <w:rPr>
                <w:b/>
                <w:bCs/>
              </w:rPr>
              <w:t xml:space="preserve">Save </w:t>
            </w:r>
            <w:r>
              <w:t>(upper-right corner).</w:t>
            </w:r>
          </w:p>
        </w:tc>
      </w:tr>
      <w:tr w:rsidR="00F30F12" w:rsidRPr="0094602A" w14:paraId="62E73B4F" w14:textId="77777777" w:rsidTr="304046C8">
        <w:trPr>
          <w:cantSplit/>
        </w:trPr>
        <w:tc>
          <w:tcPr>
            <w:tcW w:w="6000" w:type="dxa"/>
          </w:tcPr>
          <w:p w14:paraId="72BF006B" w14:textId="71F9E839" w:rsidR="00F30F12" w:rsidRPr="00966C79" w:rsidRDefault="00252368">
            <w:pPr>
              <w:pStyle w:val="ConcurTableText"/>
              <w:rPr>
                <w:noProof/>
                <w:snapToGrid/>
              </w:rPr>
            </w:pPr>
            <w:r>
              <w:rPr>
                <w:noProof/>
              </w:rPr>
              <w:lastRenderedPageBreak/>
              <w:drawing>
                <wp:inline distT="0" distB="0" distL="0" distR="0" wp14:anchorId="5CB3F772" wp14:editId="7BDD152F">
                  <wp:extent cx="1645920" cy="3375660"/>
                  <wp:effectExtent l="0" t="0" r="0" b="0"/>
                  <wp:docPr id="83814150" name="Picture 83814150" descr="P601C7T2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14150" name="Picture 83814150" descr="P601C7T27#yIS1"/>
                          <pic:cNvPicPr/>
                        </pic:nvPicPr>
                        <pic:blipFill>
                          <a:blip r:embed="rId122"/>
                          <a:stretch>
                            <a:fillRect/>
                          </a:stretch>
                        </pic:blipFill>
                        <pic:spPr>
                          <a:xfrm>
                            <a:off x="0" y="0"/>
                            <a:ext cx="1645920" cy="3375660"/>
                          </a:xfrm>
                          <a:prstGeom prst="rect">
                            <a:avLst/>
                          </a:prstGeom>
                        </pic:spPr>
                      </pic:pic>
                    </a:graphicData>
                  </a:graphic>
                </wp:inline>
              </w:drawing>
            </w:r>
          </w:p>
        </w:tc>
        <w:tc>
          <w:tcPr>
            <w:tcW w:w="3540" w:type="dxa"/>
          </w:tcPr>
          <w:p w14:paraId="24800C4C" w14:textId="77777777" w:rsidR="00F30F12" w:rsidRDefault="00F30F12">
            <w:pPr>
              <w:pStyle w:val="ConcurTableText"/>
            </w:pPr>
            <w:r>
              <w:t xml:space="preserve">4) </w:t>
            </w:r>
            <w:r w:rsidRPr="00877C5B">
              <w:t xml:space="preserve">On the </w:t>
            </w:r>
            <w:r>
              <w:rPr>
                <w:b/>
              </w:rPr>
              <w:t>Allocations</w:t>
            </w:r>
            <w:r w:rsidRPr="00877C5B">
              <w:t xml:space="preserve"> screen, tap </w:t>
            </w:r>
            <w:r w:rsidRPr="00E71AE4">
              <w:rPr>
                <w:noProof/>
              </w:rPr>
              <w:drawing>
                <wp:inline distT="0" distB="0" distL="0" distR="0" wp14:anchorId="174440C9" wp14:editId="30762E5F">
                  <wp:extent cx="182880" cy="182880"/>
                  <wp:effectExtent l="19050" t="19050" r="7620" b="7620"/>
                  <wp:docPr id="984" name="Picture 984" descr="P602C8T2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 name="Picture 984" descr="P602C8T27#yIS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a:ln w="6350" cmpd="sng">
                            <a:solidFill>
                              <a:srgbClr val="000000"/>
                            </a:solidFill>
                            <a:miter lim="800000"/>
                            <a:headEnd/>
                            <a:tailEnd/>
                          </a:ln>
                          <a:effectLst/>
                        </pic:spPr>
                      </pic:pic>
                    </a:graphicData>
                  </a:graphic>
                </wp:inline>
              </w:drawing>
            </w:r>
            <w:r w:rsidRPr="00877C5B">
              <w:t xml:space="preserve"> (</w:t>
            </w:r>
            <w:r>
              <w:t>lower</w:t>
            </w:r>
            <w:r w:rsidRPr="00877C5B">
              <w:t>-right corner) to add additional allocations.</w:t>
            </w:r>
          </w:p>
          <w:p w14:paraId="5F648A29" w14:textId="77777777" w:rsidR="00F30F12" w:rsidRDefault="00F30F12">
            <w:pPr>
              <w:pStyle w:val="ConcurTableText"/>
            </w:pPr>
            <w:r>
              <w:t>5</w:t>
            </w:r>
            <w:r w:rsidRPr="00877C5B">
              <w:t xml:space="preserve">) To </w:t>
            </w:r>
            <w:r w:rsidRPr="00877C5B">
              <w:rPr>
                <w:b/>
                <w:i/>
              </w:rPr>
              <w:t>edit</w:t>
            </w:r>
            <w:r w:rsidRPr="00877C5B">
              <w:t xml:space="preserve"> an allocation, on the </w:t>
            </w:r>
            <w:r w:rsidRPr="00877C5B">
              <w:rPr>
                <w:b/>
              </w:rPr>
              <w:t>Allocat</w:t>
            </w:r>
            <w:r>
              <w:rPr>
                <w:b/>
              </w:rPr>
              <w:t xml:space="preserve">ions </w:t>
            </w:r>
            <w:r w:rsidRPr="00877C5B">
              <w:t>screen</w:t>
            </w:r>
            <w:r>
              <w:t>:</w:t>
            </w:r>
          </w:p>
          <w:p w14:paraId="2F153CD5" w14:textId="09D839D6" w:rsidR="00F30F12" w:rsidRDefault="00F30F12">
            <w:pPr>
              <w:pStyle w:val="ConcurTableBullet"/>
            </w:pPr>
            <w:r>
              <w:t>Tap the desired allocation to open it.</w:t>
            </w:r>
          </w:p>
          <w:p w14:paraId="5CCB8D78" w14:textId="77777777" w:rsidR="00F30F12" w:rsidRDefault="00F30F12">
            <w:pPr>
              <w:pStyle w:val="ConcurTableBullet"/>
            </w:pPr>
            <w:r>
              <w:t>Make the desired changes.</w:t>
            </w:r>
          </w:p>
          <w:p w14:paraId="07FF297C" w14:textId="77777777" w:rsidR="00F30F12" w:rsidRDefault="00F30F12">
            <w:pPr>
              <w:pStyle w:val="ConcurTableBullet"/>
            </w:pPr>
            <w:r>
              <w:t xml:space="preserve">Tap </w:t>
            </w:r>
            <w:r w:rsidRPr="304046C8">
              <w:rPr>
                <w:b/>
                <w:bCs/>
              </w:rPr>
              <w:t>Save</w:t>
            </w:r>
            <w:r>
              <w:t>.</w:t>
            </w:r>
          </w:p>
        </w:tc>
      </w:tr>
    </w:tbl>
    <w:p w14:paraId="5BDB278E" w14:textId="77777777" w:rsidR="00F30F12" w:rsidRPr="00B27648" w:rsidRDefault="00F30F12" w:rsidP="00C05EE5">
      <w:pPr>
        <w:pStyle w:val="Heading4"/>
      </w:pPr>
      <w:bookmarkStart w:id="30" w:name="_Toc139380598"/>
      <w:r w:rsidRPr="00842131">
        <w:t>Icon</w:t>
      </w:r>
      <w:bookmarkEnd w:id="30"/>
    </w:p>
    <w:tbl>
      <w:tblPr>
        <w:tblW w:w="9540"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Caption w:val="Allocation icon."/>
      </w:tblPr>
      <w:tblGrid>
        <w:gridCol w:w="6000"/>
        <w:gridCol w:w="3540"/>
      </w:tblGrid>
      <w:tr w:rsidR="00F30F12" w:rsidRPr="006429D2" w14:paraId="29BC2EFF" w14:textId="77777777">
        <w:trPr>
          <w:cantSplit/>
          <w:tblHeader/>
        </w:trPr>
        <w:tc>
          <w:tcPr>
            <w:tcW w:w="6000" w:type="dxa"/>
            <w:shd w:val="clear" w:color="auto" w:fill="000000"/>
          </w:tcPr>
          <w:p w14:paraId="018954F9" w14:textId="77777777" w:rsidR="00F30F12" w:rsidRPr="006429D2" w:rsidRDefault="00F30F12">
            <w:pPr>
              <w:pStyle w:val="ConcurTableHeadLeft"/>
            </w:pPr>
            <w:r>
              <w:t>Screen(s)</w:t>
            </w:r>
          </w:p>
        </w:tc>
        <w:tc>
          <w:tcPr>
            <w:tcW w:w="3540" w:type="dxa"/>
            <w:shd w:val="clear" w:color="auto" w:fill="000000"/>
          </w:tcPr>
          <w:p w14:paraId="0C8D7488" w14:textId="77777777" w:rsidR="00F30F12" w:rsidRPr="006429D2" w:rsidRDefault="00F30F12">
            <w:pPr>
              <w:pStyle w:val="ConcurTableHeadLeft"/>
            </w:pPr>
            <w:r w:rsidRPr="006429D2">
              <w:t>Description/Action</w:t>
            </w:r>
          </w:p>
        </w:tc>
      </w:tr>
      <w:tr w:rsidR="00F30F12" w:rsidRPr="0094602A" w14:paraId="19700B78" w14:textId="77777777">
        <w:trPr>
          <w:cantSplit/>
        </w:trPr>
        <w:tc>
          <w:tcPr>
            <w:tcW w:w="6000" w:type="dxa"/>
          </w:tcPr>
          <w:p w14:paraId="3363A459" w14:textId="082A0B52" w:rsidR="00F30F12" w:rsidRPr="005B7DE7" w:rsidRDefault="007D0146">
            <w:pPr>
              <w:pStyle w:val="ConcurTableText"/>
              <w:rPr>
                <w:noProof/>
                <w:snapToGrid/>
              </w:rPr>
            </w:pPr>
            <w:r>
              <w:rPr>
                <w:noProof/>
              </w:rPr>
              <w:drawing>
                <wp:inline distT="0" distB="0" distL="0" distR="0" wp14:anchorId="0BDAA015" wp14:editId="31BD3F11">
                  <wp:extent cx="1645920" cy="3375660"/>
                  <wp:effectExtent l="0" t="0" r="0" b="0"/>
                  <wp:docPr id="83814152" name="Picture 83814152" descr="P612C3T2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14152" name="Picture 83814152" descr="P612C3T28#yIS1"/>
                          <pic:cNvPicPr/>
                        </pic:nvPicPr>
                        <pic:blipFill>
                          <a:blip r:embed="rId123"/>
                          <a:stretch>
                            <a:fillRect/>
                          </a:stretch>
                        </pic:blipFill>
                        <pic:spPr>
                          <a:xfrm>
                            <a:off x="0" y="0"/>
                            <a:ext cx="1645920" cy="3375660"/>
                          </a:xfrm>
                          <a:prstGeom prst="rect">
                            <a:avLst/>
                          </a:prstGeom>
                        </pic:spPr>
                      </pic:pic>
                    </a:graphicData>
                  </a:graphic>
                </wp:inline>
              </w:drawing>
            </w:r>
          </w:p>
        </w:tc>
        <w:tc>
          <w:tcPr>
            <w:tcW w:w="3540" w:type="dxa"/>
          </w:tcPr>
          <w:p w14:paraId="10A4B2E7" w14:textId="77777777" w:rsidR="00F30F12" w:rsidRPr="00AC5651" w:rsidRDefault="00F30F12">
            <w:pPr>
              <w:pStyle w:val="ConcurTableText"/>
            </w:pPr>
            <w:r>
              <w:t>Once items are allocated, an Allocation icon appears next to the expense and at the report level.</w:t>
            </w:r>
          </w:p>
        </w:tc>
      </w:tr>
    </w:tbl>
    <w:p w14:paraId="7A74B79F" w14:textId="77777777" w:rsidR="00F30F12" w:rsidRDefault="00F30F12" w:rsidP="00F30F12">
      <w:pPr>
        <w:pStyle w:val="Heading3"/>
      </w:pPr>
      <w:r w:rsidRPr="00842131">
        <w:br w:type="page"/>
      </w:r>
    </w:p>
    <w:p w14:paraId="6AB539B8" w14:textId="77777777" w:rsidR="00F30F12" w:rsidRDefault="00F30F12" w:rsidP="00F30F12">
      <w:pPr>
        <w:pStyle w:val="Heading3"/>
      </w:pPr>
      <w:bookmarkStart w:id="31" w:name="_Toc139380599"/>
      <w:r>
        <w:lastRenderedPageBreak/>
        <w:t>Remove an Expense From an Expense Report</w:t>
      </w:r>
      <w:bookmarkEnd w:id="31"/>
    </w:p>
    <w:p w14:paraId="4574401B" w14:textId="77777777" w:rsidR="00F30F12" w:rsidRPr="00857042" w:rsidRDefault="00F30F12" w:rsidP="00F30F12">
      <w:pPr>
        <w:pStyle w:val="ConcurTableText"/>
      </w:pPr>
      <w:r>
        <w:t xml:space="preserve">You can remove an expense from an expense report, if the report has not been submitted. </w:t>
      </w:r>
    </w:p>
    <w:tbl>
      <w:tblPr>
        <w:tblW w:w="9540"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Caption w:val="Remove an expense from an expense report."/>
      </w:tblPr>
      <w:tblGrid>
        <w:gridCol w:w="5850"/>
        <w:gridCol w:w="3690"/>
      </w:tblGrid>
      <w:tr w:rsidR="00F30F12" w:rsidRPr="006429D2" w14:paraId="1E06CE58" w14:textId="77777777" w:rsidTr="304046C8">
        <w:trPr>
          <w:cantSplit/>
          <w:tblHeader/>
        </w:trPr>
        <w:tc>
          <w:tcPr>
            <w:tcW w:w="5850" w:type="dxa"/>
            <w:shd w:val="clear" w:color="auto" w:fill="000000" w:themeFill="text1"/>
          </w:tcPr>
          <w:p w14:paraId="17CC13BE" w14:textId="77777777" w:rsidR="00F30F12" w:rsidRPr="006429D2" w:rsidRDefault="00F30F12">
            <w:pPr>
              <w:pStyle w:val="ConcurTableHeadLeft"/>
            </w:pPr>
            <w:r>
              <w:t>Screen(s)</w:t>
            </w:r>
          </w:p>
        </w:tc>
        <w:tc>
          <w:tcPr>
            <w:tcW w:w="3690" w:type="dxa"/>
            <w:shd w:val="clear" w:color="auto" w:fill="000000" w:themeFill="text1"/>
          </w:tcPr>
          <w:p w14:paraId="0B1E21E4" w14:textId="77777777" w:rsidR="00F30F12" w:rsidRPr="006429D2" w:rsidRDefault="00F30F12">
            <w:pPr>
              <w:pStyle w:val="ConcurTableHeadLeft"/>
            </w:pPr>
            <w:r w:rsidRPr="006429D2">
              <w:t>Description/Action</w:t>
            </w:r>
          </w:p>
        </w:tc>
      </w:tr>
      <w:tr w:rsidR="00F30F12" w:rsidRPr="0094602A" w14:paraId="2BFCA3AB" w14:textId="77777777" w:rsidTr="304046C8">
        <w:trPr>
          <w:cantSplit/>
        </w:trPr>
        <w:tc>
          <w:tcPr>
            <w:tcW w:w="585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B07A794" w14:textId="264ADECB" w:rsidR="00F30F12" w:rsidRPr="008B3A66" w:rsidRDefault="006C4A32">
            <w:pPr>
              <w:pStyle w:val="ConcurTableText"/>
              <w:rPr>
                <w:noProof/>
                <w:snapToGrid/>
              </w:rPr>
            </w:pPr>
            <w:r>
              <w:rPr>
                <w:noProof/>
              </w:rPr>
              <w:drawing>
                <wp:inline distT="0" distB="0" distL="0" distR="0" wp14:anchorId="73FE70CA" wp14:editId="4ECE590A">
                  <wp:extent cx="1645920" cy="3411054"/>
                  <wp:effectExtent l="0" t="0" r="0" b="0"/>
                  <wp:docPr id="83814155" name="Picture 83814155" descr="P621C3T2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14155" name="Picture 83814155" descr="P621C3T29#yIS1"/>
                          <pic:cNvPicPr/>
                        </pic:nvPicPr>
                        <pic:blipFill>
                          <a:blip r:embed="rId124"/>
                          <a:stretch>
                            <a:fillRect/>
                          </a:stretch>
                        </pic:blipFill>
                        <pic:spPr>
                          <a:xfrm>
                            <a:off x="0" y="0"/>
                            <a:ext cx="1645920" cy="3411054"/>
                          </a:xfrm>
                          <a:prstGeom prst="rect">
                            <a:avLst/>
                          </a:prstGeom>
                        </pic:spPr>
                      </pic:pic>
                    </a:graphicData>
                  </a:graphic>
                </wp:inline>
              </w:drawing>
            </w:r>
          </w:p>
        </w:tc>
        <w:tc>
          <w:tcPr>
            <w:tcW w:w="3690" w:type="dxa"/>
            <w:tcBorders>
              <w:left w:val="single" w:sz="4" w:space="0" w:color="000000" w:themeColor="text1"/>
            </w:tcBorders>
          </w:tcPr>
          <w:p w14:paraId="2FB4BC0C" w14:textId="77777777" w:rsidR="00F30F12" w:rsidRPr="00E31596" w:rsidRDefault="00F30F12">
            <w:pPr>
              <w:pStyle w:val="ConcurTableText"/>
            </w:pPr>
            <w:r w:rsidRPr="00E31596">
              <w:t xml:space="preserve">To remove an expense from an </w:t>
            </w:r>
            <w:r w:rsidRPr="00E31596">
              <w:rPr>
                <w:b/>
              </w:rPr>
              <w:t>unsubmitted</w:t>
            </w:r>
            <w:r w:rsidRPr="00E31596">
              <w:t xml:space="preserve"> expense report by </w:t>
            </w:r>
            <w:r>
              <w:t>swiping</w:t>
            </w:r>
            <w:r w:rsidRPr="00E31596">
              <w:t>:</w:t>
            </w:r>
          </w:p>
          <w:p w14:paraId="439EF412" w14:textId="77777777" w:rsidR="00F30F12" w:rsidRDefault="00F30F12">
            <w:pPr>
              <w:pStyle w:val="ConcurTableText"/>
            </w:pPr>
            <w:r>
              <w:t>1) Swipe the desired expense to the left.</w:t>
            </w:r>
          </w:p>
          <w:p w14:paraId="44063CF7" w14:textId="77777777" w:rsidR="00F30F12" w:rsidRDefault="00F30F12">
            <w:pPr>
              <w:pStyle w:val="ConcurTableText"/>
            </w:pPr>
            <w:r>
              <w:t xml:space="preserve">2) Tap </w:t>
            </w:r>
            <w:r w:rsidRPr="00E31596">
              <w:rPr>
                <w:b/>
              </w:rPr>
              <w:t>Delete</w:t>
            </w:r>
            <w:r>
              <w:t>.</w:t>
            </w:r>
          </w:p>
          <w:p w14:paraId="3E5DB52F" w14:textId="77777777" w:rsidR="00F30F12" w:rsidRDefault="00F30F12">
            <w:pPr>
              <w:pStyle w:val="ConcurTableText"/>
            </w:pPr>
            <w:r w:rsidRPr="008A2213">
              <w:rPr>
                <w:b/>
              </w:rPr>
              <w:t>NOTE:</w:t>
            </w:r>
            <w:r>
              <w:t xml:space="preserve"> </w:t>
            </w:r>
            <w:r w:rsidRPr="005D7915">
              <w:t>If you delete a</w:t>
            </w:r>
            <w:r>
              <w:t xml:space="preserve"> </w:t>
            </w:r>
            <w:r w:rsidRPr="001F5B08">
              <w:rPr>
                <w:i/>
              </w:rPr>
              <w:t>mobile</w:t>
            </w:r>
            <w:r>
              <w:t xml:space="preserve"> e</w:t>
            </w:r>
            <w:r w:rsidRPr="005D7915">
              <w:t xml:space="preserve">xpense or an expense created from a card transaction, it is not really deleted; it is moved back to the "pool" of expenses on the </w:t>
            </w:r>
            <w:r w:rsidRPr="005D7915">
              <w:rPr>
                <w:b/>
              </w:rPr>
              <w:t>Expenses</w:t>
            </w:r>
            <w:r w:rsidRPr="005D7915">
              <w:t xml:space="preserve"> screen.</w:t>
            </w:r>
            <w:r w:rsidRPr="005D7915">
              <w:br/>
            </w:r>
            <w:r w:rsidRPr="005D7915">
              <w:br/>
              <w:t>If you delete any other type of expense from an expense report, it is truly deleted. (This is consistent with the web version of Expense.)</w:t>
            </w:r>
          </w:p>
        </w:tc>
      </w:tr>
    </w:tbl>
    <w:p w14:paraId="161F9790" w14:textId="77777777" w:rsidR="00F30F12" w:rsidRPr="000B618B" w:rsidRDefault="00F30F12" w:rsidP="00F30F12">
      <w:pPr>
        <w:pStyle w:val="Heading3"/>
        <w:spacing w:before="0"/>
      </w:pPr>
      <w:bookmarkStart w:id="32" w:name="_Toc139380600"/>
      <w:r w:rsidRPr="00842131">
        <w:t>Edit Report Header Information</w:t>
      </w:r>
      <w:bookmarkEnd w:id="32"/>
    </w:p>
    <w:p w14:paraId="55062AE1" w14:textId="77777777" w:rsidR="00F30F12" w:rsidRPr="005D7915" w:rsidRDefault="00F30F12" w:rsidP="00F30F12">
      <w:pPr>
        <w:pStyle w:val="ConcurTableText"/>
        <w:keepNext/>
      </w:pPr>
      <w:r w:rsidRPr="005D7915">
        <w:t>You can edit the report name, date, and other company-defined fields</w:t>
      </w:r>
      <w:r>
        <w:t xml:space="preserve"> on an </w:t>
      </w:r>
      <w:r w:rsidRPr="00E056FA">
        <w:rPr>
          <w:b/>
          <w:i/>
        </w:rPr>
        <w:t>unsubmitted</w:t>
      </w:r>
      <w:r>
        <w:t xml:space="preserve"> report</w:t>
      </w:r>
      <w:r w:rsidRPr="005D7915">
        <w:t>.</w:t>
      </w:r>
    </w:p>
    <w:tbl>
      <w:tblPr>
        <w:tblW w:w="9540"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Caption w:val="Edit report header information."/>
      </w:tblPr>
      <w:tblGrid>
        <w:gridCol w:w="5910"/>
        <w:gridCol w:w="3630"/>
      </w:tblGrid>
      <w:tr w:rsidR="00F30F12" w:rsidRPr="006429D2" w14:paraId="53298F72" w14:textId="77777777" w:rsidTr="046065ED">
        <w:trPr>
          <w:cantSplit/>
          <w:tblHeader/>
        </w:trPr>
        <w:tc>
          <w:tcPr>
            <w:tcW w:w="5910" w:type="dxa"/>
            <w:shd w:val="clear" w:color="auto" w:fill="000000" w:themeFill="text1"/>
          </w:tcPr>
          <w:p w14:paraId="68A7E316" w14:textId="77777777" w:rsidR="00F30F12" w:rsidRPr="006429D2" w:rsidRDefault="00F30F12">
            <w:pPr>
              <w:pStyle w:val="ConcurTableHeadLeft"/>
            </w:pPr>
            <w:r>
              <w:t>Screen(s)</w:t>
            </w:r>
          </w:p>
        </w:tc>
        <w:tc>
          <w:tcPr>
            <w:tcW w:w="3630" w:type="dxa"/>
            <w:shd w:val="clear" w:color="auto" w:fill="000000" w:themeFill="text1"/>
          </w:tcPr>
          <w:p w14:paraId="0BBFABAC" w14:textId="77777777" w:rsidR="00F30F12" w:rsidRPr="006429D2" w:rsidRDefault="00F30F12">
            <w:pPr>
              <w:pStyle w:val="ConcurTableHeadLeft"/>
            </w:pPr>
            <w:r w:rsidRPr="006429D2">
              <w:t>Description/Action</w:t>
            </w:r>
          </w:p>
        </w:tc>
      </w:tr>
      <w:tr w:rsidR="00F30F12" w:rsidRPr="0094602A" w14:paraId="4638DB8F" w14:textId="77777777">
        <w:trPr>
          <w:cantSplit/>
        </w:trPr>
        <w:tc>
          <w:tcPr>
            <w:tcW w:w="5910" w:type="dxa"/>
          </w:tcPr>
          <w:p w14:paraId="7C70D776" w14:textId="54D05B72" w:rsidR="00F30F12" w:rsidRPr="005B7DE7" w:rsidRDefault="005C3B77">
            <w:pPr>
              <w:pStyle w:val="ConcurTableText"/>
              <w:rPr>
                <w:noProof/>
                <w:snapToGrid/>
              </w:rPr>
            </w:pPr>
            <w:r>
              <w:rPr>
                <w:noProof/>
              </w:rPr>
              <w:drawing>
                <wp:inline distT="0" distB="0" distL="0" distR="0" wp14:anchorId="1A504965" wp14:editId="369CFBFB">
                  <wp:extent cx="1645920" cy="3375660"/>
                  <wp:effectExtent l="0" t="0" r="0" b="0"/>
                  <wp:docPr id="83814156" name="Picture 83814156" descr="P632C3T3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14156" name="Picture 83814156" descr="P632C3T30#yIS1"/>
                          <pic:cNvPicPr/>
                        </pic:nvPicPr>
                        <pic:blipFill>
                          <a:blip r:embed="rId125"/>
                          <a:stretch>
                            <a:fillRect/>
                          </a:stretch>
                        </pic:blipFill>
                        <pic:spPr>
                          <a:xfrm>
                            <a:off x="0" y="0"/>
                            <a:ext cx="1645920" cy="3375660"/>
                          </a:xfrm>
                          <a:prstGeom prst="rect">
                            <a:avLst/>
                          </a:prstGeom>
                        </pic:spPr>
                      </pic:pic>
                    </a:graphicData>
                  </a:graphic>
                </wp:inline>
              </w:drawing>
            </w:r>
            <w:r w:rsidR="00F30F12">
              <w:rPr>
                <w:noProof/>
                <w:snapToGrid/>
              </w:rPr>
              <w:t xml:space="preserve">  </w:t>
            </w:r>
            <w:r w:rsidR="0072469D">
              <w:rPr>
                <w:noProof/>
              </w:rPr>
              <w:drawing>
                <wp:inline distT="0" distB="0" distL="0" distR="0" wp14:anchorId="06A54CC9" wp14:editId="7E9B2F47">
                  <wp:extent cx="1645920" cy="3375660"/>
                  <wp:effectExtent l="0" t="0" r="0" b="0"/>
                  <wp:docPr id="83814157" name="Picture 83814157" descr="P632C3T30#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14157" name="Picture 83814157" descr="P632C3T30#yIS2"/>
                          <pic:cNvPicPr/>
                        </pic:nvPicPr>
                        <pic:blipFill>
                          <a:blip r:embed="rId126"/>
                          <a:stretch>
                            <a:fillRect/>
                          </a:stretch>
                        </pic:blipFill>
                        <pic:spPr>
                          <a:xfrm>
                            <a:off x="0" y="0"/>
                            <a:ext cx="1645920" cy="3375660"/>
                          </a:xfrm>
                          <a:prstGeom prst="rect">
                            <a:avLst/>
                          </a:prstGeom>
                        </pic:spPr>
                      </pic:pic>
                    </a:graphicData>
                  </a:graphic>
                </wp:inline>
              </w:drawing>
            </w:r>
          </w:p>
        </w:tc>
        <w:tc>
          <w:tcPr>
            <w:tcW w:w="3630" w:type="dxa"/>
          </w:tcPr>
          <w:p w14:paraId="1006BBE9" w14:textId="77777777" w:rsidR="00F30F12" w:rsidRDefault="00F30F12">
            <w:pPr>
              <w:pStyle w:val="ConcurTableText"/>
            </w:pPr>
            <w:r>
              <w:t>To edit report header information:</w:t>
            </w:r>
          </w:p>
          <w:p w14:paraId="6D639ECD" w14:textId="77777777" w:rsidR="00F30F12" w:rsidRDefault="00F30F12">
            <w:pPr>
              <w:pStyle w:val="ConcurTableText"/>
            </w:pPr>
            <w:r>
              <w:t>1) On the r</w:t>
            </w:r>
            <w:r w:rsidRPr="007663B6">
              <w:t>eport</w:t>
            </w:r>
            <w:r>
              <w:t xml:space="preserve"> screen, tap </w:t>
            </w:r>
            <w:r>
              <w:rPr>
                <w:b/>
              </w:rPr>
              <w:t>Details</w:t>
            </w:r>
            <w:r>
              <w:t>.</w:t>
            </w:r>
          </w:p>
          <w:p w14:paraId="21D0116A" w14:textId="0528543C" w:rsidR="00F30F12" w:rsidRPr="00AC5651" w:rsidRDefault="00F30F12">
            <w:pPr>
              <w:pStyle w:val="ConcurTableText"/>
            </w:pPr>
            <w:r>
              <w:t xml:space="preserve">2) On the </w:t>
            </w:r>
            <w:r w:rsidRPr="007663B6">
              <w:rPr>
                <w:b/>
              </w:rPr>
              <w:t>Details</w:t>
            </w:r>
            <w:r>
              <w:t xml:space="preserve"> tab, tap the appropriate field to make the desired changes.</w:t>
            </w:r>
          </w:p>
        </w:tc>
      </w:tr>
      <w:tr w:rsidR="00F30F12" w:rsidRPr="0094602A" w14:paraId="4D18AD07" w14:textId="77777777">
        <w:trPr>
          <w:cantSplit/>
        </w:trPr>
        <w:tc>
          <w:tcPr>
            <w:tcW w:w="5910" w:type="dxa"/>
          </w:tcPr>
          <w:p w14:paraId="0E4BE4CE" w14:textId="7269BFB2" w:rsidR="00F30F12" w:rsidRPr="005B7DE7" w:rsidRDefault="008F73FC">
            <w:pPr>
              <w:pStyle w:val="ConcurTableText"/>
              <w:rPr>
                <w:noProof/>
                <w:snapToGrid/>
              </w:rPr>
            </w:pPr>
            <w:r>
              <w:rPr>
                <w:noProof/>
              </w:rPr>
              <w:lastRenderedPageBreak/>
              <w:drawing>
                <wp:inline distT="0" distB="0" distL="0" distR="0" wp14:anchorId="5AD5B248" wp14:editId="45514B7F">
                  <wp:extent cx="1645920" cy="3375660"/>
                  <wp:effectExtent l="0" t="0" r="0" b="0"/>
                  <wp:docPr id="83814158" name="Picture 83814158" descr="P637C5T3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14158" name="Picture 83814158" descr="P637C5T30#yIS1"/>
                          <pic:cNvPicPr/>
                        </pic:nvPicPr>
                        <pic:blipFill>
                          <a:blip r:embed="rId127"/>
                          <a:stretch>
                            <a:fillRect/>
                          </a:stretch>
                        </pic:blipFill>
                        <pic:spPr>
                          <a:xfrm>
                            <a:off x="0" y="0"/>
                            <a:ext cx="1645920" cy="3375660"/>
                          </a:xfrm>
                          <a:prstGeom prst="rect">
                            <a:avLst/>
                          </a:prstGeom>
                        </pic:spPr>
                      </pic:pic>
                    </a:graphicData>
                  </a:graphic>
                </wp:inline>
              </w:drawing>
            </w:r>
          </w:p>
        </w:tc>
        <w:tc>
          <w:tcPr>
            <w:tcW w:w="3630" w:type="dxa"/>
          </w:tcPr>
          <w:p w14:paraId="10955CE0" w14:textId="77777777" w:rsidR="00F30F12" w:rsidRPr="00305ADC" w:rsidRDefault="00F30F12">
            <w:pPr>
              <w:pStyle w:val="ConcurTableText"/>
            </w:pPr>
            <w:r>
              <w:t xml:space="preserve">3) Tap </w:t>
            </w:r>
            <w:r w:rsidRPr="00783869">
              <w:rPr>
                <w:b/>
              </w:rPr>
              <w:t>Save</w:t>
            </w:r>
            <w:r>
              <w:rPr>
                <w:b/>
              </w:rPr>
              <w:t xml:space="preserve"> </w:t>
            </w:r>
            <w:r>
              <w:t>(upper-right corner).</w:t>
            </w:r>
          </w:p>
        </w:tc>
      </w:tr>
    </w:tbl>
    <w:p w14:paraId="46B2D376" w14:textId="77777777" w:rsidR="00F30F12" w:rsidRPr="005D7915" w:rsidRDefault="00F30F12" w:rsidP="00F30F12">
      <w:pPr>
        <w:pStyle w:val="ConcurBodyText"/>
        <w:spacing w:before="0"/>
      </w:pPr>
    </w:p>
    <w:p w14:paraId="5567419D" w14:textId="77777777" w:rsidR="00F30F12" w:rsidRDefault="00F30F12" w:rsidP="00F30F12">
      <w:pPr>
        <w:pStyle w:val="Heading3"/>
      </w:pPr>
      <w:bookmarkStart w:id="33" w:name="_Toc139380601"/>
      <w:r w:rsidRPr="00842131">
        <w:t>Submit an Expense Report</w:t>
      </w:r>
      <w:bookmarkEnd w:id="33"/>
    </w:p>
    <w:tbl>
      <w:tblPr>
        <w:tblW w:w="9540"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Caption w:val="Submit an expense report."/>
      </w:tblPr>
      <w:tblGrid>
        <w:gridCol w:w="5850"/>
        <w:gridCol w:w="3690"/>
      </w:tblGrid>
      <w:tr w:rsidR="00F30F12" w:rsidRPr="006429D2" w14:paraId="00E4729A" w14:textId="77777777">
        <w:trPr>
          <w:cantSplit/>
          <w:tblHeader/>
        </w:trPr>
        <w:tc>
          <w:tcPr>
            <w:tcW w:w="5850" w:type="dxa"/>
            <w:shd w:val="clear" w:color="auto" w:fill="000000"/>
          </w:tcPr>
          <w:p w14:paraId="754D0584" w14:textId="77777777" w:rsidR="00F30F12" w:rsidRPr="006429D2" w:rsidRDefault="00F30F12">
            <w:pPr>
              <w:pStyle w:val="ConcurTableHeadLeft"/>
            </w:pPr>
            <w:r>
              <w:t>Screen(s)</w:t>
            </w:r>
          </w:p>
        </w:tc>
        <w:tc>
          <w:tcPr>
            <w:tcW w:w="3690" w:type="dxa"/>
            <w:shd w:val="clear" w:color="auto" w:fill="000000"/>
          </w:tcPr>
          <w:p w14:paraId="26D97EDC" w14:textId="77777777" w:rsidR="00F30F12" w:rsidRPr="006429D2" w:rsidRDefault="00F30F12">
            <w:pPr>
              <w:pStyle w:val="ConcurTableHeadLeft"/>
            </w:pPr>
            <w:r w:rsidRPr="006429D2">
              <w:t>Description/Action</w:t>
            </w:r>
          </w:p>
        </w:tc>
      </w:tr>
      <w:tr w:rsidR="00F30F12" w:rsidRPr="0094602A" w14:paraId="1FFA2F17" w14:textId="77777777">
        <w:trPr>
          <w:cantSplit/>
        </w:trPr>
        <w:tc>
          <w:tcPr>
            <w:tcW w:w="5850" w:type="dxa"/>
          </w:tcPr>
          <w:p w14:paraId="570D25A8" w14:textId="4B1629F6" w:rsidR="00F30F12" w:rsidRPr="005B7DE7" w:rsidRDefault="00027284">
            <w:pPr>
              <w:pStyle w:val="ConcurTableText"/>
              <w:rPr>
                <w:noProof/>
                <w:snapToGrid/>
              </w:rPr>
            </w:pPr>
            <w:r>
              <w:rPr>
                <w:noProof/>
              </w:rPr>
              <w:drawing>
                <wp:inline distT="0" distB="0" distL="0" distR="0" wp14:anchorId="4500DF42" wp14:editId="1AC72728">
                  <wp:extent cx="1728216" cy="3544443"/>
                  <wp:effectExtent l="0" t="0" r="5715" b="0"/>
                  <wp:docPr id="1192159334" name="Picture 1192159334" descr="P645C3T3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159334" name="Picture 1192159334" descr="P645C3T31#yIS1"/>
                          <pic:cNvPicPr/>
                        </pic:nvPicPr>
                        <pic:blipFill>
                          <a:blip r:embed="rId128"/>
                          <a:stretch>
                            <a:fillRect/>
                          </a:stretch>
                        </pic:blipFill>
                        <pic:spPr>
                          <a:xfrm>
                            <a:off x="0" y="0"/>
                            <a:ext cx="1728216" cy="3544443"/>
                          </a:xfrm>
                          <a:prstGeom prst="rect">
                            <a:avLst/>
                          </a:prstGeom>
                        </pic:spPr>
                      </pic:pic>
                    </a:graphicData>
                  </a:graphic>
                </wp:inline>
              </w:drawing>
            </w:r>
          </w:p>
        </w:tc>
        <w:tc>
          <w:tcPr>
            <w:tcW w:w="3690" w:type="dxa"/>
          </w:tcPr>
          <w:p w14:paraId="2E6A8237" w14:textId="77777777" w:rsidR="00F30F12" w:rsidRDefault="00F30F12">
            <w:pPr>
              <w:pStyle w:val="ConcurTableText"/>
            </w:pPr>
            <w:r>
              <w:t>To submit an expense report:</w:t>
            </w:r>
          </w:p>
          <w:p w14:paraId="4712314D" w14:textId="77777777" w:rsidR="00F30F12" w:rsidRPr="00AC5651" w:rsidRDefault="00F30F12">
            <w:pPr>
              <w:pStyle w:val="ConcurTableText"/>
            </w:pPr>
            <w:r>
              <w:t xml:space="preserve">On the </w:t>
            </w:r>
            <w:r w:rsidRPr="00D23248">
              <w:t>report</w:t>
            </w:r>
            <w:r>
              <w:t xml:space="preserve"> screen, tap</w:t>
            </w:r>
            <w:r>
              <w:rPr>
                <w:b/>
              </w:rPr>
              <w:t xml:space="preserve"> Submit</w:t>
            </w:r>
            <w:r>
              <w:t>.</w:t>
            </w:r>
          </w:p>
        </w:tc>
      </w:tr>
    </w:tbl>
    <w:p w14:paraId="5BED5035" w14:textId="77777777" w:rsidR="00F30F12" w:rsidRPr="00604B55" w:rsidRDefault="00F30F12" w:rsidP="00F30F12">
      <w:pPr>
        <w:pStyle w:val="Heading3"/>
      </w:pPr>
      <w:bookmarkStart w:id="34" w:name="_Toc139380602"/>
      <w:r w:rsidRPr="00842131">
        <w:lastRenderedPageBreak/>
        <w:t>Submit an Expense Report</w:t>
      </w:r>
      <w:r>
        <w:t xml:space="preserve"> With the Approval Flow Screen</w:t>
      </w:r>
      <w:bookmarkEnd w:id="34"/>
    </w:p>
    <w:tbl>
      <w:tblPr>
        <w:tblW w:w="9540"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Caption w:val="Submit an expense report with the Approval Flow"/>
      </w:tblPr>
      <w:tblGrid>
        <w:gridCol w:w="5850"/>
        <w:gridCol w:w="3690"/>
      </w:tblGrid>
      <w:tr w:rsidR="00F30F12" w:rsidRPr="006429D2" w14:paraId="4EC67F06" w14:textId="77777777" w:rsidTr="304046C8">
        <w:trPr>
          <w:cantSplit/>
          <w:tblHeader/>
        </w:trPr>
        <w:tc>
          <w:tcPr>
            <w:tcW w:w="5850" w:type="dxa"/>
            <w:shd w:val="clear" w:color="auto" w:fill="000000" w:themeFill="text1"/>
          </w:tcPr>
          <w:p w14:paraId="3A2AECB4" w14:textId="77777777" w:rsidR="00F30F12" w:rsidRPr="006429D2" w:rsidRDefault="00F30F12">
            <w:pPr>
              <w:pStyle w:val="ConcurTableHeadLeft"/>
            </w:pPr>
            <w:r>
              <w:t>Screen(s)</w:t>
            </w:r>
          </w:p>
        </w:tc>
        <w:tc>
          <w:tcPr>
            <w:tcW w:w="3690" w:type="dxa"/>
            <w:shd w:val="clear" w:color="auto" w:fill="000000" w:themeFill="text1"/>
          </w:tcPr>
          <w:p w14:paraId="1BC77B00" w14:textId="77777777" w:rsidR="00F30F12" w:rsidRPr="006429D2" w:rsidRDefault="00F30F12">
            <w:pPr>
              <w:pStyle w:val="ConcurTableHeadLeft"/>
            </w:pPr>
            <w:r w:rsidRPr="006429D2">
              <w:t>Description/Action</w:t>
            </w:r>
          </w:p>
        </w:tc>
      </w:tr>
      <w:tr w:rsidR="00F30F12" w:rsidRPr="0094602A" w14:paraId="1C79C103" w14:textId="77777777" w:rsidTr="304046C8">
        <w:trPr>
          <w:cantSplit/>
        </w:trPr>
        <w:tc>
          <w:tcPr>
            <w:tcW w:w="5850" w:type="dxa"/>
          </w:tcPr>
          <w:p w14:paraId="3003E2B8" w14:textId="6BAE3655" w:rsidR="00F30F12" w:rsidRPr="005B7DE7" w:rsidRDefault="00455FB7">
            <w:pPr>
              <w:pStyle w:val="ConcurTableText"/>
              <w:rPr>
                <w:noProof/>
                <w:snapToGrid/>
              </w:rPr>
            </w:pPr>
            <w:r>
              <w:rPr>
                <w:noProof/>
              </w:rPr>
              <w:drawing>
                <wp:inline distT="0" distB="0" distL="0" distR="0" wp14:anchorId="47CB1C05" wp14:editId="657F54D2">
                  <wp:extent cx="1645920" cy="3375660"/>
                  <wp:effectExtent l="0" t="0" r="0" b="0"/>
                  <wp:docPr id="83814166" name="Picture 83814166" descr="P653C3T3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14166" name="Picture 83814166" descr="P653C3T32#yIS1"/>
                          <pic:cNvPicPr/>
                        </pic:nvPicPr>
                        <pic:blipFill>
                          <a:blip r:embed="rId129"/>
                          <a:stretch>
                            <a:fillRect/>
                          </a:stretch>
                        </pic:blipFill>
                        <pic:spPr>
                          <a:xfrm>
                            <a:off x="0" y="0"/>
                            <a:ext cx="1645920" cy="3375660"/>
                          </a:xfrm>
                          <a:prstGeom prst="rect">
                            <a:avLst/>
                          </a:prstGeom>
                        </pic:spPr>
                      </pic:pic>
                    </a:graphicData>
                  </a:graphic>
                </wp:inline>
              </w:drawing>
            </w:r>
            <w:r w:rsidR="00F30F12">
              <w:rPr>
                <w:noProof/>
                <w:snapToGrid/>
              </w:rPr>
              <w:t xml:space="preserve">   </w:t>
            </w:r>
            <w:r w:rsidR="00C91E47">
              <w:rPr>
                <w:noProof/>
              </w:rPr>
              <w:drawing>
                <wp:inline distT="0" distB="0" distL="0" distR="0" wp14:anchorId="56C72E38" wp14:editId="48FCA128">
                  <wp:extent cx="1645920" cy="3375660"/>
                  <wp:effectExtent l="0" t="0" r="0" b="0"/>
                  <wp:docPr id="83814173" name="Picture 83814173" descr="P653C3T32#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14173" name="Picture 83814173" descr="P653C3T32#yIS2"/>
                          <pic:cNvPicPr/>
                        </pic:nvPicPr>
                        <pic:blipFill>
                          <a:blip r:embed="rId130"/>
                          <a:stretch>
                            <a:fillRect/>
                          </a:stretch>
                        </pic:blipFill>
                        <pic:spPr>
                          <a:xfrm>
                            <a:off x="0" y="0"/>
                            <a:ext cx="1645920" cy="3375660"/>
                          </a:xfrm>
                          <a:prstGeom prst="rect">
                            <a:avLst/>
                          </a:prstGeom>
                        </pic:spPr>
                      </pic:pic>
                    </a:graphicData>
                  </a:graphic>
                </wp:inline>
              </w:drawing>
            </w:r>
          </w:p>
        </w:tc>
        <w:tc>
          <w:tcPr>
            <w:tcW w:w="3690" w:type="dxa"/>
          </w:tcPr>
          <w:p w14:paraId="201D8902" w14:textId="77777777" w:rsidR="00F30F12" w:rsidRDefault="00F30F12">
            <w:pPr>
              <w:pStyle w:val="ConcurTableText"/>
            </w:pPr>
            <w:r>
              <w:t xml:space="preserve">To submit an expense report with the </w:t>
            </w:r>
            <w:r w:rsidRPr="004E2D8A">
              <w:rPr>
                <w:b/>
                <w:bCs/>
              </w:rPr>
              <w:t>Approval Flow</w:t>
            </w:r>
            <w:r>
              <w:t xml:space="preserve"> screen:</w:t>
            </w:r>
          </w:p>
          <w:p w14:paraId="281DD53D" w14:textId="77777777" w:rsidR="00F30F12" w:rsidRDefault="00F30F12">
            <w:pPr>
              <w:pStyle w:val="ConcurTableText"/>
            </w:pPr>
            <w:r w:rsidRPr="001B4AD3">
              <w:t xml:space="preserve">1) </w:t>
            </w:r>
            <w:r>
              <w:t xml:space="preserve">With the report open, tap </w:t>
            </w:r>
            <w:r w:rsidRPr="00263CDA">
              <w:rPr>
                <w:b/>
                <w:bCs/>
              </w:rPr>
              <w:t>Submit</w:t>
            </w:r>
            <w:r>
              <w:t>.</w:t>
            </w:r>
            <w:r>
              <w:br/>
            </w:r>
            <w:r>
              <w:br/>
              <w:t xml:space="preserve">The </w:t>
            </w:r>
            <w:r w:rsidRPr="002E283C">
              <w:rPr>
                <w:b/>
                <w:bCs/>
              </w:rPr>
              <w:t>Approval Flow</w:t>
            </w:r>
            <w:r>
              <w:t xml:space="preserve"> screen appears.</w:t>
            </w:r>
            <w:r>
              <w:br/>
            </w:r>
            <w:r>
              <w:br/>
            </w:r>
            <w:r w:rsidRPr="00BA3768">
              <w:rPr>
                <w:b/>
                <w:bCs/>
              </w:rPr>
              <w:t>NOTE:</w:t>
            </w:r>
            <w:r>
              <w:t xml:space="preserve"> Your</w:t>
            </w:r>
            <w:r w:rsidRPr="00BA3768">
              <w:t xml:space="preserve"> company will need to set the necessary configurations </w:t>
            </w:r>
            <w:r>
              <w:t xml:space="preserve">for the </w:t>
            </w:r>
            <w:r w:rsidRPr="00BA3768">
              <w:rPr>
                <w:b/>
                <w:bCs/>
              </w:rPr>
              <w:t>Approval Flow</w:t>
            </w:r>
            <w:r w:rsidRPr="00BA3768">
              <w:t xml:space="preserve"> </w:t>
            </w:r>
            <w:r>
              <w:t>screen to appear</w:t>
            </w:r>
            <w:r w:rsidRPr="00BA3768">
              <w:t xml:space="preserve"> and to allow </w:t>
            </w:r>
            <w:r>
              <w:t>you</w:t>
            </w:r>
            <w:r w:rsidRPr="00BA3768">
              <w:t xml:space="preserve"> to modify the approval flow.</w:t>
            </w:r>
          </w:p>
          <w:p w14:paraId="1B8A51E4" w14:textId="7734241C" w:rsidR="00F30F12" w:rsidRPr="001B4AD3" w:rsidRDefault="00F30F12">
            <w:pPr>
              <w:pStyle w:val="ConcurTableText"/>
            </w:pPr>
            <w:r>
              <w:t xml:space="preserve">2) On the </w:t>
            </w:r>
            <w:r w:rsidRPr="001D0900">
              <w:rPr>
                <w:b/>
                <w:bCs/>
              </w:rPr>
              <w:t>Approval Flow</w:t>
            </w:r>
            <w:r>
              <w:t xml:space="preserve"> screen, tap </w:t>
            </w:r>
            <w:r w:rsidRPr="00AF0FD1">
              <w:rPr>
                <w:noProof/>
                <w:snapToGrid/>
              </w:rPr>
              <w:drawing>
                <wp:inline distT="0" distB="0" distL="0" distR="0" wp14:anchorId="4BA4F5A1" wp14:editId="127002B6">
                  <wp:extent cx="180340" cy="180340"/>
                  <wp:effectExtent l="19050" t="19050" r="10160" b="10160"/>
                  <wp:docPr id="995" name="Picture 995" descr="P656C4T3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 name="Picture 995" descr="P656C4T32#yIS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80340" cy="180340"/>
                          </a:xfrm>
                          <a:prstGeom prst="rect">
                            <a:avLst/>
                          </a:prstGeom>
                          <a:noFill/>
                          <a:ln w="6350" cmpd="sng">
                            <a:solidFill>
                              <a:srgbClr val="000000"/>
                            </a:solidFill>
                            <a:miter lim="800000"/>
                            <a:headEnd/>
                            <a:tailEnd/>
                          </a:ln>
                          <a:effectLst/>
                        </pic:spPr>
                      </pic:pic>
                    </a:graphicData>
                  </a:graphic>
                </wp:inline>
              </w:drawing>
            </w:r>
            <w:r>
              <w:rPr>
                <w:noProof/>
                <w:snapToGrid/>
              </w:rPr>
              <w:t xml:space="preserve"> (lower-right corner) to add an approval step.</w:t>
            </w:r>
          </w:p>
          <w:p w14:paraId="24744B4E" w14:textId="77777777" w:rsidR="00F30F12" w:rsidRPr="00AC5651" w:rsidRDefault="00F30F12">
            <w:pPr>
              <w:pStyle w:val="ConcurTableText"/>
            </w:pPr>
            <w:r w:rsidRPr="00EE70E1">
              <w:rPr>
                <w:b/>
                <w:bCs/>
              </w:rPr>
              <w:t>NOTE:</w:t>
            </w:r>
            <w:r>
              <w:t xml:space="preserve"> When you first access the </w:t>
            </w:r>
            <w:r w:rsidRPr="00EE70E1">
              <w:rPr>
                <w:b/>
                <w:bCs/>
              </w:rPr>
              <w:t>Approval Flow</w:t>
            </w:r>
            <w:r>
              <w:t xml:space="preserve"> screen, a message appears indicating that you can tap </w:t>
            </w:r>
            <w:r w:rsidRPr="00AF0FD1">
              <w:rPr>
                <w:noProof/>
                <w:snapToGrid/>
              </w:rPr>
              <w:drawing>
                <wp:inline distT="0" distB="0" distL="0" distR="0" wp14:anchorId="6E24BA69" wp14:editId="12103420">
                  <wp:extent cx="206375" cy="180340"/>
                  <wp:effectExtent l="0" t="0" r="3175" b="0"/>
                  <wp:docPr id="996" name="Picture 996" descr="P657C4T3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 name="Picture 996" descr="P657C4T32#yIS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06375" cy="180340"/>
                          </a:xfrm>
                          <a:prstGeom prst="rect">
                            <a:avLst/>
                          </a:prstGeom>
                          <a:noFill/>
                          <a:ln>
                            <a:noFill/>
                          </a:ln>
                        </pic:spPr>
                      </pic:pic>
                    </a:graphicData>
                  </a:graphic>
                </wp:inline>
              </w:drawing>
            </w:r>
            <w:r>
              <w:t xml:space="preserve"> (upper-right corner) to select and delete approval steps.</w:t>
            </w:r>
          </w:p>
        </w:tc>
      </w:tr>
      <w:tr w:rsidR="00F30F12" w:rsidRPr="0094602A" w14:paraId="1E3215D9" w14:textId="77777777" w:rsidTr="304046C8">
        <w:trPr>
          <w:cantSplit/>
        </w:trPr>
        <w:tc>
          <w:tcPr>
            <w:tcW w:w="5850" w:type="dxa"/>
          </w:tcPr>
          <w:p w14:paraId="05EE431F" w14:textId="7F759460" w:rsidR="00F30F12" w:rsidRPr="000C70D5" w:rsidRDefault="005B390A">
            <w:pPr>
              <w:pStyle w:val="ConcurTableText"/>
              <w:rPr>
                <w:noProof/>
                <w:snapToGrid/>
              </w:rPr>
            </w:pPr>
            <w:r>
              <w:rPr>
                <w:noProof/>
              </w:rPr>
              <w:drawing>
                <wp:inline distT="0" distB="0" distL="0" distR="0" wp14:anchorId="4CD4AB58" wp14:editId="0917A486">
                  <wp:extent cx="1645920" cy="3375660"/>
                  <wp:effectExtent l="0" t="0" r="0" b="0"/>
                  <wp:docPr id="83814189" name="Picture 83814189" descr="P659C5T3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14189" name="Picture 83814189" descr="P659C5T32#yIS1"/>
                          <pic:cNvPicPr/>
                        </pic:nvPicPr>
                        <pic:blipFill>
                          <a:blip r:embed="rId132"/>
                          <a:stretch>
                            <a:fillRect/>
                          </a:stretch>
                        </pic:blipFill>
                        <pic:spPr>
                          <a:xfrm>
                            <a:off x="0" y="0"/>
                            <a:ext cx="1645920" cy="3375660"/>
                          </a:xfrm>
                          <a:prstGeom prst="rect">
                            <a:avLst/>
                          </a:prstGeom>
                        </pic:spPr>
                      </pic:pic>
                    </a:graphicData>
                  </a:graphic>
                </wp:inline>
              </w:drawing>
            </w:r>
            <w:r w:rsidR="00F30F12">
              <w:rPr>
                <w:noProof/>
                <w:snapToGrid/>
              </w:rPr>
              <w:t xml:space="preserve">   </w:t>
            </w:r>
            <w:r w:rsidR="00745EA0">
              <w:rPr>
                <w:noProof/>
              </w:rPr>
              <w:drawing>
                <wp:inline distT="0" distB="0" distL="0" distR="0" wp14:anchorId="0C7E056D" wp14:editId="537C77C0">
                  <wp:extent cx="1645920" cy="3371665"/>
                  <wp:effectExtent l="0" t="0" r="0" b="635"/>
                  <wp:docPr id="83814190" name="Picture 83814190" descr="P659C5T32#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14190" name="Picture 83814190" descr="P659C5T32#yIS2"/>
                          <pic:cNvPicPr/>
                        </pic:nvPicPr>
                        <pic:blipFill>
                          <a:blip r:embed="rId133"/>
                          <a:stretch>
                            <a:fillRect/>
                          </a:stretch>
                        </pic:blipFill>
                        <pic:spPr>
                          <a:xfrm>
                            <a:off x="0" y="0"/>
                            <a:ext cx="1645920" cy="3371665"/>
                          </a:xfrm>
                          <a:prstGeom prst="rect">
                            <a:avLst/>
                          </a:prstGeom>
                        </pic:spPr>
                      </pic:pic>
                    </a:graphicData>
                  </a:graphic>
                </wp:inline>
              </w:drawing>
            </w:r>
          </w:p>
        </w:tc>
        <w:tc>
          <w:tcPr>
            <w:tcW w:w="3690" w:type="dxa"/>
          </w:tcPr>
          <w:p w14:paraId="2091A420" w14:textId="77777777" w:rsidR="00F30F12" w:rsidRDefault="00F30F12">
            <w:pPr>
              <w:pStyle w:val="ConcurTableText"/>
            </w:pPr>
            <w:r>
              <w:t>3) On the approvers search screen, enter search criteria in the search field.</w:t>
            </w:r>
          </w:p>
          <w:p w14:paraId="0E522B62" w14:textId="77777777" w:rsidR="00F30F12" w:rsidRDefault="00F30F12">
            <w:pPr>
              <w:pStyle w:val="ConcurTableText"/>
            </w:pPr>
            <w:r w:rsidRPr="001D0900">
              <w:rPr>
                <w:b/>
                <w:bCs/>
              </w:rPr>
              <w:t>NOTE:</w:t>
            </w:r>
            <w:r>
              <w:t xml:space="preserve"> While entering the search criteria, a list of approvers appears on the approvers search screen.</w:t>
            </w:r>
          </w:p>
          <w:p w14:paraId="0156F438" w14:textId="77777777" w:rsidR="00F30F12" w:rsidRDefault="00F30F12">
            <w:pPr>
              <w:pStyle w:val="ConcurTableText"/>
              <w:rPr>
                <w:noProof/>
                <w:snapToGrid/>
              </w:rPr>
            </w:pPr>
            <w:r>
              <w:t xml:space="preserve">4) Tap </w:t>
            </w:r>
            <w:r w:rsidRPr="00AF0FD1">
              <w:rPr>
                <w:noProof/>
                <w:snapToGrid/>
              </w:rPr>
              <w:drawing>
                <wp:inline distT="0" distB="0" distL="0" distR="0" wp14:anchorId="74501762" wp14:editId="3F9DF5AD">
                  <wp:extent cx="180340" cy="180340"/>
                  <wp:effectExtent l="0" t="0" r="0" b="0"/>
                  <wp:docPr id="999" name="Picture 999" descr="P662C6T3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 name="Picture 999" descr="P662C6T32#yIS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80340" cy="180340"/>
                          </a:xfrm>
                          <a:prstGeom prst="rect">
                            <a:avLst/>
                          </a:prstGeom>
                          <a:noFill/>
                          <a:ln>
                            <a:noFill/>
                          </a:ln>
                        </pic:spPr>
                      </pic:pic>
                    </a:graphicData>
                  </a:graphic>
                </wp:inline>
              </w:drawing>
            </w:r>
            <w:r>
              <w:rPr>
                <w:noProof/>
                <w:snapToGrid/>
              </w:rPr>
              <w:t xml:space="preserve"> to change the filter.</w:t>
            </w:r>
          </w:p>
          <w:p w14:paraId="7FE3C2DC" w14:textId="77777777" w:rsidR="00F30F12" w:rsidRDefault="00F30F12">
            <w:pPr>
              <w:pStyle w:val="ConcurTableText"/>
            </w:pPr>
            <w:r>
              <w:rPr>
                <w:noProof/>
                <w:snapToGrid/>
              </w:rPr>
              <w:t xml:space="preserve">5) On the </w:t>
            </w:r>
            <w:r w:rsidRPr="00981FC8">
              <w:rPr>
                <w:b/>
                <w:bCs/>
                <w:noProof/>
                <w:snapToGrid/>
              </w:rPr>
              <w:t>Search by</w:t>
            </w:r>
            <w:r>
              <w:rPr>
                <w:noProof/>
                <w:snapToGrid/>
              </w:rPr>
              <w:t xml:space="preserve"> window, select the desired filter to search approvers by.</w:t>
            </w:r>
          </w:p>
          <w:p w14:paraId="5FB76CCE" w14:textId="77777777" w:rsidR="00F30F12" w:rsidRDefault="00F30F12">
            <w:pPr>
              <w:pStyle w:val="ConcurTableText"/>
            </w:pPr>
            <w:r w:rsidRPr="009774E2">
              <w:rPr>
                <w:b/>
                <w:bCs/>
              </w:rPr>
              <w:t>NOTE:</w:t>
            </w:r>
            <w:r>
              <w:rPr>
                <w:b/>
                <w:bCs/>
              </w:rPr>
              <w:t xml:space="preserve"> </w:t>
            </w:r>
            <w:r>
              <w:t>By</w:t>
            </w:r>
            <w:r w:rsidRPr="00125B1D">
              <w:t xml:space="preserve"> default</w:t>
            </w:r>
            <w:r>
              <w:t xml:space="preserve">, the system searches for approvers via the </w:t>
            </w:r>
            <w:r w:rsidRPr="00396C3F">
              <w:rPr>
                <w:b/>
                <w:bCs/>
              </w:rPr>
              <w:t xml:space="preserve">Last Name </w:t>
            </w:r>
            <w:r>
              <w:t>filter</w:t>
            </w:r>
            <w:r w:rsidRPr="00125B1D">
              <w:t>.</w:t>
            </w:r>
          </w:p>
          <w:p w14:paraId="1AD5FC05" w14:textId="77777777" w:rsidR="00F30F12" w:rsidRDefault="00F30F12">
            <w:pPr>
              <w:pStyle w:val="ConcurTableText"/>
            </w:pPr>
            <w:r>
              <w:t>6) On the approvers search screen, tap the desired approver.</w:t>
            </w:r>
          </w:p>
        </w:tc>
      </w:tr>
      <w:tr w:rsidR="00F30F12" w:rsidRPr="0094602A" w14:paraId="46DA38FD" w14:textId="77777777" w:rsidTr="304046C8">
        <w:trPr>
          <w:cantSplit/>
        </w:trPr>
        <w:tc>
          <w:tcPr>
            <w:tcW w:w="5850" w:type="dxa"/>
          </w:tcPr>
          <w:p w14:paraId="027CEAFF" w14:textId="4E1414E2" w:rsidR="00F30F12" w:rsidRPr="000C70D5" w:rsidRDefault="004B5C02">
            <w:pPr>
              <w:pStyle w:val="ConcurTableText"/>
              <w:rPr>
                <w:noProof/>
                <w:snapToGrid/>
              </w:rPr>
            </w:pPr>
            <w:r>
              <w:rPr>
                <w:noProof/>
              </w:rPr>
              <w:lastRenderedPageBreak/>
              <w:drawing>
                <wp:inline distT="0" distB="0" distL="0" distR="0" wp14:anchorId="09BC0E0C" wp14:editId="3066F872">
                  <wp:extent cx="1645920" cy="3375660"/>
                  <wp:effectExtent l="0" t="0" r="0" b="0"/>
                  <wp:docPr id="83814192" name="Picture 83814192" descr="P667C7T3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14192" name="Picture 83814192" descr="P667C7T32#yIS1"/>
                          <pic:cNvPicPr/>
                        </pic:nvPicPr>
                        <pic:blipFill>
                          <a:blip r:embed="rId135"/>
                          <a:stretch>
                            <a:fillRect/>
                          </a:stretch>
                        </pic:blipFill>
                        <pic:spPr>
                          <a:xfrm>
                            <a:off x="0" y="0"/>
                            <a:ext cx="1645920" cy="3375660"/>
                          </a:xfrm>
                          <a:prstGeom prst="rect">
                            <a:avLst/>
                          </a:prstGeom>
                        </pic:spPr>
                      </pic:pic>
                    </a:graphicData>
                  </a:graphic>
                </wp:inline>
              </w:drawing>
            </w:r>
            <w:r w:rsidR="00F30F12">
              <w:rPr>
                <w:noProof/>
                <w:snapToGrid/>
              </w:rPr>
              <w:t xml:space="preserve">   </w:t>
            </w:r>
            <w:r w:rsidR="00F5557B">
              <w:rPr>
                <w:noProof/>
              </w:rPr>
              <w:drawing>
                <wp:inline distT="0" distB="0" distL="0" distR="0" wp14:anchorId="72FC0EF8" wp14:editId="2FC3648A">
                  <wp:extent cx="1645920" cy="3375660"/>
                  <wp:effectExtent l="0" t="0" r="0" b="0"/>
                  <wp:docPr id="83814191" name="Picture 83814191" descr="P667C7T32#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14191" name="Picture 83814191" descr="P667C7T32#yIS2"/>
                          <pic:cNvPicPr/>
                        </pic:nvPicPr>
                        <pic:blipFill>
                          <a:blip r:embed="rId136"/>
                          <a:stretch>
                            <a:fillRect/>
                          </a:stretch>
                        </pic:blipFill>
                        <pic:spPr>
                          <a:xfrm>
                            <a:off x="0" y="0"/>
                            <a:ext cx="1645920" cy="3375660"/>
                          </a:xfrm>
                          <a:prstGeom prst="rect">
                            <a:avLst/>
                          </a:prstGeom>
                        </pic:spPr>
                      </pic:pic>
                    </a:graphicData>
                  </a:graphic>
                </wp:inline>
              </w:drawing>
            </w:r>
          </w:p>
        </w:tc>
        <w:tc>
          <w:tcPr>
            <w:tcW w:w="3690" w:type="dxa"/>
          </w:tcPr>
          <w:p w14:paraId="0D4FDEDB" w14:textId="77777777" w:rsidR="00F30F12" w:rsidRDefault="00F30F12">
            <w:pPr>
              <w:pStyle w:val="ConcurTableText"/>
            </w:pPr>
            <w:r>
              <w:t xml:space="preserve">The selected approver appears as a </w:t>
            </w:r>
            <w:r w:rsidRPr="00105504">
              <w:t>user added step</w:t>
            </w:r>
            <w:r>
              <w:t xml:space="preserve"> on the </w:t>
            </w:r>
            <w:r w:rsidRPr="00D55AC8">
              <w:rPr>
                <w:b/>
                <w:bCs/>
              </w:rPr>
              <w:t>Approval Flow</w:t>
            </w:r>
            <w:r>
              <w:t xml:space="preserve"> screen.</w:t>
            </w:r>
          </w:p>
          <w:p w14:paraId="4C251D19" w14:textId="77777777" w:rsidR="00F30F12" w:rsidRDefault="00F30F12">
            <w:pPr>
              <w:pStyle w:val="ConcurTableText"/>
            </w:pPr>
            <w:r w:rsidRPr="00105504">
              <w:rPr>
                <w:b/>
                <w:bCs/>
              </w:rPr>
              <w:t>NOTE:</w:t>
            </w:r>
            <w:r>
              <w:t xml:space="preserve"> When you first add a user added step, a message will appear indicating that you can hold and drag a user added approval step to reorder it.</w:t>
            </w:r>
          </w:p>
        </w:tc>
      </w:tr>
      <w:tr w:rsidR="00F30F12" w:rsidRPr="0094602A" w14:paraId="4CBA56C1" w14:textId="77777777" w:rsidTr="304046C8">
        <w:trPr>
          <w:cantSplit/>
        </w:trPr>
        <w:tc>
          <w:tcPr>
            <w:tcW w:w="5850" w:type="dxa"/>
          </w:tcPr>
          <w:p w14:paraId="3CC92890" w14:textId="0764D6C7" w:rsidR="00F30F12" w:rsidRPr="000C70D5" w:rsidRDefault="006653C7">
            <w:pPr>
              <w:pStyle w:val="ConcurTableText"/>
              <w:rPr>
                <w:noProof/>
                <w:snapToGrid/>
              </w:rPr>
            </w:pPr>
            <w:r>
              <w:rPr>
                <w:noProof/>
              </w:rPr>
              <w:drawing>
                <wp:inline distT="0" distB="0" distL="0" distR="0" wp14:anchorId="1A52F023" wp14:editId="4B440188">
                  <wp:extent cx="1645920" cy="3375660"/>
                  <wp:effectExtent l="0" t="0" r="0" b="0"/>
                  <wp:docPr id="83814194" name="Picture 83814194" descr="P671C9T3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14194" name="Picture 83814194" descr="P671C9T32#yIS1"/>
                          <pic:cNvPicPr/>
                        </pic:nvPicPr>
                        <pic:blipFill>
                          <a:blip r:embed="rId137"/>
                          <a:stretch>
                            <a:fillRect/>
                          </a:stretch>
                        </pic:blipFill>
                        <pic:spPr>
                          <a:xfrm>
                            <a:off x="0" y="0"/>
                            <a:ext cx="1645920" cy="3375660"/>
                          </a:xfrm>
                          <a:prstGeom prst="rect">
                            <a:avLst/>
                          </a:prstGeom>
                        </pic:spPr>
                      </pic:pic>
                    </a:graphicData>
                  </a:graphic>
                </wp:inline>
              </w:drawing>
            </w:r>
          </w:p>
        </w:tc>
        <w:tc>
          <w:tcPr>
            <w:tcW w:w="3690" w:type="dxa"/>
          </w:tcPr>
          <w:p w14:paraId="0C25F050" w14:textId="77777777" w:rsidR="00F30F12" w:rsidRDefault="00F30F12">
            <w:pPr>
              <w:pStyle w:val="ConcurTableText"/>
            </w:pPr>
            <w:r w:rsidRPr="003F52DF">
              <w:t>7)</w:t>
            </w:r>
            <w:r>
              <w:t xml:space="preserve"> On the </w:t>
            </w:r>
            <w:r w:rsidRPr="00105504">
              <w:rPr>
                <w:b/>
                <w:bCs/>
              </w:rPr>
              <w:t>Approval Flow</w:t>
            </w:r>
            <w:r>
              <w:t xml:space="preserve"> screen, tap and hold the desired approval step and then drag the step upward or downward to reorder it.</w:t>
            </w:r>
          </w:p>
          <w:p w14:paraId="2680D1EE" w14:textId="77777777" w:rsidR="00F30F12" w:rsidRPr="00105504" w:rsidRDefault="00F30F12">
            <w:pPr>
              <w:pStyle w:val="ConcurTableText"/>
            </w:pPr>
            <w:r w:rsidRPr="00105504">
              <w:t>When you tap on an existing approval step, the approv</w:t>
            </w:r>
            <w:r>
              <w:t xml:space="preserve">ers </w:t>
            </w:r>
            <w:r w:rsidRPr="00105504">
              <w:t xml:space="preserve">search screen </w:t>
            </w:r>
            <w:r>
              <w:t>appears</w:t>
            </w:r>
            <w:r w:rsidRPr="00105504">
              <w:t>.</w:t>
            </w:r>
          </w:p>
          <w:p w14:paraId="37025906" w14:textId="77777777" w:rsidR="00F30F12" w:rsidRPr="00D55AC8" w:rsidRDefault="00F30F12">
            <w:pPr>
              <w:pStyle w:val="ConcurTableText"/>
            </w:pPr>
            <w:r>
              <w:t xml:space="preserve">The currently </w:t>
            </w:r>
            <w:r w:rsidRPr="00D55AC8">
              <w:t>selected approver</w:t>
            </w:r>
            <w:r>
              <w:t xml:space="preserve"> appears</w:t>
            </w:r>
            <w:r w:rsidRPr="00D55AC8">
              <w:t xml:space="preserve"> at the top of the screen with a checkmark</w:t>
            </w:r>
            <w:r>
              <w:t>.</w:t>
            </w:r>
          </w:p>
          <w:p w14:paraId="701E128B" w14:textId="77777777" w:rsidR="00F30F12" w:rsidRDefault="00F30F12">
            <w:pPr>
              <w:pStyle w:val="ConcurTableText"/>
            </w:pPr>
            <w:r w:rsidRPr="00D55AC8">
              <w:rPr>
                <w:b/>
                <w:bCs/>
              </w:rPr>
              <w:t>NOTE:</w:t>
            </w:r>
            <w:r w:rsidRPr="00D55AC8">
              <w:t xml:space="preserve"> </w:t>
            </w:r>
            <w:r>
              <w:t>F</w:t>
            </w:r>
            <w:r w:rsidRPr="00D55AC8">
              <w:t xml:space="preserve">or </w:t>
            </w:r>
            <w:r>
              <w:t xml:space="preserve">the </w:t>
            </w:r>
            <w:r w:rsidRPr="00D55AC8">
              <w:rPr>
                <w:b/>
                <w:bCs/>
              </w:rPr>
              <w:t>Authorized Approver</w:t>
            </w:r>
            <w:r w:rsidRPr="00D55AC8">
              <w:t xml:space="preserve"> steps, all </w:t>
            </w:r>
            <w:r>
              <w:t>a</w:t>
            </w:r>
            <w:r w:rsidRPr="00D55AC8">
              <w:t xml:space="preserve">uthorized </w:t>
            </w:r>
            <w:r>
              <w:t>a</w:t>
            </w:r>
            <w:r w:rsidRPr="00D55AC8">
              <w:t xml:space="preserve">pprovers </w:t>
            </w:r>
            <w:r>
              <w:t>appear</w:t>
            </w:r>
            <w:r w:rsidRPr="00D55AC8">
              <w:t xml:space="preserve"> by default (without searching), and </w:t>
            </w:r>
            <w:r>
              <w:t>you</w:t>
            </w:r>
            <w:r w:rsidRPr="00D55AC8">
              <w:t xml:space="preserve"> </w:t>
            </w:r>
            <w:r>
              <w:t>can</w:t>
            </w:r>
            <w:r w:rsidRPr="00D55AC8">
              <w:t xml:space="preserve"> search within those results if desired</w:t>
            </w:r>
            <w:r>
              <w:t>.</w:t>
            </w:r>
          </w:p>
        </w:tc>
      </w:tr>
      <w:tr w:rsidR="00F30F12" w:rsidRPr="0094602A" w14:paraId="7D28C6EC" w14:textId="77777777" w:rsidTr="304046C8">
        <w:trPr>
          <w:cantSplit/>
        </w:trPr>
        <w:tc>
          <w:tcPr>
            <w:tcW w:w="5850" w:type="dxa"/>
          </w:tcPr>
          <w:p w14:paraId="239F187C" w14:textId="38241207" w:rsidR="00F30F12" w:rsidRPr="000C70D5" w:rsidRDefault="00B82978">
            <w:pPr>
              <w:pStyle w:val="ConcurTableText"/>
              <w:rPr>
                <w:noProof/>
                <w:snapToGrid/>
              </w:rPr>
            </w:pPr>
            <w:r>
              <w:rPr>
                <w:noProof/>
              </w:rPr>
              <w:lastRenderedPageBreak/>
              <w:drawing>
                <wp:inline distT="0" distB="0" distL="0" distR="0" wp14:anchorId="121EF519" wp14:editId="605612ED">
                  <wp:extent cx="1645920" cy="3375660"/>
                  <wp:effectExtent l="0" t="0" r="0" b="0"/>
                  <wp:docPr id="83814195" name="Picture 83814195" descr="P677C11T3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14195" name="Picture 83814195" descr="P677C11T32#yIS1"/>
                          <pic:cNvPicPr/>
                        </pic:nvPicPr>
                        <pic:blipFill>
                          <a:blip r:embed="rId138"/>
                          <a:stretch>
                            <a:fillRect/>
                          </a:stretch>
                        </pic:blipFill>
                        <pic:spPr>
                          <a:xfrm>
                            <a:off x="0" y="0"/>
                            <a:ext cx="1645920" cy="3375660"/>
                          </a:xfrm>
                          <a:prstGeom prst="rect">
                            <a:avLst/>
                          </a:prstGeom>
                        </pic:spPr>
                      </pic:pic>
                    </a:graphicData>
                  </a:graphic>
                </wp:inline>
              </w:drawing>
            </w:r>
            <w:r w:rsidR="00F30F12">
              <w:rPr>
                <w:noProof/>
                <w:snapToGrid/>
              </w:rPr>
              <w:t xml:space="preserve">   </w:t>
            </w:r>
            <w:r w:rsidR="004050FF">
              <w:rPr>
                <w:noProof/>
              </w:rPr>
              <w:drawing>
                <wp:inline distT="0" distB="0" distL="0" distR="0" wp14:anchorId="40BA578C" wp14:editId="5A22CBA6">
                  <wp:extent cx="1645920" cy="3375660"/>
                  <wp:effectExtent l="0" t="0" r="0" b="0"/>
                  <wp:docPr id="83814196" name="Picture 83814196" descr="P677C11T32#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14196" name="Picture 83814196" descr="P677C11T32#yIS2"/>
                          <pic:cNvPicPr/>
                        </pic:nvPicPr>
                        <pic:blipFill>
                          <a:blip r:embed="rId139"/>
                          <a:stretch>
                            <a:fillRect/>
                          </a:stretch>
                        </pic:blipFill>
                        <pic:spPr>
                          <a:xfrm>
                            <a:off x="0" y="0"/>
                            <a:ext cx="1645920" cy="3375660"/>
                          </a:xfrm>
                          <a:prstGeom prst="rect">
                            <a:avLst/>
                          </a:prstGeom>
                        </pic:spPr>
                      </pic:pic>
                    </a:graphicData>
                  </a:graphic>
                </wp:inline>
              </w:drawing>
            </w:r>
          </w:p>
        </w:tc>
        <w:tc>
          <w:tcPr>
            <w:tcW w:w="3690" w:type="dxa"/>
          </w:tcPr>
          <w:p w14:paraId="297B15E1" w14:textId="77777777" w:rsidR="00F30F12" w:rsidRDefault="00F30F12">
            <w:pPr>
              <w:pStyle w:val="ConcurTableText"/>
            </w:pPr>
            <w:r>
              <w:t xml:space="preserve">You can delete an approval step on the </w:t>
            </w:r>
            <w:r w:rsidRPr="00E81AB4">
              <w:rPr>
                <w:b/>
                <w:bCs/>
              </w:rPr>
              <w:t>Approval Flow</w:t>
            </w:r>
            <w:r>
              <w:t xml:space="preserve"> screen. To delete an approval step on the </w:t>
            </w:r>
            <w:r w:rsidRPr="00E81AB4">
              <w:rPr>
                <w:b/>
                <w:bCs/>
              </w:rPr>
              <w:t>Approval Flow</w:t>
            </w:r>
            <w:r>
              <w:t xml:space="preserve"> screen, you can either:</w:t>
            </w:r>
          </w:p>
          <w:p w14:paraId="7203217E" w14:textId="77777777" w:rsidR="00F30F12" w:rsidRDefault="00F30F12">
            <w:pPr>
              <w:pStyle w:val="ConcurTableBullet"/>
            </w:pPr>
            <w:r>
              <w:t xml:space="preserve">Swipe the desired approval step to the left and then tap </w:t>
            </w:r>
            <w:r w:rsidRPr="304046C8">
              <w:rPr>
                <w:b/>
                <w:bCs/>
              </w:rPr>
              <w:t>Delete</w:t>
            </w:r>
            <w:r>
              <w:t xml:space="preserve"> </w:t>
            </w:r>
            <w:r w:rsidRPr="304046C8">
              <w:rPr>
                <w:noProof/>
              </w:rPr>
              <w:t xml:space="preserve">on the </w:t>
            </w:r>
            <w:r w:rsidRPr="304046C8">
              <w:rPr>
                <w:b/>
                <w:bCs/>
                <w:noProof/>
              </w:rPr>
              <w:t>Delete Approver</w:t>
            </w:r>
            <w:r w:rsidRPr="304046C8">
              <w:rPr>
                <w:noProof/>
              </w:rPr>
              <w:t xml:space="preserve"> window to delete it.</w:t>
            </w:r>
            <w:r>
              <w:br/>
            </w:r>
            <w:r>
              <w:br/>
            </w:r>
            <w:r w:rsidRPr="304046C8">
              <w:rPr>
                <w:i/>
                <w:iCs/>
                <w:noProof/>
              </w:rPr>
              <w:t>-or-</w:t>
            </w:r>
          </w:p>
        </w:tc>
      </w:tr>
      <w:tr w:rsidR="00F30F12" w:rsidRPr="0094602A" w14:paraId="31D9EBA6" w14:textId="77777777" w:rsidTr="304046C8">
        <w:trPr>
          <w:cantSplit/>
        </w:trPr>
        <w:tc>
          <w:tcPr>
            <w:tcW w:w="5850" w:type="dxa"/>
          </w:tcPr>
          <w:p w14:paraId="20643828" w14:textId="54361B62" w:rsidR="00F30F12" w:rsidRPr="000C70D5" w:rsidRDefault="00787628">
            <w:pPr>
              <w:pStyle w:val="ConcurTableText"/>
              <w:rPr>
                <w:noProof/>
                <w:snapToGrid/>
              </w:rPr>
            </w:pPr>
            <w:r>
              <w:rPr>
                <w:noProof/>
              </w:rPr>
              <w:drawing>
                <wp:inline distT="0" distB="0" distL="0" distR="0" wp14:anchorId="1690404F" wp14:editId="0CCE8679">
                  <wp:extent cx="1645920" cy="3375660"/>
                  <wp:effectExtent l="0" t="0" r="0" b="0"/>
                  <wp:docPr id="83814198" name="Picture 83814198" descr="P681C13T3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14198" name="Picture 83814198" descr="P681C13T32#yIS1"/>
                          <pic:cNvPicPr/>
                        </pic:nvPicPr>
                        <pic:blipFill>
                          <a:blip r:embed="rId140"/>
                          <a:stretch>
                            <a:fillRect/>
                          </a:stretch>
                        </pic:blipFill>
                        <pic:spPr>
                          <a:xfrm>
                            <a:off x="0" y="0"/>
                            <a:ext cx="1645920" cy="3375660"/>
                          </a:xfrm>
                          <a:prstGeom prst="rect">
                            <a:avLst/>
                          </a:prstGeom>
                        </pic:spPr>
                      </pic:pic>
                    </a:graphicData>
                  </a:graphic>
                </wp:inline>
              </w:drawing>
            </w:r>
            <w:r w:rsidR="00F30F12">
              <w:rPr>
                <w:noProof/>
                <w:snapToGrid/>
              </w:rPr>
              <w:t xml:space="preserve">   </w:t>
            </w:r>
            <w:r w:rsidR="00FA1327">
              <w:rPr>
                <w:noProof/>
              </w:rPr>
              <w:drawing>
                <wp:inline distT="0" distB="0" distL="0" distR="0" wp14:anchorId="56E60E16" wp14:editId="6E0BA202">
                  <wp:extent cx="1645920" cy="3375660"/>
                  <wp:effectExtent l="0" t="0" r="0" b="0"/>
                  <wp:docPr id="83814201" name="Picture 83814201" descr="P681C13T32#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14201" name="Picture 83814201" descr="P681C13T32#yIS2"/>
                          <pic:cNvPicPr/>
                        </pic:nvPicPr>
                        <pic:blipFill>
                          <a:blip r:embed="rId141"/>
                          <a:stretch>
                            <a:fillRect/>
                          </a:stretch>
                        </pic:blipFill>
                        <pic:spPr>
                          <a:xfrm>
                            <a:off x="0" y="0"/>
                            <a:ext cx="1645920" cy="3375660"/>
                          </a:xfrm>
                          <a:prstGeom prst="rect">
                            <a:avLst/>
                          </a:prstGeom>
                        </pic:spPr>
                      </pic:pic>
                    </a:graphicData>
                  </a:graphic>
                </wp:inline>
              </w:drawing>
            </w:r>
          </w:p>
        </w:tc>
        <w:tc>
          <w:tcPr>
            <w:tcW w:w="3690" w:type="dxa"/>
          </w:tcPr>
          <w:p w14:paraId="3FCB2A14" w14:textId="4951F722" w:rsidR="00F30F12" w:rsidRDefault="00F30F12">
            <w:pPr>
              <w:pStyle w:val="ConcurTableBullet"/>
              <w:tabs>
                <w:tab w:val="clear" w:pos="2700"/>
              </w:tabs>
            </w:pPr>
            <w:r w:rsidRPr="304046C8">
              <w:rPr>
                <w:noProof/>
              </w:rPr>
              <w:t xml:space="preserve">Tap </w:t>
            </w:r>
            <w:r w:rsidR="004978D8">
              <w:rPr>
                <w:noProof/>
              </w:rPr>
              <w:drawing>
                <wp:inline distT="0" distB="0" distL="0" distR="0" wp14:anchorId="253726C1" wp14:editId="4FD67694">
                  <wp:extent cx="213378" cy="167655"/>
                  <wp:effectExtent l="0" t="0" r="0" b="3810"/>
                  <wp:docPr id="83814197" name="Picture 83814197" descr="P682C14T3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14197" name="Picture 83814197" descr="P682C14T32#yIS1"/>
                          <pic:cNvPicPr/>
                        </pic:nvPicPr>
                        <pic:blipFill>
                          <a:blip r:embed="rId142"/>
                          <a:stretch>
                            <a:fillRect/>
                          </a:stretch>
                        </pic:blipFill>
                        <pic:spPr>
                          <a:xfrm>
                            <a:off x="0" y="0"/>
                            <a:ext cx="213378" cy="167655"/>
                          </a:xfrm>
                          <a:prstGeom prst="rect">
                            <a:avLst/>
                          </a:prstGeom>
                        </pic:spPr>
                      </pic:pic>
                    </a:graphicData>
                  </a:graphic>
                </wp:inline>
              </w:drawing>
            </w:r>
            <w:r w:rsidRPr="304046C8">
              <w:rPr>
                <w:noProof/>
              </w:rPr>
              <w:t xml:space="preserve"> (upper-right corner), tap the desired approval step, and then tap </w:t>
            </w:r>
            <w:r w:rsidR="004655EB">
              <w:rPr>
                <w:noProof/>
              </w:rPr>
              <w:drawing>
                <wp:inline distT="0" distB="0" distL="0" distR="0" wp14:anchorId="31694CE3" wp14:editId="2FB7768F">
                  <wp:extent cx="175275" cy="152413"/>
                  <wp:effectExtent l="0" t="0" r="0" b="0"/>
                  <wp:docPr id="83814202" name="Picture 83814202" descr="P682C14T32#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14202" name="Picture 83814202" descr="P682C14T32#yIS2"/>
                          <pic:cNvPicPr/>
                        </pic:nvPicPr>
                        <pic:blipFill>
                          <a:blip r:embed="rId143"/>
                          <a:stretch>
                            <a:fillRect/>
                          </a:stretch>
                        </pic:blipFill>
                        <pic:spPr>
                          <a:xfrm>
                            <a:off x="0" y="0"/>
                            <a:ext cx="175275" cy="152413"/>
                          </a:xfrm>
                          <a:prstGeom prst="rect">
                            <a:avLst/>
                          </a:prstGeom>
                        </pic:spPr>
                      </pic:pic>
                    </a:graphicData>
                  </a:graphic>
                </wp:inline>
              </w:drawing>
            </w:r>
            <w:r w:rsidRPr="304046C8">
              <w:rPr>
                <w:noProof/>
              </w:rPr>
              <w:t xml:space="preserve"> (upper-right corner) to delete it.</w:t>
            </w:r>
          </w:p>
          <w:p w14:paraId="701A090B" w14:textId="77777777" w:rsidR="00F30F12" w:rsidRDefault="00F30F12">
            <w:pPr>
              <w:pStyle w:val="ConcurTableText"/>
            </w:pPr>
            <w:r>
              <w:t xml:space="preserve">8) Once done reviewing and adjusting the approval flow on the </w:t>
            </w:r>
            <w:r w:rsidRPr="005C6CEA">
              <w:rPr>
                <w:b/>
                <w:bCs/>
              </w:rPr>
              <w:t>Approval Flow</w:t>
            </w:r>
            <w:r>
              <w:t xml:space="preserve"> screen, tap </w:t>
            </w:r>
            <w:r w:rsidRPr="00E35AE1">
              <w:rPr>
                <w:b/>
                <w:bCs/>
              </w:rPr>
              <w:t>Submit</w:t>
            </w:r>
            <w:r>
              <w:t>.</w:t>
            </w:r>
          </w:p>
        </w:tc>
      </w:tr>
    </w:tbl>
    <w:p w14:paraId="10321480" w14:textId="77777777" w:rsidR="00F30F12" w:rsidRDefault="00F30F12" w:rsidP="00F30F12">
      <w:pPr>
        <w:pStyle w:val="Heading3"/>
        <w:rPr>
          <w:rFonts w:eastAsia="Calibri"/>
        </w:rPr>
      </w:pPr>
      <w:bookmarkStart w:id="35" w:name="_Toc139380603"/>
      <w:r>
        <w:rPr>
          <w:rFonts w:eastAsia="Calibri"/>
        </w:rPr>
        <w:lastRenderedPageBreak/>
        <w:t>Recall an Expense Report</w:t>
      </w:r>
      <w:bookmarkEnd w:id="35"/>
    </w:p>
    <w:tbl>
      <w:tblPr>
        <w:tblW w:w="9540"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Caption w:val="Recall an expense report."/>
      </w:tblPr>
      <w:tblGrid>
        <w:gridCol w:w="5850"/>
        <w:gridCol w:w="3690"/>
      </w:tblGrid>
      <w:tr w:rsidR="00F30F12" w:rsidRPr="006429D2" w14:paraId="73D034D3" w14:textId="77777777" w:rsidTr="046065ED">
        <w:trPr>
          <w:cantSplit/>
          <w:tblHeader/>
        </w:trPr>
        <w:tc>
          <w:tcPr>
            <w:tcW w:w="5850" w:type="dxa"/>
            <w:shd w:val="clear" w:color="auto" w:fill="000000" w:themeFill="text1"/>
          </w:tcPr>
          <w:p w14:paraId="6C493A21" w14:textId="77777777" w:rsidR="00F30F12" w:rsidRPr="006429D2" w:rsidRDefault="00F30F12">
            <w:pPr>
              <w:pStyle w:val="ConcurTableHeadLeft"/>
            </w:pPr>
            <w:r>
              <w:t>Screen(s)</w:t>
            </w:r>
          </w:p>
        </w:tc>
        <w:tc>
          <w:tcPr>
            <w:tcW w:w="3690" w:type="dxa"/>
            <w:shd w:val="clear" w:color="auto" w:fill="000000" w:themeFill="text1"/>
          </w:tcPr>
          <w:p w14:paraId="5047F6B4" w14:textId="77777777" w:rsidR="00F30F12" w:rsidRPr="006429D2" w:rsidRDefault="00F30F12">
            <w:pPr>
              <w:pStyle w:val="ConcurTableHeadLeft"/>
            </w:pPr>
            <w:r w:rsidRPr="006429D2">
              <w:t>Description/Action</w:t>
            </w:r>
          </w:p>
        </w:tc>
      </w:tr>
      <w:tr w:rsidR="00F30F12" w:rsidRPr="0094602A" w14:paraId="5BF47D28" w14:textId="77777777">
        <w:trPr>
          <w:cantSplit/>
        </w:trPr>
        <w:tc>
          <w:tcPr>
            <w:tcW w:w="5850" w:type="dxa"/>
          </w:tcPr>
          <w:p w14:paraId="15876FE7" w14:textId="5912610F" w:rsidR="00F30F12" w:rsidRPr="005B7DE7" w:rsidRDefault="00C8537C">
            <w:pPr>
              <w:pStyle w:val="ConcurTableText"/>
              <w:rPr>
                <w:noProof/>
                <w:snapToGrid/>
              </w:rPr>
            </w:pPr>
            <w:r>
              <w:rPr>
                <w:noProof/>
              </w:rPr>
              <w:drawing>
                <wp:inline distT="0" distB="0" distL="0" distR="0" wp14:anchorId="1BFC9812" wp14:editId="4BD1E701">
                  <wp:extent cx="1645920" cy="3375660"/>
                  <wp:effectExtent l="0" t="0" r="0" b="0"/>
                  <wp:docPr id="83814205" name="Picture 83814205" descr="P689C3T3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14205" name="Picture 83814205" descr="P689C3T33#yIS1"/>
                          <pic:cNvPicPr/>
                        </pic:nvPicPr>
                        <pic:blipFill>
                          <a:blip r:embed="rId144"/>
                          <a:stretch>
                            <a:fillRect/>
                          </a:stretch>
                        </pic:blipFill>
                        <pic:spPr>
                          <a:xfrm>
                            <a:off x="0" y="0"/>
                            <a:ext cx="1645920" cy="3375660"/>
                          </a:xfrm>
                          <a:prstGeom prst="rect">
                            <a:avLst/>
                          </a:prstGeom>
                        </pic:spPr>
                      </pic:pic>
                    </a:graphicData>
                  </a:graphic>
                </wp:inline>
              </w:drawing>
            </w:r>
            <w:r w:rsidR="00F30F12">
              <w:rPr>
                <w:noProof/>
                <w:snapToGrid/>
              </w:rPr>
              <w:t xml:space="preserve">  </w:t>
            </w:r>
            <w:r>
              <w:rPr>
                <w:noProof/>
              </w:rPr>
              <w:drawing>
                <wp:inline distT="0" distB="0" distL="0" distR="0" wp14:anchorId="1B628C32" wp14:editId="7B6E9EC0">
                  <wp:extent cx="1645920" cy="3375660"/>
                  <wp:effectExtent l="0" t="0" r="0" b="0"/>
                  <wp:docPr id="83814206" name="Picture 83814206" descr="P689C3T33#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14206" name="Picture 83814206" descr="P689C3T33#yIS2"/>
                          <pic:cNvPicPr/>
                        </pic:nvPicPr>
                        <pic:blipFill>
                          <a:blip r:embed="rId145"/>
                          <a:stretch>
                            <a:fillRect/>
                          </a:stretch>
                        </pic:blipFill>
                        <pic:spPr>
                          <a:xfrm>
                            <a:off x="0" y="0"/>
                            <a:ext cx="1645920" cy="3375660"/>
                          </a:xfrm>
                          <a:prstGeom prst="rect">
                            <a:avLst/>
                          </a:prstGeom>
                        </pic:spPr>
                      </pic:pic>
                    </a:graphicData>
                  </a:graphic>
                </wp:inline>
              </w:drawing>
            </w:r>
          </w:p>
        </w:tc>
        <w:tc>
          <w:tcPr>
            <w:tcW w:w="3690" w:type="dxa"/>
          </w:tcPr>
          <w:p w14:paraId="07DC9E1A" w14:textId="77777777" w:rsidR="00F30F12" w:rsidRDefault="00F30F12">
            <w:pPr>
              <w:pStyle w:val="ConcurTableText"/>
              <w:rPr>
                <w:rFonts w:eastAsia="Arial Unicode MS"/>
              </w:rPr>
            </w:pPr>
            <w:r>
              <w:rPr>
                <w:rFonts w:eastAsia="Arial Unicode MS"/>
              </w:rPr>
              <w:t>To recall a report:</w:t>
            </w:r>
          </w:p>
          <w:p w14:paraId="35AA133A" w14:textId="1A22E292" w:rsidR="00F30F12" w:rsidRPr="00877C5B" w:rsidRDefault="00F30F12">
            <w:pPr>
              <w:pStyle w:val="ConcurTableText"/>
            </w:pPr>
            <w:r w:rsidRPr="00877C5B">
              <w:rPr>
                <w:rFonts w:eastAsia="Arial Unicode MS"/>
              </w:rPr>
              <w:t xml:space="preserve">1) On the home screen, tap </w:t>
            </w:r>
            <w:r>
              <w:rPr>
                <w:rFonts w:eastAsia="Arial Unicode MS"/>
                <w:b/>
              </w:rPr>
              <w:t>Expense</w:t>
            </w:r>
            <w:r w:rsidR="00126C5C">
              <w:rPr>
                <w:rFonts w:eastAsia="Arial Unicode MS"/>
                <w:b/>
              </w:rPr>
              <w:t xml:space="preserve"> </w:t>
            </w:r>
            <w:r w:rsidR="00126C5C">
              <w:rPr>
                <w:rFonts w:eastAsia="Arial Unicode MS"/>
                <w:bCs/>
              </w:rPr>
              <w:t>and toggle to</w:t>
            </w:r>
            <w:r>
              <w:rPr>
                <w:rFonts w:eastAsia="Arial Unicode MS"/>
                <w:b/>
              </w:rPr>
              <w:t xml:space="preserve"> Reports</w:t>
            </w:r>
            <w:r w:rsidRPr="00877C5B">
              <w:rPr>
                <w:rFonts w:eastAsia="Arial Unicode MS"/>
              </w:rPr>
              <w:t>.</w:t>
            </w:r>
          </w:p>
          <w:p w14:paraId="58B0725C" w14:textId="265A4DB8" w:rsidR="00F30F12" w:rsidRDefault="00F30F12">
            <w:pPr>
              <w:pStyle w:val="ConcurTableText"/>
            </w:pPr>
            <w:r w:rsidRPr="00877C5B">
              <w:rPr>
                <w:rFonts w:eastAsia="Arial Unicode MS"/>
              </w:rPr>
              <w:t xml:space="preserve">2) </w:t>
            </w:r>
            <w:r>
              <w:rPr>
                <w:rFonts w:eastAsia="Arial Unicode MS"/>
              </w:rPr>
              <w:t xml:space="preserve">On the </w:t>
            </w:r>
            <w:r>
              <w:rPr>
                <w:rFonts w:eastAsia="Arial Unicode MS"/>
                <w:b/>
              </w:rPr>
              <w:t>Reports</w:t>
            </w:r>
            <w:r>
              <w:rPr>
                <w:rFonts w:eastAsia="Arial Unicode MS"/>
              </w:rPr>
              <w:t xml:space="preserve"> screen, </w:t>
            </w:r>
            <w:r>
              <w:t>tap the desired submitted report.</w:t>
            </w:r>
          </w:p>
          <w:p w14:paraId="4590670E" w14:textId="37CD2DC7" w:rsidR="00F30F12" w:rsidRDefault="00F30F12">
            <w:pPr>
              <w:pStyle w:val="ConcurTableText"/>
              <w:rPr>
                <w:noProof/>
              </w:rPr>
            </w:pPr>
            <w:r>
              <w:rPr>
                <w:rFonts w:eastAsia="Arial Unicode MS"/>
              </w:rPr>
              <w:t xml:space="preserve">3) On the report screen, tap </w:t>
            </w:r>
            <w:r w:rsidR="00C8537C">
              <w:rPr>
                <w:noProof/>
              </w:rPr>
              <w:drawing>
                <wp:inline distT="0" distB="0" distL="0" distR="0" wp14:anchorId="5E631E24" wp14:editId="1B883567">
                  <wp:extent cx="114310" cy="190517"/>
                  <wp:effectExtent l="0" t="0" r="0" b="0"/>
                  <wp:docPr id="83814204" name="Picture 83814204" descr="P693C4T3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14204" name="Picture 83814204" descr="P693C4T33#yIS1"/>
                          <pic:cNvPicPr/>
                        </pic:nvPicPr>
                        <pic:blipFill>
                          <a:blip r:embed="rId146"/>
                          <a:stretch>
                            <a:fillRect/>
                          </a:stretch>
                        </pic:blipFill>
                        <pic:spPr>
                          <a:xfrm>
                            <a:off x="0" y="0"/>
                            <a:ext cx="114310" cy="190517"/>
                          </a:xfrm>
                          <a:prstGeom prst="rect">
                            <a:avLst/>
                          </a:prstGeom>
                        </pic:spPr>
                      </pic:pic>
                    </a:graphicData>
                  </a:graphic>
                </wp:inline>
              </w:drawing>
            </w:r>
            <w:r>
              <w:rPr>
                <w:noProof/>
              </w:rPr>
              <w:t xml:space="preserve"> (upper-right corner).</w:t>
            </w:r>
          </w:p>
          <w:p w14:paraId="15BFA3E8" w14:textId="77777777" w:rsidR="00C8537C" w:rsidRDefault="00C8537C">
            <w:pPr>
              <w:pStyle w:val="ConcurTableText"/>
              <w:rPr>
                <w:rFonts w:eastAsia="Arial Unicode MS"/>
              </w:rPr>
            </w:pPr>
            <w:r>
              <w:rPr>
                <w:rFonts w:eastAsia="Arial Unicode MS"/>
              </w:rPr>
              <w:t xml:space="preserve">4) On the menu, tap </w:t>
            </w:r>
            <w:r w:rsidRPr="004754F8">
              <w:rPr>
                <w:rFonts w:eastAsia="Arial Unicode MS"/>
                <w:b/>
              </w:rPr>
              <w:t>Recall</w:t>
            </w:r>
            <w:r>
              <w:rPr>
                <w:rFonts w:eastAsia="Arial Unicode MS"/>
                <w:b/>
              </w:rPr>
              <w:t xml:space="preserve"> Report</w:t>
            </w:r>
            <w:r>
              <w:rPr>
                <w:rFonts w:eastAsia="Arial Unicode MS"/>
              </w:rPr>
              <w:t>.</w:t>
            </w:r>
          </w:p>
          <w:p w14:paraId="0420088B" w14:textId="4E598E89" w:rsidR="00C8537C" w:rsidRPr="00C8537C" w:rsidRDefault="00C8537C">
            <w:pPr>
              <w:pStyle w:val="ConcurTableText"/>
              <w:rPr>
                <w:rFonts w:eastAsia="Arial Unicode MS"/>
              </w:rPr>
            </w:pPr>
            <w:r>
              <w:rPr>
                <w:rFonts w:eastAsia="Arial Unicode MS"/>
              </w:rPr>
              <w:t xml:space="preserve">5) On the message screen that appears, select </w:t>
            </w:r>
            <w:r>
              <w:rPr>
                <w:rFonts w:eastAsia="Arial Unicode MS"/>
                <w:b/>
                <w:bCs/>
              </w:rPr>
              <w:t>Confirm</w:t>
            </w:r>
            <w:r>
              <w:rPr>
                <w:rFonts w:eastAsia="Arial Unicode MS"/>
              </w:rPr>
              <w:t>.</w:t>
            </w:r>
          </w:p>
        </w:tc>
      </w:tr>
      <w:tr w:rsidR="00F30F12" w:rsidRPr="0094602A" w14:paraId="54201726" w14:textId="77777777">
        <w:trPr>
          <w:cantSplit/>
        </w:trPr>
        <w:tc>
          <w:tcPr>
            <w:tcW w:w="5850" w:type="dxa"/>
          </w:tcPr>
          <w:p w14:paraId="4D725E5E" w14:textId="20515565" w:rsidR="00F30F12" w:rsidRPr="007F1768" w:rsidRDefault="00EF6601">
            <w:pPr>
              <w:pStyle w:val="ConcurTableText"/>
              <w:rPr>
                <w:noProof/>
                <w:snapToGrid/>
              </w:rPr>
            </w:pPr>
            <w:r>
              <w:rPr>
                <w:noProof/>
              </w:rPr>
              <w:drawing>
                <wp:inline distT="0" distB="0" distL="0" distR="0" wp14:anchorId="6BC9AAA1" wp14:editId="5A1DE2CA">
                  <wp:extent cx="1645920" cy="3375660"/>
                  <wp:effectExtent l="0" t="0" r="0" b="0"/>
                  <wp:docPr id="83814207" name="Picture 83814207" descr="P697C5T3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14207" name="Picture 83814207" descr="P697C5T33#yIS1"/>
                          <pic:cNvPicPr/>
                        </pic:nvPicPr>
                        <pic:blipFill>
                          <a:blip r:embed="rId147"/>
                          <a:stretch>
                            <a:fillRect/>
                          </a:stretch>
                        </pic:blipFill>
                        <pic:spPr>
                          <a:xfrm>
                            <a:off x="0" y="0"/>
                            <a:ext cx="1645920" cy="3375660"/>
                          </a:xfrm>
                          <a:prstGeom prst="rect">
                            <a:avLst/>
                          </a:prstGeom>
                        </pic:spPr>
                      </pic:pic>
                    </a:graphicData>
                  </a:graphic>
                </wp:inline>
              </w:drawing>
            </w:r>
          </w:p>
        </w:tc>
        <w:tc>
          <w:tcPr>
            <w:tcW w:w="3690" w:type="dxa"/>
          </w:tcPr>
          <w:p w14:paraId="379B1923" w14:textId="19C4D1C6" w:rsidR="00F30F12" w:rsidRDefault="00EF6601">
            <w:pPr>
              <w:pStyle w:val="ConcurTableText"/>
              <w:rPr>
                <w:rFonts w:eastAsia="Arial Unicode MS"/>
              </w:rPr>
            </w:pPr>
            <w:r>
              <w:rPr>
                <w:rFonts w:eastAsia="Arial Unicode MS"/>
              </w:rPr>
              <w:t>6) A message will appear to confirm the report has been recalled.</w:t>
            </w:r>
          </w:p>
        </w:tc>
      </w:tr>
    </w:tbl>
    <w:p w14:paraId="6E24F8EC" w14:textId="77777777" w:rsidR="00F30F12" w:rsidRDefault="00F30F12" w:rsidP="00F30F12">
      <w:pPr>
        <w:pStyle w:val="Heading3"/>
        <w:rPr>
          <w:rFonts w:eastAsia="Calibri"/>
        </w:rPr>
      </w:pPr>
      <w:bookmarkStart w:id="36" w:name="_Toc139380604"/>
      <w:r>
        <w:rPr>
          <w:rFonts w:eastAsia="Calibri"/>
        </w:rPr>
        <w:lastRenderedPageBreak/>
        <w:t>Delete an Expense Report</w:t>
      </w:r>
      <w:bookmarkEnd w:id="36"/>
    </w:p>
    <w:tbl>
      <w:tblPr>
        <w:tblW w:w="9540"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Caption w:val="Copy an unsubmitted expense report."/>
      </w:tblPr>
      <w:tblGrid>
        <w:gridCol w:w="5910"/>
        <w:gridCol w:w="3630"/>
      </w:tblGrid>
      <w:tr w:rsidR="00F30F12" w:rsidRPr="006429D2" w14:paraId="4BD7D60A" w14:textId="77777777">
        <w:trPr>
          <w:cantSplit/>
          <w:tblHeader/>
        </w:trPr>
        <w:tc>
          <w:tcPr>
            <w:tcW w:w="5910" w:type="dxa"/>
            <w:shd w:val="clear" w:color="auto" w:fill="000000"/>
          </w:tcPr>
          <w:p w14:paraId="1B6E7A0F" w14:textId="77777777" w:rsidR="00F30F12" w:rsidRPr="006429D2" w:rsidRDefault="00F30F12">
            <w:pPr>
              <w:pStyle w:val="ConcurTableHeadLeft"/>
            </w:pPr>
            <w:r>
              <w:t>Screen(s)</w:t>
            </w:r>
          </w:p>
        </w:tc>
        <w:tc>
          <w:tcPr>
            <w:tcW w:w="3630" w:type="dxa"/>
            <w:shd w:val="clear" w:color="auto" w:fill="000000"/>
          </w:tcPr>
          <w:p w14:paraId="784D62E5" w14:textId="77777777" w:rsidR="00F30F12" w:rsidRPr="006429D2" w:rsidRDefault="00F30F12">
            <w:pPr>
              <w:pStyle w:val="ConcurTableHeadLeft"/>
            </w:pPr>
            <w:r w:rsidRPr="006429D2">
              <w:t>Description/Action</w:t>
            </w:r>
          </w:p>
        </w:tc>
      </w:tr>
      <w:tr w:rsidR="00F30F12" w:rsidRPr="0094602A" w14:paraId="5556AEE7" w14:textId="77777777">
        <w:trPr>
          <w:cantSplit/>
        </w:trPr>
        <w:tc>
          <w:tcPr>
            <w:tcW w:w="5910" w:type="dxa"/>
          </w:tcPr>
          <w:p w14:paraId="323B185F" w14:textId="1158ECA2" w:rsidR="00F30F12" w:rsidRPr="005B7DE7" w:rsidRDefault="00CF6E49">
            <w:pPr>
              <w:pStyle w:val="ConcurTableText"/>
              <w:rPr>
                <w:noProof/>
                <w:snapToGrid/>
              </w:rPr>
            </w:pPr>
            <w:r>
              <w:rPr>
                <w:noProof/>
              </w:rPr>
              <w:drawing>
                <wp:inline distT="0" distB="0" distL="0" distR="0" wp14:anchorId="7080D545" wp14:editId="274A59B4">
                  <wp:extent cx="1645920" cy="3411054"/>
                  <wp:effectExtent l="0" t="0" r="0" b="0"/>
                  <wp:docPr id="1870410566" name="Picture 1870410566" descr="P704C3T3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410566" name="Picture 1870410566" descr="P704C3T34#yIS1"/>
                          <pic:cNvPicPr/>
                        </pic:nvPicPr>
                        <pic:blipFill>
                          <a:blip r:embed="rId148"/>
                          <a:stretch>
                            <a:fillRect/>
                          </a:stretch>
                        </pic:blipFill>
                        <pic:spPr>
                          <a:xfrm>
                            <a:off x="0" y="0"/>
                            <a:ext cx="1645920" cy="3411054"/>
                          </a:xfrm>
                          <a:prstGeom prst="rect">
                            <a:avLst/>
                          </a:prstGeom>
                        </pic:spPr>
                      </pic:pic>
                    </a:graphicData>
                  </a:graphic>
                </wp:inline>
              </w:drawing>
            </w:r>
          </w:p>
        </w:tc>
        <w:tc>
          <w:tcPr>
            <w:tcW w:w="3630" w:type="dxa"/>
          </w:tcPr>
          <w:p w14:paraId="2022CD14" w14:textId="77777777" w:rsidR="00F30F12" w:rsidRDefault="00F30F12">
            <w:pPr>
              <w:pStyle w:val="ConcurTableText"/>
            </w:pPr>
            <w:r>
              <w:t xml:space="preserve">To delete an expense report: </w:t>
            </w:r>
          </w:p>
          <w:p w14:paraId="72224690" w14:textId="231B8B95" w:rsidR="00F30F12" w:rsidRPr="00E056FA" w:rsidRDefault="00F30F12">
            <w:pPr>
              <w:pStyle w:val="ConcurTableText"/>
            </w:pPr>
            <w:r>
              <w:t xml:space="preserve">1) </w:t>
            </w:r>
            <w:r w:rsidRPr="00E056FA">
              <w:t xml:space="preserve">On the </w:t>
            </w:r>
            <w:r w:rsidRPr="00E056FA">
              <w:rPr>
                <w:b/>
              </w:rPr>
              <w:t>Reports</w:t>
            </w:r>
            <w:r w:rsidRPr="00E056FA">
              <w:t xml:space="preserve"> screen,</w:t>
            </w:r>
            <w:r>
              <w:t xml:space="preserve"> swipe the desired report</w:t>
            </w:r>
            <w:r w:rsidR="00CF6E49">
              <w:t xml:space="preserve"> to the right</w:t>
            </w:r>
            <w:r w:rsidRPr="00E056FA">
              <w:t>.</w:t>
            </w:r>
          </w:p>
          <w:p w14:paraId="27F9FB66" w14:textId="77777777" w:rsidR="00F30F12" w:rsidRDefault="00F30F12">
            <w:pPr>
              <w:pStyle w:val="ConcurTableText"/>
            </w:pPr>
            <w:r>
              <w:t>2) T</w:t>
            </w:r>
            <w:r w:rsidRPr="00E056FA">
              <w:t xml:space="preserve">ap </w:t>
            </w:r>
            <w:r>
              <w:rPr>
                <w:b/>
              </w:rPr>
              <w:t>Delete</w:t>
            </w:r>
            <w:r w:rsidRPr="00E056FA">
              <w:t>.</w:t>
            </w:r>
          </w:p>
          <w:p w14:paraId="3C2E3FE9" w14:textId="77777777" w:rsidR="00F30F12" w:rsidRPr="00AC5651" w:rsidRDefault="00F30F12">
            <w:pPr>
              <w:pStyle w:val="ConcurTableText"/>
            </w:pPr>
            <w:r w:rsidRPr="008A2213">
              <w:rPr>
                <w:b/>
              </w:rPr>
              <w:t>NOTE:</w:t>
            </w:r>
            <w:r>
              <w:t xml:space="preserve"> </w:t>
            </w:r>
            <w:r w:rsidRPr="005D7915">
              <w:t>Expenses on the report that are related to card transactions are not really deleted – they are returned to the "pool" of card transactions. Cash transactions are truly deleted.</w:t>
            </w:r>
          </w:p>
        </w:tc>
      </w:tr>
    </w:tbl>
    <w:p w14:paraId="7980A4EA" w14:textId="77777777" w:rsidR="00F30F12" w:rsidRDefault="00F30F12" w:rsidP="00F30F12">
      <w:pPr>
        <w:pStyle w:val="Heading3"/>
      </w:pPr>
      <w:bookmarkStart w:id="37" w:name="_Toc139380605"/>
      <w:r w:rsidRPr="00842131">
        <w:rPr>
          <w:rFonts w:eastAsia="Calibri"/>
        </w:rPr>
        <w:t xml:space="preserve">Copy an </w:t>
      </w:r>
      <w:r w:rsidRPr="00842131">
        <w:t>Unsubmitted Expense Report</w:t>
      </w:r>
      <w:bookmarkEnd w:id="37"/>
    </w:p>
    <w:tbl>
      <w:tblPr>
        <w:tblW w:w="9540"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Caption w:val="Copy an unsubmitted expense report."/>
      </w:tblPr>
      <w:tblGrid>
        <w:gridCol w:w="6000"/>
        <w:gridCol w:w="3540"/>
      </w:tblGrid>
      <w:tr w:rsidR="00F30F12" w:rsidRPr="006429D2" w14:paraId="07293877" w14:textId="77777777" w:rsidTr="046065ED">
        <w:trPr>
          <w:cantSplit/>
          <w:tblHeader/>
        </w:trPr>
        <w:tc>
          <w:tcPr>
            <w:tcW w:w="6000" w:type="dxa"/>
            <w:shd w:val="clear" w:color="auto" w:fill="000000" w:themeFill="text1"/>
          </w:tcPr>
          <w:p w14:paraId="57438C68" w14:textId="77777777" w:rsidR="00F30F12" w:rsidRPr="006429D2" w:rsidRDefault="00F30F12">
            <w:pPr>
              <w:pStyle w:val="ConcurTableHeadLeft"/>
            </w:pPr>
            <w:r>
              <w:t>Screen(s)</w:t>
            </w:r>
          </w:p>
        </w:tc>
        <w:tc>
          <w:tcPr>
            <w:tcW w:w="3540" w:type="dxa"/>
            <w:shd w:val="clear" w:color="auto" w:fill="000000" w:themeFill="text1"/>
          </w:tcPr>
          <w:p w14:paraId="556E6518" w14:textId="77777777" w:rsidR="00F30F12" w:rsidRPr="006429D2" w:rsidRDefault="00F30F12">
            <w:pPr>
              <w:pStyle w:val="ConcurTableHeadLeft"/>
            </w:pPr>
            <w:r w:rsidRPr="006429D2">
              <w:t>Description/Action</w:t>
            </w:r>
          </w:p>
        </w:tc>
      </w:tr>
      <w:tr w:rsidR="00F30F12" w:rsidRPr="0094602A" w14:paraId="1633CF4B" w14:textId="77777777">
        <w:trPr>
          <w:cantSplit/>
        </w:trPr>
        <w:tc>
          <w:tcPr>
            <w:tcW w:w="6000" w:type="dxa"/>
          </w:tcPr>
          <w:p w14:paraId="5367F28A" w14:textId="57D5A635" w:rsidR="00F30F12" w:rsidRPr="005B7DE7" w:rsidRDefault="00EE3049">
            <w:pPr>
              <w:pStyle w:val="ConcurTableText"/>
              <w:rPr>
                <w:noProof/>
                <w:snapToGrid/>
              </w:rPr>
            </w:pPr>
            <w:r>
              <w:rPr>
                <w:noProof/>
              </w:rPr>
              <w:drawing>
                <wp:inline distT="0" distB="0" distL="0" distR="0" wp14:anchorId="0F942A00" wp14:editId="2A95BCBD">
                  <wp:extent cx="1645920" cy="3375660"/>
                  <wp:effectExtent l="0" t="0" r="0" b="0"/>
                  <wp:docPr id="1870410572" name="Picture 1870410572" descr="P714C3T3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410572" name="Picture 1870410572" descr="P714C3T35#yIS1"/>
                          <pic:cNvPicPr/>
                        </pic:nvPicPr>
                        <pic:blipFill>
                          <a:blip r:embed="rId149"/>
                          <a:stretch>
                            <a:fillRect/>
                          </a:stretch>
                        </pic:blipFill>
                        <pic:spPr>
                          <a:xfrm>
                            <a:off x="0" y="0"/>
                            <a:ext cx="1645920" cy="3375660"/>
                          </a:xfrm>
                          <a:prstGeom prst="rect">
                            <a:avLst/>
                          </a:prstGeom>
                        </pic:spPr>
                      </pic:pic>
                    </a:graphicData>
                  </a:graphic>
                </wp:inline>
              </w:drawing>
            </w:r>
            <w:r w:rsidR="00F30F12">
              <w:rPr>
                <w:noProof/>
                <w:snapToGrid/>
              </w:rPr>
              <w:t xml:space="preserve">  </w:t>
            </w:r>
            <w:r w:rsidR="007D4447">
              <w:rPr>
                <w:noProof/>
              </w:rPr>
              <w:drawing>
                <wp:inline distT="0" distB="0" distL="0" distR="0" wp14:anchorId="4AECAC83" wp14:editId="74A2F57A">
                  <wp:extent cx="1645920" cy="3375660"/>
                  <wp:effectExtent l="0" t="0" r="0" b="0"/>
                  <wp:docPr id="1870410567" name="Picture 1870410567" descr="P714C3T35#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410567" name="Picture 1870410567" descr="P714C3T35#yIS2"/>
                          <pic:cNvPicPr/>
                        </pic:nvPicPr>
                        <pic:blipFill>
                          <a:blip r:embed="rId150"/>
                          <a:stretch>
                            <a:fillRect/>
                          </a:stretch>
                        </pic:blipFill>
                        <pic:spPr>
                          <a:xfrm>
                            <a:off x="0" y="0"/>
                            <a:ext cx="1645920" cy="3375660"/>
                          </a:xfrm>
                          <a:prstGeom prst="rect">
                            <a:avLst/>
                          </a:prstGeom>
                        </pic:spPr>
                      </pic:pic>
                    </a:graphicData>
                  </a:graphic>
                </wp:inline>
              </w:drawing>
            </w:r>
          </w:p>
        </w:tc>
        <w:tc>
          <w:tcPr>
            <w:tcW w:w="3540" w:type="dxa"/>
          </w:tcPr>
          <w:p w14:paraId="55D072A5" w14:textId="77777777" w:rsidR="00F30F12" w:rsidRDefault="00F30F12">
            <w:pPr>
              <w:pStyle w:val="ConcurTableText"/>
            </w:pPr>
            <w:r>
              <w:t xml:space="preserve">To copy an unsubmitted expense report: </w:t>
            </w:r>
          </w:p>
          <w:p w14:paraId="38CB0DF7" w14:textId="29F586CF" w:rsidR="00F30F12" w:rsidRPr="00E056FA" w:rsidRDefault="00F30F12">
            <w:pPr>
              <w:pStyle w:val="ConcurTableText"/>
            </w:pPr>
            <w:r>
              <w:t xml:space="preserve">1) </w:t>
            </w:r>
            <w:r w:rsidRPr="00E056FA">
              <w:t xml:space="preserve">On the </w:t>
            </w:r>
            <w:r w:rsidRPr="00E056FA">
              <w:rPr>
                <w:b/>
              </w:rPr>
              <w:t>Reports</w:t>
            </w:r>
            <w:r w:rsidRPr="00E056FA">
              <w:t xml:space="preserve"> screen,</w:t>
            </w:r>
            <w:r w:rsidR="007D4447">
              <w:t>tap</w:t>
            </w:r>
            <w:r>
              <w:t xml:space="preserve"> desired report</w:t>
            </w:r>
            <w:r w:rsidRPr="00E056FA">
              <w:t>.</w:t>
            </w:r>
          </w:p>
          <w:p w14:paraId="7DC8AB08" w14:textId="77777777" w:rsidR="007D4447" w:rsidRDefault="00F30F12">
            <w:pPr>
              <w:pStyle w:val="ConcurTableText"/>
            </w:pPr>
            <w:r>
              <w:t xml:space="preserve">2) </w:t>
            </w:r>
            <w:r w:rsidR="007D4447">
              <w:t xml:space="preserve">Tap the </w:t>
            </w:r>
            <w:r w:rsidR="007D4447">
              <w:rPr>
                <w:noProof/>
              </w:rPr>
              <w:drawing>
                <wp:inline distT="0" distB="0" distL="0" distR="0" wp14:anchorId="1080D2F9" wp14:editId="392A543A">
                  <wp:extent cx="114310" cy="190517"/>
                  <wp:effectExtent l="0" t="0" r="0" b="0"/>
                  <wp:docPr id="1870410571" name="Picture 1870410571" descr="P717C4T3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410571" name="Picture 1870410571" descr="P717C4T35#yIS1"/>
                          <pic:cNvPicPr/>
                        </pic:nvPicPr>
                        <pic:blipFill>
                          <a:blip r:embed="rId146"/>
                          <a:stretch>
                            <a:fillRect/>
                          </a:stretch>
                        </pic:blipFill>
                        <pic:spPr>
                          <a:xfrm>
                            <a:off x="0" y="0"/>
                            <a:ext cx="114310" cy="190517"/>
                          </a:xfrm>
                          <a:prstGeom prst="rect">
                            <a:avLst/>
                          </a:prstGeom>
                        </pic:spPr>
                      </pic:pic>
                    </a:graphicData>
                  </a:graphic>
                </wp:inline>
              </w:drawing>
            </w:r>
            <w:r w:rsidR="007D4447">
              <w:t xml:space="preserve"> icon in the top right corner.</w:t>
            </w:r>
          </w:p>
          <w:p w14:paraId="60E39764" w14:textId="4EFA2917" w:rsidR="00F30F12" w:rsidRPr="00AC5651" w:rsidRDefault="007D4447">
            <w:pPr>
              <w:pStyle w:val="ConcurTableText"/>
            </w:pPr>
            <w:r>
              <w:t xml:space="preserve">3) </w:t>
            </w:r>
            <w:r w:rsidR="00F30F12">
              <w:t>T</w:t>
            </w:r>
            <w:r w:rsidR="00F30F12" w:rsidRPr="00E056FA">
              <w:t xml:space="preserve">ap </w:t>
            </w:r>
            <w:r w:rsidR="00F30F12">
              <w:rPr>
                <w:b/>
              </w:rPr>
              <w:t>Copy</w:t>
            </w:r>
            <w:r>
              <w:rPr>
                <w:b/>
              </w:rPr>
              <w:t xml:space="preserve"> Report</w:t>
            </w:r>
            <w:r w:rsidR="00F30F12" w:rsidRPr="00E056FA">
              <w:t>.</w:t>
            </w:r>
          </w:p>
        </w:tc>
      </w:tr>
      <w:tr w:rsidR="00F30F12" w:rsidRPr="0094602A" w14:paraId="68219E33" w14:textId="77777777">
        <w:trPr>
          <w:cantSplit/>
        </w:trPr>
        <w:tc>
          <w:tcPr>
            <w:tcW w:w="6000" w:type="dxa"/>
          </w:tcPr>
          <w:p w14:paraId="5CA41C4D" w14:textId="1A4DB8FC" w:rsidR="00F30F12" w:rsidRPr="005B7DE7" w:rsidRDefault="00285CB9">
            <w:pPr>
              <w:pStyle w:val="ConcurTableText"/>
              <w:rPr>
                <w:noProof/>
                <w:snapToGrid/>
              </w:rPr>
            </w:pPr>
            <w:r>
              <w:rPr>
                <w:noProof/>
              </w:rPr>
              <w:lastRenderedPageBreak/>
              <w:drawing>
                <wp:inline distT="0" distB="0" distL="0" distR="0" wp14:anchorId="50472F4A" wp14:editId="4A08A1AE">
                  <wp:extent cx="1645920" cy="3375660"/>
                  <wp:effectExtent l="0" t="0" r="0" b="0"/>
                  <wp:docPr id="1870410573" name="Picture 1870410573" descr="P720C5T3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410573" name="Picture 1870410573" descr="P720C5T35#yIS1"/>
                          <pic:cNvPicPr/>
                        </pic:nvPicPr>
                        <pic:blipFill>
                          <a:blip r:embed="rId151"/>
                          <a:stretch>
                            <a:fillRect/>
                          </a:stretch>
                        </pic:blipFill>
                        <pic:spPr>
                          <a:xfrm>
                            <a:off x="0" y="0"/>
                            <a:ext cx="1645920" cy="3375660"/>
                          </a:xfrm>
                          <a:prstGeom prst="rect">
                            <a:avLst/>
                          </a:prstGeom>
                        </pic:spPr>
                      </pic:pic>
                    </a:graphicData>
                  </a:graphic>
                </wp:inline>
              </w:drawing>
            </w:r>
            <w:r w:rsidR="00F30F12">
              <w:rPr>
                <w:noProof/>
                <w:snapToGrid/>
              </w:rPr>
              <w:t xml:space="preserve">  </w:t>
            </w:r>
          </w:p>
        </w:tc>
        <w:tc>
          <w:tcPr>
            <w:tcW w:w="3540" w:type="dxa"/>
          </w:tcPr>
          <w:p w14:paraId="1EDEAEAF" w14:textId="71904926" w:rsidR="00F30F12" w:rsidRDefault="00285CB9">
            <w:pPr>
              <w:pStyle w:val="ConcurTableText"/>
            </w:pPr>
            <w:r>
              <w:t>4</w:t>
            </w:r>
            <w:r w:rsidR="00F30F12">
              <w:t>) Enter the desired report name.</w:t>
            </w:r>
          </w:p>
          <w:p w14:paraId="5FE03AF3" w14:textId="4753349C" w:rsidR="00F30F12" w:rsidRDefault="00285CB9">
            <w:pPr>
              <w:pStyle w:val="ConcurTableText"/>
            </w:pPr>
            <w:r>
              <w:t>5</w:t>
            </w:r>
            <w:r w:rsidR="00F30F12">
              <w:t xml:space="preserve">) Tap </w:t>
            </w:r>
            <w:r w:rsidR="00F30F12" w:rsidRPr="008D64AD">
              <w:rPr>
                <w:b/>
              </w:rPr>
              <w:t>Create</w:t>
            </w:r>
            <w:r w:rsidR="00F30F12">
              <w:t xml:space="preserve">. </w:t>
            </w:r>
          </w:p>
          <w:p w14:paraId="38427224" w14:textId="77777777" w:rsidR="00F30F12" w:rsidRPr="00305ADC" w:rsidRDefault="00F30F12">
            <w:pPr>
              <w:pStyle w:val="ConcurTableText"/>
            </w:pPr>
            <w:r>
              <w:t xml:space="preserve">The </w:t>
            </w:r>
            <w:r w:rsidRPr="00CD2D3A">
              <w:t>copied</w:t>
            </w:r>
            <w:r>
              <w:t xml:space="preserve"> expense report appears.</w:t>
            </w:r>
          </w:p>
        </w:tc>
      </w:tr>
    </w:tbl>
    <w:p w14:paraId="6CBF0389" w14:textId="77777777" w:rsidR="00F30F12" w:rsidRPr="00EE453A" w:rsidRDefault="00F30F12" w:rsidP="00F30F12">
      <w:pPr>
        <w:pStyle w:val="Heading3"/>
      </w:pPr>
      <w:bookmarkStart w:id="38" w:name="_Toc139380606"/>
      <w:r w:rsidRPr="00EE453A">
        <w:t>Access the Taxation Summary Screen</w:t>
      </w:r>
      <w:bookmarkEnd w:id="38"/>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5" w:type="dxa"/>
          <w:right w:w="115" w:type="dxa"/>
        </w:tblCellMar>
        <w:tblLook w:val="0000" w:firstRow="0" w:lastRow="0" w:firstColumn="0" w:lastColumn="0" w:noHBand="0" w:noVBand="0"/>
      </w:tblPr>
      <w:tblGrid>
        <w:gridCol w:w="5670"/>
        <w:gridCol w:w="2790"/>
      </w:tblGrid>
      <w:tr w:rsidR="00F30F12" w:rsidRPr="00EE453A" w14:paraId="15D3359B" w14:textId="77777777" w:rsidTr="304046C8">
        <w:trPr>
          <w:cantSplit/>
        </w:trPr>
        <w:tc>
          <w:tcPr>
            <w:tcW w:w="567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0000" w:themeFill="text1"/>
          </w:tcPr>
          <w:p w14:paraId="76F78605" w14:textId="77777777" w:rsidR="00F30F12" w:rsidRPr="00EE453A" w:rsidRDefault="00F30F12">
            <w:pPr>
              <w:pStyle w:val="ConcurTableHeadLeft"/>
              <w:rPr>
                <w:noProof/>
              </w:rPr>
            </w:pPr>
            <w:r w:rsidRPr="00EE453A">
              <w:rPr>
                <w:noProof/>
              </w:rPr>
              <w:t>Screen(s)</w:t>
            </w:r>
          </w:p>
        </w:tc>
        <w:tc>
          <w:tcPr>
            <w:tcW w:w="27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0000" w:themeFill="text1"/>
          </w:tcPr>
          <w:p w14:paraId="10DD5359" w14:textId="77777777" w:rsidR="00F30F12" w:rsidRPr="00EE453A" w:rsidRDefault="00F30F12">
            <w:pPr>
              <w:pStyle w:val="ConcurTableHeadLeft"/>
            </w:pPr>
            <w:r w:rsidRPr="00EE453A">
              <w:t>Description/Action</w:t>
            </w:r>
          </w:p>
        </w:tc>
      </w:tr>
      <w:tr w:rsidR="00F30F12" w:rsidRPr="00EE453A" w14:paraId="7EFAE2A7" w14:textId="77777777" w:rsidTr="304046C8">
        <w:trPr>
          <w:cantSplit/>
        </w:trPr>
        <w:tc>
          <w:tcPr>
            <w:tcW w:w="5670" w:type="dxa"/>
            <w:tcBorders>
              <w:bottom w:val="single" w:sz="4" w:space="0" w:color="000000" w:themeColor="text1"/>
            </w:tcBorders>
          </w:tcPr>
          <w:p w14:paraId="62BC3E98" w14:textId="517D4567" w:rsidR="00F30F12" w:rsidRPr="00EE453A" w:rsidRDefault="00D33952">
            <w:pPr>
              <w:pStyle w:val="ConcurTableText"/>
              <w:rPr>
                <w:noProof/>
              </w:rPr>
            </w:pPr>
            <w:r>
              <w:rPr>
                <w:noProof/>
              </w:rPr>
              <w:drawing>
                <wp:inline distT="0" distB="0" distL="0" distR="0" wp14:anchorId="734F15BE" wp14:editId="76A79737">
                  <wp:extent cx="1645920" cy="3371666"/>
                  <wp:effectExtent l="0" t="0" r="0" b="635"/>
                  <wp:docPr id="1192159335" name="Picture 1192159335" descr="P729C3T3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159335" name="Picture 1192159335" descr="P729C3T36#yIS1"/>
                          <pic:cNvPicPr/>
                        </pic:nvPicPr>
                        <pic:blipFill>
                          <a:blip r:embed="rId152"/>
                          <a:stretch>
                            <a:fillRect/>
                          </a:stretch>
                        </pic:blipFill>
                        <pic:spPr>
                          <a:xfrm>
                            <a:off x="0" y="0"/>
                            <a:ext cx="1645920" cy="3371666"/>
                          </a:xfrm>
                          <a:prstGeom prst="rect">
                            <a:avLst/>
                          </a:prstGeom>
                        </pic:spPr>
                      </pic:pic>
                    </a:graphicData>
                  </a:graphic>
                </wp:inline>
              </w:drawing>
            </w:r>
            <w:r w:rsidR="00F30F12" w:rsidRPr="00EE453A">
              <w:rPr>
                <w:noProof/>
              </w:rPr>
              <w:t xml:space="preserve">  </w:t>
            </w:r>
            <w:r w:rsidR="00D91101">
              <w:rPr>
                <w:noProof/>
              </w:rPr>
              <w:drawing>
                <wp:inline distT="0" distB="0" distL="0" distR="0" wp14:anchorId="4CB5AE69" wp14:editId="315B5C9C">
                  <wp:extent cx="1645920" cy="3375660"/>
                  <wp:effectExtent l="0" t="0" r="0" b="0"/>
                  <wp:docPr id="1870410574" name="Picture 1870410574" descr="P729C3T36#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410574" name="Picture 1870410574" descr="P729C3T36#yIS2"/>
                          <pic:cNvPicPr/>
                        </pic:nvPicPr>
                        <pic:blipFill>
                          <a:blip r:embed="rId153"/>
                          <a:stretch>
                            <a:fillRect/>
                          </a:stretch>
                        </pic:blipFill>
                        <pic:spPr>
                          <a:xfrm>
                            <a:off x="0" y="0"/>
                            <a:ext cx="1645920" cy="3375660"/>
                          </a:xfrm>
                          <a:prstGeom prst="rect">
                            <a:avLst/>
                          </a:prstGeom>
                        </pic:spPr>
                      </pic:pic>
                    </a:graphicData>
                  </a:graphic>
                </wp:inline>
              </w:drawing>
            </w:r>
          </w:p>
        </w:tc>
        <w:tc>
          <w:tcPr>
            <w:tcW w:w="2790" w:type="dxa"/>
          </w:tcPr>
          <w:p w14:paraId="6ABA2B67" w14:textId="77777777" w:rsidR="00F30F12" w:rsidRPr="00EE453A" w:rsidRDefault="00F30F12">
            <w:pPr>
              <w:pStyle w:val="ConcurTableText"/>
            </w:pPr>
            <w:r w:rsidRPr="00EE453A">
              <w:t xml:space="preserve">To access the </w:t>
            </w:r>
            <w:r w:rsidRPr="00EE453A">
              <w:rPr>
                <w:b/>
                <w:bCs/>
              </w:rPr>
              <w:t>Taxation Summary</w:t>
            </w:r>
            <w:r w:rsidRPr="00EE453A">
              <w:t xml:space="preserve"> screen:</w:t>
            </w:r>
          </w:p>
          <w:p w14:paraId="031FF4A0" w14:textId="77777777" w:rsidR="00F30F12" w:rsidRPr="00EE453A" w:rsidRDefault="00F30F12">
            <w:pPr>
              <w:pStyle w:val="ConcurTableText"/>
            </w:pPr>
            <w:r w:rsidRPr="00EE453A">
              <w:t xml:space="preserve">1) From the </w:t>
            </w:r>
            <w:r w:rsidRPr="00EE453A">
              <w:rPr>
                <w:b/>
                <w:bCs/>
              </w:rPr>
              <w:t>Report</w:t>
            </w:r>
            <w:r w:rsidRPr="00EE453A">
              <w:t xml:space="preserve"> screen, on the </w:t>
            </w:r>
            <w:r w:rsidRPr="00EE453A">
              <w:rPr>
                <w:b/>
                <w:bCs/>
              </w:rPr>
              <w:t>Details</w:t>
            </w:r>
            <w:r w:rsidRPr="00EE453A">
              <w:t xml:space="preserve"> tab, tap </w:t>
            </w:r>
            <w:r w:rsidRPr="00EE453A">
              <w:rPr>
                <w:b/>
                <w:bCs/>
              </w:rPr>
              <w:t>Taxation Summary</w:t>
            </w:r>
            <w:r w:rsidRPr="00EE453A">
              <w:t>.</w:t>
            </w:r>
          </w:p>
          <w:p w14:paraId="7BF8484E" w14:textId="69BBF58D" w:rsidR="00F30F12" w:rsidRPr="00EE453A" w:rsidRDefault="00F30F12">
            <w:pPr>
              <w:pStyle w:val="ConcurTableText"/>
            </w:pPr>
            <w:r w:rsidRPr="00EE453A">
              <w:t xml:space="preserve">2) On the </w:t>
            </w:r>
            <w:r w:rsidRPr="00EE453A">
              <w:rPr>
                <w:b/>
                <w:bCs/>
              </w:rPr>
              <w:t>Taxation Summary</w:t>
            </w:r>
            <w:r w:rsidRPr="00EE453A">
              <w:t xml:space="preserve"> screen, tap </w:t>
            </w:r>
            <w:r w:rsidR="00915B72">
              <w:rPr>
                <w:noProof/>
              </w:rPr>
              <w:drawing>
                <wp:inline distT="0" distB="0" distL="0" distR="0" wp14:anchorId="03EF17A2" wp14:editId="066A643E">
                  <wp:extent cx="182896" cy="152413"/>
                  <wp:effectExtent l="0" t="0" r="7620" b="0"/>
                  <wp:docPr id="1870410575" name="Picture 1870410575" descr="P732C4T3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410575" name="Picture 1870410575" descr="P732C4T36#yIS1"/>
                          <pic:cNvPicPr/>
                        </pic:nvPicPr>
                        <pic:blipFill>
                          <a:blip r:embed="rId154"/>
                          <a:stretch>
                            <a:fillRect/>
                          </a:stretch>
                        </pic:blipFill>
                        <pic:spPr>
                          <a:xfrm>
                            <a:off x="0" y="0"/>
                            <a:ext cx="182896" cy="152413"/>
                          </a:xfrm>
                          <a:prstGeom prst="rect">
                            <a:avLst/>
                          </a:prstGeom>
                        </pic:spPr>
                      </pic:pic>
                    </a:graphicData>
                  </a:graphic>
                </wp:inline>
              </w:drawing>
            </w:r>
            <w:r w:rsidRPr="00EE453A">
              <w:t xml:space="preserve"> (upper-right corner) to view the sort options.</w:t>
            </w:r>
          </w:p>
        </w:tc>
      </w:tr>
      <w:tr w:rsidR="00F30F12" w:rsidRPr="00EE453A" w14:paraId="66DB4954" w14:textId="77777777" w:rsidTr="304046C8">
        <w:trPr>
          <w:cantSplit/>
        </w:trPr>
        <w:tc>
          <w:tcPr>
            <w:tcW w:w="5670" w:type="dxa"/>
            <w:tcBorders>
              <w:bottom w:val="single" w:sz="4" w:space="0" w:color="000000" w:themeColor="text1"/>
            </w:tcBorders>
          </w:tcPr>
          <w:p w14:paraId="79D61D6C" w14:textId="77777777" w:rsidR="00F30F12" w:rsidRPr="00EE453A" w:rsidRDefault="00F30F12">
            <w:pPr>
              <w:pStyle w:val="ConcurTableText"/>
              <w:rPr>
                <w:noProof/>
              </w:rPr>
            </w:pPr>
            <w:r w:rsidRPr="00EE453A">
              <w:rPr>
                <w:noProof/>
              </w:rPr>
              <w:lastRenderedPageBreak/>
              <w:drawing>
                <wp:inline distT="0" distB="0" distL="0" distR="0" wp14:anchorId="05FC60DE" wp14:editId="3E1CCE3C">
                  <wp:extent cx="1658620" cy="3200400"/>
                  <wp:effectExtent l="0" t="0" r="0" b="0"/>
                  <wp:docPr id="1023" name="Picture 1023" descr="P734C5T3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 name="Picture 1023" descr="P734C5T36#yIS1"/>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658620" cy="3200400"/>
                          </a:xfrm>
                          <a:prstGeom prst="rect">
                            <a:avLst/>
                          </a:prstGeom>
                          <a:noFill/>
                          <a:ln>
                            <a:noFill/>
                          </a:ln>
                        </pic:spPr>
                      </pic:pic>
                    </a:graphicData>
                  </a:graphic>
                </wp:inline>
              </w:drawing>
            </w:r>
            <w:r w:rsidRPr="00EE453A">
              <w:rPr>
                <w:noProof/>
              </w:rPr>
              <w:t xml:space="preserve">   </w:t>
            </w:r>
            <w:r w:rsidRPr="00EE453A">
              <w:rPr>
                <w:noProof/>
              </w:rPr>
              <w:drawing>
                <wp:inline distT="0" distB="0" distL="0" distR="0" wp14:anchorId="7220A65D" wp14:editId="699B446E">
                  <wp:extent cx="1653540" cy="3200400"/>
                  <wp:effectExtent l="0" t="0" r="3810" b="0"/>
                  <wp:docPr id="1024" name="Picture 1024" descr="P734C5T36#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 name="Picture 1024" descr="P734C5T36#yIS2"/>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653540" cy="3200400"/>
                          </a:xfrm>
                          <a:prstGeom prst="rect">
                            <a:avLst/>
                          </a:prstGeom>
                          <a:noFill/>
                          <a:ln>
                            <a:noFill/>
                          </a:ln>
                        </pic:spPr>
                      </pic:pic>
                    </a:graphicData>
                  </a:graphic>
                </wp:inline>
              </w:drawing>
            </w:r>
          </w:p>
        </w:tc>
        <w:tc>
          <w:tcPr>
            <w:tcW w:w="2790" w:type="dxa"/>
          </w:tcPr>
          <w:p w14:paraId="2633A2B6" w14:textId="77777777" w:rsidR="00F30F12" w:rsidRPr="00EE453A" w:rsidRDefault="00F30F12">
            <w:pPr>
              <w:pStyle w:val="ConcurTableText"/>
            </w:pPr>
            <w:r w:rsidRPr="00EE453A">
              <w:t xml:space="preserve">The </w:t>
            </w:r>
            <w:r w:rsidRPr="00EE453A">
              <w:rPr>
                <w:b/>
                <w:bCs/>
              </w:rPr>
              <w:t>Sort by</w:t>
            </w:r>
            <w:r w:rsidRPr="00EE453A">
              <w:t xml:space="preserve"> window appears with the following options:</w:t>
            </w:r>
          </w:p>
          <w:p w14:paraId="25F5D7F1" w14:textId="77777777" w:rsidR="00F30F12" w:rsidRPr="006300CB" w:rsidRDefault="00F30F12">
            <w:pPr>
              <w:pStyle w:val="ConcurTableBullet"/>
              <w:tabs>
                <w:tab w:val="clear" w:pos="2700"/>
              </w:tabs>
              <w:rPr>
                <w:b/>
                <w:bCs/>
              </w:rPr>
            </w:pPr>
            <w:r w:rsidRPr="304046C8">
              <w:rPr>
                <w:b/>
                <w:bCs/>
              </w:rPr>
              <w:t>Date</w:t>
            </w:r>
          </w:p>
          <w:p w14:paraId="6369F863" w14:textId="77777777" w:rsidR="00F30F12" w:rsidRPr="006300CB" w:rsidRDefault="00F30F12">
            <w:pPr>
              <w:pStyle w:val="ConcurTableBullet"/>
              <w:tabs>
                <w:tab w:val="clear" w:pos="2700"/>
              </w:tabs>
              <w:rPr>
                <w:b/>
                <w:bCs/>
              </w:rPr>
            </w:pPr>
            <w:r w:rsidRPr="304046C8">
              <w:rPr>
                <w:b/>
                <w:bCs/>
              </w:rPr>
              <w:t>Expense Type</w:t>
            </w:r>
          </w:p>
          <w:p w14:paraId="736AE4E0" w14:textId="77777777" w:rsidR="00F30F12" w:rsidRPr="00EE453A" w:rsidRDefault="00F30F12">
            <w:pPr>
              <w:pStyle w:val="ConcurTableText"/>
            </w:pPr>
            <w:r w:rsidRPr="00EE453A">
              <w:t xml:space="preserve">3) From the </w:t>
            </w:r>
            <w:r w:rsidRPr="00EE453A">
              <w:rPr>
                <w:b/>
                <w:bCs/>
              </w:rPr>
              <w:t xml:space="preserve">Taxation Summary </w:t>
            </w:r>
            <w:r w:rsidRPr="00EE453A">
              <w:t xml:space="preserve">screen, on the </w:t>
            </w:r>
            <w:r w:rsidRPr="00EE453A">
              <w:rPr>
                <w:b/>
                <w:bCs/>
              </w:rPr>
              <w:t>Taxability</w:t>
            </w:r>
            <w:r w:rsidRPr="00EE453A">
              <w:t xml:space="preserve"> tab, tap </w:t>
            </w:r>
            <w:r w:rsidRPr="00EE453A">
              <w:rPr>
                <w:noProof/>
              </w:rPr>
              <w:drawing>
                <wp:inline distT="0" distB="0" distL="0" distR="0" wp14:anchorId="049D198A" wp14:editId="19E973FD">
                  <wp:extent cx="208915" cy="199390"/>
                  <wp:effectExtent l="0" t="0" r="635" b="0"/>
                  <wp:docPr id="1025" name="Picture 1025" descr="P738C6T3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Picture 1025" descr="P738C6T36#yIS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08915" cy="199390"/>
                          </a:xfrm>
                          <a:prstGeom prst="rect">
                            <a:avLst/>
                          </a:prstGeom>
                          <a:noFill/>
                          <a:ln>
                            <a:noFill/>
                          </a:ln>
                        </pic:spPr>
                      </pic:pic>
                    </a:graphicData>
                  </a:graphic>
                </wp:inline>
              </w:drawing>
            </w:r>
            <w:r w:rsidRPr="00EE453A">
              <w:t xml:space="preserve"> (lower-left corner) to view the taxability amounts.</w:t>
            </w:r>
          </w:p>
        </w:tc>
      </w:tr>
      <w:tr w:rsidR="00F30F12" w:rsidRPr="00EE453A" w14:paraId="7F8C3ED1" w14:textId="77777777" w:rsidTr="304046C8">
        <w:trPr>
          <w:cantSplit/>
        </w:trPr>
        <w:tc>
          <w:tcPr>
            <w:tcW w:w="5670" w:type="dxa"/>
            <w:shd w:val="clear" w:color="auto" w:fill="auto"/>
          </w:tcPr>
          <w:p w14:paraId="05990159" w14:textId="77777777" w:rsidR="00F30F12" w:rsidRPr="00EE453A" w:rsidRDefault="00F30F12">
            <w:pPr>
              <w:pStyle w:val="ConcurTableText"/>
              <w:rPr>
                <w:noProof/>
              </w:rPr>
            </w:pPr>
            <w:r w:rsidRPr="00EE453A">
              <w:rPr>
                <w:noProof/>
              </w:rPr>
              <w:drawing>
                <wp:inline distT="0" distB="0" distL="0" distR="0" wp14:anchorId="2C1374DF" wp14:editId="01775F30">
                  <wp:extent cx="1663700" cy="3200400"/>
                  <wp:effectExtent l="0" t="0" r="0" b="0"/>
                  <wp:docPr id="1026" name="Picture 1026" descr="P740C7T3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1026" descr="P740C7T36#yIS1"/>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663700" cy="3200400"/>
                          </a:xfrm>
                          <a:prstGeom prst="rect">
                            <a:avLst/>
                          </a:prstGeom>
                          <a:noFill/>
                          <a:ln>
                            <a:noFill/>
                          </a:ln>
                        </pic:spPr>
                      </pic:pic>
                    </a:graphicData>
                  </a:graphic>
                </wp:inline>
              </w:drawing>
            </w:r>
            <w:r w:rsidRPr="00EE453A">
              <w:rPr>
                <w:noProof/>
              </w:rPr>
              <w:t xml:space="preserve">   </w:t>
            </w:r>
            <w:r w:rsidRPr="00EE453A">
              <w:rPr>
                <w:noProof/>
              </w:rPr>
              <w:drawing>
                <wp:inline distT="0" distB="0" distL="0" distR="0" wp14:anchorId="5B8B758D" wp14:editId="10297626">
                  <wp:extent cx="1663700" cy="3195320"/>
                  <wp:effectExtent l="0" t="0" r="0" b="5080"/>
                  <wp:docPr id="1027" name="Picture 1027" descr="P740C7T36#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1027" descr="P740C7T36#yIS2"/>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663700" cy="3195320"/>
                          </a:xfrm>
                          <a:prstGeom prst="rect">
                            <a:avLst/>
                          </a:prstGeom>
                          <a:noFill/>
                          <a:ln>
                            <a:noFill/>
                          </a:ln>
                        </pic:spPr>
                      </pic:pic>
                    </a:graphicData>
                  </a:graphic>
                </wp:inline>
              </w:drawing>
            </w:r>
          </w:p>
        </w:tc>
        <w:tc>
          <w:tcPr>
            <w:tcW w:w="2790" w:type="dxa"/>
          </w:tcPr>
          <w:p w14:paraId="59D56109" w14:textId="77777777" w:rsidR="00F30F12" w:rsidRPr="00EE453A" w:rsidRDefault="00F30F12">
            <w:pPr>
              <w:pStyle w:val="ConcurTableText"/>
            </w:pPr>
            <w:r w:rsidRPr="00EE453A">
              <w:t xml:space="preserve">The </w:t>
            </w:r>
            <w:r w:rsidRPr="00EE453A">
              <w:rPr>
                <w:b/>
                <w:bCs/>
              </w:rPr>
              <w:t>Taxability Amounts</w:t>
            </w:r>
            <w:r w:rsidRPr="00EE453A">
              <w:t xml:space="preserve"> window appears with the total taxability amounts.</w:t>
            </w:r>
          </w:p>
          <w:p w14:paraId="69F88ED4" w14:textId="77777777" w:rsidR="00F30F12" w:rsidRPr="00EE453A" w:rsidRDefault="00F30F12">
            <w:pPr>
              <w:pStyle w:val="ConcurTableText"/>
            </w:pPr>
            <w:r w:rsidRPr="00EE453A">
              <w:t xml:space="preserve">4) On the </w:t>
            </w:r>
            <w:r w:rsidRPr="00EE453A">
              <w:rPr>
                <w:b/>
                <w:bCs/>
              </w:rPr>
              <w:t>Taxation Summary</w:t>
            </w:r>
            <w:r w:rsidRPr="00EE453A">
              <w:t xml:space="preserve"> screen, tap the </w:t>
            </w:r>
            <w:r w:rsidRPr="00EE453A">
              <w:rPr>
                <w:b/>
                <w:bCs/>
              </w:rPr>
              <w:t>Deductibility</w:t>
            </w:r>
            <w:r w:rsidRPr="00EE453A">
              <w:t xml:space="preserve"> tab.</w:t>
            </w:r>
          </w:p>
        </w:tc>
      </w:tr>
      <w:tr w:rsidR="00F30F12" w:rsidRPr="00EE453A" w14:paraId="1BC5E09C" w14:textId="77777777" w:rsidTr="304046C8">
        <w:trPr>
          <w:cantSplit/>
        </w:trPr>
        <w:tc>
          <w:tcPr>
            <w:tcW w:w="5670" w:type="dxa"/>
            <w:shd w:val="clear" w:color="auto" w:fill="auto"/>
          </w:tcPr>
          <w:p w14:paraId="4252D608" w14:textId="77777777" w:rsidR="00F30F12" w:rsidRPr="00EE453A" w:rsidRDefault="00F30F12">
            <w:pPr>
              <w:pStyle w:val="ConcurTableText"/>
              <w:rPr>
                <w:noProof/>
              </w:rPr>
            </w:pPr>
            <w:r w:rsidRPr="00EE453A">
              <w:rPr>
                <w:noProof/>
              </w:rPr>
              <w:lastRenderedPageBreak/>
              <w:drawing>
                <wp:inline distT="0" distB="0" distL="0" distR="0" wp14:anchorId="21A6392B" wp14:editId="00EBE44B">
                  <wp:extent cx="1663700" cy="3200400"/>
                  <wp:effectExtent l="0" t="0" r="0" b="0"/>
                  <wp:docPr id="1028" name="Picture 1028" descr="P744C9T3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1028" descr="P744C9T36#yIS1"/>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663700" cy="3200400"/>
                          </a:xfrm>
                          <a:prstGeom prst="rect">
                            <a:avLst/>
                          </a:prstGeom>
                          <a:noFill/>
                          <a:ln>
                            <a:noFill/>
                          </a:ln>
                        </pic:spPr>
                      </pic:pic>
                    </a:graphicData>
                  </a:graphic>
                </wp:inline>
              </w:drawing>
            </w:r>
            <w:r w:rsidRPr="00EE453A">
              <w:rPr>
                <w:noProof/>
              </w:rPr>
              <w:t xml:space="preserve">   </w:t>
            </w:r>
            <w:r w:rsidRPr="00EE453A">
              <w:rPr>
                <w:noProof/>
              </w:rPr>
              <w:drawing>
                <wp:inline distT="0" distB="0" distL="0" distR="0" wp14:anchorId="74A1B12A" wp14:editId="7A1680A2">
                  <wp:extent cx="1663700" cy="3200400"/>
                  <wp:effectExtent l="0" t="0" r="0" b="0"/>
                  <wp:docPr id="1029" name="Picture 1029" descr="P744C9T36#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1029" descr="P744C9T36#yIS2"/>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663700" cy="3200400"/>
                          </a:xfrm>
                          <a:prstGeom prst="rect">
                            <a:avLst/>
                          </a:prstGeom>
                          <a:noFill/>
                          <a:ln>
                            <a:noFill/>
                          </a:ln>
                        </pic:spPr>
                      </pic:pic>
                    </a:graphicData>
                  </a:graphic>
                </wp:inline>
              </w:drawing>
            </w:r>
          </w:p>
        </w:tc>
        <w:tc>
          <w:tcPr>
            <w:tcW w:w="2790" w:type="dxa"/>
          </w:tcPr>
          <w:p w14:paraId="7EE9BF5A" w14:textId="77777777" w:rsidR="00F30F12" w:rsidRPr="00EE453A" w:rsidRDefault="00F30F12">
            <w:pPr>
              <w:pStyle w:val="ConcurTableText"/>
            </w:pPr>
            <w:r w:rsidRPr="00EE453A">
              <w:t xml:space="preserve">5) On the </w:t>
            </w:r>
            <w:r w:rsidRPr="00EE453A">
              <w:rPr>
                <w:b/>
                <w:bCs/>
              </w:rPr>
              <w:t>Deductibility</w:t>
            </w:r>
            <w:r w:rsidRPr="00EE453A">
              <w:t xml:space="preserve"> tab, tap </w:t>
            </w:r>
            <w:r w:rsidRPr="00EE453A">
              <w:rPr>
                <w:noProof/>
              </w:rPr>
              <w:drawing>
                <wp:inline distT="0" distB="0" distL="0" distR="0" wp14:anchorId="4C51AD47" wp14:editId="74716251">
                  <wp:extent cx="208915" cy="199390"/>
                  <wp:effectExtent l="0" t="0" r="635" b="0"/>
                  <wp:docPr id="1030" name="Picture 1030" descr="P745C10T3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1030" descr="P745C10T36#yIS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08915" cy="199390"/>
                          </a:xfrm>
                          <a:prstGeom prst="rect">
                            <a:avLst/>
                          </a:prstGeom>
                          <a:noFill/>
                          <a:ln>
                            <a:noFill/>
                          </a:ln>
                        </pic:spPr>
                      </pic:pic>
                    </a:graphicData>
                  </a:graphic>
                </wp:inline>
              </w:drawing>
            </w:r>
            <w:r w:rsidRPr="00EE453A">
              <w:t xml:space="preserve"> (lower-left corner) to view the deductibility amounts.</w:t>
            </w:r>
          </w:p>
          <w:p w14:paraId="685EE6B7" w14:textId="77777777" w:rsidR="00F30F12" w:rsidRPr="00EE453A" w:rsidRDefault="00F30F12">
            <w:pPr>
              <w:pStyle w:val="ConcurTableText"/>
            </w:pPr>
            <w:r w:rsidRPr="00EE453A">
              <w:t xml:space="preserve">The </w:t>
            </w:r>
            <w:r w:rsidRPr="00EE453A">
              <w:rPr>
                <w:b/>
                <w:bCs/>
              </w:rPr>
              <w:t>Deductibility Amounts</w:t>
            </w:r>
            <w:r w:rsidRPr="00EE453A">
              <w:t xml:space="preserve"> window appears with the total deductibility amounts.</w:t>
            </w:r>
          </w:p>
        </w:tc>
      </w:tr>
    </w:tbl>
    <w:p w14:paraId="11468A41" w14:textId="735C5861" w:rsidR="00F30F12" w:rsidRDefault="00F30F12" w:rsidP="00F30F12">
      <w:pPr>
        <w:pStyle w:val="Heading3"/>
        <w:keepLines/>
        <w:rPr>
          <w:rFonts w:eastAsia="Calibri"/>
        </w:rPr>
      </w:pPr>
      <w:bookmarkStart w:id="39" w:name="_Toc139380607"/>
      <w:r w:rsidRPr="000B618B">
        <w:rPr>
          <w:rFonts w:eastAsia="Calibri"/>
        </w:rPr>
        <w:t>Work with Fixed Travel Allowances</w:t>
      </w:r>
      <w:r w:rsidR="002665E6">
        <w:rPr>
          <w:rFonts w:eastAsia="Calibri"/>
        </w:rPr>
        <w:t xml:space="preserve"> with Fiori UI</w:t>
      </w:r>
      <w:bookmarkEnd w:id="39"/>
    </w:p>
    <w:p w14:paraId="5A32A153" w14:textId="77777777" w:rsidR="00F30F12" w:rsidRPr="003914B8" w:rsidRDefault="00F30F12" w:rsidP="00F30F12">
      <w:pPr>
        <w:pStyle w:val="ConcurTableText"/>
        <w:keepNext/>
        <w:rPr>
          <w:rFonts w:eastAsia="Calibri"/>
        </w:rPr>
      </w:pPr>
      <w:r w:rsidRPr="003914B8">
        <w:rPr>
          <w:rFonts w:eastAsia="Calibri"/>
        </w:rPr>
        <w:t xml:space="preserve">Users can claim their </w:t>
      </w:r>
      <w:r w:rsidRPr="003914B8">
        <w:rPr>
          <w:rFonts w:eastAsia="Calibri"/>
          <w:b/>
          <w:i/>
        </w:rPr>
        <w:t>fixed</w:t>
      </w:r>
      <w:r w:rsidRPr="003914B8">
        <w:rPr>
          <w:rFonts w:eastAsia="Calibri"/>
        </w:rPr>
        <w:t xml:space="preserve"> meals and </w:t>
      </w:r>
      <w:r w:rsidRPr="003914B8">
        <w:rPr>
          <w:rFonts w:eastAsia="Calibri"/>
          <w:b/>
          <w:i/>
        </w:rPr>
        <w:t>fixed</w:t>
      </w:r>
      <w:r w:rsidRPr="003914B8">
        <w:rPr>
          <w:rFonts w:eastAsia="Calibri"/>
        </w:rPr>
        <w:t xml:space="preserve"> lodging travel allowances </w:t>
      </w:r>
      <w:r>
        <w:rPr>
          <w:rFonts w:eastAsia="Calibri"/>
        </w:rPr>
        <w:t>in the SAP Concur</w:t>
      </w:r>
      <w:r w:rsidRPr="003914B8">
        <w:rPr>
          <w:rFonts w:eastAsia="Calibri"/>
        </w:rPr>
        <w:t xml:space="preserve"> mobile</w:t>
      </w:r>
      <w:r>
        <w:rPr>
          <w:rFonts w:eastAsia="Calibri"/>
        </w:rPr>
        <w:t xml:space="preserve"> app</w:t>
      </w:r>
      <w:r w:rsidRPr="003914B8">
        <w:rPr>
          <w:rFonts w:eastAsia="Calibri"/>
        </w:rPr>
        <w:t xml:space="preserve">. </w:t>
      </w:r>
    </w:p>
    <w:p w14:paraId="6363D274" w14:textId="77777777" w:rsidR="00F30F12" w:rsidRPr="000B618B" w:rsidRDefault="00F30F12" w:rsidP="00C05EE5">
      <w:pPr>
        <w:pStyle w:val="Heading4"/>
      </w:pPr>
      <w:bookmarkStart w:id="40" w:name="_Toc139380608"/>
      <w:r w:rsidRPr="000B618B">
        <w:t>Fixed vs Reimbursable Travel Allowances</w:t>
      </w:r>
      <w:bookmarkEnd w:id="40"/>
    </w:p>
    <w:p w14:paraId="078D9C2A" w14:textId="77777777" w:rsidR="00F30F12" w:rsidRPr="003914B8" w:rsidRDefault="00F30F12" w:rsidP="00F30F12">
      <w:pPr>
        <w:pStyle w:val="ConcurTableBullet"/>
      </w:pPr>
      <w:r w:rsidRPr="304046C8">
        <w:rPr>
          <w:b/>
          <w:bCs/>
          <w:i/>
          <w:iCs/>
        </w:rPr>
        <w:t>Fixed</w:t>
      </w:r>
      <w:r>
        <w:t xml:space="preserve"> travel allowances – often referred to as </w:t>
      </w:r>
      <w:r w:rsidRPr="304046C8">
        <w:rPr>
          <w:i/>
          <w:iCs/>
        </w:rPr>
        <w:t>per diems</w:t>
      </w:r>
      <w:r>
        <w:t xml:space="preserve"> – provide a defined daily amount regardless of the actual amount spent by the user. </w:t>
      </w:r>
    </w:p>
    <w:p w14:paraId="5EAC9993" w14:textId="77777777" w:rsidR="00F30F12" w:rsidRPr="003914B8" w:rsidRDefault="00F30F12" w:rsidP="00F30F12">
      <w:pPr>
        <w:pStyle w:val="ConcurTableBullet"/>
      </w:pPr>
      <w:r w:rsidRPr="304046C8">
        <w:rPr>
          <w:b/>
          <w:bCs/>
          <w:i/>
          <w:iCs/>
        </w:rPr>
        <w:t>Reimbursable</w:t>
      </w:r>
      <w:r>
        <w:t xml:space="preserve"> travel allowances generally provide reimbursement for the actual amount of the expense. The ability to create and manage reimbursable travel allowances is not available in the mobile app.</w:t>
      </w:r>
    </w:p>
    <w:p w14:paraId="1E8C7D96" w14:textId="77777777" w:rsidR="00F30F12" w:rsidRPr="000B618B" w:rsidRDefault="00F30F12" w:rsidP="00C05EE5">
      <w:pPr>
        <w:pStyle w:val="Heading4"/>
      </w:pPr>
      <w:bookmarkStart w:id="41" w:name="_Toc139380609"/>
      <w:r w:rsidRPr="000B618B">
        <w:t>Restrictions</w:t>
      </w:r>
      <w:bookmarkEnd w:id="41"/>
    </w:p>
    <w:p w14:paraId="0EBAAD86" w14:textId="77777777" w:rsidR="00F30F12" w:rsidRDefault="00F30F12" w:rsidP="00F30F12">
      <w:pPr>
        <w:pStyle w:val="ConcurTableText"/>
        <w:rPr>
          <w:rFonts w:eastAsia="Calibri"/>
        </w:rPr>
      </w:pPr>
      <w:r w:rsidRPr="003914B8">
        <w:rPr>
          <w:rFonts w:eastAsia="Calibri"/>
        </w:rPr>
        <w:t xml:space="preserve">For the most part, fixed travel allowances work the same way </w:t>
      </w:r>
      <w:r>
        <w:rPr>
          <w:rFonts w:eastAsia="Calibri"/>
        </w:rPr>
        <w:t xml:space="preserve">in the </w:t>
      </w:r>
      <w:r w:rsidRPr="003914B8">
        <w:rPr>
          <w:rFonts w:eastAsia="Calibri"/>
        </w:rPr>
        <w:t xml:space="preserve">mobile </w:t>
      </w:r>
      <w:r>
        <w:rPr>
          <w:rFonts w:eastAsia="Calibri"/>
        </w:rPr>
        <w:t xml:space="preserve">app </w:t>
      </w:r>
      <w:r w:rsidRPr="003914B8">
        <w:rPr>
          <w:rFonts w:eastAsia="Calibri"/>
        </w:rPr>
        <w:t xml:space="preserve">as on the web version of </w:t>
      </w:r>
      <w:r>
        <w:rPr>
          <w:rFonts w:eastAsia="Calibri"/>
        </w:rPr>
        <w:t xml:space="preserve">SAP </w:t>
      </w:r>
      <w:r w:rsidRPr="003914B8">
        <w:rPr>
          <w:rFonts w:eastAsia="Calibri"/>
        </w:rPr>
        <w:t xml:space="preserve">Concur – with some exceptions. These configuration options are not available </w:t>
      </w:r>
      <w:r>
        <w:rPr>
          <w:rFonts w:eastAsia="Calibri"/>
        </w:rPr>
        <w:t xml:space="preserve">in the </w:t>
      </w:r>
      <w:r w:rsidRPr="003914B8">
        <w:rPr>
          <w:rFonts w:eastAsia="Calibri"/>
        </w:rPr>
        <w:t>mobile</w:t>
      </w:r>
      <w:r>
        <w:rPr>
          <w:rFonts w:eastAsia="Calibri"/>
        </w:rPr>
        <w:t xml:space="preserve"> app</w:t>
      </w:r>
      <w:r w:rsidRPr="003914B8">
        <w:rPr>
          <w:rFonts w:eastAsia="Calibri"/>
        </w:rPr>
        <w:t>:</w:t>
      </w:r>
    </w:p>
    <w:tbl>
      <w:tblPr>
        <w:tblW w:w="0" w:type="auto"/>
        <w:tblLook w:val="04A0" w:firstRow="1" w:lastRow="0" w:firstColumn="1" w:lastColumn="0" w:noHBand="0" w:noVBand="1"/>
      </w:tblPr>
      <w:tblGrid>
        <w:gridCol w:w="4831"/>
        <w:gridCol w:w="4817"/>
      </w:tblGrid>
      <w:tr w:rsidR="00F30F12" w:rsidRPr="0094684F" w14:paraId="4C77B9E5" w14:textId="77777777" w:rsidTr="304046C8">
        <w:tc>
          <w:tcPr>
            <w:tcW w:w="4932" w:type="dxa"/>
            <w:shd w:val="clear" w:color="auto" w:fill="auto"/>
          </w:tcPr>
          <w:p w14:paraId="2A9FB2D7" w14:textId="77777777" w:rsidR="00F30F12" w:rsidRPr="0094684F" w:rsidRDefault="00F30F12">
            <w:pPr>
              <w:pStyle w:val="ConcurTableBullet"/>
            </w:pPr>
            <w:r>
              <w:t>Users cannot define/select:</w:t>
            </w:r>
          </w:p>
          <w:p w14:paraId="4B9CAEAF" w14:textId="77777777" w:rsidR="00F30F12" w:rsidRPr="0094684F" w:rsidRDefault="00F30F12">
            <w:pPr>
              <w:pStyle w:val="ConcurTableBulletIndent"/>
            </w:pPr>
            <w:r w:rsidRPr="0094684F">
              <w:t>Trip length</w:t>
            </w:r>
          </w:p>
          <w:p w14:paraId="54E63B7A" w14:textId="77777777" w:rsidR="00F30F12" w:rsidRPr="0094684F" w:rsidRDefault="00F30F12">
            <w:pPr>
              <w:pStyle w:val="ConcurTableBulletIndent"/>
            </w:pPr>
            <w:r w:rsidRPr="0094684F">
              <w:t xml:space="preserve">"Short distance" </w:t>
            </w:r>
          </w:p>
          <w:p w14:paraId="1F84913D" w14:textId="77777777" w:rsidR="00F30F12" w:rsidRPr="0094684F" w:rsidRDefault="00F30F12">
            <w:pPr>
              <w:pStyle w:val="ConcurTableBulletIndent"/>
            </w:pPr>
            <w:r w:rsidRPr="0094684F">
              <w:t>"Extended trips"</w:t>
            </w:r>
          </w:p>
          <w:p w14:paraId="3BC48370" w14:textId="77777777" w:rsidR="00F30F12" w:rsidRPr="0094684F" w:rsidRDefault="00F30F12">
            <w:pPr>
              <w:pStyle w:val="ConcurTableBulletIndent"/>
            </w:pPr>
            <w:r w:rsidRPr="0094684F">
              <w:t>"Use Percent Rule"</w:t>
            </w:r>
          </w:p>
          <w:p w14:paraId="7CF334F4" w14:textId="77777777" w:rsidR="00F30F12" w:rsidRPr="0094684F" w:rsidRDefault="00F30F12">
            <w:pPr>
              <w:pStyle w:val="ConcurTableBulletIndent"/>
            </w:pPr>
            <w:r w:rsidRPr="0094684F">
              <w:t>Location "within municipality"</w:t>
            </w:r>
          </w:p>
        </w:tc>
        <w:tc>
          <w:tcPr>
            <w:tcW w:w="4932" w:type="dxa"/>
            <w:shd w:val="clear" w:color="auto" w:fill="auto"/>
          </w:tcPr>
          <w:p w14:paraId="1943699B" w14:textId="77777777" w:rsidR="00F30F12" w:rsidRPr="0094684F" w:rsidRDefault="00F30F12">
            <w:pPr>
              <w:pStyle w:val="ConcurTableBullet"/>
            </w:pPr>
            <w:r>
              <w:t>Users cannot enter:</w:t>
            </w:r>
          </w:p>
          <w:p w14:paraId="4A37279D" w14:textId="77777777" w:rsidR="00F30F12" w:rsidRPr="0094684F" w:rsidRDefault="00F30F12">
            <w:pPr>
              <w:pStyle w:val="ConcurTableBulletIndent"/>
            </w:pPr>
            <w:r w:rsidRPr="0094684F">
              <w:t>Actual meal amounts</w:t>
            </w:r>
          </w:p>
          <w:p w14:paraId="40F796BD" w14:textId="77777777" w:rsidR="00F30F12" w:rsidRPr="0094684F" w:rsidRDefault="00F30F12">
            <w:pPr>
              <w:pStyle w:val="ConcurTableBulletIndent"/>
            </w:pPr>
            <w:r w:rsidRPr="0094684F">
              <w:t>Rate location</w:t>
            </w:r>
          </w:p>
          <w:p w14:paraId="755EAF4B" w14:textId="77777777" w:rsidR="00F30F12" w:rsidRPr="0094684F" w:rsidRDefault="00F30F12">
            <w:pPr>
              <w:pStyle w:val="ConcurTableBullet"/>
            </w:pPr>
            <w:r>
              <w:t>The mobile version of SAP Concur does not combine meals and lodging rates nor does it display base rates, company rates, government rates, etc.</w:t>
            </w:r>
          </w:p>
        </w:tc>
      </w:tr>
    </w:tbl>
    <w:p w14:paraId="28236487" w14:textId="77777777" w:rsidR="00F30F12" w:rsidRDefault="00F30F12" w:rsidP="00F30F12">
      <w:pPr>
        <w:pStyle w:val="ConcurTableText"/>
        <w:rPr>
          <w:rFonts w:eastAsia="Calibri"/>
        </w:rPr>
      </w:pPr>
      <w:r w:rsidRPr="005316F5">
        <w:rPr>
          <w:rFonts w:eastAsia="Calibri"/>
        </w:rPr>
        <w:t xml:space="preserve">If the user's configuration uses any of the options listed above, the user should manage their travel allowances using the web version of </w:t>
      </w:r>
      <w:r>
        <w:rPr>
          <w:rFonts w:eastAsia="Calibri"/>
        </w:rPr>
        <w:t xml:space="preserve">SAP </w:t>
      </w:r>
      <w:r w:rsidRPr="005316F5">
        <w:rPr>
          <w:rFonts w:eastAsia="Calibri"/>
        </w:rPr>
        <w:t>Concur.</w:t>
      </w:r>
    </w:p>
    <w:p w14:paraId="70D45CD1" w14:textId="77777777" w:rsidR="00F30F12" w:rsidRDefault="00F30F12" w:rsidP="00C05EE5">
      <w:pPr>
        <w:pStyle w:val="Heading4"/>
        <w:rPr>
          <w:rFonts w:eastAsia="Calibri"/>
        </w:rPr>
      </w:pPr>
      <w:bookmarkStart w:id="42" w:name="_Toc139380610"/>
      <w:r>
        <w:rPr>
          <w:rFonts w:eastAsia="Calibri"/>
        </w:rPr>
        <w:lastRenderedPageBreak/>
        <w:t>Create and Edit Fixed Travel Allowances</w:t>
      </w:r>
      <w:bookmarkEnd w:id="42"/>
    </w:p>
    <w:p w14:paraId="1DF9AC99" w14:textId="77777777" w:rsidR="00F30F12" w:rsidRDefault="00F30F12" w:rsidP="00F30F12">
      <w:pPr>
        <w:pStyle w:val="Heading5"/>
      </w:pPr>
      <w:r w:rsidRPr="00842131">
        <w:t xml:space="preserve">Create </w:t>
      </w:r>
      <w:r>
        <w:t xml:space="preserve">A New </w:t>
      </w:r>
      <w:r w:rsidRPr="00842131">
        <w:t xml:space="preserve">Fixed </w:t>
      </w:r>
      <w:r>
        <w:t xml:space="preserve">Travel </w:t>
      </w:r>
      <w:r w:rsidRPr="00842131">
        <w:t>Allowance</w:t>
      </w:r>
      <w:r>
        <w:t xml:space="preserve"> in an Expense Report</w:t>
      </w:r>
    </w:p>
    <w:tbl>
      <w:tblPr>
        <w:tblW w:w="9540"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Caption w:val="Create fixed allowances."/>
      </w:tblPr>
      <w:tblGrid>
        <w:gridCol w:w="5820"/>
        <w:gridCol w:w="3720"/>
      </w:tblGrid>
      <w:tr w:rsidR="00F30F12" w:rsidRPr="006429D2" w14:paraId="344FD4B0" w14:textId="77777777" w:rsidTr="304046C8">
        <w:trPr>
          <w:cantSplit/>
          <w:tblHeader/>
        </w:trPr>
        <w:tc>
          <w:tcPr>
            <w:tcW w:w="5820" w:type="dxa"/>
            <w:shd w:val="clear" w:color="auto" w:fill="000000" w:themeFill="text1"/>
          </w:tcPr>
          <w:p w14:paraId="0E5F2800" w14:textId="77777777" w:rsidR="00F30F12" w:rsidRPr="006429D2" w:rsidRDefault="00F30F12">
            <w:pPr>
              <w:pStyle w:val="ConcurTableHeadLeft"/>
            </w:pPr>
            <w:r>
              <w:t>Screen(s)</w:t>
            </w:r>
          </w:p>
        </w:tc>
        <w:tc>
          <w:tcPr>
            <w:tcW w:w="3720" w:type="dxa"/>
            <w:shd w:val="clear" w:color="auto" w:fill="000000" w:themeFill="text1"/>
          </w:tcPr>
          <w:p w14:paraId="738E473D" w14:textId="77777777" w:rsidR="00F30F12" w:rsidRPr="006429D2" w:rsidRDefault="00F30F12">
            <w:pPr>
              <w:pStyle w:val="ConcurTableHeadLeft"/>
            </w:pPr>
            <w:r w:rsidRPr="006429D2">
              <w:t>Description/Action</w:t>
            </w:r>
          </w:p>
        </w:tc>
      </w:tr>
      <w:tr w:rsidR="00F30F12" w:rsidRPr="0094602A" w14:paraId="0CB2C983" w14:textId="77777777" w:rsidTr="304046C8">
        <w:trPr>
          <w:cantSplit/>
        </w:trPr>
        <w:tc>
          <w:tcPr>
            <w:tcW w:w="5820" w:type="dxa"/>
          </w:tcPr>
          <w:p w14:paraId="759F4292" w14:textId="39475929" w:rsidR="00F30F12" w:rsidRPr="005B7DE7" w:rsidRDefault="00EA673F">
            <w:pPr>
              <w:pStyle w:val="ConcurTableText"/>
            </w:pPr>
            <w:r w:rsidRPr="00EA673F">
              <w:rPr>
                <w:noProof/>
                <w:snapToGrid/>
              </w:rPr>
              <w:drawing>
                <wp:inline distT="0" distB="0" distL="0" distR="0" wp14:anchorId="02CAC25E" wp14:editId="334D52D2">
                  <wp:extent cx="1554480" cy="3429277"/>
                  <wp:effectExtent l="0" t="0" r="7620" b="0"/>
                  <wp:docPr id="75" name="Picture 75" descr="P772C3T3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P772C3T38#yIS1"/>
                          <pic:cNvPicPr/>
                        </pic:nvPicPr>
                        <pic:blipFill>
                          <a:blip r:embed="rId162"/>
                          <a:stretch>
                            <a:fillRect/>
                          </a:stretch>
                        </pic:blipFill>
                        <pic:spPr>
                          <a:xfrm>
                            <a:off x="0" y="0"/>
                            <a:ext cx="1554480" cy="3429277"/>
                          </a:xfrm>
                          <a:prstGeom prst="rect">
                            <a:avLst/>
                          </a:prstGeom>
                        </pic:spPr>
                      </pic:pic>
                    </a:graphicData>
                  </a:graphic>
                </wp:inline>
              </w:drawing>
            </w:r>
            <w:r w:rsidR="00F30F12">
              <w:rPr>
                <w:noProof/>
                <w:snapToGrid/>
              </w:rPr>
              <w:t xml:space="preserve"> </w:t>
            </w:r>
            <w:r w:rsidR="00815388" w:rsidRPr="00815388">
              <w:rPr>
                <w:noProof/>
                <w:snapToGrid/>
              </w:rPr>
              <w:drawing>
                <wp:inline distT="0" distB="0" distL="0" distR="0" wp14:anchorId="550284A9" wp14:editId="4899370F">
                  <wp:extent cx="1554480" cy="3448120"/>
                  <wp:effectExtent l="0" t="0" r="7620" b="0"/>
                  <wp:docPr id="1870410560" name="Picture 1870410560" descr="P772C3T38#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410560" name="Picture 1870410560" descr="P772C3T38#yIS2"/>
                          <pic:cNvPicPr/>
                        </pic:nvPicPr>
                        <pic:blipFill>
                          <a:blip r:embed="rId163"/>
                          <a:stretch>
                            <a:fillRect/>
                          </a:stretch>
                        </pic:blipFill>
                        <pic:spPr>
                          <a:xfrm>
                            <a:off x="0" y="0"/>
                            <a:ext cx="1554480" cy="3448120"/>
                          </a:xfrm>
                          <a:prstGeom prst="rect">
                            <a:avLst/>
                          </a:prstGeom>
                        </pic:spPr>
                      </pic:pic>
                    </a:graphicData>
                  </a:graphic>
                </wp:inline>
              </w:drawing>
            </w:r>
            <w:r w:rsidR="72AF90EE">
              <w:rPr>
                <w:noProof/>
              </w:rPr>
              <w:drawing>
                <wp:inline distT="0" distB="0" distL="0" distR="0" wp14:anchorId="1E954BEE" wp14:editId="2A302B29">
                  <wp:extent cx="1554480" cy="3462674"/>
                  <wp:effectExtent l="9525" t="9525" r="9525" b="9525"/>
                  <wp:docPr id="810180543" name="Picture 810180543" descr="P772C3T38#yI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180543" name="Picture 810180543" descr="P772C3T38#yIS3"/>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1554480" cy="3462674"/>
                          </a:xfrm>
                          <a:prstGeom prst="rect">
                            <a:avLst/>
                          </a:prstGeom>
                          <a:ln w="9525">
                            <a:solidFill>
                              <a:schemeClr val="tx1"/>
                            </a:solidFill>
                            <a:prstDash val="solid"/>
                          </a:ln>
                        </pic:spPr>
                      </pic:pic>
                    </a:graphicData>
                  </a:graphic>
                </wp:inline>
              </w:drawing>
            </w:r>
          </w:p>
        </w:tc>
        <w:tc>
          <w:tcPr>
            <w:tcW w:w="3720" w:type="dxa"/>
          </w:tcPr>
          <w:p w14:paraId="79C9C4AF" w14:textId="77777777" w:rsidR="00F30F12" w:rsidRDefault="00F30F12">
            <w:pPr>
              <w:pStyle w:val="ConcurTableText"/>
            </w:pPr>
            <w:r>
              <w:t>To create a new fixed travel allowance in an expense report:</w:t>
            </w:r>
          </w:p>
          <w:p w14:paraId="56D67284" w14:textId="3328665D" w:rsidR="00F30F12" w:rsidRDefault="00F30F12">
            <w:pPr>
              <w:pStyle w:val="ConcurTableText"/>
            </w:pPr>
            <w:r>
              <w:t>1) With a report open</w:t>
            </w:r>
            <w:r w:rsidR="00694E01">
              <w:t>:</w:t>
            </w:r>
          </w:p>
          <w:p w14:paraId="4C8B7246" w14:textId="2FEBCF3C" w:rsidR="00F30F12" w:rsidRDefault="2C971E1B" w:rsidP="00040843">
            <w:pPr>
              <w:pStyle w:val="ConcurTableText"/>
            </w:pPr>
            <w:r>
              <w:t>O</w:t>
            </w:r>
            <w:r w:rsidR="00F30F12">
              <w:t xml:space="preserve">n the </w:t>
            </w:r>
            <w:r w:rsidR="00F30F12" w:rsidRPr="7734CCDC">
              <w:rPr>
                <w:b/>
                <w:bCs/>
              </w:rPr>
              <w:t>Details</w:t>
            </w:r>
            <w:r w:rsidR="00F30F12">
              <w:t xml:space="preserve"> tab, tap </w:t>
            </w:r>
            <w:r w:rsidR="00F30F12" w:rsidRPr="7734CCDC">
              <w:rPr>
                <w:b/>
                <w:bCs/>
              </w:rPr>
              <w:t>Claim Travel Allowance</w:t>
            </w:r>
            <w:r w:rsidR="00F30F12" w:rsidRPr="5BD6CB6C">
              <w:rPr>
                <w:b/>
              </w:rPr>
              <w:t>.</w:t>
            </w:r>
          </w:p>
          <w:p w14:paraId="11B36837" w14:textId="4DBA5B04" w:rsidR="00040843" w:rsidRDefault="5A2E5AF2" w:rsidP="00027DCD">
            <w:pPr>
              <w:pStyle w:val="ConcurTableText"/>
              <w:ind w:left="720"/>
              <w:rPr>
                <w:i/>
                <w:iCs/>
                <w:szCs w:val="18"/>
              </w:rPr>
            </w:pPr>
            <w:r w:rsidRPr="00027DCD">
              <w:rPr>
                <w:i/>
                <w:iCs/>
                <w:szCs w:val="18"/>
              </w:rPr>
              <w:t>- or -</w:t>
            </w:r>
          </w:p>
          <w:p w14:paraId="45D80E8B" w14:textId="3FCAB023" w:rsidR="00F30F12" w:rsidRPr="00F06172" w:rsidRDefault="5A2E5AF2" w:rsidP="00027DCD">
            <w:pPr>
              <w:pStyle w:val="ConcurTableText"/>
              <w:rPr>
                <w:color w:val="000000" w:themeColor="text1"/>
                <w:szCs w:val="18"/>
              </w:rPr>
            </w:pPr>
            <w:r w:rsidRPr="00027DCD">
              <w:rPr>
                <w:szCs w:val="18"/>
              </w:rPr>
              <w:t xml:space="preserve">On </w:t>
            </w:r>
            <w:r w:rsidR="425827E3" w:rsidRPr="00040843">
              <w:t>th</w:t>
            </w:r>
            <w:r w:rsidR="425827E3">
              <w:t xml:space="preserve">e </w:t>
            </w:r>
            <w:r w:rsidR="425827E3">
              <w:rPr>
                <w:b/>
                <w:bCs/>
              </w:rPr>
              <w:t xml:space="preserve">Expenses </w:t>
            </w:r>
            <w:r w:rsidR="425827E3">
              <w:t xml:space="preserve">tab , </w:t>
            </w:r>
            <w:r w:rsidR="0F8D81B0">
              <w:t xml:space="preserve">tap </w:t>
            </w:r>
            <w:r w:rsidR="11F9A0EE">
              <w:rPr>
                <w:noProof/>
              </w:rPr>
              <w:drawing>
                <wp:inline distT="0" distB="0" distL="0" distR="0" wp14:anchorId="5541F903" wp14:editId="4C6982B0">
                  <wp:extent cx="182880" cy="182880"/>
                  <wp:effectExtent l="0" t="0" r="0" b="0"/>
                  <wp:docPr id="1816965875" name="Picture 1816965875" descr="P777C4T3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965875" name="Picture 1816965875" descr="P777C4T38#yIS1"/>
                          <pic:cNvPicPr/>
                        </pic:nvPicPr>
                        <pic:blipFill>
                          <a:blip r:embed="rId165">
                            <a:extLst>
                              <a:ext uri="{28A0092B-C50C-407E-A947-70E740481C1C}">
                                <a14:useLocalDpi xmlns:a14="http://schemas.microsoft.com/office/drawing/2010/main" val="0"/>
                              </a:ext>
                            </a:extLst>
                          </a:blip>
                          <a:stretch>
                            <a:fillRect/>
                          </a:stretch>
                        </pic:blipFill>
                        <pic:spPr>
                          <a:xfrm>
                            <a:off x="0" y="0"/>
                            <a:ext cx="182880" cy="182880"/>
                          </a:xfrm>
                          <a:prstGeom prst="rect">
                            <a:avLst/>
                          </a:prstGeom>
                        </pic:spPr>
                      </pic:pic>
                    </a:graphicData>
                  </a:graphic>
                </wp:inline>
              </w:drawing>
            </w:r>
            <w:r w:rsidR="0F8D81B0">
              <w:t xml:space="preserve"> </w:t>
            </w:r>
            <w:r w:rsidR="6FBB1B20">
              <w:t>(lower-right corner)</w:t>
            </w:r>
            <w:r w:rsidR="0F8D81B0">
              <w:t xml:space="preserve"> </w:t>
            </w:r>
            <w:r w:rsidR="425827E3">
              <w:t xml:space="preserve">and then select </w:t>
            </w:r>
            <w:r w:rsidR="425827E3">
              <w:rPr>
                <w:b/>
                <w:bCs/>
              </w:rPr>
              <w:t xml:space="preserve">Travel Allowance </w:t>
            </w:r>
            <w:r w:rsidR="425827E3">
              <w:t>from the options that appear.</w:t>
            </w:r>
          </w:p>
        </w:tc>
      </w:tr>
      <w:tr w:rsidR="00F30F12" w:rsidRPr="0094602A" w14:paraId="446B93CF" w14:textId="77777777" w:rsidTr="304046C8">
        <w:trPr>
          <w:cantSplit/>
        </w:trPr>
        <w:tc>
          <w:tcPr>
            <w:tcW w:w="5820" w:type="dxa"/>
          </w:tcPr>
          <w:p w14:paraId="41E956FE" w14:textId="5DD150EF" w:rsidR="00F30F12" w:rsidRPr="005B7DE7" w:rsidRDefault="01C398F6">
            <w:pPr>
              <w:pStyle w:val="ConcurTableText"/>
              <w:rPr>
                <w:noProof/>
                <w:snapToGrid/>
              </w:rPr>
            </w:pPr>
            <w:r>
              <w:rPr>
                <w:noProof/>
              </w:rPr>
              <w:lastRenderedPageBreak/>
              <w:drawing>
                <wp:inline distT="0" distB="0" distL="0" distR="0" wp14:anchorId="4867ADC8" wp14:editId="382370D9">
                  <wp:extent cx="1530350" cy="4019338"/>
                  <wp:effectExtent l="19050" t="19050" r="12700" b="19685"/>
                  <wp:docPr id="1506353408" name="Picture 1506353408" descr="P779C5T3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353408" name="Picture 1506353408" descr="P779C5T38#yIS1"/>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1532111" cy="4023962"/>
                          </a:xfrm>
                          <a:prstGeom prst="rect">
                            <a:avLst/>
                          </a:prstGeom>
                          <a:ln w="9525">
                            <a:solidFill>
                              <a:schemeClr val="tx1"/>
                            </a:solidFill>
                            <a:prstDash val="solid"/>
                          </a:ln>
                        </pic:spPr>
                      </pic:pic>
                    </a:graphicData>
                  </a:graphic>
                </wp:inline>
              </w:drawing>
            </w:r>
            <w:r w:rsidR="00DF2931">
              <w:rPr>
                <w:noProof/>
              </w:rPr>
              <w:t xml:space="preserve"> </w:t>
            </w:r>
            <w:r w:rsidR="00DF2931">
              <w:rPr>
                <w:noProof/>
              </w:rPr>
              <w:drawing>
                <wp:inline distT="0" distB="0" distL="0" distR="0" wp14:anchorId="148C5933" wp14:editId="31F4F8BB">
                  <wp:extent cx="1802302" cy="4014708"/>
                  <wp:effectExtent l="19050" t="19050" r="26670" b="24130"/>
                  <wp:docPr id="1870410562" name="Picture 1870410562" descr="P779C5T38#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410562" name="Picture 1870410562" descr="P779C5T38#yIS2"/>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1809541" cy="4030833"/>
                          </a:xfrm>
                          <a:prstGeom prst="rect">
                            <a:avLst/>
                          </a:prstGeom>
                          <a:ln w="9525">
                            <a:solidFill>
                              <a:schemeClr val="tx1"/>
                            </a:solidFill>
                            <a:prstDash val="solid"/>
                          </a:ln>
                        </pic:spPr>
                      </pic:pic>
                    </a:graphicData>
                  </a:graphic>
                </wp:inline>
              </w:drawing>
            </w:r>
          </w:p>
        </w:tc>
        <w:tc>
          <w:tcPr>
            <w:tcW w:w="3720" w:type="dxa"/>
          </w:tcPr>
          <w:p w14:paraId="2FBB3527" w14:textId="77777777" w:rsidR="00F30F12" w:rsidRDefault="00F30F12">
            <w:pPr>
              <w:pStyle w:val="ConcurTableText"/>
            </w:pPr>
            <w:r>
              <w:t xml:space="preserve">3) On the </w:t>
            </w:r>
            <w:r>
              <w:rPr>
                <w:b/>
              </w:rPr>
              <w:t>New</w:t>
            </w:r>
            <w:r w:rsidRPr="003917DD">
              <w:rPr>
                <w:b/>
              </w:rPr>
              <w:t xml:space="preserve"> </w:t>
            </w:r>
            <w:r>
              <w:rPr>
                <w:b/>
              </w:rPr>
              <w:t>Travel Allowance</w:t>
            </w:r>
            <w:r>
              <w:t xml:space="preserve"> screen:</w:t>
            </w:r>
          </w:p>
          <w:p w14:paraId="3BF2DBB4" w14:textId="77777777" w:rsidR="00F30F12" w:rsidRDefault="00F30F12">
            <w:pPr>
              <w:pStyle w:val="ConcurTableBullet"/>
            </w:pPr>
            <w:r>
              <w:t>Enter the itinerary name.</w:t>
            </w:r>
          </w:p>
          <w:p w14:paraId="6EE36D9E" w14:textId="77777777" w:rsidR="00F30F12" w:rsidRDefault="00F30F12">
            <w:pPr>
              <w:pStyle w:val="ConcurTableBullet"/>
            </w:pPr>
            <w:r>
              <w:t xml:space="preserve">Select the </w:t>
            </w:r>
            <w:r w:rsidRPr="304046C8">
              <w:rPr>
                <w:b/>
                <w:bCs/>
              </w:rPr>
              <w:t>Allowance Category</w:t>
            </w:r>
            <w:r>
              <w:t>.</w:t>
            </w:r>
            <w:r>
              <w:br/>
            </w:r>
            <w:r>
              <w:br/>
            </w:r>
            <w:r w:rsidRPr="304046C8">
              <w:rPr>
                <w:rStyle w:val="ConcurTableTextChar"/>
                <w:b/>
                <w:bCs/>
              </w:rPr>
              <w:t>NOTE:</w:t>
            </w:r>
            <w:r>
              <w:t xml:space="preserve"> If you select an allowance category - which supports the border crossing feature - an additional input field will appear in trip segments, where a border crossing situation is detected.</w:t>
            </w:r>
          </w:p>
          <w:p w14:paraId="25F12F73" w14:textId="77777777" w:rsidR="00F30F12" w:rsidRDefault="00F30F12">
            <w:pPr>
              <w:pStyle w:val="ConcurTableBullet"/>
            </w:pPr>
            <w:r>
              <w:t xml:space="preserve">Select the </w:t>
            </w:r>
            <w:r w:rsidRPr="304046C8">
              <w:rPr>
                <w:b/>
                <w:bCs/>
              </w:rPr>
              <w:t>Trip Type</w:t>
            </w:r>
            <w:r>
              <w:t>.</w:t>
            </w:r>
          </w:p>
          <w:p w14:paraId="30B61BBB" w14:textId="77777777" w:rsidR="00F30F12" w:rsidRDefault="00F30F12">
            <w:pPr>
              <w:pStyle w:val="ConcurTableBullet"/>
            </w:pPr>
            <w:r>
              <w:t xml:space="preserve">Swipe </w:t>
            </w:r>
            <w:r w:rsidRPr="304046C8">
              <w:rPr>
                <w:b/>
                <w:bCs/>
              </w:rPr>
              <w:t xml:space="preserve">Without Overnight </w:t>
            </w:r>
            <w:r>
              <w:t>to the right, if there was no overnight stay during the trip.</w:t>
            </w:r>
          </w:p>
          <w:p w14:paraId="55529D50" w14:textId="77777777" w:rsidR="00F30F12" w:rsidRPr="004D4883" w:rsidRDefault="00F30F12">
            <w:pPr>
              <w:pStyle w:val="ConcurTableBullet"/>
            </w:pPr>
            <w:r>
              <w:t xml:space="preserve">Swipe </w:t>
            </w:r>
            <w:r w:rsidRPr="304046C8">
              <w:rPr>
                <w:b/>
                <w:bCs/>
              </w:rPr>
              <w:t xml:space="preserve">Detailed Itinerary </w:t>
            </w:r>
            <w:r>
              <w:t xml:space="preserve">to the right, to view all itinerary fields. (In this example, the </w:t>
            </w:r>
            <w:r w:rsidRPr="304046C8">
              <w:rPr>
                <w:b/>
                <w:bCs/>
              </w:rPr>
              <w:t xml:space="preserve">Detailed Itinerary </w:t>
            </w:r>
            <w:r>
              <w:t xml:space="preserve">option is enabled.) </w:t>
            </w:r>
            <w:r>
              <w:br/>
            </w:r>
            <w:r>
              <w:br/>
            </w:r>
            <w:r w:rsidRPr="304046C8">
              <w:rPr>
                <w:b/>
                <w:bCs/>
              </w:rPr>
              <w:t>NOTE:</w:t>
            </w:r>
            <w:r>
              <w:t xml:space="preserve"> Depending on which allowance category you select, you may have the option to choose between the simple or detailed itinerary mode.</w:t>
            </w:r>
            <w:r>
              <w:br/>
            </w:r>
            <w:r>
              <w:br/>
              <w:t xml:space="preserve">If you enable the </w:t>
            </w:r>
            <w:r w:rsidRPr="304046C8">
              <w:rPr>
                <w:b/>
                <w:bCs/>
              </w:rPr>
              <w:t>Detailed Itinerary</w:t>
            </w:r>
            <w:r>
              <w:t xml:space="preserve"> toggle - while in simple mode - your detailed changes will be lost. The system will then replace your information with defaulted values. </w:t>
            </w:r>
            <w:r>
              <w:br/>
            </w:r>
            <w:r>
              <w:br/>
              <w:t>If you switch - from the simple mode - back to the detailed mode, you will need to re-enter your details in the additional fields again.</w:t>
            </w:r>
          </w:p>
          <w:p w14:paraId="5D69F1BC" w14:textId="77777777" w:rsidR="00F30F12" w:rsidRPr="00305ADC" w:rsidRDefault="00F30F12">
            <w:pPr>
              <w:pStyle w:val="ConcurTableBullet"/>
            </w:pPr>
            <w:r>
              <w:t>Enter the start and arrival locations.</w:t>
            </w:r>
            <w:r>
              <w:br/>
            </w:r>
            <w:r>
              <w:br/>
            </w:r>
            <w:r w:rsidRPr="304046C8">
              <w:rPr>
                <w:b/>
                <w:bCs/>
              </w:rPr>
              <w:t>NOTE:</w:t>
            </w:r>
            <w:r>
              <w:t xml:space="preserve"> When you select an allowance category with the </w:t>
            </w:r>
            <w:r w:rsidRPr="304046C8">
              <w:rPr>
                <w:i/>
                <w:iCs/>
              </w:rPr>
              <w:t>German 3-month-rule</w:t>
            </w:r>
            <w:r>
              <w:t xml:space="preserve"> configuration, the </w:t>
            </w:r>
            <w:r w:rsidRPr="304046C8">
              <w:rPr>
                <w:b/>
                <w:bCs/>
              </w:rPr>
              <w:t>Arrival Location</w:t>
            </w:r>
            <w:r>
              <w:t xml:space="preserve"> field</w:t>
            </w:r>
            <w:r w:rsidRPr="304046C8">
              <w:rPr>
                <w:b/>
                <w:bCs/>
              </w:rPr>
              <w:t xml:space="preserve"> </w:t>
            </w:r>
            <w:r>
              <w:t>will require the full address to be filled out. Without this configuration enabled, you only need to fill out the destination city field and the full address is not required.</w:t>
            </w:r>
          </w:p>
        </w:tc>
      </w:tr>
      <w:tr w:rsidR="00F30F12" w:rsidRPr="0094602A" w14:paraId="3DE7D556" w14:textId="77777777" w:rsidTr="304046C8">
        <w:trPr>
          <w:cantSplit/>
        </w:trPr>
        <w:tc>
          <w:tcPr>
            <w:tcW w:w="5820" w:type="dxa"/>
          </w:tcPr>
          <w:p w14:paraId="6E125638" w14:textId="6293AC91" w:rsidR="00F30F12" w:rsidRDefault="0049721A">
            <w:pPr>
              <w:pStyle w:val="ConcurTableText"/>
              <w:rPr>
                <w:noProof/>
              </w:rPr>
            </w:pPr>
            <w:r>
              <w:rPr>
                <w:noProof/>
              </w:rPr>
              <w:lastRenderedPageBreak/>
              <w:drawing>
                <wp:inline distT="0" distB="0" distL="0" distR="0" wp14:anchorId="304B8975" wp14:editId="018382B8">
                  <wp:extent cx="1371464" cy="2912098"/>
                  <wp:effectExtent l="0" t="0" r="635" b="3175"/>
                  <wp:docPr id="1870410563" name="Picture 1870410563" descr="P788C7T3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410563" name="Picture 1870410563" descr="P788C7T38#yIS1"/>
                          <pic:cNvPicPr/>
                        </pic:nvPicPr>
                        <pic:blipFill>
                          <a:blip r:embed="rId168"/>
                          <a:stretch>
                            <a:fillRect/>
                          </a:stretch>
                        </pic:blipFill>
                        <pic:spPr>
                          <a:xfrm>
                            <a:off x="0" y="0"/>
                            <a:ext cx="1374598" cy="2918753"/>
                          </a:xfrm>
                          <a:prstGeom prst="rect">
                            <a:avLst/>
                          </a:prstGeom>
                        </pic:spPr>
                      </pic:pic>
                    </a:graphicData>
                  </a:graphic>
                </wp:inline>
              </w:drawing>
            </w:r>
            <w:r w:rsidR="004B12FA">
              <w:rPr>
                <w:noProof/>
              </w:rPr>
              <w:t xml:space="preserve"> </w:t>
            </w:r>
            <w:r w:rsidR="00F30F12" w:rsidRPr="5AD8A1DD">
              <w:rPr>
                <w:noProof/>
              </w:rPr>
              <w:t xml:space="preserve"> </w:t>
            </w:r>
            <w:r w:rsidR="004B12FA" w:rsidRPr="004B12FA">
              <w:rPr>
                <w:noProof/>
              </w:rPr>
              <w:drawing>
                <wp:inline distT="0" distB="0" distL="0" distR="0" wp14:anchorId="1B3548CA" wp14:editId="40C794B2">
                  <wp:extent cx="1371377" cy="2906850"/>
                  <wp:effectExtent l="0" t="0" r="635" b="8255"/>
                  <wp:docPr id="1870410564" name="Picture 1870410564" descr="P788C7T38#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410564" name="Picture 1870410564" descr="P788C7T38#yIS2"/>
                          <pic:cNvPicPr/>
                        </pic:nvPicPr>
                        <pic:blipFill>
                          <a:blip r:embed="rId169"/>
                          <a:stretch>
                            <a:fillRect/>
                          </a:stretch>
                        </pic:blipFill>
                        <pic:spPr>
                          <a:xfrm>
                            <a:off x="0" y="0"/>
                            <a:ext cx="1376968" cy="2918700"/>
                          </a:xfrm>
                          <a:prstGeom prst="rect">
                            <a:avLst/>
                          </a:prstGeom>
                        </pic:spPr>
                      </pic:pic>
                    </a:graphicData>
                  </a:graphic>
                </wp:inline>
              </w:drawing>
            </w:r>
            <w:r w:rsidR="005E457F" w:rsidRPr="005E457F">
              <w:rPr>
                <w:noProof/>
              </w:rPr>
              <w:drawing>
                <wp:inline distT="0" distB="0" distL="0" distR="0" wp14:anchorId="6297C751" wp14:editId="6992C13B">
                  <wp:extent cx="1371234" cy="2070339"/>
                  <wp:effectExtent l="0" t="0" r="635" b="6350"/>
                  <wp:docPr id="1870410565" name="Picture 1870410565" descr="P788C7T38#yI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410565" name="Picture 1870410565" descr="P788C7T38#yIS3"/>
                          <pic:cNvPicPr/>
                        </pic:nvPicPr>
                        <pic:blipFill>
                          <a:blip r:embed="rId170"/>
                          <a:stretch>
                            <a:fillRect/>
                          </a:stretch>
                        </pic:blipFill>
                        <pic:spPr>
                          <a:xfrm>
                            <a:off x="0" y="0"/>
                            <a:ext cx="1373949" cy="2074437"/>
                          </a:xfrm>
                          <a:prstGeom prst="rect">
                            <a:avLst/>
                          </a:prstGeom>
                        </pic:spPr>
                      </pic:pic>
                    </a:graphicData>
                  </a:graphic>
                </wp:inline>
              </w:drawing>
            </w:r>
          </w:p>
        </w:tc>
        <w:tc>
          <w:tcPr>
            <w:tcW w:w="3720" w:type="dxa"/>
          </w:tcPr>
          <w:p w14:paraId="5082A35F" w14:textId="77777777" w:rsidR="00F30F12" w:rsidRDefault="00F30F12">
            <w:pPr>
              <w:pStyle w:val="ConcurTableBullet"/>
            </w:pPr>
            <w:r>
              <w:t xml:space="preserve">Select the date and then tap </w:t>
            </w:r>
            <w:r w:rsidRPr="304046C8">
              <w:rPr>
                <w:b/>
                <w:bCs/>
              </w:rPr>
              <w:t xml:space="preserve">OK </w:t>
            </w:r>
            <w:r>
              <w:t>(lower-right corner).</w:t>
            </w:r>
          </w:p>
          <w:p w14:paraId="3EC24542" w14:textId="77777777" w:rsidR="00F30F12" w:rsidRDefault="00F30F12">
            <w:pPr>
              <w:pStyle w:val="ConcurTableBullet"/>
            </w:pPr>
            <w:r>
              <w:t xml:space="preserve">Select the time and then tap </w:t>
            </w:r>
            <w:r w:rsidRPr="304046C8">
              <w:rPr>
                <w:b/>
                <w:bCs/>
              </w:rPr>
              <w:t xml:space="preserve">OK </w:t>
            </w:r>
            <w:r>
              <w:t>(lower-right corner).</w:t>
            </w:r>
            <w:r>
              <w:br/>
            </w:r>
            <w:r>
              <w:br/>
            </w:r>
            <w:r w:rsidRPr="304046C8">
              <w:rPr>
                <w:b/>
                <w:bCs/>
              </w:rPr>
              <w:t xml:space="preserve">NOTE: </w:t>
            </w:r>
            <w:r>
              <w:t xml:space="preserve">You can tap </w:t>
            </w:r>
            <w:r>
              <w:rPr>
                <w:noProof/>
              </w:rPr>
              <w:drawing>
                <wp:inline distT="0" distB="0" distL="0" distR="0" wp14:anchorId="20F3FACE" wp14:editId="0280AC74">
                  <wp:extent cx="167126" cy="134630"/>
                  <wp:effectExtent l="19050" t="19050" r="23495" b="17780"/>
                  <wp:docPr id="1038" name="Picture 1038" descr="P790C8T3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 name="Picture 1038" descr="P790C8T38#yIS1"/>
                          <pic:cNvPicPr/>
                        </pic:nvPicPr>
                        <pic:blipFill>
                          <a:blip r:embed="rId171">
                            <a:extLst>
                              <a:ext uri="{28A0092B-C50C-407E-A947-70E740481C1C}">
                                <a14:useLocalDpi xmlns:a14="http://schemas.microsoft.com/office/drawing/2010/main" val="0"/>
                              </a:ext>
                            </a:extLst>
                          </a:blip>
                          <a:stretch>
                            <a:fillRect/>
                          </a:stretch>
                        </pic:blipFill>
                        <pic:spPr>
                          <a:xfrm>
                            <a:off x="0" y="0"/>
                            <a:ext cx="167126" cy="134630"/>
                          </a:xfrm>
                          <a:prstGeom prst="rect">
                            <a:avLst/>
                          </a:prstGeom>
                          <a:ln w="6348">
                            <a:solidFill>
                              <a:schemeClr val="tx1"/>
                            </a:solidFill>
                            <a:prstDash val="solid"/>
                          </a:ln>
                        </pic:spPr>
                      </pic:pic>
                    </a:graphicData>
                  </a:graphic>
                </wp:inline>
              </w:drawing>
            </w:r>
            <w:r>
              <w:t xml:space="preserve"> to access the </w:t>
            </w:r>
            <w:r w:rsidRPr="304046C8">
              <w:rPr>
                <w:b/>
                <w:bCs/>
              </w:rPr>
              <w:t>Set time</w:t>
            </w:r>
            <w:r>
              <w:t xml:space="preserve"> window. To go back to the default time window, tap </w:t>
            </w:r>
            <w:r>
              <w:rPr>
                <w:noProof/>
              </w:rPr>
              <w:drawing>
                <wp:inline distT="0" distB="0" distL="0" distR="0" wp14:anchorId="7BCA8868" wp14:editId="38C3C1C7">
                  <wp:extent cx="182880" cy="182880"/>
                  <wp:effectExtent l="0" t="0" r="7620" b="7620"/>
                  <wp:docPr id="1039" name="Picture 1039" descr="P790C8T38#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 name="Picture 1039" descr="P790C8T38#yIS2"/>
                          <pic:cNvPicPr/>
                        </pic:nvPicPr>
                        <pic:blipFill>
                          <a:blip r:embed="rId172">
                            <a:extLst>
                              <a:ext uri="{28A0092B-C50C-407E-A947-70E740481C1C}">
                                <a14:useLocalDpi xmlns:a14="http://schemas.microsoft.com/office/drawing/2010/main" val="0"/>
                              </a:ext>
                            </a:extLst>
                          </a:blip>
                          <a:stretch>
                            <a:fillRect/>
                          </a:stretch>
                        </pic:blipFill>
                        <pic:spPr>
                          <a:xfrm>
                            <a:off x="0" y="0"/>
                            <a:ext cx="182880" cy="182880"/>
                          </a:xfrm>
                          <a:prstGeom prst="rect">
                            <a:avLst/>
                          </a:prstGeom>
                        </pic:spPr>
                      </pic:pic>
                    </a:graphicData>
                  </a:graphic>
                </wp:inline>
              </w:drawing>
            </w:r>
            <w:r>
              <w:t xml:space="preserve"> (lower-left corner).</w:t>
            </w:r>
          </w:p>
        </w:tc>
      </w:tr>
      <w:tr w:rsidR="00F30F12" w:rsidRPr="0094602A" w14:paraId="4F1E961C" w14:textId="77777777" w:rsidTr="304046C8">
        <w:trPr>
          <w:cantSplit/>
        </w:trPr>
        <w:tc>
          <w:tcPr>
            <w:tcW w:w="5820" w:type="dxa"/>
          </w:tcPr>
          <w:p w14:paraId="01F00E5A" w14:textId="51D86F03" w:rsidR="00F30F12" w:rsidRDefault="007F05FB">
            <w:pPr>
              <w:pStyle w:val="ConcurTableText"/>
              <w:rPr>
                <w:noProof/>
              </w:rPr>
            </w:pPr>
            <w:r>
              <w:rPr>
                <w:noProof/>
              </w:rPr>
              <w:lastRenderedPageBreak/>
              <w:drawing>
                <wp:inline distT="0" distB="0" distL="0" distR="0" wp14:anchorId="5F6F0954" wp14:editId="3F6EA291">
                  <wp:extent cx="1463040" cy="4389119"/>
                  <wp:effectExtent l="0" t="0" r="3810" b="0"/>
                  <wp:docPr id="1192159336" name="Picture 1192159336" descr="P792C9T3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159336" name="Picture 1192159336" descr="P792C9T38#yIS1"/>
                          <pic:cNvPicPr/>
                        </pic:nvPicPr>
                        <pic:blipFill>
                          <a:blip r:embed="rId173"/>
                          <a:stretch>
                            <a:fillRect/>
                          </a:stretch>
                        </pic:blipFill>
                        <pic:spPr>
                          <a:xfrm>
                            <a:off x="0" y="0"/>
                            <a:ext cx="1463040" cy="4389119"/>
                          </a:xfrm>
                          <a:prstGeom prst="rect">
                            <a:avLst/>
                          </a:prstGeom>
                        </pic:spPr>
                      </pic:pic>
                    </a:graphicData>
                  </a:graphic>
                </wp:inline>
              </w:drawing>
            </w:r>
          </w:p>
        </w:tc>
        <w:tc>
          <w:tcPr>
            <w:tcW w:w="3720" w:type="dxa"/>
          </w:tcPr>
          <w:p w14:paraId="71633875" w14:textId="77777777" w:rsidR="00F30F12" w:rsidRDefault="00F30F12">
            <w:pPr>
              <w:pStyle w:val="ConcurTableBullet"/>
            </w:pPr>
            <w:r>
              <w:t xml:space="preserve">Tap </w:t>
            </w:r>
            <w:r w:rsidRPr="304046C8">
              <w:rPr>
                <w:b/>
                <w:bCs/>
              </w:rPr>
              <w:t>Add Destination</w:t>
            </w:r>
            <w:r>
              <w:t xml:space="preserve"> to access the return trip fields.</w:t>
            </w:r>
            <w:r>
              <w:br/>
            </w:r>
            <w:r>
              <w:br/>
            </w:r>
            <w:r w:rsidRPr="304046C8">
              <w:rPr>
                <w:b/>
                <w:bCs/>
              </w:rPr>
              <w:t>NOTE:</w:t>
            </w:r>
            <w:r>
              <w:t xml:space="preserve"> The </w:t>
            </w:r>
            <w:r w:rsidRPr="304046C8">
              <w:rPr>
                <w:b/>
                <w:bCs/>
              </w:rPr>
              <w:t>Start Location</w:t>
            </w:r>
            <w:r>
              <w:t xml:space="preserve"> and </w:t>
            </w:r>
            <w:r w:rsidRPr="304046C8">
              <w:rPr>
                <w:b/>
                <w:bCs/>
              </w:rPr>
              <w:t>Arrival Location</w:t>
            </w:r>
            <w:r>
              <w:t xml:space="preserve"> fields must be filled out before the user can access the </w:t>
            </w:r>
            <w:r w:rsidRPr="304046C8">
              <w:rPr>
                <w:b/>
                <w:bCs/>
              </w:rPr>
              <w:t>Add destination</w:t>
            </w:r>
            <w:r>
              <w:t xml:space="preserve"> option.</w:t>
            </w:r>
          </w:p>
          <w:p w14:paraId="0679CF54" w14:textId="77777777" w:rsidR="00F30F12" w:rsidRDefault="00F30F12">
            <w:pPr>
              <w:pStyle w:val="ConcurTableBullet"/>
            </w:pPr>
            <w:r>
              <w:t>Enter the return trip information.</w:t>
            </w:r>
          </w:p>
          <w:p w14:paraId="0A138670" w14:textId="77777777" w:rsidR="00F30F12" w:rsidRDefault="00F30F12">
            <w:pPr>
              <w:pStyle w:val="ConcurTableBullet"/>
            </w:pPr>
            <w:r>
              <w:t>Repeat for each leg of the trip, entering the exact "arrival" address if necessary.</w:t>
            </w:r>
          </w:p>
          <w:p w14:paraId="2A191DA7" w14:textId="77777777" w:rsidR="00F30F12" w:rsidRDefault="00F30F12">
            <w:pPr>
              <w:pStyle w:val="ConcurTableBullet"/>
            </w:pPr>
            <w:r>
              <w:t>Review the itinerary for accuracy.</w:t>
            </w:r>
          </w:p>
          <w:p w14:paraId="20935488" w14:textId="77777777" w:rsidR="00F30F12" w:rsidRDefault="00F30F12">
            <w:pPr>
              <w:pStyle w:val="ConcurTableText"/>
            </w:pPr>
            <w:r>
              <w:t xml:space="preserve">4) When done, tap </w:t>
            </w:r>
            <w:r w:rsidRPr="007A7D43">
              <w:rPr>
                <w:b/>
                <w:bCs/>
                <w:noProof/>
              </w:rPr>
              <w:t>Save</w:t>
            </w:r>
            <w:r>
              <w:rPr>
                <w:b/>
                <w:bCs/>
                <w:noProof/>
              </w:rPr>
              <w:t xml:space="preserve"> </w:t>
            </w:r>
            <w:r w:rsidRPr="007A7D43">
              <w:rPr>
                <w:noProof/>
              </w:rPr>
              <w:t>(upper-right corner)</w:t>
            </w:r>
            <w:r>
              <w:t>.</w:t>
            </w:r>
          </w:p>
        </w:tc>
      </w:tr>
      <w:tr w:rsidR="00F30F12" w:rsidRPr="0094602A" w14:paraId="69C9CAB1" w14:textId="77777777" w:rsidTr="304046C8">
        <w:trPr>
          <w:cantSplit/>
        </w:trPr>
        <w:tc>
          <w:tcPr>
            <w:tcW w:w="5820" w:type="dxa"/>
          </w:tcPr>
          <w:p w14:paraId="63718C8E" w14:textId="2BD67BCA" w:rsidR="00F30F12" w:rsidRPr="009504A8" w:rsidRDefault="18DDA780">
            <w:pPr>
              <w:pStyle w:val="ConcurTableText"/>
              <w:rPr>
                <w:noProof/>
              </w:rPr>
            </w:pPr>
            <w:r>
              <w:rPr>
                <w:noProof/>
              </w:rPr>
              <w:drawing>
                <wp:inline distT="0" distB="0" distL="0" distR="0" wp14:anchorId="28FFF5A6" wp14:editId="0B329F2B">
                  <wp:extent cx="1463040" cy="3258987"/>
                  <wp:effectExtent l="19050" t="19050" r="22860" b="17780"/>
                  <wp:docPr id="1246146188" name="Picture 1246146188" descr="P799C11T3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146188" name="Picture 1246146188" descr="P799C11T38#yIS1"/>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1463040" cy="3258987"/>
                          </a:xfrm>
                          <a:prstGeom prst="rect">
                            <a:avLst/>
                          </a:prstGeom>
                          <a:ln w="9525">
                            <a:solidFill>
                              <a:schemeClr val="tx1"/>
                            </a:solidFill>
                            <a:prstDash val="solid"/>
                          </a:ln>
                        </pic:spPr>
                      </pic:pic>
                    </a:graphicData>
                  </a:graphic>
                </wp:inline>
              </w:drawing>
            </w:r>
          </w:p>
        </w:tc>
        <w:tc>
          <w:tcPr>
            <w:tcW w:w="3720" w:type="dxa"/>
          </w:tcPr>
          <w:p w14:paraId="69753082" w14:textId="77777777" w:rsidR="00F30F12" w:rsidRDefault="00F30F12">
            <w:pPr>
              <w:pStyle w:val="ConcurTableText"/>
            </w:pPr>
            <w:r>
              <w:t xml:space="preserve">5) If adjustments are necessary (for example, to deduct for provided meals), tap the </w:t>
            </w:r>
            <w:r w:rsidRPr="001240FB">
              <w:rPr>
                <w:b/>
              </w:rPr>
              <w:t>Adjustments</w:t>
            </w:r>
            <w:r>
              <w:t xml:space="preserve"> tab on the </w:t>
            </w:r>
            <w:r w:rsidRPr="001240FB">
              <w:rPr>
                <w:b/>
              </w:rPr>
              <w:t>Travel Allowance</w:t>
            </w:r>
            <w:r>
              <w:t xml:space="preserve"> screen.</w:t>
            </w:r>
          </w:p>
          <w:p w14:paraId="4FD2EC8D" w14:textId="77777777" w:rsidR="00F30F12" w:rsidRPr="00C7794A" w:rsidRDefault="00F30F12">
            <w:pPr>
              <w:pStyle w:val="ConcurTableText"/>
            </w:pPr>
            <w:r>
              <w:t>6) Tap the desired daily allowance that requires adjustment.</w:t>
            </w:r>
          </w:p>
        </w:tc>
      </w:tr>
      <w:tr w:rsidR="00F30F12" w:rsidRPr="0094602A" w14:paraId="49EDC3CD" w14:textId="77777777" w:rsidTr="304046C8">
        <w:trPr>
          <w:cantSplit/>
        </w:trPr>
        <w:tc>
          <w:tcPr>
            <w:tcW w:w="5820" w:type="dxa"/>
          </w:tcPr>
          <w:p w14:paraId="7D71D099" w14:textId="2FAB43A6" w:rsidR="00F30F12" w:rsidRPr="005B7DE7" w:rsidRDefault="148E72EA">
            <w:pPr>
              <w:pStyle w:val="ConcurTableText"/>
            </w:pPr>
            <w:r>
              <w:rPr>
                <w:noProof/>
              </w:rPr>
              <w:lastRenderedPageBreak/>
              <w:drawing>
                <wp:inline distT="0" distB="0" distL="0" distR="0" wp14:anchorId="4C4FCE6F" wp14:editId="1588686E">
                  <wp:extent cx="1590675" cy="3543300"/>
                  <wp:effectExtent l="9525" t="9525" r="9525" b="9525"/>
                  <wp:docPr id="593968472" name="Picture 593968472" descr="P803C13T3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968472" name="Picture 593968472" descr="P803C13T38#yIS1"/>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1590675" cy="3543300"/>
                          </a:xfrm>
                          <a:prstGeom prst="rect">
                            <a:avLst/>
                          </a:prstGeom>
                          <a:ln w="9525">
                            <a:solidFill>
                              <a:schemeClr val="tx1"/>
                            </a:solidFill>
                            <a:prstDash val="solid"/>
                          </a:ln>
                        </pic:spPr>
                      </pic:pic>
                    </a:graphicData>
                  </a:graphic>
                </wp:inline>
              </w:drawing>
            </w:r>
            <w:r w:rsidR="00F30F12">
              <w:rPr>
                <w:noProof/>
              </w:rPr>
              <w:t xml:space="preserve"> </w:t>
            </w:r>
            <w:r w:rsidR="23B6A596">
              <w:rPr>
                <w:noProof/>
              </w:rPr>
              <w:drawing>
                <wp:inline distT="0" distB="0" distL="0" distR="0" wp14:anchorId="51CDFCC7" wp14:editId="6F7E41C9">
                  <wp:extent cx="1590675" cy="3543300"/>
                  <wp:effectExtent l="9525" t="9525" r="9525" b="9525"/>
                  <wp:docPr id="344401399" name="Picture 344401399" descr="P803C13T38#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401399" name="Picture 344401399" descr="P803C13T38#yIS2"/>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1590675" cy="3543300"/>
                          </a:xfrm>
                          <a:prstGeom prst="rect">
                            <a:avLst/>
                          </a:prstGeom>
                          <a:ln w="9525">
                            <a:solidFill>
                              <a:schemeClr val="tx1"/>
                            </a:solidFill>
                            <a:prstDash val="solid"/>
                          </a:ln>
                        </pic:spPr>
                      </pic:pic>
                    </a:graphicData>
                  </a:graphic>
                </wp:inline>
              </w:drawing>
            </w:r>
            <w:r w:rsidR="23B6A596">
              <w:rPr>
                <w:noProof/>
              </w:rPr>
              <w:drawing>
                <wp:inline distT="0" distB="0" distL="0" distR="0" wp14:anchorId="0751DE55" wp14:editId="6CD8A5F8">
                  <wp:extent cx="1590675" cy="3543300"/>
                  <wp:effectExtent l="9525" t="9525" r="9525" b="9525"/>
                  <wp:docPr id="1220260367" name="Picture 1220260367" descr="P803C13T38#yI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260367" name="Picture 1220260367" descr="P803C13T38#yIS3"/>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1590675" cy="3543300"/>
                          </a:xfrm>
                          <a:prstGeom prst="rect">
                            <a:avLst/>
                          </a:prstGeom>
                          <a:ln w="9525">
                            <a:solidFill>
                              <a:schemeClr val="tx1"/>
                            </a:solidFill>
                            <a:prstDash val="solid"/>
                          </a:ln>
                        </pic:spPr>
                      </pic:pic>
                    </a:graphicData>
                  </a:graphic>
                </wp:inline>
              </w:drawing>
            </w:r>
          </w:p>
        </w:tc>
        <w:tc>
          <w:tcPr>
            <w:tcW w:w="3720" w:type="dxa"/>
          </w:tcPr>
          <w:p w14:paraId="125C77CB" w14:textId="1B9C31D3" w:rsidR="00F30F12" w:rsidRDefault="00F30F12">
            <w:pPr>
              <w:pStyle w:val="ConcurTableText"/>
            </w:pPr>
            <w:r>
              <w:t xml:space="preserve">7) On the </w:t>
            </w:r>
            <w:r w:rsidR="3E01ADA5" w:rsidRPr="7734CCDC">
              <w:rPr>
                <w:b/>
                <w:bCs/>
              </w:rPr>
              <w:t xml:space="preserve"> Adjustments</w:t>
            </w:r>
            <w:r>
              <w:t xml:space="preserve"> screen:</w:t>
            </w:r>
          </w:p>
          <w:p w14:paraId="006C641E" w14:textId="77777777" w:rsidR="00F30F12" w:rsidRDefault="00F30F12">
            <w:pPr>
              <w:pStyle w:val="ConcurTableBullet"/>
            </w:pPr>
            <w:r>
              <w:t>Make the desired adjustments.</w:t>
            </w:r>
            <w:r>
              <w:br/>
            </w:r>
            <w:r>
              <w:br/>
            </w:r>
            <w:r w:rsidRPr="304046C8">
              <w:rPr>
                <w:b/>
                <w:bCs/>
              </w:rPr>
              <w:t>NOTE:</w:t>
            </w:r>
            <w:r>
              <w:t xml:space="preserve"> If the web version of SAP Concur provides a list of options instead of Yes/No, then the list appears here as well.</w:t>
            </w:r>
          </w:p>
          <w:p w14:paraId="59497D4E" w14:textId="77777777" w:rsidR="00F30F12" w:rsidRDefault="00F30F12">
            <w:pPr>
              <w:pStyle w:val="ConcurTableBullet"/>
            </w:pPr>
            <w:r>
              <w:t xml:space="preserve">When done, tap </w:t>
            </w:r>
            <w:r w:rsidRPr="304046C8">
              <w:rPr>
                <w:b/>
                <w:bCs/>
              </w:rPr>
              <w:t>Save</w:t>
            </w:r>
            <w:r>
              <w:t xml:space="preserve"> (upper-right corner).</w:t>
            </w:r>
          </w:p>
          <w:p w14:paraId="73591232" w14:textId="77777777" w:rsidR="00F30F12" w:rsidRDefault="00F30F12">
            <w:pPr>
              <w:pStyle w:val="ConcurTableText"/>
            </w:pPr>
            <w:r>
              <w:t xml:space="preserve">8) On the </w:t>
            </w:r>
            <w:r w:rsidRPr="001240FB">
              <w:rPr>
                <w:b/>
              </w:rPr>
              <w:t>Travel Allowance</w:t>
            </w:r>
            <w:r>
              <w:t xml:space="preserve"> screen:</w:t>
            </w:r>
          </w:p>
          <w:p w14:paraId="3B1BECF1" w14:textId="77777777" w:rsidR="00F30F12" w:rsidRDefault="00F30F12">
            <w:pPr>
              <w:pStyle w:val="ConcurTableBullet"/>
            </w:pPr>
            <w:r>
              <w:t>Make any other required adjustments.</w:t>
            </w:r>
          </w:p>
          <w:p w14:paraId="395DBF3B" w14:textId="523024AC" w:rsidR="00F30F12" w:rsidRDefault="00F30F12">
            <w:pPr>
              <w:pStyle w:val="ConcurTableBullet"/>
            </w:pPr>
            <w:r>
              <w:t xml:space="preserve">Tap </w:t>
            </w:r>
            <w:r w:rsidR="00F65452">
              <w:rPr>
                <w:noProof/>
              </w:rPr>
              <w:drawing>
                <wp:inline distT="0" distB="0" distL="0" distR="0" wp14:anchorId="166824EA" wp14:editId="345CEB97">
                  <wp:extent cx="152413" cy="152413"/>
                  <wp:effectExtent l="0" t="0" r="0" b="0"/>
                  <wp:docPr id="1870410576" name="Picture 1870410576" descr="P809C14T3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410576" name="Picture 1870410576" descr="P809C14T38#yIS1"/>
                          <pic:cNvPicPr/>
                        </pic:nvPicPr>
                        <pic:blipFill>
                          <a:blip r:embed="rId178"/>
                          <a:stretch>
                            <a:fillRect/>
                          </a:stretch>
                        </pic:blipFill>
                        <pic:spPr>
                          <a:xfrm>
                            <a:off x="0" y="0"/>
                            <a:ext cx="152413" cy="152413"/>
                          </a:xfrm>
                          <a:prstGeom prst="rect">
                            <a:avLst/>
                          </a:prstGeom>
                        </pic:spPr>
                      </pic:pic>
                    </a:graphicData>
                  </a:graphic>
                </wp:inline>
              </w:drawing>
            </w:r>
            <w:r>
              <w:t xml:space="preserve"> (upper-left corner) to return to the expense report.</w:t>
            </w:r>
          </w:p>
          <w:p w14:paraId="5C7E0091" w14:textId="7D85F8A2" w:rsidR="00F30F12" w:rsidRDefault="00F30F12">
            <w:pPr>
              <w:pStyle w:val="ConcurTableText"/>
            </w:pPr>
            <w:r>
              <w:t xml:space="preserve">9) On the </w:t>
            </w:r>
            <w:r w:rsidRPr="00522AC6">
              <w:t>report</w:t>
            </w:r>
            <w:r>
              <w:t xml:space="preserve"> screen:</w:t>
            </w:r>
          </w:p>
          <w:p w14:paraId="68E8951D" w14:textId="77777777" w:rsidR="00F30F12" w:rsidRDefault="00F30F12">
            <w:pPr>
              <w:pStyle w:val="ConcurTableBullet"/>
            </w:pPr>
            <w:r>
              <w:t>Review for accuracy.</w:t>
            </w:r>
          </w:p>
          <w:p w14:paraId="3DAD5C97" w14:textId="77777777" w:rsidR="00F30F12" w:rsidRDefault="00F30F12">
            <w:pPr>
              <w:pStyle w:val="ConcurTableBullet"/>
            </w:pPr>
            <w:r>
              <w:t xml:space="preserve">From the </w:t>
            </w:r>
            <w:r w:rsidRPr="304046C8">
              <w:rPr>
                <w:b/>
                <w:bCs/>
              </w:rPr>
              <w:t>Details</w:t>
            </w:r>
            <w:r>
              <w:t xml:space="preserve"> tab, tap </w:t>
            </w:r>
            <w:r w:rsidRPr="304046C8">
              <w:rPr>
                <w:rFonts w:eastAsia="Arial Unicode MS"/>
                <w:b/>
                <w:bCs/>
              </w:rPr>
              <w:t>Travel Allowance Itineraries &amp; Adjustments</w:t>
            </w:r>
            <w:r w:rsidRPr="304046C8">
              <w:rPr>
                <w:b/>
                <w:bCs/>
              </w:rPr>
              <w:t xml:space="preserve"> </w:t>
            </w:r>
            <w:r>
              <w:t>if changes are necessary.</w:t>
            </w:r>
          </w:p>
          <w:p w14:paraId="3EC5EBA4" w14:textId="77777777" w:rsidR="00F30F12" w:rsidRPr="00305ADC" w:rsidRDefault="00F30F12">
            <w:pPr>
              <w:pStyle w:val="ConcurTableBullet"/>
            </w:pPr>
            <w:r>
              <w:t>Finish adding expenses, receipts, etc. Submit when ready.</w:t>
            </w:r>
          </w:p>
        </w:tc>
      </w:tr>
    </w:tbl>
    <w:p w14:paraId="417D656A" w14:textId="77777777" w:rsidR="00F30F12" w:rsidRPr="0054576E" w:rsidRDefault="00F30F12" w:rsidP="00F30F12">
      <w:pPr>
        <w:pStyle w:val="Heading5"/>
      </w:pPr>
      <w:r>
        <w:rPr>
          <w:rFonts w:eastAsia="Calibri"/>
        </w:rPr>
        <w:lastRenderedPageBreak/>
        <w:t xml:space="preserve">Create a New Fixed Travel Allowance With Multiple Destinations </w:t>
      </w:r>
      <w:r>
        <w:t>in an Expense Report</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Caption w:val="Create a travel allowance with multiple destinations."/>
      </w:tblPr>
      <w:tblGrid>
        <w:gridCol w:w="5388"/>
        <w:gridCol w:w="3971"/>
        <w:gridCol w:w="279"/>
      </w:tblGrid>
      <w:tr w:rsidR="00F30F12" w:rsidRPr="00D674BA" w14:paraId="79567F9E" w14:textId="77777777" w:rsidTr="304046C8">
        <w:trPr>
          <w:cantSplit/>
          <w:tblHeader/>
        </w:trPr>
        <w:tc>
          <w:tcPr>
            <w:tcW w:w="5550" w:type="dxa"/>
            <w:shd w:val="clear" w:color="auto" w:fill="000000" w:themeFill="text1"/>
          </w:tcPr>
          <w:p w14:paraId="02A87A77" w14:textId="77777777" w:rsidR="00F30F12" w:rsidRPr="00D674BA" w:rsidRDefault="00F30F12">
            <w:pPr>
              <w:pStyle w:val="ConcurTableHeadLeft"/>
            </w:pPr>
            <w:r w:rsidRPr="00D674BA">
              <w:t>Screen(s)</w:t>
            </w:r>
          </w:p>
        </w:tc>
        <w:tc>
          <w:tcPr>
            <w:tcW w:w="4088" w:type="dxa"/>
            <w:gridSpan w:val="2"/>
            <w:shd w:val="clear" w:color="auto" w:fill="000000" w:themeFill="text1"/>
          </w:tcPr>
          <w:p w14:paraId="146ECA60" w14:textId="77777777" w:rsidR="00F30F12" w:rsidRPr="00D674BA" w:rsidRDefault="00F30F12">
            <w:pPr>
              <w:pStyle w:val="ConcurTableHeadLeft"/>
            </w:pPr>
            <w:r w:rsidRPr="00D674BA">
              <w:t>Description/Action</w:t>
            </w:r>
          </w:p>
        </w:tc>
      </w:tr>
      <w:tr w:rsidR="00F30F12" w:rsidRPr="00D674BA" w14:paraId="256B571E" w14:textId="77777777" w:rsidTr="304046C8">
        <w:trPr>
          <w:cantSplit/>
        </w:trPr>
        <w:tc>
          <w:tcPr>
            <w:tcW w:w="5550" w:type="dxa"/>
            <w:tcBorders>
              <w:bottom w:val="single" w:sz="4" w:space="0" w:color="000000" w:themeColor="text1"/>
            </w:tcBorders>
          </w:tcPr>
          <w:p w14:paraId="066AD0D4" w14:textId="7833BA0C" w:rsidR="00F30F12" w:rsidRPr="00D674BA" w:rsidRDefault="1593D0E7">
            <w:pPr>
              <w:spacing w:before="80" w:after="80"/>
            </w:pPr>
            <w:r>
              <w:rPr>
                <w:noProof/>
              </w:rPr>
              <w:drawing>
                <wp:inline distT="0" distB="0" distL="0" distR="0" wp14:anchorId="40A6B8BF" wp14:editId="017CECF8">
                  <wp:extent cx="1554480" cy="3429277"/>
                  <wp:effectExtent l="0" t="0" r="7620" b="0"/>
                  <wp:docPr id="1787864274" name="Picture 1787864274" descr="P819C3T3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864274" name="Picture 1787864274" descr="P819C3T39#yIS1"/>
                          <pic:cNvPicPr/>
                        </pic:nvPicPr>
                        <pic:blipFill>
                          <a:blip r:embed="rId162">
                            <a:extLst>
                              <a:ext uri="{28A0092B-C50C-407E-A947-70E740481C1C}">
                                <a14:useLocalDpi xmlns:a14="http://schemas.microsoft.com/office/drawing/2010/main" val="0"/>
                              </a:ext>
                            </a:extLst>
                          </a:blip>
                          <a:stretch>
                            <a:fillRect/>
                          </a:stretch>
                        </pic:blipFill>
                        <pic:spPr>
                          <a:xfrm>
                            <a:off x="0" y="0"/>
                            <a:ext cx="1554480" cy="3429277"/>
                          </a:xfrm>
                          <a:prstGeom prst="rect">
                            <a:avLst/>
                          </a:prstGeom>
                        </pic:spPr>
                      </pic:pic>
                    </a:graphicData>
                  </a:graphic>
                </wp:inline>
              </w:drawing>
            </w:r>
            <w:r w:rsidR="007F05FB">
              <w:t xml:space="preserve">  </w:t>
            </w:r>
            <w:r w:rsidR="007F05FB">
              <w:rPr>
                <w:noProof/>
              </w:rPr>
              <w:drawing>
                <wp:inline distT="0" distB="0" distL="0" distR="0" wp14:anchorId="567A6289" wp14:editId="3022FE9B">
                  <wp:extent cx="1554480" cy="3448120"/>
                  <wp:effectExtent l="0" t="0" r="7620" b="0"/>
                  <wp:docPr id="1192159337" name="Picture 1192159337" descr="P819C3T39#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159337" name="Picture 1192159337" descr="P819C3T39#yIS2"/>
                          <pic:cNvPicPr/>
                        </pic:nvPicPr>
                        <pic:blipFill>
                          <a:blip r:embed="rId163">
                            <a:extLst>
                              <a:ext uri="{28A0092B-C50C-407E-A947-70E740481C1C}">
                                <a14:useLocalDpi xmlns:a14="http://schemas.microsoft.com/office/drawing/2010/main" val="0"/>
                              </a:ext>
                            </a:extLst>
                          </a:blip>
                          <a:stretch>
                            <a:fillRect/>
                          </a:stretch>
                        </pic:blipFill>
                        <pic:spPr>
                          <a:xfrm>
                            <a:off x="0" y="0"/>
                            <a:ext cx="1554480" cy="3448120"/>
                          </a:xfrm>
                          <a:prstGeom prst="rect">
                            <a:avLst/>
                          </a:prstGeom>
                        </pic:spPr>
                      </pic:pic>
                    </a:graphicData>
                  </a:graphic>
                </wp:inline>
              </w:drawing>
            </w:r>
            <w:r w:rsidR="007F05FB">
              <w:rPr>
                <w:noProof/>
              </w:rPr>
              <w:drawing>
                <wp:inline distT="0" distB="0" distL="0" distR="0" wp14:anchorId="7730CC8A" wp14:editId="2623BAE7">
                  <wp:extent cx="1554480" cy="3462674"/>
                  <wp:effectExtent l="9525" t="9525" r="9525" b="9525"/>
                  <wp:docPr id="1192159338" name="Picture 1192159338" descr="P819C3T39#yI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159338" name="Picture 1192159338" descr="P819C3T39#yIS3"/>
                          <pic:cNvPicPr/>
                        </pic:nvPicPr>
                        <pic:blipFill>
                          <a:blip r:embed="rId164">
                            <a:extLst>
                              <a:ext uri="{28A0092B-C50C-407E-A947-70E740481C1C}">
                                <a14:useLocalDpi xmlns:a14="http://schemas.microsoft.com/office/drawing/2010/main" val="0"/>
                              </a:ext>
                            </a:extLst>
                          </a:blip>
                          <a:stretch>
                            <a:fillRect/>
                          </a:stretch>
                        </pic:blipFill>
                        <pic:spPr>
                          <a:xfrm>
                            <a:off x="0" y="0"/>
                            <a:ext cx="1554480" cy="3462674"/>
                          </a:xfrm>
                          <a:prstGeom prst="rect">
                            <a:avLst/>
                          </a:prstGeom>
                          <a:ln w="9525">
                            <a:solidFill>
                              <a:schemeClr val="tx1"/>
                            </a:solidFill>
                            <a:prstDash val="solid"/>
                          </a:ln>
                        </pic:spPr>
                      </pic:pic>
                    </a:graphicData>
                  </a:graphic>
                </wp:inline>
              </w:drawing>
            </w:r>
          </w:p>
        </w:tc>
        <w:tc>
          <w:tcPr>
            <w:tcW w:w="4088" w:type="dxa"/>
            <w:gridSpan w:val="2"/>
          </w:tcPr>
          <w:p w14:paraId="4ADA1561" w14:textId="77777777" w:rsidR="00F30F12" w:rsidRDefault="00F30F12">
            <w:pPr>
              <w:pStyle w:val="ConcurTableText"/>
            </w:pPr>
            <w:r>
              <w:t>To create a new fixed travel allowance with multiple destinations in an expense report:</w:t>
            </w:r>
          </w:p>
          <w:p w14:paraId="0799BF93" w14:textId="197B617B" w:rsidR="00F30F12" w:rsidRDefault="00F30F12" w:rsidP="00027DCD">
            <w:pPr>
              <w:pStyle w:val="ConcurTableText"/>
            </w:pPr>
          </w:p>
          <w:p w14:paraId="6DCAD727" w14:textId="4BCB8DCC" w:rsidR="00F30F12" w:rsidRDefault="5BD6CB6C">
            <w:pPr>
              <w:pStyle w:val="ConcurTableText"/>
            </w:pPr>
            <w:r>
              <w:t xml:space="preserve">1) With a report open, </w:t>
            </w:r>
          </w:p>
          <w:p w14:paraId="118003EA" w14:textId="46C904F5" w:rsidR="00F30F12" w:rsidRDefault="5BD6CB6C" w:rsidP="5BD6CB6C">
            <w:pPr>
              <w:pStyle w:val="ConcurTableText"/>
              <w:numPr>
                <w:ilvl w:val="0"/>
                <w:numId w:val="50"/>
              </w:numPr>
              <w:rPr>
                <w:b/>
                <w:bCs/>
              </w:rPr>
            </w:pPr>
            <w:r>
              <w:t>On</w:t>
            </w:r>
            <w:r w:rsidR="1B763529">
              <w:rPr>
                <w:rFonts w:eastAsia="Arial Unicode MS"/>
              </w:rPr>
              <w:t xml:space="preserve"> the </w:t>
            </w:r>
            <w:r w:rsidRPr="5BD6CB6C">
              <w:rPr>
                <w:b/>
                <w:bCs/>
              </w:rPr>
              <w:t>Details</w:t>
            </w:r>
            <w:r>
              <w:t xml:space="preserve"> </w:t>
            </w:r>
            <w:r w:rsidR="1B763529">
              <w:rPr>
                <w:rFonts w:eastAsia="Arial Unicode MS"/>
              </w:rPr>
              <w:t xml:space="preserve">tab, tap </w:t>
            </w:r>
            <w:r w:rsidRPr="5BD6CB6C">
              <w:rPr>
                <w:b/>
                <w:bCs/>
              </w:rPr>
              <w:t>Claim Travel Allowance.</w:t>
            </w:r>
          </w:p>
          <w:p w14:paraId="484C27FA" w14:textId="1CE0D0E1" w:rsidR="00F30F12" w:rsidRDefault="5BD6CB6C" w:rsidP="5BD6CB6C">
            <w:pPr>
              <w:pStyle w:val="ConcurTableText"/>
              <w:ind w:left="720"/>
              <w:rPr>
                <w:i/>
                <w:iCs/>
                <w:szCs w:val="18"/>
              </w:rPr>
            </w:pPr>
            <w:r w:rsidRPr="5BD6CB6C">
              <w:rPr>
                <w:i/>
                <w:iCs/>
                <w:szCs w:val="18"/>
              </w:rPr>
              <w:t>- or -</w:t>
            </w:r>
          </w:p>
          <w:p w14:paraId="03A657A5" w14:textId="632EF964" w:rsidR="00F30F12" w:rsidRDefault="5BD6CB6C" w:rsidP="4B29D50B">
            <w:pPr>
              <w:pStyle w:val="ConcurTableText"/>
              <w:numPr>
                <w:ilvl w:val="0"/>
                <w:numId w:val="49"/>
              </w:numPr>
              <w:rPr>
                <w:i/>
              </w:rPr>
            </w:pPr>
            <w:r w:rsidRPr="00027DCD">
              <w:t xml:space="preserve">On </w:t>
            </w:r>
            <w:r>
              <w:t xml:space="preserve">the </w:t>
            </w:r>
            <w:r w:rsidRPr="5BD6CB6C">
              <w:rPr>
                <w:b/>
                <w:bCs/>
              </w:rPr>
              <w:t xml:space="preserve">Expenses </w:t>
            </w:r>
            <w:r>
              <w:t xml:space="preserve">tab, tap </w:t>
            </w:r>
            <w:r w:rsidR="77C7D635">
              <w:rPr>
                <w:noProof/>
              </w:rPr>
              <w:drawing>
                <wp:inline distT="0" distB="0" distL="0" distR="0" wp14:anchorId="705C13F0" wp14:editId="7C214608">
                  <wp:extent cx="182880" cy="182880"/>
                  <wp:effectExtent l="0" t="0" r="0" b="0"/>
                  <wp:docPr id="1800935799" name="Picture 1800935799" descr="P825L9C4T3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935799" name="Picture 1800935799" descr="P825L9C4T39#yIS1"/>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182880" cy="182880"/>
                          </a:xfrm>
                          <a:prstGeom prst="rect">
                            <a:avLst/>
                          </a:prstGeom>
                        </pic:spPr>
                      </pic:pic>
                    </a:graphicData>
                  </a:graphic>
                </wp:inline>
              </w:drawing>
            </w:r>
            <w:r w:rsidR="15FD451F">
              <w:t>(lower-right corner)</w:t>
            </w:r>
            <w:r>
              <w:t xml:space="preserve"> and then select </w:t>
            </w:r>
            <w:r w:rsidRPr="5BD6CB6C">
              <w:rPr>
                <w:b/>
                <w:bCs/>
              </w:rPr>
              <w:t xml:space="preserve">Travel Allowance </w:t>
            </w:r>
            <w:r>
              <w:t>from the options that appear.</w:t>
            </w:r>
          </w:p>
          <w:p w14:paraId="2FCB4D90" w14:textId="44CC41EE" w:rsidR="00F30F12" w:rsidRPr="00D674BA" w:rsidRDefault="00F30F12">
            <w:pPr>
              <w:pStyle w:val="ConcurTableText"/>
            </w:pPr>
            <w:r w:rsidRPr="00E71AE4">
              <w:rPr>
                <w:noProof/>
              </w:rPr>
              <w:drawing>
                <wp:inline distT="0" distB="0" distL="0" distR="0" wp14:anchorId="012038A5" wp14:editId="4C29B2D6">
                  <wp:extent cx="182880" cy="182880"/>
                  <wp:effectExtent l="19050" t="19050" r="7620" b="7620"/>
                  <wp:docPr id="1049" name="Picture 1049" descr="P826C4T3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 name="Picture 1049" descr="P826C4T39#yIS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a:ln w="6350" cmpd="sng">
                            <a:solidFill>
                              <a:srgbClr val="000000"/>
                            </a:solidFill>
                            <a:miter lim="800000"/>
                            <a:headEnd/>
                            <a:tailEnd/>
                          </a:ln>
                          <a:effectLst/>
                        </pic:spPr>
                      </pic:pic>
                    </a:graphicData>
                  </a:graphic>
                </wp:inline>
              </w:drawing>
            </w:r>
          </w:p>
        </w:tc>
      </w:tr>
      <w:tr w:rsidR="00F30F12" w14:paraId="79702D92" w14:textId="77777777" w:rsidTr="304046C8">
        <w:trPr>
          <w:cantSplit/>
        </w:trPr>
        <w:tc>
          <w:tcPr>
            <w:tcW w:w="555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1F9F085" w14:textId="5F5373B3" w:rsidR="00F30F12" w:rsidRPr="00D674BA" w:rsidRDefault="236163C6">
            <w:pPr>
              <w:pStyle w:val="ConcurTableText"/>
              <w:rPr>
                <w:rFonts w:eastAsia="Calibri"/>
              </w:rPr>
            </w:pPr>
            <w:r>
              <w:rPr>
                <w:noProof/>
              </w:rPr>
              <w:lastRenderedPageBreak/>
              <w:drawing>
                <wp:inline distT="0" distB="0" distL="0" distR="0" wp14:anchorId="56923880" wp14:editId="6BDEA5E0">
                  <wp:extent cx="1517904" cy="4975352"/>
                  <wp:effectExtent l="9525" t="9525" r="9525" b="9525"/>
                  <wp:docPr id="1772276794" name="Picture 1772276794" descr="P828C5T3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276794" name="Picture 1772276794" descr="P828C5T39#yIS1"/>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1517904" cy="4975352"/>
                          </a:xfrm>
                          <a:prstGeom prst="rect">
                            <a:avLst/>
                          </a:prstGeom>
                          <a:ln w="9525">
                            <a:solidFill>
                              <a:schemeClr val="tx1"/>
                            </a:solidFill>
                            <a:prstDash val="solid"/>
                          </a:ln>
                        </pic:spPr>
                      </pic:pic>
                    </a:graphicData>
                  </a:graphic>
                </wp:inline>
              </w:drawing>
            </w:r>
            <w:r w:rsidR="007F05FB">
              <w:rPr>
                <w:rFonts w:eastAsia="Calibri"/>
              </w:rPr>
              <w:t xml:space="preserve">  </w:t>
            </w:r>
          </w:p>
        </w:tc>
        <w:tc>
          <w:tcPr>
            <w:tcW w:w="4088" w:type="dxa"/>
            <w:gridSpan w:val="2"/>
            <w:tcBorders>
              <w:left w:val="single" w:sz="4" w:space="0" w:color="000000" w:themeColor="text1"/>
            </w:tcBorders>
          </w:tcPr>
          <w:p w14:paraId="1387D6C7" w14:textId="7EB59CE6" w:rsidR="00F30F12" w:rsidRDefault="31EE1F6C">
            <w:pPr>
              <w:pStyle w:val="ConcurTableText"/>
            </w:pPr>
            <w:r>
              <w:t xml:space="preserve">2) On the </w:t>
            </w:r>
            <w:r w:rsidRPr="1AEC66DA">
              <w:rPr>
                <w:b/>
                <w:bCs/>
              </w:rPr>
              <w:t>New Travel Allowance</w:t>
            </w:r>
            <w:r>
              <w:t xml:space="preserve"> screen.</w:t>
            </w:r>
          </w:p>
          <w:p w14:paraId="41A670FB" w14:textId="77777777" w:rsidR="00F30F12" w:rsidRDefault="31EE1F6C" w:rsidP="1AEC66DA">
            <w:pPr>
              <w:pStyle w:val="ConcurTableBullet"/>
            </w:pPr>
            <w:r>
              <w:t>Fill in the fields and make the desired selections.</w:t>
            </w:r>
          </w:p>
          <w:p w14:paraId="0BB6227D" w14:textId="77777777" w:rsidR="00F30F12" w:rsidRDefault="31EE1F6C" w:rsidP="1AEC66DA">
            <w:pPr>
              <w:pStyle w:val="ConcurTableBullet"/>
            </w:pPr>
            <w:r>
              <w:t xml:space="preserve">Tap </w:t>
            </w:r>
            <w:r w:rsidRPr="1AEC66DA">
              <w:rPr>
                <w:b/>
                <w:bCs/>
              </w:rPr>
              <w:t>Add Destination</w:t>
            </w:r>
            <w:r>
              <w:t xml:space="preserve"> to create multiple destinations.</w:t>
            </w:r>
          </w:p>
          <w:p w14:paraId="3719320E" w14:textId="7AF48FE4" w:rsidR="00F30F12" w:rsidRDefault="31EE1F6C">
            <w:pPr>
              <w:pStyle w:val="ConcurTableText"/>
            </w:pPr>
            <w:r>
              <w:t xml:space="preserve">3) When done, tap </w:t>
            </w:r>
            <w:r w:rsidRPr="1AEC66DA">
              <w:rPr>
                <w:b/>
                <w:bCs/>
                <w:noProof/>
              </w:rPr>
              <w:t xml:space="preserve">Save </w:t>
            </w:r>
            <w:r w:rsidRPr="1AEC66DA">
              <w:rPr>
                <w:noProof/>
              </w:rPr>
              <w:t>(upper-right corner)</w:t>
            </w:r>
            <w:r>
              <w:t xml:space="preserve">. </w:t>
            </w:r>
          </w:p>
          <w:p w14:paraId="1136ABF9" w14:textId="504F284C" w:rsidR="00F30F12" w:rsidRPr="00B04759" w:rsidRDefault="00F30F12">
            <w:pPr>
              <w:pStyle w:val="ConcurTableText"/>
            </w:pPr>
          </w:p>
        </w:tc>
      </w:tr>
      <w:tr w:rsidR="00027A71" w14:paraId="4543FECA" w14:textId="77777777" w:rsidTr="304046C8">
        <w:trPr>
          <w:gridAfter w:val="1"/>
          <w:wAfter w:w="288" w:type="dxa"/>
          <w:cantSplit/>
        </w:trPr>
        <w:tc>
          <w:tcPr>
            <w:tcW w:w="555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DC4C1ED" w14:textId="41798FBE" w:rsidR="005272F3" w:rsidRDefault="005272F3">
            <w:pPr>
              <w:pStyle w:val="ConcurTableText"/>
              <w:rPr>
                <w:noProof/>
              </w:rPr>
            </w:pPr>
            <w:r>
              <w:rPr>
                <w:noProof/>
              </w:rPr>
              <w:lastRenderedPageBreak/>
              <w:drawing>
                <wp:inline distT="0" distB="0" distL="0" distR="0" wp14:anchorId="0A82580A" wp14:editId="45782BDC">
                  <wp:extent cx="1514475" cy="3371850"/>
                  <wp:effectExtent l="9525" t="9525" r="9525" b="9525"/>
                  <wp:docPr id="1870410569" name="Picture 1870410569" descr="P835C7T3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410569" name="Picture 1870410569" descr="P835C7T39#yIS1"/>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1514475" cy="3371850"/>
                          </a:xfrm>
                          <a:prstGeom prst="rect">
                            <a:avLst/>
                          </a:prstGeom>
                          <a:ln w="9525">
                            <a:solidFill>
                              <a:schemeClr val="tx1"/>
                            </a:solidFill>
                            <a:prstDash val="solid"/>
                          </a:ln>
                        </pic:spPr>
                      </pic:pic>
                    </a:graphicData>
                  </a:graphic>
                </wp:inline>
              </w:drawing>
            </w:r>
          </w:p>
        </w:tc>
        <w:tc>
          <w:tcPr>
            <w:tcW w:w="4088" w:type="dxa"/>
            <w:tcBorders>
              <w:left w:val="single" w:sz="4" w:space="0" w:color="000000" w:themeColor="text1"/>
            </w:tcBorders>
          </w:tcPr>
          <w:p w14:paraId="1EA023F2" w14:textId="77777777" w:rsidR="005272F3" w:rsidRDefault="005272F3" w:rsidP="005272F3">
            <w:pPr>
              <w:pStyle w:val="ConcurTableText"/>
            </w:pPr>
            <w:r>
              <w:t xml:space="preserve">The multiple destinations appear on the </w:t>
            </w:r>
            <w:r w:rsidRPr="004C7C9F">
              <w:rPr>
                <w:b/>
              </w:rPr>
              <w:t>Travel Allowance</w:t>
            </w:r>
            <w:r>
              <w:t xml:space="preserve"> screen.</w:t>
            </w:r>
          </w:p>
          <w:p w14:paraId="40507432" w14:textId="008FCFAA" w:rsidR="005272F3" w:rsidRDefault="005272F3" w:rsidP="005272F3">
            <w:pPr>
              <w:pStyle w:val="ConcurTableText"/>
            </w:pPr>
            <w:r w:rsidRPr="00302FD0">
              <w:rPr>
                <w:b/>
                <w:bCs/>
              </w:rPr>
              <w:t>NOTE:</w:t>
            </w:r>
            <w:r>
              <w:t xml:space="preserve"> </w:t>
            </w:r>
            <w:r w:rsidRPr="002923C4">
              <w:t xml:space="preserve">If </w:t>
            </w:r>
            <w:r>
              <w:t>your</w:t>
            </w:r>
            <w:r w:rsidRPr="002923C4">
              <w:t xml:space="preserve"> company has opted out of the multiple itineraries on one expense report feature, the option to add more itineraries </w:t>
            </w:r>
            <w:r>
              <w:t>will not appear</w:t>
            </w:r>
            <w:r w:rsidRPr="002923C4">
              <w:t>.</w:t>
            </w:r>
          </w:p>
        </w:tc>
      </w:tr>
    </w:tbl>
    <w:p w14:paraId="5F912A21" w14:textId="77777777" w:rsidR="00F30F12" w:rsidRPr="0054576E" w:rsidRDefault="00F30F12" w:rsidP="00F30F12">
      <w:pPr>
        <w:pStyle w:val="Heading5"/>
      </w:pPr>
      <w:r w:rsidRPr="00D674BA">
        <w:rPr>
          <w:rFonts w:eastAsia="Calibri"/>
        </w:rPr>
        <w:t xml:space="preserve">Create a </w:t>
      </w:r>
      <w:r>
        <w:rPr>
          <w:rFonts w:eastAsia="Calibri"/>
        </w:rPr>
        <w:t xml:space="preserve">New Fixed Travel Allowance Itinerary </w:t>
      </w:r>
      <w:r w:rsidRPr="00D674BA">
        <w:rPr>
          <w:rFonts w:eastAsia="Calibri"/>
        </w:rPr>
        <w:t>With</w:t>
      </w:r>
      <w:r>
        <w:rPr>
          <w:rFonts w:eastAsia="Calibri"/>
        </w:rPr>
        <w:t>out Overnight</w:t>
      </w:r>
      <w:r w:rsidRPr="00D674BA">
        <w:rPr>
          <w:rFonts w:eastAsia="Calibri"/>
        </w:rPr>
        <w:t xml:space="preserve"> </w:t>
      </w:r>
      <w:r>
        <w:t>in an Expense Report</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Caption w:val="Create a new itinerary without an overnight stay."/>
      </w:tblPr>
      <w:tblGrid>
        <w:gridCol w:w="5910"/>
        <w:gridCol w:w="3728"/>
      </w:tblGrid>
      <w:tr w:rsidR="00F30F12" w:rsidRPr="00D674BA" w14:paraId="4D867337" w14:textId="77777777" w:rsidTr="304046C8">
        <w:trPr>
          <w:cantSplit/>
          <w:tblHeader/>
        </w:trPr>
        <w:tc>
          <w:tcPr>
            <w:tcW w:w="5910" w:type="dxa"/>
            <w:shd w:val="clear" w:color="auto" w:fill="000000" w:themeFill="text1"/>
          </w:tcPr>
          <w:p w14:paraId="5F0A2A00" w14:textId="77777777" w:rsidR="00F30F12" w:rsidRPr="00D674BA" w:rsidRDefault="00F30F12">
            <w:pPr>
              <w:pStyle w:val="ConcurTableHeadLeft"/>
            </w:pPr>
            <w:r w:rsidRPr="00D674BA">
              <w:t>Screen(s)</w:t>
            </w:r>
          </w:p>
        </w:tc>
        <w:tc>
          <w:tcPr>
            <w:tcW w:w="3728" w:type="dxa"/>
            <w:shd w:val="clear" w:color="auto" w:fill="000000" w:themeFill="text1"/>
          </w:tcPr>
          <w:p w14:paraId="23FA1F10" w14:textId="77777777" w:rsidR="00F30F12" w:rsidRPr="00D674BA" w:rsidRDefault="00F30F12">
            <w:pPr>
              <w:pStyle w:val="ConcurTableHeadLeft"/>
            </w:pPr>
            <w:r w:rsidRPr="00D674BA">
              <w:t>Description/Action</w:t>
            </w:r>
          </w:p>
        </w:tc>
      </w:tr>
      <w:tr w:rsidR="00F30F12" w:rsidRPr="00D674BA" w14:paraId="14C77568" w14:textId="77777777" w:rsidTr="304046C8">
        <w:trPr>
          <w:cantSplit/>
        </w:trPr>
        <w:tc>
          <w:tcPr>
            <w:tcW w:w="5910" w:type="dxa"/>
            <w:tcBorders>
              <w:bottom w:val="single" w:sz="4" w:space="0" w:color="000000" w:themeColor="text1"/>
            </w:tcBorders>
          </w:tcPr>
          <w:p w14:paraId="39FEECFB" w14:textId="5A9354CE" w:rsidR="00F30F12" w:rsidRPr="00D674BA" w:rsidRDefault="00F458AF">
            <w:pPr>
              <w:spacing w:before="80" w:after="80"/>
              <w:rPr>
                <w:snapToGrid w:val="0"/>
                <w:sz w:val="18"/>
                <w:szCs w:val="18"/>
              </w:rPr>
            </w:pPr>
            <w:r>
              <w:rPr>
                <w:noProof/>
              </w:rPr>
              <w:drawing>
                <wp:inline distT="0" distB="0" distL="0" distR="0" wp14:anchorId="5025CC06" wp14:editId="0166BDD7">
                  <wp:extent cx="1448603" cy="3200400"/>
                  <wp:effectExtent l="0" t="0" r="0" b="0"/>
                  <wp:docPr id="1192159340" name="Picture 1192159340" descr="P843C3T4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159340" name="Picture 1192159340" descr="P843C3T40#yIS1"/>
                          <pic:cNvPicPr/>
                        </pic:nvPicPr>
                        <pic:blipFill>
                          <a:blip r:embed="rId181"/>
                          <a:stretch>
                            <a:fillRect/>
                          </a:stretch>
                        </pic:blipFill>
                        <pic:spPr>
                          <a:xfrm>
                            <a:off x="0" y="0"/>
                            <a:ext cx="1448603" cy="3200400"/>
                          </a:xfrm>
                          <a:prstGeom prst="rect">
                            <a:avLst/>
                          </a:prstGeom>
                        </pic:spPr>
                      </pic:pic>
                    </a:graphicData>
                  </a:graphic>
                </wp:inline>
              </w:drawing>
            </w:r>
            <w:r w:rsidR="00EA43BB">
              <w:rPr>
                <w:sz w:val="18"/>
                <w:szCs w:val="18"/>
              </w:rPr>
              <w:t xml:space="preserve">  </w:t>
            </w:r>
            <w:r w:rsidR="00FB0CE8">
              <w:rPr>
                <w:noProof/>
              </w:rPr>
              <w:t xml:space="preserve"> </w:t>
            </w:r>
            <w:r w:rsidR="00FB0CE8">
              <w:rPr>
                <w:noProof/>
              </w:rPr>
              <w:drawing>
                <wp:inline distT="0" distB="0" distL="0" distR="0" wp14:anchorId="1B6D5EB6" wp14:editId="74C90D7C">
                  <wp:extent cx="1448603" cy="3200400"/>
                  <wp:effectExtent l="0" t="0" r="0" b="0"/>
                  <wp:docPr id="1192159341" name="Picture 1192159341" descr="P843C3T40#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159341" name="Picture 1192159341" descr="P843C3T40#yIS2"/>
                          <pic:cNvPicPr/>
                        </pic:nvPicPr>
                        <pic:blipFill>
                          <a:blip r:embed="rId182"/>
                          <a:stretch>
                            <a:fillRect/>
                          </a:stretch>
                        </pic:blipFill>
                        <pic:spPr>
                          <a:xfrm>
                            <a:off x="0" y="0"/>
                            <a:ext cx="1448603" cy="3200400"/>
                          </a:xfrm>
                          <a:prstGeom prst="rect">
                            <a:avLst/>
                          </a:prstGeom>
                        </pic:spPr>
                      </pic:pic>
                    </a:graphicData>
                  </a:graphic>
                </wp:inline>
              </w:drawing>
            </w:r>
          </w:p>
        </w:tc>
        <w:tc>
          <w:tcPr>
            <w:tcW w:w="3728" w:type="dxa"/>
          </w:tcPr>
          <w:p w14:paraId="03D63786" w14:textId="77777777" w:rsidR="00F30F12" w:rsidRPr="00D674BA" w:rsidRDefault="00F30F12">
            <w:pPr>
              <w:pStyle w:val="ConcurTableText"/>
              <w:rPr>
                <w:rFonts w:eastAsia="Calibri"/>
              </w:rPr>
            </w:pPr>
            <w:r w:rsidRPr="00D674BA">
              <w:rPr>
                <w:rFonts w:eastAsia="Calibri"/>
              </w:rPr>
              <w:t xml:space="preserve">To create a new </w:t>
            </w:r>
            <w:r>
              <w:rPr>
                <w:rFonts w:eastAsia="Calibri"/>
              </w:rPr>
              <w:t xml:space="preserve">fixed travel allowance </w:t>
            </w:r>
            <w:r w:rsidRPr="00D674BA">
              <w:rPr>
                <w:rFonts w:eastAsia="Calibri"/>
              </w:rPr>
              <w:t>itinerary with</w:t>
            </w:r>
            <w:r>
              <w:rPr>
                <w:rFonts w:eastAsia="Calibri"/>
              </w:rPr>
              <w:t>out overnight in an expense report</w:t>
            </w:r>
            <w:r w:rsidRPr="00D674BA">
              <w:rPr>
                <w:rFonts w:eastAsia="Calibri"/>
              </w:rPr>
              <w:t xml:space="preserve">: </w:t>
            </w:r>
          </w:p>
          <w:p w14:paraId="18D33730" w14:textId="0D89B5A2" w:rsidR="00F30F12" w:rsidRDefault="534768C3" w:rsidP="1AEC66DA">
            <w:pPr>
              <w:pStyle w:val="ConcurTableText"/>
              <w:rPr>
                <w:rFonts w:eastAsia="Calibri"/>
              </w:rPr>
            </w:pPr>
            <w:r>
              <w:t xml:space="preserve"> 1) With a report open, </w:t>
            </w:r>
          </w:p>
          <w:p w14:paraId="3B013292" w14:textId="46C904F5" w:rsidR="534768C3" w:rsidRDefault="534768C3" w:rsidP="1AEC66DA">
            <w:pPr>
              <w:pStyle w:val="ConcurTableText"/>
              <w:numPr>
                <w:ilvl w:val="0"/>
                <w:numId w:val="50"/>
              </w:numPr>
              <w:rPr>
                <w:b/>
                <w:bCs/>
              </w:rPr>
            </w:pPr>
            <w:r>
              <w:t>On</w:t>
            </w:r>
            <w:r w:rsidRPr="1AEC66DA">
              <w:rPr>
                <w:rFonts w:eastAsia="Arial Unicode MS"/>
              </w:rPr>
              <w:t xml:space="preserve"> the </w:t>
            </w:r>
            <w:r w:rsidRPr="1AEC66DA">
              <w:rPr>
                <w:b/>
                <w:bCs/>
              </w:rPr>
              <w:t>Details</w:t>
            </w:r>
            <w:r>
              <w:t xml:space="preserve"> </w:t>
            </w:r>
            <w:r w:rsidRPr="1AEC66DA">
              <w:rPr>
                <w:rFonts w:eastAsia="Arial Unicode MS"/>
              </w:rPr>
              <w:t xml:space="preserve">tab, tap </w:t>
            </w:r>
            <w:r w:rsidRPr="1AEC66DA">
              <w:rPr>
                <w:b/>
                <w:bCs/>
              </w:rPr>
              <w:t>Claim Travel Allowance.</w:t>
            </w:r>
          </w:p>
          <w:p w14:paraId="28264BB1" w14:textId="1CE0D0E1" w:rsidR="534768C3" w:rsidRDefault="534768C3" w:rsidP="1AEC66DA">
            <w:pPr>
              <w:pStyle w:val="ConcurTableText"/>
              <w:ind w:left="720"/>
              <w:rPr>
                <w:i/>
                <w:iCs/>
              </w:rPr>
            </w:pPr>
            <w:r w:rsidRPr="1AEC66DA">
              <w:rPr>
                <w:i/>
                <w:iCs/>
              </w:rPr>
              <w:t>- or -</w:t>
            </w:r>
          </w:p>
          <w:p w14:paraId="66C23F93" w14:textId="330530D8" w:rsidR="534768C3" w:rsidRDefault="534768C3" w:rsidP="1AEC66DA">
            <w:pPr>
              <w:pStyle w:val="ConcurTableText"/>
              <w:numPr>
                <w:ilvl w:val="0"/>
                <w:numId w:val="49"/>
              </w:numPr>
              <w:rPr>
                <w:i/>
                <w:iCs/>
              </w:rPr>
            </w:pPr>
            <w:r>
              <w:t xml:space="preserve">On the </w:t>
            </w:r>
            <w:r w:rsidRPr="1AEC66DA">
              <w:rPr>
                <w:b/>
                <w:bCs/>
              </w:rPr>
              <w:t xml:space="preserve">Expenses </w:t>
            </w:r>
            <w:r>
              <w:t xml:space="preserve">tab, tap </w:t>
            </w:r>
            <w:r>
              <w:rPr>
                <w:noProof/>
              </w:rPr>
              <w:drawing>
                <wp:inline distT="0" distB="0" distL="0" distR="0" wp14:anchorId="018BE122" wp14:editId="40869360">
                  <wp:extent cx="182880" cy="182880"/>
                  <wp:effectExtent l="0" t="0" r="0" b="0"/>
                  <wp:docPr id="1306117299" name="Picture 1306117299" descr="P848C4T4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117299" name="Picture 1306117299" descr="P848C4T40#yIS1"/>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182880" cy="182880"/>
                          </a:xfrm>
                          <a:prstGeom prst="rect">
                            <a:avLst/>
                          </a:prstGeom>
                        </pic:spPr>
                      </pic:pic>
                    </a:graphicData>
                  </a:graphic>
                </wp:inline>
              </w:drawing>
            </w:r>
            <w:r>
              <w:t xml:space="preserve">(lower-right corner) and then select </w:t>
            </w:r>
            <w:r w:rsidRPr="1AEC66DA">
              <w:rPr>
                <w:b/>
                <w:bCs/>
              </w:rPr>
              <w:t xml:space="preserve">Travel Allowance </w:t>
            </w:r>
            <w:r>
              <w:t>from the options that appear.</w:t>
            </w:r>
          </w:p>
          <w:p w14:paraId="642D47F2" w14:textId="19AA18A8" w:rsidR="00F30F12" w:rsidRPr="00D674BA" w:rsidRDefault="0F5C457E">
            <w:pPr>
              <w:pStyle w:val="ConcurTableText"/>
              <w:rPr>
                <w:rFonts w:eastAsia="Calibri"/>
              </w:rPr>
            </w:pPr>
            <w:r w:rsidRPr="1AEC66DA">
              <w:rPr>
                <w:rFonts w:eastAsia="Calibri"/>
              </w:rPr>
              <w:t>2</w:t>
            </w:r>
            <w:r w:rsidR="00F30F12" w:rsidRPr="00D674BA">
              <w:rPr>
                <w:rFonts w:eastAsia="Calibri"/>
              </w:rPr>
              <w:t xml:space="preserve">) On the </w:t>
            </w:r>
            <w:r w:rsidR="00F30F12" w:rsidRPr="00D674BA">
              <w:rPr>
                <w:rFonts w:eastAsia="Calibri"/>
                <w:b/>
                <w:bCs/>
              </w:rPr>
              <w:t xml:space="preserve">New </w:t>
            </w:r>
            <w:r w:rsidR="00F30F12">
              <w:rPr>
                <w:rFonts w:eastAsia="Calibri"/>
                <w:b/>
                <w:bCs/>
              </w:rPr>
              <w:t>Travel Allowance</w:t>
            </w:r>
            <w:r w:rsidR="00F30F12" w:rsidRPr="00D674BA">
              <w:rPr>
                <w:rFonts w:eastAsia="Calibri"/>
              </w:rPr>
              <w:t xml:space="preserve"> screen:</w:t>
            </w:r>
          </w:p>
          <w:p w14:paraId="382DED40" w14:textId="77777777" w:rsidR="00F30F12" w:rsidRPr="00D674BA" w:rsidRDefault="00F30F12">
            <w:pPr>
              <w:pStyle w:val="ConcurTableBullet"/>
            </w:pPr>
            <w:r>
              <w:t>Fill in the fields and make the desired selections.</w:t>
            </w:r>
          </w:p>
          <w:p w14:paraId="54F37E06" w14:textId="77777777" w:rsidR="00F30F12" w:rsidRPr="00D674BA" w:rsidRDefault="00F30F12">
            <w:pPr>
              <w:pStyle w:val="ConcurTableBullet"/>
            </w:pPr>
            <w:r>
              <w:t xml:space="preserve">Swipe the </w:t>
            </w:r>
            <w:r w:rsidRPr="304046C8">
              <w:rPr>
                <w:b/>
                <w:bCs/>
              </w:rPr>
              <w:t>Without Overnight</w:t>
            </w:r>
            <w:r>
              <w:t xml:space="preserve"> toggle to right.</w:t>
            </w:r>
          </w:p>
          <w:p w14:paraId="1C369ADA" w14:textId="77777777" w:rsidR="00F30F12" w:rsidRPr="00D674BA" w:rsidRDefault="00F30F12">
            <w:pPr>
              <w:pStyle w:val="ConcurTableBullet"/>
            </w:pPr>
            <w:r>
              <w:t xml:space="preserve">Tap </w:t>
            </w:r>
            <w:r w:rsidRPr="304046C8">
              <w:rPr>
                <w:b/>
                <w:bCs/>
              </w:rPr>
              <w:t xml:space="preserve">Save </w:t>
            </w:r>
            <w:r>
              <w:t>(upper-right corner).</w:t>
            </w:r>
          </w:p>
          <w:p w14:paraId="75DF5B88" w14:textId="77777777" w:rsidR="00F30F12" w:rsidRPr="00D674BA" w:rsidRDefault="00F30F12">
            <w:pPr>
              <w:pStyle w:val="ConcurTableText"/>
              <w:rPr>
                <w:rFonts w:eastAsia="Calibri"/>
              </w:rPr>
            </w:pPr>
            <w:r w:rsidRPr="00D674BA">
              <w:rPr>
                <w:rFonts w:eastAsia="Calibri"/>
                <w:b/>
                <w:bCs/>
              </w:rPr>
              <w:t>NOTE:</w:t>
            </w:r>
            <w:r w:rsidRPr="00D674BA">
              <w:rPr>
                <w:rFonts w:eastAsia="Calibri"/>
              </w:rPr>
              <w:t xml:space="preserve"> Depending on which category is in the </w:t>
            </w:r>
            <w:r w:rsidRPr="00D674BA">
              <w:rPr>
                <w:rFonts w:eastAsia="Calibri"/>
                <w:b/>
                <w:bCs/>
              </w:rPr>
              <w:t xml:space="preserve">Allowance Category </w:t>
            </w:r>
            <w:r w:rsidRPr="00D674BA">
              <w:rPr>
                <w:rFonts w:eastAsia="Calibri"/>
              </w:rPr>
              <w:t>field, the user can adjust the itinerary details.</w:t>
            </w:r>
          </w:p>
        </w:tc>
      </w:tr>
      <w:tr w:rsidR="00F30F12" w:rsidRPr="00D674BA" w14:paraId="56EB56CE" w14:textId="77777777" w:rsidTr="304046C8">
        <w:trPr>
          <w:cantSplit/>
        </w:trPr>
        <w:tc>
          <w:tcPr>
            <w:tcW w:w="59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2EFDA24" w14:textId="0563771B" w:rsidR="00F30F12" w:rsidRPr="00D674BA" w:rsidRDefault="008876C1">
            <w:pPr>
              <w:pStyle w:val="ConcurTableText"/>
              <w:rPr>
                <w:rFonts w:eastAsia="Calibri"/>
              </w:rPr>
            </w:pPr>
            <w:r>
              <w:rPr>
                <w:noProof/>
              </w:rPr>
              <w:lastRenderedPageBreak/>
              <w:drawing>
                <wp:inline distT="0" distB="0" distL="0" distR="0" wp14:anchorId="737E5B7F" wp14:editId="252FBB39">
                  <wp:extent cx="1448603" cy="3200400"/>
                  <wp:effectExtent l="0" t="0" r="0" b="0"/>
                  <wp:docPr id="1192159342" name="Picture 1192159342" descr="P855C5T4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159342" name="Picture 1192159342" descr="P855C5T40#yIS1"/>
                          <pic:cNvPicPr/>
                        </pic:nvPicPr>
                        <pic:blipFill>
                          <a:blip r:embed="rId183"/>
                          <a:stretch>
                            <a:fillRect/>
                          </a:stretch>
                        </pic:blipFill>
                        <pic:spPr>
                          <a:xfrm>
                            <a:off x="0" y="0"/>
                            <a:ext cx="1448603" cy="3200400"/>
                          </a:xfrm>
                          <a:prstGeom prst="rect">
                            <a:avLst/>
                          </a:prstGeom>
                        </pic:spPr>
                      </pic:pic>
                    </a:graphicData>
                  </a:graphic>
                </wp:inline>
              </w:drawing>
            </w:r>
            <w:r w:rsidR="00FB0CE8">
              <w:rPr>
                <w:rFonts w:eastAsia="Calibri"/>
              </w:rPr>
              <w:t xml:space="preserve">  </w:t>
            </w:r>
            <w:r w:rsidR="0099434D">
              <w:rPr>
                <w:noProof/>
              </w:rPr>
              <w:t xml:space="preserve"> </w:t>
            </w:r>
            <w:r w:rsidR="0099434D">
              <w:rPr>
                <w:noProof/>
              </w:rPr>
              <w:drawing>
                <wp:inline distT="0" distB="0" distL="0" distR="0" wp14:anchorId="45193E2D" wp14:editId="6CDE93B3">
                  <wp:extent cx="1448603" cy="3200400"/>
                  <wp:effectExtent l="0" t="0" r="0" b="0"/>
                  <wp:docPr id="1192159343" name="Picture 1192159343" descr="P855C5T40#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159343" name="Picture 1192159343" descr="P855C5T40#yIS2"/>
                          <pic:cNvPicPr/>
                        </pic:nvPicPr>
                        <pic:blipFill>
                          <a:blip r:embed="rId184"/>
                          <a:stretch>
                            <a:fillRect/>
                          </a:stretch>
                        </pic:blipFill>
                        <pic:spPr>
                          <a:xfrm>
                            <a:off x="0" y="0"/>
                            <a:ext cx="1448603" cy="3200400"/>
                          </a:xfrm>
                          <a:prstGeom prst="rect">
                            <a:avLst/>
                          </a:prstGeom>
                        </pic:spPr>
                      </pic:pic>
                    </a:graphicData>
                  </a:graphic>
                </wp:inline>
              </w:drawing>
            </w:r>
          </w:p>
        </w:tc>
        <w:tc>
          <w:tcPr>
            <w:tcW w:w="3728" w:type="dxa"/>
            <w:tcBorders>
              <w:left w:val="single" w:sz="4" w:space="0" w:color="000000" w:themeColor="text1"/>
            </w:tcBorders>
          </w:tcPr>
          <w:p w14:paraId="06907C3C" w14:textId="77777777" w:rsidR="00F30F12" w:rsidRDefault="00F30F12">
            <w:pPr>
              <w:pStyle w:val="ConcurTableText"/>
              <w:rPr>
                <w:rFonts w:eastAsia="Calibri"/>
                <w:b/>
                <w:bCs/>
              </w:rPr>
            </w:pPr>
            <w:r w:rsidRPr="00CC6E63">
              <w:rPr>
                <w:rFonts w:eastAsia="Calibri"/>
              </w:rPr>
              <w:t>The itinerary</w:t>
            </w:r>
            <w:r>
              <w:rPr>
                <w:rFonts w:eastAsia="Calibri"/>
              </w:rPr>
              <w:t xml:space="preserve"> without overnight</w:t>
            </w:r>
            <w:r w:rsidRPr="00CC6E63">
              <w:rPr>
                <w:rFonts w:eastAsia="Calibri"/>
              </w:rPr>
              <w:t xml:space="preserve"> appears on the</w:t>
            </w:r>
            <w:r>
              <w:rPr>
                <w:rFonts w:eastAsia="Calibri"/>
                <w:b/>
                <w:bCs/>
              </w:rPr>
              <w:t xml:space="preserve"> </w:t>
            </w:r>
            <w:r w:rsidRPr="00CC6E63">
              <w:rPr>
                <w:rFonts w:eastAsia="Calibri"/>
                <w:b/>
                <w:bCs/>
              </w:rPr>
              <w:t>Travel Allowance</w:t>
            </w:r>
            <w:r>
              <w:rPr>
                <w:rFonts w:eastAsia="Calibri"/>
                <w:b/>
                <w:bCs/>
              </w:rPr>
              <w:t xml:space="preserve"> </w:t>
            </w:r>
            <w:r w:rsidRPr="00CC6E63">
              <w:rPr>
                <w:rFonts w:eastAsia="Calibri"/>
              </w:rPr>
              <w:t>screen.</w:t>
            </w:r>
          </w:p>
          <w:p w14:paraId="6FFAC583" w14:textId="77777777" w:rsidR="00F30F12" w:rsidRDefault="00F30F12">
            <w:pPr>
              <w:pStyle w:val="ConcurTableText"/>
              <w:rPr>
                <w:rFonts w:eastAsia="Calibri"/>
              </w:rPr>
            </w:pPr>
            <w:r w:rsidRPr="00D674BA">
              <w:rPr>
                <w:rFonts w:eastAsia="Calibri"/>
                <w:b/>
                <w:bCs/>
              </w:rPr>
              <w:t>NOTE:</w:t>
            </w:r>
            <w:r w:rsidRPr="00D674BA">
              <w:rPr>
                <w:rFonts w:eastAsia="Calibri"/>
              </w:rPr>
              <w:t xml:space="preserve"> With the </w:t>
            </w:r>
            <w:r w:rsidRPr="00D674BA">
              <w:rPr>
                <w:rFonts w:eastAsia="Calibri"/>
                <w:b/>
                <w:bCs/>
              </w:rPr>
              <w:t>Without Overnight</w:t>
            </w:r>
            <w:r w:rsidRPr="00D674BA">
              <w:rPr>
                <w:rFonts w:eastAsia="Calibri"/>
              </w:rPr>
              <w:t xml:space="preserve"> toggle </w:t>
            </w:r>
            <w:r>
              <w:rPr>
                <w:rFonts w:eastAsia="Calibri"/>
              </w:rPr>
              <w:t>enabled</w:t>
            </w:r>
            <w:r w:rsidRPr="00D674BA">
              <w:rPr>
                <w:rFonts w:eastAsia="Calibri"/>
              </w:rPr>
              <w:t>, the first itinerary in the list will display the daily allowances in accordance with the 24-hour rule showing 0.00€ for the second day.</w:t>
            </w:r>
          </w:p>
          <w:p w14:paraId="027829E1" w14:textId="77777777" w:rsidR="00F30F12" w:rsidRPr="00302FD0" w:rsidRDefault="00F30F12">
            <w:pPr>
              <w:pStyle w:val="ConcurTableText"/>
            </w:pPr>
            <w:r>
              <w:t xml:space="preserve">Also, the </w:t>
            </w:r>
            <w:r>
              <w:rPr>
                <w:b/>
                <w:bCs/>
              </w:rPr>
              <w:t>Lodging Type</w:t>
            </w:r>
            <w:r>
              <w:t xml:space="preserve"> field on the </w:t>
            </w:r>
            <w:r>
              <w:rPr>
                <w:b/>
                <w:bCs/>
              </w:rPr>
              <w:t>Daily Allowance</w:t>
            </w:r>
            <w:r>
              <w:t xml:space="preserve"> screen will appear again.</w:t>
            </w:r>
          </w:p>
        </w:tc>
      </w:tr>
    </w:tbl>
    <w:p w14:paraId="1D6E1447" w14:textId="77777777" w:rsidR="00F30F12" w:rsidRPr="00D674BA" w:rsidRDefault="00F30F12" w:rsidP="00F30F12">
      <w:pPr>
        <w:pStyle w:val="Heading5"/>
        <w:rPr>
          <w:rFonts w:eastAsia="Calibri"/>
        </w:rPr>
      </w:pPr>
      <w:r w:rsidRPr="002810AA">
        <w:rPr>
          <w:rFonts w:eastAsia="Calibri"/>
        </w:rPr>
        <w:lastRenderedPageBreak/>
        <w:t xml:space="preserve">Create a New Fixed Travel Allowance With a Border Crossing </w:t>
      </w:r>
      <w:r w:rsidRPr="002810AA">
        <w:t>in an Expense Report</w:t>
      </w:r>
    </w:p>
    <w:tbl>
      <w:tblPr>
        <w:tblW w:w="498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Caption w:val="Create a new itinerary with border crossing."/>
      </w:tblPr>
      <w:tblGrid>
        <w:gridCol w:w="5483"/>
        <w:gridCol w:w="4116"/>
      </w:tblGrid>
      <w:tr w:rsidR="002A282E" w:rsidRPr="00D674BA" w14:paraId="13D1F182" w14:textId="77777777" w:rsidTr="00205B17">
        <w:trPr>
          <w:cantSplit/>
          <w:tblHeader/>
        </w:trPr>
        <w:tc>
          <w:tcPr>
            <w:tcW w:w="5484" w:type="dxa"/>
            <w:shd w:val="clear" w:color="auto" w:fill="000000" w:themeFill="text1"/>
          </w:tcPr>
          <w:p w14:paraId="230CA071" w14:textId="77777777" w:rsidR="00F30F12" w:rsidRPr="00D674BA" w:rsidRDefault="00F30F12">
            <w:pPr>
              <w:pStyle w:val="ConcurTableHeadLeft"/>
            </w:pPr>
            <w:r w:rsidRPr="00D674BA">
              <w:t>Screen(s)</w:t>
            </w:r>
          </w:p>
        </w:tc>
        <w:tc>
          <w:tcPr>
            <w:tcW w:w="4115" w:type="dxa"/>
            <w:shd w:val="clear" w:color="auto" w:fill="000000" w:themeFill="text1"/>
          </w:tcPr>
          <w:p w14:paraId="3673CED1" w14:textId="77777777" w:rsidR="00F30F12" w:rsidRPr="00D674BA" w:rsidRDefault="00F30F12">
            <w:pPr>
              <w:pStyle w:val="ConcurTableHeadLeft"/>
            </w:pPr>
            <w:r w:rsidRPr="00D674BA">
              <w:t>Description/Action</w:t>
            </w:r>
          </w:p>
        </w:tc>
      </w:tr>
      <w:tr w:rsidR="00B658EB" w:rsidRPr="00D674BA" w14:paraId="7D456919" w14:textId="77777777" w:rsidTr="00205B17">
        <w:trPr>
          <w:cantSplit/>
        </w:trPr>
        <w:tc>
          <w:tcPr>
            <w:tcW w:w="5484" w:type="dxa"/>
            <w:tcBorders>
              <w:bottom w:val="single" w:sz="4" w:space="0" w:color="000000" w:themeColor="text1"/>
            </w:tcBorders>
          </w:tcPr>
          <w:p w14:paraId="782AC9F0" w14:textId="5FFF3377" w:rsidR="00F30F12" w:rsidRPr="00D674BA" w:rsidRDefault="6E3DF36D">
            <w:pPr>
              <w:spacing w:before="80" w:after="80"/>
              <w:rPr>
                <w:snapToGrid w:val="0"/>
                <w:sz w:val="18"/>
                <w:szCs w:val="18"/>
              </w:rPr>
            </w:pPr>
            <w:r>
              <w:rPr>
                <w:noProof/>
              </w:rPr>
              <w:drawing>
                <wp:inline distT="0" distB="0" distL="0" distR="0" wp14:anchorId="1FEAF08D" wp14:editId="058F855A">
                  <wp:extent cx="1645920" cy="5188836"/>
                  <wp:effectExtent l="9525" t="9525" r="9525" b="9525"/>
                  <wp:docPr id="1174430072" name="Picture 1174430072" descr="P864C3T4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430072" name="Picture 1174430072" descr="P864C3T41#yIS1"/>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1645920" cy="5188836"/>
                          </a:xfrm>
                          <a:prstGeom prst="rect">
                            <a:avLst/>
                          </a:prstGeom>
                          <a:ln w="9525">
                            <a:solidFill>
                              <a:schemeClr val="tx1"/>
                            </a:solidFill>
                            <a:prstDash val="solid"/>
                          </a:ln>
                        </pic:spPr>
                      </pic:pic>
                    </a:graphicData>
                  </a:graphic>
                </wp:inline>
              </w:drawing>
            </w:r>
          </w:p>
        </w:tc>
        <w:tc>
          <w:tcPr>
            <w:tcW w:w="4115" w:type="dxa"/>
          </w:tcPr>
          <w:p w14:paraId="1C91E17E" w14:textId="77777777" w:rsidR="00F30F12" w:rsidRPr="00D674BA" w:rsidRDefault="00F30F12">
            <w:pPr>
              <w:pStyle w:val="ConcurTableText"/>
              <w:rPr>
                <w:rFonts w:eastAsia="Calibri"/>
              </w:rPr>
            </w:pPr>
            <w:r w:rsidRPr="00D674BA">
              <w:rPr>
                <w:rFonts w:eastAsia="Calibri"/>
              </w:rPr>
              <w:t xml:space="preserve">To create a new </w:t>
            </w:r>
            <w:r>
              <w:rPr>
                <w:rFonts w:eastAsia="Calibri"/>
              </w:rPr>
              <w:t>fixed travel allowance</w:t>
            </w:r>
            <w:r w:rsidRPr="00D674BA">
              <w:rPr>
                <w:rFonts w:eastAsia="Calibri"/>
              </w:rPr>
              <w:t xml:space="preserve"> </w:t>
            </w:r>
            <w:r>
              <w:rPr>
                <w:rFonts w:eastAsia="Calibri"/>
              </w:rPr>
              <w:t>with a border crossing in an expense report</w:t>
            </w:r>
            <w:r w:rsidRPr="00D674BA">
              <w:rPr>
                <w:rFonts w:eastAsia="Calibri"/>
              </w:rPr>
              <w:t xml:space="preserve">: </w:t>
            </w:r>
          </w:p>
          <w:p w14:paraId="678860B0" w14:textId="2A069296" w:rsidR="00F30F12" w:rsidRDefault="12C4444F" w:rsidP="1AEC66DA">
            <w:pPr>
              <w:pStyle w:val="ConcurTableText"/>
              <w:rPr>
                <w:rFonts w:eastAsia="Calibri"/>
              </w:rPr>
            </w:pPr>
            <w:r>
              <w:t xml:space="preserve"> 1) With a report open, </w:t>
            </w:r>
          </w:p>
          <w:p w14:paraId="56FB5F8C" w14:textId="46C904F5" w:rsidR="12C4444F" w:rsidRDefault="12C4444F" w:rsidP="1AEC66DA">
            <w:pPr>
              <w:pStyle w:val="ConcurTableText"/>
              <w:numPr>
                <w:ilvl w:val="0"/>
                <w:numId w:val="50"/>
              </w:numPr>
              <w:rPr>
                <w:b/>
                <w:bCs/>
              </w:rPr>
            </w:pPr>
            <w:r>
              <w:t>On</w:t>
            </w:r>
            <w:r w:rsidRPr="1AEC66DA">
              <w:rPr>
                <w:rFonts w:eastAsia="Arial Unicode MS"/>
              </w:rPr>
              <w:t xml:space="preserve"> the </w:t>
            </w:r>
            <w:r w:rsidRPr="1AEC66DA">
              <w:rPr>
                <w:b/>
                <w:bCs/>
              </w:rPr>
              <w:t>Details</w:t>
            </w:r>
            <w:r>
              <w:t xml:space="preserve"> </w:t>
            </w:r>
            <w:r w:rsidRPr="1AEC66DA">
              <w:rPr>
                <w:rFonts w:eastAsia="Arial Unicode MS"/>
              </w:rPr>
              <w:t xml:space="preserve">tab, tap </w:t>
            </w:r>
            <w:r w:rsidRPr="1AEC66DA">
              <w:rPr>
                <w:b/>
                <w:bCs/>
              </w:rPr>
              <w:t>Claim Travel Allowance.</w:t>
            </w:r>
          </w:p>
          <w:p w14:paraId="2090A6F2" w14:textId="1CE0D0E1" w:rsidR="12C4444F" w:rsidRDefault="12C4444F" w:rsidP="1AEC66DA">
            <w:pPr>
              <w:pStyle w:val="ConcurTableText"/>
              <w:ind w:left="720"/>
              <w:rPr>
                <w:i/>
                <w:iCs/>
              </w:rPr>
            </w:pPr>
            <w:r w:rsidRPr="1AEC66DA">
              <w:rPr>
                <w:i/>
                <w:iCs/>
              </w:rPr>
              <w:t>- or -</w:t>
            </w:r>
          </w:p>
          <w:p w14:paraId="688A9378" w14:textId="632EF964" w:rsidR="12C4444F" w:rsidRDefault="12C4444F" w:rsidP="1AEC66DA">
            <w:pPr>
              <w:pStyle w:val="ConcurTableText"/>
              <w:numPr>
                <w:ilvl w:val="0"/>
                <w:numId w:val="49"/>
              </w:numPr>
              <w:rPr>
                <w:i/>
                <w:iCs/>
              </w:rPr>
            </w:pPr>
            <w:r>
              <w:t xml:space="preserve">On the </w:t>
            </w:r>
            <w:r w:rsidRPr="1AEC66DA">
              <w:rPr>
                <w:b/>
                <w:bCs/>
              </w:rPr>
              <w:t xml:space="preserve">Expenses </w:t>
            </w:r>
            <w:r>
              <w:t xml:space="preserve">tab, tap </w:t>
            </w:r>
            <w:r>
              <w:rPr>
                <w:noProof/>
              </w:rPr>
              <w:drawing>
                <wp:inline distT="0" distB="0" distL="0" distR="0" wp14:anchorId="56C06C6E" wp14:editId="560A08BA">
                  <wp:extent cx="182880" cy="182880"/>
                  <wp:effectExtent l="0" t="0" r="0" b="0"/>
                  <wp:docPr id="972582691" name="Picture 972582691" descr="P869C4T4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582691" name="Picture 972582691" descr="P869C4T41#yIS1"/>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182880" cy="182880"/>
                          </a:xfrm>
                          <a:prstGeom prst="rect">
                            <a:avLst/>
                          </a:prstGeom>
                        </pic:spPr>
                      </pic:pic>
                    </a:graphicData>
                  </a:graphic>
                </wp:inline>
              </w:drawing>
            </w:r>
            <w:r>
              <w:t xml:space="preserve">(lower-right corner) and then select </w:t>
            </w:r>
            <w:r w:rsidRPr="1AEC66DA">
              <w:rPr>
                <w:b/>
                <w:bCs/>
              </w:rPr>
              <w:t xml:space="preserve">Travel Allowance </w:t>
            </w:r>
            <w:r>
              <w:t>from the options that appear.</w:t>
            </w:r>
          </w:p>
          <w:p w14:paraId="168193B8" w14:textId="3D42A8CC" w:rsidR="1AEC66DA" w:rsidRDefault="1AEC66DA" w:rsidP="1AEC66DA">
            <w:pPr>
              <w:pStyle w:val="ConcurTableText"/>
            </w:pPr>
          </w:p>
          <w:p w14:paraId="6E6C3A2B" w14:textId="59324946" w:rsidR="00F30F12" w:rsidRDefault="34D30F35">
            <w:pPr>
              <w:pStyle w:val="ConcurTableText"/>
              <w:rPr>
                <w:rFonts w:eastAsia="Calibri"/>
              </w:rPr>
            </w:pPr>
            <w:r w:rsidRPr="1AEC66DA">
              <w:rPr>
                <w:rFonts w:eastAsia="Calibri"/>
              </w:rPr>
              <w:t>2</w:t>
            </w:r>
            <w:r w:rsidR="00F30F12" w:rsidRPr="00D674BA">
              <w:rPr>
                <w:rFonts w:eastAsia="Calibri"/>
              </w:rPr>
              <w:t xml:space="preserve">) On the </w:t>
            </w:r>
            <w:r w:rsidR="00F30F12" w:rsidRPr="00D674BA">
              <w:rPr>
                <w:rFonts w:eastAsia="Calibri"/>
                <w:b/>
                <w:bCs/>
              </w:rPr>
              <w:t xml:space="preserve">New </w:t>
            </w:r>
            <w:r w:rsidR="00F30F12">
              <w:rPr>
                <w:rFonts w:eastAsia="Calibri"/>
                <w:b/>
                <w:bCs/>
              </w:rPr>
              <w:t xml:space="preserve">Travel Allowance </w:t>
            </w:r>
            <w:r w:rsidR="00F30F12" w:rsidRPr="00D674BA">
              <w:rPr>
                <w:rFonts w:eastAsia="Calibri"/>
              </w:rPr>
              <w:t>screen:</w:t>
            </w:r>
          </w:p>
          <w:p w14:paraId="49007690" w14:textId="77777777" w:rsidR="00F30F12" w:rsidRPr="00D674BA" w:rsidRDefault="00F30F12">
            <w:pPr>
              <w:pStyle w:val="ConcurTableBullet"/>
            </w:pPr>
            <w:r>
              <w:t xml:space="preserve">Select an allowance category that supports the border crossing feature. </w:t>
            </w:r>
          </w:p>
          <w:p w14:paraId="31D1554B" w14:textId="77777777" w:rsidR="00F30F12" w:rsidRPr="00D674BA" w:rsidRDefault="00F30F12">
            <w:pPr>
              <w:pStyle w:val="ConcurTableBullet"/>
            </w:pPr>
            <w:r>
              <w:t>Fill in the fields and make the desired selections.</w:t>
            </w:r>
          </w:p>
          <w:p w14:paraId="46C1F610" w14:textId="77777777" w:rsidR="00F30F12" w:rsidRDefault="00F30F12">
            <w:pPr>
              <w:pStyle w:val="ConcurTableBullet"/>
            </w:pPr>
            <w:r>
              <w:t xml:space="preserve">Tap </w:t>
            </w:r>
            <w:r w:rsidRPr="304046C8">
              <w:rPr>
                <w:b/>
                <w:bCs/>
              </w:rPr>
              <w:t xml:space="preserve">Save </w:t>
            </w:r>
            <w:r>
              <w:t>(upper-right corner).</w:t>
            </w:r>
          </w:p>
          <w:p w14:paraId="1A099929" w14:textId="197955FD" w:rsidR="00F30F12" w:rsidRPr="00F639E5" w:rsidRDefault="00F30F12">
            <w:pPr>
              <w:pStyle w:val="ConcurTableBullet"/>
              <w:numPr>
                <w:ilvl w:val="0"/>
                <w:numId w:val="0"/>
              </w:numPr>
              <w:ind w:left="130"/>
            </w:pPr>
          </w:p>
        </w:tc>
      </w:tr>
      <w:tr w:rsidR="00AE1F51" w:rsidRPr="00D674BA" w14:paraId="4366BA0D" w14:textId="77777777" w:rsidTr="00205B17">
        <w:trPr>
          <w:cantSplit/>
        </w:trPr>
        <w:tc>
          <w:tcPr>
            <w:tcW w:w="5484" w:type="dxa"/>
            <w:tcBorders>
              <w:bottom w:val="single" w:sz="4" w:space="0" w:color="000000" w:themeColor="text1"/>
            </w:tcBorders>
          </w:tcPr>
          <w:p w14:paraId="16F56B59" w14:textId="72BA4875" w:rsidR="00606B23" w:rsidRDefault="00606B23">
            <w:pPr>
              <w:spacing w:before="80" w:after="80"/>
              <w:rPr>
                <w:noProof/>
              </w:rPr>
            </w:pPr>
            <w:r>
              <w:rPr>
                <w:noProof/>
              </w:rPr>
              <w:lastRenderedPageBreak/>
              <w:drawing>
                <wp:inline distT="0" distB="0" distL="0" distR="0" wp14:anchorId="0DFFDC0E" wp14:editId="2BA9B6B1">
                  <wp:extent cx="1590675" cy="3543300"/>
                  <wp:effectExtent l="9525" t="9525" r="9525" b="9525"/>
                  <wp:docPr id="1870410570" name="Picture 1870410570" descr="P877C5T4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410570" name="Picture 1870410570" descr="P877C5T41#yIS1"/>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1590675" cy="3543300"/>
                          </a:xfrm>
                          <a:prstGeom prst="rect">
                            <a:avLst/>
                          </a:prstGeom>
                          <a:ln w="9525">
                            <a:solidFill>
                              <a:schemeClr val="tx1"/>
                            </a:solidFill>
                            <a:prstDash val="solid"/>
                          </a:ln>
                        </pic:spPr>
                      </pic:pic>
                    </a:graphicData>
                  </a:graphic>
                </wp:inline>
              </w:drawing>
            </w:r>
          </w:p>
        </w:tc>
        <w:tc>
          <w:tcPr>
            <w:tcW w:w="4116" w:type="dxa"/>
          </w:tcPr>
          <w:p w14:paraId="6024020F" w14:textId="0B18F731" w:rsidR="00606B23" w:rsidRPr="00D674BA" w:rsidRDefault="00606B23">
            <w:pPr>
              <w:pStyle w:val="ConcurTableText"/>
              <w:rPr>
                <w:rFonts w:eastAsia="Calibri"/>
              </w:rPr>
            </w:pPr>
            <w:r>
              <w:t xml:space="preserve">3) On the </w:t>
            </w:r>
            <w:r w:rsidRPr="00CA3314">
              <w:rPr>
                <w:b/>
                <w:bCs/>
              </w:rPr>
              <w:t>Travel Allowance</w:t>
            </w:r>
            <w:r>
              <w:t xml:space="preserve"> screen, tap the </w:t>
            </w:r>
            <w:r w:rsidRPr="00CA3314">
              <w:rPr>
                <w:b/>
                <w:bCs/>
              </w:rPr>
              <w:t>Itinerary</w:t>
            </w:r>
            <w:r>
              <w:t xml:space="preserve"> tab.</w:t>
            </w:r>
          </w:p>
        </w:tc>
      </w:tr>
      <w:tr w:rsidR="00B658EB" w:rsidRPr="00D674BA" w14:paraId="0CDD27FD" w14:textId="77777777" w:rsidTr="00205B17">
        <w:trPr>
          <w:cantSplit/>
        </w:trPr>
        <w:tc>
          <w:tcPr>
            <w:tcW w:w="548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ADDCE8E" w14:textId="1B3FED0A" w:rsidR="00F30F12" w:rsidRPr="00D674BA" w:rsidRDefault="04E4EF7C">
            <w:pPr>
              <w:pStyle w:val="ConcurTableText"/>
              <w:rPr>
                <w:rFonts w:eastAsia="Calibri"/>
              </w:rPr>
            </w:pPr>
            <w:r>
              <w:rPr>
                <w:noProof/>
              </w:rPr>
              <w:drawing>
                <wp:inline distT="0" distB="0" distL="0" distR="0" wp14:anchorId="38FE2844" wp14:editId="433E48D3">
                  <wp:extent cx="1590675" cy="3543300"/>
                  <wp:effectExtent l="9525" t="9525" r="9525" b="9525"/>
                  <wp:docPr id="556132578" name="Picture 556132578" descr="P880C7T4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132578" name="Picture 556132578" descr="P880C7T41#yIS1"/>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1590675" cy="3543300"/>
                          </a:xfrm>
                          <a:prstGeom prst="rect">
                            <a:avLst/>
                          </a:prstGeom>
                          <a:ln w="9525">
                            <a:solidFill>
                              <a:schemeClr val="tx1"/>
                            </a:solidFill>
                            <a:prstDash val="solid"/>
                          </a:ln>
                        </pic:spPr>
                      </pic:pic>
                    </a:graphicData>
                  </a:graphic>
                </wp:inline>
              </w:drawing>
            </w:r>
          </w:p>
        </w:tc>
        <w:tc>
          <w:tcPr>
            <w:tcW w:w="4115" w:type="dxa"/>
            <w:tcBorders>
              <w:left w:val="single" w:sz="4" w:space="0" w:color="000000" w:themeColor="text1"/>
            </w:tcBorders>
          </w:tcPr>
          <w:p w14:paraId="5A49FBC5" w14:textId="77777777" w:rsidR="00F30F12" w:rsidRDefault="00F30F12">
            <w:pPr>
              <w:pStyle w:val="ConcurTableText"/>
            </w:pPr>
            <w:r>
              <w:t xml:space="preserve">The border crossing itinerary appears on the on the </w:t>
            </w:r>
            <w:r w:rsidRPr="00CC6E63">
              <w:rPr>
                <w:b/>
                <w:bCs/>
              </w:rPr>
              <w:t>Itinerary</w:t>
            </w:r>
            <w:r>
              <w:t xml:space="preserve"> tab on the </w:t>
            </w:r>
            <w:r w:rsidRPr="00CC6E63">
              <w:rPr>
                <w:b/>
                <w:bCs/>
              </w:rPr>
              <w:t>Travel Allowance</w:t>
            </w:r>
            <w:r>
              <w:t xml:space="preserve"> screen.</w:t>
            </w:r>
          </w:p>
          <w:p w14:paraId="634C9AD7" w14:textId="77777777" w:rsidR="00F30F12" w:rsidRPr="00302FD0" w:rsidRDefault="00F30F12">
            <w:pPr>
              <w:pStyle w:val="ConcurTableText"/>
            </w:pPr>
            <w:r w:rsidRPr="00F639E5">
              <w:rPr>
                <w:b/>
                <w:bCs/>
              </w:rPr>
              <w:t>NOTE:</w:t>
            </w:r>
            <w:r>
              <w:t xml:space="preserve"> </w:t>
            </w:r>
            <w:r w:rsidRPr="000B4C3B">
              <w:t xml:space="preserve">This field will not appear - on the </w:t>
            </w:r>
            <w:r w:rsidRPr="000B4C3B">
              <w:rPr>
                <w:b/>
                <w:bCs/>
              </w:rPr>
              <w:t>Itinerary</w:t>
            </w:r>
            <w:r w:rsidRPr="000B4C3B">
              <w:t xml:space="preserve"> tab </w:t>
            </w:r>
            <w:r>
              <w:t>–</w:t>
            </w:r>
            <w:r w:rsidRPr="000B4C3B">
              <w:t xml:space="preserve"> </w:t>
            </w:r>
            <w:r>
              <w:t xml:space="preserve">if you </w:t>
            </w:r>
            <w:r w:rsidRPr="000B4C3B">
              <w:t xml:space="preserve">have not traveled </w:t>
            </w:r>
            <w:r>
              <w:t>to another country</w:t>
            </w:r>
            <w:r w:rsidRPr="000B4C3B">
              <w:t xml:space="preserve"> during </w:t>
            </w:r>
            <w:r>
              <w:t>your</w:t>
            </w:r>
            <w:r w:rsidRPr="000B4C3B">
              <w:t xml:space="preserve"> trip.</w:t>
            </w:r>
          </w:p>
        </w:tc>
      </w:tr>
    </w:tbl>
    <w:p w14:paraId="1B53CE62" w14:textId="77777777" w:rsidR="00F30F12" w:rsidRPr="00E74790" w:rsidRDefault="00F30F12" w:rsidP="00F30F12">
      <w:pPr>
        <w:pStyle w:val="Heading5"/>
        <w:rPr>
          <w:rFonts w:eastAsia="Calibri"/>
        </w:rPr>
      </w:pPr>
      <w:r>
        <w:rPr>
          <w:rFonts w:eastAsia="Calibri"/>
        </w:rPr>
        <w:lastRenderedPageBreak/>
        <w:t>Select a Different Address in a New Travel Allowance</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Caption w:val="Select a different address in a travel allowance."/>
      </w:tblPr>
      <w:tblGrid>
        <w:gridCol w:w="5820"/>
        <w:gridCol w:w="3818"/>
      </w:tblGrid>
      <w:tr w:rsidR="00F30F12" w:rsidRPr="00D674BA" w14:paraId="28CF8DD5" w14:textId="77777777" w:rsidTr="1AEC66DA">
        <w:trPr>
          <w:cantSplit/>
          <w:tblHeader/>
        </w:trPr>
        <w:tc>
          <w:tcPr>
            <w:tcW w:w="5820" w:type="dxa"/>
            <w:shd w:val="clear" w:color="auto" w:fill="000000" w:themeFill="text1"/>
          </w:tcPr>
          <w:p w14:paraId="7921454A" w14:textId="77777777" w:rsidR="00F30F12" w:rsidRPr="00D674BA" w:rsidRDefault="00F30F12">
            <w:pPr>
              <w:pStyle w:val="ConcurTableHeadLeft"/>
            </w:pPr>
            <w:r w:rsidRPr="00D674BA">
              <w:t>Screen(s)</w:t>
            </w:r>
          </w:p>
        </w:tc>
        <w:tc>
          <w:tcPr>
            <w:tcW w:w="3818" w:type="dxa"/>
            <w:shd w:val="clear" w:color="auto" w:fill="000000" w:themeFill="text1"/>
          </w:tcPr>
          <w:p w14:paraId="0C6C10DC" w14:textId="77777777" w:rsidR="00F30F12" w:rsidRPr="00D674BA" w:rsidRDefault="00F30F12">
            <w:pPr>
              <w:pStyle w:val="ConcurTableHeadLeft"/>
            </w:pPr>
            <w:r w:rsidRPr="00D674BA">
              <w:t>Description/Action</w:t>
            </w:r>
          </w:p>
        </w:tc>
      </w:tr>
      <w:tr w:rsidR="00F30F12" w:rsidRPr="00D674BA" w14:paraId="51CAA26E" w14:textId="77777777" w:rsidTr="1AEC66DA">
        <w:trPr>
          <w:cantSplit/>
        </w:trPr>
        <w:tc>
          <w:tcPr>
            <w:tcW w:w="5820" w:type="dxa"/>
            <w:tcBorders>
              <w:bottom w:val="single" w:sz="4" w:space="0" w:color="000000" w:themeColor="text1"/>
            </w:tcBorders>
          </w:tcPr>
          <w:p w14:paraId="3D80E9EA" w14:textId="2CECE869" w:rsidR="00F30F12" w:rsidRPr="00D674BA" w:rsidRDefault="004153FB">
            <w:pPr>
              <w:spacing w:before="80" w:after="80"/>
              <w:rPr>
                <w:snapToGrid w:val="0"/>
                <w:sz w:val="18"/>
                <w:szCs w:val="18"/>
              </w:rPr>
            </w:pPr>
            <w:r>
              <w:rPr>
                <w:noProof/>
              </w:rPr>
              <w:drawing>
                <wp:inline distT="0" distB="0" distL="0" distR="0" wp14:anchorId="26E17CF6" wp14:editId="18936C6D">
                  <wp:extent cx="1645920" cy="3642449"/>
                  <wp:effectExtent l="0" t="0" r="0" b="0"/>
                  <wp:docPr id="1870410577" name="Picture 1870410577" descr="P888C3T4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410577" name="Picture 1870410577" descr="P888C3T42#yIS1"/>
                          <pic:cNvPicPr/>
                        </pic:nvPicPr>
                        <pic:blipFill>
                          <a:blip r:embed="rId188"/>
                          <a:stretch>
                            <a:fillRect/>
                          </a:stretch>
                        </pic:blipFill>
                        <pic:spPr>
                          <a:xfrm>
                            <a:off x="0" y="0"/>
                            <a:ext cx="1645920" cy="3642449"/>
                          </a:xfrm>
                          <a:prstGeom prst="rect">
                            <a:avLst/>
                          </a:prstGeom>
                        </pic:spPr>
                      </pic:pic>
                    </a:graphicData>
                  </a:graphic>
                </wp:inline>
              </w:drawing>
            </w:r>
            <w:r w:rsidR="00F30F12">
              <w:rPr>
                <w:snapToGrid w:val="0"/>
                <w:sz w:val="18"/>
                <w:szCs w:val="18"/>
              </w:rPr>
              <w:t xml:space="preserve"> </w:t>
            </w:r>
            <w:r w:rsidR="087041B5" w:rsidRPr="6D2549B3">
              <w:rPr>
                <w:sz w:val="18"/>
                <w:szCs w:val="18"/>
              </w:rPr>
              <w:t xml:space="preserve"> </w:t>
            </w:r>
            <w:r w:rsidR="008A2BC6">
              <w:rPr>
                <w:noProof/>
              </w:rPr>
              <w:drawing>
                <wp:inline distT="0" distB="0" distL="0" distR="0" wp14:anchorId="3B7BB2ED" wp14:editId="0F305916">
                  <wp:extent cx="1645920" cy="3642449"/>
                  <wp:effectExtent l="0" t="0" r="0" b="0"/>
                  <wp:docPr id="1870410578" name="Picture 1870410578" descr="P888C3T42#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410578" name="Picture 1870410578" descr="P888C3T42#yIS2"/>
                          <pic:cNvPicPr/>
                        </pic:nvPicPr>
                        <pic:blipFill>
                          <a:blip r:embed="rId189"/>
                          <a:stretch>
                            <a:fillRect/>
                          </a:stretch>
                        </pic:blipFill>
                        <pic:spPr>
                          <a:xfrm>
                            <a:off x="0" y="0"/>
                            <a:ext cx="1645920" cy="3642449"/>
                          </a:xfrm>
                          <a:prstGeom prst="rect">
                            <a:avLst/>
                          </a:prstGeom>
                        </pic:spPr>
                      </pic:pic>
                    </a:graphicData>
                  </a:graphic>
                </wp:inline>
              </w:drawing>
            </w:r>
          </w:p>
        </w:tc>
        <w:tc>
          <w:tcPr>
            <w:tcW w:w="3818" w:type="dxa"/>
          </w:tcPr>
          <w:p w14:paraId="159A7F11" w14:textId="77777777" w:rsidR="00F30F12" w:rsidRPr="00D674BA" w:rsidRDefault="00F30F12">
            <w:pPr>
              <w:pStyle w:val="ConcurTableText"/>
              <w:rPr>
                <w:rFonts w:eastAsia="Calibri"/>
              </w:rPr>
            </w:pPr>
            <w:r w:rsidRPr="00D674BA">
              <w:rPr>
                <w:rFonts w:eastAsia="Calibri"/>
              </w:rPr>
              <w:t xml:space="preserve">To </w:t>
            </w:r>
            <w:r>
              <w:rPr>
                <w:rFonts w:eastAsia="Calibri"/>
              </w:rPr>
              <w:t>select a different address in a new fixed travel allowance</w:t>
            </w:r>
            <w:r w:rsidRPr="00D674BA">
              <w:rPr>
                <w:rFonts w:eastAsia="Calibri"/>
              </w:rPr>
              <w:t xml:space="preserve">: </w:t>
            </w:r>
          </w:p>
          <w:p w14:paraId="0EA86921" w14:textId="027012FC" w:rsidR="00F30F12" w:rsidRDefault="4C9D913A" w:rsidP="1AEC66DA">
            <w:pPr>
              <w:pStyle w:val="ConcurTableText"/>
              <w:rPr>
                <w:rFonts w:eastAsia="Calibri"/>
              </w:rPr>
            </w:pPr>
            <w:r>
              <w:t xml:space="preserve"> 1) With a report open, </w:t>
            </w:r>
          </w:p>
          <w:p w14:paraId="7B690CE5" w14:textId="46C904F5" w:rsidR="4C9D913A" w:rsidRDefault="4C9D913A" w:rsidP="1AEC66DA">
            <w:pPr>
              <w:pStyle w:val="ConcurTableText"/>
              <w:numPr>
                <w:ilvl w:val="0"/>
                <w:numId w:val="50"/>
              </w:numPr>
              <w:rPr>
                <w:b/>
                <w:bCs/>
              </w:rPr>
            </w:pPr>
            <w:r>
              <w:t>On</w:t>
            </w:r>
            <w:r w:rsidRPr="1AEC66DA">
              <w:rPr>
                <w:rFonts w:eastAsia="Arial Unicode MS"/>
              </w:rPr>
              <w:t xml:space="preserve"> the </w:t>
            </w:r>
            <w:r w:rsidRPr="1AEC66DA">
              <w:rPr>
                <w:b/>
                <w:bCs/>
              </w:rPr>
              <w:t>Details</w:t>
            </w:r>
            <w:r>
              <w:t xml:space="preserve"> </w:t>
            </w:r>
            <w:r w:rsidRPr="1AEC66DA">
              <w:rPr>
                <w:rFonts w:eastAsia="Arial Unicode MS"/>
              </w:rPr>
              <w:t xml:space="preserve">tab, tap </w:t>
            </w:r>
            <w:r w:rsidRPr="1AEC66DA">
              <w:rPr>
                <w:b/>
                <w:bCs/>
              </w:rPr>
              <w:t>Claim Travel Allowance.</w:t>
            </w:r>
          </w:p>
          <w:p w14:paraId="13D85325" w14:textId="1CE0D0E1" w:rsidR="4C9D913A" w:rsidRDefault="4C9D913A" w:rsidP="1AEC66DA">
            <w:pPr>
              <w:pStyle w:val="ConcurTableText"/>
              <w:ind w:left="720"/>
              <w:rPr>
                <w:i/>
                <w:iCs/>
              </w:rPr>
            </w:pPr>
            <w:r w:rsidRPr="1AEC66DA">
              <w:rPr>
                <w:i/>
                <w:iCs/>
              </w:rPr>
              <w:t>- or -</w:t>
            </w:r>
          </w:p>
          <w:p w14:paraId="307E6B7C" w14:textId="632EF964" w:rsidR="4C9D913A" w:rsidRDefault="4C9D913A" w:rsidP="1AEC66DA">
            <w:pPr>
              <w:pStyle w:val="ConcurTableText"/>
              <w:numPr>
                <w:ilvl w:val="0"/>
                <w:numId w:val="49"/>
              </w:numPr>
              <w:rPr>
                <w:i/>
                <w:iCs/>
              </w:rPr>
            </w:pPr>
            <w:r>
              <w:t xml:space="preserve">On the </w:t>
            </w:r>
            <w:r w:rsidRPr="1AEC66DA">
              <w:rPr>
                <w:b/>
                <w:bCs/>
              </w:rPr>
              <w:t xml:space="preserve">Expenses </w:t>
            </w:r>
            <w:r>
              <w:t xml:space="preserve">tab, tap </w:t>
            </w:r>
            <w:r>
              <w:rPr>
                <w:noProof/>
              </w:rPr>
              <w:drawing>
                <wp:inline distT="0" distB="0" distL="0" distR="0" wp14:anchorId="6CE98D44" wp14:editId="5C586A1D">
                  <wp:extent cx="182880" cy="182880"/>
                  <wp:effectExtent l="0" t="0" r="0" b="0"/>
                  <wp:docPr id="83814186" name="Picture 83814186" descr="P893C4T4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14186" name="Picture 83814186" descr="P893C4T42#yIS1"/>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182880" cy="182880"/>
                          </a:xfrm>
                          <a:prstGeom prst="rect">
                            <a:avLst/>
                          </a:prstGeom>
                        </pic:spPr>
                      </pic:pic>
                    </a:graphicData>
                  </a:graphic>
                </wp:inline>
              </w:drawing>
            </w:r>
            <w:r>
              <w:t xml:space="preserve">(lower-right corner) and then select </w:t>
            </w:r>
            <w:r w:rsidRPr="1AEC66DA">
              <w:rPr>
                <w:b/>
                <w:bCs/>
              </w:rPr>
              <w:t xml:space="preserve">Travel Allowance </w:t>
            </w:r>
            <w:r>
              <w:t>from the options that appear.</w:t>
            </w:r>
          </w:p>
          <w:p w14:paraId="614ADDD4" w14:textId="7D9AB330" w:rsidR="1AEC66DA" w:rsidRDefault="1AEC66DA" w:rsidP="1AEC66DA">
            <w:pPr>
              <w:pStyle w:val="ConcurTableText"/>
            </w:pPr>
          </w:p>
          <w:p w14:paraId="6419F1DB" w14:textId="37933AEB" w:rsidR="00F30F12" w:rsidRDefault="6AD82A29">
            <w:pPr>
              <w:pStyle w:val="ConcurTableText"/>
              <w:rPr>
                <w:rFonts w:eastAsia="Calibri"/>
              </w:rPr>
            </w:pPr>
            <w:r w:rsidRPr="1AEC66DA">
              <w:rPr>
                <w:rFonts w:eastAsia="Calibri"/>
              </w:rPr>
              <w:t>2</w:t>
            </w:r>
            <w:r w:rsidR="00F30F12" w:rsidRPr="00D674BA">
              <w:rPr>
                <w:rFonts w:eastAsia="Calibri"/>
              </w:rPr>
              <w:t xml:space="preserve">) On the </w:t>
            </w:r>
            <w:r w:rsidR="00F30F12" w:rsidRPr="00D674BA">
              <w:rPr>
                <w:rFonts w:eastAsia="Calibri"/>
                <w:b/>
                <w:bCs/>
              </w:rPr>
              <w:t xml:space="preserve">New </w:t>
            </w:r>
            <w:r w:rsidR="00F30F12">
              <w:rPr>
                <w:rFonts w:eastAsia="Calibri"/>
                <w:b/>
                <w:bCs/>
              </w:rPr>
              <w:t xml:space="preserve">Travel Allowance </w:t>
            </w:r>
            <w:r w:rsidR="00F30F12" w:rsidRPr="00D674BA">
              <w:rPr>
                <w:rFonts w:eastAsia="Calibri"/>
              </w:rPr>
              <w:t>screen</w:t>
            </w:r>
            <w:r w:rsidR="00F30F12">
              <w:rPr>
                <w:rFonts w:eastAsia="Calibri"/>
              </w:rPr>
              <w:t xml:space="preserve">, tap the </w:t>
            </w:r>
            <w:r w:rsidR="00F30F12" w:rsidRPr="00E7192C">
              <w:rPr>
                <w:rFonts w:eastAsia="Calibri"/>
                <w:b/>
                <w:bCs/>
              </w:rPr>
              <w:t>Arrival</w:t>
            </w:r>
            <w:r w:rsidR="00F30F12">
              <w:rPr>
                <w:rFonts w:eastAsia="Calibri"/>
                <w:b/>
                <w:bCs/>
              </w:rPr>
              <w:t xml:space="preserve"> Location</w:t>
            </w:r>
            <w:r w:rsidR="00F30F12">
              <w:rPr>
                <w:rFonts w:eastAsia="Calibri"/>
              </w:rPr>
              <w:t xml:space="preserve"> field.</w:t>
            </w:r>
          </w:p>
          <w:p w14:paraId="526041D6" w14:textId="26482490" w:rsidR="00F30F12" w:rsidRPr="00913632" w:rsidRDefault="2BE90B68">
            <w:pPr>
              <w:pStyle w:val="ConcurTableText"/>
              <w:rPr>
                <w:rFonts w:eastAsia="Calibri"/>
              </w:rPr>
            </w:pPr>
            <w:r w:rsidRPr="1AEC66DA">
              <w:rPr>
                <w:rFonts w:eastAsia="Calibri"/>
              </w:rPr>
              <w:t>3</w:t>
            </w:r>
            <w:r w:rsidR="00F30F12">
              <w:rPr>
                <w:rFonts w:eastAsia="Calibri"/>
              </w:rPr>
              <w:t xml:space="preserve">) On the menu, tap </w:t>
            </w:r>
            <w:r w:rsidR="00F30F12" w:rsidRPr="002D14E4">
              <w:rPr>
                <w:rFonts w:eastAsia="Calibri"/>
                <w:b/>
                <w:bCs/>
              </w:rPr>
              <w:t>Select Different Address</w:t>
            </w:r>
            <w:r w:rsidR="00F30F12">
              <w:rPr>
                <w:rFonts w:eastAsia="Calibri"/>
              </w:rPr>
              <w:t>.</w:t>
            </w:r>
          </w:p>
        </w:tc>
      </w:tr>
      <w:tr w:rsidR="00F30F12" w:rsidRPr="00D674BA" w14:paraId="278401A6" w14:textId="77777777" w:rsidTr="1AEC66DA">
        <w:trPr>
          <w:cantSplit/>
        </w:trPr>
        <w:tc>
          <w:tcPr>
            <w:tcW w:w="58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5C6412E" w14:textId="22BB6DFE" w:rsidR="00F30F12" w:rsidRPr="00D674BA" w:rsidRDefault="00B20DFD">
            <w:pPr>
              <w:pStyle w:val="ConcurTableText"/>
              <w:rPr>
                <w:rFonts w:eastAsia="Calibri"/>
              </w:rPr>
            </w:pPr>
            <w:r>
              <w:rPr>
                <w:noProof/>
              </w:rPr>
              <w:drawing>
                <wp:inline distT="0" distB="0" distL="0" distR="0" wp14:anchorId="55D95A04" wp14:editId="3FEC1670">
                  <wp:extent cx="1645920" cy="3642449"/>
                  <wp:effectExtent l="0" t="0" r="0" b="0"/>
                  <wp:docPr id="1870410579" name="Picture 1870410579" descr="P898C5T4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410579" name="Picture 1870410579" descr="P898C5T42#yIS1"/>
                          <pic:cNvPicPr/>
                        </pic:nvPicPr>
                        <pic:blipFill>
                          <a:blip r:embed="rId190"/>
                          <a:stretch>
                            <a:fillRect/>
                          </a:stretch>
                        </pic:blipFill>
                        <pic:spPr>
                          <a:xfrm>
                            <a:off x="0" y="0"/>
                            <a:ext cx="1645920" cy="3642449"/>
                          </a:xfrm>
                          <a:prstGeom prst="rect">
                            <a:avLst/>
                          </a:prstGeom>
                        </pic:spPr>
                      </pic:pic>
                    </a:graphicData>
                  </a:graphic>
                </wp:inline>
              </w:drawing>
            </w:r>
            <w:r w:rsidR="008A2BC6">
              <w:rPr>
                <w:rFonts w:eastAsia="Calibri"/>
              </w:rPr>
              <w:t xml:space="preserve"> </w:t>
            </w:r>
            <w:r w:rsidR="4FC7A046">
              <w:t xml:space="preserve"> </w:t>
            </w:r>
            <w:r>
              <w:rPr>
                <w:noProof/>
              </w:rPr>
              <w:drawing>
                <wp:inline distT="0" distB="0" distL="0" distR="0" wp14:anchorId="5D31F821" wp14:editId="47569C1E">
                  <wp:extent cx="1645920" cy="3642449"/>
                  <wp:effectExtent l="0" t="0" r="0" b="0"/>
                  <wp:docPr id="1870410580" name="Picture 1870410580" descr="P898C5T42#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410580" name="Picture 1870410580" descr="P898C5T42#yIS2"/>
                          <pic:cNvPicPr/>
                        </pic:nvPicPr>
                        <pic:blipFill>
                          <a:blip r:embed="rId191"/>
                          <a:stretch>
                            <a:fillRect/>
                          </a:stretch>
                        </pic:blipFill>
                        <pic:spPr>
                          <a:xfrm>
                            <a:off x="0" y="0"/>
                            <a:ext cx="1645920" cy="3642449"/>
                          </a:xfrm>
                          <a:prstGeom prst="rect">
                            <a:avLst/>
                          </a:prstGeom>
                        </pic:spPr>
                      </pic:pic>
                    </a:graphicData>
                  </a:graphic>
                </wp:inline>
              </w:drawing>
            </w:r>
          </w:p>
        </w:tc>
        <w:tc>
          <w:tcPr>
            <w:tcW w:w="3818" w:type="dxa"/>
            <w:tcBorders>
              <w:left w:val="single" w:sz="4" w:space="0" w:color="000000" w:themeColor="text1"/>
            </w:tcBorders>
          </w:tcPr>
          <w:p w14:paraId="01BF7F25" w14:textId="5E994961" w:rsidR="00F30F12" w:rsidRDefault="7F81C9B5">
            <w:pPr>
              <w:pStyle w:val="ConcurTableText"/>
              <w:rPr>
                <w:rFonts w:eastAsia="Calibri"/>
              </w:rPr>
            </w:pPr>
            <w:r w:rsidRPr="1AEC66DA">
              <w:rPr>
                <w:rFonts w:eastAsia="Calibri"/>
              </w:rPr>
              <w:t>4</w:t>
            </w:r>
            <w:r w:rsidR="00F30F12">
              <w:rPr>
                <w:rFonts w:eastAsia="Calibri"/>
              </w:rPr>
              <w:t>) On the locations screen, tap the desired address.</w:t>
            </w:r>
          </w:p>
          <w:p w14:paraId="2A7D6477" w14:textId="77777777" w:rsidR="00F30F12" w:rsidRPr="00D674BA" w:rsidRDefault="00F30F12">
            <w:pPr>
              <w:pStyle w:val="ConcurTableText"/>
              <w:rPr>
                <w:rFonts w:eastAsia="Calibri"/>
              </w:rPr>
            </w:pPr>
            <w:r>
              <w:rPr>
                <w:rFonts w:eastAsia="Calibri"/>
              </w:rPr>
              <w:t xml:space="preserve">The new address appears on the </w:t>
            </w:r>
            <w:r w:rsidRPr="00302FD0">
              <w:rPr>
                <w:rFonts w:eastAsia="Calibri"/>
                <w:b/>
                <w:bCs/>
              </w:rPr>
              <w:t>New Travel Allowance</w:t>
            </w:r>
            <w:r>
              <w:rPr>
                <w:rFonts w:eastAsia="Calibri"/>
              </w:rPr>
              <w:t xml:space="preserve"> screen.</w:t>
            </w:r>
          </w:p>
        </w:tc>
      </w:tr>
    </w:tbl>
    <w:p w14:paraId="0E4014AD" w14:textId="77777777" w:rsidR="00F30F12" w:rsidRPr="00E74790" w:rsidRDefault="00F30F12" w:rsidP="00C05EE5">
      <w:pPr>
        <w:pStyle w:val="Heading4"/>
        <w:rPr>
          <w:rFonts w:eastAsia="Calibri"/>
          <w:snapToGrid w:val="0"/>
        </w:rPr>
      </w:pPr>
      <w:bookmarkStart w:id="43" w:name="_Toc139380611"/>
      <w:r w:rsidRPr="002810AA">
        <w:rPr>
          <w:rFonts w:eastAsia="Calibri"/>
          <w:snapToGrid w:val="0"/>
        </w:rPr>
        <w:lastRenderedPageBreak/>
        <w:t>Edit a Fixed Travel Allowance Itinerary</w:t>
      </w:r>
      <w:bookmarkEnd w:id="43"/>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Caption w:val="Edit a travel allowance."/>
      </w:tblPr>
      <w:tblGrid>
        <w:gridCol w:w="6180"/>
        <w:gridCol w:w="3458"/>
      </w:tblGrid>
      <w:tr w:rsidR="00F30F12" w:rsidRPr="00D674BA" w14:paraId="122B40A2" w14:textId="77777777" w:rsidTr="304046C8">
        <w:trPr>
          <w:cantSplit/>
          <w:tblHeader/>
        </w:trPr>
        <w:tc>
          <w:tcPr>
            <w:tcW w:w="6180" w:type="dxa"/>
            <w:shd w:val="clear" w:color="auto" w:fill="000000" w:themeFill="text1"/>
          </w:tcPr>
          <w:p w14:paraId="4B65DC61" w14:textId="77777777" w:rsidR="00F30F12" w:rsidRPr="00D674BA" w:rsidRDefault="00F30F12">
            <w:pPr>
              <w:pStyle w:val="ConcurTableHeadLeft"/>
            </w:pPr>
            <w:r w:rsidRPr="00D674BA">
              <w:t>Screen(s)</w:t>
            </w:r>
          </w:p>
        </w:tc>
        <w:tc>
          <w:tcPr>
            <w:tcW w:w="3458" w:type="dxa"/>
            <w:shd w:val="clear" w:color="auto" w:fill="000000" w:themeFill="text1"/>
          </w:tcPr>
          <w:p w14:paraId="1DC46389" w14:textId="77777777" w:rsidR="00F30F12" w:rsidRPr="00D674BA" w:rsidRDefault="00F30F12">
            <w:pPr>
              <w:pStyle w:val="ConcurTableHeadLeft"/>
            </w:pPr>
            <w:r w:rsidRPr="00D674BA">
              <w:t>Description/Action</w:t>
            </w:r>
          </w:p>
        </w:tc>
      </w:tr>
      <w:tr w:rsidR="00F30F12" w:rsidRPr="00D674BA" w14:paraId="15F774DC" w14:textId="77777777" w:rsidTr="304046C8">
        <w:trPr>
          <w:cantSplit/>
        </w:trPr>
        <w:tc>
          <w:tcPr>
            <w:tcW w:w="6180" w:type="dxa"/>
            <w:tcBorders>
              <w:bottom w:val="single" w:sz="4" w:space="0" w:color="000000" w:themeColor="text1"/>
            </w:tcBorders>
          </w:tcPr>
          <w:p w14:paraId="205B53BB" w14:textId="53F0BC84" w:rsidR="00F30F12" w:rsidRPr="00D674BA" w:rsidRDefault="005A7BAB">
            <w:pPr>
              <w:spacing w:before="80" w:after="80"/>
              <w:rPr>
                <w:snapToGrid w:val="0"/>
                <w:sz w:val="18"/>
                <w:szCs w:val="18"/>
              </w:rPr>
            </w:pPr>
            <w:r w:rsidRPr="005A7BAB">
              <w:rPr>
                <w:noProof/>
                <w:snapToGrid w:val="0"/>
                <w:sz w:val="18"/>
                <w:szCs w:val="18"/>
              </w:rPr>
              <w:drawing>
                <wp:inline distT="0" distB="0" distL="0" distR="0" wp14:anchorId="6AC324DA" wp14:editId="5076CEBC">
                  <wp:extent cx="1645920" cy="3639312"/>
                  <wp:effectExtent l="0" t="0" r="0" b="0"/>
                  <wp:docPr id="1870410581" name="Picture 1870410581" descr="P906C3T4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410581" name="Picture 1870410581" descr="P906C3T43#yIS1"/>
                          <pic:cNvPicPr/>
                        </pic:nvPicPr>
                        <pic:blipFill>
                          <a:blip r:embed="rId192"/>
                          <a:stretch>
                            <a:fillRect/>
                          </a:stretch>
                        </pic:blipFill>
                        <pic:spPr>
                          <a:xfrm>
                            <a:off x="0" y="0"/>
                            <a:ext cx="1645920" cy="3639312"/>
                          </a:xfrm>
                          <a:prstGeom prst="rect">
                            <a:avLst/>
                          </a:prstGeom>
                        </pic:spPr>
                      </pic:pic>
                    </a:graphicData>
                  </a:graphic>
                </wp:inline>
              </w:drawing>
            </w:r>
            <w:r w:rsidR="00F30F12">
              <w:rPr>
                <w:snapToGrid w:val="0"/>
                <w:sz w:val="18"/>
                <w:szCs w:val="18"/>
              </w:rPr>
              <w:t xml:space="preserve">  </w:t>
            </w:r>
            <w:r w:rsidR="005076DE" w:rsidRPr="005076DE">
              <w:rPr>
                <w:noProof/>
                <w:snapToGrid w:val="0"/>
                <w:sz w:val="18"/>
                <w:szCs w:val="18"/>
              </w:rPr>
              <w:drawing>
                <wp:inline distT="0" distB="0" distL="0" distR="0" wp14:anchorId="4C226B41" wp14:editId="1E98B82F">
                  <wp:extent cx="1645920" cy="3639312"/>
                  <wp:effectExtent l="0" t="0" r="0" b="0"/>
                  <wp:docPr id="1870410582" name="Picture 1870410582" descr="P906C3T43#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410582" name="Picture 1870410582" descr="P906C3T43#yIS2"/>
                          <pic:cNvPicPr/>
                        </pic:nvPicPr>
                        <pic:blipFill>
                          <a:blip r:embed="rId193"/>
                          <a:stretch>
                            <a:fillRect/>
                          </a:stretch>
                        </pic:blipFill>
                        <pic:spPr>
                          <a:xfrm>
                            <a:off x="0" y="0"/>
                            <a:ext cx="1645920" cy="3639312"/>
                          </a:xfrm>
                          <a:prstGeom prst="rect">
                            <a:avLst/>
                          </a:prstGeom>
                        </pic:spPr>
                      </pic:pic>
                    </a:graphicData>
                  </a:graphic>
                </wp:inline>
              </w:drawing>
            </w:r>
          </w:p>
        </w:tc>
        <w:tc>
          <w:tcPr>
            <w:tcW w:w="3458" w:type="dxa"/>
          </w:tcPr>
          <w:p w14:paraId="6AA7EE58" w14:textId="77777777" w:rsidR="00F30F12" w:rsidRPr="00D674BA" w:rsidRDefault="00F30F12">
            <w:pPr>
              <w:pStyle w:val="ConcurTableText"/>
              <w:rPr>
                <w:rFonts w:eastAsia="Calibri"/>
              </w:rPr>
            </w:pPr>
            <w:r w:rsidRPr="00D674BA">
              <w:rPr>
                <w:rFonts w:eastAsia="Calibri"/>
              </w:rPr>
              <w:t xml:space="preserve">To </w:t>
            </w:r>
            <w:r>
              <w:rPr>
                <w:rFonts w:eastAsia="Calibri"/>
              </w:rPr>
              <w:t>edit a fixed travel allowance</w:t>
            </w:r>
            <w:r w:rsidRPr="00D674BA">
              <w:rPr>
                <w:rFonts w:eastAsia="Calibri"/>
              </w:rPr>
              <w:t xml:space="preserve">: </w:t>
            </w:r>
          </w:p>
          <w:p w14:paraId="476F95C3" w14:textId="64C6DF2C" w:rsidR="00F30F12" w:rsidRPr="00D674BA" w:rsidRDefault="00F30F12">
            <w:pPr>
              <w:pStyle w:val="ConcurTableText"/>
              <w:rPr>
                <w:rFonts w:eastAsia="Calibri"/>
              </w:rPr>
            </w:pPr>
            <w:r w:rsidRPr="00D674BA">
              <w:rPr>
                <w:rFonts w:eastAsia="Calibri"/>
              </w:rPr>
              <w:t xml:space="preserve">1) On home screen, tap </w:t>
            </w:r>
            <w:r w:rsidRPr="00D674BA">
              <w:rPr>
                <w:rFonts w:eastAsia="Calibri"/>
                <w:b/>
                <w:bCs/>
              </w:rPr>
              <w:t xml:space="preserve">Expense </w:t>
            </w:r>
            <w:r w:rsidRPr="00D674BA">
              <w:rPr>
                <w:rFonts w:eastAsia="Calibri"/>
              </w:rPr>
              <w:t>.</w:t>
            </w:r>
          </w:p>
          <w:p w14:paraId="1ED133FB" w14:textId="2929448C" w:rsidR="00F30F12" w:rsidRPr="00D674BA" w:rsidRDefault="00F30F12">
            <w:pPr>
              <w:pStyle w:val="ConcurTableText"/>
              <w:rPr>
                <w:rFonts w:eastAsia="Calibri"/>
              </w:rPr>
            </w:pPr>
            <w:r w:rsidRPr="00D674BA">
              <w:rPr>
                <w:rFonts w:eastAsia="Calibri"/>
              </w:rPr>
              <w:t xml:space="preserve">2) On the </w:t>
            </w:r>
            <w:r w:rsidR="23F43F15" w:rsidRPr="00027DCD">
              <w:rPr>
                <w:rFonts w:eastAsia="Calibri"/>
                <w:b/>
                <w:bCs/>
              </w:rPr>
              <w:t xml:space="preserve">Expenses </w:t>
            </w:r>
            <w:r w:rsidRPr="00D674BA">
              <w:rPr>
                <w:rFonts w:eastAsia="Calibri"/>
              </w:rPr>
              <w:t>screen, tap the desired expense report.</w:t>
            </w:r>
          </w:p>
          <w:p w14:paraId="5AC3EB5D" w14:textId="77777777" w:rsidR="00F30F12" w:rsidRPr="00D674BA" w:rsidRDefault="00F30F12">
            <w:pPr>
              <w:pStyle w:val="ConcurTableText"/>
              <w:rPr>
                <w:rFonts w:eastAsia="Calibri"/>
              </w:rPr>
            </w:pPr>
            <w:r w:rsidRPr="00D674BA">
              <w:rPr>
                <w:rFonts w:eastAsia="Calibri"/>
              </w:rPr>
              <w:t xml:space="preserve">3) On the expense report screen, tap the </w:t>
            </w:r>
            <w:r w:rsidRPr="00D674BA">
              <w:rPr>
                <w:rFonts w:eastAsia="Calibri"/>
                <w:b/>
                <w:bCs/>
              </w:rPr>
              <w:t>Details</w:t>
            </w:r>
            <w:r w:rsidRPr="00D674BA">
              <w:rPr>
                <w:rFonts w:eastAsia="Calibri"/>
              </w:rPr>
              <w:t xml:space="preserve"> tab.</w:t>
            </w:r>
          </w:p>
          <w:p w14:paraId="29293E0E" w14:textId="77777777" w:rsidR="00F30F12" w:rsidRPr="00D674BA" w:rsidRDefault="00F30F12">
            <w:pPr>
              <w:pStyle w:val="ConcurTableText"/>
              <w:rPr>
                <w:rFonts w:eastAsia="Calibri"/>
              </w:rPr>
            </w:pPr>
            <w:r w:rsidRPr="00D674BA">
              <w:rPr>
                <w:rFonts w:eastAsia="Calibri"/>
              </w:rPr>
              <w:t xml:space="preserve">4) On the </w:t>
            </w:r>
            <w:r w:rsidRPr="00D674BA">
              <w:rPr>
                <w:rFonts w:eastAsia="Calibri"/>
                <w:b/>
                <w:bCs/>
              </w:rPr>
              <w:t>Details</w:t>
            </w:r>
            <w:r w:rsidRPr="00D674BA">
              <w:rPr>
                <w:rFonts w:eastAsia="Calibri"/>
              </w:rPr>
              <w:t xml:space="preserve"> tab, tap </w:t>
            </w:r>
            <w:r w:rsidRPr="002615A4">
              <w:rPr>
                <w:rFonts w:eastAsia="Arial Unicode MS"/>
                <w:b/>
                <w:bCs/>
              </w:rPr>
              <w:t>Travel Allowance Itineraries &amp; Adjustments</w:t>
            </w:r>
            <w:r w:rsidRPr="00D674BA">
              <w:rPr>
                <w:rFonts w:eastAsia="Calibri"/>
              </w:rPr>
              <w:t>.</w:t>
            </w:r>
          </w:p>
          <w:p w14:paraId="2C2DDF3B" w14:textId="1876135D" w:rsidR="00F30F12" w:rsidRDefault="77F8F19E">
            <w:pPr>
              <w:pStyle w:val="ConcurTableText"/>
            </w:pPr>
            <w:r>
              <w:t>5</w:t>
            </w:r>
            <w:r w:rsidR="00F30F12">
              <w:t xml:space="preserve">) On the </w:t>
            </w:r>
            <w:r w:rsidR="00F30F12" w:rsidRPr="00E92776">
              <w:rPr>
                <w:b/>
                <w:bCs/>
              </w:rPr>
              <w:t>Travel Allowance</w:t>
            </w:r>
            <w:r w:rsidR="00F30F12">
              <w:t xml:space="preserve"> screen, tap </w:t>
            </w:r>
            <w:r w:rsidR="5C0DE90B">
              <w:rPr>
                <w:noProof/>
              </w:rPr>
              <w:drawing>
                <wp:inline distT="0" distB="0" distL="0" distR="0" wp14:anchorId="1912DD9B" wp14:editId="43EEE440">
                  <wp:extent cx="151808" cy="274320"/>
                  <wp:effectExtent l="0" t="0" r="0" b="0"/>
                  <wp:docPr id="670955830" name="Picture 670955830" descr="P912C4T4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955830" name="Picture 670955830" descr="P912C4T43#yIS1"/>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151808" cy="274320"/>
                          </a:xfrm>
                          <a:prstGeom prst="rect">
                            <a:avLst/>
                          </a:prstGeom>
                        </pic:spPr>
                      </pic:pic>
                    </a:graphicData>
                  </a:graphic>
                </wp:inline>
              </w:drawing>
            </w:r>
            <w:r w:rsidR="00F30F12">
              <w:t xml:space="preserve"> (upper-right corner).</w:t>
            </w:r>
          </w:p>
          <w:p w14:paraId="76D9A0B7" w14:textId="19650493" w:rsidR="00F30F12" w:rsidRPr="00D674BA" w:rsidRDefault="26C569EC">
            <w:pPr>
              <w:pStyle w:val="ConcurTableText"/>
              <w:rPr>
                <w:rFonts w:eastAsia="Calibri"/>
              </w:rPr>
            </w:pPr>
            <w:r w:rsidRPr="1AEC66DA">
              <w:rPr>
                <w:rFonts w:eastAsia="Arial Unicode MS"/>
              </w:rPr>
              <w:t>6</w:t>
            </w:r>
            <w:r w:rsidR="00F30F12">
              <w:rPr>
                <w:rFonts w:eastAsia="Arial Unicode MS"/>
              </w:rPr>
              <w:t xml:space="preserve">) On the menu, tap </w:t>
            </w:r>
            <w:r w:rsidR="00F30F12">
              <w:rPr>
                <w:rFonts w:eastAsia="Arial Unicode MS"/>
                <w:b/>
                <w:bCs/>
              </w:rPr>
              <w:t>Edit Itinerary</w:t>
            </w:r>
            <w:r w:rsidR="00F30F12" w:rsidRPr="00B37F9A">
              <w:rPr>
                <w:rFonts w:eastAsia="Arial Unicode MS"/>
              </w:rPr>
              <w:t>.</w:t>
            </w:r>
          </w:p>
        </w:tc>
      </w:tr>
      <w:tr w:rsidR="00F30F12" w:rsidRPr="00D674BA" w14:paraId="27C4AB5F" w14:textId="77777777" w:rsidTr="304046C8">
        <w:trPr>
          <w:cantSplit/>
        </w:trPr>
        <w:tc>
          <w:tcPr>
            <w:tcW w:w="61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14AD072" w14:textId="0EEDBCCD" w:rsidR="00F30F12" w:rsidRPr="00D674BA" w:rsidRDefault="00E7437B">
            <w:pPr>
              <w:pStyle w:val="ConcurTableText"/>
              <w:rPr>
                <w:rFonts w:eastAsia="Calibri"/>
              </w:rPr>
            </w:pPr>
            <w:r w:rsidRPr="00E7437B">
              <w:rPr>
                <w:rFonts w:eastAsia="Calibri"/>
                <w:noProof/>
              </w:rPr>
              <w:drawing>
                <wp:inline distT="0" distB="0" distL="0" distR="0" wp14:anchorId="0E025C96" wp14:editId="42D66365">
                  <wp:extent cx="1645920" cy="3630705"/>
                  <wp:effectExtent l="0" t="0" r="0" b="8255"/>
                  <wp:docPr id="1870410583" name="Picture 1870410583" descr="P915C5T4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410583" name="Picture 1870410583" descr="P915C5T43#yIS1"/>
                          <pic:cNvPicPr/>
                        </pic:nvPicPr>
                        <pic:blipFill>
                          <a:blip r:embed="rId195"/>
                          <a:stretch>
                            <a:fillRect/>
                          </a:stretch>
                        </pic:blipFill>
                        <pic:spPr>
                          <a:xfrm>
                            <a:off x="0" y="0"/>
                            <a:ext cx="1645920" cy="3630705"/>
                          </a:xfrm>
                          <a:prstGeom prst="rect">
                            <a:avLst/>
                          </a:prstGeom>
                        </pic:spPr>
                      </pic:pic>
                    </a:graphicData>
                  </a:graphic>
                </wp:inline>
              </w:drawing>
            </w:r>
          </w:p>
        </w:tc>
        <w:tc>
          <w:tcPr>
            <w:tcW w:w="3458" w:type="dxa"/>
            <w:tcBorders>
              <w:left w:val="single" w:sz="4" w:space="0" w:color="000000" w:themeColor="text1"/>
            </w:tcBorders>
          </w:tcPr>
          <w:p w14:paraId="3E2B8BEB" w14:textId="648368C0" w:rsidR="00F30F12" w:rsidRPr="00D674BA" w:rsidRDefault="2CD4D434">
            <w:pPr>
              <w:pStyle w:val="ConcurTableText"/>
              <w:rPr>
                <w:rFonts w:eastAsia="Calibri"/>
              </w:rPr>
            </w:pPr>
            <w:r w:rsidRPr="1AEC66DA">
              <w:rPr>
                <w:rFonts w:eastAsia="Calibri"/>
              </w:rPr>
              <w:t>7</w:t>
            </w:r>
            <w:r w:rsidR="00F30F12">
              <w:rPr>
                <w:rFonts w:eastAsia="Calibri"/>
              </w:rPr>
              <w:t xml:space="preserve">) On the </w:t>
            </w:r>
            <w:r w:rsidR="00F30F12">
              <w:rPr>
                <w:rFonts w:eastAsia="Calibri"/>
                <w:b/>
                <w:bCs/>
              </w:rPr>
              <w:t>Edit Itinerary</w:t>
            </w:r>
            <w:r w:rsidR="00F30F12">
              <w:rPr>
                <w:rFonts w:eastAsia="Calibri"/>
              </w:rPr>
              <w:t xml:space="preserve"> screen</w:t>
            </w:r>
            <w:r w:rsidR="00F30F12" w:rsidRPr="00D674BA">
              <w:rPr>
                <w:rFonts w:eastAsia="Calibri"/>
              </w:rPr>
              <w:t>:</w:t>
            </w:r>
          </w:p>
          <w:p w14:paraId="27A37C6E" w14:textId="77777777" w:rsidR="00F30F12" w:rsidRPr="00D674BA" w:rsidRDefault="00F30F12">
            <w:pPr>
              <w:pStyle w:val="ConcurTableBullet"/>
            </w:pPr>
            <w:r>
              <w:t xml:space="preserve">Edit the fields </w:t>
            </w:r>
          </w:p>
          <w:p w14:paraId="45E95B6E" w14:textId="77777777" w:rsidR="00F30F12" w:rsidRPr="00D674BA" w:rsidRDefault="00F30F12">
            <w:pPr>
              <w:pStyle w:val="ConcurTableBullet"/>
            </w:pPr>
            <w:r>
              <w:t>Make the desired selections</w:t>
            </w:r>
          </w:p>
          <w:p w14:paraId="24657224" w14:textId="20567A06" w:rsidR="00F30F12" w:rsidRPr="00D674BA" w:rsidRDefault="638E10F3">
            <w:pPr>
              <w:pStyle w:val="ConcurTableText"/>
            </w:pPr>
            <w:r>
              <w:t>8</w:t>
            </w:r>
            <w:r w:rsidR="00F30F12">
              <w:t>) When done, tap</w:t>
            </w:r>
            <w:r w:rsidR="00F30F12" w:rsidRPr="00D674BA">
              <w:t xml:space="preserve"> </w:t>
            </w:r>
            <w:r w:rsidR="00F30F12" w:rsidRPr="00D674BA">
              <w:rPr>
                <w:b/>
                <w:bCs/>
              </w:rPr>
              <w:t xml:space="preserve">Save </w:t>
            </w:r>
            <w:r w:rsidR="00F30F12" w:rsidRPr="00D674BA">
              <w:t>(upper-right corner)</w:t>
            </w:r>
            <w:r w:rsidR="00F30F12">
              <w:t>.</w:t>
            </w:r>
          </w:p>
          <w:p w14:paraId="62D8871F" w14:textId="77777777" w:rsidR="00F30F12" w:rsidRPr="00D674BA" w:rsidRDefault="00F30F12">
            <w:pPr>
              <w:pStyle w:val="ConcurTableText"/>
              <w:rPr>
                <w:rFonts w:eastAsia="Calibri"/>
              </w:rPr>
            </w:pPr>
            <w:r w:rsidRPr="00D674BA">
              <w:rPr>
                <w:rFonts w:eastAsia="Calibri"/>
                <w:b/>
                <w:bCs/>
              </w:rPr>
              <w:t>NOTE:</w:t>
            </w:r>
            <w:r w:rsidRPr="00D674BA">
              <w:rPr>
                <w:rFonts w:eastAsia="Calibri"/>
              </w:rPr>
              <w:t xml:space="preserve"> Depending on which category is in the </w:t>
            </w:r>
            <w:r w:rsidRPr="00D674BA">
              <w:rPr>
                <w:rFonts w:eastAsia="Calibri"/>
                <w:b/>
                <w:bCs/>
              </w:rPr>
              <w:t xml:space="preserve">Allowance Category </w:t>
            </w:r>
            <w:r w:rsidRPr="00D674BA">
              <w:rPr>
                <w:rFonts w:eastAsia="Calibri"/>
              </w:rPr>
              <w:t>field, the user can adjust the itinerary details.</w:t>
            </w:r>
          </w:p>
        </w:tc>
      </w:tr>
    </w:tbl>
    <w:p w14:paraId="3EEF1FB2" w14:textId="77777777" w:rsidR="00F30F12" w:rsidRPr="00E74790" w:rsidRDefault="00F30F12" w:rsidP="00C05EE5">
      <w:pPr>
        <w:pStyle w:val="Heading4"/>
        <w:rPr>
          <w:rFonts w:eastAsia="Calibri"/>
          <w:snapToGrid w:val="0"/>
        </w:rPr>
      </w:pPr>
      <w:bookmarkStart w:id="44" w:name="_Toc139380612"/>
      <w:r>
        <w:rPr>
          <w:rFonts w:eastAsia="Calibri"/>
          <w:snapToGrid w:val="0"/>
        </w:rPr>
        <w:lastRenderedPageBreak/>
        <w:t>Resolve an Alert in a New Travel Allowance</w:t>
      </w:r>
      <w:bookmarkEnd w:id="44"/>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Caption w:val="Resolve an alert in a new travel allowance."/>
      </w:tblPr>
      <w:tblGrid>
        <w:gridCol w:w="5820"/>
        <w:gridCol w:w="3818"/>
      </w:tblGrid>
      <w:tr w:rsidR="00F30F12" w:rsidRPr="00D674BA" w14:paraId="6A8F0BC2" w14:textId="77777777" w:rsidTr="304046C8">
        <w:trPr>
          <w:cantSplit/>
          <w:tblHeader/>
        </w:trPr>
        <w:tc>
          <w:tcPr>
            <w:tcW w:w="5820" w:type="dxa"/>
            <w:shd w:val="clear" w:color="auto" w:fill="000000" w:themeFill="text1"/>
          </w:tcPr>
          <w:p w14:paraId="769FD4BD" w14:textId="77777777" w:rsidR="00F30F12" w:rsidRPr="00D674BA" w:rsidRDefault="00F30F12">
            <w:pPr>
              <w:pStyle w:val="ConcurTableHeadLeft"/>
            </w:pPr>
            <w:r w:rsidRPr="00D674BA">
              <w:t>Screen(s)</w:t>
            </w:r>
          </w:p>
        </w:tc>
        <w:tc>
          <w:tcPr>
            <w:tcW w:w="3818" w:type="dxa"/>
            <w:shd w:val="clear" w:color="auto" w:fill="000000" w:themeFill="text1"/>
          </w:tcPr>
          <w:p w14:paraId="6CB15822" w14:textId="77777777" w:rsidR="00F30F12" w:rsidRPr="00D674BA" w:rsidRDefault="00F30F12">
            <w:pPr>
              <w:pStyle w:val="ConcurTableHeadLeft"/>
            </w:pPr>
            <w:r w:rsidRPr="00D674BA">
              <w:t>Description/Action</w:t>
            </w:r>
          </w:p>
        </w:tc>
      </w:tr>
      <w:tr w:rsidR="00F30F12" w:rsidRPr="00D674BA" w14:paraId="3C016846" w14:textId="77777777" w:rsidTr="304046C8">
        <w:trPr>
          <w:cantSplit/>
        </w:trPr>
        <w:tc>
          <w:tcPr>
            <w:tcW w:w="5820" w:type="dxa"/>
            <w:tcBorders>
              <w:bottom w:val="single" w:sz="4" w:space="0" w:color="000000" w:themeColor="text1"/>
            </w:tcBorders>
          </w:tcPr>
          <w:p w14:paraId="0CC2F19D" w14:textId="1D97D595" w:rsidR="00F30F12" w:rsidRPr="00D674BA" w:rsidRDefault="005502BB">
            <w:pPr>
              <w:spacing w:before="80" w:after="80"/>
              <w:rPr>
                <w:snapToGrid w:val="0"/>
                <w:sz w:val="18"/>
                <w:szCs w:val="18"/>
              </w:rPr>
            </w:pPr>
            <w:r w:rsidRPr="005502BB">
              <w:rPr>
                <w:noProof/>
                <w:snapToGrid w:val="0"/>
                <w:sz w:val="18"/>
                <w:szCs w:val="18"/>
              </w:rPr>
              <w:drawing>
                <wp:inline distT="0" distB="0" distL="0" distR="0" wp14:anchorId="0DC0CAF5" wp14:editId="1CA566C4">
                  <wp:extent cx="1226820" cy="3606165"/>
                  <wp:effectExtent l="0" t="0" r="0" b="0"/>
                  <wp:docPr id="1870410584" name="Picture 1870410584" descr="P926C3T4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410584" name="Picture 1870410584" descr="P926C3T44#yIS1"/>
                          <pic:cNvPicPr/>
                        </pic:nvPicPr>
                        <pic:blipFill>
                          <a:blip r:embed="rId196"/>
                          <a:stretch>
                            <a:fillRect/>
                          </a:stretch>
                        </pic:blipFill>
                        <pic:spPr>
                          <a:xfrm>
                            <a:off x="0" y="0"/>
                            <a:ext cx="1226927" cy="3606480"/>
                          </a:xfrm>
                          <a:prstGeom prst="rect">
                            <a:avLst/>
                          </a:prstGeom>
                        </pic:spPr>
                      </pic:pic>
                    </a:graphicData>
                  </a:graphic>
                </wp:inline>
              </w:drawing>
            </w:r>
          </w:p>
        </w:tc>
        <w:tc>
          <w:tcPr>
            <w:tcW w:w="3818" w:type="dxa"/>
          </w:tcPr>
          <w:p w14:paraId="2DBBC93C" w14:textId="77777777" w:rsidR="00F30F12" w:rsidRPr="00D674BA" w:rsidRDefault="00F30F12">
            <w:pPr>
              <w:pStyle w:val="ConcurTableText"/>
              <w:rPr>
                <w:rFonts w:eastAsia="Calibri"/>
              </w:rPr>
            </w:pPr>
            <w:r w:rsidRPr="00D674BA">
              <w:rPr>
                <w:rFonts w:eastAsia="Calibri"/>
              </w:rPr>
              <w:t xml:space="preserve">To </w:t>
            </w:r>
            <w:r>
              <w:rPr>
                <w:rFonts w:eastAsia="Calibri"/>
              </w:rPr>
              <w:t>resolve an alert in a new fixed travel allowance</w:t>
            </w:r>
            <w:r w:rsidRPr="00D674BA">
              <w:rPr>
                <w:rFonts w:eastAsia="Calibri"/>
              </w:rPr>
              <w:t xml:space="preserve">: </w:t>
            </w:r>
          </w:p>
          <w:p w14:paraId="79F1E020" w14:textId="7BCCF86B" w:rsidR="00F30F12" w:rsidRDefault="1EC7FC48" w:rsidP="00027DCD">
            <w:pPr>
              <w:pStyle w:val="ConcurTableText"/>
              <w:spacing w:line="259" w:lineRule="auto"/>
              <w:rPr>
                <w:rFonts w:eastAsia="Calibri"/>
              </w:rPr>
            </w:pPr>
            <w:r w:rsidRPr="1AEC66DA">
              <w:rPr>
                <w:rFonts w:eastAsia="Calibri"/>
              </w:rPr>
              <w:t>1</w:t>
            </w:r>
            <w:r w:rsidR="00F30F12" w:rsidRPr="00D674BA">
              <w:rPr>
                <w:rFonts w:eastAsia="Calibri"/>
              </w:rPr>
              <w:t xml:space="preserve">) On the </w:t>
            </w:r>
            <w:r w:rsidR="00F30F12" w:rsidRPr="00D674BA">
              <w:rPr>
                <w:rFonts w:eastAsia="Calibri"/>
                <w:b/>
                <w:bCs/>
              </w:rPr>
              <w:t xml:space="preserve">New </w:t>
            </w:r>
            <w:r w:rsidR="00F30F12">
              <w:rPr>
                <w:rFonts w:eastAsia="Calibri"/>
                <w:b/>
                <w:bCs/>
              </w:rPr>
              <w:t xml:space="preserve">Travel Allowance </w:t>
            </w:r>
            <w:r w:rsidR="00F30F12" w:rsidRPr="00D674BA">
              <w:rPr>
                <w:rFonts w:eastAsia="Calibri"/>
              </w:rPr>
              <w:t>screen:</w:t>
            </w:r>
          </w:p>
          <w:p w14:paraId="4F303797" w14:textId="77777777" w:rsidR="00F30F12" w:rsidRPr="00D674BA" w:rsidRDefault="00F30F12">
            <w:pPr>
              <w:pStyle w:val="ConcurTableBullet"/>
            </w:pPr>
            <w:r>
              <w:t>Fill in the fields and make the desired selections.</w:t>
            </w:r>
          </w:p>
          <w:p w14:paraId="0B5D6B2A" w14:textId="77777777" w:rsidR="00F30F12" w:rsidRPr="00D674BA" w:rsidRDefault="00F30F12">
            <w:pPr>
              <w:pStyle w:val="ConcurTableBullet"/>
            </w:pPr>
            <w:r>
              <w:t xml:space="preserve">Tap </w:t>
            </w:r>
            <w:r w:rsidRPr="304046C8">
              <w:rPr>
                <w:b/>
                <w:bCs/>
              </w:rPr>
              <w:t xml:space="preserve">Save </w:t>
            </w:r>
            <w:r>
              <w:t>(upper-right corner).</w:t>
            </w:r>
          </w:p>
          <w:p w14:paraId="19E4E694" w14:textId="1A67578F" w:rsidR="00F30F12" w:rsidRDefault="00F30F12">
            <w:pPr>
              <w:pStyle w:val="ConcurTableText"/>
              <w:rPr>
                <w:rFonts w:eastAsia="Calibri"/>
              </w:rPr>
            </w:pPr>
            <w:r>
              <w:rPr>
                <w:rFonts w:eastAsia="Calibri"/>
              </w:rPr>
              <w:t xml:space="preserve">After the system attempts to save the travel allowance </w:t>
            </w:r>
            <w:r w:rsidR="07A3DDD6" w:rsidRPr="1AEC66DA">
              <w:rPr>
                <w:rFonts w:eastAsia="Calibri"/>
              </w:rPr>
              <w:t>and</w:t>
            </w:r>
            <w:r w:rsidRPr="1AEC66DA">
              <w:rPr>
                <w:rFonts w:eastAsia="Calibri"/>
              </w:rPr>
              <w:t xml:space="preserve"> </w:t>
            </w:r>
            <w:r>
              <w:rPr>
                <w:rFonts w:eastAsia="Calibri"/>
              </w:rPr>
              <w:t xml:space="preserve">an alert appears at the top of the </w:t>
            </w:r>
            <w:r w:rsidRPr="00913632">
              <w:rPr>
                <w:rFonts w:eastAsia="Calibri"/>
                <w:b/>
                <w:bCs/>
              </w:rPr>
              <w:t xml:space="preserve">New Travel Allowance </w:t>
            </w:r>
            <w:r>
              <w:rPr>
                <w:rFonts w:eastAsia="Calibri"/>
              </w:rPr>
              <w:t>screen.</w:t>
            </w:r>
          </w:p>
          <w:p w14:paraId="11F34096" w14:textId="6C64685F" w:rsidR="00F30F12" w:rsidRPr="00913632" w:rsidRDefault="00F30F12">
            <w:pPr>
              <w:pStyle w:val="ConcurTableText"/>
              <w:rPr>
                <w:rFonts w:eastAsia="Calibri"/>
              </w:rPr>
            </w:pPr>
          </w:p>
        </w:tc>
      </w:tr>
      <w:tr w:rsidR="00F30F12" w:rsidRPr="00D674BA" w14:paraId="68DE5208" w14:textId="77777777" w:rsidTr="304046C8">
        <w:trPr>
          <w:cantSplit/>
        </w:trPr>
        <w:tc>
          <w:tcPr>
            <w:tcW w:w="58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D0A1E99" w14:textId="601A7969" w:rsidR="00F30F12" w:rsidRPr="00D674BA" w:rsidRDefault="00DB2396">
            <w:pPr>
              <w:pStyle w:val="ConcurTableText"/>
              <w:rPr>
                <w:rFonts w:eastAsia="Calibri"/>
                <w:szCs w:val="18"/>
              </w:rPr>
            </w:pPr>
            <w:r>
              <w:rPr>
                <w:noProof/>
              </w:rPr>
              <w:drawing>
                <wp:inline distT="0" distB="0" distL="0" distR="0" wp14:anchorId="2398F6D8" wp14:editId="3E4278F0">
                  <wp:extent cx="1645920" cy="3087316"/>
                  <wp:effectExtent l="0" t="0" r="0" b="0"/>
                  <wp:docPr id="1870410585" name="Picture 1870410585" descr="P934C5T4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410585" name="Picture 1870410585" descr="P934C5T44#yIS1"/>
                          <pic:cNvPicPr/>
                        </pic:nvPicPr>
                        <pic:blipFill>
                          <a:blip r:embed="rId197"/>
                          <a:stretch>
                            <a:fillRect/>
                          </a:stretch>
                        </pic:blipFill>
                        <pic:spPr>
                          <a:xfrm>
                            <a:off x="0" y="0"/>
                            <a:ext cx="1645920" cy="3087316"/>
                          </a:xfrm>
                          <a:prstGeom prst="rect">
                            <a:avLst/>
                          </a:prstGeom>
                        </pic:spPr>
                      </pic:pic>
                    </a:graphicData>
                  </a:graphic>
                </wp:inline>
              </w:drawing>
            </w:r>
            <w:r w:rsidR="00F30F12" w:rsidRPr="7DC746FA">
              <w:rPr>
                <w:rFonts w:eastAsia="Calibri"/>
              </w:rPr>
              <w:t xml:space="preserve"> </w:t>
            </w:r>
            <w:r>
              <w:rPr>
                <w:rFonts w:eastAsia="Calibri"/>
              </w:rPr>
              <w:t xml:space="preserve"> </w:t>
            </w:r>
            <w:r w:rsidR="052F64B7">
              <w:rPr>
                <w:noProof/>
              </w:rPr>
              <w:drawing>
                <wp:inline distT="0" distB="0" distL="0" distR="0" wp14:anchorId="4433F866" wp14:editId="19F3ACA3">
                  <wp:extent cx="1590675" cy="3086100"/>
                  <wp:effectExtent l="0" t="0" r="9525" b="0"/>
                  <wp:docPr id="951926099" name="Picture 951926099" descr="P934C5T44#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926099" name="Picture 951926099" descr="P934C5T44#yIS2"/>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1590675" cy="3086100"/>
                          </a:xfrm>
                          <a:prstGeom prst="rect">
                            <a:avLst/>
                          </a:prstGeom>
                        </pic:spPr>
                      </pic:pic>
                    </a:graphicData>
                  </a:graphic>
                </wp:inline>
              </w:drawing>
            </w:r>
            <w:r w:rsidR="00F30F12">
              <w:rPr>
                <w:rFonts w:eastAsia="Calibri"/>
              </w:rPr>
              <w:t xml:space="preserve"> </w:t>
            </w:r>
          </w:p>
        </w:tc>
        <w:tc>
          <w:tcPr>
            <w:tcW w:w="3818" w:type="dxa"/>
            <w:tcBorders>
              <w:left w:val="single" w:sz="4" w:space="0" w:color="000000" w:themeColor="text1"/>
            </w:tcBorders>
          </w:tcPr>
          <w:p w14:paraId="4FCBA22E" w14:textId="77777777" w:rsidR="005235CB" w:rsidRPr="00680C3F" w:rsidRDefault="005235CB" w:rsidP="005235CB">
            <w:pPr>
              <w:pStyle w:val="ConcurTableText"/>
              <w:rPr>
                <w:rFonts w:eastAsia="Calibri"/>
              </w:rPr>
            </w:pPr>
            <w:r w:rsidRPr="16E0D0C6">
              <w:rPr>
                <w:rFonts w:eastAsia="Calibri"/>
              </w:rPr>
              <w:t>2</w:t>
            </w:r>
            <w:r>
              <w:rPr>
                <w:rFonts w:eastAsia="Calibri"/>
              </w:rPr>
              <w:t xml:space="preserve">) </w:t>
            </w:r>
            <w:r w:rsidRPr="16E0D0C6">
              <w:rPr>
                <w:rFonts w:eastAsia="Calibri"/>
              </w:rPr>
              <w:t>Scroll to the affected field</w:t>
            </w:r>
            <w:r>
              <w:rPr>
                <w:rFonts w:eastAsia="Calibri"/>
              </w:rPr>
              <w:t>.</w:t>
            </w:r>
            <w:r>
              <w:rPr>
                <w:rFonts w:eastAsia="Calibri"/>
              </w:rPr>
              <w:br/>
            </w:r>
            <w:r>
              <w:rPr>
                <w:rFonts w:eastAsia="Calibri"/>
              </w:rPr>
              <w:br/>
            </w:r>
            <w:r w:rsidRPr="00680C3F">
              <w:rPr>
                <w:rFonts w:eastAsia="Calibri"/>
                <w:b/>
                <w:bCs/>
              </w:rPr>
              <w:t>NOTE:</w:t>
            </w:r>
            <w:r w:rsidRPr="00680C3F">
              <w:rPr>
                <w:rFonts w:eastAsia="Calibri"/>
              </w:rPr>
              <w:t xml:space="preserve"> Additionally, </w:t>
            </w:r>
            <w:r w:rsidRPr="18C134D2">
              <w:rPr>
                <w:rFonts w:eastAsia="Calibri"/>
              </w:rPr>
              <w:t>a red</w:t>
            </w:r>
            <w:r w:rsidRPr="00680C3F">
              <w:rPr>
                <w:rFonts w:eastAsia="Calibri"/>
              </w:rPr>
              <w:t xml:space="preserve"> </w:t>
            </w:r>
            <w:r w:rsidRPr="5A6E4087">
              <w:rPr>
                <w:b/>
                <w:bCs/>
              </w:rPr>
              <w:t>alert</w:t>
            </w:r>
            <w:r w:rsidRPr="00680C3F">
              <w:rPr>
                <w:b/>
                <w:bCs/>
              </w:rPr>
              <w:t xml:space="preserve"> </w:t>
            </w:r>
            <w:r w:rsidRPr="00680C3F">
              <w:t xml:space="preserve">text will </w:t>
            </w:r>
            <w:r>
              <w:t>appear next to</w:t>
            </w:r>
            <w:r w:rsidRPr="00680C3F">
              <w:t xml:space="preserve"> the affected field </w:t>
            </w:r>
            <w:r w:rsidRPr="00680C3F">
              <w:rPr>
                <w:rFonts w:eastAsia="Calibri"/>
              </w:rPr>
              <w:t>giving you further instructions on how to resolve the issue.</w:t>
            </w:r>
          </w:p>
          <w:p w14:paraId="0CAAB4ED" w14:textId="5219A1D7" w:rsidR="005235CB" w:rsidRDefault="005235CB" w:rsidP="005235CB">
            <w:pPr>
              <w:pStyle w:val="ConcurTableText"/>
              <w:rPr>
                <w:rFonts w:eastAsia="Calibri"/>
              </w:rPr>
            </w:pPr>
            <w:r w:rsidRPr="16E0D0C6">
              <w:rPr>
                <w:rFonts w:eastAsia="Calibri"/>
              </w:rPr>
              <w:t>3</w:t>
            </w:r>
            <w:r w:rsidRPr="00680C3F">
              <w:rPr>
                <w:rFonts w:eastAsia="Calibri"/>
              </w:rPr>
              <w:t xml:space="preserve">) Tap the </w:t>
            </w:r>
            <w:r w:rsidRPr="00DA674E">
              <w:rPr>
                <w:rFonts w:eastAsia="Calibri"/>
              </w:rPr>
              <w:t>desired</w:t>
            </w:r>
            <w:r w:rsidRPr="00680C3F">
              <w:rPr>
                <w:rFonts w:eastAsia="Calibri"/>
              </w:rPr>
              <w:t xml:space="preserve"> field</w:t>
            </w:r>
            <w:r>
              <w:rPr>
                <w:rFonts w:eastAsia="Calibri"/>
              </w:rPr>
              <w:t xml:space="preserve"> to correct</w:t>
            </w:r>
            <w:r w:rsidRPr="00680C3F">
              <w:rPr>
                <w:rFonts w:eastAsia="Calibri"/>
              </w:rPr>
              <w:t>.</w:t>
            </w:r>
          </w:p>
          <w:p w14:paraId="28448CE7" w14:textId="3178C255" w:rsidR="00F30F12" w:rsidRPr="00D674BA" w:rsidRDefault="0816F99B">
            <w:pPr>
              <w:pStyle w:val="ConcurTableText"/>
              <w:rPr>
                <w:rFonts w:eastAsia="Calibri"/>
              </w:rPr>
            </w:pPr>
            <w:r w:rsidRPr="16E0D0C6">
              <w:rPr>
                <w:rFonts w:eastAsia="Calibri"/>
              </w:rPr>
              <w:t>4</w:t>
            </w:r>
            <w:r w:rsidR="00F30F12">
              <w:rPr>
                <w:rFonts w:eastAsia="Calibri"/>
              </w:rPr>
              <w:t xml:space="preserve">) On the time window, make the desired adjustments and then tap </w:t>
            </w:r>
            <w:r w:rsidR="00F30F12">
              <w:rPr>
                <w:rFonts w:eastAsia="Calibri"/>
                <w:b/>
                <w:bCs/>
              </w:rPr>
              <w:t>OK</w:t>
            </w:r>
            <w:r w:rsidR="00F30F12">
              <w:rPr>
                <w:rFonts w:eastAsia="Calibri"/>
              </w:rPr>
              <w:t>.</w:t>
            </w:r>
          </w:p>
        </w:tc>
      </w:tr>
      <w:tr w:rsidR="00F30F12" w:rsidRPr="00D674BA" w14:paraId="675DF4C2" w14:textId="77777777" w:rsidTr="304046C8">
        <w:trPr>
          <w:cantSplit/>
        </w:trPr>
        <w:tc>
          <w:tcPr>
            <w:tcW w:w="58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3FDEE20" w14:textId="0CDDC426" w:rsidR="00F30F12" w:rsidRDefault="00165A46">
            <w:pPr>
              <w:pStyle w:val="ConcurTableText"/>
              <w:rPr>
                <w:noProof/>
              </w:rPr>
            </w:pPr>
            <w:r>
              <w:rPr>
                <w:noProof/>
              </w:rPr>
              <w:lastRenderedPageBreak/>
              <w:drawing>
                <wp:inline distT="0" distB="0" distL="0" distR="0" wp14:anchorId="0BCB4225" wp14:editId="0B86C3A2">
                  <wp:extent cx="1645920" cy="3642449"/>
                  <wp:effectExtent l="0" t="0" r="0" b="0"/>
                  <wp:docPr id="1870410586" name="Picture 1870410586" descr="P939C7T4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410586" name="Picture 1870410586" descr="P939C7T44#yIS1"/>
                          <pic:cNvPicPr/>
                        </pic:nvPicPr>
                        <pic:blipFill>
                          <a:blip r:embed="rId199"/>
                          <a:stretch>
                            <a:fillRect/>
                          </a:stretch>
                        </pic:blipFill>
                        <pic:spPr>
                          <a:xfrm>
                            <a:off x="0" y="0"/>
                            <a:ext cx="1645920" cy="3642449"/>
                          </a:xfrm>
                          <a:prstGeom prst="rect">
                            <a:avLst/>
                          </a:prstGeom>
                        </pic:spPr>
                      </pic:pic>
                    </a:graphicData>
                  </a:graphic>
                </wp:inline>
              </w:drawing>
            </w:r>
            <w:r w:rsidR="00F30F12">
              <w:rPr>
                <w:noProof/>
              </w:rPr>
              <w:t xml:space="preserve"> </w:t>
            </w:r>
          </w:p>
        </w:tc>
        <w:tc>
          <w:tcPr>
            <w:tcW w:w="3818" w:type="dxa"/>
            <w:tcBorders>
              <w:left w:val="single" w:sz="4" w:space="0" w:color="000000" w:themeColor="text1"/>
            </w:tcBorders>
          </w:tcPr>
          <w:p w14:paraId="193693BF" w14:textId="6FB98E8F" w:rsidR="00F30F12" w:rsidRDefault="57713868" w:rsidP="5A6E4087">
            <w:pPr>
              <w:pStyle w:val="ConcurTableText"/>
              <w:rPr>
                <w:rFonts w:eastAsia="Calibri"/>
              </w:rPr>
            </w:pPr>
            <w:r w:rsidRPr="58D8C91A">
              <w:rPr>
                <w:rFonts w:eastAsia="Calibri"/>
              </w:rPr>
              <w:t xml:space="preserve">The red </w:t>
            </w:r>
            <w:r w:rsidR="524B1D5F" w:rsidRPr="00027DCD">
              <w:rPr>
                <w:rFonts w:eastAsia="Calibri"/>
                <w:b/>
                <w:bCs/>
              </w:rPr>
              <w:t xml:space="preserve">alert </w:t>
            </w:r>
            <w:r w:rsidR="524B1D5F" w:rsidRPr="5A6E4087">
              <w:rPr>
                <w:rFonts w:eastAsia="Calibri"/>
              </w:rPr>
              <w:t xml:space="preserve">text on the field will no longer appear. </w:t>
            </w:r>
            <w:r w:rsidR="2E551EED" w:rsidRPr="25959CA9">
              <w:rPr>
                <w:rFonts w:eastAsia="Calibri"/>
              </w:rPr>
              <w:t>If necessar</w:t>
            </w:r>
            <w:r w:rsidR="2096C01C" w:rsidRPr="25959CA9">
              <w:rPr>
                <w:rFonts w:eastAsia="Calibri"/>
              </w:rPr>
              <w:t>y</w:t>
            </w:r>
            <w:r w:rsidR="2E551EED" w:rsidRPr="25959CA9">
              <w:rPr>
                <w:rFonts w:eastAsia="Calibri"/>
              </w:rPr>
              <w:t xml:space="preserve">, </w:t>
            </w:r>
            <w:r w:rsidR="48C2AB2C" w:rsidRPr="25959CA9">
              <w:rPr>
                <w:rFonts w:eastAsia="Calibri"/>
              </w:rPr>
              <w:t>r</w:t>
            </w:r>
            <w:r w:rsidR="33D7FDC6" w:rsidRPr="25959CA9">
              <w:rPr>
                <w:rFonts w:eastAsia="Calibri"/>
              </w:rPr>
              <w:t>epeat</w:t>
            </w:r>
            <w:r w:rsidR="00F30F12">
              <w:rPr>
                <w:rFonts w:eastAsia="Calibri"/>
              </w:rPr>
              <w:t xml:space="preserve"> these steps in the next affected section.</w:t>
            </w:r>
          </w:p>
          <w:p w14:paraId="474A672C" w14:textId="20302682" w:rsidR="00F30F12" w:rsidRDefault="6FD4BBEC" w:rsidP="7DC746FA">
            <w:pPr>
              <w:pStyle w:val="ConcurTableText"/>
              <w:rPr>
                <w:rFonts w:eastAsia="Calibri"/>
              </w:rPr>
            </w:pPr>
            <w:r w:rsidRPr="7DC746FA">
              <w:rPr>
                <w:rFonts w:eastAsia="Calibri"/>
              </w:rPr>
              <w:t xml:space="preserve">5) </w:t>
            </w:r>
            <w:r>
              <w:t xml:space="preserve">When done, tap </w:t>
            </w:r>
            <w:r w:rsidRPr="7DC746FA">
              <w:rPr>
                <w:b/>
                <w:bCs/>
                <w:noProof/>
              </w:rPr>
              <w:t xml:space="preserve">Save </w:t>
            </w:r>
            <w:r w:rsidRPr="7DC746FA">
              <w:rPr>
                <w:noProof/>
              </w:rPr>
              <w:t>(upper-right corner)</w:t>
            </w:r>
            <w:r w:rsidRPr="7DC746FA">
              <w:rPr>
                <w:rFonts w:eastAsia="Calibri"/>
              </w:rPr>
              <w:t>.</w:t>
            </w:r>
          </w:p>
          <w:p w14:paraId="22566499" w14:textId="37BB7ACC" w:rsidR="00F30F12" w:rsidRDefault="00F30F12">
            <w:pPr>
              <w:pStyle w:val="ConcurTableText"/>
              <w:rPr>
                <w:rFonts w:eastAsia="Calibri"/>
              </w:rPr>
            </w:pPr>
          </w:p>
        </w:tc>
      </w:tr>
    </w:tbl>
    <w:p w14:paraId="4CE7CC44" w14:textId="77777777" w:rsidR="00F30F12" w:rsidRDefault="00F30F12" w:rsidP="00C05EE5">
      <w:pPr>
        <w:pStyle w:val="Heading4"/>
      </w:pPr>
      <w:bookmarkStart w:id="45" w:name="_Toc139380613"/>
      <w:r>
        <w:t>Delete Travel Allowances</w:t>
      </w:r>
      <w:bookmarkEnd w:id="45"/>
    </w:p>
    <w:p w14:paraId="73942617" w14:textId="77777777" w:rsidR="00F30F12" w:rsidRDefault="00F30F12" w:rsidP="00F30F12">
      <w:pPr>
        <w:pStyle w:val="Heading5"/>
      </w:pPr>
      <w:r>
        <w:t>Delete a</w:t>
      </w:r>
      <w:r w:rsidRPr="009119E3">
        <w:t xml:space="preserve"> Travel Allowance From an Expense Report</w:t>
      </w:r>
    </w:p>
    <w:tbl>
      <w:tblPr>
        <w:tblW w:w="9540"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Caption w:val="Delete a travel allowance from an expense report."/>
      </w:tblPr>
      <w:tblGrid>
        <w:gridCol w:w="5820"/>
        <w:gridCol w:w="3720"/>
      </w:tblGrid>
      <w:tr w:rsidR="00F30F12" w:rsidRPr="006429D2" w14:paraId="0AF5B31A" w14:textId="77777777" w:rsidTr="304046C8">
        <w:trPr>
          <w:cantSplit/>
          <w:tblHeader/>
        </w:trPr>
        <w:tc>
          <w:tcPr>
            <w:tcW w:w="5820" w:type="dxa"/>
            <w:shd w:val="clear" w:color="auto" w:fill="000000" w:themeFill="text1"/>
          </w:tcPr>
          <w:p w14:paraId="158634F2" w14:textId="77777777" w:rsidR="00F30F12" w:rsidRPr="006429D2" w:rsidRDefault="00F30F12">
            <w:pPr>
              <w:pStyle w:val="ConcurTableHeadLeft"/>
            </w:pPr>
            <w:r>
              <w:t>Screen(s)</w:t>
            </w:r>
          </w:p>
        </w:tc>
        <w:tc>
          <w:tcPr>
            <w:tcW w:w="3720" w:type="dxa"/>
            <w:shd w:val="clear" w:color="auto" w:fill="000000" w:themeFill="text1"/>
          </w:tcPr>
          <w:p w14:paraId="58A9F3AA" w14:textId="77777777" w:rsidR="00F30F12" w:rsidRPr="006429D2" w:rsidRDefault="00F30F12">
            <w:pPr>
              <w:pStyle w:val="ConcurTableHeadLeft"/>
            </w:pPr>
            <w:r w:rsidRPr="006429D2">
              <w:t>Description/Action</w:t>
            </w:r>
          </w:p>
        </w:tc>
      </w:tr>
      <w:tr w:rsidR="00F30F12" w:rsidRPr="0094602A" w14:paraId="47E4C6ED" w14:textId="77777777" w:rsidTr="304046C8">
        <w:trPr>
          <w:cantSplit/>
        </w:trPr>
        <w:tc>
          <w:tcPr>
            <w:tcW w:w="5820" w:type="dxa"/>
            <w:tcBorders>
              <w:bottom w:val="single" w:sz="4" w:space="0" w:color="000000" w:themeColor="text1"/>
            </w:tcBorders>
          </w:tcPr>
          <w:p w14:paraId="0EE4A6F8" w14:textId="681608A9" w:rsidR="00F30F12" w:rsidRPr="005B7DE7" w:rsidRDefault="41CE4969">
            <w:pPr>
              <w:pStyle w:val="ConcurTableText"/>
              <w:rPr>
                <w:noProof/>
                <w:snapToGrid/>
              </w:rPr>
            </w:pPr>
            <w:r>
              <w:rPr>
                <w:noProof/>
              </w:rPr>
              <w:drawing>
                <wp:inline distT="0" distB="0" distL="0" distR="0" wp14:anchorId="5E7E1511" wp14:editId="1C3CBD8C">
                  <wp:extent cx="1590675" cy="3543300"/>
                  <wp:effectExtent l="9525" t="9525" r="9525" b="9525"/>
                  <wp:docPr id="1192159345" name="Picture 1192159345" descr="P949C3T4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159345" name="Picture 1192159345" descr="P949C3T45#yIS1"/>
                          <pic:cNvPicPr/>
                        </pic:nvPicPr>
                        <pic:blipFill>
                          <a:blip r:embed="rId177">
                            <a:extLst>
                              <a:ext uri="{28A0092B-C50C-407E-A947-70E740481C1C}">
                                <a14:useLocalDpi xmlns:a14="http://schemas.microsoft.com/office/drawing/2010/main" val="0"/>
                              </a:ext>
                            </a:extLst>
                          </a:blip>
                          <a:stretch>
                            <a:fillRect/>
                          </a:stretch>
                        </pic:blipFill>
                        <pic:spPr>
                          <a:xfrm>
                            <a:off x="0" y="0"/>
                            <a:ext cx="1590675" cy="3543300"/>
                          </a:xfrm>
                          <a:prstGeom prst="rect">
                            <a:avLst/>
                          </a:prstGeom>
                          <a:ln w="9525">
                            <a:solidFill>
                              <a:schemeClr val="tx1"/>
                            </a:solidFill>
                            <a:prstDash val="solid"/>
                          </a:ln>
                        </pic:spPr>
                      </pic:pic>
                    </a:graphicData>
                  </a:graphic>
                </wp:inline>
              </w:drawing>
            </w:r>
            <w:r w:rsidR="00F30F12" w:rsidRPr="304046C8">
              <w:rPr>
                <w:noProof/>
              </w:rPr>
              <w:t xml:space="preserve">  </w:t>
            </w:r>
          </w:p>
        </w:tc>
        <w:tc>
          <w:tcPr>
            <w:tcW w:w="3720" w:type="dxa"/>
          </w:tcPr>
          <w:p w14:paraId="74E6263F" w14:textId="77777777" w:rsidR="00F30F12" w:rsidRPr="00E92776" w:rsidRDefault="00F30F12">
            <w:pPr>
              <w:pStyle w:val="ConcurTableText"/>
              <w:rPr>
                <w:rFonts w:eastAsia="Arial Unicode MS"/>
                <w:bCs/>
              </w:rPr>
            </w:pPr>
            <w:r w:rsidRPr="00E92776">
              <w:rPr>
                <w:rFonts w:eastAsia="Arial Unicode MS"/>
                <w:bCs/>
              </w:rPr>
              <w:t xml:space="preserve">To delete </w:t>
            </w:r>
            <w:r>
              <w:rPr>
                <w:rFonts w:eastAsia="Arial Unicode MS"/>
                <w:bCs/>
              </w:rPr>
              <w:t xml:space="preserve">a fixed </w:t>
            </w:r>
            <w:r w:rsidRPr="00E92776">
              <w:rPr>
                <w:rFonts w:eastAsia="Arial Unicode MS"/>
                <w:bCs/>
              </w:rPr>
              <w:t>travel allowance</w:t>
            </w:r>
            <w:r>
              <w:rPr>
                <w:rFonts w:eastAsia="Arial Unicode MS"/>
                <w:bCs/>
              </w:rPr>
              <w:t xml:space="preserve"> from an expense report</w:t>
            </w:r>
            <w:r w:rsidRPr="00E92776">
              <w:rPr>
                <w:rFonts w:eastAsia="Arial Unicode MS"/>
                <w:bCs/>
              </w:rPr>
              <w:t>:</w:t>
            </w:r>
          </w:p>
          <w:p w14:paraId="3C563AE5" w14:textId="77777777" w:rsidR="00F30F12" w:rsidRDefault="00F30F12">
            <w:pPr>
              <w:pStyle w:val="ConcurTableText"/>
            </w:pPr>
            <w:r>
              <w:t xml:space="preserve">1) With the report open, tap the </w:t>
            </w:r>
            <w:r>
              <w:rPr>
                <w:b/>
                <w:bCs/>
              </w:rPr>
              <w:t xml:space="preserve">Details </w:t>
            </w:r>
            <w:r w:rsidRPr="008F70DD">
              <w:t>tab</w:t>
            </w:r>
            <w:r>
              <w:t>.</w:t>
            </w:r>
          </w:p>
          <w:p w14:paraId="531E2E58" w14:textId="77777777" w:rsidR="00F30F12" w:rsidRPr="00AC5651" w:rsidRDefault="00F30F12">
            <w:pPr>
              <w:pStyle w:val="ConcurTableText"/>
            </w:pPr>
            <w:r>
              <w:t xml:space="preserve">2) On the </w:t>
            </w:r>
            <w:r>
              <w:rPr>
                <w:b/>
                <w:bCs/>
              </w:rPr>
              <w:t>Details</w:t>
            </w:r>
            <w:r>
              <w:t xml:space="preserve"> tab, tap </w:t>
            </w:r>
            <w:r>
              <w:rPr>
                <w:b/>
                <w:bCs/>
              </w:rPr>
              <w:t>Travel Allowance Itineraries &amp; Adjustments</w:t>
            </w:r>
            <w:r>
              <w:t>.</w:t>
            </w:r>
          </w:p>
        </w:tc>
      </w:tr>
      <w:tr w:rsidR="00F30F12" w:rsidRPr="0094602A" w14:paraId="34A25FE7" w14:textId="77777777" w:rsidTr="304046C8">
        <w:trPr>
          <w:cantSplit/>
        </w:trPr>
        <w:tc>
          <w:tcPr>
            <w:tcW w:w="58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EB04D96" w14:textId="351CE087" w:rsidR="00F30F12" w:rsidRDefault="00DB2E96">
            <w:pPr>
              <w:pStyle w:val="ConcurTableText"/>
            </w:pPr>
            <w:r>
              <w:rPr>
                <w:noProof/>
              </w:rPr>
              <w:lastRenderedPageBreak/>
              <w:drawing>
                <wp:inline distT="0" distB="0" distL="0" distR="0" wp14:anchorId="733FA880" wp14:editId="361AC708">
                  <wp:extent cx="1645920" cy="3642449"/>
                  <wp:effectExtent l="0" t="0" r="0" b="0"/>
                  <wp:docPr id="1870410588" name="Picture 1870410588" descr="P954C5T4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410588" name="Picture 1870410588" descr="P954C5T45#yIS1"/>
                          <pic:cNvPicPr/>
                        </pic:nvPicPr>
                        <pic:blipFill>
                          <a:blip r:embed="rId200"/>
                          <a:stretch>
                            <a:fillRect/>
                          </a:stretch>
                        </pic:blipFill>
                        <pic:spPr>
                          <a:xfrm>
                            <a:off x="0" y="0"/>
                            <a:ext cx="1645920" cy="3642449"/>
                          </a:xfrm>
                          <a:prstGeom prst="rect">
                            <a:avLst/>
                          </a:prstGeom>
                        </pic:spPr>
                      </pic:pic>
                    </a:graphicData>
                  </a:graphic>
                </wp:inline>
              </w:drawing>
            </w:r>
            <w:r w:rsidR="00F30F12" w:rsidRPr="304046C8">
              <w:rPr>
                <w:noProof/>
              </w:rPr>
              <w:t xml:space="preserve"> </w:t>
            </w:r>
            <w:r w:rsidR="0047156B">
              <w:rPr>
                <w:noProof/>
              </w:rPr>
              <w:t xml:space="preserve"> </w:t>
            </w:r>
            <w:r w:rsidR="00B56E79">
              <w:rPr>
                <w:noProof/>
              </w:rPr>
              <w:drawing>
                <wp:inline distT="0" distB="0" distL="0" distR="0" wp14:anchorId="223F7719" wp14:editId="4B31DB8A">
                  <wp:extent cx="1645920" cy="3642449"/>
                  <wp:effectExtent l="0" t="0" r="0" b="0"/>
                  <wp:docPr id="1870410589" name="Picture 1870410589" descr="P954C5T45#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410589" name="Picture 1870410589" descr="P954C5T45#yIS2"/>
                          <pic:cNvPicPr/>
                        </pic:nvPicPr>
                        <pic:blipFill>
                          <a:blip r:embed="rId201"/>
                          <a:stretch>
                            <a:fillRect/>
                          </a:stretch>
                        </pic:blipFill>
                        <pic:spPr>
                          <a:xfrm>
                            <a:off x="0" y="0"/>
                            <a:ext cx="1645920" cy="3642449"/>
                          </a:xfrm>
                          <a:prstGeom prst="rect">
                            <a:avLst/>
                          </a:prstGeom>
                        </pic:spPr>
                      </pic:pic>
                    </a:graphicData>
                  </a:graphic>
                </wp:inline>
              </w:drawing>
            </w:r>
          </w:p>
        </w:tc>
        <w:tc>
          <w:tcPr>
            <w:tcW w:w="3720" w:type="dxa"/>
            <w:tcBorders>
              <w:left w:val="single" w:sz="4" w:space="0" w:color="000000" w:themeColor="text1"/>
            </w:tcBorders>
          </w:tcPr>
          <w:p w14:paraId="3D685BBC" w14:textId="7E3BE81A" w:rsidR="00F30F12" w:rsidRDefault="115D3742" w:rsidP="304046C8">
            <w:pPr>
              <w:pStyle w:val="ConcurTableText"/>
              <w:rPr>
                <w:rFonts w:eastAsia="Verdana" w:cs="Verdana"/>
                <w:color w:val="000000" w:themeColor="text1"/>
                <w:szCs w:val="18"/>
              </w:rPr>
            </w:pPr>
            <w:r w:rsidRPr="304046C8">
              <w:rPr>
                <w:rFonts w:eastAsia="Verdana" w:cs="Verdana"/>
                <w:color w:val="000000" w:themeColor="text1"/>
                <w:szCs w:val="18"/>
              </w:rPr>
              <w:t xml:space="preserve"> 3) On the </w:t>
            </w:r>
            <w:r w:rsidRPr="304046C8">
              <w:rPr>
                <w:rFonts w:eastAsia="Verdana" w:cs="Verdana"/>
                <w:b/>
                <w:bCs/>
                <w:color w:val="000000" w:themeColor="text1"/>
                <w:szCs w:val="18"/>
              </w:rPr>
              <w:t>Travel Allowance</w:t>
            </w:r>
            <w:r w:rsidRPr="304046C8">
              <w:rPr>
                <w:rFonts w:eastAsia="Verdana" w:cs="Verdana"/>
                <w:color w:val="000000" w:themeColor="text1"/>
                <w:szCs w:val="18"/>
              </w:rPr>
              <w:t xml:space="preserve"> screen, tap</w:t>
            </w:r>
            <w:r>
              <w:rPr>
                <w:noProof/>
              </w:rPr>
              <w:drawing>
                <wp:inline distT="0" distB="0" distL="0" distR="0" wp14:anchorId="2CF2BB4C" wp14:editId="5F89C8F2">
                  <wp:extent cx="151808" cy="274320"/>
                  <wp:effectExtent l="0" t="0" r="0" b="0"/>
                  <wp:docPr id="1227003010" name="Picture 1227003010" descr="P955C6T4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003010" name="Picture 1227003010" descr="P955C6T45#yIS1"/>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151808" cy="274320"/>
                          </a:xfrm>
                          <a:prstGeom prst="rect">
                            <a:avLst/>
                          </a:prstGeom>
                        </pic:spPr>
                      </pic:pic>
                    </a:graphicData>
                  </a:graphic>
                </wp:inline>
              </w:drawing>
            </w:r>
            <w:r w:rsidRPr="304046C8">
              <w:rPr>
                <w:rFonts w:eastAsia="Verdana" w:cs="Verdana"/>
                <w:color w:val="000000" w:themeColor="text1"/>
                <w:szCs w:val="18"/>
              </w:rPr>
              <w:t xml:space="preserve"> (upper-right corner).</w:t>
            </w:r>
          </w:p>
          <w:p w14:paraId="786D75E7" w14:textId="3998F007" w:rsidR="00F30F12" w:rsidRDefault="5704DDDC">
            <w:pPr>
              <w:pStyle w:val="ConcurTableText"/>
              <w:rPr>
                <w:rFonts w:eastAsia="Arial Unicode MS"/>
              </w:rPr>
            </w:pPr>
            <w:r w:rsidRPr="304046C8">
              <w:rPr>
                <w:rFonts w:eastAsia="Arial Unicode MS"/>
              </w:rPr>
              <w:t>4</w:t>
            </w:r>
            <w:r w:rsidR="00F30F12" w:rsidRPr="304046C8">
              <w:rPr>
                <w:rFonts w:eastAsia="Arial Unicode MS"/>
              </w:rPr>
              <w:t xml:space="preserve">) Tap </w:t>
            </w:r>
            <w:r w:rsidR="00F30F12" w:rsidRPr="304046C8">
              <w:rPr>
                <w:rFonts w:eastAsia="Arial Unicode MS"/>
                <w:b/>
                <w:bCs/>
              </w:rPr>
              <w:t>Delete</w:t>
            </w:r>
            <w:r w:rsidR="1C9D778D" w:rsidRPr="304046C8">
              <w:rPr>
                <w:rFonts w:eastAsia="Arial Unicode MS"/>
                <w:b/>
                <w:bCs/>
              </w:rPr>
              <w:t xml:space="preserve"> Travel Allowance</w:t>
            </w:r>
            <w:r w:rsidR="00F30F12" w:rsidRPr="304046C8">
              <w:rPr>
                <w:rFonts w:eastAsia="Arial Unicode MS"/>
              </w:rPr>
              <w:t>.</w:t>
            </w:r>
          </w:p>
          <w:p w14:paraId="1A511BC0" w14:textId="5DC97739" w:rsidR="00F30F12" w:rsidRPr="00AC5651" w:rsidRDefault="00F30F12">
            <w:pPr>
              <w:pStyle w:val="ConcurTableText"/>
            </w:pPr>
          </w:p>
        </w:tc>
      </w:tr>
      <w:tr w:rsidR="006441E7" w:rsidRPr="0094602A" w14:paraId="7830BD26" w14:textId="77777777" w:rsidTr="304046C8">
        <w:trPr>
          <w:cantSplit/>
        </w:trPr>
        <w:tc>
          <w:tcPr>
            <w:tcW w:w="58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89FCD14" w14:textId="4A96B4E7" w:rsidR="006441E7" w:rsidRDefault="00DA5016">
            <w:pPr>
              <w:pStyle w:val="ConcurTableText"/>
              <w:rPr>
                <w:noProof/>
              </w:rPr>
            </w:pPr>
            <w:r>
              <w:rPr>
                <w:noProof/>
              </w:rPr>
              <w:drawing>
                <wp:inline distT="0" distB="0" distL="0" distR="0" wp14:anchorId="12A6E08E" wp14:editId="1CB63E8B">
                  <wp:extent cx="1645920" cy="3642449"/>
                  <wp:effectExtent l="0" t="0" r="0" b="0"/>
                  <wp:docPr id="1870410590" name="Picture 1870410590" descr="P959C7T4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410590" name="Picture 1870410590" descr="P959C7T45#yIS1"/>
                          <pic:cNvPicPr/>
                        </pic:nvPicPr>
                        <pic:blipFill>
                          <a:blip r:embed="rId203"/>
                          <a:stretch>
                            <a:fillRect/>
                          </a:stretch>
                        </pic:blipFill>
                        <pic:spPr>
                          <a:xfrm>
                            <a:off x="0" y="0"/>
                            <a:ext cx="1645920" cy="3642449"/>
                          </a:xfrm>
                          <a:prstGeom prst="rect">
                            <a:avLst/>
                          </a:prstGeom>
                        </pic:spPr>
                      </pic:pic>
                    </a:graphicData>
                  </a:graphic>
                </wp:inline>
              </w:drawing>
            </w:r>
          </w:p>
        </w:tc>
        <w:tc>
          <w:tcPr>
            <w:tcW w:w="3720" w:type="dxa"/>
            <w:tcBorders>
              <w:left w:val="single" w:sz="4" w:space="0" w:color="000000" w:themeColor="text1"/>
            </w:tcBorders>
          </w:tcPr>
          <w:p w14:paraId="758B3302" w14:textId="76612252" w:rsidR="006441E7" w:rsidDel="00F30F12" w:rsidRDefault="006441E7" w:rsidP="304046C8">
            <w:pPr>
              <w:pStyle w:val="ConcurTableText"/>
            </w:pPr>
            <w:r w:rsidRPr="304046C8">
              <w:rPr>
                <w:rFonts w:eastAsia="Arial Unicode MS"/>
              </w:rPr>
              <w:t xml:space="preserve">5) On the </w:t>
            </w:r>
            <w:r w:rsidRPr="304046C8">
              <w:rPr>
                <w:rFonts w:eastAsia="Arial Unicode MS"/>
                <w:b/>
                <w:bCs/>
              </w:rPr>
              <w:t>Confirm Itinerary Deletion</w:t>
            </w:r>
            <w:r w:rsidRPr="304046C8">
              <w:rPr>
                <w:rFonts w:eastAsia="Arial Unicode MS"/>
              </w:rPr>
              <w:t xml:space="preserve"> window, tap </w:t>
            </w:r>
            <w:r w:rsidRPr="304046C8">
              <w:rPr>
                <w:rFonts w:eastAsia="Arial Unicode MS"/>
                <w:b/>
                <w:bCs/>
              </w:rPr>
              <w:t>Delete</w:t>
            </w:r>
            <w:r w:rsidRPr="304046C8">
              <w:rPr>
                <w:rFonts w:eastAsia="Arial Unicode MS"/>
              </w:rPr>
              <w:t>.</w:t>
            </w:r>
          </w:p>
        </w:tc>
      </w:tr>
      <w:tr w:rsidR="00F30F12" w:rsidRPr="0094602A" w14:paraId="77C6F4CE" w14:textId="77777777" w:rsidTr="304046C8">
        <w:trPr>
          <w:cantSplit/>
        </w:trPr>
        <w:tc>
          <w:tcPr>
            <w:tcW w:w="58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44601E0" w14:textId="571EF9E1" w:rsidR="00F30F12" w:rsidRDefault="00A70B7B">
            <w:pPr>
              <w:pStyle w:val="ConcurTableText"/>
            </w:pPr>
            <w:r>
              <w:rPr>
                <w:noProof/>
              </w:rPr>
              <w:lastRenderedPageBreak/>
              <w:drawing>
                <wp:inline distT="0" distB="0" distL="0" distR="0" wp14:anchorId="48556765" wp14:editId="5AAE38A6">
                  <wp:extent cx="1645920" cy="3642449"/>
                  <wp:effectExtent l="0" t="0" r="0" b="0"/>
                  <wp:docPr id="1870410591" name="Picture 1870410591" descr="P962C9T4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410591" name="Picture 1870410591" descr="P962C9T45#yIS1"/>
                          <pic:cNvPicPr/>
                        </pic:nvPicPr>
                        <pic:blipFill>
                          <a:blip r:embed="rId204"/>
                          <a:stretch>
                            <a:fillRect/>
                          </a:stretch>
                        </pic:blipFill>
                        <pic:spPr>
                          <a:xfrm>
                            <a:off x="0" y="0"/>
                            <a:ext cx="1645920" cy="3642449"/>
                          </a:xfrm>
                          <a:prstGeom prst="rect">
                            <a:avLst/>
                          </a:prstGeom>
                        </pic:spPr>
                      </pic:pic>
                    </a:graphicData>
                  </a:graphic>
                </wp:inline>
              </w:drawing>
            </w:r>
          </w:p>
        </w:tc>
        <w:tc>
          <w:tcPr>
            <w:tcW w:w="3720" w:type="dxa"/>
            <w:tcBorders>
              <w:left w:val="single" w:sz="4" w:space="0" w:color="000000" w:themeColor="text1"/>
            </w:tcBorders>
          </w:tcPr>
          <w:p w14:paraId="1CC2C9DD" w14:textId="37D1237B" w:rsidR="00F30F12" w:rsidRDefault="2B9B424C" w:rsidP="304046C8">
            <w:pPr>
              <w:pStyle w:val="ConcurTableText"/>
              <w:rPr>
                <w:rFonts w:eastAsia="Verdana" w:cs="Verdana"/>
                <w:color w:val="000000" w:themeColor="text1"/>
                <w:szCs w:val="18"/>
              </w:rPr>
            </w:pPr>
            <w:r w:rsidRPr="304046C8">
              <w:rPr>
                <w:rFonts w:eastAsia="Verdana" w:cs="Verdana"/>
                <w:color w:val="000000" w:themeColor="text1"/>
                <w:szCs w:val="18"/>
              </w:rPr>
              <w:t xml:space="preserve">On the </w:t>
            </w:r>
            <w:r w:rsidRPr="304046C8">
              <w:rPr>
                <w:rFonts w:eastAsia="Verdana" w:cs="Verdana"/>
                <w:b/>
                <w:bCs/>
                <w:color w:val="000000" w:themeColor="text1"/>
                <w:szCs w:val="18"/>
              </w:rPr>
              <w:t xml:space="preserve">Report </w:t>
            </w:r>
            <w:r w:rsidRPr="304046C8">
              <w:rPr>
                <w:rFonts w:eastAsia="Verdana" w:cs="Verdana"/>
                <w:color w:val="000000" w:themeColor="text1"/>
                <w:szCs w:val="18"/>
              </w:rPr>
              <w:t xml:space="preserve">screen all travel allowance expenses are gone and the button on the Details tab is called </w:t>
            </w:r>
            <w:r w:rsidRPr="304046C8">
              <w:rPr>
                <w:rFonts w:eastAsia="Verdana" w:cs="Verdana"/>
                <w:b/>
                <w:bCs/>
                <w:color w:val="000000" w:themeColor="text1"/>
                <w:szCs w:val="18"/>
              </w:rPr>
              <w:t>Claim Travel Allowance</w:t>
            </w:r>
            <w:r w:rsidRPr="304046C8">
              <w:rPr>
                <w:rFonts w:eastAsia="Verdana" w:cs="Verdana"/>
                <w:color w:val="000000" w:themeColor="text1"/>
                <w:szCs w:val="18"/>
              </w:rPr>
              <w:t xml:space="preserve"> again.</w:t>
            </w:r>
          </w:p>
        </w:tc>
      </w:tr>
    </w:tbl>
    <w:p w14:paraId="26AA74A7" w14:textId="6D4AF40E" w:rsidR="00F30F12" w:rsidRDefault="00F30F12" w:rsidP="00F30F12">
      <w:pPr>
        <w:pStyle w:val="Heading5"/>
      </w:pPr>
      <w:r>
        <w:lastRenderedPageBreak/>
        <w:t xml:space="preserve">Delete a Travel Allowance </w:t>
      </w:r>
      <w:r w:rsidR="1085C6DF">
        <w:t>with multiple itineraries</w:t>
      </w:r>
    </w:p>
    <w:tbl>
      <w:tblPr>
        <w:tblW w:w="9540"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Caption w:val="Delete a travel allowance from the Travel Allowance screen."/>
      </w:tblPr>
      <w:tblGrid>
        <w:gridCol w:w="5820"/>
        <w:gridCol w:w="3720"/>
      </w:tblGrid>
      <w:tr w:rsidR="00F30F12" w:rsidRPr="006429D2" w14:paraId="3C29DDE8" w14:textId="77777777" w:rsidTr="304046C8">
        <w:trPr>
          <w:cantSplit/>
          <w:tblHeader/>
        </w:trPr>
        <w:tc>
          <w:tcPr>
            <w:tcW w:w="5820" w:type="dxa"/>
            <w:shd w:val="clear" w:color="auto" w:fill="000000" w:themeFill="text1"/>
          </w:tcPr>
          <w:p w14:paraId="744A0135" w14:textId="77777777" w:rsidR="00F30F12" w:rsidRPr="006429D2" w:rsidRDefault="00F30F12">
            <w:pPr>
              <w:pStyle w:val="ConcurTableHeadLeft"/>
            </w:pPr>
            <w:r>
              <w:t>Screen(s)</w:t>
            </w:r>
          </w:p>
        </w:tc>
        <w:tc>
          <w:tcPr>
            <w:tcW w:w="3720" w:type="dxa"/>
            <w:shd w:val="clear" w:color="auto" w:fill="000000" w:themeFill="text1"/>
          </w:tcPr>
          <w:p w14:paraId="561D4696" w14:textId="77777777" w:rsidR="00F30F12" w:rsidRPr="006429D2" w:rsidRDefault="00F30F12">
            <w:pPr>
              <w:pStyle w:val="ConcurTableHeadLeft"/>
            </w:pPr>
            <w:r w:rsidRPr="006429D2">
              <w:t>Description/Action</w:t>
            </w:r>
          </w:p>
        </w:tc>
      </w:tr>
      <w:tr w:rsidR="00F30F12" w:rsidRPr="0094602A" w14:paraId="6120A96D" w14:textId="77777777" w:rsidTr="304046C8">
        <w:trPr>
          <w:cantSplit/>
        </w:trPr>
        <w:tc>
          <w:tcPr>
            <w:tcW w:w="5820" w:type="dxa"/>
            <w:tcBorders>
              <w:bottom w:val="single" w:sz="4" w:space="0" w:color="000000" w:themeColor="text1"/>
            </w:tcBorders>
          </w:tcPr>
          <w:p w14:paraId="2D32D8F6" w14:textId="3C34B3D6" w:rsidR="00F30F12" w:rsidRPr="005B7DE7" w:rsidRDefault="0009365C">
            <w:pPr>
              <w:pStyle w:val="ConcurTableText"/>
              <w:rPr>
                <w:noProof/>
                <w:snapToGrid/>
              </w:rPr>
            </w:pPr>
            <w:r w:rsidRPr="0009365C">
              <w:rPr>
                <w:noProof/>
                <w:snapToGrid/>
              </w:rPr>
              <w:drawing>
                <wp:inline distT="0" distB="0" distL="0" distR="0" wp14:anchorId="7C89ED7C" wp14:editId="3EE609E2">
                  <wp:extent cx="1645920" cy="3642449"/>
                  <wp:effectExtent l="0" t="0" r="0" b="0"/>
                  <wp:docPr id="1870410592" name="Picture 1870410592" descr="P969C3T4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410592" name="Picture 1870410592" descr="P969C3T46#yIS1"/>
                          <pic:cNvPicPr/>
                        </pic:nvPicPr>
                        <pic:blipFill>
                          <a:blip r:embed="rId205"/>
                          <a:stretch>
                            <a:fillRect/>
                          </a:stretch>
                        </pic:blipFill>
                        <pic:spPr>
                          <a:xfrm>
                            <a:off x="0" y="0"/>
                            <a:ext cx="1645920" cy="3642449"/>
                          </a:xfrm>
                          <a:prstGeom prst="rect">
                            <a:avLst/>
                          </a:prstGeom>
                        </pic:spPr>
                      </pic:pic>
                    </a:graphicData>
                  </a:graphic>
                </wp:inline>
              </w:drawing>
            </w:r>
            <w:r>
              <w:rPr>
                <w:noProof/>
                <w:snapToGrid/>
              </w:rPr>
              <w:t xml:space="preserve"> </w:t>
            </w:r>
            <w:r w:rsidR="00F30F12">
              <w:rPr>
                <w:noProof/>
                <w:snapToGrid/>
              </w:rPr>
              <w:t xml:space="preserve"> </w:t>
            </w:r>
            <w:r w:rsidR="00F16C9F">
              <w:rPr>
                <w:noProof/>
              </w:rPr>
              <w:drawing>
                <wp:inline distT="0" distB="0" distL="0" distR="0" wp14:anchorId="0E9FD71D" wp14:editId="23894634">
                  <wp:extent cx="1645920" cy="3642449"/>
                  <wp:effectExtent l="0" t="0" r="0" b="0"/>
                  <wp:docPr id="1870410593" name="Picture 1870410593" descr="P969C3T46#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410593" name="Picture 1870410593" descr="P969C3T46#yIS2"/>
                          <pic:cNvPicPr/>
                        </pic:nvPicPr>
                        <pic:blipFill>
                          <a:blip r:embed="rId206"/>
                          <a:stretch>
                            <a:fillRect/>
                          </a:stretch>
                        </pic:blipFill>
                        <pic:spPr>
                          <a:xfrm>
                            <a:off x="0" y="0"/>
                            <a:ext cx="1645920" cy="3642449"/>
                          </a:xfrm>
                          <a:prstGeom prst="rect">
                            <a:avLst/>
                          </a:prstGeom>
                        </pic:spPr>
                      </pic:pic>
                    </a:graphicData>
                  </a:graphic>
                </wp:inline>
              </w:drawing>
            </w:r>
            <w:r w:rsidR="006319C8">
              <w:rPr>
                <w:noProof/>
              </w:rPr>
              <w:drawing>
                <wp:inline distT="0" distB="0" distL="0" distR="0" wp14:anchorId="5984765C" wp14:editId="2CBF8FA2">
                  <wp:extent cx="1645920" cy="3642449"/>
                  <wp:effectExtent l="0" t="0" r="0" b="0"/>
                  <wp:docPr id="1870410594" name="Picture 1870410594" descr="P969C3T46#yI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410594" name="Picture 1870410594" descr="P969C3T46#yIS3"/>
                          <pic:cNvPicPr/>
                        </pic:nvPicPr>
                        <pic:blipFill>
                          <a:blip r:embed="rId207"/>
                          <a:stretch>
                            <a:fillRect/>
                          </a:stretch>
                        </pic:blipFill>
                        <pic:spPr>
                          <a:xfrm>
                            <a:off x="0" y="0"/>
                            <a:ext cx="1645920" cy="3642449"/>
                          </a:xfrm>
                          <a:prstGeom prst="rect">
                            <a:avLst/>
                          </a:prstGeom>
                        </pic:spPr>
                      </pic:pic>
                    </a:graphicData>
                  </a:graphic>
                </wp:inline>
              </w:drawing>
            </w:r>
          </w:p>
        </w:tc>
        <w:tc>
          <w:tcPr>
            <w:tcW w:w="3720" w:type="dxa"/>
          </w:tcPr>
          <w:p w14:paraId="12BA1A61" w14:textId="3287C90C" w:rsidR="00F30F12" w:rsidRPr="00E92776" w:rsidRDefault="00F30F12" w:rsidP="304046C8">
            <w:pPr>
              <w:pStyle w:val="ConcurTableText"/>
              <w:rPr>
                <w:rFonts w:eastAsia="Arial Unicode MS"/>
              </w:rPr>
            </w:pPr>
            <w:r w:rsidRPr="304046C8">
              <w:rPr>
                <w:rFonts w:eastAsia="Arial Unicode MS"/>
              </w:rPr>
              <w:t xml:space="preserve">To delete a fixed travel allowance </w:t>
            </w:r>
            <w:r w:rsidR="444D7046" w:rsidRPr="304046C8">
              <w:rPr>
                <w:rFonts w:eastAsia="Arial Unicode MS"/>
              </w:rPr>
              <w:t>with multiple itineraries</w:t>
            </w:r>
            <w:r w:rsidRPr="304046C8">
              <w:rPr>
                <w:rFonts w:eastAsia="Arial Unicode MS"/>
              </w:rPr>
              <w:t>:</w:t>
            </w:r>
          </w:p>
          <w:p w14:paraId="5B230E5A" w14:textId="0DDA6E85" w:rsidR="00F30F12" w:rsidRDefault="08793BAE" w:rsidP="304046C8">
            <w:pPr>
              <w:pStyle w:val="ConcurTableText"/>
            </w:pPr>
            <w:r>
              <w:t xml:space="preserve"> 1) With the report open, tap the </w:t>
            </w:r>
            <w:r w:rsidRPr="304046C8">
              <w:rPr>
                <w:b/>
                <w:bCs/>
              </w:rPr>
              <w:t xml:space="preserve">Details </w:t>
            </w:r>
            <w:r>
              <w:t>tab.</w:t>
            </w:r>
          </w:p>
          <w:p w14:paraId="1906A3D8" w14:textId="317E2260" w:rsidR="304046C8" w:rsidRDefault="08793BAE" w:rsidP="304046C8">
            <w:pPr>
              <w:pStyle w:val="ConcurTableText"/>
            </w:pPr>
            <w:r>
              <w:t xml:space="preserve">2) On the </w:t>
            </w:r>
            <w:r w:rsidRPr="304046C8">
              <w:rPr>
                <w:b/>
                <w:bCs/>
              </w:rPr>
              <w:t>Details</w:t>
            </w:r>
            <w:r>
              <w:t xml:space="preserve"> tab, tap </w:t>
            </w:r>
            <w:r w:rsidRPr="304046C8">
              <w:rPr>
                <w:b/>
                <w:bCs/>
              </w:rPr>
              <w:t>Travel Allowance Itineraries &amp; Adjustments</w:t>
            </w:r>
            <w:r>
              <w:t>.</w:t>
            </w:r>
          </w:p>
          <w:p w14:paraId="7D60FFDA" w14:textId="2E28447A" w:rsidR="00F30F12" w:rsidRPr="00F53EE0" w:rsidRDefault="004B5928" w:rsidP="304046C8">
            <w:pPr>
              <w:pStyle w:val="ConcurTableText"/>
              <w:rPr>
                <w:rFonts w:eastAsia="Verdana" w:cs="Verdana"/>
                <w:color w:val="000000" w:themeColor="text1"/>
                <w:szCs w:val="18"/>
              </w:rPr>
            </w:pPr>
            <w:r>
              <w:t>3</w:t>
            </w:r>
            <w:r w:rsidR="00F30F12">
              <w:t xml:space="preserve">) </w:t>
            </w:r>
            <w:r w:rsidR="630BC605" w:rsidRPr="304046C8">
              <w:rPr>
                <w:rFonts w:eastAsia="Verdana" w:cs="Verdana"/>
                <w:color w:val="000000" w:themeColor="text1"/>
                <w:szCs w:val="18"/>
              </w:rPr>
              <w:t xml:space="preserve">On the </w:t>
            </w:r>
            <w:r w:rsidR="630BC605" w:rsidRPr="304046C8">
              <w:rPr>
                <w:rFonts w:eastAsia="Verdana" w:cs="Verdana"/>
                <w:b/>
                <w:bCs/>
                <w:color w:val="000000" w:themeColor="text1"/>
                <w:szCs w:val="18"/>
              </w:rPr>
              <w:t>Travel Allowance</w:t>
            </w:r>
            <w:r w:rsidR="630BC605" w:rsidRPr="304046C8">
              <w:rPr>
                <w:rFonts w:eastAsia="Verdana" w:cs="Verdana"/>
                <w:color w:val="000000" w:themeColor="text1"/>
                <w:szCs w:val="18"/>
              </w:rPr>
              <w:t xml:space="preserve"> screen, in the </w:t>
            </w:r>
            <w:r w:rsidR="630BC605" w:rsidRPr="304046C8">
              <w:rPr>
                <w:rFonts w:eastAsia="Verdana" w:cs="Verdana"/>
                <w:b/>
                <w:bCs/>
                <w:color w:val="000000" w:themeColor="text1"/>
                <w:szCs w:val="18"/>
              </w:rPr>
              <w:t>Itineraries</w:t>
            </w:r>
            <w:r w:rsidR="630BC605" w:rsidRPr="304046C8">
              <w:rPr>
                <w:rFonts w:eastAsia="Verdana" w:cs="Verdana"/>
                <w:color w:val="000000" w:themeColor="text1"/>
                <w:szCs w:val="18"/>
              </w:rPr>
              <w:t xml:space="preserve"> section, swipe the desired itinerary to the left.</w:t>
            </w:r>
          </w:p>
          <w:p w14:paraId="0CCC42A3" w14:textId="7038C0A3" w:rsidR="00F30F12" w:rsidRPr="00F53EE0" w:rsidRDefault="630BC605" w:rsidP="00027DCD">
            <w:pPr>
              <w:pStyle w:val="ConcurTableText"/>
              <w:rPr>
                <w:rFonts w:eastAsia="Verdana" w:cs="Verdana"/>
                <w:color w:val="000000" w:themeColor="text1"/>
                <w:szCs w:val="18"/>
              </w:rPr>
            </w:pPr>
            <w:r w:rsidRPr="304046C8">
              <w:rPr>
                <w:rFonts w:eastAsia="Verdana" w:cs="Verdana"/>
                <w:b/>
                <w:bCs/>
                <w:color w:val="000000" w:themeColor="text1"/>
                <w:szCs w:val="18"/>
              </w:rPr>
              <w:t xml:space="preserve">NOTE: </w:t>
            </w:r>
            <w:r w:rsidRPr="304046C8">
              <w:rPr>
                <w:rFonts w:eastAsia="Verdana" w:cs="Verdana"/>
                <w:color w:val="000000" w:themeColor="text1"/>
                <w:szCs w:val="18"/>
              </w:rPr>
              <w:t xml:space="preserve">The </w:t>
            </w:r>
            <w:r w:rsidRPr="304046C8">
              <w:rPr>
                <w:rFonts w:eastAsia="Verdana" w:cs="Verdana"/>
                <w:b/>
                <w:bCs/>
                <w:color w:val="000000" w:themeColor="text1"/>
                <w:szCs w:val="18"/>
              </w:rPr>
              <w:t xml:space="preserve">Travel Allowance Itineraries </w:t>
            </w:r>
            <w:r w:rsidRPr="304046C8">
              <w:rPr>
                <w:rFonts w:eastAsia="Verdana" w:cs="Verdana"/>
                <w:color w:val="000000" w:themeColor="text1"/>
                <w:szCs w:val="18"/>
              </w:rPr>
              <w:t>screen only appears when there are multiple itineraries attached to the report.</w:t>
            </w:r>
          </w:p>
          <w:p w14:paraId="3CECBD23" w14:textId="154A76B5" w:rsidR="00F30F12" w:rsidRPr="00F53EE0" w:rsidRDefault="00F30F12">
            <w:pPr>
              <w:pStyle w:val="ConcurTableText"/>
              <w:rPr>
                <w:rFonts w:eastAsia="Arial Unicode MS"/>
              </w:rPr>
            </w:pPr>
          </w:p>
        </w:tc>
      </w:tr>
      <w:tr w:rsidR="00F30F12" w:rsidRPr="0094602A" w14:paraId="0C6390D0" w14:textId="77777777" w:rsidTr="304046C8">
        <w:trPr>
          <w:cantSplit/>
        </w:trPr>
        <w:tc>
          <w:tcPr>
            <w:tcW w:w="58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D109FE7" w14:textId="32FF0C0D" w:rsidR="00F30F12" w:rsidRDefault="00990633">
            <w:pPr>
              <w:pStyle w:val="ConcurTableText"/>
              <w:rPr>
                <w:noProof/>
                <w:snapToGrid/>
              </w:rPr>
            </w:pPr>
            <w:r>
              <w:rPr>
                <w:noProof/>
              </w:rPr>
              <w:lastRenderedPageBreak/>
              <w:drawing>
                <wp:inline distT="0" distB="0" distL="0" distR="0" wp14:anchorId="76DC1373" wp14:editId="10F0D192">
                  <wp:extent cx="1645920" cy="3642449"/>
                  <wp:effectExtent l="0" t="0" r="0" b="0"/>
                  <wp:docPr id="1870410595" name="Picture 1870410595" descr="P977C5T4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410595" name="Picture 1870410595" descr="P977C5T46#yIS1"/>
                          <pic:cNvPicPr/>
                        </pic:nvPicPr>
                        <pic:blipFill>
                          <a:blip r:embed="rId208"/>
                          <a:stretch>
                            <a:fillRect/>
                          </a:stretch>
                        </pic:blipFill>
                        <pic:spPr>
                          <a:xfrm>
                            <a:off x="0" y="0"/>
                            <a:ext cx="1645920" cy="3642449"/>
                          </a:xfrm>
                          <a:prstGeom prst="rect">
                            <a:avLst/>
                          </a:prstGeom>
                        </pic:spPr>
                      </pic:pic>
                    </a:graphicData>
                  </a:graphic>
                </wp:inline>
              </w:drawing>
            </w:r>
            <w:r w:rsidR="00F30F12">
              <w:rPr>
                <w:noProof/>
                <w:snapToGrid/>
              </w:rPr>
              <w:t xml:space="preserve"> </w:t>
            </w:r>
            <w:r>
              <w:rPr>
                <w:noProof/>
                <w:snapToGrid/>
              </w:rPr>
              <w:t xml:space="preserve"> </w:t>
            </w:r>
            <w:r w:rsidR="006C73C4">
              <w:rPr>
                <w:noProof/>
              </w:rPr>
              <w:drawing>
                <wp:inline distT="0" distB="0" distL="0" distR="0" wp14:anchorId="0D604899" wp14:editId="09043449">
                  <wp:extent cx="1645920" cy="3642449"/>
                  <wp:effectExtent l="0" t="0" r="0" b="0"/>
                  <wp:docPr id="1870410596" name="Picture 1870410596" descr="P977C5T46#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410596" name="Picture 1870410596" descr="P977C5T46#yIS2"/>
                          <pic:cNvPicPr/>
                        </pic:nvPicPr>
                        <pic:blipFill>
                          <a:blip r:embed="rId209"/>
                          <a:stretch>
                            <a:fillRect/>
                          </a:stretch>
                        </pic:blipFill>
                        <pic:spPr>
                          <a:xfrm>
                            <a:off x="0" y="0"/>
                            <a:ext cx="1645920" cy="3642449"/>
                          </a:xfrm>
                          <a:prstGeom prst="rect">
                            <a:avLst/>
                          </a:prstGeom>
                        </pic:spPr>
                      </pic:pic>
                    </a:graphicData>
                  </a:graphic>
                </wp:inline>
              </w:drawing>
            </w:r>
          </w:p>
        </w:tc>
        <w:tc>
          <w:tcPr>
            <w:tcW w:w="3720" w:type="dxa"/>
            <w:tcBorders>
              <w:left w:val="single" w:sz="4" w:space="0" w:color="000000" w:themeColor="text1"/>
            </w:tcBorders>
          </w:tcPr>
          <w:p w14:paraId="41D32A93" w14:textId="6958CA6E" w:rsidR="00F30F12" w:rsidRDefault="00F30F12">
            <w:pPr>
              <w:pStyle w:val="ConcurTableText"/>
              <w:rPr>
                <w:rFonts w:eastAsia="Arial Unicode MS"/>
              </w:rPr>
            </w:pPr>
            <w:r w:rsidRPr="304046C8">
              <w:rPr>
                <w:rFonts w:eastAsia="Arial Unicode MS"/>
              </w:rPr>
              <w:t xml:space="preserve">7) On the </w:t>
            </w:r>
            <w:r w:rsidR="40E5A62C" w:rsidRPr="304046C8">
              <w:rPr>
                <w:rFonts w:eastAsia="Arial Unicode MS"/>
                <w:b/>
                <w:bCs/>
              </w:rPr>
              <w:t>Delete Travel Allowance</w:t>
            </w:r>
            <w:r w:rsidRPr="304046C8">
              <w:rPr>
                <w:rFonts w:eastAsia="Arial Unicode MS"/>
              </w:rPr>
              <w:t xml:space="preserve"> window, tap </w:t>
            </w:r>
            <w:r w:rsidRPr="304046C8">
              <w:rPr>
                <w:rFonts w:eastAsia="Arial Unicode MS"/>
                <w:b/>
                <w:bCs/>
              </w:rPr>
              <w:t>Delete</w:t>
            </w:r>
            <w:r w:rsidRPr="304046C8">
              <w:rPr>
                <w:rFonts w:eastAsia="Arial Unicode MS"/>
              </w:rPr>
              <w:t>.</w:t>
            </w:r>
          </w:p>
          <w:p w14:paraId="5D151215" w14:textId="77777777" w:rsidR="00F30F12" w:rsidRPr="00AC5651" w:rsidRDefault="00F30F12">
            <w:pPr>
              <w:pStyle w:val="ConcurTableText"/>
            </w:pPr>
            <w:r w:rsidRPr="304046C8">
              <w:rPr>
                <w:rFonts w:eastAsia="Arial Unicode MS"/>
              </w:rPr>
              <w:t xml:space="preserve">The travel allowance no longer appears in the </w:t>
            </w:r>
            <w:r w:rsidRPr="304046C8">
              <w:rPr>
                <w:rFonts w:eastAsia="Arial Unicode MS"/>
                <w:b/>
                <w:bCs/>
              </w:rPr>
              <w:t>Itineraries</w:t>
            </w:r>
            <w:r w:rsidRPr="304046C8">
              <w:rPr>
                <w:rFonts w:eastAsia="Arial Unicode MS"/>
              </w:rPr>
              <w:t xml:space="preserve"> section of the </w:t>
            </w:r>
            <w:r w:rsidRPr="304046C8">
              <w:rPr>
                <w:rFonts w:eastAsia="Arial Unicode MS"/>
                <w:b/>
                <w:bCs/>
              </w:rPr>
              <w:t>Travel Allowance</w:t>
            </w:r>
            <w:r w:rsidRPr="304046C8">
              <w:rPr>
                <w:rFonts w:eastAsia="Arial Unicode MS"/>
              </w:rPr>
              <w:t xml:space="preserve"> screen.</w:t>
            </w:r>
          </w:p>
        </w:tc>
      </w:tr>
    </w:tbl>
    <w:p w14:paraId="62B74597" w14:textId="77777777" w:rsidR="00F30F12" w:rsidRDefault="00F30F12" w:rsidP="00F30F12">
      <w:pPr>
        <w:pStyle w:val="Heading2"/>
        <w:keepNext/>
        <w:ind w:left="0"/>
      </w:pPr>
      <w:bookmarkStart w:id="46" w:name="_Toc139380614"/>
      <w:r>
        <w:lastRenderedPageBreak/>
        <w:t>Expense Approvals</w:t>
      </w:r>
      <w:bookmarkEnd w:id="46"/>
    </w:p>
    <w:p w14:paraId="2BF59D61" w14:textId="77777777" w:rsidR="00F30F12" w:rsidRDefault="00F30F12" w:rsidP="00F30F12">
      <w:pPr>
        <w:pStyle w:val="ConcurTableText"/>
        <w:keepNext/>
      </w:pPr>
      <w:r w:rsidRPr="005D7915">
        <w:t xml:space="preserve">Use </w:t>
      </w:r>
      <w:r w:rsidRPr="005D7915">
        <w:rPr>
          <w:b/>
        </w:rPr>
        <w:t>Approvals</w:t>
      </w:r>
      <w:r w:rsidRPr="005D7915">
        <w:t xml:space="preserve"> on </w:t>
      </w:r>
      <w:r w:rsidRPr="008E20AF">
        <w:t>the</w:t>
      </w:r>
      <w:r w:rsidRPr="005D7915">
        <w:t xml:space="preserve"> home screen to view</w:t>
      </w:r>
      <w:r>
        <w:t>,</w:t>
      </w:r>
      <w:r w:rsidRPr="005D7915">
        <w:t xml:space="preserve"> approve</w:t>
      </w:r>
      <w:r>
        <w:t>, or send back</w:t>
      </w:r>
      <w:r w:rsidRPr="005D7915">
        <w:t xml:space="preserve"> expense reports (if you are a report approver</w:t>
      </w:r>
      <w:r>
        <w:t xml:space="preserve"> or a cost object approver</w:t>
      </w:r>
      <w:r w:rsidRPr="005D7915">
        <w:t>).</w:t>
      </w:r>
    </w:p>
    <w:p w14:paraId="08A35ED2" w14:textId="77777777" w:rsidR="00F30F12" w:rsidRDefault="00F30F12" w:rsidP="00F30F12">
      <w:pPr>
        <w:pStyle w:val="Heading3"/>
        <w:rPr>
          <w:rFonts w:eastAsia="Arial Unicode MS"/>
          <w:snapToGrid w:val="0"/>
        </w:rPr>
      </w:pPr>
      <w:bookmarkStart w:id="47" w:name="_Toc139380615"/>
      <w:r w:rsidRPr="004867D8">
        <w:rPr>
          <w:rFonts w:eastAsia="Arial Unicode MS"/>
          <w:snapToGrid w:val="0"/>
        </w:rPr>
        <w:t>Approve an Expense Report</w:t>
      </w:r>
      <w:bookmarkEnd w:id="47"/>
    </w:p>
    <w:tbl>
      <w:tblPr>
        <w:tblW w:w="9540"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Caption w:val="Approve an expense report."/>
      </w:tblPr>
      <w:tblGrid>
        <w:gridCol w:w="5910"/>
        <w:gridCol w:w="3630"/>
      </w:tblGrid>
      <w:tr w:rsidR="00F30F12" w:rsidRPr="006429D2" w14:paraId="6A868419" w14:textId="77777777" w:rsidTr="046065ED">
        <w:trPr>
          <w:cantSplit/>
          <w:tblHeader/>
        </w:trPr>
        <w:tc>
          <w:tcPr>
            <w:tcW w:w="5910" w:type="dxa"/>
            <w:shd w:val="clear" w:color="auto" w:fill="000000" w:themeFill="text1"/>
          </w:tcPr>
          <w:p w14:paraId="7E7943D3" w14:textId="77777777" w:rsidR="00F30F12" w:rsidRPr="006429D2" w:rsidRDefault="00F30F12">
            <w:pPr>
              <w:pStyle w:val="ConcurTableHeadLeft"/>
            </w:pPr>
            <w:r>
              <w:t>Screen(s)</w:t>
            </w:r>
          </w:p>
        </w:tc>
        <w:tc>
          <w:tcPr>
            <w:tcW w:w="3630" w:type="dxa"/>
            <w:shd w:val="clear" w:color="auto" w:fill="000000" w:themeFill="text1"/>
          </w:tcPr>
          <w:p w14:paraId="0D2BF5EF" w14:textId="77777777" w:rsidR="00F30F12" w:rsidRPr="006429D2" w:rsidRDefault="00F30F12">
            <w:pPr>
              <w:pStyle w:val="ConcurTableHeadLeft"/>
            </w:pPr>
            <w:r w:rsidRPr="006429D2">
              <w:t>Description/Action</w:t>
            </w:r>
          </w:p>
        </w:tc>
      </w:tr>
      <w:tr w:rsidR="00F30F12" w:rsidRPr="0094602A" w14:paraId="12143517" w14:textId="77777777">
        <w:trPr>
          <w:cantSplit/>
        </w:trPr>
        <w:tc>
          <w:tcPr>
            <w:tcW w:w="5910" w:type="dxa"/>
          </w:tcPr>
          <w:p w14:paraId="4586AEB7" w14:textId="0E5AC657" w:rsidR="00F30F12" w:rsidRPr="005B7DE7" w:rsidRDefault="00027A71">
            <w:pPr>
              <w:pStyle w:val="ConcurTableText"/>
              <w:rPr>
                <w:noProof/>
                <w:snapToGrid/>
              </w:rPr>
            </w:pPr>
            <w:r>
              <w:rPr>
                <w:noProof/>
              </w:rPr>
              <w:drawing>
                <wp:inline distT="0" distB="0" distL="0" distR="0" wp14:anchorId="2972F5B3" wp14:editId="0CD218CD">
                  <wp:extent cx="1645920" cy="3375660"/>
                  <wp:effectExtent l="0" t="0" r="0" b="0"/>
                  <wp:docPr id="1870410597" name="Picture 1870410597" descr="P987C3T4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410597" name="Picture 1870410597" descr="P987C3T47#yIS1"/>
                          <pic:cNvPicPr/>
                        </pic:nvPicPr>
                        <pic:blipFill>
                          <a:blip r:embed="rId210"/>
                          <a:stretch>
                            <a:fillRect/>
                          </a:stretch>
                        </pic:blipFill>
                        <pic:spPr>
                          <a:xfrm>
                            <a:off x="0" y="0"/>
                            <a:ext cx="1645920" cy="3375660"/>
                          </a:xfrm>
                          <a:prstGeom prst="rect">
                            <a:avLst/>
                          </a:prstGeom>
                        </pic:spPr>
                      </pic:pic>
                    </a:graphicData>
                  </a:graphic>
                </wp:inline>
              </w:drawing>
            </w:r>
            <w:r w:rsidR="00F30F12">
              <w:rPr>
                <w:noProof/>
                <w:snapToGrid/>
              </w:rPr>
              <w:t xml:space="preserve">  </w:t>
            </w:r>
            <w:r w:rsidR="00F30F12" w:rsidRPr="00254E20">
              <w:rPr>
                <w:noProof/>
                <w:snapToGrid/>
              </w:rPr>
              <w:drawing>
                <wp:inline distT="0" distB="0" distL="0" distR="0" wp14:anchorId="163CF6C4" wp14:editId="3BD376D3">
                  <wp:extent cx="1721081" cy="3473726"/>
                  <wp:effectExtent l="19050" t="19050" r="12700" b="12700"/>
                  <wp:docPr id="1083" name="Picture 1083" descr="P987C3T47#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 name="Picture 1083" descr="P987C3T47#yIS2"/>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1722791" cy="3477178"/>
                          </a:xfrm>
                          <a:prstGeom prst="rect">
                            <a:avLst/>
                          </a:prstGeom>
                          <a:noFill/>
                          <a:ln w="6350" cmpd="sng">
                            <a:solidFill>
                              <a:srgbClr val="000000"/>
                            </a:solidFill>
                            <a:miter lim="800000"/>
                            <a:headEnd/>
                            <a:tailEnd/>
                          </a:ln>
                          <a:effectLst/>
                        </pic:spPr>
                      </pic:pic>
                    </a:graphicData>
                  </a:graphic>
                </wp:inline>
              </w:drawing>
            </w:r>
          </w:p>
        </w:tc>
        <w:tc>
          <w:tcPr>
            <w:tcW w:w="3630" w:type="dxa"/>
          </w:tcPr>
          <w:p w14:paraId="5AE97114" w14:textId="77777777" w:rsidR="00F30F12" w:rsidRDefault="00F30F12">
            <w:pPr>
              <w:pStyle w:val="ConcurTableText"/>
            </w:pPr>
            <w:r>
              <w:t>To approve an expense report:</w:t>
            </w:r>
          </w:p>
          <w:p w14:paraId="48A3FADC" w14:textId="77777777" w:rsidR="00F30F12" w:rsidRDefault="00F30F12">
            <w:pPr>
              <w:pStyle w:val="ConcurTableText"/>
            </w:pPr>
            <w:r>
              <w:t xml:space="preserve">1) On the home screen, tap </w:t>
            </w:r>
            <w:r w:rsidRPr="009E13A4">
              <w:rPr>
                <w:b/>
              </w:rPr>
              <w:t>Approvals</w:t>
            </w:r>
            <w:r>
              <w:t>.</w:t>
            </w:r>
          </w:p>
          <w:p w14:paraId="55DBA7A8" w14:textId="77777777" w:rsidR="00F30F12" w:rsidRPr="00807605" w:rsidRDefault="00F30F12">
            <w:pPr>
              <w:pStyle w:val="ConcurTableText"/>
            </w:pPr>
            <w:r>
              <w:t xml:space="preserve">2) On the </w:t>
            </w:r>
            <w:r w:rsidRPr="009E13A4">
              <w:rPr>
                <w:b/>
              </w:rPr>
              <w:t>Approvals</w:t>
            </w:r>
            <w:r>
              <w:t xml:space="preserve"> screen, tap </w:t>
            </w:r>
            <w:r w:rsidRPr="00807605">
              <w:t>the desired expense report.</w:t>
            </w:r>
          </w:p>
          <w:p w14:paraId="66BBBAC9" w14:textId="4F88B93C" w:rsidR="00F30F12" w:rsidRDefault="00F30F12">
            <w:pPr>
              <w:pStyle w:val="ConcurTableText"/>
            </w:pPr>
            <w:r>
              <w:t xml:space="preserve">3) On the </w:t>
            </w:r>
            <w:r w:rsidRPr="00807605">
              <w:rPr>
                <w:b/>
              </w:rPr>
              <w:t>Report Approval</w:t>
            </w:r>
            <w:r>
              <w:t xml:space="preserve"> screen, tap </w:t>
            </w:r>
            <w:r w:rsidRPr="00807605">
              <w:rPr>
                <w:b/>
              </w:rPr>
              <w:t>Approve</w:t>
            </w:r>
            <w:r>
              <w:t>.</w:t>
            </w:r>
          </w:p>
          <w:p w14:paraId="4AF99A4B" w14:textId="77777777" w:rsidR="00F30F12" w:rsidRDefault="00F30F12">
            <w:pPr>
              <w:pStyle w:val="ConcurTableText"/>
            </w:pPr>
            <w:r>
              <w:t xml:space="preserve">4) On the </w:t>
            </w:r>
            <w:r w:rsidRPr="00807605">
              <w:rPr>
                <w:b/>
              </w:rPr>
              <w:t>Report Approval</w:t>
            </w:r>
            <w:r>
              <w:t xml:space="preserve"> screen, enter the desired comment.</w:t>
            </w:r>
          </w:p>
          <w:p w14:paraId="64A110F3" w14:textId="77777777" w:rsidR="00F30F12" w:rsidRPr="00AC5651" w:rsidRDefault="00F30F12">
            <w:pPr>
              <w:pStyle w:val="ConcurTableText"/>
            </w:pPr>
            <w:r>
              <w:t xml:space="preserve">5) Tap </w:t>
            </w:r>
            <w:r w:rsidRPr="00EF25BB">
              <w:rPr>
                <w:b/>
              </w:rPr>
              <w:t>Approve</w:t>
            </w:r>
            <w:r>
              <w:t>.</w:t>
            </w:r>
          </w:p>
        </w:tc>
      </w:tr>
    </w:tbl>
    <w:p w14:paraId="2C455BAB" w14:textId="77777777" w:rsidR="00F30F12" w:rsidRPr="00BC0EF7" w:rsidRDefault="00F30F12" w:rsidP="00F30F12">
      <w:pPr>
        <w:pStyle w:val="Heading3"/>
      </w:pPr>
      <w:bookmarkStart w:id="48" w:name="_Toc139380616"/>
      <w:r w:rsidRPr="004867D8">
        <w:rPr>
          <w:rFonts w:eastAsia="Arial Unicode MS"/>
          <w:snapToGrid w:val="0"/>
        </w:rPr>
        <w:lastRenderedPageBreak/>
        <w:t>Send Back an Expense Report</w:t>
      </w:r>
      <w:bookmarkEnd w:id="48"/>
    </w:p>
    <w:tbl>
      <w:tblPr>
        <w:tblW w:w="9540"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Caption w:val="Send back an expense report."/>
      </w:tblPr>
      <w:tblGrid>
        <w:gridCol w:w="5850"/>
        <w:gridCol w:w="3690"/>
      </w:tblGrid>
      <w:tr w:rsidR="00F30F12" w:rsidRPr="006429D2" w14:paraId="3E02F78C" w14:textId="77777777">
        <w:trPr>
          <w:cantSplit/>
          <w:tblHeader/>
        </w:trPr>
        <w:tc>
          <w:tcPr>
            <w:tcW w:w="5850" w:type="dxa"/>
            <w:shd w:val="clear" w:color="auto" w:fill="000000"/>
          </w:tcPr>
          <w:p w14:paraId="7BDA7E51" w14:textId="77777777" w:rsidR="00F30F12" w:rsidRPr="006429D2" w:rsidRDefault="00F30F12">
            <w:pPr>
              <w:pStyle w:val="ConcurTableHeadLeft"/>
            </w:pPr>
            <w:r>
              <w:t>Screen(s)</w:t>
            </w:r>
          </w:p>
        </w:tc>
        <w:tc>
          <w:tcPr>
            <w:tcW w:w="3690" w:type="dxa"/>
            <w:shd w:val="clear" w:color="auto" w:fill="000000"/>
          </w:tcPr>
          <w:p w14:paraId="082CE968" w14:textId="77777777" w:rsidR="00F30F12" w:rsidRPr="006429D2" w:rsidRDefault="00F30F12">
            <w:pPr>
              <w:pStyle w:val="ConcurTableHeadLeft"/>
            </w:pPr>
            <w:r w:rsidRPr="006429D2">
              <w:t>Description/Action</w:t>
            </w:r>
          </w:p>
        </w:tc>
      </w:tr>
      <w:tr w:rsidR="00F30F12" w:rsidRPr="0094602A" w14:paraId="06DB9ADE" w14:textId="77777777">
        <w:trPr>
          <w:cantSplit/>
        </w:trPr>
        <w:tc>
          <w:tcPr>
            <w:tcW w:w="5850" w:type="dxa"/>
          </w:tcPr>
          <w:p w14:paraId="12DF9B9D" w14:textId="79CB4523" w:rsidR="00F30F12" w:rsidRPr="005B7DE7" w:rsidRDefault="00D85933">
            <w:pPr>
              <w:pStyle w:val="ConcurTableText"/>
              <w:rPr>
                <w:noProof/>
                <w:snapToGrid/>
              </w:rPr>
            </w:pPr>
            <w:r>
              <w:rPr>
                <w:noProof/>
              </w:rPr>
              <w:drawing>
                <wp:inline distT="0" distB="0" distL="0" distR="0" wp14:anchorId="78B6573E" wp14:editId="53816AE1">
                  <wp:extent cx="1719072" cy="3525690"/>
                  <wp:effectExtent l="0" t="0" r="0" b="0"/>
                  <wp:docPr id="1192159344" name="Picture 1192159344" descr="P999C3T4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159344" name="Picture 1192159344" descr="P999C3T48#yIS1"/>
                          <pic:cNvPicPr/>
                        </pic:nvPicPr>
                        <pic:blipFill>
                          <a:blip r:embed="rId212"/>
                          <a:stretch>
                            <a:fillRect/>
                          </a:stretch>
                        </pic:blipFill>
                        <pic:spPr>
                          <a:xfrm>
                            <a:off x="0" y="0"/>
                            <a:ext cx="1719072" cy="3525690"/>
                          </a:xfrm>
                          <a:prstGeom prst="rect">
                            <a:avLst/>
                          </a:prstGeom>
                        </pic:spPr>
                      </pic:pic>
                    </a:graphicData>
                  </a:graphic>
                </wp:inline>
              </w:drawing>
            </w:r>
            <w:r w:rsidR="00F30F12">
              <w:rPr>
                <w:noProof/>
              </w:rPr>
              <w:t xml:space="preserve">  </w:t>
            </w:r>
            <w:r w:rsidR="00F30F12" w:rsidRPr="000A73A9">
              <w:rPr>
                <w:noProof/>
                <w:snapToGrid/>
              </w:rPr>
              <w:drawing>
                <wp:inline distT="0" distB="0" distL="0" distR="0" wp14:anchorId="47320FA0" wp14:editId="668E4B02">
                  <wp:extent cx="1717675" cy="3546475"/>
                  <wp:effectExtent l="0" t="0" r="0" b="0"/>
                  <wp:docPr id="1085" name="Picture 1085" descr="P999C3T48#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 name="Picture 1085" descr="P999C3T48#yIS2"/>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717675" cy="3546475"/>
                          </a:xfrm>
                          <a:prstGeom prst="rect">
                            <a:avLst/>
                          </a:prstGeom>
                          <a:noFill/>
                          <a:ln>
                            <a:noFill/>
                          </a:ln>
                        </pic:spPr>
                      </pic:pic>
                    </a:graphicData>
                  </a:graphic>
                </wp:inline>
              </w:drawing>
            </w:r>
          </w:p>
        </w:tc>
        <w:tc>
          <w:tcPr>
            <w:tcW w:w="3690" w:type="dxa"/>
          </w:tcPr>
          <w:p w14:paraId="2761A323" w14:textId="77777777" w:rsidR="00F30F12" w:rsidRDefault="00F30F12">
            <w:pPr>
              <w:pStyle w:val="ConcurTableText"/>
            </w:pPr>
            <w:r>
              <w:t>To send back an expense report:</w:t>
            </w:r>
          </w:p>
          <w:p w14:paraId="67BC4C08" w14:textId="77777777" w:rsidR="00F30F12" w:rsidRDefault="00F30F12">
            <w:pPr>
              <w:pStyle w:val="ConcurTableText"/>
            </w:pPr>
            <w:r>
              <w:t xml:space="preserve">1) On the home screen, tap </w:t>
            </w:r>
            <w:r w:rsidRPr="009E13A4">
              <w:rPr>
                <w:b/>
              </w:rPr>
              <w:t>Approvals</w:t>
            </w:r>
            <w:r>
              <w:t>.</w:t>
            </w:r>
          </w:p>
          <w:p w14:paraId="3DBDB256" w14:textId="77777777" w:rsidR="00F30F12" w:rsidRDefault="00F30F12">
            <w:pPr>
              <w:pStyle w:val="ConcurTableText"/>
            </w:pPr>
            <w:r>
              <w:t xml:space="preserve">2) On the </w:t>
            </w:r>
            <w:r w:rsidRPr="009E13A4">
              <w:rPr>
                <w:b/>
              </w:rPr>
              <w:t>Approvals</w:t>
            </w:r>
            <w:r>
              <w:t xml:space="preserve"> screen, tap </w:t>
            </w:r>
            <w:r w:rsidRPr="00807605">
              <w:t>the desired expense report.</w:t>
            </w:r>
          </w:p>
          <w:p w14:paraId="316F6882" w14:textId="77777777" w:rsidR="00F30F12" w:rsidRPr="00807605" w:rsidRDefault="00F30F12">
            <w:pPr>
              <w:pStyle w:val="ConcurTableText"/>
            </w:pPr>
            <w:r>
              <w:t xml:space="preserve">3) On the </w:t>
            </w:r>
            <w:r w:rsidRPr="00807605">
              <w:rPr>
                <w:b/>
              </w:rPr>
              <w:t>Report Approval</w:t>
            </w:r>
            <w:r>
              <w:t xml:space="preserve"> screen, tap </w:t>
            </w:r>
            <w:r>
              <w:rPr>
                <w:b/>
              </w:rPr>
              <w:t>Send Back</w:t>
            </w:r>
            <w:r>
              <w:t>.</w:t>
            </w:r>
          </w:p>
          <w:p w14:paraId="1A08FFD9" w14:textId="77777777" w:rsidR="00F30F12" w:rsidRDefault="00F30F12">
            <w:pPr>
              <w:pStyle w:val="ConcurTableText"/>
            </w:pPr>
            <w:r>
              <w:t xml:space="preserve">4) On the </w:t>
            </w:r>
            <w:r>
              <w:rPr>
                <w:b/>
              </w:rPr>
              <w:t>Sending Back Report</w:t>
            </w:r>
            <w:r>
              <w:t xml:space="preserve"> screen, enter the desired comment.</w:t>
            </w:r>
          </w:p>
          <w:p w14:paraId="664BD948" w14:textId="77777777" w:rsidR="00F30F12" w:rsidRPr="00AC5651" w:rsidRDefault="00F30F12">
            <w:pPr>
              <w:pStyle w:val="ConcurTableText"/>
            </w:pPr>
            <w:r>
              <w:t xml:space="preserve">5) Tap </w:t>
            </w:r>
            <w:r w:rsidRPr="00E8224D">
              <w:rPr>
                <w:b/>
              </w:rPr>
              <w:t>Send Back</w:t>
            </w:r>
            <w:r>
              <w:t>.</w:t>
            </w:r>
          </w:p>
        </w:tc>
      </w:tr>
    </w:tbl>
    <w:p w14:paraId="31D0E5DB" w14:textId="77777777" w:rsidR="00F30F12" w:rsidRPr="005D7915" w:rsidRDefault="00F30F12" w:rsidP="00F30F12">
      <w:pPr>
        <w:pStyle w:val="Heading3"/>
      </w:pPr>
      <w:bookmarkStart w:id="49" w:name="_Toc139380617"/>
      <w:r w:rsidRPr="004867D8">
        <w:rPr>
          <w:rFonts w:eastAsia="Arial Unicode MS"/>
          <w:snapToGrid w:val="0"/>
        </w:rPr>
        <w:t>Review and Approve an Expense</w:t>
      </w:r>
      <w:r>
        <w:rPr>
          <w:rFonts w:eastAsia="Arial Unicode MS"/>
          <w:snapToGrid w:val="0"/>
        </w:rPr>
        <w:t xml:space="preserve"> Report</w:t>
      </w:r>
      <w:r w:rsidRPr="004867D8">
        <w:rPr>
          <w:rFonts w:eastAsia="Arial Unicode MS"/>
          <w:snapToGrid w:val="0"/>
        </w:rPr>
        <w:t xml:space="preserve"> as a Cost Object Approver</w:t>
      </w:r>
      <w:bookmarkEnd w:id="49"/>
    </w:p>
    <w:tbl>
      <w:tblPr>
        <w:tblW w:w="9540"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Caption w:val="Review and approve an expense as a cost object approver."/>
      </w:tblPr>
      <w:tblGrid>
        <w:gridCol w:w="5850"/>
        <w:gridCol w:w="3690"/>
      </w:tblGrid>
      <w:tr w:rsidR="00F30F12" w:rsidRPr="006429D2" w14:paraId="428CF2AB" w14:textId="77777777">
        <w:trPr>
          <w:cantSplit/>
          <w:tblHeader/>
        </w:trPr>
        <w:tc>
          <w:tcPr>
            <w:tcW w:w="5850" w:type="dxa"/>
            <w:shd w:val="clear" w:color="auto" w:fill="000000"/>
          </w:tcPr>
          <w:p w14:paraId="360EC6AB" w14:textId="77777777" w:rsidR="00F30F12" w:rsidRPr="006429D2" w:rsidRDefault="00F30F12">
            <w:pPr>
              <w:pStyle w:val="ConcurTableHeadLeft"/>
            </w:pPr>
            <w:r>
              <w:t>Screen(s)</w:t>
            </w:r>
          </w:p>
        </w:tc>
        <w:tc>
          <w:tcPr>
            <w:tcW w:w="3690" w:type="dxa"/>
            <w:shd w:val="clear" w:color="auto" w:fill="000000"/>
          </w:tcPr>
          <w:p w14:paraId="6FE86C3A" w14:textId="77777777" w:rsidR="00F30F12" w:rsidRPr="006429D2" w:rsidRDefault="00F30F12">
            <w:pPr>
              <w:pStyle w:val="ConcurTableHeadLeft"/>
            </w:pPr>
            <w:r w:rsidRPr="006429D2">
              <w:t>Description/Action</w:t>
            </w:r>
          </w:p>
        </w:tc>
      </w:tr>
      <w:tr w:rsidR="00F30F12" w:rsidRPr="0094602A" w14:paraId="3D35A0C4" w14:textId="77777777">
        <w:trPr>
          <w:cantSplit/>
        </w:trPr>
        <w:tc>
          <w:tcPr>
            <w:tcW w:w="5850" w:type="dxa"/>
          </w:tcPr>
          <w:p w14:paraId="34465EDE" w14:textId="3834667A" w:rsidR="00F30F12" w:rsidRPr="005B7DE7" w:rsidRDefault="0063694C">
            <w:pPr>
              <w:pStyle w:val="ConcurTableText"/>
              <w:rPr>
                <w:noProof/>
                <w:snapToGrid/>
              </w:rPr>
            </w:pPr>
            <w:r>
              <w:rPr>
                <w:noProof/>
              </w:rPr>
              <w:t xml:space="preserve"> </w:t>
            </w:r>
            <w:r>
              <w:rPr>
                <w:noProof/>
              </w:rPr>
              <w:drawing>
                <wp:inline distT="0" distB="0" distL="0" distR="0" wp14:anchorId="75F6AF4B" wp14:editId="364DE3D4">
                  <wp:extent cx="1645920" cy="3367688"/>
                  <wp:effectExtent l="0" t="0" r="0" b="4445"/>
                  <wp:docPr id="83814154" name="Picture 83814154" descr="P1011C3T4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14154" name="Picture 83814154" descr="P1011C3T49#yIS1"/>
                          <pic:cNvPicPr/>
                        </pic:nvPicPr>
                        <pic:blipFill>
                          <a:blip r:embed="rId214"/>
                          <a:stretch>
                            <a:fillRect/>
                          </a:stretch>
                        </pic:blipFill>
                        <pic:spPr>
                          <a:xfrm>
                            <a:off x="0" y="0"/>
                            <a:ext cx="1645920" cy="3367688"/>
                          </a:xfrm>
                          <a:prstGeom prst="rect">
                            <a:avLst/>
                          </a:prstGeom>
                        </pic:spPr>
                      </pic:pic>
                    </a:graphicData>
                  </a:graphic>
                </wp:inline>
              </w:drawing>
            </w:r>
            <w:r w:rsidR="00F30F12">
              <w:rPr>
                <w:noProof/>
              </w:rPr>
              <w:t xml:space="preserve">  </w:t>
            </w:r>
            <w:r w:rsidR="00C666CD">
              <w:rPr>
                <w:noProof/>
              </w:rPr>
              <w:t xml:space="preserve"> </w:t>
            </w:r>
            <w:r w:rsidR="00C666CD">
              <w:rPr>
                <w:noProof/>
              </w:rPr>
              <w:drawing>
                <wp:inline distT="0" distB="0" distL="0" distR="0" wp14:anchorId="362386FC" wp14:editId="2E103CF2">
                  <wp:extent cx="1645920" cy="3367688"/>
                  <wp:effectExtent l="0" t="0" r="0" b="4445"/>
                  <wp:docPr id="83814199" name="Picture 83814199" descr="P1011C3T49#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14199" name="Picture 83814199" descr="P1011C3T49#yIS2"/>
                          <pic:cNvPicPr/>
                        </pic:nvPicPr>
                        <pic:blipFill>
                          <a:blip r:embed="rId215"/>
                          <a:stretch>
                            <a:fillRect/>
                          </a:stretch>
                        </pic:blipFill>
                        <pic:spPr>
                          <a:xfrm>
                            <a:off x="0" y="0"/>
                            <a:ext cx="1645920" cy="3367688"/>
                          </a:xfrm>
                          <a:prstGeom prst="rect">
                            <a:avLst/>
                          </a:prstGeom>
                        </pic:spPr>
                      </pic:pic>
                    </a:graphicData>
                  </a:graphic>
                </wp:inline>
              </w:drawing>
            </w:r>
          </w:p>
        </w:tc>
        <w:tc>
          <w:tcPr>
            <w:tcW w:w="3690" w:type="dxa"/>
          </w:tcPr>
          <w:p w14:paraId="0AB22ED6" w14:textId="77777777" w:rsidR="00F30F12" w:rsidRDefault="00F30F12">
            <w:pPr>
              <w:pStyle w:val="ConcurTableText"/>
              <w:rPr>
                <w:rFonts w:eastAsia="Arial Unicode MS"/>
              </w:rPr>
            </w:pPr>
            <w:r>
              <w:rPr>
                <w:rFonts w:eastAsia="Arial Unicode MS"/>
              </w:rPr>
              <w:t>To review and approve an expense report as a cost object approver:</w:t>
            </w:r>
          </w:p>
          <w:p w14:paraId="70BB8674" w14:textId="77777777" w:rsidR="00F30F12" w:rsidRPr="00DA3A88" w:rsidRDefault="00F30F12">
            <w:pPr>
              <w:pStyle w:val="ConcurTableText"/>
              <w:rPr>
                <w:rFonts w:eastAsia="Arial Unicode MS"/>
              </w:rPr>
            </w:pPr>
            <w:r>
              <w:rPr>
                <w:rFonts w:eastAsia="Arial Unicode MS"/>
              </w:rPr>
              <w:t>1) On</w:t>
            </w:r>
            <w:r>
              <w:t xml:space="preserve"> the home screen, tap </w:t>
            </w:r>
            <w:r w:rsidRPr="009E13A4">
              <w:rPr>
                <w:b/>
              </w:rPr>
              <w:t>Approvals</w:t>
            </w:r>
            <w:r>
              <w:t>.</w:t>
            </w:r>
          </w:p>
          <w:p w14:paraId="6522119D" w14:textId="77777777" w:rsidR="00F30F12" w:rsidRDefault="00F30F12">
            <w:pPr>
              <w:pStyle w:val="ConcurTableText"/>
            </w:pPr>
            <w:r>
              <w:t xml:space="preserve">2) On the </w:t>
            </w:r>
            <w:r w:rsidRPr="009E13A4">
              <w:rPr>
                <w:b/>
              </w:rPr>
              <w:t>Approvals</w:t>
            </w:r>
            <w:r>
              <w:t xml:space="preserve"> screen, tap </w:t>
            </w:r>
            <w:r w:rsidRPr="00807605">
              <w:t>the desired expense report.</w:t>
            </w:r>
          </w:p>
          <w:p w14:paraId="670AAF71" w14:textId="77777777" w:rsidR="00F30F12" w:rsidRDefault="00F30F12">
            <w:pPr>
              <w:pStyle w:val="ConcurTableText"/>
            </w:pPr>
            <w:r>
              <w:t xml:space="preserve">3) On the </w:t>
            </w:r>
            <w:r>
              <w:rPr>
                <w:b/>
              </w:rPr>
              <w:t>Report Approval</w:t>
            </w:r>
            <w:r>
              <w:t xml:space="preserve"> screen, review the report details.</w:t>
            </w:r>
          </w:p>
          <w:p w14:paraId="1FF9621C" w14:textId="77777777" w:rsidR="00F30F12" w:rsidRPr="00AC5651" w:rsidRDefault="00F30F12">
            <w:pPr>
              <w:pStyle w:val="ConcurTableText"/>
            </w:pPr>
            <w:r>
              <w:t xml:space="preserve">4) </w:t>
            </w:r>
            <w:r>
              <w:rPr>
                <w:rFonts w:eastAsia="Arial Unicode MS"/>
              </w:rPr>
              <w:t xml:space="preserve">When ready to approve the expense report, tap </w:t>
            </w:r>
            <w:r w:rsidRPr="00EF25BB">
              <w:rPr>
                <w:rFonts w:eastAsia="Arial Unicode MS"/>
                <w:b/>
              </w:rPr>
              <w:t>Approve</w:t>
            </w:r>
            <w:r>
              <w:rPr>
                <w:rFonts w:eastAsia="Arial Unicode MS"/>
              </w:rPr>
              <w:t>.</w:t>
            </w:r>
          </w:p>
        </w:tc>
      </w:tr>
    </w:tbl>
    <w:p w14:paraId="4D655BD0" w14:textId="77777777" w:rsidR="00F30F12" w:rsidRPr="005D7915" w:rsidRDefault="00F30F12" w:rsidP="00F30F12">
      <w:pPr>
        <w:pStyle w:val="Heading3"/>
      </w:pPr>
      <w:bookmarkStart w:id="50" w:name="_Toc139380618"/>
      <w:r>
        <w:rPr>
          <w:rFonts w:eastAsia="Arial Unicode MS"/>
          <w:snapToGrid w:val="0"/>
        </w:rPr>
        <w:lastRenderedPageBreak/>
        <w:t>Review and Approve</w:t>
      </w:r>
      <w:r w:rsidRPr="004867D8">
        <w:rPr>
          <w:rFonts w:eastAsia="Arial Unicode MS"/>
          <w:snapToGrid w:val="0"/>
        </w:rPr>
        <w:t xml:space="preserve"> </w:t>
      </w:r>
      <w:r>
        <w:rPr>
          <w:rFonts w:eastAsia="Arial Unicode MS"/>
          <w:snapToGrid w:val="0"/>
        </w:rPr>
        <w:t>an Expense Report with a Travel Allowance</w:t>
      </w:r>
      <w:bookmarkEnd w:id="50"/>
    </w:p>
    <w:tbl>
      <w:tblPr>
        <w:tblW w:w="9540"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Caption w:val="Review and approve an expense as a cost object approver."/>
      </w:tblPr>
      <w:tblGrid>
        <w:gridCol w:w="5820"/>
        <w:gridCol w:w="3720"/>
      </w:tblGrid>
      <w:tr w:rsidR="00F30F12" w:rsidRPr="006429D2" w14:paraId="68D12851" w14:textId="77777777" w:rsidTr="046065ED">
        <w:trPr>
          <w:cantSplit/>
          <w:tblHeader/>
        </w:trPr>
        <w:tc>
          <w:tcPr>
            <w:tcW w:w="5820" w:type="dxa"/>
            <w:shd w:val="clear" w:color="auto" w:fill="000000" w:themeFill="text1"/>
          </w:tcPr>
          <w:p w14:paraId="448027E2" w14:textId="77777777" w:rsidR="00F30F12" w:rsidRPr="006429D2" w:rsidRDefault="00F30F12">
            <w:pPr>
              <w:pStyle w:val="ConcurTableHeadLeft"/>
            </w:pPr>
            <w:r>
              <w:t>Screen(s)</w:t>
            </w:r>
          </w:p>
        </w:tc>
        <w:tc>
          <w:tcPr>
            <w:tcW w:w="3720" w:type="dxa"/>
            <w:shd w:val="clear" w:color="auto" w:fill="000000" w:themeFill="text1"/>
          </w:tcPr>
          <w:p w14:paraId="0386E378" w14:textId="77777777" w:rsidR="00F30F12" w:rsidRPr="006429D2" w:rsidRDefault="00F30F12">
            <w:pPr>
              <w:pStyle w:val="ConcurTableHeadLeft"/>
            </w:pPr>
            <w:r w:rsidRPr="006429D2">
              <w:t>Description/Action</w:t>
            </w:r>
          </w:p>
        </w:tc>
      </w:tr>
      <w:tr w:rsidR="00F30F12" w:rsidRPr="0094602A" w14:paraId="264368D7" w14:textId="77777777">
        <w:trPr>
          <w:cantSplit/>
        </w:trPr>
        <w:tc>
          <w:tcPr>
            <w:tcW w:w="5820" w:type="dxa"/>
          </w:tcPr>
          <w:p w14:paraId="62F6E4A3" w14:textId="51737181" w:rsidR="00F30F12" w:rsidRPr="00A3435D" w:rsidRDefault="00F30F12">
            <w:pPr>
              <w:pStyle w:val="ConcurTableText"/>
              <w:rPr>
                <w:noProof/>
                <w:snapToGrid/>
              </w:rPr>
            </w:pPr>
            <w:r>
              <w:rPr>
                <w:noProof/>
              </w:rPr>
              <w:t xml:space="preserve"> </w:t>
            </w:r>
            <w:r w:rsidR="6C9350E3">
              <w:rPr>
                <w:noProof/>
              </w:rPr>
              <w:drawing>
                <wp:inline distT="0" distB="0" distL="0" distR="0" wp14:anchorId="65524D5C" wp14:editId="7A3815DE">
                  <wp:extent cx="1554480" cy="3449466"/>
                  <wp:effectExtent l="9525" t="9525" r="9525" b="9525"/>
                  <wp:docPr id="1800206637" name="Picture 1800206637" descr="P1022C3T5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206637" name="Picture 1800206637" descr="P1022C3T50#yIS1"/>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1554480" cy="3449466"/>
                          </a:xfrm>
                          <a:prstGeom prst="rect">
                            <a:avLst/>
                          </a:prstGeom>
                          <a:ln w="9525">
                            <a:solidFill>
                              <a:schemeClr val="tx1"/>
                            </a:solidFill>
                            <a:prstDash val="solid"/>
                          </a:ln>
                        </pic:spPr>
                      </pic:pic>
                    </a:graphicData>
                  </a:graphic>
                </wp:inline>
              </w:drawing>
            </w:r>
            <w:r>
              <w:rPr>
                <w:noProof/>
              </w:rPr>
              <w:t xml:space="preserve"> </w:t>
            </w:r>
            <w:r w:rsidR="5C46B735">
              <w:rPr>
                <w:noProof/>
              </w:rPr>
              <w:drawing>
                <wp:inline distT="0" distB="0" distL="0" distR="0" wp14:anchorId="19638C85" wp14:editId="13F41912">
                  <wp:extent cx="1590675" cy="3448409"/>
                  <wp:effectExtent l="19050" t="19050" r="9525" b="19050"/>
                  <wp:docPr id="563136746" name="Picture 563136746" descr="P1022C3T50#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136746" name="Picture 563136746" descr="P1022C3T50#yIS2"/>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1591808" cy="3450866"/>
                          </a:xfrm>
                          <a:prstGeom prst="rect">
                            <a:avLst/>
                          </a:prstGeom>
                          <a:ln w="9525">
                            <a:solidFill>
                              <a:schemeClr val="tx1"/>
                            </a:solidFill>
                            <a:prstDash val="solid"/>
                          </a:ln>
                        </pic:spPr>
                      </pic:pic>
                    </a:graphicData>
                  </a:graphic>
                </wp:inline>
              </w:drawing>
            </w:r>
          </w:p>
        </w:tc>
        <w:tc>
          <w:tcPr>
            <w:tcW w:w="3720" w:type="dxa"/>
          </w:tcPr>
          <w:p w14:paraId="2218A54E" w14:textId="77777777" w:rsidR="0026161D" w:rsidRDefault="0026161D" w:rsidP="0026161D">
            <w:pPr>
              <w:pStyle w:val="ConcurTableText"/>
              <w:rPr>
                <w:rFonts w:eastAsia="Arial Unicode MS"/>
              </w:rPr>
            </w:pPr>
            <w:r>
              <w:rPr>
                <w:rFonts w:eastAsia="Arial Unicode MS"/>
              </w:rPr>
              <w:t>To review and approve an expense report with a travel allowance:</w:t>
            </w:r>
          </w:p>
          <w:p w14:paraId="268A73AF" w14:textId="77777777" w:rsidR="0026161D" w:rsidRPr="00DA3A88" w:rsidRDefault="0026161D" w:rsidP="0026161D">
            <w:pPr>
              <w:pStyle w:val="ConcurTableText"/>
              <w:rPr>
                <w:rFonts w:eastAsia="Arial Unicode MS"/>
              </w:rPr>
            </w:pPr>
            <w:r>
              <w:rPr>
                <w:rFonts w:eastAsia="Arial Unicode MS"/>
              </w:rPr>
              <w:t>1) On</w:t>
            </w:r>
            <w:r>
              <w:t xml:space="preserve"> the home screen, tap </w:t>
            </w:r>
            <w:r w:rsidRPr="009E13A4">
              <w:rPr>
                <w:b/>
              </w:rPr>
              <w:t>Approvals</w:t>
            </w:r>
            <w:r>
              <w:t>.</w:t>
            </w:r>
          </w:p>
          <w:p w14:paraId="34AE1EA7" w14:textId="2884CBF4" w:rsidR="00F30F12" w:rsidRDefault="0026161D" w:rsidP="0026161D">
            <w:pPr>
              <w:pStyle w:val="ConcurTableText"/>
            </w:pPr>
            <w:r>
              <w:t xml:space="preserve">2) On the </w:t>
            </w:r>
            <w:r w:rsidRPr="009E13A4">
              <w:rPr>
                <w:b/>
              </w:rPr>
              <w:t>Approvals</w:t>
            </w:r>
            <w:r>
              <w:t xml:space="preserve"> screen, tap </w:t>
            </w:r>
            <w:r w:rsidRPr="00807605">
              <w:t>the desired expense report.</w:t>
            </w:r>
            <w:r w:rsidR="00F30F12">
              <w:t xml:space="preserve">3) On the </w:t>
            </w:r>
            <w:r w:rsidR="00F30F12">
              <w:rPr>
                <w:b/>
              </w:rPr>
              <w:t>Report Approval</w:t>
            </w:r>
            <w:r w:rsidR="00F30F12">
              <w:t xml:space="preserve"> screen, from the </w:t>
            </w:r>
            <w:r w:rsidR="00F30F12" w:rsidRPr="00613A20">
              <w:rPr>
                <w:b/>
                <w:bCs/>
              </w:rPr>
              <w:t>Expense</w:t>
            </w:r>
            <w:r w:rsidR="00F30F12">
              <w:t xml:space="preserve"> tab you can review the daily allowance details.</w:t>
            </w:r>
          </w:p>
          <w:p w14:paraId="16DAB38E" w14:textId="77777777" w:rsidR="00F30F12" w:rsidRDefault="00F30F12">
            <w:pPr>
              <w:pStyle w:val="ConcurTableText"/>
            </w:pPr>
            <w:r>
              <w:t xml:space="preserve">4) Once done reviewing the daily allowance details, tap the </w:t>
            </w:r>
            <w:r w:rsidRPr="007619CB">
              <w:rPr>
                <w:b/>
              </w:rPr>
              <w:t>Details</w:t>
            </w:r>
            <w:r>
              <w:rPr>
                <w:b/>
              </w:rPr>
              <w:t xml:space="preserve"> </w:t>
            </w:r>
            <w:r w:rsidRPr="00613A20">
              <w:rPr>
                <w:bCs/>
              </w:rPr>
              <w:t>tab</w:t>
            </w:r>
            <w:r>
              <w:t>.</w:t>
            </w:r>
          </w:p>
          <w:p w14:paraId="5F26FB9E" w14:textId="77777777" w:rsidR="00F30F12" w:rsidRDefault="00F30F12">
            <w:pPr>
              <w:pStyle w:val="ConcurTableText"/>
            </w:pPr>
            <w:r>
              <w:t xml:space="preserve">On the </w:t>
            </w:r>
            <w:r w:rsidRPr="00F819CF">
              <w:rPr>
                <w:b/>
                <w:bCs/>
              </w:rPr>
              <w:t>Details</w:t>
            </w:r>
            <w:r>
              <w:t xml:space="preserve"> tab, you can review the expense report details, comments, and travel allowances.</w:t>
            </w:r>
          </w:p>
          <w:p w14:paraId="758FBC9A" w14:textId="77777777" w:rsidR="00F30F12" w:rsidRDefault="00F30F12">
            <w:pPr>
              <w:pStyle w:val="ConcurTableText"/>
              <w:rPr>
                <w:rFonts w:eastAsia="Arial Unicode MS"/>
              </w:rPr>
            </w:pPr>
            <w:r>
              <w:rPr>
                <w:rFonts w:eastAsia="Arial Unicode MS"/>
              </w:rPr>
              <w:t xml:space="preserve">5) Once done reviewing the expense report details and comments, tap </w:t>
            </w:r>
            <w:r w:rsidRPr="002615A4">
              <w:rPr>
                <w:rFonts w:eastAsia="Arial Unicode MS"/>
                <w:b/>
                <w:bCs/>
              </w:rPr>
              <w:t>Travel Allowance Itineraries &amp; Adjustments</w:t>
            </w:r>
            <w:r>
              <w:rPr>
                <w:rFonts w:eastAsia="Arial Unicode MS"/>
              </w:rPr>
              <w:t>.</w:t>
            </w:r>
          </w:p>
        </w:tc>
      </w:tr>
      <w:tr w:rsidR="00F30F12" w:rsidRPr="0094602A" w14:paraId="2E829D37" w14:textId="77777777">
        <w:trPr>
          <w:cantSplit/>
        </w:trPr>
        <w:tc>
          <w:tcPr>
            <w:tcW w:w="5820" w:type="dxa"/>
          </w:tcPr>
          <w:p w14:paraId="0319D48E" w14:textId="58AD941A" w:rsidR="00F30F12" w:rsidRDefault="00F30F12">
            <w:pPr>
              <w:pStyle w:val="ConcurTableText"/>
              <w:rPr>
                <w:noProof/>
              </w:rPr>
            </w:pPr>
            <w:r>
              <w:rPr>
                <w:noProof/>
              </w:rPr>
              <w:t xml:space="preserve"> </w:t>
            </w:r>
            <w:r w:rsidR="7368AFF1">
              <w:rPr>
                <w:noProof/>
              </w:rPr>
              <w:drawing>
                <wp:inline distT="0" distB="0" distL="0" distR="0" wp14:anchorId="0D02A607" wp14:editId="6C62F27A">
                  <wp:extent cx="1590675" cy="3543300"/>
                  <wp:effectExtent l="9525" t="9525" r="9525" b="9525"/>
                  <wp:docPr id="670408104" name="Picture 670408104" descr="P1030C5T5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408104" name="Picture 670408104" descr="P1030C5T50#yIS1"/>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1590675" cy="3543300"/>
                          </a:xfrm>
                          <a:prstGeom prst="rect">
                            <a:avLst/>
                          </a:prstGeom>
                          <a:ln w="9525">
                            <a:solidFill>
                              <a:schemeClr val="tx1"/>
                            </a:solidFill>
                            <a:prstDash val="solid"/>
                          </a:ln>
                        </pic:spPr>
                      </pic:pic>
                    </a:graphicData>
                  </a:graphic>
                </wp:inline>
              </w:drawing>
            </w:r>
            <w:r>
              <w:rPr>
                <w:noProof/>
              </w:rPr>
              <w:t xml:space="preserve"> </w:t>
            </w:r>
            <w:r w:rsidR="07E3CC3B">
              <w:rPr>
                <w:noProof/>
              </w:rPr>
              <w:drawing>
                <wp:inline distT="0" distB="0" distL="0" distR="0" wp14:anchorId="772C7A5D" wp14:editId="6B0E3AB4">
                  <wp:extent cx="1590675" cy="3543300"/>
                  <wp:effectExtent l="9525" t="9525" r="9525" b="9525"/>
                  <wp:docPr id="1859937481" name="Picture 1859937481" descr="P1030C5T50#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937481" name="Picture 1859937481" descr="P1030C5T50#yIS2"/>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1590675" cy="3543300"/>
                          </a:xfrm>
                          <a:prstGeom prst="rect">
                            <a:avLst/>
                          </a:prstGeom>
                          <a:ln w="9525">
                            <a:solidFill>
                              <a:schemeClr val="tx1"/>
                            </a:solidFill>
                            <a:prstDash val="solid"/>
                          </a:ln>
                        </pic:spPr>
                      </pic:pic>
                    </a:graphicData>
                  </a:graphic>
                </wp:inline>
              </w:drawing>
            </w:r>
          </w:p>
        </w:tc>
        <w:tc>
          <w:tcPr>
            <w:tcW w:w="3720" w:type="dxa"/>
          </w:tcPr>
          <w:p w14:paraId="10FBF3E7" w14:textId="77777777" w:rsidR="00F30F12" w:rsidRDefault="00F30F12">
            <w:pPr>
              <w:pStyle w:val="ConcurTableText"/>
              <w:rPr>
                <w:rFonts w:eastAsia="Arial Unicode MS"/>
              </w:rPr>
            </w:pPr>
            <w:r>
              <w:rPr>
                <w:rFonts w:eastAsia="Arial Unicode MS"/>
              </w:rPr>
              <w:t xml:space="preserve">6) On the </w:t>
            </w:r>
            <w:r w:rsidRPr="002615A4">
              <w:rPr>
                <w:rFonts w:eastAsia="Arial Unicode MS"/>
                <w:b/>
                <w:bCs/>
              </w:rPr>
              <w:t>Travel Allowance</w:t>
            </w:r>
            <w:r>
              <w:rPr>
                <w:rFonts w:eastAsia="Arial Unicode MS"/>
              </w:rPr>
              <w:t xml:space="preserve"> screen, you can review the adjustment details.</w:t>
            </w:r>
          </w:p>
          <w:p w14:paraId="2CC88DC2" w14:textId="77777777" w:rsidR="00F30F12" w:rsidRDefault="00F30F12">
            <w:pPr>
              <w:pStyle w:val="ConcurTableText"/>
              <w:rPr>
                <w:rFonts w:eastAsia="Arial Unicode MS"/>
              </w:rPr>
            </w:pPr>
            <w:r>
              <w:rPr>
                <w:rFonts w:eastAsia="Arial Unicode MS"/>
              </w:rPr>
              <w:t xml:space="preserve">7) Once done reviewing the adjustment details, tap the </w:t>
            </w:r>
            <w:r w:rsidRPr="002615A4">
              <w:rPr>
                <w:rFonts w:eastAsia="Arial Unicode MS"/>
                <w:b/>
                <w:bCs/>
              </w:rPr>
              <w:t>Itineraries</w:t>
            </w:r>
            <w:r>
              <w:rPr>
                <w:rFonts w:eastAsia="Arial Unicode MS"/>
              </w:rPr>
              <w:t xml:space="preserve"> tab.</w:t>
            </w:r>
          </w:p>
          <w:p w14:paraId="24F315BC" w14:textId="77777777" w:rsidR="00F30F12" w:rsidRDefault="00F30F12">
            <w:pPr>
              <w:pStyle w:val="ConcurTableText"/>
              <w:rPr>
                <w:rFonts w:eastAsia="Arial Unicode MS"/>
              </w:rPr>
            </w:pPr>
            <w:r>
              <w:rPr>
                <w:rFonts w:eastAsia="Arial Unicode MS"/>
              </w:rPr>
              <w:t xml:space="preserve">8) From the </w:t>
            </w:r>
            <w:r w:rsidRPr="002615A4">
              <w:rPr>
                <w:rFonts w:eastAsia="Arial Unicode MS"/>
                <w:b/>
                <w:bCs/>
              </w:rPr>
              <w:t>Itineraries</w:t>
            </w:r>
            <w:r>
              <w:rPr>
                <w:rFonts w:eastAsia="Arial Unicode MS"/>
                <w:b/>
                <w:bCs/>
              </w:rPr>
              <w:t xml:space="preserve"> </w:t>
            </w:r>
            <w:r w:rsidRPr="002615A4">
              <w:rPr>
                <w:rFonts w:eastAsia="Arial Unicode MS"/>
              </w:rPr>
              <w:t>tab</w:t>
            </w:r>
            <w:r>
              <w:rPr>
                <w:rFonts w:eastAsia="Arial Unicode MS"/>
              </w:rPr>
              <w:t xml:space="preserve">, on the </w:t>
            </w:r>
            <w:r w:rsidRPr="002615A4">
              <w:rPr>
                <w:rFonts w:eastAsia="Arial Unicode MS"/>
                <w:b/>
                <w:bCs/>
              </w:rPr>
              <w:t>Travel Allowance</w:t>
            </w:r>
            <w:r>
              <w:rPr>
                <w:rFonts w:eastAsia="Arial Unicode MS"/>
              </w:rPr>
              <w:t xml:space="preserve"> screen, review the itineraries details.</w:t>
            </w:r>
          </w:p>
          <w:p w14:paraId="1C958100" w14:textId="5B81687D" w:rsidR="00F30F12" w:rsidRDefault="00F30F12">
            <w:pPr>
              <w:pStyle w:val="ConcurTableText"/>
              <w:rPr>
                <w:rFonts w:eastAsia="Arial Unicode MS"/>
              </w:rPr>
            </w:pPr>
            <w:r>
              <w:rPr>
                <w:rFonts w:eastAsia="Arial Unicode MS"/>
              </w:rPr>
              <w:t xml:space="preserve">9) Once done reviewing the itinerary details, tap </w:t>
            </w:r>
            <w:r w:rsidR="00223969">
              <w:rPr>
                <w:noProof/>
              </w:rPr>
              <w:t xml:space="preserve"> </w:t>
            </w:r>
            <w:r w:rsidR="00223969">
              <w:rPr>
                <w:noProof/>
              </w:rPr>
              <w:drawing>
                <wp:inline distT="0" distB="0" distL="0" distR="0" wp14:anchorId="19F39FDB" wp14:editId="3248573F">
                  <wp:extent cx="152413" cy="152413"/>
                  <wp:effectExtent l="0" t="0" r="0" b="0"/>
                  <wp:docPr id="83814151" name="Picture 83814151" descr="P1034C6T5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14151" name="Picture 83814151" descr="P1034C6T50#yIS1"/>
                          <pic:cNvPicPr/>
                        </pic:nvPicPr>
                        <pic:blipFill>
                          <a:blip r:embed="rId178"/>
                          <a:stretch>
                            <a:fillRect/>
                          </a:stretch>
                        </pic:blipFill>
                        <pic:spPr>
                          <a:xfrm>
                            <a:off x="0" y="0"/>
                            <a:ext cx="152413" cy="152413"/>
                          </a:xfrm>
                          <a:prstGeom prst="rect">
                            <a:avLst/>
                          </a:prstGeom>
                        </pic:spPr>
                      </pic:pic>
                    </a:graphicData>
                  </a:graphic>
                </wp:inline>
              </w:drawing>
            </w:r>
            <w:r>
              <w:rPr>
                <w:rFonts w:eastAsia="Arial Unicode MS"/>
              </w:rPr>
              <w:t xml:space="preserve"> (upper-left corner) to return to the </w:t>
            </w:r>
            <w:r w:rsidRPr="00F819CF">
              <w:rPr>
                <w:rFonts w:eastAsia="Arial Unicode MS"/>
                <w:b/>
                <w:bCs/>
              </w:rPr>
              <w:t>Report Approval</w:t>
            </w:r>
            <w:r>
              <w:rPr>
                <w:rFonts w:eastAsia="Arial Unicode MS"/>
              </w:rPr>
              <w:t xml:space="preserve"> screen.</w:t>
            </w:r>
          </w:p>
        </w:tc>
      </w:tr>
      <w:tr w:rsidR="00F30F12" w:rsidRPr="0094602A" w14:paraId="3CD4A074" w14:textId="77777777">
        <w:trPr>
          <w:cantSplit/>
        </w:trPr>
        <w:tc>
          <w:tcPr>
            <w:tcW w:w="5820" w:type="dxa"/>
          </w:tcPr>
          <w:p w14:paraId="63D61401" w14:textId="44067CBD" w:rsidR="00F30F12" w:rsidRDefault="0000790F">
            <w:pPr>
              <w:pStyle w:val="ConcurTableText"/>
              <w:rPr>
                <w:noProof/>
              </w:rPr>
            </w:pPr>
            <w:r>
              <w:rPr>
                <w:noProof/>
              </w:rPr>
              <w:lastRenderedPageBreak/>
              <w:drawing>
                <wp:inline distT="0" distB="0" distL="0" distR="0" wp14:anchorId="1819F395" wp14:editId="36A26CE0">
                  <wp:extent cx="1645920" cy="3375660"/>
                  <wp:effectExtent l="0" t="0" r="0" b="0"/>
                  <wp:docPr id="83814153" name="Picture 83814153" descr="P1036C7T5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14153" name="Picture 83814153" descr="P1036C7T50#yIS1"/>
                          <pic:cNvPicPr/>
                        </pic:nvPicPr>
                        <pic:blipFill>
                          <a:blip r:embed="rId210"/>
                          <a:stretch>
                            <a:fillRect/>
                          </a:stretch>
                        </pic:blipFill>
                        <pic:spPr>
                          <a:xfrm>
                            <a:off x="0" y="0"/>
                            <a:ext cx="1645920" cy="3375660"/>
                          </a:xfrm>
                          <a:prstGeom prst="rect">
                            <a:avLst/>
                          </a:prstGeom>
                        </pic:spPr>
                      </pic:pic>
                    </a:graphicData>
                  </a:graphic>
                </wp:inline>
              </w:drawing>
            </w:r>
            <w:r w:rsidR="00C666CD">
              <w:rPr>
                <w:noProof/>
              </w:rPr>
              <w:t xml:space="preserve">  </w:t>
            </w:r>
          </w:p>
        </w:tc>
        <w:tc>
          <w:tcPr>
            <w:tcW w:w="3720" w:type="dxa"/>
          </w:tcPr>
          <w:p w14:paraId="26CA6014" w14:textId="77777777" w:rsidR="00F30F12" w:rsidRDefault="00F30F12">
            <w:pPr>
              <w:pStyle w:val="ConcurTableText"/>
              <w:rPr>
                <w:rFonts w:eastAsia="Arial Unicode MS"/>
              </w:rPr>
            </w:pPr>
            <w:r>
              <w:t xml:space="preserve">10) </w:t>
            </w:r>
            <w:r>
              <w:rPr>
                <w:rFonts w:eastAsia="Arial Unicode MS"/>
              </w:rPr>
              <w:t xml:space="preserve">On the </w:t>
            </w:r>
            <w:r w:rsidRPr="00AA0F7B">
              <w:rPr>
                <w:rFonts w:eastAsia="Arial Unicode MS"/>
                <w:b/>
                <w:bCs/>
              </w:rPr>
              <w:t>Report Approval</w:t>
            </w:r>
            <w:r>
              <w:rPr>
                <w:rFonts w:eastAsia="Arial Unicode MS"/>
              </w:rPr>
              <w:t xml:space="preserve"> screen, tap </w:t>
            </w:r>
            <w:r w:rsidRPr="00EF25BB">
              <w:rPr>
                <w:rFonts w:eastAsia="Arial Unicode MS"/>
                <w:b/>
              </w:rPr>
              <w:t>Approve</w:t>
            </w:r>
            <w:r>
              <w:rPr>
                <w:rFonts w:eastAsia="Arial Unicode MS"/>
              </w:rPr>
              <w:t>.</w:t>
            </w:r>
          </w:p>
        </w:tc>
      </w:tr>
    </w:tbl>
    <w:p w14:paraId="441C5D07" w14:textId="77777777" w:rsidR="00F30F12" w:rsidRDefault="00F30F12" w:rsidP="00F30F12">
      <w:pPr>
        <w:pStyle w:val="ConcurBodyText"/>
        <w:spacing w:before="0"/>
        <w:rPr>
          <w:sz w:val="12"/>
        </w:rPr>
      </w:pPr>
    </w:p>
    <w:p w14:paraId="0F29BC0C" w14:textId="77777777" w:rsidR="00F30F12" w:rsidRPr="00123FE2" w:rsidRDefault="00F30F12" w:rsidP="00F30F12">
      <w:pPr>
        <w:rPr>
          <w:b/>
          <w:color w:val="0070C0"/>
          <w:highlight w:val="yellow"/>
        </w:rPr>
      </w:pPr>
      <w:r w:rsidRPr="00123FE2">
        <w:rPr>
          <w:rFonts w:ascii="Segoe UI Symbol" w:hAnsi="Segoe UI Symbol" w:cs="Segoe UI Symbol"/>
          <w:b/>
          <w:color w:val="0070C0"/>
          <w:highlight w:val="yellow"/>
        </w:rPr>
        <w:t>☼</w:t>
      </w:r>
    </w:p>
    <w:p w14:paraId="179F2FAC" w14:textId="50F5A512" w:rsidR="00123FE2" w:rsidRPr="00123FE2" w:rsidRDefault="00123FE2" w:rsidP="00123FE2">
      <w:pPr>
        <w:rPr>
          <w:b/>
          <w:color w:val="0070C0"/>
          <w:highlight w:val="yellow"/>
        </w:rPr>
      </w:pPr>
    </w:p>
    <w:sectPr w:rsidR="00123FE2" w:rsidRPr="00123FE2" w:rsidSect="00B22DD7">
      <w:footerReference w:type="default" r:id="rId220"/>
      <w:pgSz w:w="12240" w:h="15840"/>
      <w:pgMar w:top="1008" w:right="1152" w:bottom="1152"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89D0C42" w14:textId="77777777" w:rsidR="00DE7BF3" w:rsidRDefault="00DE7BF3">
      <w:r>
        <w:separator/>
      </w:r>
    </w:p>
    <w:p w14:paraId="1BEC19BE" w14:textId="77777777" w:rsidR="00DE7BF3" w:rsidRDefault="00DE7BF3"/>
  </w:endnote>
  <w:endnote w:type="continuationSeparator" w:id="0">
    <w:p w14:paraId="7AECB514" w14:textId="77777777" w:rsidR="00DE7BF3" w:rsidRDefault="00DE7BF3">
      <w:r>
        <w:continuationSeparator/>
      </w:r>
    </w:p>
    <w:p w14:paraId="65EBB47A" w14:textId="77777777" w:rsidR="00DE7BF3" w:rsidRDefault="00DE7BF3"/>
  </w:endnote>
  <w:endnote w:type="continuationNotice" w:id="1">
    <w:p w14:paraId="6E8FF474" w14:textId="77777777" w:rsidR="00DE7BF3" w:rsidRDefault="00DE7BF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ebdings">
    <w:panose1 w:val="05030102010509060703"/>
    <w:charset w:val="02"/>
    <w:family w:val="roman"/>
    <w:pitch w:val="variable"/>
    <w:sig w:usb0="00000000" w:usb1="10000000" w:usb2="00000000" w:usb3="00000000" w:csb0="80000000" w:csb1="00000000"/>
  </w:font>
  <w:font w:name="Hazard">
    <w:panose1 w:val="00000000000000000000"/>
    <w:charset w:val="00"/>
    <w:family w:val="auto"/>
    <w:pitch w:val="variable"/>
    <w:sig w:usb0="00000083" w:usb1="00000000" w:usb2="00000000" w:usb3="00000000" w:csb0="00000009" w:csb1="00000000"/>
  </w:font>
  <w:font w:name="Wingdings 2">
    <w:panose1 w:val="050201020105070707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4002EFF" w:usb1="C2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2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Yu Mincho">
    <w:charset w:val="80"/>
    <w:family w:val="roman"/>
    <w:pitch w:val="variable"/>
    <w:sig w:usb0="800002E7" w:usb1="2AC7FCFF" w:usb2="00000012" w:usb3="00000000" w:csb0="000200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838CA6" w14:textId="26787832" w:rsidR="003C7A19" w:rsidRPr="00172510" w:rsidRDefault="003C7A19" w:rsidP="00B147EF">
    <w:pPr>
      <w:pStyle w:val="Footer"/>
      <w:ind w:left="0"/>
    </w:pPr>
    <w:r>
      <w:rPr>
        <w:bCs/>
        <w:noProof/>
      </w:rPr>
      <w:fldChar w:fldCharType="begin"/>
    </w:r>
    <w:r>
      <w:rPr>
        <w:bCs/>
        <w:noProof/>
      </w:rPr>
      <w:instrText xml:space="preserve"> STYLEREF  "FAQTitle1"  \* MERGEFORMAT </w:instrText>
    </w:r>
    <w:r>
      <w:rPr>
        <w:bCs/>
        <w:noProof/>
      </w:rPr>
      <w:fldChar w:fldCharType="separate"/>
    </w:r>
    <w:r w:rsidR="00FB608F">
      <w:rPr>
        <w:bCs/>
        <w:noProof/>
      </w:rPr>
      <w:t>Mobile App User Guide</w:t>
    </w:r>
    <w:r>
      <w:rPr>
        <w:bCs/>
        <w:noProof/>
      </w:rPr>
      <w:fldChar w:fldCharType="end"/>
    </w:r>
    <w:r>
      <w:tab/>
    </w:r>
    <w:r>
      <w:rPr>
        <w:noProof/>
      </w:rPr>
      <w:fldChar w:fldCharType="begin"/>
    </w:r>
    <w:r>
      <w:rPr>
        <w:noProof/>
      </w:rPr>
      <w:instrText xml:space="preserve"> STYLEREF  "FAQTitle2" \* MERGEFORMAT </w:instrText>
    </w:r>
    <w:r>
      <w:rPr>
        <w:noProof/>
      </w:rPr>
      <w:fldChar w:fldCharType="separate"/>
    </w:r>
    <w:r w:rsidR="00FB608F">
      <w:rPr>
        <w:noProof/>
      </w:rPr>
      <w:t>Concur Expense</w:t>
    </w:r>
    <w:r>
      <w:rPr>
        <w:noProof/>
      </w:rPr>
      <w:fldChar w:fldCharType="end"/>
    </w:r>
  </w:p>
  <w:p w14:paraId="69B7ACD8" w14:textId="1F371B82" w:rsidR="003C7A19" w:rsidRDefault="003C7A19" w:rsidP="00B147EF">
    <w:pPr>
      <w:pStyle w:val="Footer"/>
      <w:ind w:left="0"/>
    </w:pPr>
    <w:r>
      <w:rPr>
        <w:bCs/>
        <w:noProof/>
      </w:rPr>
      <w:fldChar w:fldCharType="begin"/>
    </w:r>
    <w:r>
      <w:rPr>
        <w:bCs/>
        <w:noProof/>
      </w:rPr>
      <w:instrText xml:space="preserve"> STYLEREF  "FAQTitle3" \* MERGEFORMAT </w:instrText>
    </w:r>
    <w:r>
      <w:rPr>
        <w:bCs/>
        <w:noProof/>
      </w:rPr>
      <w:fldChar w:fldCharType="separate"/>
    </w:r>
    <w:r w:rsidR="00FB608F">
      <w:rPr>
        <w:bCs/>
        <w:noProof/>
      </w:rPr>
      <w:t>Last Revised</w:t>
    </w:r>
    <w:r w:rsidR="00FB608F" w:rsidRPr="00FB608F">
      <w:rPr>
        <w:noProof/>
      </w:rPr>
      <w:t>:</w:t>
    </w:r>
    <w:r w:rsidR="00FB608F">
      <w:rPr>
        <w:bCs/>
        <w:noProof/>
      </w:rPr>
      <w:t xml:space="preserve"> March 27, 2024</w:t>
    </w:r>
    <w:r>
      <w:rPr>
        <w:noProof/>
      </w:rPr>
      <w:fldChar w:fldCharType="end"/>
    </w:r>
    <w:r>
      <w:tab/>
      <w:t xml:space="preserve">Page </w:t>
    </w:r>
    <w:r>
      <w:fldChar w:fldCharType="begin"/>
    </w:r>
    <w:r>
      <w:instrText xml:space="preserve"> PAGE </w:instrText>
    </w:r>
    <w:r>
      <w:fldChar w:fldCharType="separate"/>
    </w:r>
    <w:r>
      <w:rPr>
        <w:noProof/>
      </w:rPr>
      <w:t>4</w:t>
    </w:r>
    <w:r>
      <w:fldChar w:fldCharType="end"/>
    </w:r>
    <w:r>
      <w:t xml:space="preserve"> of </w:t>
    </w:r>
    <w:r>
      <w:fldChar w:fldCharType="begin"/>
    </w:r>
    <w:r>
      <w:instrText>NUMPAGES</w:instrText>
    </w:r>
    <w:r>
      <w:fldChar w:fldCharType="separate"/>
    </w:r>
    <w:r>
      <w:rPr>
        <w:noProof/>
      </w:rPr>
      <w:t>4</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933448F" w14:textId="77777777" w:rsidR="00DE7BF3" w:rsidRDefault="00DE7BF3">
      <w:r>
        <w:separator/>
      </w:r>
    </w:p>
    <w:p w14:paraId="6EDA0DEB" w14:textId="77777777" w:rsidR="00DE7BF3" w:rsidRDefault="00DE7BF3"/>
  </w:footnote>
  <w:footnote w:type="continuationSeparator" w:id="0">
    <w:p w14:paraId="5A257A04" w14:textId="77777777" w:rsidR="00DE7BF3" w:rsidRDefault="00DE7BF3">
      <w:r>
        <w:continuationSeparator/>
      </w:r>
    </w:p>
    <w:p w14:paraId="6AC6C79D" w14:textId="77777777" w:rsidR="00DE7BF3" w:rsidRDefault="00DE7BF3"/>
  </w:footnote>
  <w:footnote w:type="continuationNotice" w:id="1">
    <w:p w14:paraId="7009A672" w14:textId="77777777" w:rsidR="00DE7BF3" w:rsidRDefault="00DE7BF3"/>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545E3602"/>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522A6830"/>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50A40692"/>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509ABD3C"/>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38543E36"/>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CBDA238C"/>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C7F82012"/>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C60A0908"/>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019E515A"/>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4E744740"/>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5147AB3"/>
    <w:multiLevelType w:val="hybridMultilevel"/>
    <w:tmpl w:val="F25C6F20"/>
    <w:lvl w:ilvl="0" w:tplc="BB5EBC66">
      <w:start w:val="1"/>
      <w:numFmt w:val="none"/>
      <w:pStyle w:val="ConcurNoteIndent2"/>
      <w:lvlText w:val="NOTE:"/>
      <w:lvlJc w:val="left"/>
      <w:pPr>
        <w:tabs>
          <w:tab w:val="num" w:pos="1800"/>
        </w:tabs>
        <w:ind w:left="1080" w:firstLine="0"/>
      </w:pPr>
      <w:rPr>
        <w:rFonts w:ascii="Verdana" w:hAnsi="Verdana" w:hint="default"/>
        <w:b/>
        <w:i w:val="0"/>
        <w:sz w:val="20"/>
        <w:szCs w:val="20"/>
      </w:rPr>
    </w:lvl>
    <w:lvl w:ilvl="1" w:tplc="04090019" w:tentative="1">
      <w:start w:val="1"/>
      <w:numFmt w:val="lowerLetter"/>
      <w:lvlText w:val="%2."/>
      <w:lvlJc w:val="left"/>
      <w:pPr>
        <w:tabs>
          <w:tab w:val="num" w:pos="2880"/>
        </w:tabs>
        <w:ind w:left="2880" w:hanging="360"/>
      </w:pPr>
    </w:lvl>
    <w:lvl w:ilvl="2" w:tplc="0409001B" w:tentative="1">
      <w:start w:val="1"/>
      <w:numFmt w:val="lowerRoman"/>
      <w:lvlText w:val="%3."/>
      <w:lvlJc w:val="right"/>
      <w:pPr>
        <w:tabs>
          <w:tab w:val="num" w:pos="3600"/>
        </w:tabs>
        <w:ind w:left="3600" w:hanging="180"/>
      </w:pPr>
    </w:lvl>
    <w:lvl w:ilvl="3" w:tplc="0409000F" w:tentative="1">
      <w:start w:val="1"/>
      <w:numFmt w:val="decimal"/>
      <w:lvlText w:val="%4."/>
      <w:lvlJc w:val="left"/>
      <w:pPr>
        <w:tabs>
          <w:tab w:val="num" w:pos="4320"/>
        </w:tabs>
        <w:ind w:left="4320" w:hanging="360"/>
      </w:pPr>
    </w:lvl>
    <w:lvl w:ilvl="4" w:tplc="04090019" w:tentative="1">
      <w:start w:val="1"/>
      <w:numFmt w:val="lowerLetter"/>
      <w:lvlText w:val="%5."/>
      <w:lvlJc w:val="left"/>
      <w:pPr>
        <w:tabs>
          <w:tab w:val="num" w:pos="5040"/>
        </w:tabs>
        <w:ind w:left="5040" w:hanging="360"/>
      </w:pPr>
    </w:lvl>
    <w:lvl w:ilvl="5" w:tplc="0409001B" w:tentative="1">
      <w:start w:val="1"/>
      <w:numFmt w:val="lowerRoman"/>
      <w:lvlText w:val="%6."/>
      <w:lvlJc w:val="right"/>
      <w:pPr>
        <w:tabs>
          <w:tab w:val="num" w:pos="5760"/>
        </w:tabs>
        <w:ind w:left="5760" w:hanging="180"/>
      </w:pPr>
    </w:lvl>
    <w:lvl w:ilvl="6" w:tplc="0409000F" w:tentative="1">
      <w:start w:val="1"/>
      <w:numFmt w:val="decimal"/>
      <w:lvlText w:val="%7."/>
      <w:lvlJc w:val="left"/>
      <w:pPr>
        <w:tabs>
          <w:tab w:val="num" w:pos="6480"/>
        </w:tabs>
        <w:ind w:left="6480" w:hanging="360"/>
      </w:pPr>
    </w:lvl>
    <w:lvl w:ilvl="7" w:tplc="04090019" w:tentative="1">
      <w:start w:val="1"/>
      <w:numFmt w:val="lowerLetter"/>
      <w:lvlText w:val="%8."/>
      <w:lvlJc w:val="left"/>
      <w:pPr>
        <w:tabs>
          <w:tab w:val="num" w:pos="7200"/>
        </w:tabs>
        <w:ind w:left="7200" w:hanging="360"/>
      </w:pPr>
    </w:lvl>
    <w:lvl w:ilvl="8" w:tplc="0409001B" w:tentative="1">
      <w:start w:val="1"/>
      <w:numFmt w:val="lowerRoman"/>
      <w:lvlText w:val="%9."/>
      <w:lvlJc w:val="right"/>
      <w:pPr>
        <w:tabs>
          <w:tab w:val="num" w:pos="7920"/>
        </w:tabs>
        <w:ind w:left="7920" w:hanging="180"/>
      </w:pPr>
    </w:lvl>
  </w:abstractNum>
  <w:abstractNum w:abstractNumId="11" w15:restartNumberingAfterBreak="0">
    <w:nsid w:val="089F7C42"/>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 w15:restartNumberingAfterBreak="0">
    <w:nsid w:val="0AC429F4"/>
    <w:multiLevelType w:val="hybridMultilevel"/>
    <w:tmpl w:val="4B2E8A9E"/>
    <w:lvl w:ilvl="0" w:tplc="72361794">
      <w:start w:val="1"/>
      <w:numFmt w:val="bullet"/>
      <w:pStyle w:val="ConcurTableBulletIndent"/>
      <w:lvlText w:val=""/>
      <w:lvlJc w:val="left"/>
      <w:pPr>
        <w:tabs>
          <w:tab w:val="num" w:pos="936"/>
        </w:tabs>
        <w:ind w:left="936" w:hanging="360"/>
      </w:pPr>
      <w:rPr>
        <w:rFonts w:ascii="Symbol" w:hAnsi="Symbol" w:hint="default"/>
        <w:b w:val="0"/>
        <w:i w:val="0"/>
        <w:position w:val="0"/>
        <w:sz w:val="16"/>
        <w:szCs w:val="16"/>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0ADF42BB"/>
    <w:multiLevelType w:val="hybridMultilevel"/>
    <w:tmpl w:val="A00464A0"/>
    <w:lvl w:ilvl="0" w:tplc="BDE0C8C8">
      <w:start w:val="1"/>
      <w:numFmt w:val="bullet"/>
      <w:pStyle w:val="ConcurBullet"/>
      <w:lvlText w:val=""/>
      <w:lvlJc w:val="left"/>
      <w:pPr>
        <w:tabs>
          <w:tab w:val="num" w:pos="1080"/>
        </w:tabs>
        <w:ind w:left="1080" w:hanging="360"/>
      </w:pPr>
      <w:rPr>
        <w:rFonts w:ascii="Symbol" w:hAnsi="Symbol" w:hint="default"/>
        <w:sz w:val="20"/>
        <w:szCs w:val="18"/>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108E5D6F"/>
    <w:multiLevelType w:val="hybridMultilevel"/>
    <w:tmpl w:val="7708CB4C"/>
    <w:lvl w:ilvl="0" w:tplc="A886BF18">
      <w:start w:val="1"/>
      <w:numFmt w:val="none"/>
      <w:pStyle w:val="ConcurNoteIndent"/>
      <w:lvlText w:val="NOTE:"/>
      <w:lvlJc w:val="left"/>
      <w:pPr>
        <w:tabs>
          <w:tab w:val="num" w:pos="1440"/>
        </w:tabs>
        <w:ind w:left="720" w:firstLine="0"/>
      </w:pPr>
      <w:rPr>
        <w:rFonts w:ascii="Verdana" w:hAnsi="Verdana" w:hint="default"/>
        <w:b/>
        <w:i w:val="0"/>
        <w:sz w:val="20"/>
        <w:szCs w:val="20"/>
      </w:rPr>
    </w:lvl>
    <w:lvl w:ilvl="1" w:tplc="04090019">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5" w15:restartNumberingAfterBreak="0">
    <w:nsid w:val="14535A8E"/>
    <w:multiLevelType w:val="hybridMultilevel"/>
    <w:tmpl w:val="9926BE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D197734"/>
    <w:multiLevelType w:val="hybridMultilevel"/>
    <w:tmpl w:val="FE0CA09C"/>
    <w:styleLink w:val="11111111"/>
    <w:lvl w:ilvl="0" w:tplc="5DCCB7DE">
      <w:start w:val="1"/>
      <w:numFmt w:val="bullet"/>
      <w:pStyle w:val="WNBullet"/>
      <w:lvlText w:val=""/>
      <w:lvlJc w:val="left"/>
      <w:pPr>
        <w:tabs>
          <w:tab w:val="num" w:pos="360"/>
        </w:tabs>
        <w:ind w:left="360" w:hanging="360"/>
      </w:pPr>
      <w:rPr>
        <w:rFonts w:ascii="Symbol" w:hAnsi="Symbol" w:cs="Symbol" w:hint="default"/>
        <w:sz w:val="16"/>
        <w:szCs w:val="16"/>
      </w:rPr>
    </w:lvl>
    <w:lvl w:ilvl="1" w:tplc="04090003">
      <w:start w:val="1"/>
      <w:numFmt w:val="decimal"/>
      <w:suff w:val="nothing"/>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17" w15:restartNumberingAfterBreak="0">
    <w:nsid w:val="1EE03C65"/>
    <w:multiLevelType w:val="hybridMultilevel"/>
    <w:tmpl w:val="DCC88FD2"/>
    <w:lvl w:ilvl="0" w:tplc="2CE834DA">
      <w:start w:val="1"/>
      <w:numFmt w:val="none"/>
      <w:pStyle w:val="ConcurProcedureHeadingIndent"/>
      <w:lvlText w:val=""/>
      <w:lvlJc w:val="left"/>
      <w:pPr>
        <w:tabs>
          <w:tab w:val="num" w:pos="1080"/>
        </w:tabs>
        <w:ind w:left="1080" w:hanging="432"/>
      </w:pPr>
      <w:rPr>
        <w:rFonts w:ascii="Webdings" w:hAnsi="Webdings" w:hint="default"/>
        <w:b/>
        <w:i w:val="0"/>
        <w:color w:val="0000FF"/>
        <w:position w:val="0"/>
        <w:sz w:val="24"/>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8" w15:restartNumberingAfterBreak="0">
    <w:nsid w:val="22BA7338"/>
    <w:multiLevelType w:val="hybridMultilevel"/>
    <w:tmpl w:val="1E18D6D8"/>
    <w:styleLink w:val="1ai1"/>
    <w:lvl w:ilvl="0" w:tplc="9A0081F6">
      <w:start w:val="1"/>
      <w:numFmt w:val="none"/>
      <w:lvlText w:val="NOTE:"/>
      <w:lvlJc w:val="left"/>
      <w:pPr>
        <w:tabs>
          <w:tab w:val="num" w:pos="720"/>
        </w:tabs>
        <w:ind w:left="0" w:firstLine="0"/>
      </w:pPr>
      <w:rPr>
        <w:rFonts w:ascii="Verdana" w:hAnsi="Verdana" w:hint="default"/>
        <w:b/>
        <w:i w:val="0"/>
        <w:sz w:val="20"/>
        <w:szCs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15:restartNumberingAfterBreak="0">
    <w:nsid w:val="2324538D"/>
    <w:multiLevelType w:val="hybridMultilevel"/>
    <w:tmpl w:val="FFFFFFFF"/>
    <w:lvl w:ilvl="0" w:tplc="1FA2F35C">
      <w:start w:val="1"/>
      <w:numFmt w:val="bullet"/>
      <w:lvlText w:val=""/>
      <w:lvlJc w:val="left"/>
      <w:pPr>
        <w:ind w:left="720" w:hanging="360"/>
      </w:pPr>
      <w:rPr>
        <w:rFonts w:ascii="Symbol" w:hAnsi="Symbol" w:hint="default"/>
      </w:rPr>
    </w:lvl>
    <w:lvl w:ilvl="1" w:tplc="BDEEC34A">
      <w:start w:val="1"/>
      <w:numFmt w:val="bullet"/>
      <w:lvlText w:val="o"/>
      <w:lvlJc w:val="left"/>
      <w:pPr>
        <w:ind w:left="1440" w:hanging="360"/>
      </w:pPr>
      <w:rPr>
        <w:rFonts w:ascii="Courier New" w:hAnsi="Courier New" w:hint="default"/>
      </w:rPr>
    </w:lvl>
    <w:lvl w:ilvl="2" w:tplc="8034B38A">
      <w:start w:val="1"/>
      <w:numFmt w:val="bullet"/>
      <w:lvlText w:val=""/>
      <w:lvlJc w:val="left"/>
      <w:pPr>
        <w:ind w:left="2160" w:hanging="360"/>
      </w:pPr>
      <w:rPr>
        <w:rFonts w:ascii="Wingdings" w:hAnsi="Wingdings" w:hint="default"/>
      </w:rPr>
    </w:lvl>
    <w:lvl w:ilvl="3" w:tplc="344499D6">
      <w:start w:val="1"/>
      <w:numFmt w:val="bullet"/>
      <w:lvlText w:val=""/>
      <w:lvlJc w:val="left"/>
      <w:pPr>
        <w:ind w:left="2880" w:hanging="360"/>
      </w:pPr>
      <w:rPr>
        <w:rFonts w:ascii="Symbol" w:hAnsi="Symbol" w:hint="default"/>
      </w:rPr>
    </w:lvl>
    <w:lvl w:ilvl="4" w:tplc="31ACF2B2">
      <w:start w:val="1"/>
      <w:numFmt w:val="bullet"/>
      <w:lvlText w:val="o"/>
      <w:lvlJc w:val="left"/>
      <w:pPr>
        <w:ind w:left="3600" w:hanging="360"/>
      </w:pPr>
      <w:rPr>
        <w:rFonts w:ascii="Courier New" w:hAnsi="Courier New" w:hint="default"/>
      </w:rPr>
    </w:lvl>
    <w:lvl w:ilvl="5" w:tplc="3C74971A">
      <w:start w:val="1"/>
      <w:numFmt w:val="bullet"/>
      <w:lvlText w:val=""/>
      <w:lvlJc w:val="left"/>
      <w:pPr>
        <w:ind w:left="4320" w:hanging="360"/>
      </w:pPr>
      <w:rPr>
        <w:rFonts w:ascii="Wingdings" w:hAnsi="Wingdings" w:hint="default"/>
      </w:rPr>
    </w:lvl>
    <w:lvl w:ilvl="6" w:tplc="4462F090">
      <w:start w:val="1"/>
      <w:numFmt w:val="bullet"/>
      <w:lvlText w:val=""/>
      <w:lvlJc w:val="left"/>
      <w:pPr>
        <w:ind w:left="5040" w:hanging="360"/>
      </w:pPr>
      <w:rPr>
        <w:rFonts w:ascii="Symbol" w:hAnsi="Symbol" w:hint="default"/>
      </w:rPr>
    </w:lvl>
    <w:lvl w:ilvl="7" w:tplc="7C403F16">
      <w:start w:val="1"/>
      <w:numFmt w:val="bullet"/>
      <w:lvlText w:val="o"/>
      <w:lvlJc w:val="left"/>
      <w:pPr>
        <w:ind w:left="5760" w:hanging="360"/>
      </w:pPr>
      <w:rPr>
        <w:rFonts w:ascii="Courier New" w:hAnsi="Courier New" w:hint="default"/>
      </w:rPr>
    </w:lvl>
    <w:lvl w:ilvl="8" w:tplc="A8D6AA34">
      <w:start w:val="1"/>
      <w:numFmt w:val="bullet"/>
      <w:lvlText w:val=""/>
      <w:lvlJc w:val="left"/>
      <w:pPr>
        <w:ind w:left="6480" w:hanging="360"/>
      </w:pPr>
      <w:rPr>
        <w:rFonts w:ascii="Wingdings" w:hAnsi="Wingdings" w:hint="default"/>
      </w:rPr>
    </w:lvl>
  </w:abstractNum>
  <w:abstractNum w:abstractNumId="20" w15:restartNumberingAfterBreak="0">
    <w:nsid w:val="26912FD6"/>
    <w:multiLevelType w:val="hybridMultilevel"/>
    <w:tmpl w:val="18500A80"/>
    <w:lvl w:ilvl="0" w:tplc="2B7CA8BC">
      <w:start w:val="1"/>
      <w:numFmt w:val="bullet"/>
      <w:pStyle w:val="ConcurWarningIconIndent2"/>
      <w:lvlText w:val="!"/>
      <w:lvlJc w:val="left"/>
      <w:pPr>
        <w:tabs>
          <w:tab w:val="num" w:pos="1800"/>
        </w:tabs>
        <w:ind w:left="1800" w:hanging="720"/>
      </w:pPr>
      <w:rPr>
        <w:rFonts w:ascii="Hazard" w:hAnsi="Hazard" w:hint="default"/>
        <w:sz w:val="32"/>
        <w:szCs w:val="40"/>
      </w:rPr>
    </w:lvl>
    <w:lvl w:ilvl="1" w:tplc="674685EA">
      <w:start w:val="1"/>
      <w:numFmt w:val="bullet"/>
      <w:lvlText w:val="!"/>
      <w:lvlJc w:val="left"/>
      <w:pPr>
        <w:tabs>
          <w:tab w:val="num" w:pos="1800"/>
        </w:tabs>
        <w:ind w:left="1800" w:hanging="720"/>
      </w:pPr>
      <w:rPr>
        <w:rFonts w:ascii="Hazard" w:hAnsi="Hazard" w:hint="default"/>
        <w:sz w:val="32"/>
        <w:szCs w:val="40"/>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28272097"/>
    <w:multiLevelType w:val="hybridMultilevel"/>
    <w:tmpl w:val="FDB49B44"/>
    <w:lvl w:ilvl="0" w:tplc="034A7BB4">
      <w:start w:val="1"/>
      <w:numFmt w:val="decimal"/>
      <w:lvlText w:val="%1."/>
      <w:lvlJc w:val="left"/>
      <w:pPr>
        <w:tabs>
          <w:tab w:val="num" w:pos="360"/>
        </w:tabs>
        <w:ind w:left="720" w:hanging="360"/>
      </w:pPr>
      <w:rPr>
        <w:rFonts w:ascii="Verdana" w:hAnsi="Verdana" w:hint="default"/>
        <w:b w:val="0"/>
        <w:i w:val="0"/>
        <w:sz w:val="18"/>
        <w:szCs w:val="18"/>
      </w:rPr>
    </w:lvl>
    <w:lvl w:ilvl="1" w:tplc="04090019">
      <w:start w:val="1"/>
      <w:numFmt w:val="lowerLetter"/>
      <w:lvlText w:val="%2."/>
      <w:lvlJc w:val="left"/>
      <w:pPr>
        <w:tabs>
          <w:tab w:val="num" w:pos="1440"/>
        </w:tabs>
        <w:ind w:left="1440" w:hanging="360"/>
      </w:pPr>
      <w:rPr>
        <w:rFonts w:hint="default"/>
        <w:b/>
        <w:i w:val="0"/>
        <w:sz w:val="20"/>
        <w:szCs w:val="20"/>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15:restartNumberingAfterBreak="0">
    <w:nsid w:val="2846397C"/>
    <w:multiLevelType w:val="hybridMultilevel"/>
    <w:tmpl w:val="FFFFFFFF"/>
    <w:lvl w:ilvl="0" w:tplc="7EAAD1BA">
      <w:start w:val="1"/>
      <w:numFmt w:val="bullet"/>
      <w:lvlText w:val=""/>
      <w:lvlJc w:val="left"/>
      <w:pPr>
        <w:ind w:left="720" w:hanging="360"/>
      </w:pPr>
      <w:rPr>
        <w:rFonts w:ascii="Symbol" w:hAnsi="Symbol" w:hint="default"/>
      </w:rPr>
    </w:lvl>
    <w:lvl w:ilvl="1" w:tplc="8DCA018A">
      <w:start w:val="1"/>
      <w:numFmt w:val="bullet"/>
      <w:lvlText w:val=""/>
      <w:lvlJc w:val="left"/>
      <w:pPr>
        <w:ind w:left="1440" w:hanging="360"/>
      </w:pPr>
      <w:rPr>
        <w:rFonts w:ascii="Symbol" w:hAnsi="Symbol" w:hint="default"/>
      </w:rPr>
    </w:lvl>
    <w:lvl w:ilvl="2" w:tplc="5106D734">
      <w:start w:val="1"/>
      <w:numFmt w:val="bullet"/>
      <w:lvlText w:val=""/>
      <w:lvlJc w:val="left"/>
      <w:pPr>
        <w:ind w:left="2160" w:hanging="360"/>
      </w:pPr>
      <w:rPr>
        <w:rFonts w:ascii="Wingdings" w:hAnsi="Wingdings" w:hint="default"/>
      </w:rPr>
    </w:lvl>
    <w:lvl w:ilvl="3" w:tplc="8EF00F9A">
      <w:start w:val="1"/>
      <w:numFmt w:val="bullet"/>
      <w:lvlText w:val=""/>
      <w:lvlJc w:val="left"/>
      <w:pPr>
        <w:ind w:left="2880" w:hanging="360"/>
      </w:pPr>
      <w:rPr>
        <w:rFonts w:ascii="Symbol" w:hAnsi="Symbol" w:hint="default"/>
      </w:rPr>
    </w:lvl>
    <w:lvl w:ilvl="4" w:tplc="D15AE398">
      <w:start w:val="1"/>
      <w:numFmt w:val="bullet"/>
      <w:lvlText w:val="o"/>
      <w:lvlJc w:val="left"/>
      <w:pPr>
        <w:ind w:left="3600" w:hanging="360"/>
      </w:pPr>
      <w:rPr>
        <w:rFonts w:ascii="Courier New" w:hAnsi="Courier New" w:hint="default"/>
      </w:rPr>
    </w:lvl>
    <w:lvl w:ilvl="5" w:tplc="C8C4B25A">
      <w:start w:val="1"/>
      <w:numFmt w:val="bullet"/>
      <w:lvlText w:val=""/>
      <w:lvlJc w:val="left"/>
      <w:pPr>
        <w:ind w:left="4320" w:hanging="360"/>
      </w:pPr>
      <w:rPr>
        <w:rFonts w:ascii="Wingdings" w:hAnsi="Wingdings" w:hint="default"/>
      </w:rPr>
    </w:lvl>
    <w:lvl w:ilvl="6" w:tplc="C236121A">
      <w:start w:val="1"/>
      <w:numFmt w:val="bullet"/>
      <w:lvlText w:val=""/>
      <w:lvlJc w:val="left"/>
      <w:pPr>
        <w:ind w:left="5040" w:hanging="360"/>
      </w:pPr>
      <w:rPr>
        <w:rFonts w:ascii="Symbol" w:hAnsi="Symbol" w:hint="default"/>
      </w:rPr>
    </w:lvl>
    <w:lvl w:ilvl="7" w:tplc="EC12F71A">
      <w:start w:val="1"/>
      <w:numFmt w:val="bullet"/>
      <w:lvlText w:val="o"/>
      <w:lvlJc w:val="left"/>
      <w:pPr>
        <w:ind w:left="5760" w:hanging="360"/>
      </w:pPr>
      <w:rPr>
        <w:rFonts w:ascii="Courier New" w:hAnsi="Courier New" w:hint="default"/>
      </w:rPr>
    </w:lvl>
    <w:lvl w:ilvl="8" w:tplc="28DE4650">
      <w:start w:val="1"/>
      <w:numFmt w:val="bullet"/>
      <w:lvlText w:val=""/>
      <w:lvlJc w:val="left"/>
      <w:pPr>
        <w:ind w:left="6480" w:hanging="360"/>
      </w:pPr>
      <w:rPr>
        <w:rFonts w:ascii="Wingdings" w:hAnsi="Wingdings" w:hint="default"/>
      </w:rPr>
    </w:lvl>
  </w:abstractNum>
  <w:abstractNum w:abstractNumId="23" w15:restartNumberingAfterBreak="0">
    <w:nsid w:val="2B342CF2"/>
    <w:multiLevelType w:val="hybridMultilevel"/>
    <w:tmpl w:val="6D82782C"/>
    <w:lvl w:ilvl="0" w:tplc="F746FACC">
      <w:start w:val="1"/>
      <w:numFmt w:val="bullet"/>
      <w:pStyle w:val="ConcurTableBulletIndent2"/>
      <w:lvlText w:val=""/>
      <w:lvlJc w:val="left"/>
      <w:pPr>
        <w:tabs>
          <w:tab w:val="num" w:pos="936"/>
        </w:tabs>
        <w:ind w:left="936" w:hanging="360"/>
      </w:pPr>
      <w:rPr>
        <w:rFonts w:ascii="Symbol" w:hAnsi="Symbol" w:hint="default"/>
        <w:b w:val="0"/>
        <w:i w:val="0"/>
        <w:position w:val="0"/>
        <w:sz w:val="18"/>
        <w:szCs w:val="18"/>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2C7374F3"/>
    <w:multiLevelType w:val="hybridMultilevel"/>
    <w:tmpl w:val="0DC6A1B8"/>
    <w:lvl w:ilvl="0" w:tplc="318AE6A4">
      <w:start w:val="1"/>
      <w:numFmt w:val="bullet"/>
      <w:pStyle w:val="ConcurBrowserNote"/>
      <w:lvlText w:val=""/>
      <w:lvlJc w:val="left"/>
      <w:pPr>
        <w:tabs>
          <w:tab w:val="num" w:pos="720"/>
        </w:tabs>
        <w:ind w:left="720" w:hanging="720"/>
      </w:pPr>
      <w:rPr>
        <w:rFonts w:ascii="Wingdings 2" w:hAnsi="Wingdings 2" w:hint="default"/>
        <w:color w:val="000000"/>
        <w:sz w:val="40"/>
        <w:szCs w:val="40"/>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33044E88"/>
    <w:multiLevelType w:val="hybridMultilevel"/>
    <w:tmpl w:val="F5B245E8"/>
    <w:lvl w:ilvl="0" w:tplc="FFFFFFFF">
      <w:start w:val="1"/>
      <w:numFmt w:val="bullet"/>
      <w:pStyle w:val="TableBullet"/>
      <w:lvlText w:val=""/>
      <w:lvlJc w:val="left"/>
      <w:pPr>
        <w:tabs>
          <w:tab w:val="num" w:pos="576"/>
        </w:tabs>
        <w:ind w:left="576" w:hanging="216"/>
      </w:pPr>
      <w:rPr>
        <w:rFonts w:ascii="Symbol" w:hAnsi="Symbol" w:hint="default"/>
        <w:sz w:val="20"/>
        <w:szCs w:val="20"/>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386C35B5"/>
    <w:multiLevelType w:val="hybridMultilevel"/>
    <w:tmpl w:val="88DE31B8"/>
    <w:lvl w:ilvl="0" w:tplc="715C473E">
      <w:start w:val="1"/>
      <w:numFmt w:val="none"/>
      <w:pStyle w:val="ConcurProcedureHeading"/>
      <w:lvlText w:val=""/>
      <w:lvlJc w:val="left"/>
      <w:pPr>
        <w:tabs>
          <w:tab w:val="num" w:pos="360"/>
        </w:tabs>
        <w:ind w:left="360" w:hanging="432"/>
      </w:pPr>
      <w:rPr>
        <w:rFonts w:ascii="Webdings" w:hAnsi="Webdings" w:hint="default"/>
        <w:b/>
        <w:i w:val="0"/>
        <w:color w:val="0000FF"/>
        <w:position w:val="0"/>
        <w:sz w:val="24"/>
      </w:rPr>
    </w:lvl>
    <w:lvl w:ilvl="1" w:tplc="04090001">
      <w:start w:val="1"/>
      <w:numFmt w:val="bullet"/>
      <w:lvlText w:val=""/>
      <w:lvlJc w:val="left"/>
      <w:pPr>
        <w:tabs>
          <w:tab w:val="num" w:pos="1440"/>
        </w:tabs>
        <w:ind w:left="1440" w:hanging="360"/>
      </w:pPr>
      <w:rPr>
        <w:rFonts w:ascii="Symbol" w:hAnsi="Symbol" w:hint="default"/>
        <w:b/>
        <w:i w:val="0"/>
        <w:color w:val="000080"/>
        <w:position w:val="0"/>
        <w:sz w:val="24"/>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7" w15:restartNumberingAfterBreak="0">
    <w:nsid w:val="3BB371D5"/>
    <w:multiLevelType w:val="hybridMultilevel"/>
    <w:tmpl w:val="B694BE98"/>
    <w:lvl w:ilvl="0" w:tplc="07AA56C6">
      <w:start w:val="1"/>
      <w:numFmt w:val="bullet"/>
      <w:pStyle w:val="WNBodyIndent"/>
      <w:lvlText w:val=""/>
      <w:lvlJc w:val="left"/>
      <w:pPr>
        <w:ind w:left="990" w:hanging="360"/>
      </w:pPr>
      <w:rPr>
        <w:rFonts w:ascii="Symbol" w:hAnsi="Symbol"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28" w15:restartNumberingAfterBreak="0">
    <w:nsid w:val="3D4E0E1F"/>
    <w:multiLevelType w:val="hybridMultilevel"/>
    <w:tmpl w:val="43823ABE"/>
    <w:lvl w:ilvl="0" w:tplc="C28AAD2A">
      <w:start w:val="1"/>
      <w:numFmt w:val="bullet"/>
      <w:pStyle w:val="TableBullet0"/>
      <w:lvlText w:val=""/>
      <w:lvlJc w:val="left"/>
      <w:pPr>
        <w:tabs>
          <w:tab w:val="num" w:pos="0"/>
        </w:tabs>
        <w:ind w:left="0" w:firstLine="0"/>
      </w:pPr>
      <w:rPr>
        <w:rFonts w:ascii="Wingdings" w:hAnsi="Wingdings" w:hint="default"/>
      </w:rPr>
    </w:lvl>
    <w:lvl w:ilvl="1" w:tplc="C4603FD6" w:tentative="1">
      <w:start w:val="1"/>
      <w:numFmt w:val="bullet"/>
      <w:lvlText w:val="o"/>
      <w:lvlJc w:val="left"/>
      <w:pPr>
        <w:tabs>
          <w:tab w:val="num" w:pos="1800"/>
        </w:tabs>
        <w:ind w:left="1800" w:hanging="360"/>
      </w:pPr>
      <w:rPr>
        <w:rFonts w:ascii="Courier New" w:hAnsi="Courier New" w:hint="default"/>
      </w:rPr>
    </w:lvl>
    <w:lvl w:ilvl="2" w:tplc="6FB29430" w:tentative="1">
      <w:start w:val="1"/>
      <w:numFmt w:val="bullet"/>
      <w:lvlText w:val=""/>
      <w:lvlJc w:val="left"/>
      <w:pPr>
        <w:tabs>
          <w:tab w:val="num" w:pos="2520"/>
        </w:tabs>
        <w:ind w:left="2520" w:hanging="360"/>
      </w:pPr>
      <w:rPr>
        <w:rFonts w:ascii="Wingdings" w:hAnsi="Wingdings" w:hint="default"/>
      </w:rPr>
    </w:lvl>
    <w:lvl w:ilvl="3" w:tplc="5EB6CEE2" w:tentative="1">
      <w:start w:val="1"/>
      <w:numFmt w:val="bullet"/>
      <w:lvlText w:val=""/>
      <w:lvlJc w:val="left"/>
      <w:pPr>
        <w:tabs>
          <w:tab w:val="num" w:pos="3240"/>
        </w:tabs>
        <w:ind w:left="3240" w:hanging="360"/>
      </w:pPr>
      <w:rPr>
        <w:rFonts w:ascii="Symbol" w:hAnsi="Symbol" w:hint="default"/>
      </w:rPr>
    </w:lvl>
    <w:lvl w:ilvl="4" w:tplc="5A7E08E8" w:tentative="1">
      <w:start w:val="1"/>
      <w:numFmt w:val="bullet"/>
      <w:lvlText w:val="o"/>
      <w:lvlJc w:val="left"/>
      <w:pPr>
        <w:tabs>
          <w:tab w:val="num" w:pos="3960"/>
        </w:tabs>
        <w:ind w:left="3960" w:hanging="360"/>
      </w:pPr>
      <w:rPr>
        <w:rFonts w:ascii="Courier New" w:hAnsi="Courier New" w:hint="default"/>
      </w:rPr>
    </w:lvl>
    <w:lvl w:ilvl="5" w:tplc="FC668D5E" w:tentative="1">
      <w:start w:val="1"/>
      <w:numFmt w:val="bullet"/>
      <w:lvlText w:val=""/>
      <w:lvlJc w:val="left"/>
      <w:pPr>
        <w:tabs>
          <w:tab w:val="num" w:pos="4680"/>
        </w:tabs>
        <w:ind w:left="4680" w:hanging="360"/>
      </w:pPr>
      <w:rPr>
        <w:rFonts w:ascii="Wingdings" w:hAnsi="Wingdings" w:hint="default"/>
      </w:rPr>
    </w:lvl>
    <w:lvl w:ilvl="6" w:tplc="BE58B240" w:tentative="1">
      <w:start w:val="1"/>
      <w:numFmt w:val="bullet"/>
      <w:lvlText w:val=""/>
      <w:lvlJc w:val="left"/>
      <w:pPr>
        <w:tabs>
          <w:tab w:val="num" w:pos="5400"/>
        </w:tabs>
        <w:ind w:left="5400" w:hanging="360"/>
      </w:pPr>
      <w:rPr>
        <w:rFonts w:ascii="Symbol" w:hAnsi="Symbol" w:hint="default"/>
      </w:rPr>
    </w:lvl>
    <w:lvl w:ilvl="7" w:tplc="ADD69F22" w:tentative="1">
      <w:start w:val="1"/>
      <w:numFmt w:val="bullet"/>
      <w:lvlText w:val="o"/>
      <w:lvlJc w:val="left"/>
      <w:pPr>
        <w:tabs>
          <w:tab w:val="num" w:pos="6120"/>
        </w:tabs>
        <w:ind w:left="6120" w:hanging="360"/>
      </w:pPr>
      <w:rPr>
        <w:rFonts w:ascii="Courier New" w:hAnsi="Courier New" w:hint="default"/>
      </w:rPr>
    </w:lvl>
    <w:lvl w:ilvl="8" w:tplc="45AADBA2" w:tentative="1">
      <w:start w:val="1"/>
      <w:numFmt w:val="bullet"/>
      <w:lvlText w:val=""/>
      <w:lvlJc w:val="left"/>
      <w:pPr>
        <w:tabs>
          <w:tab w:val="num" w:pos="6840"/>
        </w:tabs>
        <w:ind w:left="6840" w:hanging="360"/>
      </w:pPr>
      <w:rPr>
        <w:rFonts w:ascii="Wingdings" w:hAnsi="Wingdings" w:hint="default"/>
      </w:rPr>
    </w:lvl>
  </w:abstractNum>
  <w:abstractNum w:abstractNumId="29" w15:restartNumberingAfterBreak="0">
    <w:nsid w:val="405C530E"/>
    <w:multiLevelType w:val="hybridMultilevel"/>
    <w:tmpl w:val="8926031A"/>
    <w:lvl w:ilvl="0" w:tplc="4F82BED8">
      <w:start w:val="1"/>
      <w:numFmt w:val="bullet"/>
      <w:pStyle w:val="ConcurMoreInfoIndent"/>
      <w:lvlText w:val=""/>
      <w:lvlJc w:val="left"/>
      <w:pPr>
        <w:tabs>
          <w:tab w:val="num" w:pos="1440"/>
        </w:tabs>
        <w:ind w:left="1440" w:hanging="720"/>
      </w:pPr>
      <w:rPr>
        <w:rFonts w:ascii="Wingdings" w:hAnsi="Wingdings" w:hint="default"/>
        <w:sz w:val="28"/>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30" w15:restartNumberingAfterBreak="0">
    <w:nsid w:val="409B4074"/>
    <w:multiLevelType w:val="hybridMultilevel"/>
    <w:tmpl w:val="BCACA052"/>
    <w:lvl w:ilvl="0" w:tplc="4B5C7EC0">
      <w:start w:val="1"/>
      <w:numFmt w:val="bullet"/>
      <w:pStyle w:val="ConcurBulletIndent"/>
      <w:lvlText w:val=""/>
      <w:lvlJc w:val="left"/>
      <w:pPr>
        <w:tabs>
          <w:tab w:val="num" w:pos="1080"/>
        </w:tabs>
        <w:ind w:left="1080" w:hanging="360"/>
      </w:pPr>
      <w:rPr>
        <w:rFonts w:ascii="Symbol" w:hAnsi="Symbol" w:hint="default"/>
        <w:sz w:val="18"/>
        <w:szCs w:val="18"/>
      </w:rPr>
    </w:lvl>
    <w:lvl w:ilvl="1" w:tplc="04090001" w:tentative="1">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42A16A9C"/>
    <w:multiLevelType w:val="multilevel"/>
    <w:tmpl w:val="0409001F"/>
    <w:styleLink w:val="1111113"/>
    <w:lvl w:ilvl="0">
      <w:start w:val="1"/>
      <w:numFmt w:val="decimal"/>
      <w:lvlText w:val="%1."/>
      <w:lvlJc w:val="left"/>
      <w:pPr>
        <w:tabs>
          <w:tab w:val="num" w:pos="720"/>
        </w:tabs>
        <w:ind w:left="360" w:hanging="360"/>
      </w:pPr>
    </w:lvl>
    <w:lvl w:ilvl="1">
      <w:start w:val="1"/>
      <w:numFmt w:val="decimal"/>
      <w:lvlText w:val="%1.%2."/>
      <w:lvlJc w:val="left"/>
      <w:pPr>
        <w:tabs>
          <w:tab w:val="num" w:pos="1440"/>
        </w:tabs>
        <w:ind w:left="792" w:hanging="432"/>
      </w:pPr>
    </w:lvl>
    <w:lvl w:ilvl="2">
      <w:start w:val="1"/>
      <w:numFmt w:val="decimal"/>
      <w:lvlText w:val="%1.%2.%3."/>
      <w:lvlJc w:val="left"/>
      <w:pPr>
        <w:tabs>
          <w:tab w:val="num" w:pos="2160"/>
        </w:tabs>
        <w:ind w:left="1224" w:hanging="504"/>
      </w:pPr>
    </w:lvl>
    <w:lvl w:ilvl="3">
      <w:start w:val="1"/>
      <w:numFmt w:val="decimal"/>
      <w:lvlText w:val="%1.%2.%3.%4."/>
      <w:lvlJc w:val="left"/>
      <w:pPr>
        <w:tabs>
          <w:tab w:val="num" w:pos="2880"/>
        </w:tabs>
        <w:ind w:left="1728" w:hanging="648"/>
      </w:pPr>
    </w:lvl>
    <w:lvl w:ilvl="4">
      <w:start w:val="1"/>
      <w:numFmt w:val="decimal"/>
      <w:lvlText w:val="%1.%2.%3.%4.%5."/>
      <w:lvlJc w:val="left"/>
      <w:pPr>
        <w:tabs>
          <w:tab w:val="num" w:pos="3600"/>
        </w:tabs>
        <w:ind w:left="2232" w:hanging="792"/>
      </w:pPr>
    </w:lvl>
    <w:lvl w:ilvl="5">
      <w:start w:val="1"/>
      <w:numFmt w:val="decimal"/>
      <w:lvlText w:val="%1.%2.%3.%4.%5.%6."/>
      <w:lvlJc w:val="left"/>
      <w:pPr>
        <w:tabs>
          <w:tab w:val="num" w:pos="4320"/>
        </w:tabs>
        <w:ind w:left="2736" w:hanging="936"/>
      </w:pPr>
    </w:lvl>
    <w:lvl w:ilvl="6">
      <w:start w:val="1"/>
      <w:numFmt w:val="decimal"/>
      <w:lvlText w:val="%1.%2.%3.%4.%5.%6.%7."/>
      <w:lvlJc w:val="left"/>
      <w:pPr>
        <w:tabs>
          <w:tab w:val="num" w:pos="5040"/>
        </w:tabs>
        <w:ind w:left="3240" w:hanging="1080"/>
      </w:pPr>
    </w:lvl>
    <w:lvl w:ilvl="7">
      <w:start w:val="1"/>
      <w:numFmt w:val="decimal"/>
      <w:lvlText w:val="%1.%2.%3.%4.%5.%6.%7.%8."/>
      <w:lvlJc w:val="left"/>
      <w:pPr>
        <w:tabs>
          <w:tab w:val="num" w:pos="5760"/>
        </w:tabs>
        <w:ind w:left="3744" w:hanging="1224"/>
      </w:pPr>
    </w:lvl>
    <w:lvl w:ilvl="8">
      <w:start w:val="1"/>
      <w:numFmt w:val="decimal"/>
      <w:lvlText w:val="%1.%2.%3.%4.%5.%6.%7.%8.%9."/>
      <w:lvlJc w:val="left"/>
      <w:pPr>
        <w:tabs>
          <w:tab w:val="num" w:pos="6480"/>
        </w:tabs>
        <w:ind w:left="4320" w:hanging="1440"/>
      </w:pPr>
    </w:lvl>
  </w:abstractNum>
  <w:abstractNum w:abstractNumId="32" w15:restartNumberingAfterBreak="0">
    <w:nsid w:val="49D825AA"/>
    <w:multiLevelType w:val="multilevel"/>
    <w:tmpl w:val="04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33" w15:restartNumberingAfterBreak="0">
    <w:nsid w:val="4CAF26DE"/>
    <w:multiLevelType w:val="hybridMultilevel"/>
    <w:tmpl w:val="AB06B9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4D8F2F55"/>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680"/>
        </w:tabs>
        <w:ind w:left="3744" w:hanging="1224"/>
      </w:pPr>
    </w:lvl>
    <w:lvl w:ilvl="8">
      <w:start w:val="1"/>
      <w:numFmt w:val="decimal"/>
      <w:lvlText w:val="%1.%2.%3.%4.%5.%6.%7.%8.%9."/>
      <w:lvlJc w:val="left"/>
      <w:pPr>
        <w:tabs>
          <w:tab w:val="num" w:pos="5040"/>
        </w:tabs>
        <w:ind w:left="4320" w:hanging="1440"/>
      </w:pPr>
    </w:lvl>
  </w:abstractNum>
  <w:abstractNum w:abstractNumId="35" w15:restartNumberingAfterBreak="0">
    <w:nsid w:val="4EFC55F4"/>
    <w:multiLevelType w:val="hybridMultilevel"/>
    <w:tmpl w:val="03E491DE"/>
    <w:lvl w:ilvl="0" w:tplc="846A3A8C">
      <w:start w:val="1"/>
      <w:numFmt w:val="bullet"/>
      <w:pStyle w:val="ConcurMoreInfoIndent2"/>
      <w:lvlText w:val=""/>
      <w:lvlJc w:val="left"/>
      <w:pPr>
        <w:tabs>
          <w:tab w:val="num" w:pos="1800"/>
        </w:tabs>
        <w:ind w:left="1800" w:hanging="720"/>
      </w:pPr>
      <w:rPr>
        <w:rFonts w:ascii="Wingdings" w:hAnsi="Wingdings" w:hint="default"/>
        <w:sz w:val="28"/>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57FD3E8F"/>
    <w:multiLevelType w:val="hybridMultilevel"/>
    <w:tmpl w:val="510469A8"/>
    <w:lvl w:ilvl="0" w:tplc="E88271DA">
      <w:start w:val="1"/>
      <w:numFmt w:val="bullet"/>
      <w:pStyle w:val="ConcurTableBook"/>
      <w:lvlText w:val=""/>
      <w:lvlJc w:val="left"/>
      <w:pPr>
        <w:tabs>
          <w:tab w:val="num" w:pos="720"/>
        </w:tabs>
        <w:ind w:left="0" w:firstLine="0"/>
      </w:pPr>
      <w:rPr>
        <w:rFonts w:ascii="Wingdings" w:hAnsi="Wingdings" w:hint="default"/>
        <w:sz w:val="24"/>
      </w:rPr>
    </w:lvl>
    <w:lvl w:ilvl="1" w:tplc="CED0A8F6">
      <w:start w:val="1"/>
      <w:numFmt w:val="bullet"/>
      <w:pStyle w:val="ConcurTableBookIndent"/>
      <w:lvlText w:val=""/>
      <w:lvlJc w:val="left"/>
      <w:pPr>
        <w:tabs>
          <w:tab w:val="num" w:pos="0"/>
        </w:tabs>
        <w:ind w:left="792" w:hanging="432"/>
      </w:pPr>
      <w:rPr>
        <w:rFonts w:ascii="Wingdings" w:hAnsi="Wingdings" w:hint="default"/>
        <w:sz w:val="24"/>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5B1750B0"/>
    <w:multiLevelType w:val="hybridMultilevel"/>
    <w:tmpl w:val="ACA82BB0"/>
    <w:lvl w:ilvl="0" w:tplc="53763446">
      <w:start w:val="1"/>
      <w:numFmt w:val="bullet"/>
      <w:pStyle w:val="ConcurWarningIcon"/>
      <w:lvlText w:val="!"/>
      <w:lvlJc w:val="left"/>
      <w:pPr>
        <w:tabs>
          <w:tab w:val="num" w:pos="360"/>
        </w:tabs>
        <w:ind w:left="360" w:hanging="360"/>
      </w:pPr>
      <w:rPr>
        <w:rFonts w:ascii="Hazard" w:hAnsi="Hazard" w:hint="default"/>
        <w:sz w:val="32"/>
        <w:szCs w:val="4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5BCE3198"/>
    <w:multiLevelType w:val="hybridMultilevel"/>
    <w:tmpl w:val="B5AAC418"/>
    <w:lvl w:ilvl="0" w:tplc="618CCC26">
      <w:start w:val="1"/>
      <w:numFmt w:val="decimal"/>
      <w:pStyle w:val="ConcurNumberIndent"/>
      <w:lvlText w:val="%1)"/>
      <w:lvlJc w:val="left"/>
      <w:pPr>
        <w:tabs>
          <w:tab w:val="num" w:pos="1512"/>
        </w:tabs>
        <w:ind w:left="1512" w:hanging="432"/>
      </w:pPr>
      <w:rPr>
        <w:rFonts w:ascii="Verdana" w:hAnsi="Verdana" w:hint="default"/>
        <w:b w:val="0"/>
        <w:i w:val="0"/>
        <w:sz w:val="18"/>
        <w:szCs w:val="18"/>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9" w15:restartNumberingAfterBreak="0">
    <w:nsid w:val="5BFD3949"/>
    <w:multiLevelType w:val="hybridMultilevel"/>
    <w:tmpl w:val="24344C04"/>
    <w:lvl w:ilvl="0" w:tplc="C340F734">
      <w:start w:val="1"/>
      <w:numFmt w:val="bullet"/>
      <w:pStyle w:val="ConcurTableBullet"/>
      <w:lvlText w:val=""/>
      <w:lvlJc w:val="left"/>
      <w:pPr>
        <w:tabs>
          <w:tab w:val="num" w:pos="2700"/>
        </w:tabs>
        <w:ind w:left="2700" w:hanging="360"/>
      </w:pPr>
      <w:rPr>
        <w:rFonts w:ascii="Symbol" w:hAnsi="Symbol" w:hint="default"/>
        <w:b w:val="0"/>
        <w:i w:val="0"/>
        <w:position w:val="0"/>
        <w:sz w:val="16"/>
        <w:szCs w:val="16"/>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61A9508A"/>
    <w:multiLevelType w:val="hybridMultilevel"/>
    <w:tmpl w:val="BCF21D88"/>
    <w:lvl w:ilvl="0" w:tplc="B8D0819A">
      <w:start w:val="1"/>
      <w:numFmt w:val="bullet"/>
      <w:pStyle w:val="ConcurBrowserNoteIndent"/>
      <w:lvlText w:val=""/>
      <w:lvlJc w:val="left"/>
      <w:pPr>
        <w:tabs>
          <w:tab w:val="num" w:pos="3600"/>
        </w:tabs>
        <w:ind w:left="3600" w:hanging="720"/>
      </w:pPr>
      <w:rPr>
        <w:rFonts w:ascii="Wingdings 2" w:hAnsi="Wingdings 2" w:hint="default"/>
        <w:color w:val="000000"/>
        <w:sz w:val="40"/>
        <w:szCs w:val="40"/>
      </w:rPr>
    </w:lvl>
    <w:lvl w:ilvl="1" w:tplc="04090003" w:tentative="1">
      <w:start w:val="1"/>
      <w:numFmt w:val="bullet"/>
      <w:lvlText w:val="o"/>
      <w:lvlJc w:val="left"/>
      <w:pPr>
        <w:tabs>
          <w:tab w:val="num" w:pos="4320"/>
        </w:tabs>
        <w:ind w:left="4320" w:hanging="360"/>
      </w:pPr>
      <w:rPr>
        <w:rFonts w:ascii="Courier New" w:hAnsi="Courier New" w:cs="Courier New" w:hint="default"/>
      </w:rPr>
    </w:lvl>
    <w:lvl w:ilvl="2" w:tplc="04090005" w:tentative="1">
      <w:start w:val="1"/>
      <w:numFmt w:val="bullet"/>
      <w:lvlText w:val=""/>
      <w:lvlJc w:val="left"/>
      <w:pPr>
        <w:tabs>
          <w:tab w:val="num" w:pos="5040"/>
        </w:tabs>
        <w:ind w:left="5040" w:hanging="360"/>
      </w:pPr>
      <w:rPr>
        <w:rFonts w:ascii="Wingdings" w:hAnsi="Wingdings" w:hint="default"/>
      </w:rPr>
    </w:lvl>
    <w:lvl w:ilvl="3" w:tplc="04090001" w:tentative="1">
      <w:start w:val="1"/>
      <w:numFmt w:val="bullet"/>
      <w:lvlText w:val=""/>
      <w:lvlJc w:val="left"/>
      <w:pPr>
        <w:tabs>
          <w:tab w:val="num" w:pos="5760"/>
        </w:tabs>
        <w:ind w:left="5760" w:hanging="360"/>
      </w:pPr>
      <w:rPr>
        <w:rFonts w:ascii="Symbol" w:hAnsi="Symbol" w:hint="default"/>
      </w:rPr>
    </w:lvl>
    <w:lvl w:ilvl="4" w:tplc="04090003" w:tentative="1">
      <w:start w:val="1"/>
      <w:numFmt w:val="bullet"/>
      <w:lvlText w:val="o"/>
      <w:lvlJc w:val="left"/>
      <w:pPr>
        <w:tabs>
          <w:tab w:val="num" w:pos="6480"/>
        </w:tabs>
        <w:ind w:left="6480" w:hanging="360"/>
      </w:pPr>
      <w:rPr>
        <w:rFonts w:ascii="Courier New" w:hAnsi="Courier New" w:cs="Courier New" w:hint="default"/>
      </w:rPr>
    </w:lvl>
    <w:lvl w:ilvl="5" w:tplc="04090005" w:tentative="1">
      <w:start w:val="1"/>
      <w:numFmt w:val="bullet"/>
      <w:lvlText w:val=""/>
      <w:lvlJc w:val="left"/>
      <w:pPr>
        <w:tabs>
          <w:tab w:val="num" w:pos="7200"/>
        </w:tabs>
        <w:ind w:left="7200" w:hanging="360"/>
      </w:pPr>
      <w:rPr>
        <w:rFonts w:ascii="Wingdings" w:hAnsi="Wingdings" w:hint="default"/>
      </w:rPr>
    </w:lvl>
    <w:lvl w:ilvl="6" w:tplc="04090001" w:tentative="1">
      <w:start w:val="1"/>
      <w:numFmt w:val="bullet"/>
      <w:lvlText w:val=""/>
      <w:lvlJc w:val="left"/>
      <w:pPr>
        <w:tabs>
          <w:tab w:val="num" w:pos="7920"/>
        </w:tabs>
        <w:ind w:left="7920" w:hanging="360"/>
      </w:pPr>
      <w:rPr>
        <w:rFonts w:ascii="Symbol" w:hAnsi="Symbol" w:hint="default"/>
      </w:rPr>
    </w:lvl>
    <w:lvl w:ilvl="7" w:tplc="04090003" w:tentative="1">
      <w:start w:val="1"/>
      <w:numFmt w:val="bullet"/>
      <w:lvlText w:val="o"/>
      <w:lvlJc w:val="left"/>
      <w:pPr>
        <w:tabs>
          <w:tab w:val="num" w:pos="8640"/>
        </w:tabs>
        <w:ind w:left="8640" w:hanging="360"/>
      </w:pPr>
      <w:rPr>
        <w:rFonts w:ascii="Courier New" w:hAnsi="Courier New" w:cs="Courier New" w:hint="default"/>
      </w:rPr>
    </w:lvl>
    <w:lvl w:ilvl="8" w:tplc="04090005" w:tentative="1">
      <w:start w:val="1"/>
      <w:numFmt w:val="bullet"/>
      <w:lvlText w:val=""/>
      <w:lvlJc w:val="left"/>
      <w:pPr>
        <w:tabs>
          <w:tab w:val="num" w:pos="9360"/>
        </w:tabs>
        <w:ind w:left="9360" w:hanging="360"/>
      </w:pPr>
      <w:rPr>
        <w:rFonts w:ascii="Wingdings" w:hAnsi="Wingdings" w:hint="default"/>
      </w:rPr>
    </w:lvl>
  </w:abstractNum>
  <w:abstractNum w:abstractNumId="41" w15:restartNumberingAfterBreak="0">
    <w:nsid w:val="645E2F3F"/>
    <w:multiLevelType w:val="hybridMultilevel"/>
    <w:tmpl w:val="367CA3FA"/>
    <w:lvl w:ilvl="0" w:tplc="F83CC10A">
      <w:start w:val="1"/>
      <w:numFmt w:val="bullet"/>
      <w:pStyle w:val="ConcurBulletIndent2"/>
      <w:lvlText w:val=""/>
      <w:lvlJc w:val="left"/>
      <w:pPr>
        <w:tabs>
          <w:tab w:val="num" w:pos="1800"/>
        </w:tabs>
        <w:ind w:left="1800" w:hanging="360"/>
      </w:pPr>
      <w:rPr>
        <w:rFonts w:ascii="Symbol" w:hAnsi="Symbol" w:hint="default"/>
        <w:sz w:val="18"/>
        <w:szCs w:val="18"/>
      </w:rPr>
    </w:lvl>
    <w:lvl w:ilvl="1" w:tplc="04090003">
      <w:start w:val="1"/>
      <w:numFmt w:val="bullet"/>
      <w:lvlText w:val="o"/>
      <w:lvlJc w:val="left"/>
      <w:pPr>
        <w:tabs>
          <w:tab w:val="num" w:pos="2880"/>
        </w:tabs>
        <w:ind w:left="2880" w:hanging="360"/>
      </w:pPr>
      <w:rPr>
        <w:rFonts w:ascii="Courier New" w:hAnsi="Courier New" w:cs="Courier New" w:hint="default"/>
      </w:rPr>
    </w:lvl>
    <w:lvl w:ilvl="2" w:tplc="04090005" w:tentative="1">
      <w:start w:val="1"/>
      <w:numFmt w:val="bullet"/>
      <w:lvlText w:val=""/>
      <w:lvlJc w:val="left"/>
      <w:pPr>
        <w:tabs>
          <w:tab w:val="num" w:pos="3600"/>
        </w:tabs>
        <w:ind w:left="3600" w:hanging="360"/>
      </w:pPr>
      <w:rPr>
        <w:rFonts w:ascii="Wingdings" w:hAnsi="Wingdings" w:hint="default"/>
      </w:rPr>
    </w:lvl>
    <w:lvl w:ilvl="3" w:tplc="04090001" w:tentative="1">
      <w:start w:val="1"/>
      <w:numFmt w:val="bullet"/>
      <w:lvlText w:val=""/>
      <w:lvlJc w:val="left"/>
      <w:pPr>
        <w:tabs>
          <w:tab w:val="num" w:pos="4320"/>
        </w:tabs>
        <w:ind w:left="4320" w:hanging="360"/>
      </w:pPr>
      <w:rPr>
        <w:rFonts w:ascii="Symbol" w:hAnsi="Symbol" w:hint="default"/>
      </w:rPr>
    </w:lvl>
    <w:lvl w:ilvl="4" w:tplc="04090003" w:tentative="1">
      <w:start w:val="1"/>
      <w:numFmt w:val="bullet"/>
      <w:lvlText w:val="o"/>
      <w:lvlJc w:val="left"/>
      <w:pPr>
        <w:tabs>
          <w:tab w:val="num" w:pos="5040"/>
        </w:tabs>
        <w:ind w:left="5040" w:hanging="360"/>
      </w:pPr>
      <w:rPr>
        <w:rFonts w:ascii="Courier New" w:hAnsi="Courier New" w:cs="Courier New" w:hint="default"/>
      </w:rPr>
    </w:lvl>
    <w:lvl w:ilvl="5" w:tplc="04090005" w:tentative="1">
      <w:start w:val="1"/>
      <w:numFmt w:val="bullet"/>
      <w:lvlText w:val=""/>
      <w:lvlJc w:val="left"/>
      <w:pPr>
        <w:tabs>
          <w:tab w:val="num" w:pos="5760"/>
        </w:tabs>
        <w:ind w:left="5760" w:hanging="360"/>
      </w:pPr>
      <w:rPr>
        <w:rFonts w:ascii="Wingdings" w:hAnsi="Wingdings" w:hint="default"/>
      </w:rPr>
    </w:lvl>
    <w:lvl w:ilvl="6" w:tplc="04090001" w:tentative="1">
      <w:start w:val="1"/>
      <w:numFmt w:val="bullet"/>
      <w:lvlText w:val=""/>
      <w:lvlJc w:val="left"/>
      <w:pPr>
        <w:tabs>
          <w:tab w:val="num" w:pos="6480"/>
        </w:tabs>
        <w:ind w:left="6480" w:hanging="360"/>
      </w:pPr>
      <w:rPr>
        <w:rFonts w:ascii="Symbol" w:hAnsi="Symbol" w:hint="default"/>
      </w:rPr>
    </w:lvl>
    <w:lvl w:ilvl="7" w:tplc="04090003" w:tentative="1">
      <w:start w:val="1"/>
      <w:numFmt w:val="bullet"/>
      <w:lvlText w:val="o"/>
      <w:lvlJc w:val="left"/>
      <w:pPr>
        <w:tabs>
          <w:tab w:val="num" w:pos="7200"/>
        </w:tabs>
        <w:ind w:left="7200" w:hanging="360"/>
      </w:pPr>
      <w:rPr>
        <w:rFonts w:ascii="Courier New" w:hAnsi="Courier New" w:cs="Courier New" w:hint="default"/>
      </w:rPr>
    </w:lvl>
    <w:lvl w:ilvl="8" w:tplc="04090005" w:tentative="1">
      <w:start w:val="1"/>
      <w:numFmt w:val="bullet"/>
      <w:lvlText w:val=""/>
      <w:lvlJc w:val="left"/>
      <w:pPr>
        <w:tabs>
          <w:tab w:val="num" w:pos="7920"/>
        </w:tabs>
        <w:ind w:left="7920" w:hanging="360"/>
      </w:pPr>
      <w:rPr>
        <w:rFonts w:ascii="Wingdings" w:hAnsi="Wingdings" w:hint="default"/>
      </w:rPr>
    </w:lvl>
  </w:abstractNum>
  <w:abstractNum w:abstractNumId="42" w15:restartNumberingAfterBreak="0">
    <w:nsid w:val="6A713244"/>
    <w:multiLevelType w:val="hybridMultilevel"/>
    <w:tmpl w:val="3EF6B718"/>
    <w:lvl w:ilvl="0" w:tplc="ED2E89BC">
      <w:start w:val="1"/>
      <w:numFmt w:val="decimal"/>
      <w:pStyle w:val="Style1"/>
      <w:lvlText w:val="%1."/>
      <w:lvlJc w:val="left"/>
      <w:pPr>
        <w:tabs>
          <w:tab w:val="num" w:pos="1440"/>
        </w:tabs>
        <w:ind w:left="1440" w:hanging="720"/>
      </w:pPr>
      <w:rPr>
        <w:rFonts w:ascii="Arial" w:hAnsi="Arial" w:hint="default"/>
        <w:b/>
        <w:i w:val="0"/>
        <w:sz w:val="20"/>
        <w:szCs w:val="20"/>
      </w:rPr>
    </w:lvl>
    <w:lvl w:ilvl="1" w:tplc="04090003" w:tentative="1">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43" w15:restartNumberingAfterBreak="0">
    <w:nsid w:val="6CD036C1"/>
    <w:multiLevelType w:val="hybridMultilevel"/>
    <w:tmpl w:val="035674BE"/>
    <w:lvl w:ilvl="0" w:tplc="0C289986">
      <w:start w:val="1"/>
      <w:numFmt w:val="bullet"/>
      <w:pStyle w:val="ConcurWarningIconIndent"/>
      <w:lvlText w:val="!"/>
      <w:lvlJc w:val="left"/>
      <w:pPr>
        <w:tabs>
          <w:tab w:val="num" w:pos="1440"/>
        </w:tabs>
        <w:ind w:left="1440" w:hanging="720"/>
      </w:pPr>
      <w:rPr>
        <w:rFonts w:ascii="Hazard" w:hAnsi="Hazard" w:hint="default"/>
        <w:sz w:val="32"/>
        <w:szCs w:val="40"/>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44" w15:restartNumberingAfterBreak="0">
    <w:nsid w:val="6FCC45B6"/>
    <w:multiLevelType w:val="hybridMultilevel"/>
    <w:tmpl w:val="18E2F120"/>
    <w:lvl w:ilvl="0" w:tplc="C7C69DCC">
      <w:start w:val="1"/>
      <w:numFmt w:val="bullet"/>
      <w:pStyle w:val="ConcurBulletIndent3"/>
      <w:lvlText w:val=""/>
      <w:lvlJc w:val="left"/>
      <w:pPr>
        <w:tabs>
          <w:tab w:val="num" w:pos="3780"/>
        </w:tabs>
        <w:ind w:left="3780" w:hanging="360"/>
      </w:pPr>
      <w:rPr>
        <w:rFonts w:ascii="Symbol" w:hAnsi="Symbol" w:hint="default"/>
        <w:sz w:val="18"/>
        <w:szCs w:val="18"/>
      </w:rPr>
    </w:lvl>
    <w:lvl w:ilvl="1" w:tplc="7A64D3F4">
      <w:start w:val="1"/>
      <w:numFmt w:val="bullet"/>
      <w:pStyle w:val="ConcurBulletIndent4"/>
      <w:lvlText w:val=""/>
      <w:lvlJc w:val="left"/>
      <w:pPr>
        <w:tabs>
          <w:tab w:val="num" w:pos="3330"/>
        </w:tabs>
        <w:ind w:left="3330" w:hanging="360"/>
      </w:pPr>
      <w:rPr>
        <w:rFonts w:ascii="Symbol" w:hAnsi="Symbol" w:hint="default"/>
        <w:sz w:val="18"/>
        <w:szCs w:val="18"/>
      </w:rPr>
    </w:lvl>
    <w:lvl w:ilvl="2" w:tplc="04090005" w:tentative="1">
      <w:start w:val="1"/>
      <w:numFmt w:val="bullet"/>
      <w:lvlText w:val=""/>
      <w:lvlJc w:val="left"/>
      <w:pPr>
        <w:tabs>
          <w:tab w:val="num" w:pos="4050"/>
        </w:tabs>
        <w:ind w:left="4050" w:hanging="360"/>
      </w:pPr>
      <w:rPr>
        <w:rFonts w:ascii="Wingdings" w:hAnsi="Wingdings" w:hint="default"/>
      </w:rPr>
    </w:lvl>
    <w:lvl w:ilvl="3" w:tplc="04090001" w:tentative="1">
      <w:start w:val="1"/>
      <w:numFmt w:val="bullet"/>
      <w:lvlText w:val=""/>
      <w:lvlJc w:val="left"/>
      <w:pPr>
        <w:tabs>
          <w:tab w:val="num" w:pos="4770"/>
        </w:tabs>
        <w:ind w:left="4770" w:hanging="360"/>
      </w:pPr>
      <w:rPr>
        <w:rFonts w:ascii="Symbol" w:hAnsi="Symbol" w:hint="default"/>
      </w:rPr>
    </w:lvl>
    <w:lvl w:ilvl="4" w:tplc="04090003" w:tentative="1">
      <w:start w:val="1"/>
      <w:numFmt w:val="bullet"/>
      <w:lvlText w:val="o"/>
      <w:lvlJc w:val="left"/>
      <w:pPr>
        <w:tabs>
          <w:tab w:val="num" w:pos="5490"/>
        </w:tabs>
        <w:ind w:left="5490" w:hanging="360"/>
      </w:pPr>
      <w:rPr>
        <w:rFonts w:ascii="Courier New" w:hAnsi="Courier New" w:cs="Courier New" w:hint="default"/>
      </w:rPr>
    </w:lvl>
    <w:lvl w:ilvl="5" w:tplc="04090005" w:tentative="1">
      <w:start w:val="1"/>
      <w:numFmt w:val="bullet"/>
      <w:lvlText w:val=""/>
      <w:lvlJc w:val="left"/>
      <w:pPr>
        <w:tabs>
          <w:tab w:val="num" w:pos="6210"/>
        </w:tabs>
        <w:ind w:left="6210" w:hanging="360"/>
      </w:pPr>
      <w:rPr>
        <w:rFonts w:ascii="Wingdings" w:hAnsi="Wingdings" w:hint="default"/>
      </w:rPr>
    </w:lvl>
    <w:lvl w:ilvl="6" w:tplc="04090001" w:tentative="1">
      <w:start w:val="1"/>
      <w:numFmt w:val="bullet"/>
      <w:lvlText w:val=""/>
      <w:lvlJc w:val="left"/>
      <w:pPr>
        <w:tabs>
          <w:tab w:val="num" w:pos="6930"/>
        </w:tabs>
        <w:ind w:left="6930" w:hanging="360"/>
      </w:pPr>
      <w:rPr>
        <w:rFonts w:ascii="Symbol" w:hAnsi="Symbol" w:hint="default"/>
      </w:rPr>
    </w:lvl>
    <w:lvl w:ilvl="7" w:tplc="04090003" w:tentative="1">
      <w:start w:val="1"/>
      <w:numFmt w:val="bullet"/>
      <w:lvlText w:val="o"/>
      <w:lvlJc w:val="left"/>
      <w:pPr>
        <w:tabs>
          <w:tab w:val="num" w:pos="7650"/>
        </w:tabs>
        <w:ind w:left="7650" w:hanging="360"/>
      </w:pPr>
      <w:rPr>
        <w:rFonts w:ascii="Courier New" w:hAnsi="Courier New" w:cs="Courier New" w:hint="default"/>
      </w:rPr>
    </w:lvl>
    <w:lvl w:ilvl="8" w:tplc="04090005" w:tentative="1">
      <w:start w:val="1"/>
      <w:numFmt w:val="bullet"/>
      <w:lvlText w:val=""/>
      <w:lvlJc w:val="left"/>
      <w:pPr>
        <w:tabs>
          <w:tab w:val="num" w:pos="8370"/>
        </w:tabs>
        <w:ind w:left="8370" w:hanging="360"/>
      </w:pPr>
      <w:rPr>
        <w:rFonts w:ascii="Wingdings" w:hAnsi="Wingdings" w:hint="default"/>
      </w:rPr>
    </w:lvl>
  </w:abstractNum>
  <w:abstractNum w:abstractNumId="45" w15:restartNumberingAfterBreak="0">
    <w:nsid w:val="7A37745D"/>
    <w:multiLevelType w:val="hybridMultilevel"/>
    <w:tmpl w:val="87846500"/>
    <w:lvl w:ilvl="0" w:tplc="FFFFFFFF">
      <w:start w:val="1"/>
      <w:numFmt w:val="bullet"/>
      <w:pStyle w:val="ListBullet1"/>
      <w:lvlText w:val=""/>
      <w:lvlJc w:val="left"/>
      <w:pPr>
        <w:tabs>
          <w:tab w:val="num" w:pos="720"/>
        </w:tabs>
        <w:ind w:left="720" w:hanging="360"/>
      </w:pPr>
      <w:rPr>
        <w:rFonts w:ascii="Symbol" w:hAnsi="Symbol" w:hint="default"/>
        <w:sz w:val="20"/>
        <w:szCs w:val="20"/>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7AB248D3"/>
    <w:multiLevelType w:val="hybridMultilevel"/>
    <w:tmpl w:val="180E2886"/>
    <w:lvl w:ilvl="0" w:tplc="82929692">
      <w:start w:val="1"/>
      <w:numFmt w:val="bullet"/>
      <w:pStyle w:val="WNBulletIndent"/>
      <w:lvlText w:val=""/>
      <w:lvlJc w:val="left"/>
      <w:pPr>
        <w:tabs>
          <w:tab w:val="num" w:pos="360"/>
        </w:tabs>
        <w:ind w:left="720" w:hanging="288"/>
      </w:pPr>
      <w:rPr>
        <w:rFonts w:ascii="Symbol" w:hAnsi="Symbol" w:hint="default"/>
        <w:sz w:val="16"/>
        <w:szCs w:val="16"/>
      </w:rPr>
    </w:lvl>
    <w:lvl w:ilvl="1" w:tplc="04090003">
      <w:start w:val="1"/>
      <w:numFmt w:val="decimal"/>
      <w:suff w:val="nothing"/>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num w:numId="1" w16cid:durableId="1486780121">
    <w:abstractNumId w:val="16"/>
  </w:num>
  <w:num w:numId="2" w16cid:durableId="1495335659">
    <w:abstractNumId w:val="30"/>
  </w:num>
  <w:num w:numId="3" w16cid:durableId="1770393751">
    <w:abstractNumId w:val="46"/>
  </w:num>
  <w:num w:numId="4" w16cid:durableId="1548838198">
    <w:abstractNumId w:val="9"/>
  </w:num>
  <w:num w:numId="5" w16cid:durableId="1546019588">
    <w:abstractNumId w:val="7"/>
  </w:num>
  <w:num w:numId="6" w16cid:durableId="146214982">
    <w:abstractNumId w:val="5"/>
  </w:num>
  <w:num w:numId="7" w16cid:durableId="449207227">
    <w:abstractNumId w:val="4"/>
  </w:num>
  <w:num w:numId="8" w16cid:durableId="59064421">
    <w:abstractNumId w:val="3"/>
  </w:num>
  <w:num w:numId="9" w16cid:durableId="1682391821">
    <w:abstractNumId w:val="2"/>
  </w:num>
  <w:num w:numId="10" w16cid:durableId="1611276756">
    <w:abstractNumId w:val="1"/>
  </w:num>
  <w:num w:numId="11" w16cid:durableId="1341199121">
    <w:abstractNumId w:val="0"/>
  </w:num>
  <w:num w:numId="12" w16cid:durableId="124473089">
    <w:abstractNumId w:val="34"/>
  </w:num>
  <w:num w:numId="13" w16cid:durableId="877468952">
    <w:abstractNumId w:val="11"/>
  </w:num>
  <w:num w:numId="14" w16cid:durableId="2085684054">
    <w:abstractNumId w:val="32"/>
  </w:num>
  <w:num w:numId="15" w16cid:durableId="208961179">
    <w:abstractNumId w:val="41"/>
  </w:num>
  <w:num w:numId="16" w16cid:durableId="292565078">
    <w:abstractNumId w:val="24"/>
  </w:num>
  <w:num w:numId="17" w16cid:durableId="432283401">
    <w:abstractNumId w:val="40"/>
  </w:num>
  <w:num w:numId="18" w16cid:durableId="67047330">
    <w:abstractNumId w:val="36"/>
  </w:num>
  <w:num w:numId="19" w16cid:durableId="39092109">
    <w:abstractNumId w:val="29"/>
  </w:num>
  <w:num w:numId="20" w16cid:durableId="590551634">
    <w:abstractNumId w:val="35"/>
  </w:num>
  <w:num w:numId="21" w16cid:durableId="1632204498">
    <w:abstractNumId w:val="18"/>
  </w:num>
  <w:num w:numId="22" w16cid:durableId="2043241229">
    <w:abstractNumId w:val="38"/>
    <w:lvlOverride w:ilvl="0">
      <w:startOverride w:val="1"/>
    </w:lvlOverride>
  </w:num>
  <w:num w:numId="23" w16cid:durableId="769198135">
    <w:abstractNumId w:val="26"/>
  </w:num>
  <w:num w:numId="24" w16cid:durableId="487209468">
    <w:abstractNumId w:val="17"/>
  </w:num>
  <w:num w:numId="25" w16cid:durableId="106703256">
    <w:abstractNumId w:val="12"/>
  </w:num>
  <w:num w:numId="26" w16cid:durableId="2133671730">
    <w:abstractNumId w:val="23"/>
  </w:num>
  <w:num w:numId="27" w16cid:durableId="44766608">
    <w:abstractNumId w:val="37"/>
  </w:num>
  <w:num w:numId="28" w16cid:durableId="840924700">
    <w:abstractNumId w:val="43"/>
  </w:num>
  <w:num w:numId="29" w16cid:durableId="1432244666">
    <w:abstractNumId w:val="20"/>
  </w:num>
  <w:num w:numId="30" w16cid:durableId="419790241">
    <w:abstractNumId w:val="25"/>
  </w:num>
  <w:num w:numId="31" w16cid:durableId="873268589">
    <w:abstractNumId w:val="14"/>
  </w:num>
  <w:num w:numId="32" w16cid:durableId="1445924024">
    <w:abstractNumId w:val="10"/>
  </w:num>
  <w:num w:numId="33" w16cid:durableId="1204441499">
    <w:abstractNumId w:val="39"/>
  </w:num>
  <w:num w:numId="34" w16cid:durableId="1954169919">
    <w:abstractNumId w:val="13"/>
  </w:num>
  <w:num w:numId="35" w16cid:durableId="1537741986">
    <w:abstractNumId w:val="6"/>
  </w:num>
  <w:num w:numId="36" w16cid:durableId="780298091">
    <w:abstractNumId w:val="8"/>
  </w:num>
  <w:num w:numId="37" w16cid:durableId="554901587">
    <w:abstractNumId w:val="45"/>
  </w:num>
  <w:num w:numId="38" w16cid:durableId="1427730735">
    <w:abstractNumId w:val="44"/>
  </w:num>
  <w:num w:numId="39" w16cid:durableId="645205052">
    <w:abstractNumId w:val="27"/>
  </w:num>
  <w:num w:numId="40" w16cid:durableId="1981618635">
    <w:abstractNumId w:val="42"/>
  </w:num>
  <w:num w:numId="41" w16cid:durableId="1958873751">
    <w:abstractNumId w:val="28"/>
  </w:num>
  <w:num w:numId="42" w16cid:durableId="1953319977">
    <w:abstractNumId w:val="31"/>
  </w:num>
  <w:num w:numId="43" w16cid:durableId="1056969788">
    <w:abstractNumId w:val="13"/>
  </w:num>
  <w:num w:numId="44" w16cid:durableId="830104008">
    <w:abstractNumId w:val="41"/>
  </w:num>
  <w:num w:numId="45" w16cid:durableId="791097571">
    <w:abstractNumId w:val="38"/>
  </w:num>
  <w:num w:numId="46" w16cid:durableId="1104035659">
    <w:abstractNumId w:val="21"/>
  </w:num>
  <w:num w:numId="47" w16cid:durableId="397823031">
    <w:abstractNumId w:val="21"/>
    <w:lvlOverride w:ilvl="0">
      <w:startOverride w:val="1"/>
    </w:lvlOverride>
  </w:num>
  <w:num w:numId="48" w16cid:durableId="1203247022">
    <w:abstractNumId w:val="15"/>
  </w:num>
  <w:num w:numId="49" w16cid:durableId="1291936926">
    <w:abstractNumId w:val="22"/>
  </w:num>
  <w:num w:numId="50" w16cid:durableId="1526089735">
    <w:abstractNumId w:val="19"/>
  </w:num>
  <w:num w:numId="51" w16cid:durableId="1957789222">
    <w:abstractNumId w:val="33"/>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ttachedTemplate r:id="rId1"/>
  <w:stylePaneFormatFilter w:val="4004" w:allStyles="0" w:customStyles="0" w:latentStyles="1" w:stylesInUse="0" w:headingStyles="0" w:numberingStyles="0" w:tableStyles="0" w:directFormattingOnRuns="0" w:directFormattingOnParagraphs="0" w:directFormattingOnNumbering="0" w:directFormattingOnTables="0" w:clearFormatting="0" w:top3HeadingStyles="0" w:visibleStyles="1" w:alternateStyleNames="0"/>
  <w:defaultTabStop w:val="720"/>
  <w:drawingGridHorizontalSpacing w:val="720"/>
  <w:drawingGridVerticalSpacing w:val="720"/>
  <w:noPunctuationKerning/>
  <w:characterSpacingControl w:val="doNotCompress"/>
  <w:hdrShapeDefaults>
    <o:shapedefaults v:ext="edit" spidmax="2050" fill="f" fillcolor="#f0f0f0" strokecolor="red">
      <v:fill color="#f0f0f0" on="f"/>
      <v:stroke endarrow="block" endarrowwidth="wide" endarrowlength="long" color="red" weight="1.5pt"/>
      <o:colormru v:ext="edit" colors="#00674e,#cfc,#ccecff,#ddd,#c00,#e6e6e6,#f0f0f0,#1070b8"/>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874B0"/>
    <w:rsid w:val="000008EB"/>
    <w:rsid w:val="00001158"/>
    <w:rsid w:val="000015D3"/>
    <w:rsid w:val="00002192"/>
    <w:rsid w:val="000023AA"/>
    <w:rsid w:val="00003F63"/>
    <w:rsid w:val="000042BF"/>
    <w:rsid w:val="00004364"/>
    <w:rsid w:val="00004A66"/>
    <w:rsid w:val="00005011"/>
    <w:rsid w:val="00005702"/>
    <w:rsid w:val="0000656E"/>
    <w:rsid w:val="00006673"/>
    <w:rsid w:val="00006B1D"/>
    <w:rsid w:val="00007749"/>
    <w:rsid w:val="00007864"/>
    <w:rsid w:val="0000790F"/>
    <w:rsid w:val="000107B6"/>
    <w:rsid w:val="00010FE7"/>
    <w:rsid w:val="00013A1B"/>
    <w:rsid w:val="00014291"/>
    <w:rsid w:val="0001706B"/>
    <w:rsid w:val="00017141"/>
    <w:rsid w:val="0001734F"/>
    <w:rsid w:val="00020252"/>
    <w:rsid w:val="00020409"/>
    <w:rsid w:val="00021010"/>
    <w:rsid w:val="00021467"/>
    <w:rsid w:val="000215C8"/>
    <w:rsid w:val="0002187F"/>
    <w:rsid w:val="0002354E"/>
    <w:rsid w:val="000259AA"/>
    <w:rsid w:val="000268C7"/>
    <w:rsid w:val="00027284"/>
    <w:rsid w:val="00027615"/>
    <w:rsid w:val="000278CA"/>
    <w:rsid w:val="00027A71"/>
    <w:rsid w:val="00027DCD"/>
    <w:rsid w:val="00031479"/>
    <w:rsid w:val="0003203C"/>
    <w:rsid w:val="00034556"/>
    <w:rsid w:val="00035214"/>
    <w:rsid w:val="00036154"/>
    <w:rsid w:val="000400DF"/>
    <w:rsid w:val="00040843"/>
    <w:rsid w:val="00040E12"/>
    <w:rsid w:val="00041E38"/>
    <w:rsid w:val="0004382F"/>
    <w:rsid w:val="00044D13"/>
    <w:rsid w:val="00045701"/>
    <w:rsid w:val="00047AD9"/>
    <w:rsid w:val="0005139E"/>
    <w:rsid w:val="00052D58"/>
    <w:rsid w:val="0005317F"/>
    <w:rsid w:val="00053DC9"/>
    <w:rsid w:val="000549DA"/>
    <w:rsid w:val="00055F40"/>
    <w:rsid w:val="00060D84"/>
    <w:rsid w:val="0006440C"/>
    <w:rsid w:val="000645B2"/>
    <w:rsid w:val="00070B01"/>
    <w:rsid w:val="0007361A"/>
    <w:rsid w:val="00074C02"/>
    <w:rsid w:val="00076C10"/>
    <w:rsid w:val="00077047"/>
    <w:rsid w:val="00077702"/>
    <w:rsid w:val="00083100"/>
    <w:rsid w:val="000838B3"/>
    <w:rsid w:val="000857CD"/>
    <w:rsid w:val="0008646B"/>
    <w:rsid w:val="0009365C"/>
    <w:rsid w:val="00093EE7"/>
    <w:rsid w:val="00094141"/>
    <w:rsid w:val="00094921"/>
    <w:rsid w:val="00095122"/>
    <w:rsid w:val="000957BE"/>
    <w:rsid w:val="00095836"/>
    <w:rsid w:val="00095A01"/>
    <w:rsid w:val="00096CFE"/>
    <w:rsid w:val="000A1AE1"/>
    <w:rsid w:val="000A1E57"/>
    <w:rsid w:val="000A2726"/>
    <w:rsid w:val="000A37B5"/>
    <w:rsid w:val="000A3AE9"/>
    <w:rsid w:val="000A4A33"/>
    <w:rsid w:val="000A50EC"/>
    <w:rsid w:val="000A59A4"/>
    <w:rsid w:val="000A717A"/>
    <w:rsid w:val="000A73A9"/>
    <w:rsid w:val="000B0145"/>
    <w:rsid w:val="000B0181"/>
    <w:rsid w:val="000B0327"/>
    <w:rsid w:val="000B05D2"/>
    <w:rsid w:val="000B0D93"/>
    <w:rsid w:val="000B11BF"/>
    <w:rsid w:val="000B22B0"/>
    <w:rsid w:val="000B3CE2"/>
    <w:rsid w:val="000B5B49"/>
    <w:rsid w:val="000B61B2"/>
    <w:rsid w:val="000B64F8"/>
    <w:rsid w:val="000B6E28"/>
    <w:rsid w:val="000B7B1F"/>
    <w:rsid w:val="000B7CA5"/>
    <w:rsid w:val="000B7F06"/>
    <w:rsid w:val="000B7FFE"/>
    <w:rsid w:val="000C0399"/>
    <w:rsid w:val="000C2FAA"/>
    <w:rsid w:val="000C394C"/>
    <w:rsid w:val="000C41E8"/>
    <w:rsid w:val="000C4278"/>
    <w:rsid w:val="000C48D4"/>
    <w:rsid w:val="000C50EF"/>
    <w:rsid w:val="000C6094"/>
    <w:rsid w:val="000C70D5"/>
    <w:rsid w:val="000C79FB"/>
    <w:rsid w:val="000D06BA"/>
    <w:rsid w:val="000D3652"/>
    <w:rsid w:val="000D3D67"/>
    <w:rsid w:val="000D472E"/>
    <w:rsid w:val="000D4FBD"/>
    <w:rsid w:val="000D6156"/>
    <w:rsid w:val="000D716F"/>
    <w:rsid w:val="000D7AEE"/>
    <w:rsid w:val="000D7B18"/>
    <w:rsid w:val="000E0B19"/>
    <w:rsid w:val="000E2A8B"/>
    <w:rsid w:val="000E3F56"/>
    <w:rsid w:val="000E466A"/>
    <w:rsid w:val="000E4FB4"/>
    <w:rsid w:val="000E5C42"/>
    <w:rsid w:val="000E5CA5"/>
    <w:rsid w:val="000E614E"/>
    <w:rsid w:val="000E6258"/>
    <w:rsid w:val="000E6CA6"/>
    <w:rsid w:val="000F054B"/>
    <w:rsid w:val="000F1430"/>
    <w:rsid w:val="000F34EC"/>
    <w:rsid w:val="000F442A"/>
    <w:rsid w:val="000F45EE"/>
    <w:rsid w:val="000F4EDC"/>
    <w:rsid w:val="000F6FF4"/>
    <w:rsid w:val="000F7491"/>
    <w:rsid w:val="0010257C"/>
    <w:rsid w:val="001026EB"/>
    <w:rsid w:val="001037A7"/>
    <w:rsid w:val="00104690"/>
    <w:rsid w:val="001048CE"/>
    <w:rsid w:val="00105F8D"/>
    <w:rsid w:val="001065E4"/>
    <w:rsid w:val="001073D8"/>
    <w:rsid w:val="0011004F"/>
    <w:rsid w:val="00110A7D"/>
    <w:rsid w:val="00112109"/>
    <w:rsid w:val="001131CF"/>
    <w:rsid w:val="0011370D"/>
    <w:rsid w:val="0011419D"/>
    <w:rsid w:val="001152AD"/>
    <w:rsid w:val="0011708D"/>
    <w:rsid w:val="001173D0"/>
    <w:rsid w:val="00117C40"/>
    <w:rsid w:val="00122A2A"/>
    <w:rsid w:val="00122F93"/>
    <w:rsid w:val="0012328F"/>
    <w:rsid w:val="00123B84"/>
    <w:rsid w:val="00123FE2"/>
    <w:rsid w:val="001245F3"/>
    <w:rsid w:val="00124B63"/>
    <w:rsid w:val="00125ECF"/>
    <w:rsid w:val="001262F7"/>
    <w:rsid w:val="00126897"/>
    <w:rsid w:val="00126C12"/>
    <w:rsid w:val="00126C5C"/>
    <w:rsid w:val="00126D64"/>
    <w:rsid w:val="00126D6E"/>
    <w:rsid w:val="00130222"/>
    <w:rsid w:val="001303CF"/>
    <w:rsid w:val="00130E46"/>
    <w:rsid w:val="0013144F"/>
    <w:rsid w:val="00132B87"/>
    <w:rsid w:val="001330A7"/>
    <w:rsid w:val="00136CE1"/>
    <w:rsid w:val="00136EC5"/>
    <w:rsid w:val="00137431"/>
    <w:rsid w:val="001425DA"/>
    <w:rsid w:val="001438DB"/>
    <w:rsid w:val="00143B76"/>
    <w:rsid w:val="00145E8A"/>
    <w:rsid w:val="00147134"/>
    <w:rsid w:val="001501A0"/>
    <w:rsid w:val="00151579"/>
    <w:rsid w:val="0015280B"/>
    <w:rsid w:val="00153326"/>
    <w:rsid w:val="00154385"/>
    <w:rsid w:val="001554B2"/>
    <w:rsid w:val="00155BBD"/>
    <w:rsid w:val="0015660D"/>
    <w:rsid w:val="00156883"/>
    <w:rsid w:val="00156E79"/>
    <w:rsid w:val="001573F1"/>
    <w:rsid w:val="00157543"/>
    <w:rsid w:val="00157638"/>
    <w:rsid w:val="00160B58"/>
    <w:rsid w:val="00162960"/>
    <w:rsid w:val="00162DEB"/>
    <w:rsid w:val="001636E5"/>
    <w:rsid w:val="00164F1D"/>
    <w:rsid w:val="00165180"/>
    <w:rsid w:val="001651C9"/>
    <w:rsid w:val="00165A46"/>
    <w:rsid w:val="00165B65"/>
    <w:rsid w:val="001672F5"/>
    <w:rsid w:val="00167B80"/>
    <w:rsid w:val="00170B29"/>
    <w:rsid w:val="00172510"/>
    <w:rsid w:val="001726F6"/>
    <w:rsid w:val="00172C79"/>
    <w:rsid w:val="00173541"/>
    <w:rsid w:val="00174B7A"/>
    <w:rsid w:val="00175B04"/>
    <w:rsid w:val="00175FC2"/>
    <w:rsid w:val="001766A7"/>
    <w:rsid w:val="00177742"/>
    <w:rsid w:val="00180333"/>
    <w:rsid w:val="001807F6"/>
    <w:rsid w:val="0018229D"/>
    <w:rsid w:val="00183F58"/>
    <w:rsid w:val="001853AF"/>
    <w:rsid w:val="001870D5"/>
    <w:rsid w:val="00187993"/>
    <w:rsid w:val="00191B70"/>
    <w:rsid w:val="0019336F"/>
    <w:rsid w:val="00194F51"/>
    <w:rsid w:val="00195682"/>
    <w:rsid w:val="0019572C"/>
    <w:rsid w:val="001A0548"/>
    <w:rsid w:val="001A25DF"/>
    <w:rsid w:val="001A2C28"/>
    <w:rsid w:val="001A2CE5"/>
    <w:rsid w:val="001A2E97"/>
    <w:rsid w:val="001A317D"/>
    <w:rsid w:val="001A32D7"/>
    <w:rsid w:val="001A47CA"/>
    <w:rsid w:val="001B16BD"/>
    <w:rsid w:val="001B3B3C"/>
    <w:rsid w:val="001B4454"/>
    <w:rsid w:val="001B57EC"/>
    <w:rsid w:val="001B60B0"/>
    <w:rsid w:val="001B773B"/>
    <w:rsid w:val="001C0093"/>
    <w:rsid w:val="001C03E4"/>
    <w:rsid w:val="001C06D3"/>
    <w:rsid w:val="001C0DCB"/>
    <w:rsid w:val="001C102A"/>
    <w:rsid w:val="001C160C"/>
    <w:rsid w:val="001C1C71"/>
    <w:rsid w:val="001C23FD"/>
    <w:rsid w:val="001C25D9"/>
    <w:rsid w:val="001C3722"/>
    <w:rsid w:val="001C4070"/>
    <w:rsid w:val="001C48B6"/>
    <w:rsid w:val="001C4F8E"/>
    <w:rsid w:val="001C5B07"/>
    <w:rsid w:val="001C64E2"/>
    <w:rsid w:val="001C6AF1"/>
    <w:rsid w:val="001D04D5"/>
    <w:rsid w:val="001D0899"/>
    <w:rsid w:val="001D22B3"/>
    <w:rsid w:val="001D2AC0"/>
    <w:rsid w:val="001D32D3"/>
    <w:rsid w:val="001D511F"/>
    <w:rsid w:val="001D5FA5"/>
    <w:rsid w:val="001D64DC"/>
    <w:rsid w:val="001D7B10"/>
    <w:rsid w:val="001E016E"/>
    <w:rsid w:val="001E0AA4"/>
    <w:rsid w:val="001E392C"/>
    <w:rsid w:val="001E3B42"/>
    <w:rsid w:val="001E431D"/>
    <w:rsid w:val="001E50C0"/>
    <w:rsid w:val="001E5179"/>
    <w:rsid w:val="001E74B5"/>
    <w:rsid w:val="001E7511"/>
    <w:rsid w:val="001E760C"/>
    <w:rsid w:val="001E7849"/>
    <w:rsid w:val="001F2251"/>
    <w:rsid w:val="001F2692"/>
    <w:rsid w:val="001F2DB4"/>
    <w:rsid w:val="001F375A"/>
    <w:rsid w:val="001F4227"/>
    <w:rsid w:val="001F4C51"/>
    <w:rsid w:val="001F52FF"/>
    <w:rsid w:val="001F5BF4"/>
    <w:rsid w:val="00200528"/>
    <w:rsid w:val="0020055B"/>
    <w:rsid w:val="00201D8A"/>
    <w:rsid w:val="002020CF"/>
    <w:rsid w:val="002030E3"/>
    <w:rsid w:val="002032A4"/>
    <w:rsid w:val="00205B17"/>
    <w:rsid w:val="00206C1A"/>
    <w:rsid w:val="00207C69"/>
    <w:rsid w:val="00214288"/>
    <w:rsid w:val="00214C97"/>
    <w:rsid w:val="00214CD6"/>
    <w:rsid w:val="0021560A"/>
    <w:rsid w:val="00215BAA"/>
    <w:rsid w:val="00216219"/>
    <w:rsid w:val="00216C09"/>
    <w:rsid w:val="00216C2D"/>
    <w:rsid w:val="00216D67"/>
    <w:rsid w:val="00216F70"/>
    <w:rsid w:val="00220EFD"/>
    <w:rsid w:val="0022146B"/>
    <w:rsid w:val="00221C6C"/>
    <w:rsid w:val="00221F1A"/>
    <w:rsid w:val="00222D38"/>
    <w:rsid w:val="00222D46"/>
    <w:rsid w:val="002232BD"/>
    <w:rsid w:val="00223969"/>
    <w:rsid w:val="00223B33"/>
    <w:rsid w:val="00223CB7"/>
    <w:rsid w:val="00224B78"/>
    <w:rsid w:val="002257BF"/>
    <w:rsid w:val="002260D8"/>
    <w:rsid w:val="00227451"/>
    <w:rsid w:val="002310F1"/>
    <w:rsid w:val="0023346D"/>
    <w:rsid w:val="00234A3E"/>
    <w:rsid w:val="00234ED5"/>
    <w:rsid w:val="00235C0F"/>
    <w:rsid w:val="002361E9"/>
    <w:rsid w:val="00237016"/>
    <w:rsid w:val="002370F1"/>
    <w:rsid w:val="00237150"/>
    <w:rsid w:val="0023747D"/>
    <w:rsid w:val="002407D0"/>
    <w:rsid w:val="00240DAD"/>
    <w:rsid w:val="00243031"/>
    <w:rsid w:val="00243153"/>
    <w:rsid w:val="00245C86"/>
    <w:rsid w:val="002463BD"/>
    <w:rsid w:val="002472BE"/>
    <w:rsid w:val="0025021F"/>
    <w:rsid w:val="00250345"/>
    <w:rsid w:val="00252293"/>
    <w:rsid w:val="00252368"/>
    <w:rsid w:val="00252A42"/>
    <w:rsid w:val="00252AFD"/>
    <w:rsid w:val="002543ED"/>
    <w:rsid w:val="00254E20"/>
    <w:rsid w:val="00255CC8"/>
    <w:rsid w:val="0025721C"/>
    <w:rsid w:val="00257284"/>
    <w:rsid w:val="00260939"/>
    <w:rsid w:val="00260D1F"/>
    <w:rsid w:val="0026140B"/>
    <w:rsid w:val="002615A4"/>
    <w:rsid w:val="0026161D"/>
    <w:rsid w:val="00261825"/>
    <w:rsid w:val="00261F5D"/>
    <w:rsid w:val="00264F45"/>
    <w:rsid w:val="002655EB"/>
    <w:rsid w:val="002665E6"/>
    <w:rsid w:val="002667DE"/>
    <w:rsid w:val="00267CE6"/>
    <w:rsid w:val="002711EC"/>
    <w:rsid w:val="0027140F"/>
    <w:rsid w:val="00273288"/>
    <w:rsid w:val="00274881"/>
    <w:rsid w:val="00274F76"/>
    <w:rsid w:val="0027678D"/>
    <w:rsid w:val="0027758B"/>
    <w:rsid w:val="00277C38"/>
    <w:rsid w:val="00277EF0"/>
    <w:rsid w:val="00280236"/>
    <w:rsid w:val="00280C8B"/>
    <w:rsid w:val="00280CCF"/>
    <w:rsid w:val="00280F67"/>
    <w:rsid w:val="002810AA"/>
    <w:rsid w:val="002816C8"/>
    <w:rsid w:val="002832F6"/>
    <w:rsid w:val="002833E3"/>
    <w:rsid w:val="00284556"/>
    <w:rsid w:val="00285CB9"/>
    <w:rsid w:val="00286582"/>
    <w:rsid w:val="0028733C"/>
    <w:rsid w:val="00287F58"/>
    <w:rsid w:val="00290DD3"/>
    <w:rsid w:val="00290F07"/>
    <w:rsid w:val="00292FCF"/>
    <w:rsid w:val="0029329B"/>
    <w:rsid w:val="00293803"/>
    <w:rsid w:val="00295C7E"/>
    <w:rsid w:val="002960D1"/>
    <w:rsid w:val="00296484"/>
    <w:rsid w:val="002973D7"/>
    <w:rsid w:val="00297DCD"/>
    <w:rsid w:val="002A0571"/>
    <w:rsid w:val="002A282E"/>
    <w:rsid w:val="002A37DA"/>
    <w:rsid w:val="002A45E3"/>
    <w:rsid w:val="002A5285"/>
    <w:rsid w:val="002A589F"/>
    <w:rsid w:val="002A6104"/>
    <w:rsid w:val="002A7A84"/>
    <w:rsid w:val="002A7F8E"/>
    <w:rsid w:val="002B01CC"/>
    <w:rsid w:val="002B0E40"/>
    <w:rsid w:val="002B1D67"/>
    <w:rsid w:val="002B386A"/>
    <w:rsid w:val="002B512F"/>
    <w:rsid w:val="002B7559"/>
    <w:rsid w:val="002B759A"/>
    <w:rsid w:val="002B7A3D"/>
    <w:rsid w:val="002B7E37"/>
    <w:rsid w:val="002C1A80"/>
    <w:rsid w:val="002C1FDE"/>
    <w:rsid w:val="002C2AEB"/>
    <w:rsid w:val="002C4507"/>
    <w:rsid w:val="002C6AEF"/>
    <w:rsid w:val="002C758C"/>
    <w:rsid w:val="002C7A3E"/>
    <w:rsid w:val="002C7B32"/>
    <w:rsid w:val="002D14E4"/>
    <w:rsid w:val="002D3269"/>
    <w:rsid w:val="002D3E6F"/>
    <w:rsid w:val="002D4060"/>
    <w:rsid w:val="002D4320"/>
    <w:rsid w:val="002D44F5"/>
    <w:rsid w:val="002D45A7"/>
    <w:rsid w:val="002D4AB4"/>
    <w:rsid w:val="002D4BA6"/>
    <w:rsid w:val="002D4C9E"/>
    <w:rsid w:val="002D57ED"/>
    <w:rsid w:val="002D5A27"/>
    <w:rsid w:val="002D6185"/>
    <w:rsid w:val="002D6C0E"/>
    <w:rsid w:val="002D6C4B"/>
    <w:rsid w:val="002D7CDD"/>
    <w:rsid w:val="002E0227"/>
    <w:rsid w:val="002E0AE3"/>
    <w:rsid w:val="002E0BDE"/>
    <w:rsid w:val="002E0BE9"/>
    <w:rsid w:val="002E12B7"/>
    <w:rsid w:val="002E26CB"/>
    <w:rsid w:val="002E2A2E"/>
    <w:rsid w:val="002E39F3"/>
    <w:rsid w:val="002E4089"/>
    <w:rsid w:val="002E4182"/>
    <w:rsid w:val="002E4BAC"/>
    <w:rsid w:val="002E703E"/>
    <w:rsid w:val="002E7A84"/>
    <w:rsid w:val="002F0FFB"/>
    <w:rsid w:val="002F13BB"/>
    <w:rsid w:val="002F1524"/>
    <w:rsid w:val="002F3EA4"/>
    <w:rsid w:val="002F4790"/>
    <w:rsid w:val="002F5C9C"/>
    <w:rsid w:val="002F67AF"/>
    <w:rsid w:val="002F6DC2"/>
    <w:rsid w:val="002F6F9A"/>
    <w:rsid w:val="00300059"/>
    <w:rsid w:val="00300EC4"/>
    <w:rsid w:val="0030192C"/>
    <w:rsid w:val="0030256B"/>
    <w:rsid w:val="00302FD0"/>
    <w:rsid w:val="003034FA"/>
    <w:rsid w:val="003043D8"/>
    <w:rsid w:val="00304816"/>
    <w:rsid w:val="00304AC9"/>
    <w:rsid w:val="00304CC2"/>
    <w:rsid w:val="0030528A"/>
    <w:rsid w:val="00305638"/>
    <w:rsid w:val="00307C17"/>
    <w:rsid w:val="00307E76"/>
    <w:rsid w:val="00310616"/>
    <w:rsid w:val="003106DC"/>
    <w:rsid w:val="00311DB9"/>
    <w:rsid w:val="003124F6"/>
    <w:rsid w:val="00312B51"/>
    <w:rsid w:val="00312E21"/>
    <w:rsid w:val="0031522F"/>
    <w:rsid w:val="0031597A"/>
    <w:rsid w:val="00316738"/>
    <w:rsid w:val="00316A7B"/>
    <w:rsid w:val="00316E0D"/>
    <w:rsid w:val="0031763D"/>
    <w:rsid w:val="003211BB"/>
    <w:rsid w:val="00322198"/>
    <w:rsid w:val="00322E62"/>
    <w:rsid w:val="00323882"/>
    <w:rsid w:val="00325522"/>
    <w:rsid w:val="003271E1"/>
    <w:rsid w:val="00331BC2"/>
    <w:rsid w:val="00331BE1"/>
    <w:rsid w:val="00332A19"/>
    <w:rsid w:val="003332F9"/>
    <w:rsid w:val="00333793"/>
    <w:rsid w:val="00333EDC"/>
    <w:rsid w:val="00335367"/>
    <w:rsid w:val="00337341"/>
    <w:rsid w:val="0034260E"/>
    <w:rsid w:val="00342915"/>
    <w:rsid w:val="003435CF"/>
    <w:rsid w:val="003442BE"/>
    <w:rsid w:val="003444C0"/>
    <w:rsid w:val="003458E6"/>
    <w:rsid w:val="00346109"/>
    <w:rsid w:val="003465E0"/>
    <w:rsid w:val="003470EE"/>
    <w:rsid w:val="0034765E"/>
    <w:rsid w:val="00347A66"/>
    <w:rsid w:val="00347A6C"/>
    <w:rsid w:val="00350531"/>
    <w:rsid w:val="00350AFF"/>
    <w:rsid w:val="00352259"/>
    <w:rsid w:val="00352B2D"/>
    <w:rsid w:val="00353442"/>
    <w:rsid w:val="0035368C"/>
    <w:rsid w:val="00353DEC"/>
    <w:rsid w:val="003552C8"/>
    <w:rsid w:val="0035549F"/>
    <w:rsid w:val="00357279"/>
    <w:rsid w:val="00360025"/>
    <w:rsid w:val="00360D94"/>
    <w:rsid w:val="00361D61"/>
    <w:rsid w:val="00361DD8"/>
    <w:rsid w:val="00362BFB"/>
    <w:rsid w:val="003646E6"/>
    <w:rsid w:val="0036650D"/>
    <w:rsid w:val="003676E2"/>
    <w:rsid w:val="00367E70"/>
    <w:rsid w:val="003729E5"/>
    <w:rsid w:val="00373646"/>
    <w:rsid w:val="003743F2"/>
    <w:rsid w:val="00374AC0"/>
    <w:rsid w:val="00375056"/>
    <w:rsid w:val="00375151"/>
    <w:rsid w:val="00375BE8"/>
    <w:rsid w:val="00377E26"/>
    <w:rsid w:val="00380874"/>
    <w:rsid w:val="00380A95"/>
    <w:rsid w:val="00381BC0"/>
    <w:rsid w:val="00381CD8"/>
    <w:rsid w:val="00382BE7"/>
    <w:rsid w:val="00383872"/>
    <w:rsid w:val="0038469E"/>
    <w:rsid w:val="00384DD7"/>
    <w:rsid w:val="0038634E"/>
    <w:rsid w:val="003901AD"/>
    <w:rsid w:val="00390330"/>
    <w:rsid w:val="0039081E"/>
    <w:rsid w:val="00391CBF"/>
    <w:rsid w:val="00391E94"/>
    <w:rsid w:val="00392A96"/>
    <w:rsid w:val="00392B3A"/>
    <w:rsid w:val="00395866"/>
    <w:rsid w:val="003961FE"/>
    <w:rsid w:val="00396A8E"/>
    <w:rsid w:val="003971DB"/>
    <w:rsid w:val="00397D6F"/>
    <w:rsid w:val="003A0586"/>
    <w:rsid w:val="003A0F4A"/>
    <w:rsid w:val="003A1D33"/>
    <w:rsid w:val="003A2C17"/>
    <w:rsid w:val="003A32A0"/>
    <w:rsid w:val="003A3AF3"/>
    <w:rsid w:val="003A3C87"/>
    <w:rsid w:val="003A4408"/>
    <w:rsid w:val="003A513A"/>
    <w:rsid w:val="003A5BE4"/>
    <w:rsid w:val="003A6930"/>
    <w:rsid w:val="003A7AA5"/>
    <w:rsid w:val="003B020C"/>
    <w:rsid w:val="003B0A26"/>
    <w:rsid w:val="003B0CCA"/>
    <w:rsid w:val="003B1F69"/>
    <w:rsid w:val="003B2675"/>
    <w:rsid w:val="003B40B9"/>
    <w:rsid w:val="003B58AE"/>
    <w:rsid w:val="003B64A3"/>
    <w:rsid w:val="003C1FD5"/>
    <w:rsid w:val="003C2AE8"/>
    <w:rsid w:val="003C4B93"/>
    <w:rsid w:val="003C5C44"/>
    <w:rsid w:val="003C6A3F"/>
    <w:rsid w:val="003C7738"/>
    <w:rsid w:val="003C7A19"/>
    <w:rsid w:val="003D1C96"/>
    <w:rsid w:val="003D36EE"/>
    <w:rsid w:val="003D36F9"/>
    <w:rsid w:val="003D3F5E"/>
    <w:rsid w:val="003D4914"/>
    <w:rsid w:val="003D5F86"/>
    <w:rsid w:val="003D65FE"/>
    <w:rsid w:val="003D7856"/>
    <w:rsid w:val="003E0852"/>
    <w:rsid w:val="003E0CCD"/>
    <w:rsid w:val="003E0E8D"/>
    <w:rsid w:val="003E23DF"/>
    <w:rsid w:val="003E27FC"/>
    <w:rsid w:val="003E28C5"/>
    <w:rsid w:val="003E4914"/>
    <w:rsid w:val="003E5DA8"/>
    <w:rsid w:val="003E60EF"/>
    <w:rsid w:val="003E62AB"/>
    <w:rsid w:val="003F0F53"/>
    <w:rsid w:val="003F22ED"/>
    <w:rsid w:val="003F242D"/>
    <w:rsid w:val="003F3237"/>
    <w:rsid w:val="003F3B58"/>
    <w:rsid w:val="003F4A06"/>
    <w:rsid w:val="003F4F9C"/>
    <w:rsid w:val="003F67FD"/>
    <w:rsid w:val="003F6926"/>
    <w:rsid w:val="00400640"/>
    <w:rsid w:val="00401198"/>
    <w:rsid w:val="00401FD7"/>
    <w:rsid w:val="00404157"/>
    <w:rsid w:val="00404370"/>
    <w:rsid w:val="0040461B"/>
    <w:rsid w:val="004050FF"/>
    <w:rsid w:val="0040523B"/>
    <w:rsid w:val="004055F5"/>
    <w:rsid w:val="004057C4"/>
    <w:rsid w:val="00406455"/>
    <w:rsid w:val="004069D8"/>
    <w:rsid w:val="00407284"/>
    <w:rsid w:val="004079C1"/>
    <w:rsid w:val="00410B24"/>
    <w:rsid w:val="00410B68"/>
    <w:rsid w:val="004115CD"/>
    <w:rsid w:val="00411930"/>
    <w:rsid w:val="00411E38"/>
    <w:rsid w:val="00411FC9"/>
    <w:rsid w:val="0041207F"/>
    <w:rsid w:val="004128A8"/>
    <w:rsid w:val="0041346E"/>
    <w:rsid w:val="004153FB"/>
    <w:rsid w:val="004158A2"/>
    <w:rsid w:val="00416309"/>
    <w:rsid w:val="0041728C"/>
    <w:rsid w:val="0042026F"/>
    <w:rsid w:val="004213F6"/>
    <w:rsid w:val="00422167"/>
    <w:rsid w:val="004224E1"/>
    <w:rsid w:val="00423195"/>
    <w:rsid w:val="0042595A"/>
    <w:rsid w:val="00426490"/>
    <w:rsid w:val="00430B28"/>
    <w:rsid w:val="004327A4"/>
    <w:rsid w:val="0043284E"/>
    <w:rsid w:val="00432F92"/>
    <w:rsid w:val="004349DA"/>
    <w:rsid w:val="00434DE5"/>
    <w:rsid w:val="00435F2A"/>
    <w:rsid w:val="00437676"/>
    <w:rsid w:val="00437D61"/>
    <w:rsid w:val="004416A2"/>
    <w:rsid w:val="004417B0"/>
    <w:rsid w:val="00441DFA"/>
    <w:rsid w:val="00441F63"/>
    <w:rsid w:val="00442930"/>
    <w:rsid w:val="00444C0E"/>
    <w:rsid w:val="00446DD8"/>
    <w:rsid w:val="0044768A"/>
    <w:rsid w:val="00447FBC"/>
    <w:rsid w:val="00450CC9"/>
    <w:rsid w:val="00450D2C"/>
    <w:rsid w:val="00450E0E"/>
    <w:rsid w:val="0045100F"/>
    <w:rsid w:val="004514D0"/>
    <w:rsid w:val="004527EB"/>
    <w:rsid w:val="00454942"/>
    <w:rsid w:val="00454D8E"/>
    <w:rsid w:val="00454E66"/>
    <w:rsid w:val="00455003"/>
    <w:rsid w:val="00455332"/>
    <w:rsid w:val="00455FB7"/>
    <w:rsid w:val="0045640F"/>
    <w:rsid w:val="00456657"/>
    <w:rsid w:val="00456F75"/>
    <w:rsid w:val="004577A5"/>
    <w:rsid w:val="00461F89"/>
    <w:rsid w:val="00462AFE"/>
    <w:rsid w:val="00463224"/>
    <w:rsid w:val="00463248"/>
    <w:rsid w:val="00464A17"/>
    <w:rsid w:val="00465299"/>
    <w:rsid w:val="004655EB"/>
    <w:rsid w:val="004659DD"/>
    <w:rsid w:val="00466BC6"/>
    <w:rsid w:val="00467C89"/>
    <w:rsid w:val="00470022"/>
    <w:rsid w:val="0047037E"/>
    <w:rsid w:val="0047080E"/>
    <w:rsid w:val="00471542"/>
    <w:rsid w:val="0047156B"/>
    <w:rsid w:val="0047378D"/>
    <w:rsid w:val="00474185"/>
    <w:rsid w:val="00474D50"/>
    <w:rsid w:val="004757BC"/>
    <w:rsid w:val="00475B68"/>
    <w:rsid w:val="00475D06"/>
    <w:rsid w:val="004762AD"/>
    <w:rsid w:val="00476A1C"/>
    <w:rsid w:val="00481272"/>
    <w:rsid w:val="00484996"/>
    <w:rsid w:val="004859BC"/>
    <w:rsid w:val="00487038"/>
    <w:rsid w:val="004871D9"/>
    <w:rsid w:val="00487AEC"/>
    <w:rsid w:val="0049045D"/>
    <w:rsid w:val="004942BB"/>
    <w:rsid w:val="00494845"/>
    <w:rsid w:val="00495600"/>
    <w:rsid w:val="00495732"/>
    <w:rsid w:val="004963B0"/>
    <w:rsid w:val="00496A2C"/>
    <w:rsid w:val="00496AA3"/>
    <w:rsid w:val="00496D12"/>
    <w:rsid w:val="0049721A"/>
    <w:rsid w:val="004978D8"/>
    <w:rsid w:val="004A2EF9"/>
    <w:rsid w:val="004A355A"/>
    <w:rsid w:val="004A450B"/>
    <w:rsid w:val="004A4E07"/>
    <w:rsid w:val="004A588F"/>
    <w:rsid w:val="004A7173"/>
    <w:rsid w:val="004A7259"/>
    <w:rsid w:val="004B00AD"/>
    <w:rsid w:val="004B037B"/>
    <w:rsid w:val="004B12FA"/>
    <w:rsid w:val="004B20DC"/>
    <w:rsid w:val="004B223D"/>
    <w:rsid w:val="004B3334"/>
    <w:rsid w:val="004B46DD"/>
    <w:rsid w:val="004B4CCA"/>
    <w:rsid w:val="004B53B3"/>
    <w:rsid w:val="004B5928"/>
    <w:rsid w:val="004B5C02"/>
    <w:rsid w:val="004B7F18"/>
    <w:rsid w:val="004C083E"/>
    <w:rsid w:val="004C345E"/>
    <w:rsid w:val="004C4378"/>
    <w:rsid w:val="004C52C9"/>
    <w:rsid w:val="004C64FC"/>
    <w:rsid w:val="004C6CDC"/>
    <w:rsid w:val="004C6D6A"/>
    <w:rsid w:val="004C6ECC"/>
    <w:rsid w:val="004D146F"/>
    <w:rsid w:val="004D1C64"/>
    <w:rsid w:val="004D2B7A"/>
    <w:rsid w:val="004D3CD9"/>
    <w:rsid w:val="004D4883"/>
    <w:rsid w:val="004D4AFD"/>
    <w:rsid w:val="004D4B3F"/>
    <w:rsid w:val="004D5006"/>
    <w:rsid w:val="004D5887"/>
    <w:rsid w:val="004D5F92"/>
    <w:rsid w:val="004E1A53"/>
    <w:rsid w:val="004E1BD9"/>
    <w:rsid w:val="004E2D8A"/>
    <w:rsid w:val="004E3B9F"/>
    <w:rsid w:val="004E422C"/>
    <w:rsid w:val="004E6BD1"/>
    <w:rsid w:val="004F03B3"/>
    <w:rsid w:val="004F13C6"/>
    <w:rsid w:val="004F13D8"/>
    <w:rsid w:val="004F2467"/>
    <w:rsid w:val="004F3009"/>
    <w:rsid w:val="004F3279"/>
    <w:rsid w:val="004F369C"/>
    <w:rsid w:val="004F3D39"/>
    <w:rsid w:val="004F3FAB"/>
    <w:rsid w:val="004F4A82"/>
    <w:rsid w:val="004F4DA3"/>
    <w:rsid w:val="004F58CF"/>
    <w:rsid w:val="004F5E66"/>
    <w:rsid w:val="004F73BC"/>
    <w:rsid w:val="005009D7"/>
    <w:rsid w:val="00500ADC"/>
    <w:rsid w:val="00501106"/>
    <w:rsid w:val="00503A91"/>
    <w:rsid w:val="00503F0D"/>
    <w:rsid w:val="005045C5"/>
    <w:rsid w:val="00505BF2"/>
    <w:rsid w:val="00506B66"/>
    <w:rsid w:val="005076DE"/>
    <w:rsid w:val="00507A57"/>
    <w:rsid w:val="005114AA"/>
    <w:rsid w:val="00512957"/>
    <w:rsid w:val="00512A24"/>
    <w:rsid w:val="005137BE"/>
    <w:rsid w:val="005147AD"/>
    <w:rsid w:val="00516602"/>
    <w:rsid w:val="00520482"/>
    <w:rsid w:val="00520A67"/>
    <w:rsid w:val="00520DBF"/>
    <w:rsid w:val="00520FB1"/>
    <w:rsid w:val="0052174F"/>
    <w:rsid w:val="0052248F"/>
    <w:rsid w:val="00522CC8"/>
    <w:rsid w:val="005235CB"/>
    <w:rsid w:val="00523CE0"/>
    <w:rsid w:val="00523D68"/>
    <w:rsid w:val="00523E56"/>
    <w:rsid w:val="00524A89"/>
    <w:rsid w:val="00524B77"/>
    <w:rsid w:val="00526028"/>
    <w:rsid w:val="0052636E"/>
    <w:rsid w:val="00526B93"/>
    <w:rsid w:val="005272F3"/>
    <w:rsid w:val="00527B44"/>
    <w:rsid w:val="00527B55"/>
    <w:rsid w:val="00531AAE"/>
    <w:rsid w:val="00531C9E"/>
    <w:rsid w:val="0053221F"/>
    <w:rsid w:val="00532D8C"/>
    <w:rsid w:val="005332FB"/>
    <w:rsid w:val="00533AE3"/>
    <w:rsid w:val="00533B5E"/>
    <w:rsid w:val="00534403"/>
    <w:rsid w:val="00534690"/>
    <w:rsid w:val="005348C7"/>
    <w:rsid w:val="005349FD"/>
    <w:rsid w:val="00535961"/>
    <w:rsid w:val="005362A0"/>
    <w:rsid w:val="00536ECF"/>
    <w:rsid w:val="00537FC8"/>
    <w:rsid w:val="00540981"/>
    <w:rsid w:val="005410A5"/>
    <w:rsid w:val="00541A76"/>
    <w:rsid w:val="0054290C"/>
    <w:rsid w:val="005445A6"/>
    <w:rsid w:val="00544931"/>
    <w:rsid w:val="0054576E"/>
    <w:rsid w:val="00545A43"/>
    <w:rsid w:val="00545E8F"/>
    <w:rsid w:val="005473EA"/>
    <w:rsid w:val="00547B1D"/>
    <w:rsid w:val="00547D97"/>
    <w:rsid w:val="005502BB"/>
    <w:rsid w:val="00550BE7"/>
    <w:rsid w:val="0055103F"/>
    <w:rsid w:val="0055232F"/>
    <w:rsid w:val="00554B66"/>
    <w:rsid w:val="00555517"/>
    <w:rsid w:val="00556C8C"/>
    <w:rsid w:val="0055791F"/>
    <w:rsid w:val="00561029"/>
    <w:rsid w:val="005625F6"/>
    <w:rsid w:val="0056313C"/>
    <w:rsid w:val="005636EB"/>
    <w:rsid w:val="005654B7"/>
    <w:rsid w:val="005657B8"/>
    <w:rsid w:val="00565BE9"/>
    <w:rsid w:val="0056607A"/>
    <w:rsid w:val="005678EA"/>
    <w:rsid w:val="00567E23"/>
    <w:rsid w:val="005709A0"/>
    <w:rsid w:val="00570A6F"/>
    <w:rsid w:val="00571427"/>
    <w:rsid w:val="00573D21"/>
    <w:rsid w:val="00574460"/>
    <w:rsid w:val="00574667"/>
    <w:rsid w:val="00574E02"/>
    <w:rsid w:val="005759A5"/>
    <w:rsid w:val="00575BF1"/>
    <w:rsid w:val="00575F9D"/>
    <w:rsid w:val="00576CA1"/>
    <w:rsid w:val="00577FFB"/>
    <w:rsid w:val="00581268"/>
    <w:rsid w:val="00582E3A"/>
    <w:rsid w:val="0058318B"/>
    <w:rsid w:val="00583297"/>
    <w:rsid w:val="00583C50"/>
    <w:rsid w:val="00585063"/>
    <w:rsid w:val="00585470"/>
    <w:rsid w:val="005857FA"/>
    <w:rsid w:val="00586065"/>
    <w:rsid w:val="00586CAD"/>
    <w:rsid w:val="005900DB"/>
    <w:rsid w:val="005905AD"/>
    <w:rsid w:val="005908CE"/>
    <w:rsid w:val="00590CA5"/>
    <w:rsid w:val="00595317"/>
    <w:rsid w:val="00596008"/>
    <w:rsid w:val="005A08A0"/>
    <w:rsid w:val="005A17F4"/>
    <w:rsid w:val="005A247A"/>
    <w:rsid w:val="005A28E9"/>
    <w:rsid w:val="005A3255"/>
    <w:rsid w:val="005A4A44"/>
    <w:rsid w:val="005A4E44"/>
    <w:rsid w:val="005A5341"/>
    <w:rsid w:val="005A661F"/>
    <w:rsid w:val="005A6E8B"/>
    <w:rsid w:val="005A7BAB"/>
    <w:rsid w:val="005A7BCE"/>
    <w:rsid w:val="005B085E"/>
    <w:rsid w:val="005B090F"/>
    <w:rsid w:val="005B1513"/>
    <w:rsid w:val="005B2205"/>
    <w:rsid w:val="005B2C66"/>
    <w:rsid w:val="005B3695"/>
    <w:rsid w:val="005B36D6"/>
    <w:rsid w:val="005B390A"/>
    <w:rsid w:val="005B4342"/>
    <w:rsid w:val="005B59BF"/>
    <w:rsid w:val="005B6195"/>
    <w:rsid w:val="005B62CC"/>
    <w:rsid w:val="005B633C"/>
    <w:rsid w:val="005B712B"/>
    <w:rsid w:val="005B7DE7"/>
    <w:rsid w:val="005C197A"/>
    <w:rsid w:val="005C1E4B"/>
    <w:rsid w:val="005C2F9F"/>
    <w:rsid w:val="005C3472"/>
    <w:rsid w:val="005C3B77"/>
    <w:rsid w:val="005C3DE8"/>
    <w:rsid w:val="005C5F18"/>
    <w:rsid w:val="005C6550"/>
    <w:rsid w:val="005C7836"/>
    <w:rsid w:val="005D0430"/>
    <w:rsid w:val="005D0438"/>
    <w:rsid w:val="005D0A98"/>
    <w:rsid w:val="005D14FC"/>
    <w:rsid w:val="005D1BE2"/>
    <w:rsid w:val="005D23A4"/>
    <w:rsid w:val="005D3390"/>
    <w:rsid w:val="005D3DCE"/>
    <w:rsid w:val="005D43D5"/>
    <w:rsid w:val="005D4854"/>
    <w:rsid w:val="005D52A5"/>
    <w:rsid w:val="005D57BC"/>
    <w:rsid w:val="005D5C99"/>
    <w:rsid w:val="005D72AD"/>
    <w:rsid w:val="005E0661"/>
    <w:rsid w:val="005E0807"/>
    <w:rsid w:val="005E0B23"/>
    <w:rsid w:val="005E2AC4"/>
    <w:rsid w:val="005E3892"/>
    <w:rsid w:val="005E3B12"/>
    <w:rsid w:val="005E457F"/>
    <w:rsid w:val="005E4F59"/>
    <w:rsid w:val="005E6A25"/>
    <w:rsid w:val="005E6BDA"/>
    <w:rsid w:val="005F06D3"/>
    <w:rsid w:val="005F2359"/>
    <w:rsid w:val="005F2F45"/>
    <w:rsid w:val="005F466D"/>
    <w:rsid w:val="005F4684"/>
    <w:rsid w:val="005F4B66"/>
    <w:rsid w:val="005F58CD"/>
    <w:rsid w:val="005F5A9D"/>
    <w:rsid w:val="005F7B7F"/>
    <w:rsid w:val="005F7C40"/>
    <w:rsid w:val="00600452"/>
    <w:rsid w:val="006006C5"/>
    <w:rsid w:val="00601344"/>
    <w:rsid w:val="00601920"/>
    <w:rsid w:val="006021ED"/>
    <w:rsid w:val="00603206"/>
    <w:rsid w:val="00604561"/>
    <w:rsid w:val="006047E8"/>
    <w:rsid w:val="00604B41"/>
    <w:rsid w:val="00604B55"/>
    <w:rsid w:val="006053E8"/>
    <w:rsid w:val="0060603C"/>
    <w:rsid w:val="00606B23"/>
    <w:rsid w:val="00607142"/>
    <w:rsid w:val="0060738B"/>
    <w:rsid w:val="00607CE3"/>
    <w:rsid w:val="00610DDC"/>
    <w:rsid w:val="00611381"/>
    <w:rsid w:val="00612E1A"/>
    <w:rsid w:val="00612ECC"/>
    <w:rsid w:val="006130A0"/>
    <w:rsid w:val="00613474"/>
    <w:rsid w:val="0061376A"/>
    <w:rsid w:val="006139C6"/>
    <w:rsid w:val="00613A20"/>
    <w:rsid w:val="00616814"/>
    <w:rsid w:val="00616841"/>
    <w:rsid w:val="00616EAE"/>
    <w:rsid w:val="00617B0E"/>
    <w:rsid w:val="00620F86"/>
    <w:rsid w:val="00621BE5"/>
    <w:rsid w:val="00622C9D"/>
    <w:rsid w:val="00623EF7"/>
    <w:rsid w:val="00625642"/>
    <w:rsid w:val="006257D9"/>
    <w:rsid w:val="00625C19"/>
    <w:rsid w:val="0062679D"/>
    <w:rsid w:val="00626B16"/>
    <w:rsid w:val="00626DF0"/>
    <w:rsid w:val="006302F0"/>
    <w:rsid w:val="00630F9C"/>
    <w:rsid w:val="006316C6"/>
    <w:rsid w:val="006319C8"/>
    <w:rsid w:val="00632B20"/>
    <w:rsid w:val="00632CEF"/>
    <w:rsid w:val="00633899"/>
    <w:rsid w:val="00633B75"/>
    <w:rsid w:val="00634735"/>
    <w:rsid w:val="006354F9"/>
    <w:rsid w:val="0063694C"/>
    <w:rsid w:val="00640DAE"/>
    <w:rsid w:val="00640F3C"/>
    <w:rsid w:val="00641B44"/>
    <w:rsid w:val="006423FC"/>
    <w:rsid w:val="00643A6D"/>
    <w:rsid w:val="00643F9C"/>
    <w:rsid w:val="006441E7"/>
    <w:rsid w:val="00644DDA"/>
    <w:rsid w:val="00646301"/>
    <w:rsid w:val="00650A7C"/>
    <w:rsid w:val="00650C7D"/>
    <w:rsid w:val="0065258F"/>
    <w:rsid w:val="00652FD9"/>
    <w:rsid w:val="0065407A"/>
    <w:rsid w:val="00655107"/>
    <w:rsid w:val="0065553B"/>
    <w:rsid w:val="0065557B"/>
    <w:rsid w:val="0065570A"/>
    <w:rsid w:val="0065646B"/>
    <w:rsid w:val="00657224"/>
    <w:rsid w:val="00657476"/>
    <w:rsid w:val="006578A0"/>
    <w:rsid w:val="00657CF2"/>
    <w:rsid w:val="006601CF"/>
    <w:rsid w:val="00663C71"/>
    <w:rsid w:val="00664DF8"/>
    <w:rsid w:val="006653C7"/>
    <w:rsid w:val="006659E6"/>
    <w:rsid w:val="00666199"/>
    <w:rsid w:val="00670A38"/>
    <w:rsid w:val="00671765"/>
    <w:rsid w:val="0067235C"/>
    <w:rsid w:val="006733E4"/>
    <w:rsid w:val="00673843"/>
    <w:rsid w:val="00673C1D"/>
    <w:rsid w:val="00676353"/>
    <w:rsid w:val="00676515"/>
    <w:rsid w:val="006800A4"/>
    <w:rsid w:val="00680C3F"/>
    <w:rsid w:val="006817EB"/>
    <w:rsid w:val="006828ED"/>
    <w:rsid w:val="00683357"/>
    <w:rsid w:val="00684303"/>
    <w:rsid w:val="006855ED"/>
    <w:rsid w:val="006862AF"/>
    <w:rsid w:val="00690434"/>
    <w:rsid w:val="00691408"/>
    <w:rsid w:val="00691F67"/>
    <w:rsid w:val="0069463B"/>
    <w:rsid w:val="00694749"/>
    <w:rsid w:val="00694C90"/>
    <w:rsid w:val="00694E01"/>
    <w:rsid w:val="00694E6C"/>
    <w:rsid w:val="00695AAA"/>
    <w:rsid w:val="00695B2A"/>
    <w:rsid w:val="0069773D"/>
    <w:rsid w:val="006A02A7"/>
    <w:rsid w:val="006A0C93"/>
    <w:rsid w:val="006A1869"/>
    <w:rsid w:val="006A1A58"/>
    <w:rsid w:val="006A1B73"/>
    <w:rsid w:val="006A4A3E"/>
    <w:rsid w:val="006A5425"/>
    <w:rsid w:val="006A65E4"/>
    <w:rsid w:val="006B576C"/>
    <w:rsid w:val="006B6E30"/>
    <w:rsid w:val="006C0B29"/>
    <w:rsid w:val="006C1416"/>
    <w:rsid w:val="006C29FB"/>
    <w:rsid w:val="006C2C4C"/>
    <w:rsid w:val="006C3E3E"/>
    <w:rsid w:val="006C3FEA"/>
    <w:rsid w:val="006C4188"/>
    <w:rsid w:val="006C4A32"/>
    <w:rsid w:val="006C5008"/>
    <w:rsid w:val="006C6A44"/>
    <w:rsid w:val="006C6FE6"/>
    <w:rsid w:val="006C70D4"/>
    <w:rsid w:val="006C73C4"/>
    <w:rsid w:val="006C7DB1"/>
    <w:rsid w:val="006D18D0"/>
    <w:rsid w:val="006D1981"/>
    <w:rsid w:val="006D1B8F"/>
    <w:rsid w:val="006D2213"/>
    <w:rsid w:val="006D44D9"/>
    <w:rsid w:val="006D4B43"/>
    <w:rsid w:val="006D4B4D"/>
    <w:rsid w:val="006D63A5"/>
    <w:rsid w:val="006D69D7"/>
    <w:rsid w:val="006D6C54"/>
    <w:rsid w:val="006D703B"/>
    <w:rsid w:val="006D797C"/>
    <w:rsid w:val="006E16EB"/>
    <w:rsid w:val="006E30BA"/>
    <w:rsid w:val="006E399D"/>
    <w:rsid w:val="006E5357"/>
    <w:rsid w:val="006E58BB"/>
    <w:rsid w:val="006E5B8E"/>
    <w:rsid w:val="006E5F8F"/>
    <w:rsid w:val="006E6A7E"/>
    <w:rsid w:val="006E6B45"/>
    <w:rsid w:val="006E74AE"/>
    <w:rsid w:val="006E7C8E"/>
    <w:rsid w:val="006F0D1F"/>
    <w:rsid w:val="006F1AA4"/>
    <w:rsid w:val="006F1B87"/>
    <w:rsid w:val="006F255A"/>
    <w:rsid w:val="006F2FC7"/>
    <w:rsid w:val="006F34A0"/>
    <w:rsid w:val="006F3FBE"/>
    <w:rsid w:val="006F4E95"/>
    <w:rsid w:val="006F540F"/>
    <w:rsid w:val="006F5BD0"/>
    <w:rsid w:val="007054C2"/>
    <w:rsid w:val="00706961"/>
    <w:rsid w:val="00706CB1"/>
    <w:rsid w:val="0070765C"/>
    <w:rsid w:val="00711539"/>
    <w:rsid w:val="0071221D"/>
    <w:rsid w:val="007127FA"/>
    <w:rsid w:val="00714C85"/>
    <w:rsid w:val="00715296"/>
    <w:rsid w:val="00716184"/>
    <w:rsid w:val="0071695D"/>
    <w:rsid w:val="00717F53"/>
    <w:rsid w:val="007206B4"/>
    <w:rsid w:val="00721391"/>
    <w:rsid w:val="0072148D"/>
    <w:rsid w:val="007233A3"/>
    <w:rsid w:val="0072365C"/>
    <w:rsid w:val="00723946"/>
    <w:rsid w:val="007244FC"/>
    <w:rsid w:val="0072469D"/>
    <w:rsid w:val="0072528A"/>
    <w:rsid w:val="00725F84"/>
    <w:rsid w:val="00726666"/>
    <w:rsid w:val="00727E57"/>
    <w:rsid w:val="00727F1B"/>
    <w:rsid w:val="00730A3A"/>
    <w:rsid w:val="0073166F"/>
    <w:rsid w:val="00733351"/>
    <w:rsid w:val="0073405A"/>
    <w:rsid w:val="00734666"/>
    <w:rsid w:val="00734CD0"/>
    <w:rsid w:val="00735188"/>
    <w:rsid w:val="00736782"/>
    <w:rsid w:val="00737176"/>
    <w:rsid w:val="00740488"/>
    <w:rsid w:val="00740545"/>
    <w:rsid w:val="007406D6"/>
    <w:rsid w:val="00740DEF"/>
    <w:rsid w:val="00740DF3"/>
    <w:rsid w:val="0074152B"/>
    <w:rsid w:val="00742AE0"/>
    <w:rsid w:val="00742F95"/>
    <w:rsid w:val="00743B76"/>
    <w:rsid w:val="00743BAC"/>
    <w:rsid w:val="007450B2"/>
    <w:rsid w:val="00745EA0"/>
    <w:rsid w:val="007468A0"/>
    <w:rsid w:val="00747D79"/>
    <w:rsid w:val="0075061D"/>
    <w:rsid w:val="00750901"/>
    <w:rsid w:val="00751C09"/>
    <w:rsid w:val="00751E9B"/>
    <w:rsid w:val="00751FD1"/>
    <w:rsid w:val="007525DB"/>
    <w:rsid w:val="007531CF"/>
    <w:rsid w:val="00754B8E"/>
    <w:rsid w:val="0075564E"/>
    <w:rsid w:val="00755BA4"/>
    <w:rsid w:val="00756806"/>
    <w:rsid w:val="00765F03"/>
    <w:rsid w:val="00766137"/>
    <w:rsid w:val="00766BF0"/>
    <w:rsid w:val="00766EC5"/>
    <w:rsid w:val="00770408"/>
    <w:rsid w:val="00770D31"/>
    <w:rsid w:val="00771D39"/>
    <w:rsid w:val="00772AD2"/>
    <w:rsid w:val="007738CC"/>
    <w:rsid w:val="0077497E"/>
    <w:rsid w:val="00774C36"/>
    <w:rsid w:val="00774F4B"/>
    <w:rsid w:val="0077513D"/>
    <w:rsid w:val="00776612"/>
    <w:rsid w:val="00776680"/>
    <w:rsid w:val="00776FA5"/>
    <w:rsid w:val="007774C2"/>
    <w:rsid w:val="007808F9"/>
    <w:rsid w:val="00780B73"/>
    <w:rsid w:val="00781525"/>
    <w:rsid w:val="00781C36"/>
    <w:rsid w:val="007825A9"/>
    <w:rsid w:val="00782854"/>
    <w:rsid w:val="007857D7"/>
    <w:rsid w:val="00786360"/>
    <w:rsid w:val="007867FE"/>
    <w:rsid w:val="00786947"/>
    <w:rsid w:val="007872B1"/>
    <w:rsid w:val="00787548"/>
    <w:rsid w:val="00787628"/>
    <w:rsid w:val="00787856"/>
    <w:rsid w:val="00790913"/>
    <w:rsid w:val="00790930"/>
    <w:rsid w:val="00790A23"/>
    <w:rsid w:val="00793CA8"/>
    <w:rsid w:val="007942E5"/>
    <w:rsid w:val="00794DB1"/>
    <w:rsid w:val="007956D7"/>
    <w:rsid w:val="00796EE4"/>
    <w:rsid w:val="007A0B98"/>
    <w:rsid w:val="007A1B63"/>
    <w:rsid w:val="007A2A86"/>
    <w:rsid w:val="007A3636"/>
    <w:rsid w:val="007A3CFE"/>
    <w:rsid w:val="007A3D55"/>
    <w:rsid w:val="007A4142"/>
    <w:rsid w:val="007A7D43"/>
    <w:rsid w:val="007B089E"/>
    <w:rsid w:val="007B0C64"/>
    <w:rsid w:val="007B20D4"/>
    <w:rsid w:val="007B290B"/>
    <w:rsid w:val="007B2E90"/>
    <w:rsid w:val="007B3675"/>
    <w:rsid w:val="007B37F3"/>
    <w:rsid w:val="007B4134"/>
    <w:rsid w:val="007B4CDC"/>
    <w:rsid w:val="007B6DC7"/>
    <w:rsid w:val="007B6E18"/>
    <w:rsid w:val="007B6F2E"/>
    <w:rsid w:val="007B757E"/>
    <w:rsid w:val="007C122F"/>
    <w:rsid w:val="007C41A5"/>
    <w:rsid w:val="007C478F"/>
    <w:rsid w:val="007C61B0"/>
    <w:rsid w:val="007C6620"/>
    <w:rsid w:val="007C766A"/>
    <w:rsid w:val="007D0146"/>
    <w:rsid w:val="007D06E2"/>
    <w:rsid w:val="007D0792"/>
    <w:rsid w:val="007D08EB"/>
    <w:rsid w:val="007D0E96"/>
    <w:rsid w:val="007D1B42"/>
    <w:rsid w:val="007D34AB"/>
    <w:rsid w:val="007D3B46"/>
    <w:rsid w:val="007D4447"/>
    <w:rsid w:val="007D7668"/>
    <w:rsid w:val="007D7696"/>
    <w:rsid w:val="007D77AA"/>
    <w:rsid w:val="007D7ADC"/>
    <w:rsid w:val="007E09B2"/>
    <w:rsid w:val="007E0B22"/>
    <w:rsid w:val="007E1549"/>
    <w:rsid w:val="007E1B68"/>
    <w:rsid w:val="007E20E9"/>
    <w:rsid w:val="007E43D0"/>
    <w:rsid w:val="007F05FB"/>
    <w:rsid w:val="007F0CFF"/>
    <w:rsid w:val="007F1768"/>
    <w:rsid w:val="007F1B73"/>
    <w:rsid w:val="007F1D96"/>
    <w:rsid w:val="007F1E92"/>
    <w:rsid w:val="007F23F5"/>
    <w:rsid w:val="007F47E6"/>
    <w:rsid w:val="007F49C2"/>
    <w:rsid w:val="007F5C61"/>
    <w:rsid w:val="007F626A"/>
    <w:rsid w:val="007F6719"/>
    <w:rsid w:val="007F69B9"/>
    <w:rsid w:val="007F6A91"/>
    <w:rsid w:val="0080034F"/>
    <w:rsid w:val="00802956"/>
    <w:rsid w:val="00803246"/>
    <w:rsid w:val="00804A53"/>
    <w:rsid w:val="00805884"/>
    <w:rsid w:val="00806300"/>
    <w:rsid w:val="00806613"/>
    <w:rsid w:val="00810558"/>
    <w:rsid w:val="008125B6"/>
    <w:rsid w:val="00812D60"/>
    <w:rsid w:val="0081370F"/>
    <w:rsid w:val="008148D1"/>
    <w:rsid w:val="00814D1C"/>
    <w:rsid w:val="00815388"/>
    <w:rsid w:val="00815D44"/>
    <w:rsid w:val="00820E40"/>
    <w:rsid w:val="008211CB"/>
    <w:rsid w:val="00821824"/>
    <w:rsid w:val="00821CDC"/>
    <w:rsid w:val="00822AEF"/>
    <w:rsid w:val="00822CE7"/>
    <w:rsid w:val="008248A0"/>
    <w:rsid w:val="00824F48"/>
    <w:rsid w:val="008253ED"/>
    <w:rsid w:val="00826D83"/>
    <w:rsid w:val="00827C6A"/>
    <w:rsid w:val="00830F7F"/>
    <w:rsid w:val="00831E5A"/>
    <w:rsid w:val="008338A4"/>
    <w:rsid w:val="00834B8C"/>
    <w:rsid w:val="008358BC"/>
    <w:rsid w:val="00836390"/>
    <w:rsid w:val="008365C7"/>
    <w:rsid w:val="00836E81"/>
    <w:rsid w:val="0083726E"/>
    <w:rsid w:val="0083748D"/>
    <w:rsid w:val="008400D1"/>
    <w:rsid w:val="00840362"/>
    <w:rsid w:val="00840ED8"/>
    <w:rsid w:val="00841EE1"/>
    <w:rsid w:val="008431E5"/>
    <w:rsid w:val="00843CA8"/>
    <w:rsid w:val="008446BB"/>
    <w:rsid w:val="00844C28"/>
    <w:rsid w:val="00845FD5"/>
    <w:rsid w:val="008461BE"/>
    <w:rsid w:val="00846DB6"/>
    <w:rsid w:val="0084722F"/>
    <w:rsid w:val="00847528"/>
    <w:rsid w:val="00852883"/>
    <w:rsid w:val="00852D95"/>
    <w:rsid w:val="0085390C"/>
    <w:rsid w:val="008547D9"/>
    <w:rsid w:val="0085507C"/>
    <w:rsid w:val="008553D6"/>
    <w:rsid w:val="00856EF5"/>
    <w:rsid w:val="00857042"/>
    <w:rsid w:val="00857FC8"/>
    <w:rsid w:val="00861680"/>
    <w:rsid w:val="00861789"/>
    <w:rsid w:val="00862444"/>
    <w:rsid w:val="00862733"/>
    <w:rsid w:val="008650D5"/>
    <w:rsid w:val="00866BE3"/>
    <w:rsid w:val="008670BD"/>
    <w:rsid w:val="00867AE2"/>
    <w:rsid w:val="00867F46"/>
    <w:rsid w:val="008713D3"/>
    <w:rsid w:val="0087143B"/>
    <w:rsid w:val="008732A1"/>
    <w:rsid w:val="008740D9"/>
    <w:rsid w:val="00876BED"/>
    <w:rsid w:val="0088130F"/>
    <w:rsid w:val="008818B0"/>
    <w:rsid w:val="00882336"/>
    <w:rsid w:val="00883764"/>
    <w:rsid w:val="00883A13"/>
    <w:rsid w:val="00884720"/>
    <w:rsid w:val="00884E17"/>
    <w:rsid w:val="008861F3"/>
    <w:rsid w:val="0088759A"/>
    <w:rsid w:val="008876C1"/>
    <w:rsid w:val="00890442"/>
    <w:rsid w:val="008909F3"/>
    <w:rsid w:val="0089194B"/>
    <w:rsid w:val="00892229"/>
    <w:rsid w:val="0089251C"/>
    <w:rsid w:val="00892C4B"/>
    <w:rsid w:val="008932DB"/>
    <w:rsid w:val="008958F6"/>
    <w:rsid w:val="0089622B"/>
    <w:rsid w:val="008977B2"/>
    <w:rsid w:val="008A04A8"/>
    <w:rsid w:val="008A0520"/>
    <w:rsid w:val="008A14B3"/>
    <w:rsid w:val="008A1ADA"/>
    <w:rsid w:val="008A224D"/>
    <w:rsid w:val="008A25AF"/>
    <w:rsid w:val="008A2BC6"/>
    <w:rsid w:val="008A357C"/>
    <w:rsid w:val="008A4B00"/>
    <w:rsid w:val="008A600E"/>
    <w:rsid w:val="008A7703"/>
    <w:rsid w:val="008A7936"/>
    <w:rsid w:val="008A7AB4"/>
    <w:rsid w:val="008A7BCB"/>
    <w:rsid w:val="008B02AB"/>
    <w:rsid w:val="008B224C"/>
    <w:rsid w:val="008B398D"/>
    <w:rsid w:val="008B3A66"/>
    <w:rsid w:val="008B4F87"/>
    <w:rsid w:val="008B5483"/>
    <w:rsid w:val="008B5962"/>
    <w:rsid w:val="008B5965"/>
    <w:rsid w:val="008B59F0"/>
    <w:rsid w:val="008B651F"/>
    <w:rsid w:val="008B669F"/>
    <w:rsid w:val="008C0211"/>
    <w:rsid w:val="008C07C1"/>
    <w:rsid w:val="008C2130"/>
    <w:rsid w:val="008C267E"/>
    <w:rsid w:val="008C274F"/>
    <w:rsid w:val="008C2F91"/>
    <w:rsid w:val="008C5661"/>
    <w:rsid w:val="008C657E"/>
    <w:rsid w:val="008C6A46"/>
    <w:rsid w:val="008C6CE6"/>
    <w:rsid w:val="008C78CD"/>
    <w:rsid w:val="008D011E"/>
    <w:rsid w:val="008D0762"/>
    <w:rsid w:val="008D3921"/>
    <w:rsid w:val="008D3FD5"/>
    <w:rsid w:val="008D44CB"/>
    <w:rsid w:val="008D45D5"/>
    <w:rsid w:val="008D76F8"/>
    <w:rsid w:val="008E07B2"/>
    <w:rsid w:val="008E08DA"/>
    <w:rsid w:val="008E0A77"/>
    <w:rsid w:val="008E1D03"/>
    <w:rsid w:val="008E20AF"/>
    <w:rsid w:val="008E408B"/>
    <w:rsid w:val="008E44A5"/>
    <w:rsid w:val="008E6BA1"/>
    <w:rsid w:val="008E6FC7"/>
    <w:rsid w:val="008F2416"/>
    <w:rsid w:val="008F29EA"/>
    <w:rsid w:val="008F3218"/>
    <w:rsid w:val="008F4BC9"/>
    <w:rsid w:val="008F5992"/>
    <w:rsid w:val="008F6C60"/>
    <w:rsid w:val="008F70DD"/>
    <w:rsid w:val="008F73FC"/>
    <w:rsid w:val="008F7684"/>
    <w:rsid w:val="009005B6"/>
    <w:rsid w:val="00901AE3"/>
    <w:rsid w:val="00902D99"/>
    <w:rsid w:val="0090373C"/>
    <w:rsid w:val="009040B4"/>
    <w:rsid w:val="0090475F"/>
    <w:rsid w:val="00905066"/>
    <w:rsid w:val="009078A0"/>
    <w:rsid w:val="00907EA4"/>
    <w:rsid w:val="00910FB0"/>
    <w:rsid w:val="0091188B"/>
    <w:rsid w:val="009119E3"/>
    <w:rsid w:val="00912A47"/>
    <w:rsid w:val="009132CF"/>
    <w:rsid w:val="00913543"/>
    <w:rsid w:val="00913632"/>
    <w:rsid w:val="00913658"/>
    <w:rsid w:val="00913D0E"/>
    <w:rsid w:val="00913DFE"/>
    <w:rsid w:val="00914E81"/>
    <w:rsid w:val="00914FA6"/>
    <w:rsid w:val="00915701"/>
    <w:rsid w:val="00915761"/>
    <w:rsid w:val="00915A36"/>
    <w:rsid w:val="00915AE1"/>
    <w:rsid w:val="00915B72"/>
    <w:rsid w:val="009167E0"/>
    <w:rsid w:val="009176A8"/>
    <w:rsid w:val="00920201"/>
    <w:rsid w:val="00921029"/>
    <w:rsid w:val="009226ED"/>
    <w:rsid w:val="009231E1"/>
    <w:rsid w:val="0092401B"/>
    <w:rsid w:val="00924A66"/>
    <w:rsid w:val="00924FE6"/>
    <w:rsid w:val="00925B0D"/>
    <w:rsid w:val="00927AA5"/>
    <w:rsid w:val="00927EC3"/>
    <w:rsid w:val="009302AC"/>
    <w:rsid w:val="0093071F"/>
    <w:rsid w:val="00930E72"/>
    <w:rsid w:val="00931297"/>
    <w:rsid w:val="00931A47"/>
    <w:rsid w:val="009320AA"/>
    <w:rsid w:val="00932A82"/>
    <w:rsid w:val="009334D7"/>
    <w:rsid w:val="0093438B"/>
    <w:rsid w:val="009359D9"/>
    <w:rsid w:val="00937E82"/>
    <w:rsid w:val="009400E6"/>
    <w:rsid w:val="00941A90"/>
    <w:rsid w:val="009431B1"/>
    <w:rsid w:val="009439AC"/>
    <w:rsid w:val="00944B5B"/>
    <w:rsid w:val="0094501E"/>
    <w:rsid w:val="00945560"/>
    <w:rsid w:val="009456C8"/>
    <w:rsid w:val="00946464"/>
    <w:rsid w:val="00946DB7"/>
    <w:rsid w:val="00947682"/>
    <w:rsid w:val="00947728"/>
    <w:rsid w:val="00947F9C"/>
    <w:rsid w:val="009504A8"/>
    <w:rsid w:val="009504DE"/>
    <w:rsid w:val="009505F0"/>
    <w:rsid w:val="00952140"/>
    <w:rsid w:val="00952880"/>
    <w:rsid w:val="009536FC"/>
    <w:rsid w:val="00954BB7"/>
    <w:rsid w:val="00954E26"/>
    <w:rsid w:val="009550C3"/>
    <w:rsid w:val="00955F84"/>
    <w:rsid w:val="00960380"/>
    <w:rsid w:val="00961787"/>
    <w:rsid w:val="00964826"/>
    <w:rsid w:val="00965DE3"/>
    <w:rsid w:val="00966A1D"/>
    <w:rsid w:val="00966C0A"/>
    <w:rsid w:val="00966C79"/>
    <w:rsid w:val="00967A75"/>
    <w:rsid w:val="00967AAD"/>
    <w:rsid w:val="00967B0E"/>
    <w:rsid w:val="00970BA3"/>
    <w:rsid w:val="0097113A"/>
    <w:rsid w:val="0097128C"/>
    <w:rsid w:val="00971577"/>
    <w:rsid w:val="009716C5"/>
    <w:rsid w:val="00971D1D"/>
    <w:rsid w:val="0097269D"/>
    <w:rsid w:val="00972738"/>
    <w:rsid w:val="00972742"/>
    <w:rsid w:val="009727D6"/>
    <w:rsid w:val="009737FF"/>
    <w:rsid w:val="009741E3"/>
    <w:rsid w:val="009748DF"/>
    <w:rsid w:val="00974C37"/>
    <w:rsid w:val="009752EC"/>
    <w:rsid w:val="009758E6"/>
    <w:rsid w:val="00975EDF"/>
    <w:rsid w:val="00976F1A"/>
    <w:rsid w:val="00977899"/>
    <w:rsid w:val="00977BBB"/>
    <w:rsid w:val="00981493"/>
    <w:rsid w:val="0098159B"/>
    <w:rsid w:val="00984655"/>
    <w:rsid w:val="009858B8"/>
    <w:rsid w:val="00986B37"/>
    <w:rsid w:val="0098761D"/>
    <w:rsid w:val="00990633"/>
    <w:rsid w:val="00990B32"/>
    <w:rsid w:val="00990B64"/>
    <w:rsid w:val="00990C4F"/>
    <w:rsid w:val="00990F74"/>
    <w:rsid w:val="00991847"/>
    <w:rsid w:val="009919E5"/>
    <w:rsid w:val="00993594"/>
    <w:rsid w:val="0099434D"/>
    <w:rsid w:val="00995CD1"/>
    <w:rsid w:val="009965D9"/>
    <w:rsid w:val="00996FA3"/>
    <w:rsid w:val="00997115"/>
    <w:rsid w:val="009A05DF"/>
    <w:rsid w:val="009A0A77"/>
    <w:rsid w:val="009A11AD"/>
    <w:rsid w:val="009A17E5"/>
    <w:rsid w:val="009A3B04"/>
    <w:rsid w:val="009A5D71"/>
    <w:rsid w:val="009B0012"/>
    <w:rsid w:val="009B1619"/>
    <w:rsid w:val="009B2BB5"/>
    <w:rsid w:val="009B34A9"/>
    <w:rsid w:val="009B42CA"/>
    <w:rsid w:val="009B58B5"/>
    <w:rsid w:val="009B6180"/>
    <w:rsid w:val="009B7FF3"/>
    <w:rsid w:val="009C0C7F"/>
    <w:rsid w:val="009C1127"/>
    <w:rsid w:val="009C2105"/>
    <w:rsid w:val="009C2235"/>
    <w:rsid w:val="009C3837"/>
    <w:rsid w:val="009C47B2"/>
    <w:rsid w:val="009C4CAD"/>
    <w:rsid w:val="009C4D83"/>
    <w:rsid w:val="009C6181"/>
    <w:rsid w:val="009C6513"/>
    <w:rsid w:val="009C6B4E"/>
    <w:rsid w:val="009C6D06"/>
    <w:rsid w:val="009D04F1"/>
    <w:rsid w:val="009D2E54"/>
    <w:rsid w:val="009D3F11"/>
    <w:rsid w:val="009D476E"/>
    <w:rsid w:val="009D4CF8"/>
    <w:rsid w:val="009D5472"/>
    <w:rsid w:val="009D67BF"/>
    <w:rsid w:val="009D7FA0"/>
    <w:rsid w:val="009E1438"/>
    <w:rsid w:val="009E17A2"/>
    <w:rsid w:val="009E32D6"/>
    <w:rsid w:val="009E47F6"/>
    <w:rsid w:val="009E4A97"/>
    <w:rsid w:val="009E5D8B"/>
    <w:rsid w:val="009E7093"/>
    <w:rsid w:val="009E7643"/>
    <w:rsid w:val="009E79E9"/>
    <w:rsid w:val="009F0198"/>
    <w:rsid w:val="009F09FC"/>
    <w:rsid w:val="009F1648"/>
    <w:rsid w:val="009F28C7"/>
    <w:rsid w:val="009F6788"/>
    <w:rsid w:val="00A0027A"/>
    <w:rsid w:val="00A0248C"/>
    <w:rsid w:val="00A02642"/>
    <w:rsid w:val="00A03494"/>
    <w:rsid w:val="00A04170"/>
    <w:rsid w:val="00A041B2"/>
    <w:rsid w:val="00A04453"/>
    <w:rsid w:val="00A05D92"/>
    <w:rsid w:val="00A05E4E"/>
    <w:rsid w:val="00A06B44"/>
    <w:rsid w:val="00A10F7A"/>
    <w:rsid w:val="00A112FD"/>
    <w:rsid w:val="00A11850"/>
    <w:rsid w:val="00A12424"/>
    <w:rsid w:val="00A1286E"/>
    <w:rsid w:val="00A1396F"/>
    <w:rsid w:val="00A139CB"/>
    <w:rsid w:val="00A16C45"/>
    <w:rsid w:val="00A16ECF"/>
    <w:rsid w:val="00A17560"/>
    <w:rsid w:val="00A21B09"/>
    <w:rsid w:val="00A21CE1"/>
    <w:rsid w:val="00A24082"/>
    <w:rsid w:val="00A248C8"/>
    <w:rsid w:val="00A253AC"/>
    <w:rsid w:val="00A25D85"/>
    <w:rsid w:val="00A26E97"/>
    <w:rsid w:val="00A27267"/>
    <w:rsid w:val="00A303B0"/>
    <w:rsid w:val="00A30767"/>
    <w:rsid w:val="00A33A81"/>
    <w:rsid w:val="00A33EED"/>
    <w:rsid w:val="00A33FA4"/>
    <w:rsid w:val="00A3435D"/>
    <w:rsid w:val="00A34B3A"/>
    <w:rsid w:val="00A3551E"/>
    <w:rsid w:val="00A35957"/>
    <w:rsid w:val="00A36493"/>
    <w:rsid w:val="00A368BE"/>
    <w:rsid w:val="00A372EA"/>
    <w:rsid w:val="00A4193B"/>
    <w:rsid w:val="00A41F6E"/>
    <w:rsid w:val="00A4202E"/>
    <w:rsid w:val="00A437D7"/>
    <w:rsid w:val="00A444DC"/>
    <w:rsid w:val="00A473E7"/>
    <w:rsid w:val="00A47CF8"/>
    <w:rsid w:val="00A50EDC"/>
    <w:rsid w:val="00A51E94"/>
    <w:rsid w:val="00A52CB8"/>
    <w:rsid w:val="00A5360A"/>
    <w:rsid w:val="00A53DC6"/>
    <w:rsid w:val="00A56310"/>
    <w:rsid w:val="00A57104"/>
    <w:rsid w:val="00A57618"/>
    <w:rsid w:val="00A60387"/>
    <w:rsid w:val="00A605F3"/>
    <w:rsid w:val="00A61C11"/>
    <w:rsid w:val="00A61CDE"/>
    <w:rsid w:val="00A62460"/>
    <w:rsid w:val="00A630FD"/>
    <w:rsid w:val="00A637C4"/>
    <w:rsid w:val="00A6416E"/>
    <w:rsid w:val="00A65B2B"/>
    <w:rsid w:val="00A66F56"/>
    <w:rsid w:val="00A67055"/>
    <w:rsid w:val="00A67486"/>
    <w:rsid w:val="00A67C70"/>
    <w:rsid w:val="00A70B7B"/>
    <w:rsid w:val="00A7114D"/>
    <w:rsid w:val="00A71180"/>
    <w:rsid w:val="00A71C3D"/>
    <w:rsid w:val="00A72A62"/>
    <w:rsid w:val="00A7345D"/>
    <w:rsid w:val="00A73F16"/>
    <w:rsid w:val="00A75742"/>
    <w:rsid w:val="00A7592C"/>
    <w:rsid w:val="00A76CBF"/>
    <w:rsid w:val="00A773D4"/>
    <w:rsid w:val="00A778F5"/>
    <w:rsid w:val="00A803F6"/>
    <w:rsid w:val="00A82A9C"/>
    <w:rsid w:val="00A831AC"/>
    <w:rsid w:val="00A838A4"/>
    <w:rsid w:val="00A83DA5"/>
    <w:rsid w:val="00A84137"/>
    <w:rsid w:val="00A84354"/>
    <w:rsid w:val="00A84EAB"/>
    <w:rsid w:val="00A84F33"/>
    <w:rsid w:val="00A85769"/>
    <w:rsid w:val="00A85EFE"/>
    <w:rsid w:val="00A86354"/>
    <w:rsid w:val="00A86E73"/>
    <w:rsid w:val="00A9079D"/>
    <w:rsid w:val="00A90B4A"/>
    <w:rsid w:val="00A90EBA"/>
    <w:rsid w:val="00A910C4"/>
    <w:rsid w:val="00A91886"/>
    <w:rsid w:val="00A91B9E"/>
    <w:rsid w:val="00A9253E"/>
    <w:rsid w:val="00A94E99"/>
    <w:rsid w:val="00A950EF"/>
    <w:rsid w:val="00A951CE"/>
    <w:rsid w:val="00A95AE6"/>
    <w:rsid w:val="00A95C85"/>
    <w:rsid w:val="00A96663"/>
    <w:rsid w:val="00AA0F7B"/>
    <w:rsid w:val="00AA207F"/>
    <w:rsid w:val="00AA3320"/>
    <w:rsid w:val="00AA51D2"/>
    <w:rsid w:val="00AA5926"/>
    <w:rsid w:val="00AA67BD"/>
    <w:rsid w:val="00AA787C"/>
    <w:rsid w:val="00AB005E"/>
    <w:rsid w:val="00AB1DE1"/>
    <w:rsid w:val="00AB24BC"/>
    <w:rsid w:val="00AB2EBB"/>
    <w:rsid w:val="00AB3D98"/>
    <w:rsid w:val="00AB3E85"/>
    <w:rsid w:val="00AB5E35"/>
    <w:rsid w:val="00AB63B9"/>
    <w:rsid w:val="00AB6C2D"/>
    <w:rsid w:val="00AB740D"/>
    <w:rsid w:val="00AC0B85"/>
    <w:rsid w:val="00AC152C"/>
    <w:rsid w:val="00AC1F82"/>
    <w:rsid w:val="00AC2300"/>
    <w:rsid w:val="00AC2D22"/>
    <w:rsid w:val="00AC37A6"/>
    <w:rsid w:val="00AC40B4"/>
    <w:rsid w:val="00AC4821"/>
    <w:rsid w:val="00AC5651"/>
    <w:rsid w:val="00AC6B11"/>
    <w:rsid w:val="00AD0002"/>
    <w:rsid w:val="00AD15F8"/>
    <w:rsid w:val="00AD1763"/>
    <w:rsid w:val="00AD1AC2"/>
    <w:rsid w:val="00AD5632"/>
    <w:rsid w:val="00AD6210"/>
    <w:rsid w:val="00AD6A2D"/>
    <w:rsid w:val="00AD6B71"/>
    <w:rsid w:val="00AD6C99"/>
    <w:rsid w:val="00AD6F6F"/>
    <w:rsid w:val="00AD7B7B"/>
    <w:rsid w:val="00AE1514"/>
    <w:rsid w:val="00AE1987"/>
    <w:rsid w:val="00AE19EA"/>
    <w:rsid w:val="00AE1F51"/>
    <w:rsid w:val="00AE2015"/>
    <w:rsid w:val="00AE29EB"/>
    <w:rsid w:val="00AE2E11"/>
    <w:rsid w:val="00AE3506"/>
    <w:rsid w:val="00AE38AD"/>
    <w:rsid w:val="00AE4ADE"/>
    <w:rsid w:val="00AE65FA"/>
    <w:rsid w:val="00AE6904"/>
    <w:rsid w:val="00AF01BA"/>
    <w:rsid w:val="00AF2726"/>
    <w:rsid w:val="00AF3926"/>
    <w:rsid w:val="00AF596A"/>
    <w:rsid w:val="00AF62D4"/>
    <w:rsid w:val="00AF667D"/>
    <w:rsid w:val="00AF67B6"/>
    <w:rsid w:val="00AF6D62"/>
    <w:rsid w:val="00AF6D88"/>
    <w:rsid w:val="00B00605"/>
    <w:rsid w:val="00B029F2"/>
    <w:rsid w:val="00B04759"/>
    <w:rsid w:val="00B060DD"/>
    <w:rsid w:val="00B0674D"/>
    <w:rsid w:val="00B06E46"/>
    <w:rsid w:val="00B07B14"/>
    <w:rsid w:val="00B1123D"/>
    <w:rsid w:val="00B11CF2"/>
    <w:rsid w:val="00B133ED"/>
    <w:rsid w:val="00B147EF"/>
    <w:rsid w:val="00B14CFD"/>
    <w:rsid w:val="00B152F7"/>
    <w:rsid w:val="00B15780"/>
    <w:rsid w:val="00B15850"/>
    <w:rsid w:val="00B16D64"/>
    <w:rsid w:val="00B17D60"/>
    <w:rsid w:val="00B2000A"/>
    <w:rsid w:val="00B20545"/>
    <w:rsid w:val="00B20DFD"/>
    <w:rsid w:val="00B2174B"/>
    <w:rsid w:val="00B22DD7"/>
    <w:rsid w:val="00B22FDB"/>
    <w:rsid w:val="00B235BA"/>
    <w:rsid w:val="00B23718"/>
    <w:rsid w:val="00B23D89"/>
    <w:rsid w:val="00B2622C"/>
    <w:rsid w:val="00B26B7F"/>
    <w:rsid w:val="00B26E9F"/>
    <w:rsid w:val="00B27958"/>
    <w:rsid w:val="00B3094C"/>
    <w:rsid w:val="00B31511"/>
    <w:rsid w:val="00B33BE2"/>
    <w:rsid w:val="00B356F8"/>
    <w:rsid w:val="00B3617A"/>
    <w:rsid w:val="00B37898"/>
    <w:rsid w:val="00B37F9A"/>
    <w:rsid w:val="00B40431"/>
    <w:rsid w:val="00B406DA"/>
    <w:rsid w:val="00B40809"/>
    <w:rsid w:val="00B40AED"/>
    <w:rsid w:val="00B423D9"/>
    <w:rsid w:val="00B4345F"/>
    <w:rsid w:val="00B457A7"/>
    <w:rsid w:val="00B46886"/>
    <w:rsid w:val="00B468CF"/>
    <w:rsid w:val="00B469CD"/>
    <w:rsid w:val="00B46DDC"/>
    <w:rsid w:val="00B47A42"/>
    <w:rsid w:val="00B518F2"/>
    <w:rsid w:val="00B529C3"/>
    <w:rsid w:val="00B53946"/>
    <w:rsid w:val="00B55783"/>
    <w:rsid w:val="00B55956"/>
    <w:rsid w:val="00B55B97"/>
    <w:rsid w:val="00B56E79"/>
    <w:rsid w:val="00B56F7D"/>
    <w:rsid w:val="00B6177C"/>
    <w:rsid w:val="00B620C7"/>
    <w:rsid w:val="00B62740"/>
    <w:rsid w:val="00B635D2"/>
    <w:rsid w:val="00B639F1"/>
    <w:rsid w:val="00B64BC6"/>
    <w:rsid w:val="00B65150"/>
    <w:rsid w:val="00B658EB"/>
    <w:rsid w:val="00B662AD"/>
    <w:rsid w:val="00B67460"/>
    <w:rsid w:val="00B677E4"/>
    <w:rsid w:val="00B679EF"/>
    <w:rsid w:val="00B716BF"/>
    <w:rsid w:val="00B7185A"/>
    <w:rsid w:val="00B71D9E"/>
    <w:rsid w:val="00B73784"/>
    <w:rsid w:val="00B74CAD"/>
    <w:rsid w:val="00B75BE0"/>
    <w:rsid w:val="00B76424"/>
    <w:rsid w:val="00B7697C"/>
    <w:rsid w:val="00B76C0B"/>
    <w:rsid w:val="00B770BD"/>
    <w:rsid w:val="00B776F0"/>
    <w:rsid w:val="00B8000E"/>
    <w:rsid w:val="00B80AC7"/>
    <w:rsid w:val="00B80B10"/>
    <w:rsid w:val="00B82204"/>
    <w:rsid w:val="00B823B7"/>
    <w:rsid w:val="00B82978"/>
    <w:rsid w:val="00B82F75"/>
    <w:rsid w:val="00B830D0"/>
    <w:rsid w:val="00B84015"/>
    <w:rsid w:val="00B87098"/>
    <w:rsid w:val="00B87511"/>
    <w:rsid w:val="00B90432"/>
    <w:rsid w:val="00B91159"/>
    <w:rsid w:val="00B93120"/>
    <w:rsid w:val="00B94F02"/>
    <w:rsid w:val="00B95454"/>
    <w:rsid w:val="00B9741D"/>
    <w:rsid w:val="00BA132A"/>
    <w:rsid w:val="00BA2DBB"/>
    <w:rsid w:val="00BA3768"/>
    <w:rsid w:val="00BA4425"/>
    <w:rsid w:val="00BA4AAF"/>
    <w:rsid w:val="00BA5882"/>
    <w:rsid w:val="00BA6255"/>
    <w:rsid w:val="00BA79ED"/>
    <w:rsid w:val="00BB0222"/>
    <w:rsid w:val="00BB06E5"/>
    <w:rsid w:val="00BB24F3"/>
    <w:rsid w:val="00BB3998"/>
    <w:rsid w:val="00BB419C"/>
    <w:rsid w:val="00BB5455"/>
    <w:rsid w:val="00BB7080"/>
    <w:rsid w:val="00BB7C31"/>
    <w:rsid w:val="00BC01CE"/>
    <w:rsid w:val="00BC05EA"/>
    <w:rsid w:val="00BC06DA"/>
    <w:rsid w:val="00BC0B2F"/>
    <w:rsid w:val="00BC0EF7"/>
    <w:rsid w:val="00BC26F9"/>
    <w:rsid w:val="00BC4053"/>
    <w:rsid w:val="00BC48BE"/>
    <w:rsid w:val="00BC497D"/>
    <w:rsid w:val="00BC4BF6"/>
    <w:rsid w:val="00BC4C6A"/>
    <w:rsid w:val="00BC50F3"/>
    <w:rsid w:val="00BC6CEF"/>
    <w:rsid w:val="00BD0914"/>
    <w:rsid w:val="00BD0DF3"/>
    <w:rsid w:val="00BD13DE"/>
    <w:rsid w:val="00BD156E"/>
    <w:rsid w:val="00BD19CD"/>
    <w:rsid w:val="00BD29C5"/>
    <w:rsid w:val="00BD43B2"/>
    <w:rsid w:val="00BD5019"/>
    <w:rsid w:val="00BD57C3"/>
    <w:rsid w:val="00BD6A2B"/>
    <w:rsid w:val="00BE0622"/>
    <w:rsid w:val="00BE3F70"/>
    <w:rsid w:val="00BE4A83"/>
    <w:rsid w:val="00BE592C"/>
    <w:rsid w:val="00BE5BA9"/>
    <w:rsid w:val="00BE6315"/>
    <w:rsid w:val="00BE6755"/>
    <w:rsid w:val="00BE767F"/>
    <w:rsid w:val="00BE7EBB"/>
    <w:rsid w:val="00BF1550"/>
    <w:rsid w:val="00BF22BA"/>
    <w:rsid w:val="00BF22EF"/>
    <w:rsid w:val="00BF35E7"/>
    <w:rsid w:val="00BF5596"/>
    <w:rsid w:val="00BF6C26"/>
    <w:rsid w:val="00BF7A89"/>
    <w:rsid w:val="00BF7AFC"/>
    <w:rsid w:val="00BF7F1A"/>
    <w:rsid w:val="00C00840"/>
    <w:rsid w:val="00C01AF9"/>
    <w:rsid w:val="00C01E73"/>
    <w:rsid w:val="00C01EA4"/>
    <w:rsid w:val="00C01F91"/>
    <w:rsid w:val="00C01FA8"/>
    <w:rsid w:val="00C023EF"/>
    <w:rsid w:val="00C02B6E"/>
    <w:rsid w:val="00C03FD6"/>
    <w:rsid w:val="00C04038"/>
    <w:rsid w:val="00C050EB"/>
    <w:rsid w:val="00C05E28"/>
    <w:rsid w:val="00C05EE5"/>
    <w:rsid w:val="00C0779A"/>
    <w:rsid w:val="00C11847"/>
    <w:rsid w:val="00C11E3B"/>
    <w:rsid w:val="00C11F25"/>
    <w:rsid w:val="00C1226A"/>
    <w:rsid w:val="00C12AD3"/>
    <w:rsid w:val="00C132A4"/>
    <w:rsid w:val="00C134C3"/>
    <w:rsid w:val="00C14009"/>
    <w:rsid w:val="00C14158"/>
    <w:rsid w:val="00C1763F"/>
    <w:rsid w:val="00C17FBF"/>
    <w:rsid w:val="00C203D0"/>
    <w:rsid w:val="00C208C5"/>
    <w:rsid w:val="00C20C00"/>
    <w:rsid w:val="00C223BF"/>
    <w:rsid w:val="00C22FA5"/>
    <w:rsid w:val="00C24420"/>
    <w:rsid w:val="00C2455D"/>
    <w:rsid w:val="00C2479D"/>
    <w:rsid w:val="00C24A66"/>
    <w:rsid w:val="00C2542E"/>
    <w:rsid w:val="00C26D12"/>
    <w:rsid w:val="00C2706C"/>
    <w:rsid w:val="00C31B36"/>
    <w:rsid w:val="00C31F67"/>
    <w:rsid w:val="00C3557A"/>
    <w:rsid w:val="00C359A4"/>
    <w:rsid w:val="00C3675E"/>
    <w:rsid w:val="00C368F6"/>
    <w:rsid w:val="00C370D9"/>
    <w:rsid w:val="00C3734A"/>
    <w:rsid w:val="00C40676"/>
    <w:rsid w:val="00C41B8A"/>
    <w:rsid w:val="00C42537"/>
    <w:rsid w:val="00C42EF2"/>
    <w:rsid w:val="00C43BC6"/>
    <w:rsid w:val="00C43F05"/>
    <w:rsid w:val="00C44307"/>
    <w:rsid w:val="00C449B0"/>
    <w:rsid w:val="00C44EEF"/>
    <w:rsid w:val="00C47D89"/>
    <w:rsid w:val="00C5055E"/>
    <w:rsid w:val="00C508C9"/>
    <w:rsid w:val="00C50A25"/>
    <w:rsid w:val="00C50E30"/>
    <w:rsid w:val="00C50E52"/>
    <w:rsid w:val="00C5297D"/>
    <w:rsid w:val="00C530C4"/>
    <w:rsid w:val="00C54465"/>
    <w:rsid w:val="00C560EE"/>
    <w:rsid w:val="00C5657C"/>
    <w:rsid w:val="00C628C3"/>
    <w:rsid w:val="00C652DE"/>
    <w:rsid w:val="00C66470"/>
    <w:rsid w:val="00C666CD"/>
    <w:rsid w:val="00C66FE3"/>
    <w:rsid w:val="00C67116"/>
    <w:rsid w:val="00C7035B"/>
    <w:rsid w:val="00C7078B"/>
    <w:rsid w:val="00C73879"/>
    <w:rsid w:val="00C73A7D"/>
    <w:rsid w:val="00C73C56"/>
    <w:rsid w:val="00C76384"/>
    <w:rsid w:val="00C77568"/>
    <w:rsid w:val="00C7762D"/>
    <w:rsid w:val="00C7794A"/>
    <w:rsid w:val="00C779D3"/>
    <w:rsid w:val="00C82AB2"/>
    <w:rsid w:val="00C8320D"/>
    <w:rsid w:val="00C8537C"/>
    <w:rsid w:val="00C8544F"/>
    <w:rsid w:val="00C8618B"/>
    <w:rsid w:val="00C9057C"/>
    <w:rsid w:val="00C90E5E"/>
    <w:rsid w:val="00C913A9"/>
    <w:rsid w:val="00C91E47"/>
    <w:rsid w:val="00C92C14"/>
    <w:rsid w:val="00C9304E"/>
    <w:rsid w:val="00C93714"/>
    <w:rsid w:val="00C93F79"/>
    <w:rsid w:val="00C950F5"/>
    <w:rsid w:val="00C95AE5"/>
    <w:rsid w:val="00C964E7"/>
    <w:rsid w:val="00C97520"/>
    <w:rsid w:val="00CA04C8"/>
    <w:rsid w:val="00CA1F2E"/>
    <w:rsid w:val="00CA3170"/>
    <w:rsid w:val="00CA3314"/>
    <w:rsid w:val="00CA3F3E"/>
    <w:rsid w:val="00CA45C3"/>
    <w:rsid w:val="00CA4E43"/>
    <w:rsid w:val="00CA61C0"/>
    <w:rsid w:val="00CA63E6"/>
    <w:rsid w:val="00CA6B9C"/>
    <w:rsid w:val="00CA6DF1"/>
    <w:rsid w:val="00CA7207"/>
    <w:rsid w:val="00CB077C"/>
    <w:rsid w:val="00CB0EEB"/>
    <w:rsid w:val="00CB20ED"/>
    <w:rsid w:val="00CB34FD"/>
    <w:rsid w:val="00CB3785"/>
    <w:rsid w:val="00CB3AF1"/>
    <w:rsid w:val="00CB4191"/>
    <w:rsid w:val="00CB4D24"/>
    <w:rsid w:val="00CB5B74"/>
    <w:rsid w:val="00CB5C10"/>
    <w:rsid w:val="00CB5E49"/>
    <w:rsid w:val="00CB71D3"/>
    <w:rsid w:val="00CB7994"/>
    <w:rsid w:val="00CC0000"/>
    <w:rsid w:val="00CC0127"/>
    <w:rsid w:val="00CC07BC"/>
    <w:rsid w:val="00CC14F0"/>
    <w:rsid w:val="00CC2603"/>
    <w:rsid w:val="00CC2F86"/>
    <w:rsid w:val="00CC531E"/>
    <w:rsid w:val="00CC6C49"/>
    <w:rsid w:val="00CC7549"/>
    <w:rsid w:val="00CD33A7"/>
    <w:rsid w:val="00CD373B"/>
    <w:rsid w:val="00CD454B"/>
    <w:rsid w:val="00CD54B5"/>
    <w:rsid w:val="00CD5D9C"/>
    <w:rsid w:val="00CD7308"/>
    <w:rsid w:val="00CD75C7"/>
    <w:rsid w:val="00CE0E7D"/>
    <w:rsid w:val="00CE3A4B"/>
    <w:rsid w:val="00CE4421"/>
    <w:rsid w:val="00CE4834"/>
    <w:rsid w:val="00CE4FBA"/>
    <w:rsid w:val="00CE6E5A"/>
    <w:rsid w:val="00CE7041"/>
    <w:rsid w:val="00CF012D"/>
    <w:rsid w:val="00CF0CFB"/>
    <w:rsid w:val="00CF0DC4"/>
    <w:rsid w:val="00CF1A56"/>
    <w:rsid w:val="00CF1FA9"/>
    <w:rsid w:val="00CF3E37"/>
    <w:rsid w:val="00CF43F2"/>
    <w:rsid w:val="00CF6A58"/>
    <w:rsid w:val="00CF6E48"/>
    <w:rsid w:val="00CF6E49"/>
    <w:rsid w:val="00D0079F"/>
    <w:rsid w:val="00D00BF6"/>
    <w:rsid w:val="00D036DA"/>
    <w:rsid w:val="00D03FFD"/>
    <w:rsid w:val="00D05873"/>
    <w:rsid w:val="00D0618B"/>
    <w:rsid w:val="00D06CD9"/>
    <w:rsid w:val="00D073D2"/>
    <w:rsid w:val="00D076ED"/>
    <w:rsid w:val="00D10922"/>
    <w:rsid w:val="00D1509F"/>
    <w:rsid w:val="00D15D56"/>
    <w:rsid w:val="00D16788"/>
    <w:rsid w:val="00D17A8B"/>
    <w:rsid w:val="00D17B1C"/>
    <w:rsid w:val="00D2027F"/>
    <w:rsid w:val="00D2106A"/>
    <w:rsid w:val="00D212E9"/>
    <w:rsid w:val="00D21BF7"/>
    <w:rsid w:val="00D22891"/>
    <w:rsid w:val="00D22AF8"/>
    <w:rsid w:val="00D23422"/>
    <w:rsid w:val="00D23928"/>
    <w:rsid w:val="00D23B42"/>
    <w:rsid w:val="00D25EE3"/>
    <w:rsid w:val="00D26161"/>
    <w:rsid w:val="00D26CBB"/>
    <w:rsid w:val="00D27261"/>
    <w:rsid w:val="00D272A3"/>
    <w:rsid w:val="00D27317"/>
    <w:rsid w:val="00D27B17"/>
    <w:rsid w:val="00D32E9F"/>
    <w:rsid w:val="00D3385B"/>
    <w:rsid w:val="00D33952"/>
    <w:rsid w:val="00D3456F"/>
    <w:rsid w:val="00D347FE"/>
    <w:rsid w:val="00D37473"/>
    <w:rsid w:val="00D37614"/>
    <w:rsid w:val="00D401C9"/>
    <w:rsid w:val="00D419DE"/>
    <w:rsid w:val="00D429C9"/>
    <w:rsid w:val="00D435C0"/>
    <w:rsid w:val="00D44515"/>
    <w:rsid w:val="00D45131"/>
    <w:rsid w:val="00D4668E"/>
    <w:rsid w:val="00D47D22"/>
    <w:rsid w:val="00D50172"/>
    <w:rsid w:val="00D5135E"/>
    <w:rsid w:val="00D52483"/>
    <w:rsid w:val="00D5302F"/>
    <w:rsid w:val="00D53B58"/>
    <w:rsid w:val="00D54277"/>
    <w:rsid w:val="00D55B72"/>
    <w:rsid w:val="00D55FA2"/>
    <w:rsid w:val="00D61896"/>
    <w:rsid w:val="00D62B13"/>
    <w:rsid w:val="00D63E1A"/>
    <w:rsid w:val="00D65375"/>
    <w:rsid w:val="00D66E64"/>
    <w:rsid w:val="00D67F18"/>
    <w:rsid w:val="00D700DB"/>
    <w:rsid w:val="00D70D08"/>
    <w:rsid w:val="00D714EE"/>
    <w:rsid w:val="00D76FC0"/>
    <w:rsid w:val="00D776C5"/>
    <w:rsid w:val="00D77AFE"/>
    <w:rsid w:val="00D8002F"/>
    <w:rsid w:val="00D8052E"/>
    <w:rsid w:val="00D80A17"/>
    <w:rsid w:val="00D813BC"/>
    <w:rsid w:val="00D834EE"/>
    <w:rsid w:val="00D85933"/>
    <w:rsid w:val="00D87145"/>
    <w:rsid w:val="00D87864"/>
    <w:rsid w:val="00D878A0"/>
    <w:rsid w:val="00D90684"/>
    <w:rsid w:val="00D91101"/>
    <w:rsid w:val="00D93A96"/>
    <w:rsid w:val="00D941D1"/>
    <w:rsid w:val="00D94F6A"/>
    <w:rsid w:val="00D95091"/>
    <w:rsid w:val="00D95E0A"/>
    <w:rsid w:val="00D96830"/>
    <w:rsid w:val="00D97C52"/>
    <w:rsid w:val="00DA33A4"/>
    <w:rsid w:val="00DA4C68"/>
    <w:rsid w:val="00DA5016"/>
    <w:rsid w:val="00DA5D75"/>
    <w:rsid w:val="00DA5D7D"/>
    <w:rsid w:val="00DA6406"/>
    <w:rsid w:val="00DA6699"/>
    <w:rsid w:val="00DA674E"/>
    <w:rsid w:val="00DA67B9"/>
    <w:rsid w:val="00DA6FBD"/>
    <w:rsid w:val="00DA7142"/>
    <w:rsid w:val="00DA7BD3"/>
    <w:rsid w:val="00DB053A"/>
    <w:rsid w:val="00DB0A02"/>
    <w:rsid w:val="00DB112C"/>
    <w:rsid w:val="00DB1F6B"/>
    <w:rsid w:val="00DB2396"/>
    <w:rsid w:val="00DB29DB"/>
    <w:rsid w:val="00DB2ACB"/>
    <w:rsid w:val="00DB2E96"/>
    <w:rsid w:val="00DB484D"/>
    <w:rsid w:val="00DB4BE6"/>
    <w:rsid w:val="00DB4CB2"/>
    <w:rsid w:val="00DB4F23"/>
    <w:rsid w:val="00DB6440"/>
    <w:rsid w:val="00DC02E8"/>
    <w:rsid w:val="00DC1024"/>
    <w:rsid w:val="00DC1607"/>
    <w:rsid w:val="00DC1903"/>
    <w:rsid w:val="00DC2ECB"/>
    <w:rsid w:val="00DC3307"/>
    <w:rsid w:val="00DC4220"/>
    <w:rsid w:val="00DC59CE"/>
    <w:rsid w:val="00DC632B"/>
    <w:rsid w:val="00DC705E"/>
    <w:rsid w:val="00DC7387"/>
    <w:rsid w:val="00DC799E"/>
    <w:rsid w:val="00DD04CE"/>
    <w:rsid w:val="00DD0572"/>
    <w:rsid w:val="00DD097A"/>
    <w:rsid w:val="00DD13A7"/>
    <w:rsid w:val="00DD1A05"/>
    <w:rsid w:val="00DD1D94"/>
    <w:rsid w:val="00DD3251"/>
    <w:rsid w:val="00DD5FCE"/>
    <w:rsid w:val="00DD6F12"/>
    <w:rsid w:val="00DD6FD0"/>
    <w:rsid w:val="00DD70BB"/>
    <w:rsid w:val="00DD7AF7"/>
    <w:rsid w:val="00DE0B5F"/>
    <w:rsid w:val="00DE3625"/>
    <w:rsid w:val="00DE3B77"/>
    <w:rsid w:val="00DE50C3"/>
    <w:rsid w:val="00DE58DE"/>
    <w:rsid w:val="00DE756F"/>
    <w:rsid w:val="00DE7BF3"/>
    <w:rsid w:val="00DE7F04"/>
    <w:rsid w:val="00DF0A33"/>
    <w:rsid w:val="00DF12A8"/>
    <w:rsid w:val="00DF1608"/>
    <w:rsid w:val="00DF188A"/>
    <w:rsid w:val="00DF1BC1"/>
    <w:rsid w:val="00DF1C04"/>
    <w:rsid w:val="00DF1C1F"/>
    <w:rsid w:val="00DF2931"/>
    <w:rsid w:val="00DF2CCB"/>
    <w:rsid w:val="00DF3432"/>
    <w:rsid w:val="00DF3635"/>
    <w:rsid w:val="00DF3AA3"/>
    <w:rsid w:val="00DF4366"/>
    <w:rsid w:val="00DF4F06"/>
    <w:rsid w:val="00DF6E98"/>
    <w:rsid w:val="00DF713B"/>
    <w:rsid w:val="00DF7504"/>
    <w:rsid w:val="00E011C5"/>
    <w:rsid w:val="00E04934"/>
    <w:rsid w:val="00E04CF7"/>
    <w:rsid w:val="00E064C4"/>
    <w:rsid w:val="00E11260"/>
    <w:rsid w:val="00E115BC"/>
    <w:rsid w:val="00E11793"/>
    <w:rsid w:val="00E1411C"/>
    <w:rsid w:val="00E15879"/>
    <w:rsid w:val="00E16933"/>
    <w:rsid w:val="00E16FB7"/>
    <w:rsid w:val="00E17D5F"/>
    <w:rsid w:val="00E204B7"/>
    <w:rsid w:val="00E21425"/>
    <w:rsid w:val="00E231D6"/>
    <w:rsid w:val="00E23D7D"/>
    <w:rsid w:val="00E2403D"/>
    <w:rsid w:val="00E255C3"/>
    <w:rsid w:val="00E30449"/>
    <w:rsid w:val="00E305B5"/>
    <w:rsid w:val="00E30953"/>
    <w:rsid w:val="00E31596"/>
    <w:rsid w:val="00E31935"/>
    <w:rsid w:val="00E31B99"/>
    <w:rsid w:val="00E31D9A"/>
    <w:rsid w:val="00E34C58"/>
    <w:rsid w:val="00E35CE7"/>
    <w:rsid w:val="00E36854"/>
    <w:rsid w:val="00E36D38"/>
    <w:rsid w:val="00E37C90"/>
    <w:rsid w:val="00E37E70"/>
    <w:rsid w:val="00E426BC"/>
    <w:rsid w:val="00E42A85"/>
    <w:rsid w:val="00E446B6"/>
    <w:rsid w:val="00E46430"/>
    <w:rsid w:val="00E464F2"/>
    <w:rsid w:val="00E473EC"/>
    <w:rsid w:val="00E475FE"/>
    <w:rsid w:val="00E47F27"/>
    <w:rsid w:val="00E50212"/>
    <w:rsid w:val="00E51205"/>
    <w:rsid w:val="00E523FE"/>
    <w:rsid w:val="00E52856"/>
    <w:rsid w:val="00E52EDC"/>
    <w:rsid w:val="00E53B9A"/>
    <w:rsid w:val="00E555CA"/>
    <w:rsid w:val="00E5585D"/>
    <w:rsid w:val="00E55F2E"/>
    <w:rsid w:val="00E57270"/>
    <w:rsid w:val="00E60679"/>
    <w:rsid w:val="00E60DB9"/>
    <w:rsid w:val="00E612AA"/>
    <w:rsid w:val="00E62068"/>
    <w:rsid w:val="00E632B6"/>
    <w:rsid w:val="00E63468"/>
    <w:rsid w:val="00E64555"/>
    <w:rsid w:val="00E64793"/>
    <w:rsid w:val="00E64A00"/>
    <w:rsid w:val="00E655E7"/>
    <w:rsid w:val="00E6609A"/>
    <w:rsid w:val="00E676D0"/>
    <w:rsid w:val="00E70137"/>
    <w:rsid w:val="00E70E59"/>
    <w:rsid w:val="00E7192C"/>
    <w:rsid w:val="00E71B6D"/>
    <w:rsid w:val="00E740F0"/>
    <w:rsid w:val="00E7420E"/>
    <w:rsid w:val="00E7437B"/>
    <w:rsid w:val="00E74790"/>
    <w:rsid w:val="00E74E46"/>
    <w:rsid w:val="00E7672F"/>
    <w:rsid w:val="00E77730"/>
    <w:rsid w:val="00E8068D"/>
    <w:rsid w:val="00E80B1A"/>
    <w:rsid w:val="00E81ED6"/>
    <w:rsid w:val="00E8224D"/>
    <w:rsid w:val="00E82880"/>
    <w:rsid w:val="00E82F43"/>
    <w:rsid w:val="00E843EF"/>
    <w:rsid w:val="00E847C8"/>
    <w:rsid w:val="00E84AF0"/>
    <w:rsid w:val="00E85976"/>
    <w:rsid w:val="00E87109"/>
    <w:rsid w:val="00E87FA1"/>
    <w:rsid w:val="00E9012C"/>
    <w:rsid w:val="00E915C9"/>
    <w:rsid w:val="00E92776"/>
    <w:rsid w:val="00E930F9"/>
    <w:rsid w:val="00E936CD"/>
    <w:rsid w:val="00E93B15"/>
    <w:rsid w:val="00E951B0"/>
    <w:rsid w:val="00E97196"/>
    <w:rsid w:val="00E97E30"/>
    <w:rsid w:val="00EA13E4"/>
    <w:rsid w:val="00EA14A4"/>
    <w:rsid w:val="00EA18B6"/>
    <w:rsid w:val="00EA1B12"/>
    <w:rsid w:val="00EA200F"/>
    <w:rsid w:val="00EA25AA"/>
    <w:rsid w:val="00EA43BB"/>
    <w:rsid w:val="00EA4A89"/>
    <w:rsid w:val="00EA5151"/>
    <w:rsid w:val="00EA5F39"/>
    <w:rsid w:val="00EA673F"/>
    <w:rsid w:val="00EA753F"/>
    <w:rsid w:val="00EA7E72"/>
    <w:rsid w:val="00EA7EC9"/>
    <w:rsid w:val="00EB1DA0"/>
    <w:rsid w:val="00EB3247"/>
    <w:rsid w:val="00EB3B45"/>
    <w:rsid w:val="00EB3FAA"/>
    <w:rsid w:val="00EB4091"/>
    <w:rsid w:val="00EB4EF1"/>
    <w:rsid w:val="00EB584A"/>
    <w:rsid w:val="00EB5916"/>
    <w:rsid w:val="00EB61DB"/>
    <w:rsid w:val="00EB65F5"/>
    <w:rsid w:val="00EB7B40"/>
    <w:rsid w:val="00EC20EE"/>
    <w:rsid w:val="00EC3093"/>
    <w:rsid w:val="00EC38D5"/>
    <w:rsid w:val="00EC5593"/>
    <w:rsid w:val="00EC5708"/>
    <w:rsid w:val="00EC699E"/>
    <w:rsid w:val="00ED1217"/>
    <w:rsid w:val="00ED18C2"/>
    <w:rsid w:val="00ED2292"/>
    <w:rsid w:val="00ED2311"/>
    <w:rsid w:val="00ED4269"/>
    <w:rsid w:val="00ED6B17"/>
    <w:rsid w:val="00ED7F2C"/>
    <w:rsid w:val="00EE026A"/>
    <w:rsid w:val="00EE1A43"/>
    <w:rsid w:val="00EE3049"/>
    <w:rsid w:val="00EE3674"/>
    <w:rsid w:val="00EE3F69"/>
    <w:rsid w:val="00EE454C"/>
    <w:rsid w:val="00EE7759"/>
    <w:rsid w:val="00EF0643"/>
    <w:rsid w:val="00EF0743"/>
    <w:rsid w:val="00EF154D"/>
    <w:rsid w:val="00EF18A9"/>
    <w:rsid w:val="00EF279D"/>
    <w:rsid w:val="00EF2EDF"/>
    <w:rsid w:val="00EF3419"/>
    <w:rsid w:val="00EF361E"/>
    <w:rsid w:val="00EF3BCD"/>
    <w:rsid w:val="00EF3D84"/>
    <w:rsid w:val="00EF48B4"/>
    <w:rsid w:val="00EF495F"/>
    <w:rsid w:val="00EF5848"/>
    <w:rsid w:val="00EF6147"/>
    <w:rsid w:val="00EF617E"/>
    <w:rsid w:val="00EF6601"/>
    <w:rsid w:val="00EF6B41"/>
    <w:rsid w:val="00EF7397"/>
    <w:rsid w:val="00EF7ABE"/>
    <w:rsid w:val="00F00B8C"/>
    <w:rsid w:val="00F014B7"/>
    <w:rsid w:val="00F0321E"/>
    <w:rsid w:val="00F039AC"/>
    <w:rsid w:val="00F06172"/>
    <w:rsid w:val="00F06618"/>
    <w:rsid w:val="00F06952"/>
    <w:rsid w:val="00F118DA"/>
    <w:rsid w:val="00F1398C"/>
    <w:rsid w:val="00F13CA6"/>
    <w:rsid w:val="00F13D4C"/>
    <w:rsid w:val="00F15687"/>
    <w:rsid w:val="00F16C9F"/>
    <w:rsid w:val="00F16F03"/>
    <w:rsid w:val="00F2147D"/>
    <w:rsid w:val="00F21BC8"/>
    <w:rsid w:val="00F22889"/>
    <w:rsid w:val="00F26EA9"/>
    <w:rsid w:val="00F27CD9"/>
    <w:rsid w:val="00F30F12"/>
    <w:rsid w:val="00F3125D"/>
    <w:rsid w:val="00F31811"/>
    <w:rsid w:val="00F33B8A"/>
    <w:rsid w:val="00F34002"/>
    <w:rsid w:val="00F34580"/>
    <w:rsid w:val="00F34647"/>
    <w:rsid w:val="00F34912"/>
    <w:rsid w:val="00F35297"/>
    <w:rsid w:val="00F356C6"/>
    <w:rsid w:val="00F35D3A"/>
    <w:rsid w:val="00F40665"/>
    <w:rsid w:val="00F40AB2"/>
    <w:rsid w:val="00F41ACB"/>
    <w:rsid w:val="00F41C20"/>
    <w:rsid w:val="00F43C4D"/>
    <w:rsid w:val="00F446E5"/>
    <w:rsid w:val="00F44E19"/>
    <w:rsid w:val="00F450FF"/>
    <w:rsid w:val="00F458AF"/>
    <w:rsid w:val="00F45DC9"/>
    <w:rsid w:val="00F46408"/>
    <w:rsid w:val="00F505E3"/>
    <w:rsid w:val="00F5146C"/>
    <w:rsid w:val="00F5164D"/>
    <w:rsid w:val="00F52C8D"/>
    <w:rsid w:val="00F53EE0"/>
    <w:rsid w:val="00F553DB"/>
    <w:rsid w:val="00F5557B"/>
    <w:rsid w:val="00F55963"/>
    <w:rsid w:val="00F56508"/>
    <w:rsid w:val="00F568FA"/>
    <w:rsid w:val="00F5735D"/>
    <w:rsid w:val="00F57950"/>
    <w:rsid w:val="00F60E2F"/>
    <w:rsid w:val="00F639E5"/>
    <w:rsid w:val="00F63AEF"/>
    <w:rsid w:val="00F64FD5"/>
    <w:rsid w:val="00F65452"/>
    <w:rsid w:val="00F65675"/>
    <w:rsid w:val="00F65852"/>
    <w:rsid w:val="00F65D72"/>
    <w:rsid w:val="00F663E0"/>
    <w:rsid w:val="00F7026A"/>
    <w:rsid w:val="00F72B96"/>
    <w:rsid w:val="00F72C9C"/>
    <w:rsid w:val="00F74615"/>
    <w:rsid w:val="00F7575D"/>
    <w:rsid w:val="00F75EC0"/>
    <w:rsid w:val="00F76A47"/>
    <w:rsid w:val="00F76C9B"/>
    <w:rsid w:val="00F77FB1"/>
    <w:rsid w:val="00F810F1"/>
    <w:rsid w:val="00F819CF"/>
    <w:rsid w:val="00F81CD6"/>
    <w:rsid w:val="00F8226C"/>
    <w:rsid w:val="00F826E4"/>
    <w:rsid w:val="00F83548"/>
    <w:rsid w:val="00F8380A"/>
    <w:rsid w:val="00F83954"/>
    <w:rsid w:val="00F83D0D"/>
    <w:rsid w:val="00F84CF9"/>
    <w:rsid w:val="00F85D06"/>
    <w:rsid w:val="00F85D8C"/>
    <w:rsid w:val="00F86318"/>
    <w:rsid w:val="00F86319"/>
    <w:rsid w:val="00F8642A"/>
    <w:rsid w:val="00F86648"/>
    <w:rsid w:val="00F874B0"/>
    <w:rsid w:val="00F90578"/>
    <w:rsid w:val="00F908FD"/>
    <w:rsid w:val="00F916AC"/>
    <w:rsid w:val="00F92B46"/>
    <w:rsid w:val="00F92B51"/>
    <w:rsid w:val="00F933AA"/>
    <w:rsid w:val="00F94260"/>
    <w:rsid w:val="00F947F9"/>
    <w:rsid w:val="00F955D6"/>
    <w:rsid w:val="00F95BB0"/>
    <w:rsid w:val="00F97FFD"/>
    <w:rsid w:val="00FA0AED"/>
    <w:rsid w:val="00FA1187"/>
    <w:rsid w:val="00FA1327"/>
    <w:rsid w:val="00FA13CE"/>
    <w:rsid w:val="00FA1AA8"/>
    <w:rsid w:val="00FA1D69"/>
    <w:rsid w:val="00FA2313"/>
    <w:rsid w:val="00FA2708"/>
    <w:rsid w:val="00FA27B5"/>
    <w:rsid w:val="00FA2BA4"/>
    <w:rsid w:val="00FA38B5"/>
    <w:rsid w:val="00FA3D74"/>
    <w:rsid w:val="00FA3DD1"/>
    <w:rsid w:val="00FA46D2"/>
    <w:rsid w:val="00FA6900"/>
    <w:rsid w:val="00FA7A63"/>
    <w:rsid w:val="00FA7FF5"/>
    <w:rsid w:val="00FB0A8F"/>
    <w:rsid w:val="00FB0CE8"/>
    <w:rsid w:val="00FB0D37"/>
    <w:rsid w:val="00FB166B"/>
    <w:rsid w:val="00FB1729"/>
    <w:rsid w:val="00FB2C63"/>
    <w:rsid w:val="00FB41F4"/>
    <w:rsid w:val="00FB608F"/>
    <w:rsid w:val="00FC015F"/>
    <w:rsid w:val="00FC1A9C"/>
    <w:rsid w:val="00FC3173"/>
    <w:rsid w:val="00FC404F"/>
    <w:rsid w:val="00FC47DF"/>
    <w:rsid w:val="00FD1AD4"/>
    <w:rsid w:val="00FD1AF2"/>
    <w:rsid w:val="00FD1C69"/>
    <w:rsid w:val="00FD33AE"/>
    <w:rsid w:val="00FD3579"/>
    <w:rsid w:val="00FD43BD"/>
    <w:rsid w:val="00FD6901"/>
    <w:rsid w:val="00FE0BB5"/>
    <w:rsid w:val="00FE0E52"/>
    <w:rsid w:val="00FE1A64"/>
    <w:rsid w:val="00FE1D7C"/>
    <w:rsid w:val="00FE1FBF"/>
    <w:rsid w:val="00FE29BA"/>
    <w:rsid w:val="00FE2B67"/>
    <w:rsid w:val="00FE2D32"/>
    <w:rsid w:val="00FE3B18"/>
    <w:rsid w:val="00FE3C83"/>
    <w:rsid w:val="00FE478C"/>
    <w:rsid w:val="00FF0407"/>
    <w:rsid w:val="00FF0D04"/>
    <w:rsid w:val="00FF3624"/>
    <w:rsid w:val="00FF6F4A"/>
    <w:rsid w:val="015122EB"/>
    <w:rsid w:val="01A9C9A7"/>
    <w:rsid w:val="01C398F6"/>
    <w:rsid w:val="028FD697"/>
    <w:rsid w:val="02DB2D7B"/>
    <w:rsid w:val="02ECB700"/>
    <w:rsid w:val="03229F09"/>
    <w:rsid w:val="046065ED"/>
    <w:rsid w:val="04E4EF7C"/>
    <w:rsid w:val="05004D41"/>
    <w:rsid w:val="052F64B7"/>
    <w:rsid w:val="05368EBA"/>
    <w:rsid w:val="0590E9CB"/>
    <w:rsid w:val="060D05C0"/>
    <w:rsid w:val="06DF97C9"/>
    <w:rsid w:val="074B92B7"/>
    <w:rsid w:val="07A3DDD6"/>
    <w:rsid w:val="07E3CC3B"/>
    <w:rsid w:val="080F279B"/>
    <w:rsid w:val="0816F99B"/>
    <w:rsid w:val="087041B5"/>
    <w:rsid w:val="08793BAE"/>
    <w:rsid w:val="08954A0C"/>
    <w:rsid w:val="08EB1330"/>
    <w:rsid w:val="0A092308"/>
    <w:rsid w:val="0A3C9CC0"/>
    <w:rsid w:val="0A48E2B3"/>
    <w:rsid w:val="0D30EDD3"/>
    <w:rsid w:val="0E310E28"/>
    <w:rsid w:val="0E711297"/>
    <w:rsid w:val="0F58BF1E"/>
    <w:rsid w:val="0F5C457E"/>
    <w:rsid w:val="0F624244"/>
    <w:rsid w:val="0F8D81B0"/>
    <w:rsid w:val="1085C6DF"/>
    <w:rsid w:val="115D3742"/>
    <w:rsid w:val="11DFBDB4"/>
    <w:rsid w:val="11F9A0EE"/>
    <w:rsid w:val="12C4444F"/>
    <w:rsid w:val="1477E56D"/>
    <w:rsid w:val="148E72EA"/>
    <w:rsid w:val="14968F94"/>
    <w:rsid w:val="1534EBB6"/>
    <w:rsid w:val="1593D0E7"/>
    <w:rsid w:val="15E35504"/>
    <w:rsid w:val="15FD451F"/>
    <w:rsid w:val="16E0D0C6"/>
    <w:rsid w:val="16E90F8D"/>
    <w:rsid w:val="178EFEF1"/>
    <w:rsid w:val="18C134D2"/>
    <w:rsid w:val="18DDA780"/>
    <w:rsid w:val="18F83FF5"/>
    <w:rsid w:val="1A648ED5"/>
    <w:rsid w:val="1A997054"/>
    <w:rsid w:val="1AEC66DA"/>
    <w:rsid w:val="1B1B0B5D"/>
    <w:rsid w:val="1B20BB62"/>
    <w:rsid w:val="1B763529"/>
    <w:rsid w:val="1C02527B"/>
    <w:rsid w:val="1C937D88"/>
    <w:rsid w:val="1C9D778D"/>
    <w:rsid w:val="1CB06444"/>
    <w:rsid w:val="1CDAC493"/>
    <w:rsid w:val="1CF1C7CA"/>
    <w:rsid w:val="1D9A43C4"/>
    <w:rsid w:val="1DABCADD"/>
    <w:rsid w:val="1EC7FC48"/>
    <w:rsid w:val="1FC01BB7"/>
    <w:rsid w:val="20290603"/>
    <w:rsid w:val="2096C01C"/>
    <w:rsid w:val="21116583"/>
    <w:rsid w:val="2167E608"/>
    <w:rsid w:val="2170B13F"/>
    <w:rsid w:val="22135F83"/>
    <w:rsid w:val="236163C6"/>
    <w:rsid w:val="23B6A596"/>
    <w:rsid w:val="23F43F15"/>
    <w:rsid w:val="243CBFC2"/>
    <w:rsid w:val="25405683"/>
    <w:rsid w:val="25959CA9"/>
    <w:rsid w:val="26592FB5"/>
    <w:rsid w:val="265B1F0A"/>
    <w:rsid w:val="266BF290"/>
    <w:rsid w:val="26C569EC"/>
    <w:rsid w:val="272F1A1E"/>
    <w:rsid w:val="274CC61B"/>
    <w:rsid w:val="274F5EC8"/>
    <w:rsid w:val="2780A454"/>
    <w:rsid w:val="29358EEE"/>
    <w:rsid w:val="294F3360"/>
    <w:rsid w:val="29D5DA1F"/>
    <w:rsid w:val="29FA3FEA"/>
    <w:rsid w:val="2AE10C9C"/>
    <w:rsid w:val="2B598074"/>
    <w:rsid w:val="2B9B424C"/>
    <w:rsid w:val="2BBC913A"/>
    <w:rsid w:val="2BE90B68"/>
    <w:rsid w:val="2C10502B"/>
    <w:rsid w:val="2C11BFE0"/>
    <w:rsid w:val="2C971E1B"/>
    <w:rsid w:val="2CD18CB4"/>
    <w:rsid w:val="2CD4D434"/>
    <w:rsid w:val="2D14091D"/>
    <w:rsid w:val="2D9E5BA2"/>
    <w:rsid w:val="2DC67D9C"/>
    <w:rsid w:val="2E551EED"/>
    <w:rsid w:val="2E76EC61"/>
    <w:rsid w:val="2F9CFA81"/>
    <w:rsid w:val="2FDD90BA"/>
    <w:rsid w:val="304046C8"/>
    <w:rsid w:val="30730622"/>
    <w:rsid w:val="31ADBD41"/>
    <w:rsid w:val="31EE1F6C"/>
    <w:rsid w:val="322E484A"/>
    <w:rsid w:val="326EBB3C"/>
    <w:rsid w:val="32D20FC3"/>
    <w:rsid w:val="338FE09B"/>
    <w:rsid w:val="33AC74C1"/>
    <w:rsid w:val="33D075F3"/>
    <w:rsid w:val="33D7FDC6"/>
    <w:rsid w:val="3449A773"/>
    <w:rsid w:val="34D30F35"/>
    <w:rsid w:val="34F1D57F"/>
    <w:rsid w:val="35E83763"/>
    <w:rsid w:val="3602BBB6"/>
    <w:rsid w:val="36CB4B20"/>
    <w:rsid w:val="36EC5111"/>
    <w:rsid w:val="37CFE9BA"/>
    <w:rsid w:val="37F22753"/>
    <w:rsid w:val="38989D93"/>
    <w:rsid w:val="389D7F10"/>
    <w:rsid w:val="38C2A5BD"/>
    <w:rsid w:val="39975B56"/>
    <w:rsid w:val="3A41CD7F"/>
    <w:rsid w:val="3B13B141"/>
    <w:rsid w:val="3C4AED74"/>
    <w:rsid w:val="3C81EEDC"/>
    <w:rsid w:val="3CA343F8"/>
    <w:rsid w:val="3E01ADA5"/>
    <w:rsid w:val="3E82C5C0"/>
    <w:rsid w:val="3EC3B114"/>
    <w:rsid w:val="40E5A62C"/>
    <w:rsid w:val="416A3538"/>
    <w:rsid w:val="41CE4969"/>
    <w:rsid w:val="41EC1431"/>
    <w:rsid w:val="425827E3"/>
    <w:rsid w:val="425D7452"/>
    <w:rsid w:val="42C621E7"/>
    <w:rsid w:val="43C559A3"/>
    <w:rsid w:val="440D028C"/>
    <w:rsid w:val="444D7046"/>
    <w:rsid w:val="44DE6501"/>
    <w:rsid w:val="45766A22"/>
    <w:rsid w:val="45836DDC"/>
    <w:rsid w:val="45AB1921"/>
    <w:rsid w:val="45C3CB4F"/>
    <w:rsid w:val="46298E2A"/>
    <w:rsid w:val="46436E3C"/>
    <w:rsid w:val="46ADBD9D"/>
    <w:rsid w:val="46FCFA65"/>
    <w:rsid w:val="478FF861"/>
    <w:rsid w:val="47FD95AB"/>
    <w:rsid w:val="484586C2"/>
    <w:rsid w:val="485BE220"/>
    <w:rsid w:val="489C4E46"/>
    <w:rsid w:val="48C2AB2C"/>
    <w:rsid w:val="490E8D07"/>
    <w:rsid w:val="491C1FD0"/>
    <w:rsid w:val="4A9AEFFA"/>
    <w:rsid w:val="4AC4AFFC"/>
    <w:rsid w:val="4AFEFCA3"/>
    <w:rsid w:val="4B06D9F3"/>
    <w:rsid w:val="4B0AA6C8"/>
    <w:rsid w:val="4B29D50B"/>
    <w:rsid w:val="4C06056C"/>
    <w:rsid w:val="4C74F1F6"/>
    <w:rsid w:val="4C774B01"/>
    <w:rsid w:val="4C9D913A"/>
    <w:rsid w:val="4CAB5A38"/>
    <w:rsid w:val="4CB1FBF8"/>
    <w:rsid w:val="4D7B6410"/>
    <w:rsid w:val="4DD21FB4"/>
    <w:rsid w:val="4E21F1B5"/>
    <w:rsid w:val="4E5221DE"/>
    <w:rsid w:val="4EC31656"/>
    <w:rsid w:val="4F664785"/>
    <w:rsid w:val="4FC7A046"/>
    <w:rsid w:val="4FC8D6B0"/>
    <w:rsid w:val="4FD08615"/>
    <w:rsid w:val="4FF05A74"/>
    <w:rsid w:val="5041C0D2"/>
    <w:rsid w:val="50B1A61F"/>
    <w:rsid w:val="50B3E71A"/>
    <w:rsid w:val="5104E871"/>
    <w:rsid w:val="5142960A"/>
    <w:rsid w:val="516D73DE"/>
    <w:rsid w:val="5236C83C"/>
    <w:rsid w:val="524B1D5F"/>
    <w:rsid w:val="534768C3"/>
    <w:rsid w:val="53E6A15C"/>
    <w:rsid w:val="547E5F49"/>
    <w:rsid w:val="54F0D01A"/>
    <w:rsid w:val="55218748"/>
    <w:rsid w:val="557F3B54"/>
    <w:rsid w:val="5598F8BF"/>
    <w:rsid w:val="56A39CAB"/>
    <w:rsid w:val="56D24A8E"/>
    <w:rsid w:val="5704DDDC"/>
    <w:rsid w:val="573E815C"/>
    <w:rsid w:val="57713868"/>
    <w:rsid w:val="58104599"/>
    <w:rsid w:val="583CCC23"/>
    <w:rsid w:val="58B2E086"/>
    <w:rsid w:val="58D8C91A"/>
    <w:rsid w:val="595EC5DD"/>
    <w:rsid w:val="5A2E5AF2"/>
    <w:rsid w:val="5A6E4087"/>
    <w:rsid w:val="5AD8A1DD"/>
    <w:rsid w:val="5AECA41A"/>
    <w:rsid w:val="5BD6CB6C"/>
    <w:rsid w:val="5C0DE90B"/>
    <w:rsid w:val="5C46B735"/>
    <w:rsid w:val="5C9D2C36"/>
    <w:rsid w:val="5CF15DC2"/>
    <w:rsid w:val="5D540545"/>
    <w:rsid w:val="5DA7CAB9"/>
    <w:rsid w:val="5E1ADBB5"/>
    <w:rsid w:val="5E4D71BD"/>
    <w:rsid w:val="5EBE9AEF"/>
    <w:rsid w:val="5F447392"/>
    <w:rsid w:val="5F8D8E11"/>
    <w:rsid w:val="5FA22754"/>
    <w:rsid w:val="5FFF1D98"/>
    <w:rsid w:val="601913FB"/>
    <w:rsid w:val="61028434"/>
    <w:rsid w:val="6291D388"/>
    <w:rsid w:val="630BC605"/>
    <w:rsid w:val="6386F445"/>
    <w:rsid w:val="638E10F3"/>
    <w:rsid w:val="63ADCAEA"/>
    <w:rsid w:val="63C45CDE"/>
    <w:rsid w:val="6421D61D"/>
    <w:rsid w:val="64713A76"/>
    <w:rsid w:val="64FC55E5"/>
    <w:rsid w:val="65142814"/>
    <w:rsid w:val="66548409"/>
    <w:rsid w:val="6755E424"/>
    <w:rsid w:val="6863B6B0"/>
    <w:rsid w:val="688FDC2D"/>
    <w:rsid w:val="692D0FF4"/>
    <w:rsid w:val="6961DA39"/>
    <w:rsid w:val="6A68AC9A"/>
    <w:rsid w:val="6AB0691F"/>
    <w:rsid w:val="6AD82A29"/>
    <w:rsid w:val="6C9350E3"/>
    <w:rsid w:val="6CDD0E37"/>
    <w:rsid w:val="6D2549B3"/>
    <w:rsid w:val="6DD137C3"/>
    <w:rsid w:val="6E217916"/>
    <w:rsid w:val="6E3DF36D"/>
    <w:rsid w:val="6ECF320B"/>
    <w:rsid w:val="6F47BBE6"/>
    <w:rsid w:val="6FBB1B20"/>
    <w:rsid w:val="6FD4BBEC"/>
    <w:rsid w:val="70059BD2"/>
    <w:rsid w:val="70385920"/>
    <w:rsid w:val="7132CB7F"/>
    <w:rsid w:val="723858A3"/>
    <w:rsid w:val="72615BB9"/>
    <w:rsid w:val="72887B9F"/>
    <w:rsid w:val="72AF90EE"/>
    <w:rsid w:val="72CBD8EA"/>
    <w:rsid w:val="7319183E"/>
    <w:rsid w:val="735026BB"/>
    <w:rsid w:val="7368AFF1"/>
    <w:rsid w:val="738A07F5"/>
    <w:rsid w:val="748D5CC1"/>
    <w:rsid w:val="75B1C16A"/>
    <w:rsid w:val="75FF8D79"/>
    <w:rsid w:val="762011A7"/>
    <w:rsid w:val="7669FA06"/>
    <w:rsid w:val="76F6A779"/>
    <w:rsid w:val="7734CCDC"/>
    <w:rsid w:val="773BA128"/>
    <w:rsid w:val="77846BDC"/>
    <w:rsid w:val="77C7D635"/>
    <w:rsid w:val="77F8F19E"/>
    <w:rsid w:val="78F365F9"/>
    <w:rsid w:val="79DE7CF3"/>
    <w:rsid w:val="79ED24C0"/>
    <w:rsid w:val="79F09E59"/>
    <w:rsid w:val="7A111A0E"/>
    <w:rsid w:val="7A19C9E1"/>
    <w:rsid w:val="7A412E88"/>
    <w:rsid w:val="7B3A4021"/>
    <w:rsid w:val="7B89A8B9"/>
    <w:rsid w:val="7BB64075"/>
    <w:rsid w:val="7C10808D"/>
    <w:rsid w:val="7D83161E"/>
    <w:rsid w:val="7DA911AC"/>
    <w:rsid w:val="7DC746FA"/>
    <w:rsid w:val="7E4E14C4"/>
    <w:rsid w:val="7E74306F"/>
    <w:rsid w:val="7F81C9B5"/>
    <w:rsid w:val="7FC4C821"/>
    <w:rsid w:val="7FE6A76A"/>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fill="f" fillcolor="#f0f0f0" strokecolor="red">
      <v:fill color="#f0f0f0" on="f"/>
      <v:stroke endarrow="block" endarrowwidth="wide" endarrowlength="long" color="red" weight="1.5pt"/>
      <o:colormru v:ext="edit" colors="#00674e,#cfc,#ccecff,#ddd,#c00,#e6e6e6,#f0f0f0,#1070b8"/>
    </o:shapedefaults>
    <o:shapelayout v:ext="edit">
      <o:idmap v:ext="edit" data="2"/>
    </o:shapelayout>
  </w:shapeDefaults>
  <w:decimalSymbol w:val="."/>
  <w:listSeparator w:val=","/>
  <w14:docId w14:val="7AB64F1D"/>
  <w15:chartTrackingRefBased/>
  <w15:docId w15:val="{778E96A1-478B-44A2-89C1-0DDFC9B8B2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annotation text" w:uiPriority="99"/>
    <w:lsdException w:name="caption" w:qFormat="1"/>
    <w:lsdException w:name="annotation reference" w:uiPriority="99"/>
    <w:lsdException w:name="List Bullet 5" w:uiPriority="99"/>
    <w:lsdException w:name="Title" w:qFormat="1"/>
    <w:lsdException w:name="Subtitle" w:qFormat="1"/>
    <w:lsdException w:name="Hyperlink" w:uiPriority="99"/>
    <w:lsdException w:name="Strong" w:qFormat="1"/>
    <w:lsdException w:name="Emphasis" w:qFormat="1"/>
    <w:lsdException w:name="Normal (Web)" w:uiPriority="99"/>
    <w:lsdException w:name="HTML Typewriter" w:semiHidden="1" w:unhideWhenUsed="1"/>
    <w:lsdException w:name="Normal Table"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1396F"/>
    <w:rPr>
      <w:rFonts w:ascii="Verdana" w:hAnsi="Verdana"/>
      <w:sz w:val="22"/>
      <w:szCs w:val="22"/>
    </w:rPr>
  </w:style>
  <w:style w:type="paragraph" w:styleId="Heading1">
    <w:name w:val="heading 1"/>
    <w:basedOn w:val="Normal"/>
    <w:next w:val="Normal"/>
    <w:link w:val="Heading1Char"/>
    <w:qFormat/>
    <w:rsid w:val="00A1396F"/>
    <w:pPr>
      <w:tabs>
        <w:tab w:val="center" w:pos="4320"/>
        <w:tab w:val="right" w:pos="8640"/>
      </w:tabs>
      <w:spacing w:before="180" w:after="180"/>
      <w:jc w:val="center"/>
      <w:outlineLvl w:val="0"/>
    </w:pPr>
    <w:rPr>
      <w:rFonts w:cs="Verdana"/>
      <w:b/>
      <w:bCs/>
      <w:iCs/>
      <w:color w:val="000000"/>
      <w:sz w:val="32"/>
      <w:szCs w:val="32"/>
    </w:rPr>
  </w:style>
  <w:style w:type="paragraph" w:styleId="Heading2">
    <w:name w:val="heading 2"/>
    <w:basedOn w:val="Heading1"/>
    <w:next w:val="ConcurBodyText"/>
    <w:link w:val="Heading2Char"/>
    <w:qFormat/>
    <w:rsid w:val="00A1396F"/>
    <w:pPr>
      <w:pBdr>
        <w:top w:val="single" w:sz="12" w:space="1" w:color="000000"/>
      </w:pBdr>
      <w:tabs>
        <w:tab w:val="clear" w:pos="4320"/>
      </w:tabs>
      <w:spacing w:before="360" w:after="60"/>
      <w:ind w:left="-86"/>
      <w:jc w:val="left"/>
      <w:outlineLvl w:val="1"/>
    </w:pPr>
    <w:rPr>
      <w:sz w:val="24"/>
      <w:szCs w:val="24"/>
    </w:rPr>
  </w:style>
  <w:style w:type="paragraph" w:styleId="Heading3">
    <w:name w:val="heading 3"/>
    <w:next w:val="ConcurBodyText"/>
    <w:link w:val="Heading3Char"/>
    <w:qFormat/>
    <w:rsid w:val="00A1396F"/>
    <w:pPr>
      <w:keepNext/>
      <w:spacing w:before="240"/>
      <w:outlineLvl w:val="2"/>
    </w:pPr>
    <w:rPr>
      <w:rFonts w:ascii="Verdana" w:hAnsi="Verdana" w:cs="Verdana"/>
      <w:b/>
      <w:bCs/>
      <w:i/>
      <w:iCs/>
      <w:color w:val="000000"/>
      <w:sz w:val="22"/>
    </w:rPr>
  </w:style>
  <w:style w:type="paragraph" w:styleId="Heading4">
    <w:name w:val="heading 4"/>
    <w:next w:val="ConcurBodyText"/>
    <w:link w:val="Heading4Char"/>
    <w:autoRedefine/>
    <w:qFormat/>
    <w:rsid w:val="00C05EE5"/>
    <w:pPr>
      <w:keepNext/>
      <w:spacing w:before="240"/>
      <w:outlineLvl w:val="3"/>
    </w:pPr>
    <w:rPr>
      <w:rFonts w:ascii="Verdana" w:hAnsi="Verdana" w:cs="Verdana"/>
      <w:b/>
      <w:bCs/>
      <w:smallCaps/>
      <w:color w:val="000000"/>
      <w:sz w:val="22"/>
      <w:szCs w:val="22"/>
    </w:rPr>
  </w:style>
  <w:style w:type="paragraph" w:styleId="Heading5">
    <w:name w:val="heading 5"/>
    <w:next w:val="Normal"/>
    <w:link w:val="Heading5Char"/>
    <w:qFormat/>
    <w:rsid w:val="00A1396F"/>
    <w:pPr>
      <w:keepNext/>
      <w:spacing w:before="240" w:after="120"/>
      <w:outlineLvl w:val="4"/>
    </w:pPr>
    <w:rPr>
      <w:rFonts w:ascii="Verdana" w:hAnsi="Verdana"/>
      <w:b/>
      <w:smallCaps/>
      <w:snapToGrid w:val="0"/>
    </w:rPr>
  </w:style>
  <w:style w:type="paragraph" w:styleId="Heading6">
    <w:name w:val="heading 6"/>
    <w:aliases w:val="Sub Label"/>
    <w:basedOn w:val="Normal"/>
    <w:next w:val="Normal"/>
    <w:link w:val="Heading6Char"/>
    <w:qFormat/>
    <w:rsid w:val="00A1396F"/>
    <w:pPr>
      <w:spacing w:before="240" w:after="60"/>
      <w:outlineLvl w:val="5"/>
    </w:pPr>
    <w:rPr>
      <w:b/>
      <w:bCs/>
    </w:rPr>
  </w:style>
  <w:style w:type="paragraph" w:styleId="Heading7">
    <w:name w:val="heading 7"/>
    <w:basedOn w:val="Normal"/>
    <w:next w:val="Normal"/>
    <w:link w:val="Heading7Char"/>
    <w:qFormat/>
    <w:rsid w:val="00A1396F"/>
    <w:pPr>
      <w:spacing w:before="240" w:after="60"/>
      <w:outlineLvl w:val="6"/>
    </w:pPr>
    <w:rPr>
      <w:rFonts w:ascii="Times New Roman" w:hAnsi="Times New Roman"/>
      <w:sz w:val="24"/>
      <w:szCs w:val="24"/>
    </w:rPr>
  </w:style>
  <w:style w:type="paragraph" w:styleId="Heading8">
    <w:name w:val="heading 8"/>
    <w:basedOn w:val="Normal"/>
    <w:next w:val="Normal"/>
    <w:link w:val="Heading8Char"/>
    <w:qFormat/>
    <w:rsid w:val="00A1396F"/>
    <w:pPr>
      <w:spacing w:before="240" w:after="60"/>
      <w:outlineLvl w:val="7"/>
    </w:pPr>
    <w:rPr>
      <w:rFonts w:ascii="Times New Roman" w:hAnsi="Times New Roman"/>
      <w:i/>
      <w:iCs/>
      <w:sz w:val="24"/>
      <w:szCs w:val="24"/>
    </w:rPr>
  </w:style>
  <w:style w:type="paragraph" w:styleId="Heading9">
    <w:name w:val="heading 9"/>
    <w:basedOn w:val="Normal"/>
    <w:next w:val="Normal"/>
    <w:link w:val="Heading9Char"/>
    <w:qFormat/>
    <w:rsid w:val="00A1396F"/>
    <w:pPr>
      <w:spacing w:before="240" w:after="60"/>
      <w:outlineLvl w:val="8"/>
    </w:pPr>
    <w:rPr>
      <w:rFonts w:ascii="Arial" w:hAnsi="Arial" w:cs="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WNBody">
    <w:name w:val="WNBody"/>
    <w:basedOn w:val="WNBodyIndent"/>
    <w:semiHidden/>
    <w:rsid w:val="00A1396F"/>
    <w:pPr>
      <w:spacing w:before="80"/>
      <w:ind w:left="0"/>
    </w:pPr>
  </w:style>
  <w:style w:type="paragraph" w:customStyle="1" w:styleId="WNBodyIndent">
    <w:name w:val="WNBody Indent"/>
    <w:semiHidden/>
    <w:rsid w:val="00A1396F"/>
    <w:pPr>
      <w:numPr>
        <w:numId w:val="39"/>
      </w:numPr>
      <w:tabs>
        <w:tab w:val="num" w:pos="360"/>
      </w:tabs>
      <w:spacing w:after="60"/>
      <w:ind w:left="360" w:firstLine="0"/>
    </w:pPr>
    <w:rPr>
      <w:rFonts w:ascii="Verdana" w:hAnsi="Verdana" w:cs="Verdana"/>
    </w:rPr>
  </w:style>
  <w:style w:type="character" w:customStyle="1" w:styleId="Heading5Char">
    <w:name w:val="Heading 5 Char"/>
    <w:link w:val="Heading5"/>
    <w:rsid w:val="00A1396F"/>
    <w:rPr>
      <w:rFonts w:ascii="Verdana" w:hAnsi="Verdana"/>
      <w:b/>
      <w:smallCaps/>
      <w:snapToGrid w:val="0"/>
    </w:rPr>
  </w:style>
  <w:style w:type="paragraph" w:customStyle="1" w:styleId="Default">
    <w:name w:val="Default"/>
    <w:rsid w:val="00A1396F"/>
    <w:pPr>
      <w:widowControl w:val="0"/>
      <w:autoSpaceDE w:val="0"/>
      <w:autoSpaceDN w:val="0"/>
      <w:adjustRightInd w:val="0"/>
    </w:pPr>
    <w:rPr>
      <w:rFonts w:ascii="Helvetica" w:hAnsi="Helvetica" w:cs="Helvetica"/>
      <w:color w:val="000000"/>
      <w:sz w:val="24"/>
      <w:szCs w:val="24"/>
    </w:rPr>
  </w:style>
  <w:style w:type="table" w:styleId="TableGrid">
    <w:name w:val="Table Grid"/>
    <w:basedOn w:val="TableNormal"/>
    <w:rsid w:val="00A1396F"/>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WNTitle">
    <w:name w:val="WNTitle"/>
    <w:semiHidden/>
    <w:rsid w:val="00A1396F"/>
    <w:pPr>
      <w:tabs>
        <w:tab w:val="center" w:pos="4320"/>
        <w:tab w:val="right" w:pos="8640"/>
      </w:tabs>
      <w:spacing w:before="180" w:after="180"/>
      <w:jc w:val="center"/>
    </w:pPr>
    <w:rPr>
      <w:rFonts w:ascii="Verdana" w:hAnsi="Verdana" w:cs="Verdana"/>
      <w:b/>
      <w:bCs/>
      <w:iCs/>
      <w:color w:val="00674E"/>
      <w:sz w:val="32"/>
      <w:szCs w:val="32"/>
    </w:rPr>
  </w:style>
  <w:style w:type="paragraph" w:styleId="Header">
    <w:name w:val="header"/>
    <w:basedOn w:val="Normal"/>
    <w:semiHidden/>
    <w:rsid w:val="00A1396F"/>
    <w:pPr>
      <w:tabs>
        <w:tab w:val="center" w:pos="4320"/>
        <w:tab w:val="right" w:pos="8640"/>
      </w:tabs>
    </w:pPr>
  </w:style>
  <w:style w:type="paragraph" w:styleId="Footer">
    <w:name w:val="footer"/>
    <w:aliases w:val="Footer Char,Footer Char1 Char,Footer Char Char Char,Footer Char Char1"/>
    <w:basedOn w:val="ConcurTableText"/>
    <w:link w:val="FooterChar1"/>
    <w:rsid w:val="00A1396F"/>
    <w:pPr>
      <w:pBdr>
        <w:top w:val="single" w:sz="4" w:space="1" w:color="auto"/>
      </w:pBdr>
      <w:tabs>
        <w:tab w:val="right" w:pos="9630"/>
      </w:tabs>
      <w:spacing w:before="0" w:after="0"/>
      <w:ind w:left="-90"/>
    </w:pPr>
    <w:rPr>
      <w:szCs w:val="18"/>
    </w:rPr>
  </w:style>
  <w:style w:type="paragraph" w:styleId="TOC1">
    <w:name w:val="toc 1"/>
    <w:basedOn w:val="Normal"/>
    <w:next w:val="Normal"/>
    <w:autoRedefine/>
    <w:uiPriority w:val="39"/>
    <w:rsid w:val="00CC2603"/>
    <w:pPr>
      <w:tabs>
        <w:tab w:val="right" w:leader="dot" w:pos="4931"/>
      </w:tabs>
      <w:spacing w:before="180"/>
      <w:ind w:right="-14"/>
    </w:pPr>
    <w:rPr>
      <w:b/>
      <w:noProof/>
      <w:sz w:val="18"/>
      <w:szCs w:val="20"/>
    </w:rPr>
  </w:style>
  <w:style w:type="paragraph" w:styleId="TOC2">
    <w:name w:val="toc 2"/>
    <w:basedOn w:val="Normal"/>
    <w:next w:val="Normal"/>
    <w:autoRedefine/>
    <w:uiPriority w:val="39"/>
    <w:rsid w:val="001F52FF"/>
    <w:pPr>
      <w:tabs>
        <w:tab w:val="right" w:leader="dot" w:pos="4930"/>
      </w:tabs>
      <w:spacing w:before="20"/>
    </w:pPr>
    <w:rPr>
      <w:noProof/>
      <w:sz w:val="18"/>
      <w:szCs w:val="20"/>
    </w:rPr>
  </w:style>
  <w:style w:type="character" w:styleId="Hyperlink">
    <w:name w:val="Hyperlink"/>
    <w:uiPriority w:val="99"/>
    <w:rsid w:val="00A1396F"/>
    <w:rPr>
      <w:color w:val="0000FF"/>
      <w:u w:val="single"/>
    </w:rPr>
  </w:style>
  <w:style w:type="paragraph" w:styleId="TOC3">
    <w:name w:val="toc 3"/>
    <w:basedOn w:val="Normal"/>
    <w:next w:val="Normal"/>
    <w:autoRedefine/>
    <w:uiPriority w:val="39"/>
    <w:rsid w:val="00A1396F"/>
    <w:pPr>
      <w:tabs>
        <w:tab w:val="right" w:leader="dot" w:pos="4930"/>
      </w:tabs>
      <w:ind w:left="520"/>
    </w:pPr>
    <w:rPr>
      <w:noProof/>
      <w:sz w:val="18"/>
      <w:szCs w:val="18"/>
    </w:rPr>
  </w:style>
  <w:style w:type="paragraph" w:customStyle="1" w:styleId="TOCHead">
    <w:name w:val="TOC Head"/>
    <w:semiHidden/>
    <w:rsid w:val="00A1396F"/>
    <w:pPr>
      <w:pBdr>
        <w:bottom w:val="single" w:sz="4" w:space="1" w:color="auto"/>
      </w:pBdr>
    </w:pPr>
    <w:rPr>
      <w:rFonts w:ascii="Verdana" w:hAnsi="Verdana" w:cs="Verdana"/>
      <w:b/>
      <w:bCs/>
      <w:sz w:val="28"/>
      <w:szCs w:val="22"/>
    </w:rPr>
  </w:style>
  <w:style w:type="paragraph" w:styleId="DocumentMap">
    <w:name w:val="Document Map"/>
    <w:basedOn w:val="Normal"/>
    <w:semiHidden/>
    <w:rsid w:val="00A1396F"/>
    <w:pPr>
      <w:shd w:val="clear" w:color="auto" w:fill="000080"/>
    </w:pPr>
    <w:rPr>
      <w:rFonts w:ascii="Tahoma" w:hAnsi="Tahoma" w:cs="Tahoma"/>
    </w:rPr>
  </w:style>
  <w:style w:type="character" w:styleId="Strong">
    <w:name w:val="Strong"/>
    <w:qFormat/>
    <w:rsid w:val="00A1396F"/>
    <w:rPr>
      <w:b/>
      <w:bCs/>
    </w:rPr>
  </w:style>
  <w:style w:type="paragraph" w:customStyle="1" w:styleId="WNNumbered">
    <w:name w:val="WNNumbered"/>
    <w:rsid w:val="00A1396F"/>
    <w:pPr>
      <w:tabs>
        <w:tab w:val="num" w:pos="1080"/>
      </w:tabs>
      <w:spacing w:after="60"/>
      <w:ind w:left="1080"/>
    </w:pPr>
    <w:rPr>
      <w:rFonts w:ascii="Verdana" w:hAnsi="Verdana" w:cs="Verdana"/>
    </w:rPr>
  </w:style>
  <w:style w:type="paragraph" w:customStyle="1" w:styleId="WNBullet">
    <w:name w:val="WNBullet"/>
    <w:basedOn w:val="Normal"/>
    <w:link w:val="WNBulletChar"/>
    <w:semiHidden/>
    <w:rsid w:val="00A1396F"/>
    <w:pPr>
      <w:numPr>
        <w:numId w:val="1"/>
      </w:numPr>
      <w:spacing w:after="60"/>
    </w:pPr>
    <w:rPr>
      <w:rFonts w:cs="Verdana"/>
      <w:sz w:val="20"/>
      <w:szCs w:val="20"/>
    </w:rPr>
  </w:style>
  <w:style w:type="paragraph" w:customStyle="1" w:styleId="WNBulletIndent">
    <w:name w:val="WNBullet Indent"/>
    <w:basedOn w:val="WNBullet"/>
    <w:link w:val="WNBulletIndentChar"/>
    <w:semiHidden/>
    <w:rsid w:val="00A1396F"/>
    <w:pPr>
      <w:numPr>
        <w:numId w:val="3"/>
      </w:numPr>
      <w:tabs>
        <w:tab w:val="clear" w:pos="360"/>
      </w:tabs>
    </w:pPr>
  </w:style>
  <w:style w:type="paragraph" w:customStyle="1" w:styleId="WNBox">
    <w:name w:val="WNBox"/>
    <w:basedOn w:val="Normal"/>
    <w:semiHidden/>
    <w:rsid w:val="00A1396F"/>
    <w:pPr>
      <w:widowControl w:val="0"/>
      <w:tabs>
        <w:tab w:val="left" w:pos="288"/>
      </w:tabs>
      <w:autoSpaceDE w:val="0"/>
      <w:autoSpaceDN w:val="0"/>
      <w:adjustRightInd w:val="0"/>
      <w:spacing w:before="40" w:after="40"/>
    </w:pPr>
    <w:rPr>
      <w:rFonts w:cs="Verdana"/>
      <w:color w:val="00674E"/>
      <w:sz w:val="19"/>
      <w:szCs w:val="21"/>
    </w:rPr>
  </w:style>
  <w:style w:type="paragraph" w:customStyle="1" w:styleId="WNBoxbullet">
    <w:name w:val="WNBox bullet"/>
    <w:basedOn w:val="WNBox"/>
    <w:semiHidden/>
    <w:rsid w:val="00A1396F"/>
    <w:pPr>
      <w:tabs>
        <w:tab w:val="num" w:pos="360"/>
      </w:tabs>
      <w:ind w:left="360" w:hanging="360"/>
    </w:pPr>
  </w:style>
  <w:style w:type="paragraph" w:styleId="NormalWeb">
    <w:name w:val="Normal (Web)"/>
    <w:basedOn w:val="Normal"/>
    <w:uiPriority w:val="99"/>
    <w:semiHidden/>
    <w:rsid w:val="00A1396F"/>
    <w:pPr>
      <w:spacing w:before="100" w:beforeAutospacing="1" w:after="100" w:afterAutospacing="1"/>
    </w:pPr>
    <w:rPr>
      <w:rFonts w:ascii="Times New Roman" w:hAnsi="Times New Roman"/>
      <w:sz w:val="24"/>
      <w:szCs w:val="24"/>
    </w:rPr>
  </w:style>
  <w:style w:type="paragraph" w:customStyle="1" w:styleId="WNBoxnumber">
    <w:name w:val="WNBox number"/>
    <w:basedOn w:val="Normal"/>
    <w:semiHidden/>
    <w:rsid w:val="00A1396F"/>
    <w:pPr>
      <w:widowControl w:val="0"/>
      <w:tabs>
        <w:tab w:val="num" w:pos="1080"/>
      </w:tabs>
      <w:autoSpaceDE w:val="0"/>
      <w:autoSpaceDN w:val="0"/>
      <w:adjustRightInd w:val="0"/>
      <w:spacing w:before="40" w:after="40"/>
      <w:ind w:left="1080"/>
    </w:pPr>
    <w:rPr>
      <w:rFonts w:cs="Verdana"/>
      <w:color w:val="00674E"/>
      <w:sz w:val="19"/>
      <w:szCs w:val="21"/>
    </w:rPr>
  </w:style>
  <w:style w:type="paragraph" w:customStyle="1" w:styleId="WNBoxhanging">
    <w:name w:val="WNBox hanging"/>
    <w:basedOn w:val="WNBoxnumber"/>
    <w:semiHidden/>
    <w:rsid w:val="00A1396F"/>
    <w:pPr>
      <w:tabs>
        <w:tab w:val="clear" w:pos="1080"/>
        <w:tab w:val="left" w:pos="360"/>
      </w:tabs>
      <w:spacing w:before="60" w:after="60"/>
      <w:ind w:left="360" w:hanging="360"/>
    </w:pPr>
  </w:style>
  <w:style w:type="paragraph" w:customStyle="1" w:styleId="WNBoxbullet2">
    <w:name w:val="WNBox bullet2"/>
    <w:basedOn w:val="WNBoxbullet"/>
    <w:semiHidden/>
    <w:rsid w:val="00A1396F"/>
    <w:pPr>
      <w:tabs>
        <w:tab w:val="num" w:pos="288"/>
      </w:tabs>
      <w:ind w:left="630" w:hanging="288"/>
    </w:pPr>
  </w:style>
  <w:style w:type="paragraph" w:styleId="BalloonText">
    <w:name w:val="Balloon Text"/>
    <w:basedOn w:val="Normal"/>
    <w:link w:val="BalloonTextChar"/>
    <w:semiHidden/>
    <w:rsid w:val="00A1396F"/>
    <w:rPr>
      <w:rFonts w:ascii="Tahoma" w:hAnsi="Tahoma" w:cs="Tahoma"/>
      <w:sz w:val="16"/>
      <w:szCs w:val="16"/>
    </w:rPr>
  </w:style>
  <w:style w:type="paragraph" w:styleId="Caption">
    <w:name w:val="caption"/>
    <w:basedOn w:val="Normal"/>
    <w:next w:val="Normal"/>
    <w:rsid w:val="00A1396F"/>
    <w:rPr>
      <w:b/>
      <w:bCs/>
      <w:sz w:val="20"/>
      <w:szCs w:val="20"/>
    </w:rPr>
  </w:style>
  <w:style w:type="character" w:styleId="CommentReference">
    <w:name w:val="annotation reference"/>
    <w:uiPriority w:val="99"/>
    <w:semiHidden/>
    <w:rsid w:val="00A1396F"/>
    <w:rPr>
      <w:sz w:val="16"/>
      <w:szCs w:val="16"/>
    </w:rPr>
  </w:style>
  <w:style w:type="paragraph" w:styleId="CommentText">
    <w:name w:val="annotation text"/>
    <w:basedOn w:val="Normal"/>
    <w:link w:val="CommentTextChar"/>
    <w:uiPriority w:val="99"/>
    <w:semiHidden/>
    <w:rsid w:val="00A1396F"/>
    <w:rPr>
      <w:sz w:val="20"/>
      <w:szCs w:val="20"/>
    </w:rPr>
  </w:style>
  <w:style w:type="paragraph" w:styleId="CommentSubject">
    <w:name w:val="annotation subject"/>
    <w:basedOn w:val="CommentText"/>
    <w:next w:val="CommentText"/>
    <w:semiHidden/>
    <w:rsid w:val="00A1396F"/>
    <w:rPr>
      <w:b/>
      <w:bCs/>
    </w:rPr>
  </w:style>
  <w:style w:type="character" w:styleId="EndnoteReference">
    <w:name w:val="endnote reference"/>
    <w:semiHidden/>
    <w:rsid w:val="00A1396F"/>
    <w:rPr>
      <w:vertAlign w:val="superscript"/>
    </w:rPr>
  </w:style>
  <w:style w:type="paragraph" w:styleId="EndnoteText">
    <w:name w:val="endnote text"/>
    <w:basedOn w:val="Normal"/>
    <w:semiHidden/>
    <w:rsid w:val="00A1396F"/>
    <w:rPr>
      <w:sz w:val="20"/>
      <w:szCs w:val="20"/>
    </w:rPr>
  </w:style>
  <w:style w:type="character" w:styleId="FootnoteReference">
    <w:name w:val="footnote reference"/>
    <w:semiHidden/>
    <w:rsid w:val="00A1396F"/>
    <w:rPr>
      <w:vertAlign w:val="superscript"/>
    </w:rPr>
  </w:style>
  <w:style w:type="paragraph" w:styleId="FootnoteText">
    <w:name w:val="footnote text"/>
    <w:basedOn w:val="Normal"/>
    <w:semiHidden/>
    <w:rsid w:val="00A1396F"/>
    <w:rPr>
      <w:sz w:val="20"/>
      <w:szCs w:val="20"/>
    </w:rPr>
  </w:style>
  <w:style w:type="paragraph" w:styleId="Index1">
    <w:name w:val="index 1"/>
    <w:basedOn w:val="Normal"/>
    <w:next w:val="Normal"/>
    <w:autoRedefine/>
    <w:semiHidden/>
    <w:rsid w:val="00A1396F"/>
    <w:pPr>
      <w:ind w:left="220" w:hanging="220"/>
    </w:pPr>
  </w:style>
  <w:style w:type="paragraph" w:styleId="Index2">
    <w:name w:val="index 2"/>
    <w:basedOn w:val="Normal"/>
    <w:next w:val="Normal"/>
    <w:autoRedefine/>
    <w:semiHidden/>
    <w:rsid w:val="00A1396F"/>
    <w:pPr>
      <w:ind w:left="440" w:hanging="220"/>
    </w:pPr>
  </w:style>
  <w:style w:type="paragraph" w:styleId="Index3">
    <w:name w:val="index 3"/>
    <w:basedOn w:val="Normal"/>
    <w:next w:val="Normal"/>
    <w:autoRedefine/>
    <w:semiHidden/>
    <w:rsid w:val="00A1396F"/>
    <w:pPr>
      <w:ind w:left="660" w:hanging="220"/>
    </w:pPr>
  </w:style>
  <w:style w:type="paragraph" w:styleId="Index4">
    <w:name w:val="index 4"/>
    <w:basedOn w:val="Normal"/>
    <w:next w:val="Normal"/>
    <w:autoRedefine/>
    <w:semiHidden/>
    <w:rsid w:val="00A1396F"/>
    <w:pPr>
      <w:ind w:left="880" w:hanging="220"/>
    </w:pPr>
  </w:style>
  <w:style w:type="paragraph" w:styleId="Index5">
    <w:name w:val="index 5"/>
    <w:basedOn w:val="Normal"/>
    <w:next w:val="Normal"/>
    <w:autoRedefine/>
    <w:semiHidden/>
    <w:rsid w:val="00A1396F"/>
    <w:pPr>
      <w:ind w:left="1100" w:hanging="220"/>
    </w:pPr>
  </w:style>
  <w:style w:type="paragraph" w:styleId="Index6">
    <w:name w:val="index 6"/>
    <w:basedOn w:val="Normal"/>
    <w:next w:val="Normal"/>
    <w:autoRedefine/>
    <w:semiHidden/>
    <w:rsid w:val="00A1396F"/>
    <w:pPr>
      <w:ind w:left="1320" w:hanging="220"/>
    </w:pPr>
  </w:style>
  <w:style w:type="paragraph" w:styleId="Index7">
    <w:name w:val="index 7"/>
    <w:basedOn w:val="Normal"/>
    <w:next w:val="Normal"/>
    <w:autoRedefine/>
    <w:semiHidden/>
    <w:rsid w:val="00A1396F"/>
    <w:pPr>
      <w:ind w:left="1540" w:hanging="220"/>
    </w:pPr>
  </w:style>
  <w:style w:type="paragraph" w:styleId="Index8">
    <w:name w:val="index 8"/>
    <w:basedOn w:val="Normal"/>
    <w:next w:val="Normal"/>
    <w:autoRedefine/>
    <w:semiHidden/>
    <w:rsid w:val="00A1396F"/>
    <w:pPr>
      <w:ind w:left="1760" w:hanging="220"/>
    </w:pPr>
  </w:style>
  <w:style w:type="paragraph" w:styleId="Index9">
    <w:name w:val="index 9"/>
    <w:basedOn w:val="Normal"/>
    <w:next w:val="Normal"/>
    <w:autoRedefine/>
    <w:semiHidden/>
    <w:rsid w:val="00A1396F"/>
    <w:pPr>
      <w:ind w:left="1980" w:hanging="220"/>
    </w:pPr>
  </w:style>
  <w:style w:type="paragraph" w:styleId="IndexHeading">
    <w:name w:val="index heading"/>
    <w:basedOn w:val="Normal"/>
    <w:next w:val="Index1"/>
    <w:semiHidden/>
    <w:rsid w:val="00A1396F"/>
    <w:rPr>
      <w:rFonts w:ascii="Arial" w:hAnsi="Arial" w:cs="Arial"/>
      <w:b/>
      <w:bCs/>
    </w:rPr>
  </w:style>
  <w:style w:type="paragraph" w:styleId="MacroText">
    <w:name w:val="macro"/>
    <w:semiHidden/>
    <w:rsid w:val="00A1396F"/>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TableofAuthorities">
    <w:name w:val="table of authorities"/>
    <w:basedOn w:val="Normal"/>
    <w:next w:val="Normal"/>
    <w:semiHidden/>
    <w:rsid w:val="00A1396F"/>
    <w:pPr>
      <w:ind w:left="220" w:hanging="220"/>
    </w:pPr>
  </w:style>
  <w:style w:type="paragraph" w:styleId="TableofFigures">
    <w:name w:val="table of figures"/>
    <w:basedOn w:val="Normal"/>
    <w:next w:val="Normal"/>
    <w:semiHidden/>
    <w:rsid w:val="00A1396F"/>
  </w:style>
  <w:style w:type="paragraph" w:styleId="TOAHeading">
    <w:name w:val="toa heading"/>
    <w:basedOn w:val="Normal"/>
    <w:next w:val="Normal"/>
    <w:semiHidden/>
    <w:rsid w:val="00A1396F"/>
    <w:pPr>
      <w:spacing w:before="120"/>
    </w:pPr>
    <w:rPr>
      <w:rFonts w:ascii="Arial" w:hAnsi="Arial" w:cs="Arial"/>
      <w:b/>
      <w:bCs/>
      <w:sz w:val="24"/>
      <w:szCs w:val="24"/>
    </w:rPr>
  </w:style>
  <w:style w:type="paragraph" w:styleId="TOC4">
    <w:name w:val="toc 4"/>
    <w:basedOn w:val="Normal"/>
    <w:next w:val="Normal"/>
    <w:autoRedefine/>
    <w:semiHidden/>
    <w:rsid w:val="00A1396F"/>
    <w:pPr>
      <w:ind w:left="660"/>
    </w:pPr>
  </w:style>
  <w:style w:type="paragraph" w:styleId="TOC5">
    <w:name w:val="toc 5"/>
    <w:basedOn w:val="Normal"/>
    <w:next w:val="Normal"/>
    <w:autoRedefine/>
    <w:semiHidden/>
    <w:rsid w:val="00A1396F"/>
    <w:pPr>
      <w:ind w:left="880"/>
    </w:pPr>
  </w:style>
  <w:style w:type="paragraph" w:styleId="TOC6">
    <w:name w:val="toc 6"/>
    <w:basedOn w:val="Normal"/>
    <w:next w:val="Normal"/>
    <w:autoRedefine/>
    <w:semiHidden/>
    <w:rsid w:val="00A1396F"/>
    <w:pPr>
      <w:ind w:left="1100"/>
    </w:pPr>
  </w:style>
  <w:style w:type="paragraph" w:styleId="TOC7">
    <w:name w:val="toc 7"/>
    <w:basedOn w:val="Normal"/>
    <w:next w:val="Normal"/>
    <w:autoRedefine/>
    <w:semiHidden/>
    <w:rsid w:val="00A1396F"/>
    <w:pPr>
      <w:ind w:left="1320"/>
    </w:pPr>
  </w:style>
  <w:style w:type="paragraph" w:styleId="TOC8">
    <w:name w:val="toc 8"/>
    <w:basedOn w:val="Normal"/>
    <w:next w:val="Normal"/>
    <w:autoRedefine/>
    <w:semiHidden/>
    <w:rsid w:val="00A1396F"/>
    <w:pPr>
      <w:ind w:left="1540"/>
    </w:pPr>
  </w:style>
  <w:style w:type="paragraph" w:styleId="TOC9">
    <w:name w:val="toc 9"/>
    <w:basedOn w:val="Normal"/>
    <w:next w:val="Normal"/>
    <w:autoRedefine/>
    <w:semiHidden/>
    <w:rsid w:val="00A1396F"/>
    <w:pPr>
      <w:ind w:left="1760"/>
    </w:pPr>
  </w:style>
  <w:style w:type="numbering" w:styleId="111111">
    <w:name w:val="Outline List 2"/>
    <w:basedOn w:val="NoList"/>
    <w:rsid w:val="00A1396F"/>
    <w:pPr>
      <w:numPr>
        <w:numId w:val="12"/>
      </w:numPr>
    </w:pPr>
  </w:style>
  <w:style w:type="numbering" w:styleId="1ai">
    <w:name w:val="Outline List 1"/>
    <w:basedOn w:val="NoList"/>
    <w:rsid w:val="00A1396F"/>
    <w:pPr>
      <w:numPr>
        <w:numId w:val="13"/>
      </w:numPr>
    </w:pPr>
  </w:style>
  <w:style w:type="numbering" w:styleId="ArticleSection">
    <w:name w:val="Outline List 3"/>
    <w:basedOn w:val="NoList"/>
    <w:rsid w:val="00A1396F"/>
    <w:pPr>
      <w:numPr>
        <w:numId w:val="14"/>
      </w:numPr>
    </w:pPr>
  </w:style>
  <w:style w:type="paragraph" w:styleId="BlockText">
    <w:name w:val="Block Text"/>
    <w:basedOn w:val="Normal"/>
    <w:semiHidden/>
    <w:rsid w:val="00A1396F"/>
    <w:pPr>
      <w:spacing w:after="120"/>
      <w:ind w:left="1440" w:right="1440"/>
    </w:pPr>
  </w:style>
  <w:style w:type="paragraph" w:styleId="BodyText">
    <w:name w:val="Body Text"/>
    <w:basedOn w:val="Normal"/>
    <w:link w:val="BodyTextChar"/>
    <w:semiHidden/>
    <w:rsid w:val="00A1396F"/>
    <w:pPr>
      <w:spacing w:after="120"/>
    </w:pPr>
  </w:style>
  <w:style w:type="paragraph" w:styleId="BodyText2">
    <w:name w:val="Body Text 2"/>
    <w:basedOn w:val="Normal"/>
    <w:semiHidden/>
    <w:rsid w:val="00A1396F"/>
    <w:pPr>
      <w:spacing w:after="120" w:line="480" w:lineRule="auto"/>
    </w:pPr>
  </w:style>
  <w:style w:type="paragraph" w:styleId="BodyText3">
    <w:name w:val="Body Text 3"/>
    <w:basedOn w:val="Normal"/>
    <w:semiHidden/>
    <w:rsid w:val="00A1396F"/>
    <w:pPr>
      <w:spacing w:after="120"/>
    </w:pPr>
    <w:rPr>
      <w:sz w:val="16"/>
      <w:szCs w:val="16"/>
    </w:rPr>
  </w:style>
  <w:style w:type="paragraph" w:styleId="BodyTextFirstIndent">
    <w:name w:val="Body Text First Indent"/>
    <w:basedOn w:val="BodyText"/>
    <w:semiHidden/>
    <w:rsid w:val="00A1396F"/>
    <w:pPr>
      <w:ind w:firstLine="210"/>
    </w:pPr>
  </w:style>
  <w:style w:type="paragraph" w:styleId="BodyTextIndent">
    <w:name w:val="Body Text Indent"/>
    <w:basedOn w:val="Normal"/>
    <w:semiHidden/>
    <w:rsid w:val="00A1396F"/>
    <w:pPr>
      <w:spacing w:after="120"/>
      <w:ind w:left="360"/>
    </w:pPr>
  </w:style>
  <w:style w:type="paragraph" w:styleId="BodyTextFirstIndent2">
    <w:name w:val="Body Text First Indent 2"/>
    <w:basedOn w:val="BodyTextIndent"/>
    <w:semiHidden/>
    <w:rsid w:val="00A1396F"/>
    <w:pPr>
      <w:ind w:firstLine="210"/>
    </w:pPr>
  </w:style>
  <w:style w:type="paragraph" w:styleId="BodyTextIndent2">
    <w:name w:val="Body Text Indent 2"/>
    <w:basedOn w:val="Normal"/>
    <w:semiHidden/>
    <w:rsid w:val="00A1396F"/>
    <w:pPr>
      <w:spacing w:after="120" w:line="480" w:lineRule="auto"/>
      <w:ind w:left="360"/>
    </w:pPr>
  </w:style>
  <w:style w:type="paragraph" w:styleId="BodyTextIndent3">
    <w:name w:val="Body Text Indent 3"/>
    <w:basedOn w:val="Normal"/>
    <w:semiHidden/>
    <w:rsid w:val="00A1396F"/>
    <w:pPr>
      <w:spacing w:after="120"/>
      <w:ind w:left="360"/>
    </w:pPr>
    <w:rPr>
      <w:sz w:val="16"/>
      <w:szCs w:val="16"/>
    </w:rPr>
  </w:style>
  <w:style w:type="paragraph" w:styleId="Closing">
    <w:name w:val="Closing"/>
    <w:basedOn w:val="Normal"/>
    <w:semiHidden/>
    <w:rsid w:val="00A1396F"/>
    <w:pPr>
      <w:ind w:left="4320"/>
    </w:pPr>
  </w:style>
  <w:style w:type="paragraph" w:styleId="Date">
    <w:name w:val="Date"/>
    <w:basedOn w:val="Normal"/>
    <w:next w:val="Normal"/>
    <w:semiHidden/>
    <w:rsid w:val="00A1396F"/>
  </w:style>
  <w:style w:type="paragraph" w:styleId="E-mailSignature">
    <w:name w:val="E-mail Signature"/>
    <w:basedOn w:val="Normal"/>
    <w:semiHidden/>
    <w:rsid w:val="00A1396F"/>
  </w:style>
  <w:style w:type="character" w:styleId="Emphasis">
    <w:name w:val="Emphasis"/>
    <w:qFormat/>
    <w:rsid w:val="00A1396F"/>
    <w:rPr>
      <w:i/>
      <w:iCs/>
    </w:rPr>
  </w:style>
  <w:style w:type="paragraph" w:styleId="EnvelopeAddress">
    <w:name w:val="envelope address"/>
    <w:basedOn w:val="Normal"/>
    <w:semiHidden/>
    <w:rsid w:val="00A1396F"/>
    <w:pPr>
      <w:framePr w:w="7920" w:h="1980" w:hRule="exact" w:hSpace="180" w:wrap="auto" w:hAnchor="page" w:xAlign="center" w:yAlign="bottom"/>
      <w:ind w:left="2880"/>
    </w:pPr>
    <w:rPr>
      <w:rFonts w:ascii="Arial" w:hAnsi="Arial" w:cs="Arial"/>
      <w:sz w:val="24"/>
      <w:szCs w:val="24"/>
    </w:rPr>
  </w:style>
  <w:style w:type="paragraph" w:styleId="EnvelopeReturn">
    <w:name w:val="envelope return"/>
    <w:basedOn w:val="Normal"/>
    <w:semiHidden/>
    <w:rsid w:val="00A1396F"/>
    <w:rPr>
      <w:rFonts w:ascii="Arial" w:hAnsi="Arial" w:cs="Arial"/>
      <w:sz w:val="20"/>
      <w:szCs w:val="20"/>
    </w:rPr>
  </w:style>
  <w:style w:type="character" w:styleId="FollowedHyperlink">
    <w:name w:val="FollowedHyperlink"/>
    <w:semiHidden/>
    <w:rsid w:val="00A1396F"/>
    <w:rPr>
      <w:color w:val="800080"/>
      <w:u w:val="single"/>
    </w:rPr>
  </w:style>
  <w:style w:type="character" w:styleId="HTMLAcronym">
    <w:name w:val="HTML Acronym"/>
    <w:semiHidden/>
    <w:rsid w:val="00A1396F"/>
  </w:style>
  <w:style w:type="paragraph" w:styleId="HTMLAddress">
    <w:name w:val="HTML Address"/>
    <w:basedOn w:val="Normal"/>
    <w:semiHidden/>
    <w:rsid w:val="00A1396F"/>
    <w:rPr>
      <w:i/>
      <w:iCs/>
    </w:rPr>
  </w:style>
  <w:style w:type="character" w:styleId="HTMLCite">
    <w:name w:val="HTML Cite"/>
    <w:semiHidden/>
    <w:rsid w:val="00A1396F"/>
    <w:rPr>
      <w:i/>
      <w:iCs/>
    </w:rPr>
  </w:style>
  <w:style w:type="character" w:styleId="HTMLCode">
    <w:name w:val="HTML Code"/>
    <w:semiHidden/>
    <w:rsid w:val="00A1396F"/>
    <w:rPr>
      <w:rFonts w:ascii="Courier New" w:hAnsi="Courier New" w:cs="Courier New"/>
      <w:sz w:val="20"/>
      <w:szCs w:val="20"/>
    </w:rPr>
  </w:style>
  <w:style w:type="character" w:styleId="HTMLDefinition">
    <w:name w:val="HTML Definition"/>
    <w:semiHidden/>
    <w:rsid w:val="00A1396F"/>
    <w:rPr>
      <w:i/>
      <w:iCs/>
    </w:rPr>
  </w:style>
  <w:style w:type="character" w:styleId="HTMLKeyboard">
    <w:name w:val="HTML Keyboard"/>
    <w:semiHidden/>
    <w:rsid w:val="00A1396F"/>
    <w:rPr>
      <w:rFonts w:ascii="Courier New" w:hAnsi="Courier New" w:cs="Courier New"/>
      <w:sz w:val="20"/>
      <w:szCs w:val="20"/>
    </w:rPr>
  </w:style>
  <w:style w:type="paragraph" w:styleId="HTMLPreformatted">
    <w:name w:val="HTML Preformatted"/>
    <w:basedOn w:val="Normal"/>
    <w:semiHidden/>
    <w:rsid w:val="00A1396F"/>
    <w:rPr>
      <w:rFonts w:ascii="Courier New" w:hAnsi="Courier New" w:cs="Courier New"/>
      <w:sz w:val="20"/>
      <w:szCs w:val="20"/>
    </w:rPr>
  </w:style>
  <w:style w:type="character" w:styleId="HTMLSample">
    <w:name w:val="HTML Sample"/>
    <w:semiHidden/>
    <w:rsid w:val="00A1396F"/>
    <w:rPr>
      <w:rFonts w:ascii="Courier New" w:hAnsi="Courier New" w:cs="Courier New"/>
    </w:rPr>
  </w:style>
  <w:style w:type="character" w:styleId="HTMLTypewriter">
    <w:name w:val="HTML Typewriter"/>
    <w:semiHidden/>
    <w:rsid w:val="00A1396F"/>
    <w:rPr>
      <w:rFonts w:ascii="Courier New" w:hAnsi="Courier New" w:cs="Courier New"/>
      <w:sz w:val="20"/>
      <w:szCs w:val="20"/>
    </w:rPr>
  </w:style>
  <w:style w:type="character" w:styleId="HTMLVariable">
    <w:name w:val="HTML Variable"/>
    <w:semiHidden/>
    <w:rsid w:val="00A1396F"/>
    <w:rPr>
      <w:i/>
      <w:iCs/>
    </w:rPr>
  </w:style>
  <w:style w:type="character" w:styleId="LineNumber">
    <w:name w:val="line number"/>
    <w:semiHidden/>
    <w:rsid w:val="00A1396F"/>
  </w:style>
  <w:style w:type="paragraph" w:styleId="List">
    <w:name w:val="List"/>
    <w:basedOn w:val="Normal"/>
    <w:semiHidden/>
    <w:rsid w:val="00A1396F"/>
    <w:pPr>
      <w:ind w:left="360" w:hanging="360"/>
    </w:pPr>
  </w:style>
  <w:style w:type="paragraph" w:styleId="List2">
    <w:name w:val="List 2"/>
    <w:basedOn w:val="Normal"/>
    <w:semiHidden/>
    <w:rsid w:val="00A1396F"/>
    <w:pPr>
      <w:ind w:left="720" w:hanging="360"/>
    </w:pPr>
  </w:style>
  <w:style w:type="paragraph" w:styleId="List3">
    <w:name w:val="List 3"/>
    <w:basedOn w:val="Normal"/>
    <w:semiHidden/>
    <w:rsid w:val="00A1396F"/>
    <w:pPr>
      <w:ind w:left="1080" w:hanging="360"/>
    </w:pPr>
  </w:style>
  <w:style w:type="paragraph" w:styleId="List4">
    <w:name w:val="List 4"/>
    <w:basedOn w:val="Normal"/>
    <w:semiHidden/>
    <w:rsid w:val="00A1396F"/>
    <w:pPr>
      <w:ind w:left="1440" w:hanging="360"/>
    </w:pPr>
  </w:style>
  <w:style w:type="paragraph" w:styleId="List5">
    <w:name w:val="List 5"/>
    <w:basedOn w:val="Normal"/>
    <w:semiHidden/>
    <w:rsid w:val="00A1396F"/>
    <w:pPr>
      <w:ind w:left="1800" w:hanging="360"/>
    </w:pPr>
  </w:style>
  <w:style w:type="paragraph" w:styleId="ListBullet">
    <w:name w:val="List Bullet"/>
    <w:basedOn w:val="Normal"/>
    <w:semiHidden/>
    <w:rsid w:val="00A1396F"/>
    <w:pPr>
      <w:numPr>
        <w:numId w:val="4"/>
      </w:numPr>
    </w:pPr>
  </w:style>
  <w:style w:type="paragraph" w:styleId="ListBullet2">
    <w:name w:val="List Bullet 2"/>
    <w:basedOn w:val="Normal"/>
    <w:semiHidden/>
    <w:rsid w:val="00A1396F"/>
    <w:pPr>
      <w:numPr>
        <w:numId w:val="5"/>
      </w:numPr>
    </w:pPr>
  </w:style>
  <w:style w:type="paragraph" w:styleId="ListBullet3">
    <w:name w:val="List Bullet 3"/>
    <w:basedOn w:val="Normal"/>
    <w:semiHidden/>
    <w:rsid w:val="00A1396F"/>
    <w:pPr>
      <w:numPr>
        <w:numId w:val="35"/>
      </w:numPr>
    </w:pPr>
  </w:style>
  <w:style w:type="paragraph" w:styleId="ListBullet4">
    <w:name w:val="List Bullet 4"/>
    <w:basedOn w:val="Normal"/>
    <w:semiHidden/>
    <w:rsid w:val="00A1396F"/>
    <w:pPr>
      <w:numPr>
        <w:numId w:val="6"/>
      </w:numPr>
    </w:pPr>
  </w:style>
  <w:style w:type="paragraph" w:styleId="ListBullet5">
    <w:name w:val="List Bullet 5"/>
    <w:basedOn w:val="Normal"/>
    <w:uiPriority w:val="99"/>
    <w:semiHidden/>
    <w:rsid w:val="00A1396F"/>
    <w:pPr>
      <w:numPr>
        <w:numId w:val="7"/>
      </w:numPr>
    </w:pPr>
  </w:style>
  <w:style w:type="paragraph" w:styleId="ListContinue">
    <w:name w:val="List Continue"/>
    <w:basedOn w:val="Normal"/>
    <w:semiHidden/>
    <w:rsid w:val="00A1396F"/>
    <w:pPr>
      <w:spacing w:after="120"/>
      <w:ind w:left="360"/>
    </w:pPr>
  </w:style>
  <w:style w:type="paragraph" w:styleId="ListContinue2">
    <w:name w:val="List Continue 2"/>
    <w:basedOn w:val="Normal"/>
    <w:semiHidden/>
    <w:rsid w:val="00A1396F"/>
    <w:pPr>
      <w:spacing w:after="120"/>
      <w:ind w:left="720"/>
    </w:pPr>
  </w:style>
  <w:style w:type="paragraph" w:styleId="ListContinue3">
    <w:name w:val="List Continue 3"/>
    <w:basedOn w:val="Normal"/>
    <w:semiHidden/>
    <w:rsid w:val="00A1396F"/>
    <w:pPr>
      <w:spacing w:after="120"/>
      <w:ind w:left="1080"/>
    </w:pPr>
  </w:style>
  <w:style w:type="paragraph" w:styleId="ListContinue4">
    <w:name w:val="List Continue 4"/>
    <w:basedOn w:val="Normal"/>
    <w:semiHidden/>
    <w:rsid w:val="00A1396F"/>
    <w:pPr>
      <w:spacing w:after="120"/>
      <w:ind w:left="1440"/>
    </w:pPr>
  </w:style>
  <w:style w:type="paragraph" w:styleId="ListContinue5">
    <w:name w:val="List Continue 5"/>
    <w:basedOn w:val="Normal"/>
    <w:semiHidden/>
    <w:rsid w:val="00A1396F"/>
    <w:pPr>
      <w:spacing w:after="120"/>
      <w:ind w:left="1800"/>
    </w:pPr>
  </w:style>
  <w:style w:type="paragraph" w:styleId="ListNumber">
    <w:name w:val="List Number"/>
    <w:basedOn w:val="Normal"/>
    <w:semiHidden/>
    <w:rsid w:val="00A1396F"/>
    <w:pPr>
      <w:numPr>
        <w:numId w:val="36"/>
      </w:numPr>
    </w:pPr>
  </w:style>
  <w:style w:type="paragraph" w:styleId="ListNumber2">
    <w:name w:val="List Number 2"/>
    <w:basedOn w:val="Normal"/>
    <w:semiHidden/>
    <w:rsid w:val="00A1396F"/>
    <w:pPr>
      <w:numPr>
        <w:numId w:val="8"/>
      </w:numPr>
    </w:pPr>
  </w:style>
  <w:style w:type="paragraph" w:styleId="ListNumber3">
    <w:name w:val="List Number 3"/>
    <w:basedOn w:val="Normal"/>
    <w:semiHidden/>
    <w:rsid w:val="00A1396F"/>
    <w:pPr>
      <w:numPr>
        <w:numId w:val="9"/>
      </w:numPr>
    </w:pPr>
  </w:style>
  <w:style w:type="paragraph" w:styleId="ListNumber4">
    <w:name w:val="List Number 4"/>
    <w:basedOn w:val="Normal"/>
    <w:semiHidden/>
    <w:rsid w:val="00A1396F"/>
    <w:pPr>
      <w:numPr>
        <w:numId w:val="10"/>
      </w:numPr>
    </w:pPr>
  </w:style>
  <w:style w:type="paragraph" w:styleId="ListNumber5">
    <w:name w:val="List Number 5"/>
    <w:basedOn w:val="Normal"/>
    <w:semiHidden/>
    <w:rsid w:val="00A1396F"/>
    <w:pPr>
      <w:numPr>
        <w:numId w:val="11"/>
      </w:numPr>
    </w:pPr>
  </w:style>
  <w:style w:type="paragraph" w:styleId="MessageHeader">
    <w:name w:val="Message Header"/>
    <w:basedOn w:val="Normal"/>
    <w:semiHidden/>
    <w:rsid w:val="00A1396F"/>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sz w:val="24"/>
      <w:szCs w:val="24"/>
    </w:rPr>
  </w:style>
  <w:style w:type="paragraph" w:styleId="NormalIndent">
    <w:name w:val="Normal Indent"/>
    <w:basedOn w:val="Normal"/>
    <w:semiHidden/>
    <w:rsid w:val="00A1396F"/>
    <w:pPr>
      <w:ind w:left="720"/>
    </w:pPr>
  </w:style>
  <w:style w:type="paragraph" w:styleId="NoteHeading">
    <w:name w:val="Note Heading"/>
    <w:basedOn w:val="Normal"/>
    <w:next w:val="Normal"/>
    <w:semiHidden/>
    <w:rsid w:val="00A1396F"/>
  </w:style>
  <w:style w:type="character" w:styleId="PageNumber">
    <w:name w:val="page number"/>
    <w:semiHidden/>
    <w:rsid w:val="00A1396F"/>
  </w:style>
  <w:style w:type="paragraph" w:styleId="PlainText">
    <w:name w:val="Plain Text"/>
    <w:basedOn w:val="Normal"/>
    <w:link w:val="PlainTextChar1"/>
    <w:semiHidden/>
    <w:rsid w:val="00A1396F"/>
    <w:rPr>
      <w:rFonts w:ascii="Courier New" w:hAnsi="Courier New" w:cs="Courier New"/>
      <w:sz w:val="20"/>
      <w:szCs w:val="20"/>
    </w:rPr>
  </w:style>
  <w:style w:type="paragraph" w:styleId="Salutation">
    <w:name w:val="Salutation"/>
    <w:basedOn w:val="Normal"/>
    <w:next w:val="Normal"/>
    <w:semiHidden/>
    <w:rsid w:val="00A1396F"/>
  </w:style>
  <w:style w:type="paragraph" w:styleId="Signature">
    <w:name w:val="Signature"/>
    <w:basedOn w:val="Normal"/>
    <w:semiHidden/>
    <w:rsid w:val="00A1396F"/>
    <w:pPr>
      <w:ind w:left="4320"/>
    </w:pPr>
  </w:style>
  <w:style w:type="paragraph" w:styleId="Subtitle">
    <w:name w:val="Subtitle"/>
    <w:basedOn w:val="Normal"/>
    <w:link w:val="SubtitleChar"/>
    <w:qFormat/>
    <w:rsid w:val="00A1396F"/>
    <w:pPr>
      <w:spacing w:after="60"/>
      <w:jc w:val="center"/>
      <w:outlineLvl w:val="1"/>
    </w:pPr>
    <w:rPr>
      <w:rFonts w:ascii="Arial" w:hAnsi="Arial" w:cs="Arial"/>
      <w:sz w:val="24"/>
      <w:szCs w:val="24"/>
    </w:rPr>
  </w:style>
  <w:style w:type="table" w:styleId="Table3Deffects1">
    <w:name w:val="Table 3D effects 1"/>
    <w:basedOn w:val="TableNormal"/>
    <w:semiHidden/>
    <w:rsid w:val="00A1396F"/>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A1396F"/>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A1396F"/>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A1396F"/>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A1396F"/>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A1396F"/>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A1396F"/>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A1396F"/>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A1396F"/>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A1396F"/>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A1396F"/>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A1396F"/>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A1396F"/>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A1396F"/>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A1396F"/>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A1396F"/>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A1396F"/>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A1396F"/>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A1396F"/>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A1396F"/>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A1396F"/>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A1396F"/>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A1396F"/>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A1396F"/>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A1396F"/>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A1396F"/>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A1396F"/>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A1396F"/>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A1396F"/>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A1396F"/>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A1396F"/>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A1396F"/>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A1396F"/>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A1396F"/>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A1396F"/>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A1396F"/>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A1396F"/>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A1396F"/>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A1396F"/>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A1396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A1396F"/>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A1396F"/>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A1396F"/>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link w:val="TitleChar"/>
    <w:qFormat/>
    <w:rsid w:val="00A1396F"/>
    <w:pPr>
      <w:spacing w:before="240" w:after="60"/>
      <w:jc w:val="center"/>
      <w:outlineLvl w:val="0"/>
    </w:pPr>
    <w:rPr>
      <w:rFonts w:ascii="Arial" w:hAnsi="Arial" w:cs="Arial"/>
      <w:b/>
      <w:bCs/>
      <w:kern w:val="28"/>
      <w:sz w:val="32"/>
      <w:szCs w:val="32"/>
    </w:rPr>
  </w:style>
  <w:style w:type="paragraph" w:customStyle="1" w:styleId="ConcurMoreInfo">
    <w:name w:val="Concur More Info"/>
    <w:basedOn w:val="ConcurMoreInfoIndent"/>
    <w:next w:val="Normal"/>
    <w:link w:val="ConcurMoreInfoChar"/>
    <w:rsid w:val="00A1396F"/>
    <w:pPr>
      <w:tabs>
        <w:tab w:val="clear" w:pos="1440"/>
      </w:tabs>
      <w:ind w:left="720"/>
    </w:pPr>
  </w:style>
  <w:style w:type="paragraph" w:customStyle="1" w:styleId="ConcurBullet">
    <w:name w:val="Concur Bullet"/>
    <w:link w:val="ConcurBulletChar"/>
    <w:qFormat/>
    <w:rsid w:val="00A1396F"/>
    <w:pPr>
      <w:numPr>
        <w:numId w:val="34"/>
      </w:numPr>
      <w:tabs>
        <w:tab w:val="clear" w:pos="1080"/>
      </w:tabs>
      <w:spacing w:before="120"/>
      <w:ind w:left="720"/>
    </w:pPr>
    <w:rPr>
      <w:rFonts w:ascii="Verdana" w:eastAsia="Arial Unicode MS" w:hAnsi="Verdana"/>
      <w:snapToGrid w:val="0"/>
    </w:rPr>
  </w:style>
  <w:style w:type="paragraph" w:customStyle="1" w:styleId="ConcurBulletIndent">
    <w:name w:val="Concur Bullet Indent"/>
    <w:link w:val="ConcurBulletIndentChar"/>
    <w:qFormat/>
    <w:rsid w:val="00A1396F"/>
    <w:pPr>
      <w:numPr>
        <w:numId w:val="2"/>
      </w:numPr>
      <w:spacing w:before="120"/>
    </w:pPr>
    <w:rPr>
      <w:rFonts w:ascii="Verdana" w:eastAsia="Calibri" w:hAnsi="Verdana"/>
      <w:snapToGrid w:val="0"/>
    </w:rPr>
  </w:style>
  <w:style w:type="paragraph" w:customStyle="1" w:styleId="ConcurBulletIndent2">
    <w:name w:val="Concur Bullet Indent2"/>
    <w:link w:val="ConcurBulletIndent2Char"/>
    <w:rsid w:val="00A1396F"/>
    <w:pPr>
      <w:numPr>
        <w:numId w:val="15"/>
      </w:numPr>
      <w:spacing w:before="120"/>
    </w:pPr>
    <w:rPr>
      <w:rFonts w:ascii="Verdana" w:eastAsia="Calibri" w:hAnsi="Verdana"/>
      <w:snapToGrid w:val="0"/>
    </w:rPr>
  </w:style>
  <w:style w:type="paragraph" w:customStyle="1" w:styleId="QSBullet">
    <w:name w:val="QS Bullet"/>
    <w:basedOn w:val="Normal"/>
    <w:semiHidden/>
    <w:rsid w:val="00A1396F"/>
    <w:pPr>
      <w:tabs>
        <w:tab w:val="num" w:pos="360"/>
      </w:tabs>
      <w:spacing w:after="60"/>
      <w:ind w:left="360" w:hanging="360"/>
    </w:pPr>
    <w:rPr>
      <w:rFonts w:cs="Verdana"/>
      <w:sz w:val="20"/>
      <w:szCs w:val="20"/>
    </w:rPr>
  </w:style>
  <w:style w:type="character" w:customStyle="1" w:styleId="Sally">
    <w:name w:val="Sally"/>
    <w:semiHidden/>
    <w:rsid w:val="00A1396F"/>
    <w:rPr>
      <w:rFonts w:ascii="Verdana" w:hAnsi="Verdana"/>
      <w:b w:val="0"/>
      <w:bCs w:val="0"/>
      <w:i w:val="0"/>
      <w:iCs w:val="0"/>
      <w:strike w:val="0"/>
      <w:color w:val="auto"/>
      <w:sz w:val="20"/>
      <w:szCs w:val="20"/>
      <w:u w:val="none"/>
    </w:rPr>
  </w:style>
  <w:style w:type="paragraph" w:customStyle="1" w:styleId="ConcurBulletIndent3">
    <w:name w:val="Concur Bullet Indent3"/>
    <w:rsid w:val="00A1396F"/>
    <w:pPr>
      <w:numPr>
        <w:numId w:val="38"/>
      </w:numPr>
      <w:tabs>
        <w:tab w:val="left" w:pos="2340"/>
      </w:tabs>
      <w:spacing w:before="120"/>
    </w:pPr>
    <w:rPr>
      <w:rFonts w:ascii="Verdana" w:eastAsia="Calibri" w:hAnsi="Verdana"/>
      <w:snapToGrid w:val="0"/>
    </w:rPr>
  </w:style>
  <w:style w:type="paragraph" w:customStyle="1" w:styleId="ConcurBodyText">
    <w:name w:val="Concur Body Text"/>
    <w:link w:val="ConcurBodyTextChar"/>
    <w:qFormat/>
    <w:rsid w:val="00A1396F"/>
    <w:pPr>
      <w:spacing w:before="240"/>
    </w:pPr>
    <w:rPr>
      <w:rFonts w:ascii="Verdana" w:hAnsi="Verdana"/>
    </w:rPr>
  </w:style>
  <w:style w:type="character" w:customStyle="1" w:styleId="ConcurBodyTextChar">
    <w:name w:val="Concur Body Text Char"/>
    <w:link w:val="ConcurBodyText"/>
    <w:rsid w:val="00A1396F"/>
    <w:rPr>
      <w:rFonts w:ascii="Verdana" w:hAnsi="Verdana"/>
    </w:rPr>
  </w:style>
  <w:style w:type="character" w:customStyle="1" w:styleId="WNBulletChar">
    <w:name w:val="WNBullet Char"/>
    <w:link w:val="WNBullet"/>
    <w:semiHidden/>
    <w:rsid w:val="00A1396F"/>
    <w:rPr>
      <w:rFonts w:ascii="Verdana" w:hAnsi="Verdana" w:cs="Verdana"/>
    </w:rPr>
  </w:style>
  <w:style w:type="character" w:customStyle="1" w:styleId="WNBulletIndentChar">
    <w:name w:val="WNBullet Indent Char"/>
    <w:link w:val="WNBulletIndent"/>
    <w:semiHidden/>
    <w:rsid w:val="00A1396F"/>
    <w:rPr>
      <w:rFonts w:ascii="Verdana" w:hAnsi="Verdana" w:cs="Verdana"/>
    </w:rPr>
  </w:style>
  <w:style w:type="paragraph" w:customStyle="1" w:styleId="ConcurTableHeadLeft">
    <w:name w:val="Concur Table Head Left"/>
    <w:qFormat/>
    <w:rsid w:val="00A1396F"/>
    <w:pPr>
      <w:keepNext/>
      <w:spacing w:before="80" w:after="80"/>
    </w:pPr>
    <w:rPr>
      <w:rFonts w:ascii="Verdana" w:hAnsi="Verdana"/>
      <w:b/>
      <w:snapToGrid w:val="0"/>
      <w:color w:val="FFFFFF"/>
      <w:sz w:val="18"/>
      <w:szCs w:val="22"/>
    </w:rPr>
  </w:style>
  <w:style w:type="paragraph" w:customStyle="1" w:styleId="ConcurTableText">
    <w:name w:val="Concur Table Text"/>
    <w:link w:val="ConcurTableTextChar"/>
    <w:qFormat/>
    <w:rsid w:val="00A1396F"/>
    <w:pPr>
      <w:spacing w:before="80" w:after="80"/>
    </w:pPr>
    <w:rPr>
      <w:rFonts w:ascii="Verdana" w:hAnsi="Verdana"/>
      <w:snapToGrid w:val="0"/>
      <w:sz w:val="18"/>
    </w:rPr>
  </w:style>
  <w:style w:type="paragraph" w:customStyle="1" w:styleId="ConcurBrowserNote">
    <w:name w:val="Concur Browser Note"/>
    <w:next w:val="ConcurBodyText"/>
    <w:semiHidden/>
    <w:rsid w:val="00A1396F"/>
    <w:pPr>
      <w:keepLines/>
      <w:numPr>
        <w:numId w:val="16"/>
      </w:numPr>
      <w:pBdr>
        <w:top w:val="single" w:sz="4" w:space="4" w:color="auto"/>
        <w:bottom w:val="single" w:sz="4" w:space="9" w:color="auto"/>
      </w:pBdr>
      <w:spacing w:before="240"/>
    </w:pPr>
    <w:rPr>
      <w:rFonts w:ascii="Verdana" w:hAnsi="Verdana"/>
      <w:snapToGrid w:val="0"/>
    </w:rPr>
  </w:style>
  <w:style w:type="paragraph" w:customStyle="1" w:styleId="ConcurBrowserNoteIndent">
    <w:name w:val="Concur Browser Note Indent"/>
    <w:next w:val="ConcurBodyText"/>
    <w:semiHidden/>
    <w:rsid w:val="00A1396F"/>
    <w:pPr>
      <w:keepLines/>
      <w:numPr>
        <w:numId w:val="17"/>
      </w:numPr>
      <w:pBdr>
        <w:top w:val="single" w:sz="4" w:space="1" w:color="auto"/>
        <w:bottom w:val="single" w:sz="4" w:space="9" w:color="auto"/>
      </w:pBdr>
      <w:tabs>
        <w:tab w:val="left" w:pos="1440"/>
      </w:tabs>
      <w:spacing w:before="240"/>
    </w:pPr>
    <w:rPr>
      <w:rFonts w:ascii="Verdana" w:hAnsi="Verdana"/>
      <w:snapToGrid w:val="0"/>
    </w:rPr>
  </w:style>
  <w:style w:type="paragraph" w:customStyle="1" w:styleId="ConcurBodyTextIndent">
    <w:name w:val="Concur Body Text Indent"/>
    <w:basedOn w:val="Normal"/>
    <w:link w:val="ConcurBodyTextIndentChar"/>
    <w:rsid w:val="00A1396F"/>
    <w:pPr>
      <w:spacing w:before="240"/>
      <w:ind w:left="720"/>
    </w:pPr>
    <w:rPr>
      <w:snapToGrid w:val="0"/>
      <w:sz w:val="20"/>
      <w:szCs w:val="20"/>
    </w:rPr>
  </w:style>
  <w:style w:type="paragraph" w:customStyle="1" w:styleId="ConcurTableBook">
    <w:name w:val="Concur Table Book"/>
    <w:basedOn w:val="Normal"/>
    <w:rsid w:val="00A1396F"/>
    <w:pPr>
      <w:numPr>
        <w:numId w:val="18"/>
      </w:numPr>
      <w:tabs>
        <w:tab w:val="left" w:pos="432"/>
      </w:tabs>
      <w:spacing w:before="80" w:after="80"/>
    </w:pPr>
    <w:rPr>
      <w:snapToGrid w:val="0"/>
      <w:sz w:val="18"/>
      <w:szCs w:val="20"/>
    </w:rPr>
  </w:style>
  <w:style w:type="paragraph" w:customStyle="1" w:styleId="WNBodyIndent2">
    <w:name w:val="WNBody Indent2"/>
    <w:basedOn w:val="WNBodyIndent"/>
    <w:semiHidden/>
    <w:rsid w:val="00A1396F"/>
    <w:pPr>
      <w:ind w:left="630"/>
    </w:pPr>
    <w:rPr>
      <w:lang w:val="en"/>
    </w:rPr>
  </w:style>
  <w:style w:type="paragraph" w:customStyle="1" w:styleId="ConcurTableBullet">
    <w:name w:val="Concur Table Bullet"/>
    <w:link w:val="ConcurTableBulletChar"/>
    <w:rsid w:val="00A1396F"/>
    <w:pPr>
      <w:numPr>
        <w:numId w:val="33"/>
      </w:numPr>
      <w:spacing w:before="80" w:after="80"/>
      <w:ind w:left="346" w:hanging="216"/>
    </w:pPr>
    <w:rPr>
      <w:rFonts w:ascii="Verdana" w:eastAsia="Calibri" w:hAnsi="Verdana"/>
      <w:color w:val="000000"/>
      <w:sz w:val="18"/>
    </w:rPr>
  </w:style>
  <w:style w:type="paragraph" w:customStyle="1" w:styleId="FooterSmall">
    <w:name w:val="FooterSmall"/>
    <w:basedOn w:val="Normal"/>
    <w:link w:val="FooterSmallChar"/>
    <w:semiHidden/>
    <w:rsid w:val="00A1396F"/>
    <w:pPr>
      <w:tabs>
        <w:tab w:val="right" w:pos="8640"/>
      </w:tabs>
      <w:ind w:left="-1080"/>
    </w:pPr>
    <w:rPr>
      <w:sz w:val="16"/>
    </w:rPr>
  </w:style>
  <w:style w:type="paragraph" w:customStyle="1" w:styleId="ConcurTableHeadCentered">
    <w:name w:val="Concur Table Head Centered"/>
    <w:rsid w:val="00A1396F"/>
    <w:pPr>
      <w:keepNext/>
      <w:spacing w:before="80" w:after="80"/>
      <w:jc w:val="center"/>
    </w:pPr>
    <w:rPr>
      <w:rFonts w:ascii="Verdana" w:hAnsi="Verdana"/>
      <w:b/>
      <w:snapToGrid w:val="0"/>
      <w:color w:val="FFFFFF"/>
      <w:sz w:val="18"/>
      <w:szCs w:val="22"/>
    </w:rPr>
  </w:style>
  <w:style w:type="character" w:customStyle="1" w:styleId="FooterSmallChar">
    <w:name w:val="FooterSmall Char"/>
    <w:link w:val="FooterSmall"/>
    <w:semiHidden/>
    <w:rsid w:val="00A1396F"/>
    <w:rPr>
      <w:rFonts w:ascii="Verdana" w:hAnsi="Verdana"/>
      <w:sz w:val="16"/>
      <w:szCs w:val="22"/>
    </w:rPr>
  </w:style>
  <w:style w:type="paragraph" w:customStyle="1" w:styleId="ConcurNote">
    <w:name w:val="Concur Note"/>
    <w:next w:val="Normal"/>
    <w:link w:val="ConcurNoteChar"/>
    <w:rsid w:val="00A1396F"/>
    <w:pPr>
      <w:keepLines/>
      <w:pBdr>
        <w:top w:val="single" w:sz="4" w:space="4" w:color="auto"/>
        <w:bottom w:val="single" w:sz="4" w:space="4" w:color="auto"/>
      </w:pBdr>
      <w:tabs>
        <w:tab w:val="num" w:pos="720"/>
      </w:tabs>
      <w:spacing w:before="240"/>
      <w:ind w:left="720" w:hanging="720"/>
    </w:pPr>
    <w:rPr>
      <w:rFonts w:ascii="Verdana" w:hAnsi="Verdana"/>
      <w:snapToGrid w:val="0"/>
    </w:rPr>
  </w:style>
  <w:style w:type="paragraph" w:customStyle="1" w:styleId="ConcurNoteIndent">
    <w:name w:val="Concur Note Indent"/>
    <w:next w:val="Normal"/>
    <w:link w:val="ConcurNoteIndentChar"/>
    <w:rsid w:val="00A1396F"/>
    <w:pPr>
      <w:keepLines/>
      <w:numPr>
        <w:numId w:val="31"/>
      </w:numPr>
      <w:pBdr>
        <w:top w:val="single" w:sz="4" w:space="4" w:color="auto"/>
        <w:bottom w:val="single" w:sz="4" w:space="5" w:color="auto"/>
      </w:pBdr>
      <w:spacing w:before="240"/>
    </w:pPr>
    <w:rPr>
      <w:rFonts w:ascii="Verdana" w:hAnsi="Verdana"/>
      <w:noProof/>
      <w:snapToGrid w:val="0"/>
    </w:rPr>
  </w:style>
  <w:style w:type="paragraph" w:customStyle="1" w:styleId="ConcurNoteIndent3">
    <w:name w:val="Concur Note Indent3"/>
    <w:next w:val="Normal"/>
    <w:semiHidden/>
    <w:rsid w:val="00A1396F"/>
    <w:pPr>
      <w:keepLines/>
      <w:pBdr>
        <w:top w:val="single" w:sz="4" w:space="4" w:color="auto"/>
        <w:bottom w:val="single" w:sz="4" w:space="4" w:color="auto"/>
      </w:pBdr>
      <w:tabs>
        <w:tab w:val="left" w:pos="2250"/>
      </w:tabs>
      <w:spacing w:before="240"/>
    </w:pPr>
    <w:rPr>
      <w:rFonts w:ascii="Verdana" w:hAnsi="Verdana"/>
      <w:snapToGrid w:val="0"/>
    </w:rPr>
  </w:style>
  <w:style w:type="paragraph" w:customStyle="1" w:styleId="ConcurCaption">
    <w:name w:val="Concur Caption"/>
    <w:next w:val="Normal"/>
    <w:semiHidden/>
    <w:rsid w:val="00A1396F"/>
    <w:pPr>
      <w:spacing w:before="240"/>
    </w:pPr>
    <w:rPr>
      <w:rFonts w:ascii="Verdana" w:hAnsi="Verdana"/>
      <w:i/>
      <w:snapToGrid w:val="0"/>
    </w:rPr>
  </w:style>
  <w:style w:type="paragraph" w:customStyle="1" w:styleId="ConcurCaptionIndent">
    <w:name w:val="Concur Caption Indent"/>
    <w:next w:val="Normal"/>
    <w:semiHidden/>
    <w:rsid w:val="00A1396F"/>
    <w:pPr>
      <w:spacing w:before="240"/>
      <w:ind w:left="720"/>
    </w:pPr>
    <w:rPr>
      <w:rFonts w:ascii="Verdana" w:hAnsi="Verdana"/>
      <w:i/>
      <w:snapToGrid w:val="0"/>
    </w:rPr>
  </w:style>
  <w:style w:type="paragraph" w:customStyle="1" w:styleId="ConcurMoreInfoIndent">
    <w:name w:val="Concur More Info Indent"/>
    <w:next w:val="Normal"/>
    <w:link w:val="ConcurMoreInfoIndentChar"/>
    <w:rsid w:val="00A1396F"/>
    <w:pPr>
      <w:keepLines/>
      <w:numPr>
        <w:numId w:val="19"/>
      </w:numPr>
      <w:spacing w:before="240"/>
    </w:pPr>
    <w:rPr>
      <w:rFonts w:ascii="Verdana" w:hAnsi="Verdana"/>
      <w:snapToGrid w:val="0"/>
    </w:rPr>
  </w:style>
  <w:style w:type="paragraph" w:customStyle="1" w:styleId="ConcurMoreInfoIndent3">
    <w:name w:val="Concur More Info Indent3"/>
    <w:basedOn w:val="ConcurMoreInfo"/>
    <w:next w:val="Normal"/>
    <w:link w:val="ConcurMoreInfoIndent3Char"/>
    <w:semiHidden/>
    <w:rsid w:val="00A1396F"/>
    <w:pPr>
      <w:tabs>
        <w:tab w:val="num" w:pos="2160"/>
      </w:tabs>
      <w:ind w:left="2160"/>
    </w:pPr>
  </w:style>
  <w:style w:type="paragraph" w:customStyle="1" w:styleId="ConcurMoreInfoIndent2">
    <w:name w:val="Concur More Info Indent2"/>
    <w:basedOn w:val="ConcurMoreInfoIndent3"/>
    <w:next w:val="Normal"/>
    <w:link w:val="ConcurMoreInfoIndent2Char"/>
    <w:rsid w:val="00A1396F"/>
    <w:pPr>
      <w:numPr>
        <w:numId w:val="20"/>
      </w:numPr>
    </w:pPr>
  </w:style>
  <w:style w:type="paragraph" w:customStyle="1" w:styleId="ConcurCoverSubheading">
    <w:name w:val="Concur Cover Subheading"/>
    <w:semiHidden/>
    <w:rsid w:val="00A1396F"/>
    <w:pPr>
      <w:keepNext/>
      <w:spacing w:before="120" w:after="120"/>
    </w:pPr>
    <w:rPr>
      <w:rFonts w:ascii="Verdana" w:hAnsi="Verdana"/>
      <w:b/>
      <w:snapToGrid w:val="0"/>
      <w:sz w:val="32"/>
      <w:szCs w:val="22"/>
    </w:rPr>
  </w:style>
  <w:style w:type="paragraph" w:customStyle="1" w:styleId="ConcurCoverTitle">
    <w:name w:val="Concur Cover Title"/>
    <w:semiHidden/>
    <w:rsid w:val="00A1396F"/>
    <w:pPr>
      <w:keepNext/>
      <w:spacing w:after="240"/>
    </w:pPr>
    <w:rPr>
      <w:rFonts w:ascii="Verdana" w:hAnsi="Verdana"/>
      <w:b/>
      <w:snapToGrid w:val="0"/>
      <w:color w:val="000000"/>
      <w:sz w:val="48"/>
      <w:szCs w:val="22"/>
    </w:rPr>
  </w:style>
  <w:style w:type="paragraph" w:customStyle="1" w:styleId="ConcurProcedureHeadingIndent">
    <w:name w:val="Concur Procedure Heading Indent"/>
    <w:next w:val="ConcurNumberIndent"/>
    <w:semiHidden/>
    <w:rsid w:val="00A1396F"/>
    <w:pPr>
      <w:numPr>
        <w:numId w:val="24"/>
      </w:numPr>
      <w:spacing w:before="240"/>
    </w:pPr>
    <w:rPr>
      <w:rFonts w:ascii="Verdana" w:hAnsi="Verdana"/>
      <w:b/>
      <w:i/>
      <w:snapToGrid w:val="0"/>
      <w:szCs w:val="22"/>
    </w:rPr>
  </w:style>
  <w:style w:type="paragraph" w:customStyle="1" w:styleId="ConcurNumberIndent">
    <w:name w:val="Concur Number Indent"/>
    <w:rsid w:val="00A1396F"/>
    <w:pPr>
      <w:numPr>
        <w:numId w:val="22"/>
      </w:numPr>
      <w:spacing w:before="240"/>
    </w:pPr>
    <w:rPr>
      <w:rFonts w:ascii="Verdana" w:hAnsi="Verdana"/>
      <w:snapToGrid w:val="0"/>
    </w:rPr>
  </w:style>
  <w:style w:type="paragraph" w:customStyle="1" w:styleId="ConcurProcedureHeading">
    <w:name w:val="Concur Procedure Heading"/>
    <w:next w:val="ConcurNumber"/>
    <w:link w:val="ConcurProcedureHeadingChar"/>
    <w:rsid w:val="00A1396F"/>
    <w:pPr>
      <w:keepNext/>
      <w:numPr>
        <w:numId w:val="23"/>
      </w:numPr>
      <w:spacing w:before="240"/>
    </w:pPr>
    <w:rPr>
      <w:rFonts w:ascii="Verdana" w:hAnsi="Verdana"/>
      <w:b/>
      <w:i/>
      <w:snapToGrid w:val="0"/>
      <w:szCs w:val="22"/>
    </w:rPr>
  </w:style>
  <w:style w:type="paragraph" w:customStyle="1" w:styleId="ConcurNumber">
    <w:name w:val="Concur Number"/>
    <w:link w:val="ConcurNumberChar"/>
    <w:qFormat/>
    <w:rsid w:val="00A1396F"/>
    <w:pPr>
      <w:spacing w:before="240"/>
    </w:pPr>
    <w:rPr>
      <w:rFonts w:ascii="Verdana" w:hAnsi="Verdana"/>
    </w:rPr>
  </w:style>
  <w:style w:type="paragraph" w:customStyle="1" w:styleId="ConcurTableNumber">
    <w:name w:val="Concur Table Number"/>
    <w:rsid w:val="00A1396F"/>
    <w:pPr>
      <w:tabs>
        <w:tab w:val="num" w:pos="432"/>
      </w:tabs>
      <w:spacing w:before="80" w:after="80"/>
      <w:ind w:left="432" w:hanging="360"/>
    </w:pPr>
    <w:rPr>
      <w:rFonts w:ascii="Verdana" w:hAnsi="Verdana"/>
      <w:snapToGrid w:val="0"/>
      <w:sz w:val="18"/>
    </w:rPr>
  </w:style>
  <w:style w:type="paragraph" w:customStyle="1" w:styleId="ConcurWarningIcon">
    <w:name w:val="Concur Warning Icon"/>
    <w:next w:val="Normal"/>
    <w:link w:val="ConcurWarningIconChar"/>
    <w:rsid w:val="00A1396F"/>
    <w:pPr>
      <w:keepLines/>
      <w:numPr>
        <w:numId w:val="27"/>
      </w:numPr>
      <w:pBdr>
        <w:top w:val="single" w:sz="4" w:space="0" w:color="auto"/>
        <w:bottom w:val="single" w:sz="4" w:space="9" w:color="auto"/>
      </w:pBdr>
      <w:tabs>
        <w:tab w:val="left" w:pos="630"/>
      </w:tabs>
      <w:spacing w:before="240"/>
    </w:pPr>
    <w:rPr>
      <w:rFonts w:ascii="Verdana" w:hAnsi="Verdana"/>
      <w:snapToGrid w:val="0"/>
    </w:rPr>
  </w:style>
  <w:style w:type="paragraph" w:customStyle="1" w:styleId="ConcurWarningIconIndent">
    <w:name w:val="Concur Warning Icon Indent"/>
    <w:next w:val="Normal"/>
    <w:rsid w:val="00A1396F"/>
    <w:pPr>
      <w:keepLines/>
      <w:numPr>
        <w:numId w:val="28"/>
      </w:numPr>
      <w:pBdr>
        <w:top w:val="single" w:sz="4" w:space="0" w:color="auto"/>
        <w:bottom w:val="single" w:sz="4" w:space="9" w:color="auto"/>
      </w:pBdr>
      <w:tabs>
        <w:tab w:val="left" w:pos="900"/>
      </w:tabs>
      <w:spacing w:before="240"/>
    </w:pPr>
    <w:rPr>
      <w:rFonts w:ascii="Verdana" w:hAnsi="Verdana"/>
      <w:snapToGrid w:val="0"/>
    </w:rPr>
  </w:style>
  <w:style w:type="paragraph" w:customStyle="1" w:styleId="ConcurWarningIconIndent2">
    <w:name w:val="Concur Warning Icon Indent2"/>
    <w:next w:val="Normal"/>
    <w:rsid w:val="00A1396F"/>
    <w:pPr>
      <w:keepLines/>
      <w:numPr>
        <w:numId w:val="29"/>
      </w:numPr>
      <w:pBdr>
        <w:top w:val="single" w:sz="4" w:space="0" w:color="auto"/>
        <w:bottom w:val="single" w:sz="4" w:space="9" w:color="auto"/>
      </w:pBdr>
      <w:tabs>
        <w:tab w:val="left" w:pos="1530"/>
      </w:tabs>
      <w:spacing w:before="240"/>
    </w:pPr>
    <w:rPr>
      <w:rFonts w:ascii="Verdana" w:hAnsi="Verdana"/>
      <w:snapToGrid w:val="0"/>
    </w:rPr>
  </w:style>
  <w:style w:type="paragraph" w:customStyle="1" w:styleId="ConcurTableBulletIndent">
    <w:name w:val="Concur Table Bullet Indent"/>
    <w:rsid w:val="00A1396F"/>
    <w:pPr>
      <w:numPr>
        <w:numId w:val="25"/>
      </w:numPr>
      <w:tabs>
        <w:tab w:val="clear" w:pos="936"/>
      </w:tabs>
      <w:spacing w:before="80" w:after="80"/>
      <w:ind w:left="723" w:hanging="147"/>
    </w:pPr>
    <w:rPr>
      <w:rFonts w:ascii="Verdana" w:eastAsia="Arial Unicode MS" w:hAnsi="Verdana"/>
      <w:color w:val="000000"/>
      <w:sz w:val="18"/>
    </w:rPr>
  </w:style>
  <w:style w:type="paragraph" w:customStyle="1" w:styleId="ConcurCoverVersion">
    <w:name w:val="Concur Cover Version"/>
    <w:semiHidden/>
    <w:rsid w:val="00A1396F"/>
    <w:pPr>
      <w:spacing w:before="240"/>
    </w:pPr>
    <w:rPr>
      <w:rFonts w:ascii="Verdana" w:hAnsi="Verdana"/>
      <w:b/>
      <w:snapToGrid w:val="0"/>
      <w:sz w:val="24"/>
      <w:szCs w:val="22"/>
    </w:rPr>
  </w:style>
  <w:style w:type="paragraph" w:customStyle="1" w:styleId="ConcurBodyTextIndent2">
    <w:name w:val="Concur Body Text Indent2"/>
    <w:basedOn w:val="ConcurBodyTextIndent"/>
    <w:link w:val="ConcurBodyTextIndent2Char"/>
    <w:rsid w:val="00A1396F"/>
    <w:pPr>
      <w:ind w:left="1080"/>
    </w:pPr>
  </w:style>
  <w:style w:type="paragraph" w:customStyle="1" w:styleId="ConcurTableCaption">
    <w:name w:val="Concur Table Caption"/>
    <w:next w:val="Normal"/>
    <w:semiHidden/>
    <w:rsid w:val="00A1396F"/>
    <w:pPr>
      <w:keepNext/>
      <w:spacing w:before="240"/>
    </w:pPr>
    <w:rPr>
      <w:rFonts w:ascii="Verdana" w:hAnsi="Verdana"/>
      <w:i/>
    </w:rPr>
  </w:style>
  <w:style w:type="paragraph" w:customStyle="1" w:styleId="ConcurTableCaptionIndent">
    <w:name w:val="Concur Table Caption Indent"/>
    <w:next w:val="Normal"/>
    <w:semiHidden/>
    <w:rsid w:val="00A1396F"/>
    <w:pPr>
      <w:keepNext/>
      <w:spacing w:before="240"/>
      <w:ind w:left="720"/>
    </w:pPr>
    <w:rPr>
      <w:rFonts w:ascii="Verdana" w:hAnsi="Verdana"/>
      <w:i/>
      <w:color w:val="000000"/>
    </w:rPr>
  </w:style>
  <w:style w:type="paragraph" w:customStyle="1" w:styleId="Box">
    <w:name w:val="Box"/>
    <w:basedOn w:val="Normal"/>
    <w:semiHidden/>
    <w:rsid w:val="00A1396F"/>
    <w:rPr>
      <w:rFonts w:ascii="Arial" w:hAnsi="Arial" w:cs="Arial"/>
      <w:sz w:val="16"/>
    </w:rPr>
  </w:style>
  <w:style w:type="paragraph" w:customStyle="1" w:styleId="ConcurNoteIndent2">
    <w:name w:val="Concur Note Indent2"/>
    <w:basedOn w:val="Normal"/>
    <w:next w:val="Normal"/>
    <w:link w:val="ConcurNoteIndent2Char"/>
    <w:rsid w:val="00A1396F"/>
    <w:pPr>
      <w:keepLines/>
      <w:numPr>
        <w:numId w:val="32"/>
      </w:numPr>
      <w:pBdr>
        <w:top w:val="single" w:sz="4" w:space="4" w:color="auto"/>
        <w:bottom w:val="single" w:sz="4" w:space="4" w:color="auto"/>
      </w:pBdr>
      <w:tabs>
        <w:tab w:val="left" w:pos="2250"/>
      </w:tabs>
      <w:spacing w:before="240"/>
    </w:pPr>
    <w:rPr>
      <w:snapToGrid w:val="0"/>
      <w:sz w:val="20"/>
      <w:szCs w:val="20"/>
    </w:rPr>
  </w:style>
  <w:style w:type="paragraph" w:customStyle="1" w:styleId="ConcurBodyTextIndent3">
    <w:name w:val="Concur Body Text Indent3"/>
    <w:basedOn w:val="ConcurBodyTextIndent"/>
    <w:rsid w:val="00A1396F"/>
    <w:pPr>
      <w:ind w:left="1440"/>
    </w:pPr>
  </w:style>
  <w:style w:type="paragraph" w:customStyle="1" w:styleId="BodyTextKeep">
    <w:name w:val="Body Text Keep"/>
    <w:basedOn w:val="Normal"/>
    <w:next w:val="Normal"/>
    <w:semiHidden/>
    <w:rsid w:val="00A1396F"/>
    <w:pPr>
      <w:keepNext/>
      <w:spacing w:after="140" w:line="220" w:lineRule="atLeast"/>
    </w:pPr>
    <w:rPr>
      <w:rFonts w:ascii="Arial" w:hAnsi="Arial"/>
      <w:kern w:val="18"/>
    </w:rPr>
  </w:style>
  <w:style w:type="paragraph" w:customStyle="1" w:styleId="ConcurTableTextIndent">
    <w:name w:val="Concur Table Text Indent"/>
    <w:basedOn w:val="Normal"/>
    <w:link w:val="ConcurTableTextIndentChar"/>
    <w:rsid w:val="00A1396F"/>
    <w:pPr>
      <w:spacing w:before="80" w:after="80"/>
      <w:ind w:left="432"/>
    </w:pPr>
    <w:rPr>
      <w:snapToGrid w:val="0"/>
      <w:sz w:val="18"/>
      <w:szCs w:val="20"/>
    </w:rPr>
  </w:style>
  <w:style w:type="paragraph" w:customStyle="1" w:styleId="ListBullet1">
    <w:name w:val="List Bullet 1"/>
    <w:semiHidden/>
    <w:rsid w:val="00A1396F"/>
    <w:pPr>
      <w:numPr>
        <w:numId w:val="37"/>
      </w:numPr>
      <w:spacing w:after="120"/>
    </w:pPr>
    <w:rPr>
      <w:rFonts w:ascii="Verdana" w:hAnsi="Verdana"/>
      <w:iCs/>
    </w:rPr>
  </w:style>
  <w:style w:type="paragraph" w:customStyle="1" w:styleId="TableBullet">
    <w:name w:val="Table Bullet"/>
    <w:semiHidden/>
    <w:rsid w:val="00A1396F"/>
    <w:pPr>
      <w:numPr>
        <w:numId w:val="30"/>
      </w:numPr>
      <w:spacing w:before="40" w:after="40"/>
    </w:pPr>
    <w:rPr>
      <w:rFonts w:ascii="Verdana" w:hAnsi="Verdana"/>
      <w:sz w:val="18"/>
    </w:rPr>
  </w:style>
  <w:style w:type="paragraph" w:customStyle="1" w:styleId="TableHead">
    <w:name w:val="Table Head"/>
    <w:semiHidden/>
    <w:rsid w:val="00A1396F"/>
    <w:pPr>
      <w:keepNext/>
      <w:spacing w:before="60" w:after="60"/>
    </w:pPr>
    <w:rPr>
      <w:rFonts w:ascii="Verdana" w:hAnsi="Verdana"/>
      <w:b/>
      <w:sz w:val="18"/>
    </w:rPr>
  </w:style>
  <w:style w:type="paragraph" w:customStyle="1" w:styleId="TableText">
    <w:name w:val="Table Text"/>
    <w:link w:val="TableTextChar"/>
    <w:semiHidden/>
    <w:rsid w:val="00A1396F"/>
    <w:pPr>
      <w:spacing w:before="60" w:after="60"/>
    </w:pPr>
    <w:rPr>
      <w:rFonts w:ascii="Verdana" w:hAnsi="Verdana"/>
      <w:sz w:val="18"/>
    </w:rPr>
  </w:style>
  <w:style w:type="paragraph" w:customStyle="1" w:styleId="ConcurTableBulletIndent2">
    <w:name w:val="Concur Table Bullet Indent2"/>
    <w:basedOn w:val="ConcurTableBulletIndent"/>
    <w:rsid w:val="00A1396F"/>
    <w:pPr>
      <w:numPr>
        <w:numId w:val="26"/>
      </w:numPr>
    </w:pPr>
  </w:style>
  <w:style w:type="paragraph" w:customStyle="1" w:styleId="ConcurTableBookIndent">
    <w:name w:val="Concur Table Book Indent"/>
    <w:basedOn w:val="ConcurTableBook"/>
    <w:rsid w:val="00A1396F"/>
    <w:pPr>
      <w:numPr>
        <w:ilvl w:val="1"/>
      </w:numPr>
      <w:tabs>
        <w:tab w:val="clear" w:pos="432"/>
        <w:tab w:val="left" w:pos="792"/>
      </w:tabs>
    </w:pPr>
  </w:style>
  <w:style w:type="paragraph" w:customStyle="1" w:styleId="ConcurHeadingFeedToPDF">
    <w:name w:val="Concur HeadingFeedToPDF"/>
    <w:basedOn w:val="Heading1"/>
    <w:semiHidden/>
    <w:rsid w:val="00A1396F"/>
    <w:pPr>
      <w:spacing w:before="0" w:after="0"/>
      <w:ind w:left="-1080"/>
    </w:pPr>
    <w:rPr>
      <w:rFonts w:cs="Times New Roman"/>
      <w:bCs w:val="0"/>
      <w:snapToGrid w:val="0"/>
      <w:color w:val="auto"/>
      <w:szCs w:val="36"/>
    </w:rPr>
  </w:style>
  <w:style w:type="paragraph" w:customStyle="1" w:styleId="ConcurVersion">
    <w:name w:val="Concur Version"/>
    <w:basedOn w:val="Normal"/>
    <w:semiHidden/>
    <w:rsid w:val="00A1396F"/>
    <w:pPr>
      <w:spacing w:before="240" w:line="260" w:lineRule="exact"/>
    </w:pPr>
    <w:rPr>
      <w:b/>
      <w:color w:val="000000"/>
      <w:sz w:val="20"/>
      <w:szCs w:val="20"/>
    </w:rPr>
  </w:style>
  <w:style w:type="paragraph" w:customStyle="1" w:styleId="StyleConcurCoverTitleNotBold">
    <w:name w:val="Style Concur Cover Title + Not Bold"/>
    <w:basedOn w:val="ConcurCoverTitle"/>
    <w:semiHidden/>
    <w:rsid w:val="00A1396F"/>
    <w:pPr>
      <w:spacing w:before="6000"/>
    </w:pPr>
    <w:rPr>
      <w:b w:val="0"/>
    </w:rPr>
  </w:style>
  <w:style w:type="paragraph" w:customStyle="1" w:styleId="FSBody">
    <w:name w:val="FSBody"/>
    <w:basedOn w:val="Normal"/>
    <w:rsid w:val="00A1396F"/>
    <w:pPr>
      <w:spacing w:before="120" w:after="120"/>
    </w:pPr>
    <w:rPr>
      <w:rFonts w:cs="Verdana"/>
      <w:sz w:val="20"/>
      <w:szCs w:val="20"/>
    </w:rPr>
  </w:style>
  <w:style w:type="paragraph" w:customStyle="1" w:styleId="FSBullet1">
    <w:name w:val="FSBullet1"/>
    <w:basedOn w:val="Normal"/>
    <w:semiHidden/>
    <w:rsid w:val="00A1396F"/>
    <w:pPr>
      <w:tabs>
        <w:tab w:val="num" w:pos="936"/>
      </w:tabs>
      <w:spacing w:before="60" w:after="60"/>
      <w:ind w:left="936" w:hanging="360"/>
    </w:pPr>
    <w:rPr>
      <w:sz w:val="20"/>
    </w:rPr>
  </w:style>
  <w:style w:type="paragraph" w:customStyle="1" w:styleId="FSBoxBullet2">
    <w:name w:val="FSBoxBullet2"/>
    <w:basedOn w:val="Normal"/>
    <w:semiHidden/>
    <w:rsid w:val="00A1396F"/>
    <w:pPr>
      <w:widowControl w:val="0"/>
      <w:autoSpaceDE w:val="0"/>
      <w:autoSpaceDN w:val="0"/>
      <w:adjustRightInd w:val="0"/>
      <w:spacing w:before="40" w:after="40"/>
      <w:ind w:left="630" w:hanging="360"/>
    </w:pPr>
    <w:rPr>
      <w:rFonts w:cs="Verdana"/>
      <w:color w:val="00674E"/>
      <w:sz w:val="19"/>
      <w:szCs w:val="21"/>
    </w:rPr>
  </w:style>
  <w:style w:type="paragraph" w:customStyle="1" w:styleId="FSBullet2">
    <w:name w:val="FSBullet2"/>
    <w:basedOn w:val="FSBullet1"/>
    <w:semiHidden/>
    <w:rsid w:val="00A1396F"/>
    <w:pPr>
      <w:tabs>
        <w:tab w:val="num" w:pos="360"/>
      </w:tabs>
      <w:ind w:left="360"/>
    </w:pPr>
    <w:rPr>
      <w:szCs w:val="20"/>
    </w:rPr>
  </w:style>
  <w:style w:type="paragraph" w:customStyle="1" w:styleId="FSBodyIndent">
    <w:name w:val="FSBodyIndent"/>
    <w:semiHidden/>
    <w:rsid w:val="00A1396F"/>
    <w:pPr>
      <w:spacing w:before="120" w:after="120"/>
      <w:ind w:left="360"/>
    </w:pPr>
    <w:rPr>
      <w:rFonts w:ascii="Verdana" w:hAnsi="Verdana" w:cs="Verdana"/>
    </w:rPr>
  </w:style>
  <w:style w:type="paragraph" w:customStyle="1" w:styleId="FSNumberStep">
    <w:name w:val="FSNumberStep"/>
    <w:link w:val="FSNumberStepChar"/>
    <w:semiHidden/>
    <w:rsid w:val="00A1396F"/>
    <w:pPr>
      <w:tabs>
        <w:tab w:val="num" w:pos="360"/>
      </w:tabs>
      <w:spacing w:after="60"/>
      <w:ind w:left="360" w:hanging="360"/>
    </w:pPr>
    <w:rPr>
      <w:rFonts w:ascii="Verdana" w:hAnsi="Verdana" w:cs="Verdana"/>
    </w:rPr>
  </w:style>
  <w:style w:type="character" w:customStyle="1" w:styleId="FSNumberStepChar">
    <w:name w:val="FSNumberStep Char"/>
    <w:link w:val="FSNumberStep"/>
    <w:semiHidden/>
    <w:rsid w:val="00A1396F"/>
    <w:rPr>
      <w:rFonts w:ascii="Verdana" w:hAnsi="Verdana" w:cs="Verdana"/>
    </w:rPr>
  </w:style>
  <w:style w:type="character" w:customStyle="1" w:styleId="BalloonTextChar">
    <w:name w:val="Balloon Text Char"/>
    <w:link w:val="BalloonText"/>
    <w:semiHidden/>
    <w:locked/>
    <w:rsid w:val="00A1396F"/>
    <w:rPr>
      <w:rFonts w:ascii="Tahoma" w:hAnsi="Tahoma" w:cs="Tahoma"/>
      <w:sz w:val="16"/>
      <w:szCs w:val="16"/>
    </w:rPr>
  </w:style>
  <w:style w:type="character" w:customStyle="1" w:styleId="apple-style-span">
    <w:name w:val="apple-style-span"/>
    <w:semiHidden/>
    <w:rsid w:val="00A1396F"/>
  </w:style>
  <w:style w:type="character" w:customStyle="1" w:styleId="Heading4Char">
    <w:name w:val="Heading 4 Char"/>
    <w:link w:val="Heading4"/>
    <w:rsid w:val="00C05EE5"/>
    <w:rPr>
      <w:rFonts w:ascii="Verdana" w:hAnsi="Verdana" w:cs="Verdana"/>
      <w:b/>
      <w:bCs/>
      <w:smallCaps/>
      <w:color w:val="000000"/>
      <w:sz w:val="22"/>
      <w:szCs w:val="22"/>
    </w:rPr>
  </w:style>
  <w:style w:type="character" w:customStyle="1" w:styleId="Heading3Char">
    <w:name w:val="Heading 3 Char"/>
    <w:link w:val="Heading3"/>
    <w:rsid w:val="00A1396F"/>
    <w:rPr>
      <w:rFonts w:ascii="Verdana" w:hAnsi="Verdana" w:cs="Verdana"/>
      <w:b/>
      <w:bCs/>
      <w:i/>
      <w:iCs/>
      <w:color w:val="000000"/>
      <w:sz w:val="22"/>
    </w:rPr>
  </w:style>
  <w:style w:type="character" w:customStyle="1" w:styleId="Heading1Char">
    <w:name w:val="Heading 1 Char"/>
    <w:link w:val="Heading1"/>
    <w:rsid w:val="00A1396F"/>
    <w:rPr>
      <w:rFonts w:ascii="Verdana" w:hAnsi="Verdana" w:cs="Verdana"/>
      <w:b/>
      <w:bCs/>
      <w:iCs/>
      <w:color w:val="000000"/>
      <w:sz w:val="32"/>
      <w:szCs w:val="32"/>
    </w:rPr>
  </w:style>
  <w:style w:type="character" w:customStyle="1" w:styleId="Heading2Char">
    <w:name w:val="Heading 2 Char"/>
    <w:link w:val="Heading2"/>
    <w:rsid w:val="00A1396F"/>
    <w:rPr>
      <w:rFonts w:ascii="Verdana" w:hAnsi="Verdana" w:cs="Verdana"/>
      <w:b/>
      <w:bCs/>
      <w:iCs/>
      <w:color w:val="000000"/>
      <w:sz w:val="24"/>
      <w:szCs w:val="24"/>
    </w:rPr>
  </w:style>
  <w:style w:type="character" w:customStyle="1" w:styleId="ConcurBulletChar">
    <w:name w:val="Concur Bullet Char"/>
    <w:link w:val="ConcurBullet"/>
    <w:rsid w:val="00A1396F"/>
    <w:rPr>
      <w:rFonts w:ascii="Verdana" w:eastAsia="Arial Unicode MS" w:hAnsi="Verdana"/>
      <w:snapToGrid w:val="0"/>
    </w:rPr>
  </w:style>
  <w:style w:type="paragraph" w:customStyle="1" w:styleId="ConcurBenefit">
    <w:name w:val="Concur Benefit"/>
    <w:basedOn w:val="ConcurBodyText"/>
    <w:semiHidden/>
    <w:rsid w:val="00A1396F"/>
    <w:rPr>
      <w:i/>
    </w:rPr>
  </w:style>
  <w:style w:type="paragraph" w:customStyle="1" w:styleId="ConcurBenefitHead">
    <w:name w:val="Concur Benefit Head"/>
    <w:basedOn w:val="ConcurBenefit"/>
    <w:semiHidden/>
    <w:rsid w:val="00A1396F"/>
    <w:pPr>
      <w:spacing w:before="120"/>
    </w:pPr>
    <w:rPr>
      <w:b/>
    </w:rPr>
  </w:style>
  <w:style w:type="character" w:customStyle="1" w:styleId="TableTextChar">
    <w:name w:val="Table Text Char"/>
    <w:link w:val="TableText"/>
    <w:semiHidden/>
    <w:rsid w:val="00A1396F"/>
    <w:rPr>
      <w:rFonts w:ascii="Verdana" w:hAnsi="Verdana"/>
      <w:sz w:val="18"/>
    </w:rPr>
  </w:style>
  <w:style w:type="character" w:customStyle="1" w:styleId="ConcurTableTextChar">
    <w:name w:val="Concur Table Text Char"/>
    <w:link w:val="ConcurTableText"/>
    <w:rsid w:val="00A1396F"/>
    <w:rPr>
      <w:rFonts w:ascii="Verdana" w:hAnsi="Verdana"/>
      <w:snapToGrid w:val="0"/>
      <w:sz w:val="18"/>
    </w:rPr>
  </w:style>
  <w:style w:type="paragraph" w:styleId="ListParagraph">
    <w:name w:val="List Paragraph"/>
    <w:basedOn w:val="Normal"/>
    <w:uiPriority w:val="34"/>
    <w:qFormat/>
    <w:rsid w:val="00A1396F"/>
    <w:pPr>
      <w:ind w:left="720"/>
      <w:contextualSpacing/>
    </w:pPr>
  </w:style>
  <w:style w:type="paragraph" w:customStyle="1" w:styleId="ConcurBulletIndent4">
    <w:name w:val="Concur Bullet Indent4"/>
    <w:rsid w:val="00A1396F"/>
    <w:pPr>
      <w:numPr>
        <w:ilvl w:val="1"/>
        <w:numId w:val="38"/>
      </w:numPr>
      <w:spacing w:before="120"/>
    </w:pPr>
    <w:rPr>
      <w:rFonts w:ascii="Verdana" w:eastAsia="Calibri" w:hAnsi="Verdana"/>
      <w:snapToGrid w:val="0"/>
    </w:rPr>
  </w:style>
  <w:style w:type="character" w:customStyle="1" w:styleId="ConcurNumberChar">
    <w:name w:val="Concur Number Char"/>
    <w:link w:val="ConcurNumber"/>
    <w:locked/>
    <w:rsid w:val="00A1396F"/>
    <w:rPr>
      <w:rFonts w:ascii="Verdana" w:hAnsi="Verdana"/>
    </w:rPr>
  </w:style>
  <w:style w:type="character" w:customStyle="1" w:styleId="ConcurBulletChar1">
    <w:name w:val="Concur Bullet Char1"/>
    <w:rsid w:val="00A1396F"/>
    <w:rPr>
      <w:rFonts w:ascii="Verdana" w:hAnsi="Verdana"/>
      <w:snapToGrid w:val="0"/>
      <w:lang w:val="en-US" w:eastAsia="en-US" w:bidi="ar-SA"/>
    </w:rPr>
  </w:style>
  <w:style w:type="character" w:customStyle="1" w:styleId="ConcurBodyTextIndentChar">
    <w:name w:val="Concur Body Text Indent Char"/>
    <w:link w:val="ConcurBodyTextIndent"/>
    <w:rsid w:val="00A1396F"/>
    <w:rPr>
      <w:rFonts w:ascii="Verdana" w:hAnsi="Verdana"/>
      <w:snapToGrid w:val="0"/>
    </w:rPr>
  </w:style>
  <w:style w:type="character" w:customStyle="1" w:styleId="ConcurProcedureHeadingChar">
    <w:name w:val="Concur Procedure Heading Char"/>
    <w:link w:val="ConcurProcedureHeading"/>
    <w:rsid w:val="00A1396F"/>
    <w:rPr>
      <w:rFonts w:ascii="Verdana" w:hAnsi="Verdana"/>
      <w:b/>
      <w:i/>
      <w:snapToGrid w:val="0"/>
      <w:szCs w:val="22"/>
    </w:rPr>
  </w:style>
  <w:style w:type="character" w:customStyle="1" w:styleId="ConcurNoteChar">
    <w:name w:val="Concur Note Char"/>
    <w:link w:val="ConcurNote"/>
    <w:rsid w:val="00A1396F"/>
    <w:rPr>
      <w:rFonts w:ascii="Verdana" w:hAnsi="Verdana"/>
      <w:snapToGrid w:val="0"/>
    </w:rPr>
  </w:style>
  <w:style w:type="character" w:customStyle="1" w:styleId="ConcurMoreInfoChar">
    <w:name w:val="Concur More Info Char"/>
    <w:link w:val="ConcurMoreInfo"/>
    <w:rsid w:val="00A1396F"/>
    <w:rPr>
      <w:rFonts w:ascii="Verdana" w:hAnsi="Verdana"/>
      <w:snapToGrid w:val="0"/>
    </w:rPr>
  </w:style>
  <w:style w:type="character" w:customStyle="1" w:styleId="ConcurTableBulletChar">
    <w:name w:val="Concur Table Bullet Char"/>
    <w:link w:val="ConcurTableBullet"/>
    <w:rsid w:val="00A1396F"/>
    <w:rPr>
      <w:rFonts w:ascii="Verdana" w:eastAsia="Calibri" w:hAnsi="Verdana"/>
      <w:color w:val="000000"/>
      <w:sz w:val="18"/>
    </w:rPr>
  </w:style>
  <w:style w:type="numbering" w:customStyle="1" w:styleId="11111111">
    <w:name w:val="1 / 1.1 / 1.1.111"/>
    <w:rsid w:val="00A1396F"/>
    <w:pPr>
      <w:numPr>
        <w:numId w:val="1"/>
      </w:numPr>
    </w:pPr>
  </w:style>
  <w:style w:type="table" w:customStyle="1" w:styleId="TableClassic11">
    <w:name w:val="Table Classic 11"/>
    <w:basedOn w:val="TableNormal"/>
    <w:next w:val="TableClassic1"/>
    <w:rsid w:val="00A1396F"/>
    <w:rPr>
      <w:rFonts w:eastAsia="Calibri"/>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1ai1">
    <w:name w:val="1 / a / i1"/>
    <w:basedOn w:val="NoList"/>
    <w:next w:val="1ai"/>
    <w:rsid w:val="00A1396F"/>
    <w:pPr>
      <w:numPr>
        <w:numId w:val="21"/>
      </w:numPr>
    </w:pPr>
  </w:style>
  <w:style w:type="character" w:customStyle="1" w:styleId="CommentTextChar">
    <w:name w:val="Comment Text Char"/>
    <w:link w:val="CommentText"/>
    <w:uiPriority w:val="99"/>
    <w:semiHidden/>
    <w:rsid w:val="00A1396F"/>
    <w:rPr>
      <w:rFonts w:ascii="Verdana" w:hAnsi="Verdana"/>
    </w:rPr>
  </w:style>
  <w:style w:type="numbering" w:customStyle="1" w:styleId="11111114">
    <w:name w:val="1 / 1.1 / 1.1.114"/>
    <w:rsid w:val="00EF48B4"/>
  </w:style>
  <w:style w:type="character" w:customStyle="1" w:styleId="ConcurBulletIndentChar">
    <w:name w:val="Concur Bullet Indent Char"/>
    <w:link w:val="ConcurBulletIndent"/>
    <w:rsid w:val="00A1396F"/>
    <w:rPr>
      <w:rFonts w:ascii="Verdana" w:eastAsia="Calibri" w:hAnsi="Verdana"/>
      <w:snapToGrid w:val="0"/>
    </w:rPr>
  </w:style>
  <w:style w:type="character" w:customStyle="1" w:styleId="ConcurMoreInfoIndentChar">
    <w:name w:val="Concur More Info Indent Char"/>
    <w:link w:val="ConcurMoreInfoIndent"/>
    <w:rsid w:val="00A1396F"/>
    <w:rPr>
      <w:rFonts w:ascii="Verdana" w:hAnsi="Verdana"/>
      <w:snapToGrid w:val="0"/>
    </w:rPr>
  </w:style>
  <w:style w:type="character" w:customStyle="1" w:styleId="ConcurNoteIndentChar">
    <w:name w:val="Concur Note Indent Char"/>
    <w:link w:val="ConcurNoteIndent"/>
    <w:rsid w:val="00A1396F"/>
    <w:rPr>
      <w:rFonts w:ascii="Verdana" w:hAnsi="Verdana"/>
      <w:noProof/>
      <w:snapToGrid w:val="0"/>
    </w:rPr>
  </w:style>
  <w:style w:type="character" w:customStyle="1" w:styleId="ConcurNoteIndent2Char">
    <w:name w:val="Concur Note Indent2 Char"/>
    <w:link w:val="ConcurNoteIndent2"/>
    <w:rsid w:val="00A1396F"/>
    <w:rPr>
      <w:rFonts w:ascii="Verdana" w:hAnsi="Verdana"/>
      <w:snapToGrid w:val="0"/>
    </w:rPr>
  </w:style>
  <w:style w:type="character" w:customStyle="1" w:styleId="ConcurBodyTextIndent2Char">
    <w:name w:val="Concur Body Text Indent2 Char"/>
    <w:link w:val="ConcurBodyTextIndent2"/>
    <w:rsid w:val="00A1396F"/>
    <w:rPr>
      <w:rFonts w:ascii="Verdana" w:hAnsi="Verdana"/>
      <w:snapToGrid w:val="0"/>
    </w:rPr>
  </w:style>
  <w:style w:type="paragraph" w:customStyle="1" w:styleId="FAQTitle1">
    <w:name w:val="FAQTitle1"/>
    <w:basedOn w:val="Heading1"/>
    <w:qFormat/>
    <w:rsid w:val="00A1396F"/>
    <w:pPr>
      <w:keepNext/>
      <w:spacing w:before="100" w:after="0"/>
      <w:jc w:val="left"/>
    </w:pPr>
    <w:rPr>
      <w:sz w:val="22"/>
      <w:szCs w:val="28"/>
    </w:rPr>
  </w:style>
  <w:style w:type="paragraph" w:customStyle="1" w:styleId="FAQTitle2">
    <w:name w:val="FAQTitle2"/>
    <w:basedOn w:val="FAQTitle1"/>
    <w:qFormat/>
    <w:rsid w:val="00A1396F"/>
    <w:pPr>
      <w:spacing w:before="80" w:after="80"/>
    </w:pPr>
    <w:rPr>
      <w:sz w:val="32"/>
      <w:szCs w:val="32"/>
    </w:rPr>
  </w:style>
  <w:style w:type="paragraph" w:customStyle="1" w:styleId="FAQTitle3">
    <w:name w:val="FAQTitle3"/>
    <w:basedOn w:val="FAQTitle1"/>
    <w:qFormat/>
    <w:rsid w:val="00A1396F"/>
    <w:pPr>
      <w:spacing w:before="80" w:after="80"/>
    </w:pPr>
    <w:rPr>
      <w:b w:val="0"/>
      <w:sz w:val="18"/>
    </w:rPr>
  </w:style>
  <w:style w:type="paragraph" w:customStyle="1" w:styleId="BoxBodyHang">
    <w:name w:val="BoxBodyHang"/>
    <w:basedOn w:val="Normal"/>
    <w:rsid w:val="00A1396F"/>
    <w:pPr>
      <w:spacing w:before="40" w:after="40"/>
      <w:ind w:left="270" w:hanging="270"/>
    </w:pPr>
    <w:rPr>
      <w:color w:val="993300"/>
      <w:sz w:val="18"/>
      <w:szCs w:val="20"/>
    </w:rPr>
  </w:style>
  <w:style w:type="paragraph" w:customStyle="1" w:styleId="BodyBoxNoIndent">
    <w:name w:val="BodyBoxNoIndent"/>
    <w:basedOn w:val="BoxBodyHang"/>
    <w:qFormat/>
    <w:rsid w:val="00A1396F"/>
    <w:pPr>
      <w:ind w:left="0" w:firstLine="0"/>
    </w:pPr>
  </w:style>
  <w:style w:type="paragraph" w:customStyle="1" w:styleId="BoxBullet2">
    <w:name w:val="BoxBullet2"/>
    <w:basedOn w:val="BoxBullet1"/>
    <w:rsid w:val="00A1396F"/>
    <w:pPr>
      <w:ind w:left="630"/>
    </w:pPr>
  </w:style>
  <w:style w:type="paragraph" w:customStyle="1" w:styleId="HeadTitle1">
    <w:name w:val="HeadTitle1"/>
    <w:semiHidden/>
    <w:rsid w:val="00A1396F"/>
    <w:pPr>
      <w:tabs>
        <w:tab w:val="center" w:pos="4320"/>
        <w:tab w:val="right" w:pos="8640"/>
      </w:tabs>
      <w:spacing w:before="180" w:after="180"/>
      <w:jc w:val="center"/>
    </w:pPr>
    <w:rPr>
      <w:rFonts w:ascii="Verdana" w:hAnsi="Verdana" w:cs="Verdana"/>
      <w:b/>
      <w:bCs/>
      <w:iCs/>
      <w:color w:val="000000"/>
      <w:sz w:val="32"/>
      <w:szCs w:val="32"/>
    </w:rPr>
  </w:style>
  <w:style w:type="paragraph" w:customStyle="1" w:styleId="BoxBullet1">
    <w:name w:val="BoxBullet1"/>
    <w:basedOn w:val="BoxBodyText"/>
    <w:rsid w:val="00A1396F"/>
    <w:pPr>
      <w:tabs>
        <w:tab w:val="num" w:pos="288"/>
      </w:tabs>
      <w:ind w:left="288" w:hanging="288"/>
    </w:pPr>
  </w:style>
  <w:style w:type="paragraph" w:customStyle="1" w:styleId="HeadTitle2">
    <w:name w:val="HeadTitle2"/>
    <w:basedOn w:val="HeadTitle1"/>
    <w:semiHidden/>
    <w:rsid w:val="00A1396F"/>
    <w:rPr>
      <w:sz w:val="24"/>
    </w:rPr>
  </w:style>
  <w:style w:type="paragraph" w:customStyle="1" w:styleId="HeadTitle3">
    <w:name w:val="HeadTitle3"/>
    <w:basedOn w:val="HeadTitle2"/>
    <w:semiHidden/>
    <w:rsid w:val="00A1396F"/>
    <w:pPr>
      <w:spacing w:after="80"/>
      <w:jc w:val="right"/>
    </w:pPr>
    <w:rPr>
      <w:b w:val="0"/>
      <w:sz w:val="18"/>
      <w:szCs w:val="18"/>
    </w:rPr>
  </w:style>
  <w:style w:type="paragraph" w:customStyle="1" w:styleId="ConcurTOCHead">
    <w:name w:val="Concur TOC Head"/>
    <w:semiHidden/>
    <w:rsid w:val="00A1396F"/>
    <w:pPr>
      <w:keepNext/>
    </w:pPr>
    <w:rPr>
      <w:rFonts w:eastAsia="Calibri"/>
      <w:b/>
      <w:snapToGrid w:val="0"/>
      <w:sz w:val="28"/>
      <w:szCs w:val="22"/>
    </w:rPr>
  </w:style>
  <w:style w:type="paragraph" w:customStyle="1" w:styleId="HeadProduct">
    <w:name w:val="Head_Product"/>
    <w:basedOn w:val="Normal"/>
    <w:semiHidden/>
    <w:rsid w:val="00A1396F"/>
    <w:pPr>
      <w:spacing w:after="240"/>
      <w:jc w:val="center"/>
    </w:pPr>
    <w:rPr>
      <w:b/>
      <w:color w:val="000000"/>
      <w:sz w:val="32"/>
      <w:szCs w:val="32"/>
    </w:rPr>
  </w:style>
  <w:style w:type="paragraph" w:customStyle="1" w:styleId="ColorfulList-Accent11">
    <w:name w:val="Colorful List - Accent 11"/>
    <w:basedOn w:val="Normal"/>
    <w:uiPriority w:val="34"/>
    <w:semiHidden/>
    <w:qFormat/>
    <w:rsid w:val="00A1396F"/>
    <w:pPr>
      <w:spacing w:after="200" w:line="276" w:lineRule="auto"/>
      <w:ind w:left="720"/>
      <w:contextualSpacing/>
    </w:pPr>
  </w:style>
  <w:style w:type="paragraph" w:customStyle="1" w:styleId="CBRNCodeIndent">
    <w:name w:val="CB_RN_CodeIndent"/>
    <w:basedOn w:val="CBRNCode"/>
    <w:semiHidden/>
    <w:rsid w:val="00A1396F"/>
    <w:pPr>
      <w:ind w:left="1170"/>
    </w:pPr>
    <w:rPr>
      <w:rFonts w:ascii="Arial" w:hAnsi="Arial"/>
    </w:rPr>
  </w:style>
  <w:style w:type="paragraph" w:customStyle="1" w:styleId="ConcurTableText7pt">
    <w:name w:val="Concur Table Text7pt"/>
    <w:basedOn w:val="ConcurTableText"/>
    <w:semiHidden/>
    <w:qFormat/>
    <w:rsid w:val="00A1396F"/>
    <w:pPr>
      <w:spacing w:before="20" w:after="20"/>
    </w:pPr>
    <w:rPr>
      <w:sz w:val="14"/>
      <w:szCs w:val="14"/>
    </w:rPr>
  </w:style>
  <w:style w:type="paragraph" w:customStyle="1" w:styleId="HeadRN">
    <w:name w:val="Head_RN"/>
    <w:basedOn w:val="Normal"/>
    <w:semiHidden/>
    <w:rsid w:val="00A1396F"/>
    <w:pPr>
      <w:spacing w:before="120" w:after="240"/>
      <w:jc w:val="center"/>
    </w:pPr>
    <w:rPr>
      <w:b/>
      <w:color w:val="000000"/>
      <w:sz w:val="24"/>
      <w:szCs w:val="24"/>
    </w:rPr>
  </w:style>
  <w:style w:type="paragraph" w:customStyle="1" w:styleId="HeadDate">
    <w:name w:val="Head_Date"/>
    <w:basedOn w:val="Normal"/>
    <w:semiHidden/>
    <w:rsid w:val="00A1396F"/>
    <w:pPr>
      <w:spacing w:before="80" w:after="80"/>
      <w:jc w:val="center"/>
    </w:pPr>
    <w:rPr>
      <w:snapToGrid w:val="0"/>
      <w:sz w:val="18"/>
    </w:rPr>
  </w:style>
  <w:style w:type="paragraph" w:customStyle="1" w:styleId="HeadAudience">
    <w:name w:val="Head_Audience"/>
    <w:basedOn w:val="Normal"/>
    <w:link w:val="HeadAudienceCharChar"/>
    <w:semiHidden/>
    <w:rsid w:val="00A1396F"/>
    <w:pPr>
      <w:spacing w:before="80" w:after="80"/>
      <w:jc w:val="center"/>
    </w:pPr>
    <w:rPr>
      <w:snapToGrid w:val="0"/>
      <w:sz w:val="18"/>
    </w:rPr>
  </w:style>
  <w:style w:type="character" w:customStyle="1" w:styleId="HeadAudienceCharChar">
    <w:name w:val="Head_Audience Char Char"/>
    <w:link w:val="HeadAudience"/>
    <w:semiHidden/>
    <w:rsid w:val="00A1396F"/>
    <w:rPr>
      <w:rFonts w:ascii="Verdana" w:hAnsi="Verdana"/>
      <w:snapToGrid w:val="0"/>
      <w:sz w:val="18"/>
      <w:szCs w:val="22"/>
    </w:rPr>
  </w:style>
  <w:style w:type="character" w:customStyle="1" w:styleId="EmailStyle83">
    <w:name w:val="EmailStyle83"/>
    <w:semiHidden/>
    <w:rsid w:val="00A1396F"/>
    <w:rPr>
      <w:rFonts w:ascii="Arial" w:hAnsi="Arial" w:cs="Arial"/>
      <w:color w:val="000080"/>
      <w:sz w:val="20"/>
      <w:szCs w:val="20"/>
    </w:rPr>
  </w:style>
  <w:style w:type="paragraph" w:customStyle="1" w:styleId="ConcurTableText8pt">
    <w:name w:val="Concur Table Text8pt"/>
    <w:basedOn w:val="ConcurTableText"/>
    <w:semiHidden/>
    <w:qFormat/>
    <w:rsid w:val="00A1396F"/>
    <w:pPr>
      <w:spacing w:before="20" w:after="20"/>
    </w:pPr>
    <w:rPr>
      <w:sz w:val="16"/>
      <w:szCs w:val="14"/>
    </w:rPr>
  </w:style>
  <w:style w:type="paragraph" w:customStyle="1" w:styleId="ConcurTableText8ptCenter">
    <w:name w:val="Concur Table Text8pt Center"/>
    <w:basedOn w:val="ConcurTableText8pt"/>
    <w:semiHidden/>
    <w:qFormat/>
    <w:rsid w:val="00A1396F"/>
    <w:pPr>
      <w:jc w:val="center"/>
    </w:pPr>
  </w:style>
  <w:style w:type="paragraph" w:customStyle="1" w:styleId="ConcurWarningIconIndent3">
    <w:name w:val="Concur Warning Icon Indent3"/>
    <w:basedOn w:val="ConcurWarningIconIndent2"/>
    <w:next w:val="Normal"/>
    <w:semiHidden/>
    <w:rsid w:val="00A1396F"/>
    <w:pPr>
      <w:numPr>
        <w:numId w:val="0"/>
      </w:numPr>
      <w:tabs>
        <w:tab w:val="left" w:pos="2520"/>
      </w:tabs>
    </w:pPr>
  </w:style>
  <w:style w:type="paragraph" w:customStyle="1" w:styleId="msolistparagraph0">
    <w:name w:val="msolistparagraph"/>
    <w:basedOn w:val="Normal"/>
    <w:semiHidden/>
    <w:rsid w:val="00A1396F"/>
    <w:pPr>
      <w:ind w:left="720"/>
    </w:pPr>
    <w:rPr>
      <w:rFonts w:ascii="Calibri" w:hAnsi="Calibri"/>
    </w:rPr>
  </w:style>
  <w:style w:type="paragraph" w:customStyle="1" w:styleId="xl65">
    <w:name w:val="xl65"/>
    <w:basedOn w:val="Normal"/>
    <w:semiHidden/>
    <w:rsid w:val="00A1396F"/>
    <w:pPr>
      <w:spacing w:before="100" w:beforeAutospacing="1" w:after="100" w:afterAutospacing="1"/>
    </w:pPr>
    <w:rPr>
      <w:rFonts w:ascii="Arial" w:hAnsi="Arial" w:cs="Arial"/>
      <w:color w:val="000000"/>
      <w:sz w:val="18"/>
      <w:szCs w:val="18"/>
    </w:rPr>
  </w:style>
  <w:style w:type="paragraph" w:customStyle="1" w:styleId="xl66">
    <w:name w:val="xl66"/>
    <w:basedOn w:val="Normal"/>
    <w:semiHidden/>
    <w:rsid w:val="00A1396F"/>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top"/>
    </w:pPr>
    <w:rPr>
      <w:rFonts w:ascii="Arial" w:hAnsi="Arial" w:cs="Arial"/>
      <w:b/>
      <w:bCs/>
      <w:color w:val="000000"/>
      <w:sz w:val="24"/>
      <w:szCs w:val="24"/>
    </w:rPr>
  </w:style>
  <w:style w:type="paragraph" w:customStyle="1" w:styleId="NotesTitle">
    <w:name w:val="Notes_Title"/>
    <w:basedOn w:val="Normal"/>
    <w:semiHidden/>
    <w:rsid w:val="00A1396F"/>
    <w:pPr>
      <w:spacing w:before="180" w:after="180"/>
      <w:jc w:val="center"/>
    </w:pPr>
    <w:rPr>
      <w:rFonts w:cs="Verdana"/>
      <w:b/>
      <w:bCs/>
      <w:iCs/>
      <w:color w:val="00674E"/>
      <w:sz w:val="32"/>
      <w:szCs w:val="32"/>
    </w:rPr>
  </w:style>
  <w:style w:type="character" w:customStyle="1" w:styleId="heading50">
    <w:name w:val="heading5"/>
    <w:semiHidden/>
    <w:rsid w:val="00A1396F"/>
  </w:style>
  <w:style w:type="character" w:customStyle="1" w:styleId="small-linkpointable">
    <w:name w:val="small-link pointable"/>
    <w:semiHidden/>
    <w:rsid w:val="00A1396F"/>
  </w:style>
  <w:style w:type="paragraph" w:customStyle="1" w:styleId="xl67">
    <w:name w:val="xl67"/>
    <w:basedOn w:val="Normal"/>
    <w:semiHidden/>
    <w:rsid w:val="00A1396F"/>
    <w:pPr>
      <w:pBdr>
        <w:top w:val="single" w:sz="4" w:space="0" w:color="000000"/>
        <w:left w:val="single" w:sz="4" w:space="0" w:color="000000"/>
        <w:bottom w:val="single" w:sz="4" w:space="0" w:color="000000"/>
        <w:right w:val="single" w:sz="4" w:space="0" w:color="000000"/>
      </w:pBdr>
      <w:spacing w:before="100" w:beforeAutospacing="1" w:after="100" w:afterAutospacing="1"/>
      <w:textAlignment w:val="top"/>
    </w:pPr>
    <w:rPr>
      <w:rFonts w:ascii="Arial" w:hAnsi="Arial" w:cs="Arial"/>
      <w:color w:val="000000"/>
      <w:sz w:val="24"/>
      <w:szCs w:val="24"/>
    </w:rPr>
  </w:style>
  <w:style w:type="character" w:customStyle="1" w:styleId="PlainTextChar">
    <w:name w:val="Plain Text Char"/>
    <w:semiHidden/>
    <w:rsid w:val="00A1396F"/>
    <w:rPr>
      <w:rFonts w:ascii="Courier New" w:hAnsi="Courier New" w:cs="Courier New"/>
      <w:lang w:val="en-US" w:eastAsia="en-US" w:bidi="ar-SA"/>
    </w:rPr>
  </w:style>
  <w:style w:type="paragraph" w:customStyle="1" w:styleId="CoverCheckBoxes">
    <w:name w:val="CoverCheckBoxes"/>
    <w:basedOn w:val="ConcurBodyTextIndent"/>
    <w:semiHidden/>
    <w:rsid w:val="00A1396F"/>
    <w:pPr>
      <w:ind w:left="1260" w:hanging="540"/>
    </w:pPr>
  </w:style>
  <w:style w:type="paragraph" w:customStyle="1" w:styleId="ConcurCoverCheckBoxes">
    <w:name w:val="ConcurCoverCheckBoxes"/>
    <w:basedOn w:val="Normal"/>
    <w:semiHidden/>
    <w:rsid w:val="00A1396F"/>
    <w:pPr>
      <w:snapToGrid w:val="0"/>
      <w:ind w:left="1260" w:hanging="540"/>
    </w:pPr>
  </w:style>
  <w:style w:type="paragraph" w:customStyle="1" w:styleId="ConcurCover1">
    <w:name w:val="Concur Cover1"/>
    <w:semiHidden/>
    <w:rsid w:val="00A1396F"/>
    <w:rPr>
      <w:rFonts w:eastAsia="Calibri" w:cs="Arial"/>
      <w:b/>
      <w:sz w:val="56"/>
      <w:szCs w:val="56"/>
    </w:rPr>
  </w:style>
  <w:style w:type="paragraph" w:customStyle="1" w:styleId="template">
    <w:name w:val="template"/>
    <w:basedOn w:val="Normal"/>
    <w:semiHidden/>
    <w:rsid w:val="00A1396F"/>
    <w:pPr>
      <w:spacing w:line="240" w:lineRule="exact"/>
    </w:pPr>
    <w:rPr>
      <w:rFonts w:ascii="Arial" w:hAnsi="Arial"/>
      <w:i/>
    </w:rPr>
  </w:style>
  <w:style w:type="paragraph" w:customStyle="1" w:styleId="AutoCorrect">
    <w:name w:val="AutoCorrect"/>
    <w:semiHidden/>
    <w:rsid w:val="00A1396F"/>
    <w:rPr>
      <w:rFonts w:eastAsia="Calibri"/>
      <w:sz w:val="24"/>
      <w:szCs w:val="24"/>
    </w:rPr>
  </w:style>
  <w:style w:type="paragraph" w:customStyle="1" w:styleId="ConcurCover10">
    <w:name w:val="Concur Cover 1"/>
    <w:semiHidden/>
    <w:rsid w:val="00A1396F"/>
    <w:rPr>
      <w:rFonts w:eastAsia="Calibri" w:cs="Arial"/>
      <w:b/>
      <w:sz w:val="56"/>
      <w:szCs w:val="56"/>
    </w:rPr>
  </w:style>
  <w:style w:type="paragraph" w:customStyle="1" w:styleId="ConcurCover2">
    <w:name w:val="Concur Cover 2"/>
    <w:basedOn w:val="Normal"/>
    <w:semiHidden/>
    <w:rsid w:val="00A1396F"/>
    <w:rPr>
      <w:rFonts w:cs="Arial"/>
      <w:b/>
      <w:sz w:val="36"/>
      <w:szCs w:val="36"/>
      <w:lang w:val="fr-FR"/>
    </w:rPr>
  </w:style>
  <w:style w:type="paragraph" w:customStyle="1" w:styleId="ConcurCover3">
    <w:name w:val="Concur Cover 3"/>
    <w:basedOn w:val="ConcurCover2"/>
    <w:semiHidden/>
    <w:rsid w:val="00A1396F"/>
    <w:rPr>
      <w:sz w:val="28"/>
      <w:szCs w:val="28"/>
      <w:lang w:val="en-US"/>
    </w:rPr>
  </w:style>
  <w:style w:type="character" w:customStyle="1" w:styleId="SallyL">
    <w:name w:val="SallyL"/>
    <w:semiHidden/>
    <w:rsid w:val="00A1396F"/>
    <w:rPr>
      <w:rFonts w:ascii="Verdana" w:hAnsi="Verdana"/>
      <w:b w:val="0"/>
      <w:bCs w:val="0"/>
      <w:i w:val="0"/>
      <w:iCs w:val="0"/>
      <w:strike w:val="0"/>
      <w:color w:val="auto"/>
      <w:sz w:val="20"/>
      <w:szCs w:val="20"/>
      <w:u w:val="none"/>
    </w:rPr>
  </w:style>
  <w:style w:type="paragraph" w:customStyle="1" w:styleId="ConcurChapterTitle">
    <w:name w:val="Concur Chapter Title"/>
    <w:next w:val="ConcurBodyText"/>
    <w:semiHidden/>
    <w:rsid w:val="00A1396F"/>
    <w:pPr>
      <w:keepNext/>
      <w:pBdr>
        <w:bottom w:val="single" w:sz="4" w:space="1" w:color="auto"/>
      </w:pBdr>
      <w:spacing w:after="480"/>
    </w:pPr>
    <w:rPr>
      <w:rFonts w:ascii="Verdana" w:hAnsi="Verdana"/>
      <w:b/>
      <w:sz w:val="36"/>
      <w:szCs w:val="36"/>
    </w:rPr>
  </w:style>
  <w:style w:type="paragraph" w:customStyle="1" w:styleId="ConcurBodyCode">
    <w:name w:val="Concur Body Code"/>
    <w:semiHidden/>
    <w:rsid w:val="00A1396F"/>
    <w:pPr>
      <w:spacing w:before="60" w:after="60"/>
    </w:pPr>
    <w:rPr>
      <w:rFonts w:ascii="Courier New" w:hAnsi="Courier New" w:cs="Courier New"/>
      <w:spacing w:val="6"/>
      <w:sz w:val="18"/>
      <w:szCs w:val="18"/>
    </w:rPr>
  </w:style>
  <w:style w:type="paragraph" w:customStyle="1" w:styleId="ConcurBodyCodeIndent2">
    <w:name w:val="Concur Body Code Indent2"/>
    <w:basedOn w:val="ConcurBodyCode"/>
    <w:semiHidden/>
    <w:rsid w:val="00A1396F"/>
    <w:pPr>
      <w:ind w:left="720"/>
    </w:pPr>
  </w:style>
  <w:style w:type="paragraph" w:customStyle="1" w:styleId="ConcurBodyCodeIndent">
    <w:name w:val="Concur Body Code Indent"/>
    <w:basedOn w:val="ConcurBodyCode"/>
    <w:semiHidden/>
    <w:rsid w:val="00A1396F"/>
    <w:pPr>
      <w:ind w:left="360"/>
    </w:pPr>
  </w:style>
  <w:style w:type="paragraph" w:customStyle="1" w:styleId="ConcurBodyCodeIndent3">
    <w:name w:val="Concur Body Code Indent3"/>
    <w:basedOn w:val="ConcurBodyCodeIndent2"/>
    <w:semiHidden/>
    <w:rsid w:val="00A1396F"/>
    <w:pPr>
      <w:ind w:left="1080"/>
    </w:pPr>
  </w:style>
  <w:style w:type="paragraph" w:customStyle="1" w:styleId="ConcurTitle">
    <w:name w:val="Concur Title"/>
    <w:basedOn w:val="Normal"/>
    <w:semiHidden/>
    <w:rsid w:val="00A1396F"/>
    <w:pPr>
      <w:spacing w:after="240" w:line="500" w:lineRule="exact"/>
    </w:pPr>
    <w:rPr>
      <w:b/>
      <w:color w:val="000000"/>
      <w:sz w:val="48"/>
    </w:rPr>
  </w:style>
  <w:style w:type="paragraph" w:customStyle="1" w:styleId="ConcurTitlePageTitles">
    <w:name w:val="Concur Title Page Titles"/>
    <w:semiHidden/>
    <w:rsid w:val="00A1396F"/>
    <w:pPr>
      <w:spacing w:after="240" w:line="500" w:lineRule="exact"/>
      <w:jc w:val="center"/>
    </w:pPr>
    <w:rPr>
      <w:rFonts w:ascii="Arial Black" w:eastAsia="Calibri" w:hAnsi="Arial Black"/>
      <w:b/>
      <w:color w:val="000000"/>
      <w:sz w:val="32"/>
    </w:rPr>
  </w:style>
  <w:style w:type="paragraph" w:customStyle="1" w:styleId="ConcurBodyTextExample">
    <w:name w:val="Concur Body Text Example"/>
    <w:basedOn w:val="Normal"/>
    <w:semiHidden/>
    <w:rsid w:val="00A1396F"/>
    <w:pPr>
      <w:spacing w:before="120" w:after="120"/>
      <w:ind w:left="1440"/>
    </w:pPr>
    <w:rPr>
      <w:spacing w:val="6"/>
    </w:rPr>
  </w:style>
  <w:style w:type="paragraph" w:customStyle="1" w:styleId="ConcurNumberList">
    <w:name w:val="Concur Number List"/>
    <w:semiHidden/>
    <w:rsid w:val="00A1396F"/>
    <w:pPr>
      <w:spacing w:before="120" w:after="120"/>
    </w:pPr>
    <w:rPr>
      <w:spacing w:val="6"/>
    </w:rPr>
  </w:style>
  <w:style w:type="paragraph" w:customStyle="1" w:styleId="ConcurChapter">
    <w:name w:val="Concur Chapter #"/>
    <w:next w:val="Normal"/>
    <w:semiHidden/>
    <w:rsid w:val="00A1396F"/>
    <w:pPr>
      <w:pBdr>
        <w:bottom w:val="single" w:sz="4" w:space="4" w:color="auto"/>
      </w:pBdr>
      <w:spacing w:after="120" w:line="480" w:lineRule="exact"/>
    </w:pPr>
    <w:rPr>
      <w:b/>
      <w:smallCaps/>
      <w:spacing w:val="120"/>
      <w:sz w:val="32"/>
    </w:rPr>
  </w:style>
  <w:style w:type="paragraph" w:customStyle="1" w:styleId="UIbox">
    <w:name w:val="UIbox"/>
    <w:basedOn w:val="ConcurBodyText"/>
    <w:link w:val="UIboxChar"/>
    <w:semiHidden/>
    <w:rsid w:val="00A1396F"/>
    <w:pPr>
      <w:spacing w:before="0"/>
    </w:pPr>
  </w:style>
  <w:style w:type="character" w:customStyle="1" w:styleId="UIboxChar">
    <w:name w:val="UIbox Char"/>
    <w:link w:val="UIbox"/>
    <w:semiHidden/>
    <w:rsid w:val="00A1396F"/>
    <w:rPr>
      <w:rFonts w:ascii="Verdana" w:hAnsi="Verdana"/>
    </w:rPr>
  </w:style>
  <w:style w:type="paragraph" w:customStyle="1" w:styleId="content">
    <w:name w:val="content"/>
    <w:basedOn w:val="Normal"/>
    <w:semiHidden/>
    <w:rsid w:val="00A1396F"/>
    <w:pPr>
      <w:spacing w:before="100" w:beforeAutospacing="1" w:after="100" w:afterAutospacing="1"/>
    </w:pPr>
    <w:rPr>
      <w:rFonts w:ascii="Arial" w:hAnsi="Arial" w:cs="Arial"/>
      <w:color w:val="000000"/>
      <w:sz w:val="18"/>
      <w:szCs w:val="18"/>
    </w:rPr>
  </w:style>
  <w:style w:type="paragraph" w:customStyle="1" w:styleId="BlockLine">
    <w:name w:val="Block Line"/>
    <w:basedOn w:val="Normal"/>
    <w:next w:val="Normal"/>
    <w:semiHidden/>
    <w:rsid w:val="00A1396F"/>
    <w:pPr>
      <w:pBdr>
        <w:top w:val="single" w:sz="6" w:space="1" w:color="auto"/>
        <w:between w:val="single" w:sz="6" w:space="1" w:color="auto"/>
      </w:pBdr>
      <w:ind w:left="1728"/>
    </w:pPr>
  </w:style>
  <w:style w:type="paragraph" w:customStyle="1" w:styleId="ConcurCover30">
    <w:name w:val="Concur Cover3"/>
    <w:semiHidden/>
    <w:rsid w:val="00A1396F"/>
    <w:rPr>
      <w:rFonts w:eastAsia="Calibri"/>
      <w:b/>
      <w:sz w:val="28"/>
    </w:rPr>
  </w:style>
  <w:style w:type="character" w:customStyle="1" w:styleId="heading51">
    <w:name w:val="heading51"/>
    <w:semiHidden/>
    <w:rsid w:val="00A1396F"/>
    <w:rPr>
      <w:b/>
      <w:bCs/>
      <w:color w:val="000000"/>
      <w:sz w:val="12"/>
      <w:szCs w:val="12"/>
    </w:rPr>
  </w:style>
  <w:style w:type="character" w:customStyle="1" w:styleId="htmlval1">
    <w:name w:val="html_val1"/>
    <w:semiHidden/>
    <w:rsid w:val="00A1396F"/>
    <w:rPr>
      <w:color w:val="0000FF"/>
    </w:rPr>
  </w:style>
  <w:style w:type="paragraph" w:customStyle="1" w:styleId="ConcurTableTextIndent2">
    <w:name w:val="Concur Table Text Indent2"/>
    <w:basedOn w:val="ConcurTableTextIndent"/>
    <w:semiHidden/>
    <w:rsid w:val="00A1396F"/>
    <w:pPr>
      <w:ind w:left="729"/>
    </w:pPr>
  </w:style>
  <w:style w:type="character" w:customStyle="1" w:styleId="attribute-value">
    <w:name w:val="attribute-value"/>
    <w:semiHidden/>
    <w:rsid w:val="00A1396F"/>
  </w:style>
  <w:style w:type="paragraph" w:customStyle="1" w:styleId="TableHeaderText">
    <w:name w:val="Table Header Text"/>
    <w:basedOn w:val="Normal"/>
    <w:autoRedefine/>
    <w:semiHidden/>
    <w:rsid w:val="00A1396F"/>
    <w:pPr>
      <w:shd w:val="clear" w:color="auto" w:fill="000000"/>
      <w:jc w:val="center"/>
    </w:pPr>
    <w:rPr>
      <w:rFonts w:ascii="Arial" w:hAnsi="Arial"/>
      <w:b/>
    </w:rPr>
  </w:style>
  <w:style w:type="paragraph" w:customStyle="1" w:styleId="TOCTitle">
    <w:name w:val="TOC Title"/>
    <w:basedOn w:val="Normal"/>
    <w:semiHidden/>
    <w:rsid w:val="00A1396F"/>
    <w:pPr>
      <w:widowControl w:val="0"/>
    </w:pPr>
    <w:rPr>
      <w:rFonts w:ascii="Arial" w:hAnsi="Arial"/>
      <w:b/>
      <w:sz w:val="32"/>
    </w:rPr>
  </w:style>
  <w:style w:type="paragraph" w:customStyle="1" w:styleId="TOCItem">
    <w:name w:val="TOCItem"/>
    <w:basedOn w:val="Normal"/>
    <w:autoRedefine/>
    <w:semiHidden/>
    <w:rsid w:val="00A1396F"/>
    <w:pPr>
      <w:tabs>
        <w:tab w:val="left" w:leader="dot" w:pos="7061"/>
        <w:tab w:val="right" w:pos="7524"/>
      </w:tabs>
      <w:spacing w:before="60" w:after="60"/>
      <w:ind w:right="465"/>
    </w:pPr>
    <w:rPr>
      <w:rFonts w:ascii="Arial" w:hAnsi="Arial"/>
    </w:rPr>
  </w:style>
  <w:style w:type="paragraph" w:customStyle="1" w:styleId="TOCStem">
    <w:name w:val="TOCStem"/>
    <w:basedOn w:val="Normal"/>
    <w:autoRedefine/>
    <w:semiHidden/>
    <w:rsid w:val="00A1396F"/>
    <w:rPr>
      <w:rFonts w:ascii="Arial" w:hAnsi="Arial"/>
    </w:rPr>
  </w:style>
  <w:style w:type="paragraph" w:customStyle="1" w:styleId="StyleConcurNumberItalic">
    <w:name w:val="Style Concur Number + Italic"/>
    <w:basedOn w:val="ConcurNumber"/>
    <w:semiHidden/>
    <w:rsid w:val="00A1396F"/>
    <w:rPr>
      <w:i/>
      <w:iCs/>
    </w:rPr>
  </w:style>
  <w:style w:type="paragraph" w:customStyle="1" w:styleId="StyleConcurNumberBold">
    <w:name w:val="Style Concur Number + Bold"/>
    <w:basedOn w:val="ConcurNumber"/>
    <w:semiHidden/>
    <w:rsid w:val="00A1396F"/>
    <w:rPr>
      <w:b/>
      <w:bCs/>
    </w:rPr>
  </w:style>
  <w:style w:type="paragraph" w:customStyle="1" w:styleId="StyleConcurNumberBold1">
    <w:name w:val="Style Concur Number + Bold1"/>
    <w:basedOn w:val="ConcurNumber"/>
    <w:autoRedefine/>
    <w:semiHidden/>
    <w:rsid w:val="00A1396F"/>
    <w:rPr>
      <w:b/>
      <w:bCs/>
    </w:rPr>
  </w:style>
  <w:style w:type="paragraph" w:customStyle="1" w:styleId="StyleConcurNumberNotExpandedbyCondensedby">
    <w:name w:val="Style Concur Number + Not Expanded by / Condensed by"/>
    <w:basedOn w:val="ConcurNumber"/>
    <w:autoRedefine/>
    <w:semiHidden/>
    <w:rsid w:val="00A1396F"/>
  </w:style>
  <w:style w:type="paragraph" w:customStyle="1" w:styleId="Tablebullets">
    <w:name w:val="Table bullets"/>
    <w:basedOn w:val="Normal"/>
    <w:autoRedefine/>
    <w:semiHidden/>
    <w:rsid w:val="00A1396F"/>
    <w:pPr>
      <w:snapToGrid w:val="0"/>
    </w:pPr>
    <w:rPr>
      <w:rFonts w:ascii="Arial" w:hAnsi="Arial"/>
    </w:rPr>
  </w:style>
  <w:style w:type="paragraph" w:customStyle="1" w:styleId="StyleConcurNumberLeft48ptFirstline0pt">
    <w:name w:val="Style Concur Number + Left:  48 pt First line:  0 pt"/>
    <w:basedOn w:val="ConcurNumber"/>
    <w:semiHidden/>
    <w:rsid w:val="00A1396F"/>
  </w:style>
  <w:style w:type="character" w:customStyle="1" w:styleId="style261">
    <w:name w:val="style261"/>
    <w:semiHidden/>
    <w:rsid w:val="00A1396F"/>
    <w:rPr>
      <w:color w:val="3B3B3B"/>
    </w:rPr>
  </w:style>
  <w:style w:type="paragraph" w:customStyle="1" w:styleId="TableTextBold">
    <w:name w:val="Table Text Bold"/>
    <w:basedOn w:val="TableText"/>
    <w:autoRedefine/>
    <w:semiHidden/>
    <w:rsid w:val="00A1396F"/>
    <w:rPr>
      <w:b/>
    </w:rPr>
  </w:style>
  <w:style w:type="paragraph" w:customStyle="1" w:styleId="ConcurCover20">
    <w:name w:val="Concur Cover2"/>
    <w:semiHidden/>
    <w:rsid w:val="00A1396F"/>
    <w:pPr>
      <w:keepNext/>
      <w:spacing w:before="120" w:after="120"/>
    </w:pPr>
    <w:rPr>
      <w:rFonts w:eastAsia="Calibri"/>
      <w:b/>
      <w:snapToGrid w:val="0"/>
      <w:sz w:val="36"/>
      <w:szCs w:val="22"/>
    </w:rPr>
  </w:style>
  <w:style w:type="paragraph" w:customStyle="1" w:styleId="ContinuedBlockLabel">
    <w:name w:val="Continued Block Label"/>
    <w:basedOn w:val="Normal"/>
    <w:autoRedefine/>
    <w:semiHidden/>
    <w:rsid w:val="00A1396F"/>
    <w:rPr>
      <w:rFonts w:ascii="Arial" w:hAnsi="Arial"/>
      <w:b/>
      <w:noProof/>
    </w:rPr>
  </w:style>
  <w:style w:type="paragraph" w:customStyle="1" w:styleId="ContinuedOnNextPa">
    <w:name w:val="Continued On Next Pa"/>
    <w:basedOn w:val="Normal"/>
    <w:next w:val="Normal"/>
    <w:autoRedefine/>
    <w:semiHidden/>
    <w:rsid w:val="00A1396F"/>
    <w:pPr>
      <w:pBdr>
        <w:top w:val="single" w:sz="6" w:space="1" w:color="auto"/>
        <w:between w:val="single" w:sz="6" w:space="1" w:color="auto"/>
      </w:pBdr>
      <w:ind w:left="1728"/>
      <w:jc w:val="right"/>
    </w:pPr>
    <w:rPr>
      <w:rFonts w:ascii="Arial" w:hAnsi="Arial"/>
      <w:i/>
      <w:sz w:val="18"/>
    </w:rPr>
  </w:style>
  <w:style w:type="paragraph" w:customStyle="1" w:styleId="ContinuedTableLabe">
    <w:name w:val="Continued Table Labe"/>
    <w:basedOn w:val="Normal"/>
    <w:autoRedefine/>
    <w:semiHidden/>
    <w:rsid w:val="00A1396F"/>
    <w:rPr>
      <w:rFonts w:ascii="Arial" w:hAnsi="Arial"/>
      <w:b/>
      <w:sz w:val="18"/>
    </w:rPr>
  </w:style>
  <w:style w:type="paragraph" w:customStyle="1" w:styleId="EmbeddedText">
    <w:name w:val="Embedded Text"/>
    <w:basedOn w:val="Normal"/>
    <w:autoRedefine/>
    <w:semiHidden/>
    <w:rsid w:val="00A1396F"/>
    <w:rPr>
      <w:rFonts w:ascii="Arial" w:hAnsi="Arial"/>
    </w:rPr>
  </w:style>
  <w:style w:type="paragraph" w:customStyle="1" w:styleId="MemoLine">
    <w:name w:val="Memo Line"/>
    <w:basedOn w:val="Normal"/>
    <w:next w:val="Normal"/>
    <w:semiHidden/>
    <w:rsid w:val="00A1396F"/>
    <w:pPr>
      <w:pBdr>
        <w:top w:val="single" w:sz="6" w:space="1" w:color="auto"/>
        <w:between w:val="single" w:sz="6" w:space="1" w:color="auto"/>
      </w:pBdr>
    </w:pPr>
    <w:rPr>
      <w:rFonts w:ascii="Times New Roman" w:hAnsi="Times New Roman"/>
      <w:sz w:val="24"/>
    </w:rPr>
  </w:style>
  <w:style w:type="paragraph" w:customStyle="1" w:styleId="NoteText">
    <w:name w:val="Note Text"/>
    <w:basedOn w:val="Normal"/>
    <w:autoRedefine/>
    <w:semiHidden/>
    <w:rsid w:val="00A1396F"/>
    <w:rPr>
      <w:rFonts w:ascii="Arial" w:hAnsi="Arial"/>
    </w:rPr>
  </w:style>
  <w:style w:type="paragraph" w:customStyle="1" w:styleId="PublicationTitle">
    <w:name w:val="Publication Title"/>
    <w:basedOn w:val="Normal"/>
    <w:next w:val="Heading4"/>
    <w:semiHidden/>
    <w:rsid w:val="00A1396F"/>
    <w:pPr>
      <w:spacing w:after="240"/>
      <w:jc w:val="center"/>
    </w:pPr>
    <w:rPr>
      <w:rFonts w:ascii="Arial" w:hAnsi="Arial"/>
      <w:b/>
      <w:sz w:val="32"/>
    </w:rPr>
  </w:style>
  <w:style w:type="paragraph" w:customStyle="1" w:styleId="StyleBlockTextBold">
    <w:name w:val="Style Block Text + Bold"/>
    <w:basedOn w:val="BlockText"/>
    <w:autoRedefine/>
    <w:semiHidden/>
    <w:rsid w:val="00A1396F"/>
    <w:rPr>
      <w:b/>
      <w:bCs/>
    </w:rPr>
  </w:style>
  <w:style w:type="paragraph" w:customStyle="1" w:styleId="StyleConcurNoteIndentJustified">
    <w:name w:val="Style Concur Note Indent + Justified"/>
    <w:basedOn w:val="ConcurNoteIndent"/>
    <w:autoRedefine/>
    <w:semiHidden/>
    <w:rsid w:val="00A1396F"/>
    <w:pPr>
      <w:numPr>
        <w:numId w:val="0"/>
      </w:numPr>
    </w:pPr>
  </w:style>
  <w:style w:type="paragraph" w:customStyle="1" w:styleId="StyleBlockText11ptBold">
    <w:name w:val="Style Block_Text + 11 pt Bold"/>
    <w:basedOn w:val="Normal"/>
    <w:autoRedefine/>
    <w:semiHidden/>
    <w:rsid w:val="00A1396F"/>
    <w:rPr>
      <w:rFonts w:ascii="Arial" w:hAnsi="Arial"/>
      <w:b/>
      <w:bCs/>
      <w:spacing w:val="6"/>
    </w:rPr>
  </w:style>
  <w:style w:type="character" w:customStyle="1" w:styleId="error">
    <w:name w:val="error"/>
    <w:semiHidden/>
    <w:rsid w:val="00A1396F"/>
  </w:style>
  <w:style w:type="character" w:customStyle="1" w:styleId="fieldlabel1">
    <w:name w:val="fieldlabel1"/>
    <w:semiHidden/>
    <w:rsid w:val="00A1396F"/>
    <w:rPr>
      <w:rFonts w:ascii="Arial" w:hAnsi="Arial" w:cs="Arial" w:hint="default"/>
      <w:color w:val="000080"/>
      <w:sz w:val="17"/>
      <w:szCs w:val="17"/>
    </w:rPr>
  </w:style>
  <w:style w:type="paragraph" w:customStyle="1" w:styleId="Style1">
    <w:name w:val="Style 1"/>
    <w:basedOn w:val="Normal"/>
    <w:autoRedefine/>
    <w:semiHidden/>
    <w:rsid w:val="00A1396F"/>
    <w:pPr>
      <w:numPr>
        <w:numId w:val="40"/>
      </w:numPr>
    </w:pPr>
    <w:rPr>
      <w:rFonts w:ascii="Times New Roman" w:hAnsi="Times New Roman"/>
      <w:sz w:val="24"/>
      <w:szCs w:val="24"/>
    </w:rPr>
  </w:style>
  <w:style w:type="paragraph" w:customStyle="1" w:styleId="Table">
    <w:name w:val="Table"/>
    <w:basedOn w:val="Normal"/>
    <w:autoRedefine/>
    <w:semiHidden/>
    <w:rsid w:val="00A1396F"/>
    <w:pPr>
      <w:spacing w:before="30" w:after="30"/>
      <w:contextualSpacing/>
    </w:pPr>
    <w:rPr>
      <w:rFonts w:ascii="Times New Roman" w:hAnsi="Times New Roman"/>
      <w:bCs/>
      <w:szCs w:val="24"/>
    </w:rPr>
  </w:style>
  <w:style w:type="paragraph" w:customStyle="1" w:styleId="TableBullet0">
    <w:name w:val="TableBullet"/>
    <w:autoRedefine/>
    <w:semiHidden/>
    <w:rsid w:val="00A1396F"/>
    <w:pPr>
      <w:numPr>
        <w:numId w:val="41"/>
      </w:numPr>
      <w:tabs>
        <w:tab w:val="left" w:pos="259"/>
      </w:tabs>
      <w:spacing w:before="60" w:after="60"/>
    </w:pPr>
    <w:rPr>
      <w:rFonts w:ascii="Arial" w:eastAsia="Calibri" w:hAnsi="Arial"/>
      <w:bCs/>
      <w:szCs w:val="24"/>
    </w:rPr>
  </w:style>
  <w:style w:type="paragraph" w:customStyle="1" w:styleId="StyleBulletText1">
    <w:name w:val="Style Bullet Text 1"/>
    <w:basedOn w:val="Normal"/>
    <w:link w:val="StyleBulletText1Char"/>
    <w:autoRedefine/>
    <w:semiHidden/>
    <w:rsid w:val="00A1396F"/>
    <w:pPr>
      <w:snapToGrid w:val="0"/>
    </w:pPr>
    <w:rPr>
      <w:rFonts w:ascii="Arial" w:hAnsi="Arial"/>
      <w:i/>
      <w:iCs/>
    </w:rPr>
  </w:style>
  <w:style w:type="character" w:customStyle="1" w:styleId="StyleBulletText1Char">
    <w:name w:val="Style Bullet Text 1 Char"/>
    <w:link w:val="StyleBulletText1"/>
    <w:semiHidden/>
    <w:rsid w:val="00A1396F"/>
    <w:rPr>
      <w:rFonts w:ascii="Arial" w:hAnsi="Arial"/>
      <w:i/>
      <w:iCs/>
      <w:sz w:val="22"/>
      <w:szCs w:val="22"/>
    </w:rPr>
  </w:style>
  <w:style w:type="paragraph" w:customStyle="1" w:styleId="xl68">
    <w:name w:val="xl68"/>
    <w:basedOn w:val="Normal"/>
    <w:semiHidden/>
    <w:rsid w:val="00A1396F"/>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textAlignment w:val="top"/>
    </w:pPr>
    <w:rPr>
      <w:rFonts w:ascii="Times New Roman" w:hAnsi="Times New Roman"/>
      <w:color w:val="0000FF"/>
      <w:sz w:val="24"/>
      <w:szCs w:val="24"/>
      <w:u w:val="single"/>
    </w:rPr>
  </w:style>
  <w:style w:type="paragraph" w:customStyle="1" w:styleId="xl64">
    <w:name w:val="xl64"/>
    <w:basedOn w:val="Normal"/>
    <w:semiHidden/>
    <w:rsid w:val="00A1396F"/>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top"/>
    </w:pPr>
    <w:rPr>
      <w:rFonts w:ascii="Arial" w:hAnsi="Arial" w:cs="Arial"/>
      <w:b/>
      <w:bCs/>
      <w:sz w:val="24"/>
      <w:szCs w:val="24"/>
    </w:rPr>
  </w:style>
  <w:style w:type="paragraph" w:customStyle="1" w:styleId="CBRNCode">
    <w:name w:val="CB_RN_Code"/>
    <w:basedOn w:val="Normal"/>
    <w:semiHidden/>
    <w:rsid w:val="00A1396F"/>
    <w:pPr>
      <w:shd w:val="clear" w:color="auto" w:fill="FFFFFF"/>
    </w:pPr>
    <w:rPr>
      <w:rFonts w:ascii="Courier New" w:hAnsi="Courier New" w:cs="Courier New"/>
    </w:rPr>
  </w:style>
  <w:style w:type="paragraph" w:customStyle="1" w:styleId="BoxBodyText">
    <w:name w:val="BoxBodyText"/>
    <w:basedOn w:val="Normal"/>
    <w:rsid w:val="00A1396F"/>
    <w:pPr>
      <w:spacing w:before="40" w:after="40"/>
    </w:pPr>
    <w:rPr>
      <w:snapToGrid w:val="0"/>
      <w:color w:val="993300"/>
      <w:sz w:val="18"/>
    </w:rPr>
  </w:style>
  <w:style w:type="character" w:customStyle="1" w:styleId="Heading6Char">
    <w:name w:val="Heading 6 Char"/>
    <w:aliases w:val="Sub Label Char"/>
    <w:link w:val="Heading6"/>
    <w:rsid w:val="00A1396F"/>
    <w:rPr>
      <w:rFonts w:ascii="Verdana" w:hAnsi="Verdana"/>
      <w:b/>
      <w:bCs/>
      <w:sz w:val="22"/>
      <w:szCs w:val="22"/>
    </w:rPr>
  </w:style>
  <w:style w:type="character" w:customStyle="1" w:styleId="Heading7Char">
    <w:name w:val="Heading 7 Char"/>
    <w:link w:val="Heading7"/>
    <w:rsid w:val="00A1396F"/>
    <w:rPr>
      <w:sz w:val="24"/>
      <w:szCs w:val="24"/>
    </w:rPr>
  </w:style>
  <w:style w:type="character" w:customStyle="1" w:styleId="Heading8Char">
    <w:name w:val="Heading 8 Char"/>
    <w:link w:val="Heading8"/>
    <w:rsid w:val="00A1396F"/>
    <w:rPr>
      <w:i/>
      <w:iCs/>
      <w:sz w:val="24"/>
      <w:szCs w:val="24"/>
    </w:rPr>
  </w:style>
  <w:style w:type="character" w:customStyle="1" w:styleId="Heading9Char">
    <w:name w:val="Heading 9 Char"/>
    <w:link w:val="Heading9"/>
    <w:rsid w:val="00A1396F"/>
    <w:rPr>
      <w:rFonts w:ascii="Arial" w:hAnsi="Arial" w:cs="Arial"/>
      <w:sz w:val="22"/>
      <w:szCs w:val="22"/>
    </w:rPr>
  </w:style>
  <w:style w:type="character" w:customStyle="1" w:styleId="FooterChar1">
    <w:name w:val="Footer Char1"/>
    <w:aliases w:val="Footer Char Char,Footer Char1 Char Char,Footer Char Char Char Char,Footer Char Char1 Char"/>
    <w:link w:val="Footer"/>
    <w:rsid w:val="00A1396F"/>
    <w:rPr>
      <w:rFonts w:ascii="Verdana" w:hAnsi="Verdana"/>
      <w:snapToGrid w:val="0"/>
      <w:sz w:val="18"/>
      <w:szCs w:val="18"/>
    </w:rPr>
  </w:style>
  <w:style w:type="character" w:customStyle="1" w:styleId="TitleChar">
    <w:name w:val="Title Char"/>
    <w:link w:val="Title"/>
    <w:rsid w:val="00A1396F"/>
    <w:rPr>
      <w:rFonts w:ascii="Arial" w:hAnsi="Arial" w:cs="Arial"/>
      <w:b/>
      <w:bCs/>
      <w:kern w:val="28"/>
      <w:sz w:val="32"/>
      <w:szCs w:val="32"/>
    </w:rPr>
  </w:style>
  <w:style w:type="character" w:customStyle="1" w:styleId="BodyTextChar">
    <w:name w:val="Body Text Char"/>
    <w:link w:val="BodyText"/>
    <w:semiHidden/>
    <w:locked/>
    <w:rsid w:val="00A1396F"/>
    <w:rPr>
      <w:rFonts w:ascii="Verdana" w:hAnsi="Verdana"/>
      <w:sz w:val="22"/>
      <w:szCs w:val="22"/>
    </w:rPr>
  </w:style>
  <w:style w:type="character" w:customStyle="1" w:styleId="SubtitleChar">
    <w:name w:val="Subtitle Char"/>
    <w:link w:val="Subtitle"/>
    <w:rsid w:val="00A1396F"/>
    <w:rPr>
      <w:rFonts w:ascii="Arial" w:hAnsi="Arial" w:cs="Arial"/>
      <w:sz w:val="24"/>
      <w:szCs w:val="24"/>
    </w:rPr>
  </w:style>
  <w:style w:type="character" w:customStyle="1" w:styleId="PlainTextChar1">
    <w:name w:val="Plain Text Char1"/>
    <w:link w:val="PlainText"/>
    <w:semiHidden/>
    <w:rsid w:val="00A1396F"/>
    <w:rPr>
      <w:rFonts w:ascii="Courier New" w:hAnsi="Courier New" w:cs="Courier New"/>
    </w:rPr>
  </w:style>
  <w:style w:type="table" w:styleId="LightList">
    <w:name w:val="Light List"/>
    <w:basedOn w:val="TableNormal"/>
    <w:uiPriority w:val="61"/>
    <w:rsid w:val="00A1396F"/>
    <w:rPr>
      <w:lang w:val="fi-FI" w:eastAsia="fi-FI"/>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styleId="UnresolvedMention">
    <w:name w:val="Unresolved Mention"/>
    <w:uiPriority w:val="99"/>
    <w:semiHidden/>
    <w:rsid w:val="00A1396F"/>
    <w:rPr>
      <w:color w:val="808080"/>
      <w:shd w:val="clear" w:color="auto" w:fill="E6E6E6"/>
    </w:rPr>
  </w:style>
  <w:style w:type="character" w:customStyle="1" w:styleId="ConcurMoreInfoIndent3Char">
    <w:name w:val="Concur More Info Indent3 Char"/>
    <w:link w:val="ConcurMoreInfoIndent3"/>
    <w:semiHidden/>
    <w:rsid w:val="00A1396F"/>
    <w:rPr>
      <w:rFonts w:ascii="Verdana" w:hAnsi="Verdana"/>
      <w:snapToGrid w:val="0"/>
    </w:rPr>
  </w:style>
  <w:style w:type="character" w:customStyle="1" w:styleId="ConcurMoreInfoIndent2Char">
    <w:name w:val="Concur More Info Indent2 Char"/>
    <w:link w:val="ConcurMoreInfoIndent2"/>
    <w:rsid w:val="00A1396F"/>
    <w:rPr>
      <w:rFonts w:ascii="Verdana" w:hAnsi="Verdana"/>
      <w:snapToGrid w:val="0"/>
    </w:rPr>
  </w:style>
  <w:style w:type="character" w:customStyle="1" w:styleId="ConcurTableTextIndentChar">
    <w:name w:val="Concur Table Text Indent Char"/>
    <w:link w:val="ConcurTableTextIndent"/>
    <w:rsid w:val="00A1396F"/>
    <w:rPr>
      <w:rFonts w:ascii="Verdana" w:hAnsi="Verdana"/>
      <w:snapToGrid w:val="0"/>
      <w:sz w:val="18"/>
    </w:rPr>
  </w:style>
  <w:style w:type="character" w:customStyle="1" w:styleId="ConcurWarningIconChar">
    <w:name w:val="Concur Warning Icon Char"/>
    <w:link w:val="ConcurWarningIcon"/>
    <w:locked/>
    <w:rsid w:val="00A1396F"/>
    <w:rPr>
      <w:rFonts w:ascii="Verdana" w:hAnsi="Verdana"/>
      <w:snapToGrid w:val="0"/>
    </w:rPr>
  </w:style>
  <w:style w:type="character" w:customStyle="1" w:styleId="ConcurBulletIndent2Char">
    <w:name w:val="Concur Bullet Indent2 Char"/>
    <w:link w:val="ConcurBulletIndent2"/>
    <w:rsid w:val="00A1396F"/>
    <w:rPr>
      <w:rFonts w:ascii="Verdana" w:eastAsia="Calibri" w:hAnsi="Verdana"/>
      <w:snapToGrid w:val="0"/>
    </w:rPr>
  </w:style>
  <w:style w:type="paragraph" w:customStyle="1" w:styleId="37">
    <w:name w:val="3.7"/>
    <w:basedOn w:val="Heading3"/>
    <w:rsid w:val="00A1396F"/>
    <w:pPr>
      <w:spacing w:before="0"/>
    </w:pPr>
    <w:rPr>
      <w:color w:val="auto"/>
    </w:rPr>
  </w:style>
  <w:style w:type="paragraph" w:styleId="Revision">
    <w:name w:val="Revision"/>
    <w:hidden/>
    <w:uiPriority w:val="99"/>
    <w:semiHidden/>
    <w:rsid w:val="00524A89"/>
    <w:rPr>
      <w:rFonts w:ascii="Verdana" w:hAnsi="Verdana"/>
      <w:sz w:val="22"/>
      <w:szCs w:val="22"/>
    </w:rPr>
  </w:style>
  <w:style w:type="numbering" w:customStyle="1" w:styleId="1111113">
    <w:name w:val="1 / 1.1 / 1.1.13"/>
    <w:basedOn w:val="NoList"/>
    <w:next w:val="111111"/>
    <w:rsid w:val="0065407A"/>
    <w:pPr>
      <w:numPr>
        <w:numId w:val="42"/>
      </w:numPr>
    </w:pPr>
  </w:style>
  <w:style w:type="character" w:customStyle="1" w:styleId="apple-converted-space">
    <w:name w:val="apple-converted-space"/>
    <w:basedOn w:val="DefaultParagraphFont"/>
    <w:rsid w:val="00B11CF2"/>
  </w:style>
  <w:style w:type="character" w:styleId="Mention">
    <w:name w:val="Mention"/>
    <w:basedOn w:val="DefaultParagraphFont"/>
    <w:uiPriority w:val="99"/>
    <w:unhideWhenUsed/>
    <w:rsid w:val="00616841"/>
    <w:rPr>
      <w:color w:val="2B579A"/>
      <w:shd w:val="clear" w:color="auto" w:fill="E1DFDD"/>
    </w:rPr>
  </w:style>
  <w:style w:type="paragraph" w:styleId="Bibliography">
    <w:name w:val="Bibliography"/>
    <w:basedOn w:val="Normal"/>
    <w:next w:val="Normal"/>
    <w:uiPriority w:val="37"/>
    <w:semiHidden/>
    <w:unhideWhenUsed/>
    <w:rsid w:val="00FB608F"/>
  </w:style>
  <w:style w:type="paragraph" w:styleId="IntenseQuote">
    <w:name w:val="Intense Quote"/>
    <w:basedOn w:val="Normal"/>
    <w:next w:val="Normal"/>
    <w:link w:val="IntenseQuoteChar"/>
    <w:uiPriority w:val="30"/>
    <w:qFormat/>
    <w:rsid w:val="00FB608F"/>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FB608F"/>
    <w:rPr>
      <w:rFonts w:ascii="Verdana" w:hAnsi="Verdana"/>
      <w:i/>
      <w:iCs/>
      <w:color w:val="4472C4" w:themeColor="accent1"/>
      <w:sz w:val="22"/>
      <w:szCs w:val="22"/>
    </w:rPr>
  </w:style>
  <w:style w:type="paragraph" w:styleId="NoSpacing">
    <w:name w:val="No Spacing"/>
    <w:uiPriority w:val="1"/>
    <w:qFormat/>
    <w:rsid w:val="00FB608F"/>
    <w:rPr>
      <w:rFonts w:ascii="Verdana" w:hAnsi="Verdana"/>
      <w:sz w:val="22"/>
      <w:szCs w:val="22"/>
    </w:rPr>
  </w:style>
  <w:style w:type="paragraph" w:styleId="Quote">
    <w:name w:val="Quote"/>
    <w:basedOn w:val="Normal"/>
    <w:next w:val="Normal"/>
    <w:link w:val="QuoteChar"/>
    <w:uiPriority w:val="29"/>
    <w:qFormat/>
    <w:rsid w:val="00FB608F"/>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FB608F"/>
    <w:rPr>
      <w:rFonts w:ascii="Verdana" w:hAnsi="Verdana"/>
      <w:i/>
      <w:iCs/>
      <w:color w:val="404040" w:themeColor="text1" w:themeTint="BF"/>
      <w:sz w:val="22"/>
      <w:szCs w:val="22"/>
    </w:rPr>
  </w:style>
  <w:style w:type="paragraph" w:styleId="TOCHeading">
    <w:name w:val="TOC Heading"/>
    <w:basedOn w:val="Heading1"/>
    <w:next w:val="Normal"/>
    <w:uiPriority w:val="39"/>
    <w:semiHidden/>
    <w:unhideWhenUsed/>
    <w:qFormat/>
    <w:rsid w:val="00FB608F"/>
    <w:pPr>
      <w:keepNext/>
      <w:keepLines/>
      <w:tabs>
        <w:tab w:val="clear" w:pos="4320"/>
        <w:tab w:val="clear" w:pos="8640"/>
      </w:tabs>
      <w:spacing w:before="240" w:after="0"/>
      <w:jc w:val="left"/>
      <w:outlineLvl w:val="9"/>
    </w:pPr>
    <w:rPr>
      <w:rFonts w:asciiTheme="majorHAnsi" w:eastAsiaTheme="majorEastAsia" w:hAnsiTheme="majorHAnsi" w:cstheme="majorBidi"/>
      <w:b w:val="0"/>
      <w:bCs w:val="0"/>
      <w:iCs w:val="0"/>
      <w:color w:val="2F5496"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0758951">
      <w:bodyDiv w:val="1"/>
      <w:marLeft w:val="0"/>
      <w:marRight w:val="0"/>
      <w:marTop w:val="0"/>
      <w:marBottom w:val="0"/>
      <w:divBdr>
        <w:top w:val="none" w:sz="0" w:space="0" w:color="auto"/>
        <w:left w:val="none" w:sz="0" w:space="0" w:color="auto"/>
        <w:bottom w:val="none" w:sz="0" w:space="0" w:color="auto"/>
        <w:right w:val="none" w:sz="0" w:space="0" w:color="auto"/>
      </w:divBdr>
    </w:div>
    <w:div w:id="161820186">
      <w:bodyDiv w:val="1"/>
      <w:marLeft w:val="0"/>
      <w:marRight w:val="0"/>
      <w:marTop w:val="0"/>
      <w:marBottom w:val="0"/>
      <w:divBdr>
        <w:top w:val="none" w:sz="0" w:space="0" w:color="auto"/>
        <w:left w:val="none" w:sz="0" w:space="0" w:color="auto"/>
        <w:bottom w:val="none" w:sz="0" w:space="0" w:color="auto"/>
        <w:right w:val="none" w:sz="0" w:space="0" w:color="auto"/>
      </w:divBdr>
    </w:div>
    <w:div w:id="210776311">
      <w:bodyDiv w:val="1"/>
      <w:marLeft w:val="0"/>
      <w:marRight w:val="0"/>
      <w:marTop w:val="0"/>
      <w:marBottom w:val="0"/>
      <w:divBdr>
        <w:top w:val="none" w:sz="0" w:space="0" w:color="auto"/>
        <w:left w:val="none" w:sz="0" w:space="0" w:color="auto"/>
        <w:bottom w:val="none" w:sz="0" w:space="0" w:color="auto"/>
        <w:right w:val="none" w:sz="0" w:space="0" w:color="auto"/>
      </w:divBdr>
    </w:div>
    <w:div w:id="567309294">
      <w:bodyDiv w:val="1"/>
      <w:marLeft w:val="0"/>
      <w:marRight w:val="0"/>
      <w:marTop w:val="0"/>
      <w:marBottom w:val="0"/>
      <w:divBdr>
        <w:top w:val="none" w:sz="0" w:space="0" w:color="auto"/>
        <w:left w:val="none" w:sz="0" w:space="0" w:color="auto"/>
        <w:bottom w:val="none" w:sz="0" w:space="0" w:color="auto"/>
        <w:right w:val="none" w:sz="0" w:space="0" w:color="auto"/>
      </w:divBdr>
      <w:divsChild>
        <w:div w:id="1167789715">
          <w:marLeft w:val="0"/>
          <w:marRight w:val="0"/>
          <w:marTop w:val="0"/>
          <w:marBottom w:val="0"/>
          <w:divBdr>
            <w:top w:val="none" w:sz="0" w:space="0" w:color="auto"/>
            <w:left w:val="none" w:sz="0" w:space="0" w:color="auto"/>
            <w:bottom w:val="none" w:sz="0" w:space="0" w:color="auto"/>
            <w:right w:val="none" w:sz="0" w:space="0" w:color="auto"/>
          </w:divBdr>
          <w:divsChild>
            <w:div w:id="1033457091">
              <w:marLeft w:val="0"/>
              <w:marRight w:val="0"/>
              <w:marTop w:val="0"/>
              <w:marBottom w:val="0"/>
              <w:divBdr>
                <w:top w:val="none" w:sz="0" w:space="0" w:color="auto"/>
                <w:left w:val="none" w:sz="0" w:space="0" w:color="auto"/>
                <w:bottom w:val="none" w:sz="0" w:space="0" w:color="auto"/>
                <w:right w:val="none" w:sz="0" w:space="0" w:color="auto"/>
              </w:divBdr>
              <w:divsChild>
                <w:div w:id="1771929534">
                  <w:marLeft w:val="0"/>
                  <w:marRight w:val="0"/>
                  <w:marTop w:val="0"/>
                  <w:marBottom w:val="0"/>
                  <w:divBdr>
                    <w:top w:val="none" w:sz="0" w:space="0" w:color="auto"/>
                    <w:left w:val="none" w:sz="0" w:space="0" w:color="auto"/>
                    <w:bottom w:val="none" w:sz="0" w:space="0" w:color="auto"/>
                    <w:right w:val="none" w:sz="0" w:space="0" w:color="auto"/>
                  </w:divBdr>
                  <w:divsChild>
                    <w:div w:id="1526747431">
                      <w:marLeft w:val="0"/>
                      <w:marRight w:val="0"/>
                      <w:marTop w:val="0"/>
                      <w:marBottom w:val="0"/>
                      <w:divBdr>
                        <w:top w:val="none" w:sz="0" w:space="0" w:color="auto"/>
                        <w:left w:val="none" w:sz="0" w:space="0" w:color="auto"/>
                        <w:bottom w:val="none" w:sz="0" w:space="0" w:color="auto"/>
                        <w:right w:val="none" w:sz="0" w:space="0" w:color="auto"/>
                      </w:divBdr>
                      <w:divsChild>
                        <w:div w:id="1441753331">
                          <w:marLeft w:val="0"/>
                          <w:marRight w:val="0"/>
                          <w:marTop w:val="0"/>
                          <w:marBottom w:val="0"/>
                          <w:divBdr>
                            <w:top w:val="none" w:sz="0" w:space="0" w:color="auto"/>
                            <w:left w:val="none" w:sz="0" w:space="0" w:color="auto"/>
                            <w:bottom w:val="none" w:sz="0" w:space="0" w:color="auto"/>
                            <w:right w:val="none" w:sz="0" w:space="0" w:color="auto"/>
                          </w:divBdr>
                          <w:divsChild>
                            <w:div w:id="253899602">
                              <w:marLeft w:val="0"/>
                              <w:marRight w:val="0"/>
                              <w:marTop w:val="0"/>
                              <w:marBottom w:val="0"/>
                              <w:divBdr>
                                <w:top w:val="none" w:sz="0" w:space="0" w:color="auto"/>
                                <w:left w:val="none" w:sz="0" w:space="0" w:color="auto"/>
                                <w:bottom w:val="none" w:sz="0" w:space="0" w:color="auto"/>
                                <w:right w:val="none" w:sz="0" w:space="0" w:color="auto"/>
                              </w:divBdr>
                              <w:divsChild>
                                <w:div w:id="797264625">
                                  <w:marLeft w:val="0"/>
                                  <w:marRight w:val="0"/>
                                  <w:marTop w:val="0"/>
                                  <w:marBottom w:val="0"/>
                                  <w:divBdr>
                                    <w:top w:val="none" w:sz="0" w:space="0" w:color="auto"/>
                                    <w:left w:val="none" w:sz="0" w:space="0" w:color="auto"/>
                                    <w:bottom w:val="none" w:sz="0" w:space="0" w:color="auto"/>
                                    <w:right w:val="none" w:sz="0" w:space="0" w:color="auto"/>
                                  </w:divBdr>
                                  <w:divsChild>
                                    <w:div w:id="924415366">
                                      <w:marLeft w:val="0"/>
                                      <w:marRight w:val="0"/>
                                      <w:marTop w:val="240"/>
                                      <w:marBottom w:val="0"/>
                                      <w:divBdr>
                                        <w:top w:val="none" w:sz="0" w:space="0" w:color="auto"/>
                                        <w:left w:val="none" w:sz="0" w:space="0" w:color="auto"/>
                                        <w:bottom w:val="none" w:sz="0" w:space="0" w:color="auto"/>
                                        <w:right w:val="none" w:sz="0" w:space="0" w:color="auto"/>
                                      </w:divBdr>
                                      <w:divsChild>
                                        <w:div w:id="1373387701">
                                          <w:marLeft w:val="0"/>
                                          <w:marRight w:val="0"/>
                                          <w:marTop w:val="0"/>
                                          <w:marBottom w:val="0"/>
                                          <w:divBdr>
                                            <w:top w:val="none" w:sz="0" w:space="0" w:color="auto"/>
                                            <w:left w:val="none" w:sz="0" w:space="0" w:color="auto"/>
                                            <w:bottom w:val="none" w:sz="0" w:space="0" w:color="auto"/>
                                            <w:right w:val="none" w:sz="0" w:space="0" w:color="auto"/>
                                          </w:divBdr>
                                          <w:divsChild>
                                            <w:div w:id="500199290">
                                              <w:marLeft w:val="0"/>
                                              <w:marRight w:val="0"/>
                                              <w:marTop w:val="240"/>
                                              <w:marBottom w:val="0"/>
                                              <w:divBdr>
                                                <w:top w:val="none" w:sz="0" w:space="0" w:color="auto"/>
                                                <w:left w:val="none" w:sz="0" w:space="0" w:color="auto"/>
                                                <w:bottom w:val="none" w:sz="0" w:space="0" w:color="auto"/>
                                                <w:right w:val="none" w:sz="0" w:space="0" w:color="auto"/>
                                              </w:divBdr>
                                              <w:divsChild>
                                                <w:div w:id="1929650506">
                                                  <w:marLeft w:val="0"/>
                                                  <w:marRight w:val="0"/>
                                                  <w:marTop w:val="0"/>
                                                  <w:marBottom w:val="0"/>
                                                  <w:divBdr>
                                                    <w:top w:val="none" w:sz="0" w:space="0" w:color="auto"/>
                                                    <w:left w:val="none" w:sz="0" w:space="0" w:color="auto"/>
                                                    <w:bottom w:val="none" w:sz="0" w:space="0" w:color="auto"/>
                                                    <w:right w:val="none" w:sz="0" w:space="0" w:color="auto"/>
                                                  </w:divBdr>
                                                  <w:divsChild>
                                                    <w:div w:id="575825390">
                                                      <w:marLeft w:val="0"/>
                                                      <w:marRight w:val="0"/>
                                                      <w:marTop w:val="0"/>
                                                      <w:marBottom w:val="0"/>
                                                      <w:divBdr>
                                                        <w:top w:val="none" w:sz="0" w:space="0" w:color="auto"/>
                                                        <w:left w:val="none" w:sz="0" w:space="0" w:color="auto"/>
                                                        <w:bottom w:val="none" w:sz="0" w:space="0" w:color="auto"/>
                                                        <w:right w:val="none" w:sz="0" w:space="0" w:color="auto"/>
                                                      </w:divBdr>
                                                      <w:divsChild>
                                                        <w:div w:id="1128552208">
                                                          <w:marLeft w:val="0"/>
                                                          <w:marRight w:val="0"/>
                                                          <w:marTop w:val="0"/>
                                                          <w:marBottom w:val="0"/>
                                                          <w:divBdr>
                                                            <w:top w:val="none" w:sz="0" w:space="0" w:color="auto"/>
                                                            <w:left w:val="none" w:sz="0" w:space="0" w:color="auto"/>
                                                            <w:bottom w:val="single" w:sz="6" w:space="6" w:color="DDDDDD"/>
                                                            <w:right w:val="none" w:sz="0" w:space="0" w:color="auto"/>
                                                          </w:divBdr>
                                                          <w:divsChild>
                                                            <w:div w:id="1179008943">
                                                              <w:marLeft w:val="0"/>
                                                              <w:marRight w:val="0"/>
                                                              <w:marTop w:val="0"/>
                                                              <w:marBottom w:val="0"/>
                                                              <w:divBdr>
                                                                <w:top w:val="none" w:sz="0" w:space="0" w:color="auto"/>
                                                                <w:left w:val="none" w:sz="0" w:space="0" w:color="auto"/>
                                                                <w:bottom w:val="none" w:sz="0" w:space="0" w:color="auto"/>
                                                                <w:right w:val="none" w:sz="0" w:space="0" w:color="auto"/>
                                                              </w:divBdr>
                                                              <w:divsChild>
                                                                <w:div w:id="1569488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628050923">
      <w:bodyDiv w:val="1"/>
      <w:marLeft w:val="0"/>
      <w:marRight w:val="0"/>
      <w:marTop w:val="0"/>
      <w:marBottom w:val="0"/>
      <w:divBdr>
        <w:top w:val="none" w:sz="0" w:space="0" w:color="auto"/>
        <w:left w:val="none" w:sz="0" w:space="0" w:color="auto"/>
        <w:bottom w:val="none" w:sz="0" w:space="0" w:color="auto"/>
        <w:right w:val="none" w:sz="0" w:space="0" w:color="auto"/>
      </w:divBdr>
      <w:divsChild>
        <w:div w:id="500891859">
          <w:marLeft w:val="0"/>
          <w:marRight w:val="0"/>
          <w:marTop w:val="0"/>
          <w:marBottom w:val="0"/>
          <w:divBdr>
            <w:top w:val="none" w:sz="0" w:space="0" w:color="auto"/>
            <w:left w:val="none" w:sz="0" w:space="0" w:color="auto"/>
            <w:bottom w:val="none" w:sz="0" w:space="0" w:color="auto"/>
            <w:right w:val="none" w:sz="0" w:space="0" w:color="auto"/>
          </w:divBdr>
        </w:div>
        <w:div w:id="845823716">
          <w:marLeft w:val="0"/>
          <w:marRight w:val="0"/>
          <w:marTop w:val="0"/>
          <w:marBottom w:val="0"/>
          <w:divBdr>
            <w:top w:val="none" w:sz="0" w:space="0" w:color="auto"/>
            <w:left w:val="none" w:sz="0" w:space="0" w:color="auto"/>
            <w:bottom w:val="none" w:sz="0" w:space="0" w:color="auto"/>
            <w:right w:val="none" w:sz="0" w:space="0" w:color="auto"/>
          </w:divBdr>
        </w:div>
        <w:div w:id="1205678867">
          <w:marLeft w:val="0"/>
          <w:marRight w:val="0"/>
          <w:marTop w:val="0"/>
          <w:marBottom w:val="0"/>
          <w:divBdr>
            <w:top w:val="none" w:sz="0" w:space="0" w:color="auto"/>
            <w:left w:val="none" w:sz="0" w:space="0" w:color="auto"/>
            <w:bottom w:val="none" w:sz="0" w:space="0" w:color="auto"/>
            <w:right w:val="none" w:sz="0" w:space="0" w:color="auto"/>
          </w:divBdr>
        </w:div>
        <w:div w:id="1357268744">
          <w:marLeft w:val="0"/>
          <w:marRight w:val="0"/>
          <w:marTop w:val="0"/>
          <w:marBottom w:val="0"/>
          <w:divBdr>
            <w:top w:val="none" w:sz="0" w:space="0" w:color="auto"/>
            <w:left w:val="none" w:sz="0" w:space="0" w:color="auto"/>
            <w:bottom w:val="none" w:sz="0" w:space="0" w:color="auto"/>
            <w:right w:val="none" w:sz="0" w:space="0" w:color="auto"/>
          </w:divBdr>
        </w:div>
        <w:div w:id="1424304392">
          <w:marLeft w:val="0"/>
          <w:marRight w:val="0"/>
          <w:marTop w:val="0"/>
          <w:marBottom w:val="0"/>
          <w:divBdr>
            <w:top w:val="none" w:sz="0" w:space="0" w:color="auto"/>
            <w:left w:val="none" w:sz="0" w:space="0" w:color="auto"/>
            <w:bottom w:val="none" w:sz="0" w:space="0" w:color="auto"/>
            <w:right w:val="none" w:sz="0" w:space="0" w:color="auto"/>
          </w:divBdr>
        </w:div>
        <w:div w:id="1634599575">
          <w:marLeft w:val="0"/>
          <w:marRight w:val="0"/>
          <w:marTop w:val="0"/>
          <w:marBottom w:val="0"/>
          <w:divBdr>
            <w:top w:val="none" w:sz="0" w:space="0" w:color="auto"/>
            <w:left w:val="none" w:sz="0" w:space="0" w:color="auto"/>
            <w:bottom w:val="none" w:sz="0" w:space="0" w:color="auto"/>
            <w:right w:val="none" w:sz="0" w:space="0" w:color="auto"/>
          </w:divBdr>
        </w:div>
        <w:div w:id="1754275564">
          <w:marLeft w:val="0"/>
          <w:marRight w:val="0"/>
          <w:marTop w:val="0"/>
          <w:marBottom w:val="0"/>
          <w:divBdr>
            <w:top w:val="none" w:sz="0" w:space="0" w:color="auto"/>
            <w:left w:val="none" w:sz="0" w:space="0" w:color="auto"/>
            <w:bottom w:val="none" w:sz="0" w:space="0" w:color="auto"/>
            <w:right w:val="none" w:sz="0" w:space="0" w:color="auto"/>
          </w:divBdr>
        </w:div>
        <w:div w:id="1760518523">
          <w:marLeft w:val="0"/>
          <w:marRight w:val="0"/>
          <w:marTop w:val="0"/>
          <w:marBottom w:val="0"/>
          <w:divBdr>
            <w:top w:val="none" w:sz="0" w:space="0" w:color="auto"/>
            <w:left w:val="none" w:sz="0" w:space="0" w:color="auto"/>
            <w:bottom w:val="none" w:sz="0" w:space="0" w:color="auto"/>
            <w:right w:val="none" w:sz="0" w:space="0" w:color="auto"/>
          </w:divBdr>
        </w:div>
        <w:div w:id="1989939427">
          <w:marLeft w:val="0"/>
          <w:marRight w:val="0"/>
          <w:marTop w:val="0"/>
          <w:marBottom w:val="0"/>
          <w:divBdr>
            <w:top w:val="none" w:sz="0" w:space="0" w:color="auto"/>
            <w:left w:val="none" w:sz="0" w:space="0" w:color="auto"/>
            <w:bottom w:val="none" w:sz="0" w:space="0" w:color="auto"/>
            <w:right w:val="none" w:sz="0" w:space="0" w:color="auto"/>
          </w:divBdr>
        </w:div>
      </w:divsChild>
    </w:div>
    <w:div w:id="631978172">
      <w:bodyDiv w:val="1"/>
      <w:marLeft w:val="0"/>
      <w:marRight w:val="0"/>
      <w:marTop w:val="0"/>
      <w:marBottom w:val="0"/>
      <w:divBdr>
        <w:top w:val="none" w:sz="0" w:space="0" w:color="auto"/>
        <w:left w:val="none" w:sz="0" w:space="0" w:color="auto"/>
        <w:bottom w:val="none" w:sz="0" w:space="0" w:color="auto"/>
        <w:right w:val="none" w:sz="0" w:space="0" w:color="auto"/>
      </w:divBdr>
      <w:divsChild>
        <w:div w:id="66879184">
          <w:marLeft w:val="0"/>
          <w:marRight w:val="0"/>
          <w:marTop w:val="0"/>
          <w:marBottom w:val="0"/>
          <w:divBdr>
            <w:top w:val="none" w:sz="0" w:space="0" w:color="auto"/>
            <w:left w:val="none" w:sz="0" w:space="0" w:color="auto"/>
            <w:bottom w:val="none" w:sz="0" w:space="0" w:color="auto"/>
            <w:right w:val="none" w:sz="0" w:space="0" w:color="auto"/>
          </w:divBdr>
          <w:divsChild>
            <w:div w:id="1473249854">
              <w:marLeft w:val="0"/>
              <w:marRight w:val="0"/>
              <w:marTop w:val="0"/>
              <w:marBottom w:val="0"/>
              <w:divBdr>
                <w:top w:val="none" w:sz="0" w:space="0" w:color="auto"/>
                <w:left w:val="none" w:sz="0" w:space="0" w:color="auto"/>
                <w:bottom w:val="none" w:sz="0" w:space="0" w:color="auto"/>
                <w:right w:val="none" w:sz="0" w:space="0" w:color="auto"/>
              </w:divBdr>
              <w:divsChild>
                <w:div w:id="1771311791">
                  <w:marLeft w:val="0"/>
                  <w:marRight w:val="0"/>
                  <w:marTop w:val="0"/>
                  <w:marBottom w:val="0"/>
                  <w:divBdr>
                    <w:top w:val="none" w:sz="0" w:space="0" w:color="auto"/>
                    <w:left w:val="none" w:sz="0" w:space="0" w:color="auto"/>
                    <w:bottom w:val="none" w:sz="0" w:space="0" w:color="auto"/>
                    <w:right w:val="none" w:sz="0" w:space="0" w:color="auto"/>
                  </w:divBdr>
                  <w:divsChild>
                    <w:div w:id="1130975687">
                      <w:marLeft w:val="0"/>
                      <w:marRight w:val="0"/>
                      <w:marTop w:val="0"/>
                      <w:marBottom w:val="0"/>
                      <w:divBdr>
                        <w:top w:val="none" w:sz="0" w:space="0" w:color="auto"/>
                        <w:left w:val="none" w:sz="0" w:space="0" w:color="auto"/>
                        <w:bottom w:val="none" w:sz="0" w:space="0" w:color="auto"/>
                        <w:right w:val="none" w:sz="0" w:space="0" w:color="auto"/>
                      </w:divBdr>
                      <w:divsChild>
                        <w:div w:id="1588148580">
                          <w:marLeft w:val="0"/>
                          <w:marRight w:val="0"/>
                          <w:marTop w:val="0"/>
                          <w:marBottom w:val="0"/>
                          <w:divBdr>
                            <w:top w:val="none" w:sz="0" w:space="0" w:color="auto"/>
                            <w:left w:val="none" w:sz="0" w:space="0" w:color="auto"/>
                            <w:bottom w:val="none" w:sz="0" w:space="0" w:color="auto"/>
                            <w:right w:val="none" w:sz="0" w:space="0" w:color="auto"/>
                          </w:divBdr>
                          <w:divsChild>
                            <w:div w:id="1967464302">
                              <w:marLeft w:val="0"/>
                              <w:marRight w:val="0"/>
                              <w:marTop w:val="0"/>
                              <w:marBottom w:val="0"/>
                              <w:divBdr>
                                <w:top w:val="none" w:sz="0" w:space="0" w:color="auto"/>
                                <w:left w:val="none" w:sz="0" w:space="0" w:color="auto"/>
                                <w:bottom w:val="none" w:sz="0" w:space="0" w:color="auto"/>
                                <w:right w:val="none" w:sz="0" w:space="0" w:color="auto"/>
                              </w:divBdr>
                              <w:divsChild>
                                <w:div w:id="462424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43992220">
      <w:bodyDiv w:val="1"/>
      <w:marLeft w:val="0"/>
      <w:marRight w:val="0"/>
      <w:marTop w:val="0"/>
      <w:marBottom w:val="0"/>
      <w:divBdr>
        <w:top w:val="none" w:sz="0" w:space="0" w:color="auto"/>
        <w:left w:val="none" w:sz="0" w:space="0" w:color="auto"/>
        <w:bottom w:val="none" w:sz="0" w:space="0" w:color="auto"/>
        <w:right w:val="none" w:sz="0" w:space="0" w:color="auto"/>
      </w:divBdr>
    </w:div>
    <w:div w:id="765267509">
      <w:bodyDiv w:val="1"/>
      <w:marLeft w:val="0"/>
      <w:marRight w:val="0"/>
      <w:marTop w:val="0"/>
      <w:marBottom w:val="0"/>
      <w:divBdr>
        <w:top w:val="none" w:sz="0" w:space="0" w:color="auto"/>
        <w:left w:val="none" w:sz="0" w:space="0" w:color="auto"/>
        <w:bottom w:val="none" w:sz="0" w:space="0" w:color="auto"/>
        <w:right w:val="none" w:sz="0" w:space="0" w:color="auto"/>
      </w:divBdr>
    </w:div>
    <w:div w:id="898176066">
      <w:bodyDiv w:val="1"/>
      <w:marLeft w:val="0"/>
      <w:marRight w:val="0"/>
      <w:marTop w:val="0"/>
      <w:marBottom w:val="0"/>
      <w:divBdr>
        <w:top w:val="none" w:sz="0" w:space="0" w:color="auto"/>
        <w:left w:val="none" w:sz="0" w:space="0" w:color="auto"/>
        <w:bottom w:val="none" w:sz="0" w:space="0" w:color="auto"/>
        <w:right w:val="none" w:sz="0" w:space="0" w:color="auto"/>
      </w:divBdr>
    </w:div>
    <w:div w:id="942692409">
      <w:bodyDiv w:val="1"/>
      <w:marLeft w:val="0"/>
      <w:marRight w:val="0"/>
      <w:marTop w:val="0"/>
      <w:marBottom w:val="0"/>
      <w:divBdr>
        <w:top w:val="none" w:sz="0" w:space="0" w:color="auto"/>
        <w:left w:val="none" w:sz="0" w:space="0" w:color="auto"/>
        <w:bottom w:val="none" w:sz="0" w:space="0" w:color="auto"/>
        <w:right w:val="none" w:sz="0" w:space="0" w:color="auto"/>
      </w:divBdr>
    </w:div>
    <w:div w:id="1309557609">
      <w:bodyDiv w:val="1"/>
      <w:marLeft w:val="0"/>
      <w:marRight w:val="0"/>
      <w:marTop w:val="0"/>
      <w:marBottom w:val="0"/>
      <w:divBdr>
        <w:top w:val="none" w:sz="0" w:space="0" w:color="auto"/>
        <w:left w:val="none" w:sz="0" w:space="0" w:color="auto"/>
        <w:bottom w:val="none" w:sz="0" w:space="0" w:color="auto"/>
        <w:right w:val="none" w:sz="0" w:space="0" w:color="auto"/>
      </w:divBdr>
    </w:div>
    <w:div w:id="1444886942">
      <w:bodyDiv w:val="1"/>
      <w:marLeft w:val="0"/>
      <w:marRight w:val="0"/>
      <w:marTop w:val="0"/>
      <w:marBottom w:val="0"/>
      <w:divBdr>
        <w:top w:val="none" w:sz="0" w:space="0" w:color="auto"/>
        <w:left w:val="none" w:sz="0" w:space="0" w:color="auto"/>
        <w:bottom w:val="none" w:sz="0" w:space="0" w:color="auto"/>
        <w:right w:val="none" w:sz="0" w:space="0" w:color="auto"/>
      </w:divBdr>
    </w:div>
    <w:div w:id="1530147234">
      <w:bodyDiv w:val="1"/>
      <w:marLeft w:val="0"/>
      <w:marRight w:val="0"/>
      <w:marTop w:val="0"/>
      <w:marBottom w:val="0"/>
      <w:divBdr>
        <w:top w:val="none" w:sz="0" w:space="0" w:color="auto"/>
        <w:left w:val="none" w:sz="0" w:space="0" w:color="auto"/>
        <w:bottom w:val="none" w:sz="0" w:space="0" w:color="auto"/>
        <w:right w:val="none" w:sz="0" w:space="0" w:color="auto"/>
      </w:divBdr>
    </w:div>
    <w:div w:id="1536700280">
      <w:bodyDiv w:val="1"/>
      <w:marLeft w:val="0"/>
      <w:marRight w:val="0"/>
      <w:marTop w:val="0"/>
      <w:marBottom w:val="0"/>
      <w:divBdr>
        <w:top w:val="none" w:sz="0" w:space="0" w:color="auto"/>
        <w:left w:val="none" w:sz="0" w:space="0" w:color="auto"/>
        <w:bottom w:val="none" w:sz="0" w:space="0" w:color="auto"/>
        <w:right w:val="none" w:sz="0" w:space="0" w:color="auto"/>
      </w:divBdr>
    </w:div>
    <w:div w:id="1638947094">
      <w:bodyDiv w:val="1"/>
      <w:marLeft w:val="0"/>
      <w:marRight w:val="0"/>
      <w:marTop w:val="0"/>
      <w:marBottom w:val="0"/>
      <w:divBdr>
        <w:top w:val="none" w:sz="0" w:space="0" w:color="auto"/>
        <w:left w:val="none" w:sz="0" w:space="0" w:color="auto"/>
        <w:bottom w:val="none" w:sz="0" w:space="0" w:color="auto"/>
        <w:right w:val="none" w:sz="0" w:space="0" w:color="auto"/>
      </w:divBdr>
    </w:div>
    <w:div w:id="1682970592">
      <w:bodyDiv w:val="1"/>
      <w:marLeft w:val="0"/>
      <w:marRight w:val="0"/>
      <w:marTop w:val="0"/>
      <w:marBottom w:val="0"/>
      <w:divBdr>
        <w:top w:val="none" w:sz="0" w:space="0" w:color="auto"/>
        <w:left w:val="none" w:sz="0" w:space="0" w:color="auto"/>
        <w:bottom w:val="none" w:sz="0" w:space="0" w:color="auto"/>
        <w:right w:val="none" w:sz="0" w:space="0" w:color="auto"/>
      </w:divBdr>
    </w:div>
    <w:div w:id="1711490031">
      <w:bodyDiv w:val="1"/>
      <w:marLeft w:val="0"/>
      <w:marRight w:val="0"/>
      <w:marTop w:val="0"/>
      <w:marBottom w:val="0"/>
      <w:divBdr>
        <w:top w:val="none" w:sz="0" w:space="0" w:color="auto"/>
        <w:left w:val="none" w:sz="0" w:space="0" w:color="auto"/>
        <w:bottom w:val="none" w:sz="0" w:space="0" w:color="auto"/>
        <w:right w:val="none" w:sz="0" w:space="0" w:color="auto"/>
      </w:divBdr>
    </w:div>
    <w:div w:id="1754545863">
      <w:bodyDiv w:val="1"/>
      <w:marLeft w:val="0"/>
      <w:marRight w:val="0"/>
      <w:marTop w:val="0"/>
      <w:marBottom w:val="0"/>
      <w:divBdr>
        <w:top w:val="none" w:sz="0" w:space="0" w:color="auto"/>
        <w:left w:val="none" w:sz="0" w:space="0" w:color="auto"/>
        <w:bottom w:val="none" w:sz="0" w:space="0" w:color="auto"/>
        <w:right w:val="none" w:sz="0" w:space="0" w:color="auto"/>
      </w:divBdr>
    </w:div>
    <w:div w:id="1824352520">
      <w:bodyDiv w:val="1"/>
      <w:marLeft w:val="0"/>
      <w:marRight w:val="0"/>
      <w:marTop w:val="0"/>
      <w:marBottom w:val="0"/>
      <w:divBdr>
        <w:top w:val="none" w:sz="0" w:space="0" w:color="auto"/>
        <w:left w:val="none" w:sz="0" w:space="0" w:color="auto"/>
        <w:bottom w:val="none" w:sz="0" w:space="0" w:color="auto"/>
        <w:right w:val="none" w:sz="0" w:space="0" w:color="auto"/>
      </w:divBdr>
    </w:div>
    <w:div w:id="1880438841">
      <w:bodyDiv w:val="1"/>
      <w:marLeft w:val="0"/>
      <w:marRight w:val="0"/>
      <w:marTop w:val="0"/>
      <w:marBottom w:val="0"/>
      <w:divBdr>
        <w:top w:val="none" w:sz="0" w:space="0" w:color="auto"/>
        <w:left w:val="none" w:sz="0" w:space="0" w:color="auto"/>
        <w:bottom w:val="none" w:sz="0" w:space="0" w:color="auto"/>
        <w:right w:val="none" w:sz="0" w:space="0" w:color="auto"/>
      </w:divBdr>
    </w:div>
    <w:div w:id="1910723346">
      <w:bodyDiv w:val="1"/>
      <w:marLeft w:val="0"/>
      <w:marRight w:val="0"/>
      <w:marTop w:val="0"/>
      <w:marBottom w:val="0"/>
      <w:divBdr>
        <w:top w:val="none" w:sz="0" w:space="0" w:color="auto"/>
        <w:left w:val="none" w:sz="0" w:space="0" w:color="auto"/>
        <w:bottom w:val="none" w:sz="0" w:space="0" w:color="auto"/>
        <w:right w:val="none" w:sz="0" w:space="0" w:color="auto"/>
      </w:divBdr>
    </w:div>
    <w:div w:id="1914123707">
      <w:bodyDiv w:val="1"/>
      <w:marLeft w:val="0"/>
      <w:marRight w:val="0"/>
      <w:marTop w:val="0"/>
      <w:marBottom w:val="0"/>
      <w:divBdr>
        <w:top w:val="none" w:sz="0" w:space="0" w:color="auto"/>
        <w:left w:val="none" w:sz="0" w:space="0" w:color="auto"/>
        <w:bottom w:val="none" w:sz="0" w:space="0" w:color="auto"/>
        <w:right w:val="none" w:sz="0" w:space="0" w:color="auto"/>
      </w:divBdr>
      <w:divsChild>
        <w:div w:id="850991495">
          <w:marLeft w:val="0"/>
          <w:marRight w:val="0"/>
          <w:marTop w:val="0"/>
          <w:marBottom w:val="0"/>
          <w:divBdr>
            <w:top w:val="none" w:sz="0" w:space="0" w:color="auto"/>
            <w:left w:val="none" w:sz="0" w:space="0" w:color="auto"/>
            <w:bottom w:val="none" w:sz="0" w:space="0" w:color="auto"/>
            <w:right w:val="none" w:sz="0" w:space="0" w:color="auto"/>
          </w:divBdr>
          <w:divsChild>
            <w:div w:id="1207990952">
              <w:marLeft w:val="0"/>
              <w:marRight w:val="0"/>
              <w:marTop w:val="0"/>
              <w:marBottom w:val="0"/>
              <w:divBdr>
                <w:top w:val="none" w:sz="0" w:space="0" w:color="auto"/>
                <w:left w:val="none" w:sz="0" w:space="0" w:color="auto"/>
                <w:bottom w:val="none" w:sz="0" w:space="0" w:color="auto"/>
                <w:right w:val="none" w:sz="0" w:space="0" w:color="auto"/>
              </w:divBdr>
              <w:divsChild>
                <w:div w:id="1529442607">
                  <w:marLeft w:val="0"/>
                  <w:marRight w:val="0"/>
                  <w:marTop w:val="0"/>
                  <w:marBottom w:val="0"/>
                  <w:divBdr>
                    <w:top w:val="none" w:sz="0" w:space="0" w:color="auto"/>
                    <w:left w:val="none" w:sz="0" w:space="0" w:color="auto"/>
                    <w:bottom w:val="none" w:sz="0" w:space="0" w:color="auto"/>
                    <w:right w:val="none" w:sz="0" w:space="0" w:color="auto"/>
                  </w:divBdr>
                  <w:divsChild>
                    <w:div w:id="1078137930">
                      <w:marLeft w:val="0"/>
                      <w:marRight w:val="0"/>
                      <w:marTop w:val="0"/>
                      <w:marBottom w:val="0"/>
                      <w:divBdr>
                        <w:top w:val="none" w:sz="0" w:space="0" w:color="auto"/>
                        <w:left w:val="none" w:sz="0" w:space="0" w:color="auto"/>
                        <w:bottom w:val="none" w:sz="0" w:space="0" w:color="auto"/>
                        <w:right w:val="none" w:sz="0" w:space="0" w:color="auto"/>
                      </w:divBdr>
                      <w:divsChild>
                        <w:div w:id="602419809">
                          <w:marLeft w:val="0"/>
                          <w:marRight w:val="0"/>
                          <w:marTop w:val="0"/>
                          <w:marBottom w:val="0"/>
                          <w:divBdr>
                            <w:top w:val="none" w:sz="0" w:space="0" w:color="auto"/>
                            <w:left w:val="none" w:sz="0" w:space="0" w:color="auto"/>
                            <w:bottom w:val="none" w:sz="0" w:space="0" w:color="auto"/>
                            <w:right w:val="none" w:sz="0" w:space="0" w:color="auto"/>
                          </w:divBdr>
                          <w:divsChild>
                            <w:div w:id="1647586833">
                              <w:marLeft w:val="0"/>
                              <w:marRight w:val="0"/>
                              <w:marTop w:val="0"/>
                              <w:marBottom w:val="0"/>
                              <w:divBdr>
                                <w:top w:val="none" w:sz="0" w:space="0" w:color="auto"/>
                                <w:left w:val="none" w:sz="0" w:space="0" w:color="auto"/>
                                <w:bottom w:val="none" w:sz="0" w:space="0" w:color="auto"/>
                                <w:right w:val="none" w:sz="0" w:space="0" w:color="auto"/>
                              </w:divBdr>
                              <w:divsChild>
                                <w:div w:id="1818110488">
                                  <w:marLeft w:val="0"/>
                                  <w:marRight w:val="0"/>
                                  <w:marTop w:val="0"/>
                                  <w:marBottom w:val="0"/>
                                  <w:divBdr>
                                    <w:top w:val="none" w:sz="0" w:space="0" w:color="auto"/>
                                    <w:left w:val="none" w:sz="0" w:space="0" w:color="auto"/>
                                    <w:bottom w:val="none" w:sz="0" w:space="0" w:color="auto"/>
                                    <w:right w:val="none" w:sz="0" w:space="0" w:color="auto"/>
                                  </w:divBdr>
                                </w:div>
                              </w:divsChild>
                            </w:div>
                            <w:div w:id="2048022585">
                              <w:marLeft w:val="0"/>
                              <w:marRight w:val="0"/>
                              <w:marTop w:val="0"/>
                              <w:marBottom w:val="0"/>
                              <w:divBdr>
                                <w:top w:val="none" w:sz="0" w:space="0" w:color="auto"/>
                                <w:left w:val="none" w:sz="0" w:space="0" w:color="auto"/>
                                <w:bottom w:val="none" w:sz="0" w:space="0" w:color="auto"/>
                                <w:right w:val="none" w:sz="0" w:space="0" w:color="auto"/>
                              </w:divBdr>
                              <w:divsChild>
                                <w:div w:id="1434201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6164618">
                          <w:marLeft w:val="0"/>
                          <w:marRight w:val="0"/>
                          <w:marTop w:val="0"/>
                          <w:marBottom w:val="0"/>
                          <w:divBdr>
                            <w:top w:val="none" w:sz="0" w:space="0" w:color="auto"/>
                            <w:left w:val="none" w:sz="0" w:space="0" w:color="auto"/>
                            <w:bottom w:val="none" w:sz="0" w:space="0" w:color="auto"/>
                            <w:right w:val="none" w:sz="0" w:space="0" w:color="auto"/>
                          </w:divBdr>
                          <w:divsChild>
                            <w:div w:id="12146691">
                              <w:marLeft w:val="0"/>
                              <w:marRight w:val="0"/>
                              <w:marTop w:val="0"/>
                              <w:marBottom w:val="0"/>
                              <w:divBdr>
                                <w:top w:val="none" w:sz="0" w:space="0" w:color="auto"/>
                                <w:left w:val="none" w:sz="0" w:space="0" w:color="auto"/>
                                <w:bottom w:val="none" w:sz="0" w:space="0" w:color="auto"/>
                                <w:right w:val="none" w:sz="0" w:space="0" w:color="auto"/>
                              </w:divBdr>
                              <w:divsChild>
                                <w:div w:id="1492719064">
                                  <w:marLeft w:val="0"/>
                                  <w:marRight w:val="0"/>
                                  <w:marTop w:val="0"/>
                                  <w:marBottom w:val="0"/>
                                  <w:divBdr>
                                    <w:top w:val="none" w:sz="0" w:space="0" w:color="auto"/>
                                    <w:left w:val="none" w:sz="0" w:space="0" w:color="auto"/>
                                    <w:bottom w:val="none" w:sz="0" w:space="0" w:color="auto"/>
                                    <w:right w:val="none" w:sz="0" w:space="0" w:color="auto"/>
                                  </w:divBdr>
                                </w:div>
                              </w:divsChild>
                            </w:div>
                            <w:div w:id="265306899">
                              <w:marLeft w:val="0"/>
                              <w:marRight w:val="0"/>
                              <w:marTop w:val="0"/>
                              <w:marBottom w:val="0"/>
                              <w:divBdr>
                                <w:top w:val="none" w:sz="0" w:space="0" w:color="auto"/>
                                <w:left w:val="none" w:sz="0" w:space="0" w:color="auto"/>
                                <w:bottom w:val="none" w:sz="0" w:space="0" w:color="auto"/>
                                <w:right w:val="none" w:sz="0" w:space="0" w:color="auto"/>
                              </w:divBdr>
                              <w:divsChild>
                                <w:div w:id="130094679">
                                  <w:marLeft w:val="0"/>
                                  <w:marRight w:val="0"/>
                                  <w:marTop w:val="0"/>
                                  <w:marBottom w:val="0"/>
                                  <w:divBdr>
                                    <w:top w:val="none" w:sz="0" w:space="0" w:color="auto"/>
                                    <w:left w:val="none" w:sz="0" w:space="0" w:color="auto"/>
                                    <w:bottom w:val="none" w:sz="0" w:space="0" w:color="auto"/>
                                    <w:right w:val="none" w:sz="0" w:space="0" w:color="auto"/>
                                  </w:divBdr>
                                </w:div>
                              </w:divsChild>
                            </w:div>
                            <w:div w:id="1452439608">
                              <w:marLeft w:val="0"/>
                              <w:marRight w:val="0"/>
                              <w:marTop w:val="0"/>
                              <w:marBottom w:val="0"/>
                              <w:divBdr>
                                <w:top w:val="none" w:sz="0" w:space="0" w:color="auto"/>
                                <w:left w:val="none" w:sz="0" w:space="0" w:color="auto"/>
                                <w:bottom w:val="none" w:sz="0" w:space="0" w:color="auto"/>
                                <w:right w:val="none" w:sz="0" w:space="0" w:color="auto"/>
                              </w:divBdr>
                              <w:divsChild>
                                <w:div w:id="1507553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94211101">
      <w:bodyDiv w:val="1"/>
      <w:marLeft w:val="0"/>
      <w:marRight w:val="0"/>
      <w:marTop w:val="0"/>
      <w:marBottom w:val="0"/>
      <w:divBdr>
        <w:top w:val="none" w:sz="0" w:space="0" w:color="auto"/>
        <w:left w:val="none" w:sz="0" w:space="0" w:color="auto"/>
        <w:bottom w:val="none" w:sz="0" w:space="0" w:color="auto"/>
        <w:right w:val="none" w:sz="0" w:space="0" w:color="auto"/>
      </w:divBdr>
    </w:div>
    <w:div w:id="2018380294">
      <w:bodyDiv w:val="1"/>
      <w:marLeft w:val="0"/>
      <w:marRight w:val="0"/>
      <w:marTop w:val="0"/>
      <w:marBottom w:val="0"/>
      <w:divBdr>
        <w:top w:val="none" w:sz="0" w:space="0" w:color="auto"/>
        <w:left w:val="none" w:sz="0" w:space="0" w:color="auto"/>
        <w:bottom w:val="none" w:sz="0" w:space="0" w:color="auto"/>
        <w:right w:val="none" w:sz="0" w:space="0" w:color="auto"/>
      </w:divBdr>
    </w:div>
    <w:div w:id="2095203973">
      <w:bodyDiv w:val="1"/>
      <w:marLeft w:val="0"/>
      <w:marRight w:val="0"/>
      <w:marTop w:val="0"/>
      <w:marBottom w:val="0"/>
      <w:divBdr>
        <w:top w:val="none" w:sz="0" w:space="0" w:color="auto"/>
        <w:left w:val="none" w:sz="0" w:space="0" w:color="auto"/>
        <w:bottom w:val="none" w:sz="0" w:space="0" w:color="auto"/>
        <w:right w:val="none" w:sz="0" w:space="0" w:color="auto"/>
      </w:divBdr>
    </w:div>
    <w:div w:id="21161685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png"/><Relationship Id="rId21" Type="http://schemas.openxmlformats.org/officeDocument/2006/relationships/image" Target="media/image10.png"/><Relationship Id="rId42" Type="http://schemas.openxmlformats.org/officeDocument/2006/relationships/image" Target="media/image31.png"/><Relationship Id="rId63" Type="http://schemas.openxmlformats.org/officeDocument/2006/relationships/image" Target="media/image52.png"/><Relationship Id="rId84" Type="http://schemas.openxmlformats.org/officeDocument/2006/relationships/image" Target="media/image73.png"/><Relationship Id="rId138" Type="http://schemas.openxmlformats.org/officeDocument/2006/relationships/image" Target="media/image127.png"/><Relationship Id="rId159" Type="http://schemas.openxmlformats.org/officeDocument/2006/relationships/image" Target="media/image148.png"/><Relationship Id="rId170" Type="http://schemas.openxmlformats.org/officeDocument/2006/relationships/image" Target="media/image159.png"/><Relationship Id="rId191" Type="http://schemas.openxmlformats.org/officeDocument/2006/relationships/image" Target="media/image180.png"/><Relationship Id="rId205" Type="http://schemas.openxmlformats.org/officeDocument/2006/relationships/image" Target="media/image194.png"/><Relationship Id="rId107" Type="http://schemas.openxmlformats.org/officeDocument/2006/relationships/image" Target="media/image96.png"/><Relationship Id="rId11" Type="http://schemas.openxmlformats.org/officeDocument/2006/relationships/hyperlink" Target="https://www.concurtraining.com/customers/tech_pubs/MobileDocs/_MOBdoc_CCC.htm" TargetMode="External"/><Relationship Id="rId32" Type="http://schemas.openxmlformats.org/officeDocument/2006/relationships/image" Target="media/image21.png"/><Relationship Id="rId53" Type="http://schemas.openxmlformats.org/officeDocument/2006/relationships/image" Target="media/image42.png"/><Relationship Id="rId74" Type="http://schemas.openxmlformats.org/officeDocument/2006/relationships/image" Target="media/image63.png"/><Relationship Id="rId128" Type="http://schemas.openxmlformats.org/officeDocument/2006/relationships/image" Target="media/image117.png"/><Relationship Id="rId149" Type="http://schemas.openxmlformats.org/officeDocument/2006/relationships/image" Target="media/image138.png"/><Relationship Id="rId5" Type="http://schemas.openxmlformats.org/officeDocument/2006/relationships/numbering" Target="numbering.xml"/><Relationship Id="rId95" Type="http://schemas.openxmlformats.org/officeDocument/2006/relationships/image" Target="media/image84.png"/><Relationship Id="rId160" Type="http://schemas.openxmlformats.org/officeDocument/2006/relationships/image" Target="media/image149.png"/><Relationship Id="rId181" Type="http://schemas.openxmlformats.org/officeDocument/2006/relationships/image" Target="media/image170.png"/><Relationship Id="rId216" Type="http://schemas.openxmlformats.org/officeDocument/2006/relationships/image" Target="media/image205.jpeg"/><Relationship Id="rId22" Type="http://schemas.openxmlformats.org/officeDocument/2006/relationships/image" Target="media/image11.png"/><Relationship Id="rId43" Type="http://schemas.openxmlformats.org/officeDocument/2006/relationships/image" Target="media/image32.png"/><Relationship Id="rId64" Type="http://schemas.openxmlformats.org/officeDocument/2006/relationships/image" Target="media/image53.png"/><Relationship Id="rId118" Type="http://schemas.openxmlformats.org/officeDocument/2006/relationships/image" Target="media/image107.png"/><Relationship Id="rId139" Type="http://schemas.openxmlformats.org/officeDocument/2006/relationships/image" Target="media/image128.png"/><Relationship Id="rId85" Type="http://schemas.openxmlformats.org/officeDocument/2006/relationships/image" Target="media/image74.png"/><Relationship Id="rId150" Type="http://schemas.openxmlformats.org/officeDocument/2006/relationships/image" Target="media/image139.png"/><Relationship Id="rId171" Type="http://schemas.openxmlformats.org/officeDocument/2006/relationships/image" Target="media/image160.png"/><Relationship Id="rId192" Type="http://schemas.openxmlformats.org/officeDocument/2006/relationships/image" Target="media/image181.png"/><Relationship Id="rId206" Type="http://schemas.openxmlformats.org/officeDocument/2006/relationships/image" Target="media/image195.png"/><Relationship Id="rId12" Type="http://schemas.openxmlformats.org/officeDocument/2006/relationships/image" Target="media/image1.png"/><Relationship Id="rId33" Type="http://schemas.openxmlformats.org/officeDocument/2006/relationships/image" Target="media/image22.png"/><Relationship Id="rId108" Type="http://schemas.openxmlformats.org/officeDocument/2006/relationships/image" Target="media/image97.png"/><Relationship Id="rId129" Type="http://schemas.openxmlformats.org/officeDocument/2006/relationships/image" Target="media/image118.png"/><Relationship Id="rId54" Type="http://schemas.openxmlformats.org/officeDocument/2006/relationships/image" Target="media/image43.png"/><Relationship Id="rId75" Type="http://schemas.openxmlformats.org/officeDocument/2006/relationships/image" Target="media/image64.png"/><Relationship Id="rId96" Type="http://schemas.openxmlformats.org/officeDocument/2006/relationships/image" Target="media/image85.png"/><Relationship Id="rId140" Type="http://schemas.openxmlformats.org/officeDocument/2006/relationships/image" Target="media/image129.png"/><Relationship Id="rId161" Type="http://schemas.openxmlformats.org/officeDocument/2006/relationships/image" Target="media/image150.png"/><Relationship Id="rId182" Type="http://schemas.openxmlformats.org/officeDocument/2006/relationships/image" Target="media/image171.png"/><Relationship Id="rId217" Type="http://schemas.openxmlformats.org/officeDocument/2006/relationships/image" Target="media/image206.jpeg"/><Relationship Id="rId6" Type="http://schemas.openxmlformats.org/officeDocument/2006/relationships/styles" Target="styles.xml"/><Relationship Id="rId23" Type="http://schemas.openxmlformats.org/officeDocument/2006/relationships/image" Target="media/image12.png"/><Relationship Id="rId119" Type="http://schemas.openxmlformats.org/officeDocument/2006/relationships/image" Target="media/image108.png"/><Relationship Id="rId44" Type="http://schemas.openxmlformats.org/officeDocument/2006/relationships/image" Target="media/image33.png"/><Relationship Id="rId65" Type="http://schemas.openxmlformats.org/officeDocument/2006/relationships/image" Target="media/image54.png"/><Relationship Id="rId86" Type="http://schemas.openxmlformats.org/officeDocument/2006/relationships/image" Target="media/image75.png"/><Relationship Id="rId130" Type="http://schemas.openxmlformats.org/officeDocument/2006/relationships/image" Target="media/image119.png"/><Relationship Id="rId151" Type="http://schemas.openxmlformats.org/officeDocument/2006/relationships/image" Target="media/image140.png"/><Relationship Id="rId172" Type="http://schemas.openxmlformats.org/officeDocument/2006/relationships/image" Target="media/image161.png"/><Relationship Id="rId193" Type="http://schemas.openxmlformats.org/officeDocument/2006/relationships/image" Target="media/image182.png"/><Relationship Id="rId207" Type="http://schemas.openxmlformats.org/officeDocument/2006/relationships/image" Target="media/image196.png"/><Relationship Id="rId13" Type="http://schemas.openxmlformats.org/officeDocument/2006/relationships/image" Target="media/image2.png"/><Relationship Id="rId109" Type="http://schemas.openxmlformats.org/officeDocument/2006/relationships/image" Target="media/image98.png"/><Relationship Id="rId34" Type="http://schemas.openxmlformats.org/officeDocument/2006/relationships/image" Target="media/image23.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6.png"/><Relationship Id="rId120" Type="http://schemas.openxmlformats.org/officeDocument/2006/relationships/image" Target="media/image109.png"/><Relationship Id="rId141" Type="http://schemas.openxmlformats.org/officeDocument/2006/relationships/image" Target="media/image130.png"/><Relationship Id="rId7" Type="http://schemas.openxmlformats.org/officeDocument/2006/relationships/settings" Target="settings.xml"/><Relationship Id="rId162" Type="http://schemas.openxmlformats.org/officeDocument/2006/relationships/image" Target="media/image151.png"/><Relationship Id="rId183" Type="http://schemas.openxmlformats.org/officeDocument/2006/relationships/image" Target="media/image172.png"/><Relationship Id="rId218" Type="http://schemas.openxmlformats.org/officeDocument/2006/relationships/image" Target="media/image207.jpeg"/><Relationship Id="rId24" Type="http://schemas.openxmlformats.org/officeDocument/2006/relationships/image" Target="media/image13.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6.png"/><Relationship Id="rId110" Type="http://schemas.openxmlformats.org/officeDocument/2006/relationships/image" Target="media/image99.png"/><Relationship Id="rId131" Type="http://schemas.openxmlformats.org/officeDocument/2006/relationships/image" Target="media/image120.png"/><Relationship Id="rId152" Type="http://schemas.openxmlformats.org/officeDocument/2006/relationships/image" Target="media/image141.png"/><Relationship Id="rId173" Type="http://schemas.openxmlformats.org/officeDocument/2006/relationships/image" Target="media/image162.png"/><Relationship Id="rId194" Type="http://schemas.openxmlformats.org/officeDocument/2006/relationships/image" Target="media/image183.jpeg"/><Relationship Id="rId208" Type="http://schemas.openxmlformats.org/officeDocument/2006/relationships/image" Target="media/image197.png"/><Relationship Id="rId14" Type="http://schemas.openxmlformats.org/officeDocument/2006/relationships/image" Target="media/image3.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6.png"/><Relationship Id="rId100" Type="http://schemas.openxmlformats.org/officeDocument/2006/relationships/image" Target="media/image89.png"/><Relationship Id="rId8" Type="http://schemas.openxmlformats.org/officeDocument/2006/relationships/webSettings" Target="webSettings.xml"/><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82.png"/><Relationship Id="rId98" Type="http://schemas.openxmlformats.org/officeDocument/2006/relationships/image" Target="media/image87.png"/><Relationship Id="rId121" Type="http://schemas.openxmlformats.org/officeDocument/2006/relationships/image" Target="media/image110.png"/><Relationship Id="rId142" Type="http://schemas.openxmlformats.org/officeDocument/2006/relationships/image" Target="media/image131.png"/><Relationship Id="rId163" Type="http://schemas.openxmlformats.org/officeDocument/2006/relationships/image" Target="media/image152.png"/><Relationship Id="rId184" Type="http://schemas.openxmlformats.org/officeDocument/2006/relationships/image" Target="media/image173.png"/><Relationship Id="rId189" Type="http://schemas.openxmlformats.org/officeDocument/2006/relationships/image" Target="media/image178.png"/><Relationship Id="rId219" Type="http://schemas.openxmlformats.org/officeDocument/2006/relationships/image" Target="media/image208.jpeg"/><Relationship Id="rId3" Type="http://schemas.openxmlformats.org/officeDocument/2006/relationships/customXml" Target="../customXml/item3.xml"/><Relationship Id="rId214" Type="http://schemas.openxmlformats.org/officeDocument/2006/relationships/image" Target="media/image203.png"/><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56.png"/><Relationship Id="rId116" Type="http://schemas.openxmlformats.org/officeDocument/2006/relationships/image" Target="media/image105.png"/><Relationship Id="rId137" Type="http://schemas.openxmlformats.org/officeDocument/2006/relationships/image" Target="media/image126.png"/><Relationship Id="rId158" Type="http://schemas.openxmlformats.org/officeDocument/2006/relationships/image" Target="media/image147.png"/><Relationship Id="rId20" Type="http://schemas.openxmlformats.org/officeDocument/2006/relationships/image" Target="media/image9.png"/><Relationship Id="rId41" Type="http://schemas.openxmlformats.org/officeDocument/2006/relationships/image" Target="media/image30.png"/><Relationship Id="rId62" Type="http://schemas.openxmlformats.org/officeDocument/2006/relationships/image" Target="media/image51.png"/><Relationship Id="rId83" Type="http://schemas.openxmlformats.org/officeDocument/2006/relationships/image" Target="media/image72.png"/><Relationship Id="rId88" Type="http://schemas.openxmlformats.org/officeDocument/2006/relationships/image" Target="media/image77.png"/><Relationship Id="rId111" Type="http://schemas.openxmlformats.org/officeDocument/2006/relationships/image" Target="media/image100.png"/><Relationship Id="rId132" Type="http://schemas.openxmlformats.org/officeDocument/2006/relationships/image" Target="media/image121.png"/><Relationship Id="rId153" Type="http://schemas.openxmlformats.org/officeDocument/2006/relationships/image" Target="media/image142.png"/><Relationship Id="rId174" Type="http://schemas.openxmlformats.org/officeDocument/2006/relationships/image" Target="media/image163.jpeg"/><Relationship Id="rId179" Type="http://schemas.openxmlformats.org/officeDocument/2006/relationships/image" Target="media/image168.jpeg"/><Relationship Id="rId195" Type="http://schemas.openxmlformats.org/officeDocument/2006/relationships/image" Target="media/image184.png"/><Relationship Id="rId209" Type="http://schemas.openxmlformats.org/officeDocument/2006/relationships/image" Target="media/image198.png"/><Relationship Id="rId190" Type="http://schemas.openxmlformats.org/officeDocument/2006/relationships/image" Target="media/image179.png"/><Relationship Id="rId204" Type="http://schemas.openxmlformats.org/officeDocument/2006/relationships/image" Target="media/image193.png"/><Relationship Id="rId220" Type="http://schemas.openxmlformats.org/officeDocument/2006/relationships/footer" Target="footer1.xml"/><Relationship Id="rId15" Type="http://schemas.openxmlformats.org/officeDocument/2006/relationships/image" Target="media/image4.png"/><Relationship Id="rId36" Type="http://schemas.openxmlformats.org/officeDocument/2006/relationships/image" Target="media/image25.png"/><Relationship Id="rId57" Type="http://schemas.openxmlformats.org/officeDocument/2006/relationships/image" Target="media/image46.png"/><Relationship Id="rId106" Type="http://schemas.openxmlformats.org/officeDocument/2006/relationships/image" Target="media/image95.png"/><Relationship Id="rId127" Type="http://schemas.openxmlformats.org/officeDocument/2006/relationships/image" Target="media/image116.png"/><Relationship Id="rId10" Type="http://schemas.openxmlformats.org/officeDocument/2006/relationships/endnotes" Target="endnotes.xml"/><Relationship Id="rId31" Type="http://schemas.openxmlformats.org/officeDocument/2006/relationships/image" Target="media/image20.png"/><Relationship Id="rId52" Type="http://schemas.openxmlformats.org/officeDocument/2006/relationships/image" Target="media/image41.png"/><Relationship Id="rId73" Type="http://schemas.openxmlformats.org/officeDocument/2006/relationships/image" Target="media/image62.png"/><Relationship Id="rId78" Type="http://schemas.openxmlformats.org/officeDocument/2006/relationships/image" Target="media/image67.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11.png"/><Relationship Id="rId143" Type="http://schemas.openxmlformats.org/officeDocument/2006/relationships/image" Target="media/image132.png"/><Relationship Id="rId148" Type="http://schemas.openxmlformats.org/officeDocument/2006/relationships/image" Target="media/image137.png"/><Relationship Id="rId164" Type="http://schemas.openxmlformats.org/officeDocument/2006/relationships/image" Target="media/image153.jpeg"/><Relationship Id="rId169" Type="http://schemas.openxmlformats.org/officeDocument/2006/relationships/image" Target="media/image158.png"/><Relationship Id="rId185" Type="http://schemas.openxmlformats.org/officeDocument/2006/relationships/image" Target="media/image174.jpe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69.jpeg"/><Relationship Id="rId210" Type="http://schemas.openxmlformats.org/officeDocument/2006/relationships/image" Target="media/image199.png"/><Relationship Id="rId215" Type="http://schemas.openxmlformats.org/officeDocument/2006/relationships/image" Target="media/image204.png"/><Relationship Id="rId26" Type="http://schemas.openxmlformats.org/officeDocument/2006/relationships/image" Target="media/image15.png"/><Relationship Id="rId47" Type="http://schemas.openxmlformats.org/officeDocument/2006/relationships/image" Target="media/image36.png"/><Relationship Id="rId68" Type="http://schemas.openxmlformats.org/officeDocument/2006/relationships/image" Target="media/image57.png"/><Relationship Id="rId89" Type="http://schemas.openxmlformats.org/officeDocument/2006/relationships/image" Target="media/image78.png"/><Relationship Id="rId112" Type="http://schemas.openxmlformats.org/officeDocument/2006/relationships/image" Target="media/image101.png"/><Relationship Id="rId133" Type="http://schemas.openxmlformats.org/officeDocument/2006/relationships/image" Target="media/image122.png"/><Relationship Id="rId154" Type="http://schemas.openxmlformats.org/officeDocument/2006/relationships/image" Target="media/image143.png"/><Relationship Id="rId175" Type="http://schemas.openxmlformats.org/officeDocument/2006/relationships/image" Target="media/image164.jpeg"/><Relationship Id="rId196" Type="http://schemas.openxmlformats.org/officeDocument/2006/relationships/image" Target="media/image185.png"/><Relationship Id="rId200" Type="http://schemas.openxmlformats.org/officeDocument/2006/relationships/image" Target="media/image189.png"/><Relationship Id="rId16" Type="http://schemas.openxmlformats.org/officeDocument/2006/relationships/image" Target="media/image5.png"/><Relationship Id="rId221" Type="http://schemas.openxmlformats.org/officeDocument/2006/relationships/fontTable" Target="fontTable.xml"/><Relationship Id="rId37" Type="http://schemas.openxmlformats.org/officeDocument/2006/relationships/image" Target="media/image26.png"/><Relationship Id="rId58" Type="http://schemas.openxmlformats.org/officeDocument/2006/relationships/image" Target="media/image47.png"/><Relationship Id="rId79" Type="http://schemas.openxmlformats.org/officeDocument/2006/relationships/image" Target="media/image68.png"/><Relationship Id="rId102" Type="http://schemas.openxmlformats.org/officeDocument/2006/relationships/image" Target="media/image91.png"/><Relationship Id="rId123" Type="http://schemas.openxmlformats.org/officeDocument/2006/relationships/image" Target="media/image112.png"/><Relationship Id="rId144" Type="http://schemas.openxmlformats.org/officeDocument/2006/relationships/image" Target="media/image133.png"/><Relationship Id="rId90" Type="http://schemas.openxmlformats.org/officeDocument/2006/relationships/image" Target="media/image79.png"/><Relationship Id="rId165" Type="http://schemas.openxmlformats.org/officeDocument/2006/relationships/image" Target="media/image154.jpg"/><Relationship Id="rId186" Type="http://schemas.openxmlformats.org/officeDocument/2006/relationships/image" Target="media/image175.jpeg"/><Relationship Id="rId211" Type="http://schemas.openxmlformats.org/officeDocument/2006/relationships/image" Target="media/image200.png"/><Relationship Id="rId27" Type="http://schemas.openxmlformats.org/officeDocument/2006/relationships/image" Target="media/image16.png"/><Relationship Id="rId48" Type="http://schemas.openxmlformats.org/officeDocument/2006/relationships/image" Target="media/image37.png"/><Relationship Id="rId69" Type="http://schemas.openxmlformats.org/officeDocument/2006/relationships/image" Target="media/image58.png"/><Relationship Id="rId113" Type="http://schemas.openxmlformats.org/officeDocument/2006/relationships/image" Target="media/image102.png"/><Relationship Id="rId134" Type="http://schemas.openxmlformats.org/officeDocument/2006/relationships/image" Target="media/image123.png"/><Relationship Id="rId80" Type="http://schemas.openxmlformats.org/officeDocument/2006/relationships/image" Target="media/image69.png"/><Relationship Id="rId155" Type="http://schemas.openxmlformats.org/officeDocument/2006/relationships/image" Target="media/image144.png"/><Relationship Id="rId176" Type="http://schemas.openxmlformats.org/officeDocument/2006/relationships/image" Target="media/image165.jpeg"/><Relationship Id="rId197" Type="http://schemas.openxmlformats.org/officeDocument/2006/relationships/image" Target="media/image186.png"/><Relationship Id="rId201" Type="http://schemas.openxmlformats.org/officeDocument/2006/relationships/image" Target="media/image190.png"/><Relationship Id="rId222" Type="http://schemas.openxmlformats.org/officeDocument/2006/relationships/theme" Target="theme/theme1.xml"/><Relationship Id="rId17" Type="http://schemas.openxmlformats.org/officeDocument/2006/relationships/image" Target="media/image6.png"/><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image" Target="media/image92.png"/><Relationship Id="rId124" Type="http://schemas.openxmlformats.org/officeDocument/2006/relationships/image" Target="media/image113.png"/><Relationship Id="rId70" Type="http://schemas.openxmlformats.org/officeDocument/2006/relationships/image" Target="media/image59.png"/><Relationship Id="rId91" Type="http://schemas.openxmlformats.org/officeDocument/2006/relationships/image" Target="media/image80.png"/><Relationship Id="rId145" Type="http://schemas.openxmlformats.org/officeDocument/2006/relationships/image" Target="media/image134.png"/><Relationship Id="rId166" Type="http://schemas.openxmlformats.org/officeDocument/2006/relationships/image" Target="media/image155.jpeg"/><Relationship Id="rId187" Type="http://schemas.openxmlformats.org/officeDocument/2006/relationships/image" Target="media/image176.jpeg"/><Relationship Id="rId1" Type="http://schemas.openxmlformats.org/officeDocument/2006/relationships/customXml" Target="../customXml/item1.xml"/><Relationship Id="rId212" Type="http://schemas.openxmlformats.org/officeDocument/2006/relationships/image" Target="media/image201.png"/><Relationship Id="rId28" Type="http://schemas.openxmlformats.org/officeDocument/2006/relationships/image" Target="media/image17.png"/><Relationship Id="rId49" Type="http://schemas.openxmlformats.org/officeDocument/2006/relationships/image" Target="media/image38.png"/><Relationship Id="rId114" Type="http://schemas.openxmlformats.org/officeDocument/2006/relationships/image" Target="media/image103.png"/><Relationship Id="rId60" Type="http://schemas.openxmlformats.org/officeDocument/2006/relationships/image" Target="media/image49.png"/><Relationship Id="rId81" Type="http://schemas.openxmlformats.org/officeDocument/2006/relationships/image" Target="media/image70.png"/><Relationship Id="rId135" Type="http://schemas.openxmlformats.org/officeDocument/2006/relationships/image" Target="media/image124.png"/><Relationship Id="rId156" Type="http://schemas.openxmlformats.org/officeDocument/2006/relationships/image" Target="media/image145.png"/><Relationship Id="rId177" Type="http://schemas.openxmlformats.org/officeDocument/2006/relationships/image" Target="media/image166.jpeg"/><Relationship Id="rId198" Type="http://schemas.openxmlformats.org/officeDocument/2006/relationships/image" Target="media/image187.jpeg"/><Relationship Id="rId202" Type="http://schemas.openxmlformats.org/officeDocument/2006/relationships/image" Target="media/image191.jpeg"/><Relationship Id="rId223" Type="http://schemas.microsoft.com/office/2019/05/relationships/documenttasks" Target="documenttasks/documenttasks1.xml"/><Relationship Id="rId18" Type="http://schemas.openxmlformats.org/officeDocument/2006/relationships/image" Target="media/image7.png"/><Relationship Id="rId39" Type="http://schemas.openxmlformats.org/officeDocument/2006/relationships/image" Target="media/image28.png"/><Relationship Id="rId50" Type="http://schemas.openxmlformats.org/officeDocument/2006/relationships/image" Target="media/image39.png"/><Relationship Id="rId104" Type="http://schemas.openxmlformats.org/officeDocument/2006/relationships/image" Target="media/image93.png"/><Relationship Id="rId125" Type="http://schemas.openxmlformats.org/officeDocument/2006/relationships/image" Target="media/image114.png"/><Relationship Id="rId146" Type="http://schemas.openxmlformats.org/officeDocument/2006/relationships/image" Target="media/image135.png"/><Relationship Id="rId167" Type="http://schemas.openxmlformats.org/officeDocument/2006/relationships/image" Target="media/image156.jpeg"/><Relationship Id="rId188" Type="http://schemas.openxmlformats.org/officeDocument/2006/relationships/image" Target="media/image177.png"/><Relationship Id="rId71" Type="http://schemas.openxmlformats.org/officeDocument/2006/relationships/image" Target="media/image60.png"/><Relationship Id="rId92" Type="http://schemas.openxmlformats.org/officeDocument/2006/relationships/image" Target="media/image81.png"/><Relationship Id="rId213" Type="http://schemas.openxmlformats.org/officeDocument/2006/relationships/image" Target="media/image202.png"/><Relationship Id="rId2" Type="http://schemas.openxmlformats.org/officeDocument/2006/relationships/customXml" Target="../customXml/item2.xml"/><Relationship Id="rId29" Type="http://schemas.openxmlformats.org/officeDocument/2006/relationships/image" Target="media/image18.png"/><Relationship Id="rId40" Type="http://schemas.openxmlformats.org/officeDocument/2006/relationships/image" Target="media/image29.png"/><Relationship Id="rId115" Type="http://schemas.openxmlformats.org/officeDocument/2006/relationships/image" Target="media/image104.png"/><Relationship Id="rId136" Type="http://schemas.openxmlformats.org/officeDocument/2006/relationships/image" Target="media/image125.png"/><Relationship Id="rId157" Type="http://schemas.openxmlformats.org/officeDocument/2006/relationships/image" Target="media/image146.png"/><Relationship Id="rId178" Type="http://schemas.openxmlformats.org/officeDocument/2006/relationships/image" Target="media/image167.png"/><Relationship Id="rId61" Type="http://schemas.openxmlformats.org/officeDocument/2006/relationships/image" Target="media/image50.png"/><Relationship Id="rId82" Type="http://schemas.openxmlformats.org/officeDocument/2006/relationships/image" Target="media/image71.png"/><Relationship Id="rId199" Type="http://schemas.openxmlformats.org/officeDocument/2006/relationships/image" Target="media/image188.png"/><Relationship Id="rId203" Type="http://schemas.openxmlformats.org/officeDocument/2006/relationships/image" Target="media/image192.png"/><Relationship Id="rId19" Type="http://schemas.openxmlformats.org/officeDocument/2006/relationships/image" Target="media/image8.png"/><Relationship Id="rId30" Type="http://schemas.openxmlformats.org/officeDocument/2006/relationships/image" Target="media/image19.png"/><Relationship Id="rId105" Type="http://schemas.openxmlformats.org/officeDocument/2006/relationships/image" Target="media/image94.png"/><Relationship Id="rId126" Type="http://schemas.openxmlformats.org/officeDocument/2006/relationships/image" Target="media/image115.png"/><Relationship Id="rId147" Type="http://schemas.openxmlformats.org/officeDocument/2006/relationships/image" Target="media/image136.png"/><Relationship Id="rId168" Type="http://schemas.openxmlformats.org/officeDocument/2006/relationships/image" Target="media/image157.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i845997\AppData\Roaming\Microsoft\Templates\Mob_UG2.dot" TargetMode="External"/></Relationships>
</file>

<file path=word/documenttasks/documenttasks1.xml><?xml version="1.0" encoding="utf-8"?>
<t:Tasks xmlns:t="http://schemas.microsoft.com/office/tasks/2019/documenttasks" xmlns:oel="http://schemas.microsoft.com/office/2019/extlst">
  <t:Task id="{760FEFFD-743B-4718-A786-ED27729BDEC7}">
    <t:Anchor>
      <t:Comment id="1728960627"/>
    </t:Anchor>
    <t:History>
      <t:Event id="{20527F45-0D86-45FE-ABE2-58FD84D263E6}" time="2023-06-22T12:09:14.433Z">
        <t:Attribution userId="S::annelie.berger@sap.com::62c74447-a3b0-47b9-902e-2c6c8992a616" userProvider="AD" userName="Berger, Annelie"/>
        <t:Anchor>
          <t:Comment id="1262100799"/>
        </t:Anchor>
        <t:Create/>
      </t:Event>
      <t:Event id="{3C9E3A23-5338-490F-AD66-08971DCF480E}" time="2023-06-22T12:09:14.433Z">
        <t:Attribution userId="S::annelie.berger@sap.com::62c74447-a3b0-47b9-902e-2c6c8992a616" userProvider="AD" userName="Berger, Annelie"/>
        <t:Anchor>
          <t:Comment id="1262100799"/>
        </t:Anchor>
        <t:Assign userId="S::alison.doyle@sap.com::5aa90edc-6480-4342-b641-0cf083730cd2" userProvider="AD" userName="Doyle, Alison"/>
      </t:Event>
      <t:Event id="{463EBB24-75D4-4153-91B0-2A3CAAB59510}" time="2023-06-22T12:09:14.433Z">
        <t:Attribution userId="S::annelie.berger@sap.com::62c74447-a3b0-47b9-902e-2c6c8992a616" userProvider="AD" userName="Berger, Annelie"/>
        <t:Anchor>
          <t:Comment id="1262100799"/>
        </t:Anchor>
        <t:SetTitle title="@Doyle, Alison"/>
      </t:Event>
      <t:Event id="{823F656F-F2EE-499D-B4C3-FB76C5552920}" time="2023-06-26T07:01:52.237Z">
        <t:Attribution userId="S::annelie.berger@sap.com::62c74447-a3b0-47b9-902e-2c6c8992a616" userProvider="AD" userName="Berger, Annelie"/>
        <t:Progress percentComplete="100"/>
      </t:Event>
    </t:History>
  </t:Task>
  <t:Task id="{E4872B10-8932-496E-AB75-27AEF034E887}">
    <t:Anchor>
      <t:Comment id="967589553"/>
    </t:Anchor>
    <t:History>
      <t:Event id="{5FBEB191-1941-422F-8C9F-CE8DD568296D}" time="2023-06-22T12:09:14.433Z">
        <t:Attribution userId="S::annelie.berger@sap.com::62c74447-a3b0-47b9-902e-2c6c8992a616" userProvider="AD" userName="Berger, Annelie"/>
        <t:Anchor>
          <t:Comment id="1152441588"/>
        </t:Anchor>
        <t:Create/>
      </t:Event>
      <t:Event id="{761AB2B2-DDF2-4393-95A8-33DF03E212EC}" time="2023-06-22T12:09:14.433Z">
        <t:Attribution userId="S::annelie.berger@sap.com::62c74447-a3b0-47b9-902e-2c6c8992a616" userProvider="AD" userName="Berger, Annelie"/>
        <t:Anchor>
          <t:Comment id="1152441588"/>
        </t:Anchor>
        <t:Assign userId="S::alison.doyle@sap.com::5aa90edc-6480-4342-b641-0cf083730cd2" userProvider="AD" userName="Doyle, Alison"/>
      </t:Event>
      <t:Event id="{B103A005-FAF8-43A3-8BEA-B0A431D840D1}" time="2023-06-22T12:09:14.433Z">
        <t:Attribution userId="S::annelie.berger@sap.com::62c74447-a3b0-47b9-902e-2c6c8992a616" userProvider="AD" userName="Berger, Annelie"/>
        <t:Anchor>
          <t:Comment id="1152441588"/>
        </t:Anchor>
        <t:SetTitle title="@Doyle, Alison"/>
      </t:Event>
      <t:Event id="{D6DCF09A-2418-4664-9C17-AFADA59AF5D2}" time="2023-06-26T07:01:52.237Z">
        <t:Attribution userId="S::annelie.berger@sap.com::62c74447-a3b0-47b9-902e-2c6c8992a616" userProvider="AD" userName="Berger, Annelie"/>
        <t:Progress percentComplete="100"/>
      </t:Event>
    </t:History>
  </t:Task>
  <t:Task id="{0C2F3D4D-8B8F-4C3B-8A4A-A9C5B46AA8CD}">
    <t:Anchor>
      <t:Comment id="1082015168"/>
    </t:Anchor>
    <t:History>
      <t:Event id="{B9F172D2-9E84-4DEC-A85E-28A776815872}" time="2023-06-22T12:09:14.433Z">
        <t:Attribution userId="S::annelie.berger@sap.com::62c74447-a3b0-47b9-902e-2c6c8992a616" userProvider="AD" userName="Berger, Annelie"/>
        <t:Anchor>
          <t:Comment id="1584729847"/>
        </t:Anchor>
        <t:Create/>
      </t:Event>
      <t:Event id="{188626FD-009B-482D-B0D2-BD48BD500DAD}" time="2023-06-22T12:09:14.433Z">
        <t:Attribution userId="S::annelie.berger@sap.com::62c74447-a3b0-47b9-902e-2c6c8992a616" userProvider="AD" userName="Berger, Annelie"/>
        <t:Anchor>
          <t:Comment id="1584729847"/>
        </t:Anchor>
        <t:Assign userId="S::alison.doyle@sap.com::5aa90edc-6480-4342-b641-0cf083730cd2" userProvider="AD" userName="Doyle, Alison"/>
      </t:Event>
      <t:Event id="{3EA917F0-F614-41E0-B2DF-266867C0C832}" time="2023-06-22T12:09:14.433Z">
        <t:Attribution userId="S::annelie.berger@sap.com::62c74447-a3b0-47b9-902e-2c6c8992a616" userProvider="AD" userName="Berger, Annelie"/>
        <t:Anchor>
          <t:Comment id="1584729847"/>
        </t:Anchor>
        <t:SetTitle title="@Doyle, Alison"/>
      </t:Event>
      <t:Event id="{E2300158-E9E4-4D80-B1E3-7B3D7B27309E}" time="2023-06-26T07:01:52.237Z">
        <t:Attribution userId="S::annelie.berger@sap.com::62c74447-a3b0-47b9-902e-2c6c8992a616" userProvider="AD" userName="Berger, Annelie"/>
        <t:Progress percentComplete="100"/>
      </t:Event>
    </t:History>
  </t:Task>
  <t:Task id="{D3D14DF5-ABBB-4496-95A4-752674059728}">
    <t:Anchor>
      <t:Comment id="1021544880"/>
    </t:Anchor>
    <t:History>
      <t:Event id="{29A037AF-C475-435B-A34B-A9A102384375}" time="2023-06-22T12:09:14.433Z">
        <t:Attribution userId="S::annelie.berger@sap.com::62c74447-a3b0-47b9-902e-2c6c8992a616" userProvider="AD" userName="Berger, Annelie"/>
        <t:Anchor>
          <t:Comment id="1917919260"/>
        </t:Anchor>
        <t:Create/>
      </t:Event>
      <t:Event id="{268B5FFB-185F-4C3F-A18B-A805313B9380}" time="2023-06-22T12:09:14.433Z">
        <t:Attribution userId="S::annelie.berger@sap.com::62c74447-a3b0-47b9-902e-2c6c8992a616" userProvider="AD" userName="Berger, Annelie"/>
        <t:Anchor>
          <t:Comment id="1917919260"/>
        </t:Anchor>
        <t:Assign userId="S::alison.doyle@sap.com::5aa90edc-6480-4342-b641-0cf083730cd2" userProvider="AD" userName="Doyle, Alison"/>
      </t:Event>
      <t:Event id="{0C60BE97-F4DF-4766-8833-EBE273D1BE1C}" time="2023-06-22T12:09:14.433Z">
        <t:Attribution userId="S::annelie.berger@sap.com::62c74447-a3b0-47b9-902e-2c6c8992a616" userProvider="AD" userName="Berger, Annelie"/>
        <t:Anchor>
          <t:Comment id="1917919260"/>
        </t:Anchor>
        <t:SetTitle title="@Doyle, Alison"/>
      </t:Event>
      <t:Event id="{0C455023-2592-42B5-8FF3-A3BAEE36E456}" time="2023-06-26T07:01:52.237Z">
        <t:Attribution userId="S::annelie.berger@sap.com::62c74447-a3b0-47b9-902e-2c6c8992a616" userProvider="AD" userName="Berger, Annelie"/>
        <t:Progress percentComplete="100"/>
      </t:Event>
    </t:History>
  </t:Task>
  <t:Task id="{98085D85-1B48-4C69-9E87-9924FE4B9269}">
    <t:Anchor>
      <t:Comment id="480705355"/>
    </t:Anchor>
    <t:History>
      <t:Event id="{63A3AD32-81D1-45C3-B43F-9980EBE5A734}" time="2023-06-22T12:09:14.433Z">
        <t:Attribution userId="S::annelie.berger@sap.com::62c74447-a3b0-47b9-902e-2c6c8992a616" userProvider="AD" userName="Berger, Annelie"/>
        <t:Anchor>
          <t:Comment id="798955166"/>
        </t:Anchor>
        <t:Create/>
      </t:Event>
      <t:Event id="{EF876912-6129-43A1-AAC0-1BF2EF8CB6A6}" time="2023-06-22T12:09:14.433Z">
        <t:Attribution userId="S::annelie.berger@sap.com::62c74447-a3b0-47b9-902e-2c6c8992a616" userProvider="AD" userName="Berger, Annelie"/>
        <t:Anchor>
          <t:Comment id="798955166"/>
        </t:Anchor>
        <t:Assign userId="S::alison.doyle@sap.com::5aa90edc-6480-4342-b641-0cf083730cd2" userProvider="AD" userName="Doyle, Alison"/>
      </t:Event>
      <t:Event id="{EC95E956-96D7-4D7E-A591-E53E25412AAB}" time="2023-06-22T12:09:14.433Z">
        <t:Attribution userId="S::annelie.berger@sap.com::62c74447-a3b0-47b9-902e-2c6c8992a616" userProvider="AD" userName="Berger, Annelie"/>
        <t:Anchor>
          <t:Comment id="798955166"/>
        </t:Anchor>
        <t:SetTitle title="@Doyle, Alison"/>
      </t:Event>
      <t:Event id="{5D528AF8-A73F-4270-B1A1-F3EBE2E1B095}" time="2023-06-26T07:01:52.237Z">
        <t:Attribution userId="S::annelie.berger@sap.com::62c74447-a3b0-47b9-902e-2c6c8992a616" userProvider="AD" userName="Berger, Annelie"/>
        <t:Progress percentComplete="100"/>
      </t:Event>
    </t:History>
  </t:Task>
</t:Task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DDD86ECC9871147AB5194FC060EE49A" ma:contentTypeVersion="21" ma:contentTypeDescription="Create a new document." ma:contentTypeScope="" ma:versionID="dfcd88f68f49c7faf2bda2dc5787adeb">
  <xsd:schema xmlns:xsd="http://www.w3.org/2001/XMLSchema" xmlns:xs="http://www.w3.org/2001/XMLSchema" xmlns:p="http://schemas.microsoft.com/office/2006/metadata/properties" xmlns:ns2="28a200f4-0f9f-42e2-aaaa-ad77079c918e" xmlns:ns3="1c7f533a-18fd-43fc-9369-c45dede7a652" targetNamespace="http://schemas.microsoft.com/office/2006/metadata/properties" ma:root="true" ma:fieldsID="b56447b3531a73aaa769de30ebd3a037" ns2:_="" ns3:_="">
    <xsd:import namespace="28a200f4-0f9f-42e2-aaaa-ad77079c918e"/>
    <xsd:import namespace="1c7f533a-18fd-43fc-9369-c45dede7a652"/>
    <xsd:element name="properties">
      <xsd:complexType>
        <xsd:sequence>
          <xsd:element name="documentManagement">
            <xsd:complexType>
              <xsd:all>
                <xsd:element ref="ns2:MediaServiceMetadata" minOccurs="0"/>
                <xsd:element ref="ns2:MediaServiceFastMetadata" minOccurs="0"/>
                <xsd:element ref="ns2:MediaServiceAutoTags" minOccurs="0"/>
                <xsd:element ref="ns3:SharedWithUsers" minOccurs="0"/>
                <xsd:element ref="ns3:SharedWithDetails" minOccurs="0"/>
                <xsd:element ref="ns2:MediaServiceOCR" minOccurs="0"/>
                <xsd:element ref="ns2:MediaServiceDateTaken" minOccurs="0"/>
                <xsd:element ref="ns2:MediaServiceLocation" minOccurs="0"/>
                <xsd:element ref="ns2:MediaServiceEventHashCode" minOccurs="0"/>
                <xsd:element ref="ns2:MediaServiceGenerationTime" minOccurs="0"/>
                <xsd:element ref="ns2:_Flow_SignoffStatus" minOccurs="0"/>
                <xsd:element ref="ns2:MediaServiceAutoKeyPoints" minOccurs="0"/>
                <xsd:element ref="ns2:MediaServiceKeyPoints" minOccurs="0"/>
                <xsd:element ref="ns2:MediaLengthInSeconds" minOccurs="0"/>
                <xsd:element ref="ns3:TaxCatchAll" minOccurs="0"/>
                <xsd:element ref="ns2:lcf76f155ced4ddcb4097134ff3c332f"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8a200f4-0f9f-42e2-aaaa-ad77079c918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MediaServiceAutoTags" ma:internalName="MediaServiceAutoTags" ma:readOnly="true">
      <xsd:simpleType>
        <xsd:restriction base="dms:Text"/>
      </xsd:simpleType>
    </xsd:element>
    <xsd:element name="MediaServiceOCR" ma:index="13" nillable="true" ma:displayName="MediaServiceOCR"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MediaServiceLocation" ma:internalName="MediaServiceLocation"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_Flow_SignoffStatus" ma:index="18" nillable="true" ma:displayName="Sign-off status" ma:internalName="Sign_x002d_off_x0020_status">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MediaLengthInSeconds" ma:index="21" nillable="true" ma:displayName="Length (seconds)" ma:internalName="MediaLengthInSeconds" ma:readOnly="true">
      <xsd:simpleType>
        <xsd:restriction base="dms:Unknown"/>
      </xsd:simpleType>
    </xsd:element>
    <xsd:element name="lcf76f155ced4ddcb4097134ff3c332f" ma:index="24" nillable="true" ma:taxonomy="true" ma:internalName="lcf76f155ced4ddcb4097134ff3c332f" ma:taxonomyFieldName="MediaServiceImageTags" ma:displayName="Image Tags" ma:readOnly="false" ma:fieldId="{5cf76f15-5ced-4ddc-b409-7134ff3c332f}" ma:taxonomyMulti="true" ma:sspId="c7b3fb9d-ee0a-40a8-bd42-4026b75186d8"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1c7f533a-18fd-43fc-9369-c45dede7a652"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9b596692-3950-44ef-a8c7-ef7df350ffee}" ma:internalName="TaxCatchAll" ma:showField="CatchAllData" ma:web="1c7f533a-18fd-43fc-9369-c45dede7a65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28a200f4-0f9f-42e2-aaaa-ad77079c918e">
      <Terms xmlns="http://schemas.microsoft.com/office/infopath/2007/PartnerControls"/>
    </lcf76f155ced4ddcb4097134ff3c332f>
    <_Flow_SignoffStatus xmlns="28a200f4-0f9f-42e2-aaaa-ad77079c918e" xsi:nil="true"/>
    <TaxCatchAll xmlns="1c7f533a-18fd-43fc-9369-c45dede7a652"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35B8DCF4-500A-49A7-B96D-3DF35AB3AC4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8a200f4-0f9f-42e2-aaaa-ad77079c918e"/>
    <ds:schemaRef ds:uri="1c7f533a-18fd-43fc-9369-c45dede7a65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5700C2F-A608-42EA-9A49-FAB444B33FD5}">
  <ds:schemaRefs>
    <ds:schemaRef ds:uri="http://schemas.openxmlformats.org/officeDocument/2006/bibliography"/>
  </ds:schemaRefs>
</ds:datastoreItem>
</file>

<file path=customXml/itemProps3.xml><?xml version="1.0" encoding="utf-8"?>
<ds:datastoreItem xmlns:ds="http://schemas.openxmlformats.org/officeDocument/2006/customXml" ds:itemID="{D7487E4B-9E9A-46FA-8D35-217B220BD3D4}">
  <ds:schemaRefs>
    <ds:schemaRef ds:uri="http://schemas.microsoft.com/office/2006/metadata/properties"/>
    <ds:schemaRef ds:uri="http://schemas.microsoft.com/office/infopath/2007/PartnerControls"/>
    <ds:schemaRef ds:uri="28a200f4-0f9f-42e2-aaaa-ad77079c918e"/>
    <ds:schemaRef ds:uri="1c7f533a-18fd-43fc-9369-c45dede7a652"/>
  </ds:schemaRefs>
</ds:datastoreItem>
</file>

<file path=customXml/itemProps4.xml><?xml version="1.0" encoding="utf-8"?>
<ds:datastoreItem xmlns:ds="http://schemas.openxmlformats.org/officeDocument/2006/customXml" ds:itemID="{7A4D9FBA-4B23-4EDA-A9C1-8CF4643A79DA}">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Mob_UG2.dot</Template>
  <TotalTime>1584</TotalTime>
  <Pages>72</Pages>
  <Words>6633</Words>
  <Characters>34033</Characters>
  <Application>Microsoft Office Word</Application>
  <DocSecurity>0</DocSecurity>
  <Lines>1577</Lines>
  <Paragraphs>728</Paragraphs>
  <ScaleCrop>false</ScaleCrop>
  <Company/>
  <LinksUpToDate>false</LinksUpToDate>
  <CharactersWithSpaces>40449</CharactersWithSpaces>
  <SharedDoc>false</SharedDoc>
  <HLinks>
    <vt:vector size="636" baseType="variant">
      <vt:variant>
        <vt:i4>1966128</vt:i4>
      </vt:variant>
      <vt:variant>
        <vt:i4>281</vt:i4>
      </vt:variant>
      <vt:variant>
        <vt:i4>0</vt:i4>
      </vt:variant>
      <vt:variant>
        <vt:i4>5</vt:i4>
      </vt:variant>
      <vt:variant>
        <vt:lpwstr/>
      </vt:variant>
      <vt:variant>
        <vt:lpwstr>_Toc131588871</vt:lpwstr>
      </vt:variant>
      <vt:variant>
        <vt:i4>1966128</vt:i4>
      </vt:variant>
      <vt:variant>
        <vt:i4>275</vt:i4>
      </vt:variant>
      <vt:variant>
        <vt:i4>0</vt:i4>
      </vt:variant>
      <vt:variant>
        <vt:i4>5</vt:i4>
      </vt:variant>
      <vt:variant>
        <vt:lpwstr/>
      </vt:variant>
      <vt:variant>
        <vt:lpwstr>_Toc131588870</vt:lpwstr>
      </vt:variant>
      <vt:variant>
        <vt:i4>2031664</vt:i4>
      </vt:variant>
      <vt:variant>
        <vt:i4>269</vt:i4>
      </vt:variant>
      <vt:variant>
        <vt:i4>0</vt:i4>
      </vt:variant>
      <vt:variant>
        <vt:i4>5</vt:i4>
      </vt:variant>
      <vt:variant>
        <vt:lpwstr/>
      </vt:variant>
      <vt:variant>
        <vt:lpwstr>_Toc131588869</vt:lpwstr>
      </vt:variant>
      <vt:variant>
        <vt:i4>2031664</vt:i4>
      </vt:variant>
      <vt:variant>
        <vt:i4>263</vt:i4>
      </vt:variant>
      <vt:variant>
        <vt:i4>0</vt:i4>
      </vt:variant>
      <vt:variant>
        <vt:i4>5</vt:i4>
      </vt:variant>
      <vt:variant>
        <vt:lpwstr/>
      </vt:variant>
      <vt:variant>
        <vt:lpwstr>_Toc131588868</vt:lpwstr>
      </vt:variant>
      <vt:variant>
        <vt:i4>2031664</vt:i4>
      </vt:variant>
      <vt:variant>
        <vt:i4>257</vt:i4>
      </vt:variant>
      <vt:variant>
        <vt:i4>0</vt:i4>
      </vt:variant>
      <vt:variant>
        <vt:i4>5</vt:i4>
      </vt:variant>
      <vt:variant>
        <vt:lpwstr/>
      </vt:variant>
      <vt:variant>
        <vt:lpwstr>_Toc131588867</vt:lpwstr>
      </vt:variant>
      <vt:variant>
        <vt:i4>2031664</vt:i4>
      </vt:variant>
      <vt:variant>
        <vt:i4>251</vt:i4>
      </vt:variant>
      <vt:variant>
        <vt:i4>0</vt:i4>
      </vt:variant>
      <vt:variant>
        <vt:i4>5</vt:i4>
      </vt:variant>
      <vt:variant>
        <vt:lpwstr/>
      </vt:variant>
      <vt:variant>
        <vt:lpwstr>_Toc131588866</vt:lpwstr>
      </vt:variant>
      <vt:variant>
        <vt:i4>2031664</vt:i4>
      </vt:variant>
      <vt:variant>
        <vt:i4>245</vt:i4>
      </vt:variant>
      <vt:variant>
        <vt:i4>0</vt:i4>
      </vt:variant>
      <vt:variant>
        <vt:i4>5</vt:i4>
      </vt:variant>
      <vt:variant>
        <vt:lpwstr/>
      </vt:variant>
      <vt:variant>
        <vt:lpwstr>_Toc131588865</vt:lpwstr>
      </vt:variant>
      <vt:variant>
        <vt:i4>2031664</vt:i4>
      </vt:variant>
      <vt:variant>
        <vt:i4>239</vt:i4>
      </vt:variant>
      <vt:variant>
        <vt:i4>0</vt:i4>
      </vt:variant>
      <vt:variant>
        <vt:i4>5</vt:i4>
      </vt:variant>
      <vt:variant>
        <vt:lpwstr/>
      </vt:variant>
      <vt:variant>
        <vt:lpwstr>_Toc131588864</vt:lpwstr>
      </vt:variant>
      <vt:variant>
        <vt:i4>2031664</vt:i4>
      </vt:variant>
      <vt:variant>
        <vt:i4>233</vt:i4>
      </vt:variant>
      <vt:variant>
        <vt:i4>0</vt:i4>
      </vt:variant>
      <vt:variant>
        <vt:i4>5</vt:i4>
      </vt:variant>
      <vt:variant>
        <vt:lpwstr/>
      </vt:variant>
      <vt:variant>
        <vt:lpwstr>_Toc131588863</vt:lpwstr>
      </vt:variant>
      <vt:variant>
        <vt:i4>2031664</vt:i4>
      </vt:variant>
      <vt:variant>
        <vt:i4>227</vt:i4>
      </vt:variant>
      <vt:variant>
        <vt:i4>0</vt:i4>
      </vt:variant>
      <vt:variant>
        <vt:i4>5</vt:i4>
      </vt:variant>
      <vt:variant>
        <vt:lpwstr/>
      </vt:variant>
      <vt:variant>
        <vt:lpwstr>_Toc131588862</vt:lpwstr>
      </vt:variant>
      <vt:variant>
        <vt:i4>2031664</vt:i4>
      </vt:variant>
      <vt:variant>
        <vt:i4>221</vt:i4>
      </vt:variant>
      <vt:variant>
        <vt:i4>0</vt:i4>
      </vt:variant>
      <vt:variant>
        <vt:i4>5</vt:i4>
      </vt:variant>
      <vt:variant>
        <vt:lpwstr/>
      </vt:variant>
      <vt:variant>
        <vt:lpwstr>_Toc131588861</vt:lpwstr>
      </vt:variant>
      <vt:variant>
        <vt:i4>2031664</vt:i4>
      </vt:variant>
      <vt:variant>
        <vt:i4>215</vt:i4>
      </vt:variant>
      <vt:variant>
        <vt:i4>0</vt:i4>
      </vt:variant>
      <vt:variant>
        <vt:i4>5</vt:i4>
      </vt:variant>
      <vt:variant>
        <vt:lpwstr/>
      </vt:variant>
      <vt:variant>
        <vt:lpwstr>_Toc131588860</vt:lpwstr>
      </vt:variant>
      <vt:variant>
        <vt:i4>1835056</vt:i4>
      </vt:variant>
      <vt:variant>
        <vt:i4>209</vt:i4>
      </vt:variant>
      <vt:variant>
        <vt:i4>0</vt:i4>
      </vt:variant>
      <vt:variant>
        <vt:i4>5</vt:i4>
      </vt:variant>
      <vt:variant>
        <vt:lpwstr/>
      </vt:variant>
      <vt:variant>
        <vt:lpwstr>_Toc131588859</vt:lpwstr>
      </vt:variant>
      <vt:variant>
        <vt:i4>1835056</vt:i4>
      </vt:variant>
      <vt:variant>
        <vt:i4>203</vt:i4>
      </vt:variant>
      <vt:variant>
        <vt:i4>0</vt:i4>
      </vt:variant>
      <vt:variant>
        <vt:i4>5</vt:i4>
      </vt:variant>
      <vt:variant>
        <vt:lpwstr/>
      </vt:variant>
      <vt:variant>
        <vt:lpwstr>_Toc131588858</vt:lpwstr>
      </vt:variant>
      <vt:variant>
        <vt:i4>1835056</vt:i4>
      </vt:variant>
      <vt:variant>
        <vt:i4>197</vt:i4>
      </vt:variant>
      <vt:variant>
        <vt:i4>0</vt:i4>
      </vt:variant>
      <vt:variant>
        <vt:i4>5</vt:i4>
      </vt:variant>
      <vt:variant>
        <vt:lpwstr/>
      </vt:variant>
      <vt:variant>
        <vt:lpwstr>_Toc131588857</vt:lpwstr>
      </vt:variant>
      <vt:variant>
        <vt:i4>1835056</vt:i4>
      </vt:variant>
      <vt:variant>
        <vt:i4>191</vt:i4>
      </vt:variant>
      <vt:variant>
        <vt:i4>0</vt:i4>
      </vt:variant>
      <vt:variant>
        <vt:i4>5</vt:i4>
      </vt:variant>
      <vt:variant>
        <vt:lpwstr/>
      </vt:variant>
      <vt:variant>
        <vt:lpwstr>_Toc131588856</vt:lpwstr>
      </vt:variant>
      <vt:variant>
        <vt:i4>1835056</vt:i4>
      </vt:variant>
      <vt:variant>
        <vt:i4>185</vt:i4>
      </vt:variant>
      <vt:variant>
        <vt:i4>0</vt:i4>
      </vt:variant>
      <vt:variant>
        <vt:i4>5</vt:i4>
      </vt:variant>
      <vt:variant>
        <vt:lpwstr/>
      </vt:variant>
      <vt:variant>
        <vt:lpwstr>_Toc131588855</vt:lpwstr>
      </vt:variant>
      <vt:variant>
        <vt:i4>1835056</vt:i4>
      </vt:variant>
      <vt:variant>
        <vt:i4>179</vt:i4>
      </vt:variant>
      <vt:variant>
        <vt:i4>0</vt:i4>
      </vt:variant>
      <vt:variant>
        <vt:i4>5</vt:i4>
      </vt:variant>
      <vt:variant>
        <vt:lpwstr/>
      </vt:variant>
      <vt:variant>
        <vt:lpwstr>_Toc131588854</vt:lpwstr>
      </vt:variant>
      <vt:variant>
        <vt:i4>1835056</vt:i4>
      </vt:variant>
      <vt:variant>
        <vt:i4>173</vt:i4>
      </vt:variant>
      <vt:variant>
        <vt:i4>0</vt:i4>
      </vt:variant>
      <vt:variant>
        <vt:i4>5</vt:i4>
      </vt:variant>
      <vt:variant>
        <vt:lpwstr/>
      </vt:variant>
      <vt:variant>
        <vt:lpwstr>_Toc131588853</vt:lpwstr>
      </vt:variant>
      <vt:variant>
        <vt:i4>1835056</vt:i4>
      </vt:variant>
      <vt:variant>
        <vt:i4>167</vt:i4>
      </vt:variant>
      <vt:variant>
        <vt:i4>0</vt:i4>
      </vt:variant>
      <vt:variant>
        <vt:i4>5</vt:i4>
      </vt:variant>
      <vt:variant>
        <vt:lpwstr/>
      </vt:variant>
      <vt:variant>
        <vt:lpwstr>_Toc131588852</vt:lpwstr>
      </vt:variant>
      <vt:variant>
        <vt:i4>1835056</vt:i4>
      </vt:variant>
      <vt:variant>
        <vt:i4>161</vt:i4>
      </vt:variant>
      <vt:variant>
        <vt:i4>0</vt:i4>
      </vt:variant>
      <vt:variant>
        <vt:i4>5</vt:i4>
      </vt:variant>
      <vt:variant>
        <vt:lpwstr/>
      </vt:variant>
      <vt:variant>
        <vt:lpwstr>_Toc131588851</vt:lpwstr>
      </vt:variant>
      <vt:variant>
        <vt:i4>1835056</vt:i4>
      </vt:variant>
      <vt:variant>
        <vt:i4>155</vt:i4>
      </vt:variant>
      <vt:variant>
        <vt:i4>0</vt:i4>
      </vt:variant>
      <vt:variant>
        <vt:i4>5</vt:i4>
      </vt:variant>
      <vt:variant>
        <vt:lpwstr/>
      </vt:variant>
      <vt:variant>
        <vt:lpwstr>_Toc131588850</vt:lpwstr>
      </vt:variant>
      <vt:variant>
        <vt:i4>1900592</vt:i4>
      </vt:variant>
      <vt:variant>
        <vt:i4>149</vt:i4>
      </vt:variant>
      <vt:variant>
        <vt:i4>0</vt:i4>
      </vt:variant>
      <vt:variant>
        <vt:i4>5</vt:i4>
      </vt:variant>
      <vt:variant>
        <vt:lpwstr/>
      </vt:variant>
      <vt:variant>
        <vt:lpwstr>_Toc131588849</vt:lpwstr>
      </vt:variant>
      <vt:variant>
        <vt:i4>1900592</vt:i4>
      </vt:variant>
      <vt:variant>
        <vt:i4>143</vt:i4>
      </vt:variant>
      <vt:variant>
        <vt:i4>0</vt:i4>
      </vt:variant>
      <vt:variant>
        <vt:i4>5</vt:i4>
      </vt:variant>
      <vt:variant>
        <vt:lpwstr/>
      </vt:variant>
      <vt:variant>
        <vt:lpwstr>_Toc131588848</vt:lpwstr>
      </vt:variant>
      <vt:variant>
        <vt:i4>1900592</vt:i4>
      </vt:variant>
      <vt:variant>
        <vt:i4>137</vt:i4>
      </vt:variant>
      <vt:variant>
        <vt:i4>0</vt:i4>
      </vt:variant>
      <vt:variant>
        <vt:i4>5</vt:i4>
      </vt:variant>
      <vt:variant>
        <vt:lpwstr/>
      </vt:variant>
      <vt:variant>
        <vt:lpwstr>_Toc131588847</vt:lpwstr>
      </vt:variant>
      <vt:variant>
        <vt:i4>1900592</vt:i4>
      </vt:variant>
      <vt:variant>
        <vt:i4>131</vt:i4>
      </vt:variant>
      <vt:variant>
        <vt:i4>0</vt:i4>
      </vt:variant>
      <vt:variant>
        <vt:i4>5</vt:i4>
      </vt:variant>
      <vt:variant>
        <vt:lpwstr/>
      </vt:variant>
      <vt:variant>
        <vt:lpwstr>_Toc131588846</vt:lpwstr>
      </vt:variant>
      <vt:variant>
        <vt:i4>1900592</vt:i4>
      </vt:variant>
      <vt:variant>
        <vt:i4>125</vt:i4>
      </vt:variant>
      <vt:variant>
        <vt:i4>0</vt:i4>
      </vt:variant>
      <vt:variant>
        <vt:i4>5</vt:i4>
      </vt:variant>
      <vt:variant>
        <vt:lpwstr/>
      </vt:variant>
      <vt:variant>
        <vt:lpwstr>_Toc131588845</vt:lpwstr>
      </vt:variant>
      <vt:variant>
        <vt:i4>1900592</vt:i4>
      </vt:variant>
      <vt:variant>
        <vt:i4>119</vt:i4>
      </vt:variant>
      <vt:variant>
        <vt:i4>0</vt:i4>
      </vt:variant>
      <vt:variant>
        <vt:i4>5</vt:i4>
      </vt:variant>
      <vt:variant>
        <vt:lpwstr/>
      </vt:variant>
      <vt:variant>
        <vt:lpwstr>_Toc131588844</vt:lpwstr>
      </vt:variant>
      <vt:variant>
        <vt:i4>1900592</vt:i4>
      </vt:variant>
      <vt:variant>
        <vt:i4>113</vt:i4>
      </vt:variant>
      <vt:variant>
        <vt:i4>0</vt:i4>
      </vt:variant>
      <vt:variant>
        <vt:i4>5</vt:i4>
      </vt:variant>
      <vt:variant>
        <vt:lpwstr/>
      </vt:variant>
      <vt:variant>
        <vt:lpwstr>_Toc131588843</vt:lpwstr>
      </vt:variant>
      <vt:variant>
        <vt:i4>1900592</vt:i4>
      </vt:variant>
      <vt:variant>
        <vt:i4>107</vt:i4>
      </vt:variant>
      <vt:variant>
        <vt:i4>0</vt:i4>
      </vt:variant>
      <vt:variant>
        <vt:i4>5</vt:i4>
      </vt:variant>
      <vt:variant>
        <vt:lpwstr/>
      </vt:variant>
      <vt:variant>
        <vt:lpwstr>_Toc131588842</vt:lpwstr>
      </vt:variant>
      <vt:variant>
        <vt:i4>1900592</vt:i4>
      </vt:variant>
      <vt:variant>
        <vt:i4>101</vt:i4>
      </vt:variant>
      <vt:variant>
        <vt:i4>0</vt:i4>
      </vt:variant>
      <vt:variant>
        <vt:i4>5</vt:i4>
      </vt:variant>
      <vt:variant>
        <vt:lpwstr/>
      </vt:variant>
      <vt:variant>
        <vt:lpwstr>_Toc131588841</vt:lpwstr>
      </vt:variant>
      <vt:variant>
        <vt:i4>1900592</vt:i4>
      </vt:variant>
      <vt:variant>
        <vt:i4>95</vt:i4>
      </vt:variant>
      <vt:variant>
        <vt:i4>0</vt:i4>
      </vt:variant>
      <vt:variant>
        <vt:i4>5</vt:i4>
      </vt:variant>
      <vt:variant>
        <vt:lpwstr/>
      </vt:variant>
      <vt:variant>
        <vt:lpwstr>_Toc131588840</vt:lpwstr>
      </vt:variant>
      <vt:variant>
        <vt:i4>1703984</vt:i4>
      </vt:variant>
      <vt:variant>
        <vt:i4>89</vt:i4>
      </vt:variant>
      <vt:variant>
        <vt:i4>0</vt:i4>
      </vt:variant>
      <vt:variant>
        <vt:i4>5</vt:i4>
      </vt:variant>
      <vt:variant>
        <vt:lpwstr/>
      </vt:variant>
      <vt:variant>
        <vt:lpwstr>_Toc131588839</vt:lpwstr>
      </vt:variant>
      <vt:variant>
        <vt:i4>1703984</vt:i4>
      </vt:variant>
      <vt:variant>
        <vt:i4>83</vt:i4>
      </vt:variant>
      <vt:variant>
        <vt:i4>0</vt:i4>
      </vt:variant>
      <vt:variant>
        <vt:i4>5</vt:i4>
      </vt:variant>
      <vt:variant>
        <vt:lpwstr/>
      </vt:variant>
      <vt:variant>
        <vt:lpwstr>_Toc131588838</vt:lpwstr>
      </vt:variant>
      <vt:variant>
        <vt:i4>1703984</vt:i4>
      </vt:variant>
      <vt:variant>
        <vt:i4>77</vt:i4>
      </vt:variant>
      <vt:variant>
        <vt:i4>0</vt:i4>
      </vt:variant>
      <vt:variant>
        <vt:i4>5</vt:i4>
      </vt:variant>
      <vt:variant>
        <vt:lpwstr/>
      </vt:variant>
      <vt:variant>
        <vt:lpwstr>_Toc131588837</vt:lpwstr>
      </vt:variant>
      <vt:variant>
        <vt:i4>1703984</vt:i4>
      </vt:variant>
      <vt:variant>
        <vt:i4>71</vt:i4>
      </vt:variant>
      <vt:variant>
        <vt:i4>0</vt:i4>
      </vt:variant>
      <vt:variant>
        <vt:i4>5</vt:i4>
      </vt:variant>
      <vt:variant>
        <vt:lpwstr/>
      </vt:variant>
      <vt:variant>
        <vt:lpwstr>_Toc131588836</vt:lpwstr>
      </vt:variant>
      <vt:variant>
        <vt:i4>1703984</vt:i4>
      </vt:variant>
      <vt:variant>
        <vt:i4>65</vt:i4>
      </vt:variant>
      <vt:variant>
        <vt:i4>0</vt:i4>
      </vt:variant>
      <vt:variant>
        <vt:i4>5</vt:i4>
      </vt:variant>
      <vt:variant>
        <vt:lpwstr/>
      </vt:variant>
      <vt:variant>
        <vt:lpwstr>_Toc131588835</vt:lpwstr>
      </vt:variant>
      <vt:variant>
        <vt:i4>1703984</vt:i4>
      </vt:variant>
      <vt:variant>
        <vt:i4>59</vt:i4>
      </vt:variant>
      <vt:variant>
        <vt:i4>0</vt:i4>
      </vt:variant>
      <vt:variant>
        <vt:i4>5</vt:i4>
      </vt:variant>
      <vt:variant>
        <vt:lpwstr/>
      </vt:variant>
      <vt:variant>
        <vt:lpwstr>_Toc131588834</vt:lpwstr>
      </vt:variant>
      <vt:variant>
        <vt:i4>1703984</vt:i4>
      </vt:variant>
      <vt:variant>
        <vt:i4>53</vt:i4>
      </vt:variant>
      <vt:variant>
        <vt:i4>0</vt:i4>
      </vt:variant>
      <vt:variant>
        <vt:i4>5</vt:i4>
      </vt:variant>
      <vt:variant>
        <vt:lpwstr/>
      </vt:variant>
      <vt:variant>
        <vt:lpwstr>_Toc131588833</vt:lpwstr>
      </vt:variant>
      <vt:variant>
        <vt:i4>1703984</vt:i4>
      </vt:variant>
      <vt:variant>
        <vt:i4>47</vt:i4>
      </vt:variant>
      <vt:variant>
        <vt:i4>0</vt:i4>
      </vt:variant>
      <vt:variant>
        <vt:i4>5</vt:i4>
      </vt:variant>
      <vt:variant>
        <vt:lpwstr/>
      </vt:variant>
      <vt:variant>
        <vt:lpwstr>_Toc131588832</vt:lpwstr>
      </vt:variant>
      <vt:variant>
        <vt:i4>1703984</vt:i4>
      </vt:variant>
      <vt:variant>
        <vt:i4>41</vt:i4>
      </vt:variant>
      <vt:variant>
        <vt:i4>0</vt:i4>
      </vt:variant>
      <vt:variant>
        <vt:i4>5</vt:i4>
      </vt:variant>
      <vt:variant>
        <vt:lpwstr/>
      </vt:variant>
      <vt:variant>
        <vt:lpwstr>_Toc131588831</vt:lpwstr>
      </vt:variant>
      <vt:variant>
        <vt:i4>1703984</vt:i4>
      </vt:variant>
      <vt:variant>
        <vt:i4>35</vt:i4>
      </vt:variant>
      <vt:variant>
        <vt:i4>0</vt:i4>
      </vt:variant>
      <vt:variant>
        <vt:i4>5</vt:i4>
      </vt:variant>
      <vt:variant>
        <vt:lpwstr/>
      </vt:variant>
      <vt:variant>
        <vt:lpwstr>_Toc131588830</vt:lpwstr>
      </vt:variant>
      <vt:variant>
        <vt:i4>1769520</vt:i4>
      </vt:variant>
      <vt:variant>
        <vt:i4>29</vt:i4>
      </vt:variant>
      <vt:variant>
        <vt:i4>0</vt:i4>
      </vt:variant>
      <vt:variant>
        <vt:i4>5</vt:i4>
      </vt:variant>
      <vt:variant>
        <vt:lpwstr/>
      </vt:variant>
      <vt:variant>
        <vt:lpwstr>_Toc131588829</vt:lpwstr>
      </vt:variant>
      <vt:variant>
        <vt:i4>1769520</vt:i4>
      </vt:variant>
      <vt:variant>
        <vt:i4>23</vt:i4>
      </vt:variant>
      <vt:variant>
        <vt:i4>0</vt:i4>
      </vt:variant>
      <vt:variant>
        <vt:i4>5</vt:i4>
      </vt:variant>
      <vt:variant>
        <vt:lpwstr/>
      </vt:variant>
      <vt:variant>
        <vt:lpwstr>_Toc131588828</vt:lpwstr>
      </vt:variant>
      <vt:variant>
        <vt:i4>1769520</vt:i4>
      </vt:variant>
      <vt:variant>
        <vt:i4>17</vt:i4>
      </vt:variant>
      <vt:variant>
        <vt:i4>0</vt:i4>
      </vt:variant>
      <vt:variant>
        <vt:i4>5</vt:i4>
      </vt:variant>
      <vt:variant>
        <vt:lpwstr/>
      </vt:variant>
      <vt:variant>
        <vt:lpwstr>_Toc131588827</vt:lpwstr>
      </vt:variant>
      <vt:variant>
        <vt:i4>1769520</vt:i4>
      </vt:variant>
      <vt:variant>
        <vt:i4>11</vt:i4>
      </vt:variant>
      <vt:variant>
        <vt:i4>0</vt:i4>
      </vt:variant>
      <vt:variant>
        <vt:i4>5</vt:i4>
      </vt:variant>
      <vt:variant>
        <vt:lpwstr/>
      </vt:variant>
      <vt:variant>
        <vt:lpwstr>_Toc131588826</vt:lpwstr>
      </vt:variant>
      <vt:variant>
        <vt:i4>1769520</vt:i4>
      </vt:variant>
      <vt:variant>
        <vt:i4>5</vt:i4>
      </vt:variant>
      <vt:variant>
        <vt:i4>0</vt:i4>
      </vt:variant>
      <vt:variant>
        <vt:i4>5</vt:i4>
      </vt:variant>
      <vt:variant>
        <vt:lpwstr/>
      </vt:variant>
      <vt:variant>
        <vt:lpwstr>_Toc131588825</vt:lpwstr>
      </vt:variant>
      <vt:variant>
        <vt:i4>4653154</vt:i4>
      </vt:variant>
      <vt:variant>
        <vt:i4>0</vt:i4>
      </vt:variant>
      <vt:variant>
        <vt:i4>0</vt:i4>
      </vt:variant>
      <vt:variant>
        <vt:i4>5</vt:i4>
      </vt:variant>
      <vt:variant>
        <vt:lpwstr>https://www.concurtraining.com/customers/tech_pubs/MobileDocs/_MOBdoc_CCC.htm</vt:lpwstr>
      </vt:variant>
      <vt:variant>
        <vt:lpwstr/>
      </vt:variant>
      <vt:variant>
        <vt:i4>4718627</vt:i4>
      </vt:variant>
      <vt:variant>
        <vt:i4>171</vt:i4>
      </vt:variant>
      <vt:variant>
        <vt:i4>0</vt:i4>
      </vt:variant>
      <vt:variant>
        <vt:i4>5</vt:i4>
      </vt:variant>
      <vt:variant>
        <vt:lpwstr>mailto:alison.doyle@sap.com</vt:lpwstr>
      </vt:variant>
      <vt:variant>
        <vt:lpwstr/>
      </vt:variant>
      <vt:variant>
        <vt:i4>6619166</vt:i4>
      </vt:variant>
      <vt:variant>
        <vt:i4>168</vt:i4>
      </vt:variant>
      <vt:variant>
        <vt:i4>0</vt:i4>
      </vt:variant>
      <vt:variant>
        <vt:i4>5</vt:i4>
      </vt:variant>
      <vt:variant>
        <vt:lpwstr>mailto:matej.prell@sap.com</vt:lpwstr>
      </vt:variant>
      <vt:variant>
        <vt:lpwstr/>
      </vt:variant>
      <vt:variant>
        <vt:i4>6619166</vt:i4>
      </vt:variant>
      <vt:variant>
        <vt:i4>165</vt:i4>
      </vt:variant>
      <vt:variant>
        <vt:i4>0</vt:i4>
      </vt:variant>
      <vt:variant>
        <vt:i4>5</vt:i4>
      </vt:variant>
      <vt:variant>
        <vt:lpwstr>mailto:matej.prell@sap.com</vt:lpwstr>
      </vt:variant>
      <vt:variant>
        <vt:lpwstr/>
      </vt:variant>
      <vt:variant>
        <vt:i4>6619166</vt:i4>
      </vt:variant>
      <vt:variant>
        <vt:i4>162</vt:i4>
      </vt:variant>
      <vt:variant>
        <vt:i4>0</vt:i4>
      </vt:variant>
      <vt:variant>
        <vt:i4>5</vt:i4>
      </vt:variant>
      <vt:variant>
        <vt:lpwstr>mailto:matej.prell@sap.com</vt:lpwstr>
      </vt:variant>
      <vt:variant>
        <vt:lpwstr/>
      </vt:variant>
      <vt:variant>
        <vt:i4>6619166</vt:i4>
      </vt:variant>
      <vt:variant>
        <vt:i4>159</vt:i4>
      </vt:variant>
      <vt:variant>
        <vt:i4>0</vt:i4>
      </vt:variant>
      <vt:variant>
        <vt:i4>5</vt:i4>
      </vt:variant>
      <vt:variant>
        <vt:lpwstr>mailto:matej.prell@sap.com</vt:lpwstr>
      </vt:variant>
      <vt:variant>
        <vt:lpwstr/>
      </vt:variant>
      <vt:variant>
        <vt:i4>4718627</vt:i4>
      </vt:variant>
      <vt:variant>
        <vt:i4>156</vt:i4>
      </vt:variant>
      <vt:variant>
        <vt:i4>0</vt:i4>
      </vt:variant>
      <vt:variant>
        <vt:i4>5</vt:i4>
      </vt:variant>
      <vt:variant>
        <vt:lpwstr>mailto:alison.doyle@sap.com</vt:lpwstr>
      </vt:variant>
      <vt:variant>
        <vt:lpwstr/>
      </vt:variant>
      <vt:variant>
        <vt:i4>4718627</vt:i4>
      </vt:variant>
      <vt:variant>
        <vt:i4>153</vt:i4>
      </vt:variant>
      <vt:variant>
        <vt:i4>0</vt:i4>
      </vt:variant>
      <vt:variant>
        <vt:i4>5</vt:i4>
      </vt:variant>
      <vt:variant>
        <vt:lpwstr>mailto:alison.doyle@sap.com</vt:lpwstr>
      </vt:variant>
      <vt:variant>
        <vt:lpwstr/>
      </vt:variant>
      <vt:variant>
        <vt:i4>4718627</vt:i4>
      </vt:variant>
      <vt:variant>
        <vt:i4>150</vt:i4>
      </vt:variant>
      <vt:variant>
        <vt:i4>0</vt:i4>
      </vt:variant>
      <vt:variant>
        <vt:i4>5</vt:i4>
      </vt:variant>
      <vt:variant>
        <vt:lpwstr>mailto:alison.doyle@sap.com</vt:lpwstr>
      </vt:variant>
      <vt:variant>
        <vt:lpwstr/>
      </vt:variant>
      <vt:variant>
        <vt:i4>4718627</vt:i4>
      </vt:variant>
      <vt:variant>
        <vt:i4>147</vt:i4>
      </vt:variant>
      <vt:variant>
        <vt:i4>0</vt:i4>
      </vt:variant>
      <vt:variant>
        <vt:i4>5</vt:i4>
      </vt:variant>
      <vt:variant>
        <vt:lpwstr>mailto:alison.doyle@sap.com</vt:lpwstr>
      </vt:variant>
      <vt:variant>
        <vt:lpwstr/>
      </vt:variant>
      <vt:variant>
        <vt:i4>4718627</vt:i4>
      </vt:variant>
      <vt:variant>
        <vt:i4>144</vt:i4>
      </vt:variant>
      <vt:variant>
        <vt:i4>0</vt:i4>
      </vt:variant>
      <vt:variant>
        <vt:i4>5</vt:i4>
      </vt:variant>
      <vt:variant>
        <vt:lpwstr>mailto:alison.doyle@sap.com</vt:lpwstr>
      </vt:variant>
      <vt:variant>
        <vt:lpwstr/>
      </vt:variant>
      <vt:variant>
        <vt:i4>4718627</vt:i4>
      </vt:variant>
      <vt:variant>
        <vt:i4>141</vt:i4>
      </vt:variant>
      <vt:variant>
        <vt:i4>0</vt:i4>
      </vt:variant>
      <vt:variant>
        <vt:i4>5</vt:i4>
      </vt:variant>
      <vt:variant>
        <vt:lpwstr>mailto:alison.doyle@sap.com</vt:lpwstr>
      </vt:variant>
      <vt:variant>
        <vt:lpwstr/>
      </vt:variant>
      <vt:variant>
        <vt:i4>4718627</vt:i4>
      </vt:variant>
      <vt:variant>
        <vt:i4>138</vt:i4>
      </vt:variant>
      <vt:variant>
        <vt:i4>0</vt:i4>
      </vt:variant>
      <vt:variant>
        <vt:i4>5</vt:i4>
      </vt:variant>
      <vt:variant>
        <vt:lpwstr>mailto:alison.doyle@sap.com</vt:lpwstr>
      </vt:variant>
      <vt:variant>
        <vt:lpwstr/>
      </vt:variant>
      <vt:variant>
        <vt:i4>7405590</vt:i4>
      </vt:variant>
      <vt:variant>
        <vt:i4>135</vt:i4>
      </vt:variant>
      <vt:variant>
        <vt:i4>0</vt:i4>
      </vt:variant>
      <vt:variant>
        <vt:i4>5</vt:i4>
      </vt:variant>
      <vt:variant>
        <vt:lpwstr>mailto:annelie.berger@sap.com</vt:lpwstr>
      </vt:variant>
      <vt:variant>
        <vt:lpwstr/>
      </vt:variant>
      <vt:variant>
        <vt:i4>6619166</vt:i4>
      </vt:variant>
      <vt:variant>
        <vt:i4>132</vt:i4>
      </vt:variant>
      <vt:variant>
        <vt:i4>0</vt:i4>
      </vt:variant>
      <vt:variant>
        <vt:i4>5</vt:i4>
      </vt:variant>
      <vt:variant>
        <vt:lpwstr>mailto:matej.prell@sap.com</vt:lpwstr>
      </vt:variant>
      <vt:variant>
        <vt:lpwstr/>
      </vt:variant>
      <vt:variant>
        <vt:i4>6619166</vt:i4>
      </vt:variant>
      <vt:variant>
        <vt:i4>129</vt:i4>
      </vt:variant>
      <vt:variant>
        <vt:i4>0</vt:i4>
      </vt:variant>
      <vt:variant>
        <vt:i4>5</vt:i4>
      </vt:variant>
      <vt:variant>
        <vt:lpwstr>mailto:matej.prell@sap.com</vt:lpwstr>
      </vt:variant>
      <vt:variant>
        <vt:lpwstr/>
      </vt:variant>
      <vt:variant>
        <vt:i4>6619166</vt:i4>
      </vt:variant>
      <vt:variant>
        <vt:i4>126</vt:i4>
      </vt:variant>
      <vt:variant>
        <vt:i4>0</vt:i4>
      </vt:variant>
      <vt:variant>
        <vt:i4>5</vt:i4>
      </vt:variant>
      <vt:variant>
        <vt:lpwstr>mailto:matej.prell@sap.com</vt:lpwstr>
      </vt:variant>
      <vt:variant>
        <vt:lpwstr/>
      </vt:variant>
      <vt:variant>
        <vt:i4>6619166</vt:i4>
      </vt:variant>
      <vt:variant>
        <vt:i4>123</vt:i4>
      </vt:variant>
      <vt:variant>
        <vt:i4>0</vt:i4>
      </vt:variant>
      <vt:variant>
        <vt:i4>5</vt:i4>
      </vt:variant>
      <vt:variant>
        <vt:lpwstr>mailto:matej.prell@sap.com</vt:lpwstr>
      </vt:variant>
      <vt:variant>
        <vt:lpwstr/>
      </vt:variant>
      <vt:variant>
        <vt:i4>6619166</vt:i4>
      </vt:variant>
      <vt:variant>
        <vt:i4>120</vt:i4>
      </vt:variant>
      <vt:variant>
        <vt:i4>0</vt:i4>
      </vt:variant>
      <vt:variant>
        <vt:i4>5</vt:i4>
      </vt:variant>
      <vt:variant>
        <vt:lpwstr>mailto:matej.prell@sap.com</vt:lpwstr>
      </vt:variant>
      <vt:variant>
        <vt:lpwstr/>
      </vt:variant>
      <vt:variant>
        <vt:i4>6619166</vt:i4>
      </vt:variant>
      <vt:variant>
        <vt:i4>117</vt:i4>
      </vt:variant>
      <vt:variant>
        <vt:i4>0</vt:i4>
      </vt:variant>
      <vt:variant>
        <vt:i4>5</vt:i4>
      </vt:variant>
      <vt:variant>
        <vt:lpwstr>mailto:matej.prell@sap.com</vt:lpwstr>
      </vt:variant>
      <vt:variant>
        <vt:lpwstr/>
      </vt:variant>
      <vt:variant>
        <vt:i4>6619166</vt:i4>
      </vt:variant>
      <vt:variant>
        <vt:i4>114</vt:i4>
      </vt:variant>
      <vt:variant>
        <vt:i4>0</vt:i4>
      </vt:variant>
      <vt:variant>
        <vt:i4>5</vt:i4>
      </vt:variant>
      <vt:variant>
        <vt:lpwstr>mailto:matej.prell@sap.com</vt:lpwstr>
      </vt:variant>
      <vt:variant>
        <vt:lpwstr/>
      </vt:variant>
      <vt:variant>
        <vt:i4>6619166</vt:i4>
      </vt:variant>
      <vt:variant>
        <vt:i4>111</vt:i4>
      </vt:variant>
      <vt:variant>
        <vt:i4>0</vt:i4>
      </vt:variant>
      <vt:variant>
        <vt:i4>5</vt:i4>
      </vt:variant>
      <vt:variant>
        <vt:lpwstr>mailto:matej.prell@sap.com</vt:lpwstr>
      </vt:variant>
      <vt:variant>
        <vt:lpwstr/>
      </vt:variant>
      <vt:variant>
        <vt:i4>6619166</vt:i4>
      </vt:variant>
      <vt:variant>
        <vt:i4>108</vt:i4>
      </vt:variant>
      <vt:variant>
        <vt:i4>0</vt:i4>
      </vt:variant>
      <vt:variant>
        <vt:i4>5</vt:i4>
      </vt:variant>
      <vt:variant>
        <vt:lpwstr>mailto:matej.prell@sap.com</vt:lpwstr>
      </vt:variant>
      <vt:variant>
        <vt:lpwstr/>
      </vt:variant>
      <vt:variant>
        <vt:i4>6619166</vt:i4>
      </vt:variant>
      <vt:variant>
        <vt:i4>105</vt:i4>
      </vt:variant>
      <vt:variant>
        <vt:i4>0</vt:i4>
      </vt:variant>
      <vt:variant>
        <vt:i4>5</vt:i4>
      </vt:variant>
      <vt:variant>
        <vt:lpwstr>mailto:matej.prell@sap.com</vt:lpwstr>
      </vt:variant>
      <vt:variant>
        <vt:lpwstr/>
      </vt:variant>
      <vt:variant>
        <vt:i4>6619166</vt:i4>
      </vt:variant>
      <vt:variant>
        <vt:i4>102</vt:i4>
      </vt:variant>
      <vt:variant>
        <vt:i4>0</vt:i4>
      </vt:variant>
      <vt:variant>
        <vt:i4>5</vt:i4>
      </vt:variant>
      <vt:variant>
        <vt:lpwstr>mailto:matej.prell@sap.com</vt:lpwstr>
      </vt:variant>
      <vt:variant>
        <vt:lpwstr/>
      </vt:variant>
      <vt:variant>
        <vt:i4>6619166</vt:i4>
      </vt:variant>
      <vt:variant>
        <vt:i4>99</vt:i4>
      </vt:variant>
      <vt:variant>
        <vt:i4>0</vt:i4>
      </vt:variant>
      <vt:variant>
        <vt:i4>5</vt:i4>
      </vt:variant>
      <vt:variant>
        <vt:lpwstr>mailto:matej.prell@sap.com</vt:lpwstr>
      </vt:variant>
      <vt:variant>
        <vt:lpwstr/>
      </vt:variant>
      <vt:variant>
        <vt:i4>6619166</vt:i4>
      </vt:variant>
      <vt:variant>
        <vt:i4>96</vt:i4>
      </vt:variant>
      <vt:variant>
        <vt:i4>0</vt:i4>
      </vt:variant>
      <vt:variant>
        <vt:i4>5</vt:i4>
      </vt:variant>
      <vt:variant>
        <vt:lpwstr>mailto:matej.prell@sap.com</vt:lpwstr>
      </vt:variant>
      <vt:variant>
        <vt:lpwstr/>
      </vt:variant>
      <vt:variant>
        <vt:i4>6619166</vt:i4>
      </vt:variant>
      <vt:variant>
        <vt:i4>93</vt:i4>
      </vt:variant>
      <vt:variant>
        <vt:i4>0</vt:i4>
      </vt:variant>
      <vt:variant>
        <vt:i4>5</vt:i4>
      </vt:variant>
      <vt:variant>
        <vt:lpwstr>mailto:matej.prell@sap.com</vt:lpwstr>
      </vt:variant>
      <vt:variant>
        <vt:lpwstr/>
      </vt:variant>
      <vt:variant>
        <vt:i4>6619166</vt:i4>
      </vt:variant>
      <vt:variant>
        <vt:i4>90</vt:i4>
      </vt:variant>
      <vt:variant>
        <vt:i4>0</vt:i4>
      </vt:variant>
      <vt:variant>
        <vt:i4>5</vt:i4>
      </vt:variant>
      <vt:variant>
        <vt:lpwstr>mailto:matej.prell@sap.com</vt:lpwstr>
      </vt:variant>
      <vt:variant>
        <vt:lpwstr/>
      </vt:variant>
      <vt:variant>
        <vt:i4>6619166</vt:i4>
      </vt:variant>
      <vt:variant>
        <vt:i4>87</vt:i4>
      </vt:variant>
      <vt:variant>
        <vt:i4>0</vt:i4>
      </vt:variant>
      <vt:variant>
        <vt:i4>5</vt:i4>
      </vt:variant>
      <vt:variant>
        <vt:lpwstr>mailto:matej.prell@sap.com</vt:lpwstr>
      </vt:variant>
      <vt:variant>
        <vt:lpwstr/>
      </vt:variant>
      <vt:variant>
        <vt:i4>6619166</vt:i4>
      </vt:variant>
      <vt:variant>
        <vt:i4>84</vt:i4>
      </vt:variant>
      <vt:variant>
        <vt:i4>0</vt:i4>
      </vt:variant>
      <vt:variant>
        <vt:i4>5</vt:i4>
      </vt:variant>
      <vt:variant>
        <vt:lpwstr>mailto:matej.prell@sap.com</vt:lpwstr>
      </vt:variant>
      <vt:variant>
        <vt:lpwstr/>
      </vt:variant>
      <vt:variant>
        <vt:i4>6619166</vt:i4>
      </vt:variant>
      <vt:variant>
        <vt:i4>81</vt:i4>
      </vt:variant>
      <vt:variant>
        <vt:i4>0</vt:i4>
      </vt:variant>
      <vt:variant>
        <vt:i4>5</vt:i4>
      </vt:variant>
      <vt:variant>
        <vt:lpwstr>mailto:matej.prell@sap.com</vt:lpwstr>
      </vt:variant>
      <vt:variant>
        <vt:lpwstr/>
      </vt:variant>
      <vt:variant>
        <vt:i4>6619166</vt:i4>
      </vt:variant>
      <vt:variant>
        <vt:i4>78</vt:i4>
      </vt:variant>
      <vt:variant>
        <vt:i4>0</vt:i4>
      </vt:variant>
      <vt:variant>
        <vt:i4>5</vt:i4>
      </vt:variant>
      <vt:variant>
        <vt:lpwstr>mailto:matej.prell@sap.com</vt:lpwstr>
      </vt:variant>
      <vt:variant>
        <vt:lpwstr/>
      </vt:variant>
      <vt:variant>
        <vt:i4>6619166</vt:i4>
      </vt:variant>
      <vt:variant>
        <vt:i4>75</vt:i4>
      </vt:variant>
      <vt:variant>
        <vt:i4>0</vt:i4>
      </vt:variant>
      <vt:variant>
        <vt:i4>5</vt:i4>
      </vt:variant>
      <vt:variant>
        <vt:lpwstr>mailto:matej.prell@sap.com</vt:lpwstr>
      </vt:variant>
      <vt:variant>
        <vt:lpwstr/>
      </vt:variant>
      <vt:variant>
        <vt:i4>6619166</vt:i4>
      </vt:variant>
      <vt:variant>
        <vt:i4>72</vt:i4>
      </vt:variant>
      <vt:variant>
        <vt:i4>0</vt:i4>
      </vt:variant>
      <vt:variant>
        <vt:i4>5</vt:i4>
      </vt:variant>
      <vt:variant>
        <vt:lpwstr>mailto:matej.prell@sap.com</vt:lpwstr>
      </vt:variant>
      <vt:variant>
        <vt:lpwstr/>
      </vt:variant>
      <vt:variant>
        <vt:i4>6619166</vt:i4>
      </vt:variant>
      <vt:variant>
        <vt:i4>69</vt:i4>
      </vt:variant>
      <vt:variant>
        <vt:i4>0</vt:i4>
      </vt:variant>
      <vt:variant>
        <vt:i4>5</vt:i4>
      </vt:variant>
      <vt:variant>
        <vt:lpwstr>mailto:matej.prell@sap.com</vt:lpwstr>
      </vt:variant>
      <vt:variant>
        <vt:lpwstr/>
      </vt:variant>
      <vt:variant>
        <vt:i4>6619166</vt:i4>
      </vt:variant>
      <vt:variant>
        <vt:i4>66</vt:i4>
      </vt:variant>
      <vt:variant>
        <vt:i4>0</vt:i4>
      </vt:variant>
      <vt:variant>
        <vt:i4>5</vt:i4>
      </vt:variant>
      <vt:variant>
        <vt:lpwstr>mailto:matej.prell@sap.com</vt:lpwstr>
      </vt:variant>
      <vt:variant>
        <vt:lpwstr/>
      </vt:variant>
      <vt:variant>
        <vt:i4>6619166</vt:i4>
      </vt:variant>
      <vt:variant>
        <vt:i4>63</vt:i4>
      </vt:variant>
      <vt:variant>
        <vt:i4>0</vt:i4>
      </vt:variant>
      <vt:variant>
        <vt:i4>5</vt:i4>
      </vt:variant>
      <vt:variant>
        <vt:lpwstr>mailto:matej.prell@sap.com</vt:lpwstr>
      </vt:variant>
      <vt:variant>
        <vt:lpwstr/>
      </vt:variant>
      <vt:variant>
        <vt:i4>6619166</vt:i4>
      </vt:variant>
      <vt:variant>
        <vt:i4>60</vt:i4>
      </vt:variant>
      <vt:variant>
        <vt:i4>0</vt:i4>
      </vt:variant>
      <vt:variant>
        <vt:i4>5</vt:i4>
      </vt:variant>
      <vt:variant>
        <vt:lpwstr>mailto:matej.prell@sap.com</vt:lpwstr>
      </vt:variant>
      <vt:variant>
        <vt:lpwstr/>
      </vt:variant>
      <vt:variant>
        <vt:i4>6619166</vt:i4>
      </vt:variant>
      <vt:variant>
        <vt:i4>57</vt:i4>
      </vt:variant>
      <vt:variant>
        <vt:i4>0</vt:i4>
      </vt:variant>
      <vt:variant>
        <vt:i4>5</vt:i4>
      </vt:variant>
      <vt:variant>
        <vt:lpwstr>mailto:matej.prell@sap.com</vt:lpwstr>
      </vt:variant>
      <vt:variant>
        <vt:lpwstr/>
      </vt:variant>
      <vt:variant>
        <vt:i4>6619166</vt:i4>
      </vt:variant>
      <vt:variant>
        <vt:i4>54</vt:i4>
      </vt:variant>
      <vt:variant>
        <vt:i4>0</vt:i4>
      </vt:variant>
      <vt:variant>
        <vt:i4>5</vt:i4>
      </vt:variant>
      <vt:variant>
        <vt:lpwstr>mailto:matej.prell@sap.com</vt:lpwstr>
      </vt:variant>
      <vt:variant>
        <vt:lpwstr/>
      </vt:variant>
      <vt:variant>
        <vt:i4>6619166</vt:i4>
      </vt:variant>
      <vt:variant>
        <vt:i4>51</vt:i4>
      </vt:variant>
      <vt:variant>
        <vt:i4>0</vt:i4>
      </vt:variant>
      <vt:variant>
        <vt:i4>5</vt:i4>
      </vt:variant>
      <vt:variant>
        <vt:lpwstr>mailto:matej.prell@sap.com</vt:lpwstr>
      </vt:variant>
      <vt:variant>
        <vt:lpwstr/>
      </vt:variant>
      <vt:variant>
        <vt:i4>6619166</vt:i4>
      </vt:variant>
      <vt:variant>
        <vt:i4>48</vt:i4>
      </vt:variant>
      <vt:variant>
        <vt:i4>0</vt:i4>
      </vt:variant>
      <vt:variant>
        <vt:i4>5</vt:i4>
      </vt:variant>
      <vt:variant>
        <vt:lpwstr>mailto:matej.prell@sap.com</vt:lpwstr>
      </vt:variant>
      <vt:variant>
        <vt:lpwstr/>
      </vt:variant>
      <vt:variant>
        <vt:i4>6619166</vt:i4>
      </vt:variant>
      <vt:variant>
        <vt:i4>45</vt:i4>
      </vt:variant>
      <vt:variant>
        <vt:i4>0</vt:i4>
      </vt:variant>
      <vt:variant>
        <vt:i4>5</vt:i4>
      </vt:variant>
      <vt:variant>
        <vt:lpwstr>mailto:matej.prell@sap.com</vt:lpwstr>
      </vt:variant>
      <vt:variant>
        <vt:lpwstr/>
      </vt:variant>
      <vt:variant>
        <vt:i4>6619166</vt:i4>
      </vt:variant>
      <vt:variant>
        <vt:i4>42</vt:i4>
      </vt:variant>
      <vt:variant>
        <vt:i4>0</vt:i4>
      </vt:variant>
      <vt:variant>
        <vt:i4>5</vt:i4>
      </vt:variant>
      <vt:variant>
        <vt:lpwstr>mailto:matej.prell@sap.com</vt:lpwstr>
      </vt:variant>
      <vt:variant>
        <vt:lpwstr/>
      </vt:variant>
      <vt:variant>
        <vt:i4>6619166</vt:i4>
      </vt:variant>
      <vt:variant>
        <vt:i4>39</vt:i4>
      </vt:variant>
      <vt:variant>
        <vt:i4>0</vt:i4>
      </vt:variant>
      <vt:variant>
        <vt:i4>5</vt:i4>
      </vt:variant>
      <vt:variant>
        <vt:lpwstr>mailto:matej.prell@sap.com</vt:lpwstr>
      </vt:variant>
      <vt:variant>
        <vt:lpwstr/>
      </vt:variant>
      <vt:variant>
        <vt:i4>6619166</vt:i4>
      </vt:variant>
      <vt:variant>
        <vt:i4>36</vt:i4>
      </vt:variant>
      <vt:variant>
        <vt:i4>0</vt:i4>
      </vt:variant>
      <vt:variant>
        <vt:i4>5</vt:i4>
      </vt:variant>
      <vt:variant>
        <vt:lpwstr>mailto:matej.prell@sap.com</vt:lpwstr>
      </vt:variant>
      <vt:variant>
        <vt:lpwstr/>
      </vt:variant>
      <vt:variant>
        <vt:i4>6619166</vt:i4>
      </vt:variant>
      <vt:variant>
        <vt:i4>33</vt:i4>
      </vt:variant>
      <vt:variant>
        <vt:i4>0</vt:i4>
      </vt:variant>
      <vt:variant>
        <vt:i4>5</vt:i4>
      </vt:variant>
      <vt:variant>
        <vt:lpwstr>mailto:matej.prell@sap.com</vt:lpwstr>
      </vt:variant>
      <vt:variant>
        <vt:lpwstr/>
      </vt:variant>
      <vt:variant>
        <vt:i4>6619166</vt:i4>
      </vt:variant>
      <vt:variant>
        <vt:i4>30</vt:i4>
      </vt:variant>
      <vt:variant>
        <vt:i4>0</vt:i4>
      </vt:variant>
      <vt:variant>
        <vt:i4>5</vt:i4>
      </vt:variant>
      <vt:variant>
        <vt:lpwstr>mailto:matej.prell@sap.com</vt:lpwstr>
      </vt:variant>
      <vt:variant>
        <vt:lpwstr/>
      </vt:variant>
      <vt:variant>
        <vt:i4>6619166</vt:i4>
      </vt:variant>
      <vt:variant>
        <vt:i4>27</vt:i4>
      </vt:variant>
      <vt:variant>
        <vt:i4>0</vt:i4>
      </vt:variant>
      <vt:variant>
        <vt:i4>5</vt:i4>
      </vt:variant>
      <vt:variant>
        <vt:lpwstr>mailto:matej.prell@sap.com</vt:lpwstr>
      </vt:variant>
      <vt:variant>
        <vt:lpwstr/>
      </vt:variant>
      <vt:variant>
        <vt:i4>6619166</vt:i4>
      </vt:variant>
      <vt:variant>
        <vt:i4>24</vt:i4>
      </vt:variant>
      <vt:variant>
        <vt:i4>0</vt:i4>
      </vt:variant>
      <vt:variant>
        <vt:i4>5</vt:i4>
      </vt:variant>
      <vt:variant>
        <vt:lpwstr>mailto:matej.prell@sap.com</vt:lpwstr>
      </vt:variant>
      <vt:variant>
        <vt:lpwstr/>
      </vt:variant>
      <vt:variant>
        <vt:i4>6619166</vt:i4>
      </vt:variant>
      <vt:variant>
        <vt:i4>21</vt:i4>
      </vt:variant>
      <vt:variant>
        <vt:i4>0</vt:i4>
      </vt:variant>
      <vt:variant>
        <vt:i4>5</vt:i4>
      </vt:variant>
      <vt:variant>
        <vt:lpwstr>mailto:matej.prell@sap.com</vt:lpwstr>
      </vt:variant>
      <vt:variant>
        <vt:lpwstr/>
      </vt:variant>
      <vt:variant>
        <vt:i4>6619166</vt:i4>
      </vt:variant>
      <vt:variant>
        <vt:i4>18</vt:i4>
      </vt:variant>
      <vt:variant>
        <vt:i4>0</vt:i4>
      </vt:variant>
      <vt:variant>
        <vt:i4>5</vt:i4>
      </vt:variant>
      <vt:variant>
        <vt:lpwstr>mailto:matej.prell@sap.com</vt:lpwstr>
      </vt:variant>
      <vt:variant>
        <vt:lpwstr/>
      </vt:variant>
      <vt:variant>
        <vt:i4>6619166</vt:i4>
      </vt:variant>
      <vt:variant>
        <vt:i4>15</vt:i4>
      </vt:variant>
      <vt:variant>
        <vt:i4>0</vt:i4>
      </vt:variant>
      <vt:variant>
        <vt:i4>5</vt:i4>
      </vt:variant>
      <vt:variant>
        <vt:lpwstr>mailto:matej.prell@sap.com</vt:lpwstr>
      </vt:variant>
      <vt:variant>
        <vt:lpwstr/>
      </vt:variant>
      <vt:variant>
        <vt:i4>6619166</vt:i4>
      </vt:variant>
      <vt:variant>
        <vt:i4>12</vt:i4>
      </vt:variant>
      <vt:variant>
        <vt:i4>0</vt:i4>
      </vt:variant>
      <vt:variant>
        <vt:i4>5</vt:i4>
      </vt:variant>
      <vt:variant>
        <vt:lpwstr>mailto:matej.prell@sap.com</vt:lpwstr>
      </vt:variant>
      <vt:variant>
        <vt:lpwstr/>
      </vt:variant>
      <vt:variant>
        <vt:i4>6619166</vt:i4>
      </vt:variant>
      <vt:variant>
        <vt:i4>9</vt:i4>
      </vt:variant>
      <vt:variant>
        <vt:i4>0</vt:i4>
      </vt:variant>
      <vt:variant>
        <vt:i4>5</vt:i4>
      </vt:variant>
      <vt:variant>
        <vt:lpwstr>mailto:matej.prell@sap.com</vt:lpwstr>
      </vt:variant>
      <vt:variant>
        <vt:lpwstr/>
      </vt:variant>
      <vt:variant>
        <vt:i4>6619166</vt:i4>
      </vt:variant>
      <vt:variant>
        <vt:i4>6</vt:i4>
      </vt:variant>
      <vt:variant>
        <vt:i4>0</vt:i4>
      </vt:variant>
      <vt:variant>
        <vt:i4>5</vt:i4>
      </vt:variant>
      <vt:variant>
        <vt:lpwstr>mailto:matej.prell@sap.com</vt:lpwstr>
      </vt:variant>
      <vt:variant>
        <vt:lpwstr/>
      </vt:variant>
      <vt:variant>
        <vt:i4>6619166</vt:i4>
      </vt:variant>
      <vt:variant>
        <vt:i4>3</vt:i4>
      </vt:variant>
      <vt:variant>
        <vt:i4>0</vt:i4>
      </vt:variant>
      <vt:variant>
        <vt:i4>5</vt:i4>
      </vt:variant>
      <vt:variant>
        <vt:lpwstr>mailto:matej.prell@sap.com</vt:lpwstr>
      </vt:variant>
      <vt:variant>
        <vt:lpwstr/>
      </vt:variant>
      <vt:variant>
        <vt:i4>6619166</vt:i4>
      </vt:variant>
      <vt:variant>
        <vt:i4>0</vt:i4>
      </vt:variant>
      <vt:variant>
        <vt:i4>0</vt:i4>
      </vt:variant>
      <vt:variant>
        <vt:i4>5</vt:i4>
      </vt:variant>
      <vt:variant>
        <vt:lpwstr>mailto:matej.prell@sap.com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Mobile App User Guide - Concur Expense - Android</dc:title>
  <dc:subject/>
  <dc:creator>SAP Concur User Assistance</dc:creator>
  <cp:keywords/>
  <dc:description>© 2004 - 2024 SAP Concur All rights reserved.</dc:description>
  <cp:lastModifiedBy>Doyle, Alison</cp:lastModifiedBy>
  <cp:revision>527</cp:revision>
  <cp:lastPrinted>2024-03-27T16:44:00Z</cp:lastPrinted>
  <dcterms:created xsi:type="dcterms:W3CDTF">2021-05-26T22:11:00Z</dcterms:created>
  <dcterms:modified xsi:type="dcterms:W3CDTF">2024-03-27T16:45:00Z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0x0101004DDD86ECC9871147AB5194FC060EE49A</vt:lpwstr>
  </property>
  <property fmtid="{D5CDD505-2E9C-101B-9397-08002B2CF9AE}" pid="3" name="MediaServiceImageTags">
    <vt:lpwstr/>
  </property>
</Properties>
</file>