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3383" w:type="dxa"/>
        <w:tblInd w:w="18"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0A0" w:firstRow="1" w:lastRow="0" w:firstColumn="1" w:lastColumn="0" w:noHBand="0" w:noVBand="0"/>
      </w:tblPr>
      <w:tblGrid>
        <w:gridCol w:w="8910"/>
        <w:gridCol w:w="4473"/>
      </w:tblGrid>
      <w:tr w:rsidR="00C939AF" w:rsidRPr="009C542B" w14:paraId="52105233" w14:textId="77777777" w:rsidTr="00651B53">
        <w:trPr>
          <w:trHeight w:val="600"/>
        </w:trPr>
        <w:tc>
          <w:tcPr>
            <w:tcW w:w="8910" w:type="dxa"/>
            <w:tcBorders>
              <w:top w:val="single" w:sz="6" w:space="0" w:color="auto"/>
              <w:left w:val="single" w:sz="6" w:space="0" w:color="auto"/>
              <w:bottom w:val="nil"/>
            </w:tcBorders>
            <w:shd w:val="clear" w:color="auto" w:fill="F2F2F2"/>
          </w:tcPr>
          <w:p w14:paraId="1332E8A7" w14:textId="77777777" w:rsidR="00C939AF" w:rsidRPr="00BB145B" w:rsidRDefault="00C939AF" w:rsidP="009F08BB">
            <w:pPr>
              <w:pStyle w:val="FAQTitle1"/>
              <w:keepNext w:val="0"/>
            </w:pPr>
            <w:bookmarkStart w:id="0" w:name="_Toc227643103"/>
            <w:bookmarkStart w:id="1" w:name="_Toc227645002"/>
            <w:r w:rsidRPr="001A7799">
              <w:t>Mobile App User Guide</w:t>
            </w:r>
            <w:bookmarkEnd w:id="0"/>
          </w:p>
        </w:tc>
        <w:tc>
          <w:tcPr>
            <w:tcW w:w="4473" w:type="dxa"/>
            <w:tcBorders>
              <w:top w:val="single" w:sz="6" w:space="0" w:color="auto"/>
              <w:right w:val="single" w:sz="6" w:space="0" w:color="auto"/>
            </w:tcBorders>
            <w:shd w:val="clear" w:color="auto" w:fill="D9D9D9"/>
            <w:vAlign w:val="center"/>
          </w:tcPr>
          <w:p w14:paraId="231404FE" w14:textId="77777777" w:rsidR="00C939AF" w:rsidRPr="00BB145B" w:rsidRDefault="00BB145B" w:rsidP="00EC3149">
            <w:pPr>
              <w:pStyle w:val="ConcurTableText"/>
              <w:jc w:val="center"/>
              <w:rPr>
                <w:b/>
              </w:rPr>
            </w:pPr>
            <w:r w:rsidRPr="00BB145B">
              <w:rPr>
                <w:b/>
              </w:rPr>
              <w:t xml:space="preserve">Current version and Last </w:t>
            </w:r>
            <w:r w:rsidR="00470165" w:rsidRPr="00BB145B">
              <w:rPr>
                <w:b/>
              </w:rPr>
              <w:t>revision date</w:t>
            </w:r>
          </w:p>
        </w:tc>
      </w:tr>
      <w:tr w:rsidR="00C939AF" w:rsidRPr="009C542B" w14:paraId="1B86E9EE" w14:textId="77777777" w:rsidTr="00651B53">
        <w:trPr>
          <w:trHeight w:val="530"/>
        </w:trPr>
        <w:tc>
          <w:tcPr>
            <w:tcW w:w="8910" w:type="dxa"/>
            <w:tcBorders>
              <w:top w:val="nil"/>
              <w:left w:val="single" w:sz="6" w:space="0" w:color="auto"/>
              <w:bottom w:val="single" w:sz="6" w:space="0" w:color="auto"/>
            </w:tcBorders>
            <w:shd w:val="clear" w:color="auto" w:fill="F2F2F2"/>
          </w:tcPr>
          <w:p w14:paraId="572E44C5" w14:textId="77777777" w:rsidR="00C939AF" w:rsidRPr="001A7799" w:rsidRDefault="00BB145B" w:rsidP="00BB145B">
            <w:pPr>
              <w:pStyle w:val="FAQTitle2"/>
            </w:pPr>
            <w:r>
              <w:t xml:space="preserve">Introduction: </w:t>
            </w:r>
            <w:r w:rsidR="002A7CCE">
              <w:t>iPad</w:t>
            </w:r>
          </w:p>
        </w:tc>
        <w:tc>
          <w:tcPr>
            <w:tcW w:w="4473" w:type="dxa"/>
            <w:tcBorders>
              <w:bottom w:val="single" w:sz="6" w:space="0" w:color="auto"/>
              <w:right w:val="single" w:sz="6" w:space="0" w:color="auto"/>
            </w:tcBorders>
            <w:shd w:val="clear" w:color="auto" w:fill="F2F2F2"/>
            <w:vAlign w:val="center"/>
          </w:tcPr>
          <w:p w14:paraId="25111608" w14:textId="7D1392F7" w:rsidR="00C939AF" w:rsidRPr="00172510" w:rsidRDefault="003D3444" w:rsidP="00BB145B">
            <w:pPr>
              <w:pStyle w:val="FAQTitle3"/>
              <w:jc w:val="center"/>
            </w:pPr>
            <w:r>
              <w:t xml:space="preserve">Version </w:t>
            </w:r>
            <w:r w:rsidR="00DE11E0">
              <w:t>10</w:t>
            </w:r>
            <w:r w:rsidR="004B2831">
              <w:t>.</w:t>
            </w:r>
            <w:r w:rsidR="00152E54">
              <w:t>10</w:t>
            </w:r>
            <w:r>
              <w:t xml:space="preserve"> – </w:t>
            </w:r>
            <w:r w:rsidR="00152E54">
              <w:t>April</w:t>
            </w:r>
            <w:r w:rsidR="00DE11E0">
              <w:t xml:space="preserve"> </w:t>
            </w:r>
            <w:r w:rsidR="00E22BEB">
              <w:t>2</w:t>
            </w:r>
            <w:r w:rsidR="00152E54">
              <w:t>3</w:t>
            </w:r>
            <w:r w:rsidR="000B20A6" w:rsidRPr="00BA6AB9">
              <w:t>, 202</w:t>
            </w:r>
            <w:r w:rsidR="00E22BEB">
              <w:t>4</w:t>
            </w:r>
          </w:p>
        </w:tc>
      </w:tr>
    </w:tbl>
    <w:bookmarkEnd w:id="1"/>
    <w:p w14:paraId="21C90BB5" w14:textId="77777777" w:rsidR="000B0E8E" w:rsidRDefault="007D0198" w:rsidP="00AF1B98">
      <w:pPr>
        <w:pStyle w:val="Heading2"/>
      </w:pPr>
      <w:r>
        <w:rPr>
          <w:noProof/>
        </w:rPr>
        <w:pict w14:anchorId="3BAE98CB">
          <v:roundrect id="_x0000_s3741" alt="P7TB2#y1" style="position:absolute;left:0;text-align:left;margin-left:.95pt;margin-top:353.3pt;width:677.05pt;height:49pt;z-index:251654656;visibility:visible;mso-position-horizontal-relative:text;mso-position-vertical-relative:text" arcsize="10923f" fillcolor="#ffc" strokecolor="#930" strokeweight="1.5pt">
            <v:textbox style="mso-next-textbox:#_x0000_s3741">
              <w:txbxContent>
                <w:p w14:paraId="36521BF0" w14:textId="77777777" w:rsidR="00B2261C" w:rsidRDefault="00B2261C" w:rsidP="00B2261C">
                  <w:pPr>
                    <w:pStyle w:val="BodyBoxNoIndent"/>
                  </w:pPr>
                  <w:r w:rsidRPr="00281469">
                    <w:rPr>
                      <w:b/>
                    </w:rPr>
                    <w:t xml:space="preserve">IMPORTANT: </w:t>
                  </w:r>
                  <w:r>
                    <w:t>These documents describe the features that are available using the mobile app. However, be aware that your company's configuration may not allow for all of the features described in these documents. Generally, if a feature is not available in your configuration of the web version of SAP Concur, then it is not available in the mobile app.</w:t>
                  </w:r>
                </w:p>
              </w:txbxContent>
            </v:textbox>
            <w10:anchorlock/>
          </v:roundrect>
        </w:pict>
      </w:r>
      <w:r w:rsidR="000B0E8E">
        <w:t>Collection of Guides</w:t>
      </w:r>
    </w:p>
    <w:p w14:paraId="38D2D3BB" w14:textId="77777777" w:rsidR="000070A3" w:rsidRDefault="000070A3" w:rsidP="00921C4E">
      <w:pPr>
        <w:pStyle w:val="ConcurBodyText"/>
      </w:pPr>
      <w:r>
        <w:t xml:space="preserve">The Mobile App User Guide </w:t>
      </w:r>
      <w:r w:rsidR="002857C6">
        <w:t>is a collection of</w:t>
      </w:r>
      <w:r>
        <w:t xml:space="preserve"> several documents</w:t>
      </w:r>
      <w:r w:rsidR="000B0E8E">
        <w:t>.</w:t>
      </w:r>
    </w:p>
    <w:p w14:paraId="0B117086" w14:textId="77777777" w:rsidR="000070A3" w:rsidRDefault="000070A3" w:rsidP="00921C4E">
      <w:pPr>
        <w:pStyle w:val="ConcurBullet"/>
      </w:pPr>
      <w:r>
        <w:t>This g</w:t>
      </w:r>
      <w:r w:rsidR="002857C6">
        <w:t>uide includes information about:</w:t>
      </w:r>
    </w:p>
    <w:p w14:paraId="37167203" w14:textId="22453EB3" w:rsidR="002857C6" w:rsidRDefault="007D0198" w:rsidP="00921C4E">
      <w:pPr>
        <w:pStyle w:val="ConcurBulletIndent"/>
      </w:pPr>
      <w:hyperlink w:anchor="_Overview" w:history="1">
        <w:r w:rsidR="002857C6" w:rsidRPr="00B911DE">
          <w:rPr>
            <w:rStyle w:val="Hyperlink"/>
          </w:rPr>
          <w:t>Overview</w:t>
        </w:r>
      </w:hyperlink>
    </w:p>
    <w:p w14:paraId="7320B2CE" w14:textId="02C0650E" w:rsidR="002857C6" w:rsidRDefault="007D0198" w:rsidP="00921C4E">
      <w:pPr>
        <w:pStyle w:val="ConcurBulletIndent"/>
      </w:pPr>
      <w:hyperlink w:anchor="_Download" w:history="1">
        <w:r w:rsidR="008757C3" w:rsidRPr="00B911DE">
          <w:rPr>
            <w:rStyle w:val="Hyperlink"/>
          </w:rPr>
          <w:t>Download</w:t>
        </w:r>
      </w:hyperlink>
      <w:r w:rsidR="008757C3">
        <w:t xml:space="preserve"> / </w:t>
      </w:r>
      <w:hyperlink w:anchor="_Sign_In" w:history="1">
        <w:r w:rsidR="008757C3" w:rsidRPr="00B911DE">
          <w:rPr>
            <w:rStyle w:val="Hyperlink"/>
          </w:rPr>
          <w:t>Sign</w:t>
        </w:r>
        <w:r w:rsidR="002857C6" w:rsidRPr="00B911DE">
          <w:rPr>
            <w:rStyle w:val="Hyperlink"/>
          </w:rPr>
          <w:t xml:space="preserve"> In</w:t>
        </w:r>
      </w:hyperlink>
    </w:p>
    <w:p w14:paraId="4878813F" w14:textId="2080E45C" w:rsidR="002857C6" w:rsidRDefault="007D0198" w:rsidP="00060820">
      <w:pPr>
        <w:pStyle w:val="ConcurBulletIndent"/>
      </w:pPr>
      <w:hyperlink w:anchor="_Settings" w:history="1">
        <w:r w:rsidR="00060820" w:rsidRPr="00C03E2A">
          <w:rPr>
            <w:rStyle w:val="Hyperlink"/>
          </w:rPr>
          <w:t>Settings</w:t>
        </w:r>
      </w:hyperlink>
      <w:r w:rsidR="00060820">
        <w:t xml:space="preserve"> / </w:t>
      </w:r>
      <w:hyperlink w:anchor="_Get_Help" w:history="1">
        <w:r w:rsidR="00060820" w:rsidRPr="00C03E2A">
          <w:rPr>
            <w:rStyle w:val="Hyperlink"/>
          </w:rPr>
          <w:t>Get Help</w:t>
        </w:r>
      </w:hyperlink>
      <w:r w:rsidR="00060820">
        <w:t xml:space="preserve"> / </w:t>
      </w:r>
      <w:hyperlink w:anchor="_Leave_Feedback" w:history="1">
        <w:r w:rsidR="00060820" w:rsidRPr="00C03E2A">
          <w:rPr>
            <w:rStyle w:val="Hyperlink"/>
          </w:rPr>
          <w:t>Leave Feedback</w:t>
        </w:r>
      </w:hyperlink>
    </w:p>
    <w:p w14:paraId="520323D4" w14:textId="77777777" w:rsidR="002857C6" w:rsidRDefault="002857C6" w:rsidP="00921C4E">
      <w:pPr>
        <w:pStyle w:val="ConcurBullet"/>
      </w:pPr>
      <w:r>
        <w:t>There are additional guides for these features/services:</w:t>
      </w:r>
      <w:r w:rsidR="00EC340A">
        <w:t xml:space="preserve"> </w:t>
      </w:r>
    </w:p>
    <w:p w14:paraId="5D8262F7" w14:textId="2CE28C09" w:rsidR="002857C6" w:rsidRDefault="007D0198" w:rsidP="00921C4E">
      <w:pPr>
        <w:pStyle w:val="ConcurBulletIndent"/>
      </w:pPr>
      <w:hyperlink r:id="rId11" w:history="1">
        <w:r w:rsidR="002857C6" w:rsidRPr="00204290">
          <w:rPr>
            <w:rStyle w:val="Hyperlink"/>
          </w:rPr>
          <w:t>Travel</w:t>
        </w:r>
      </w:hyperlink>
    </w:p>
    <w:p w14:paraId="6E1B8D99" w14:textId="7E3574C5" w:rsidR="002857C6" w:rsidRDefault="007D0198" w:rsidP="00921C4E">
      <w:pPr>
        <w:pStyle w:val="ConcurBulletIndent"/>
      </w:pPr>
      <w:hyperlink r:id="rId12" w:history="1">
        <w:r w:rsidR="002857C6" w:rsidRPr="00204290">
          <w:rPr>
            <w:rStyle w:val="Hyperlink"/>
          </w:rPr>
          <w:t>Expense</w:t>
        </w:r>
      </w:hyperlink>
    </w:p>
    <w:p w14:paraId="321407B1" w14:textId="65836A77" w:rsidR="002857C6" w:rsidRDefault="007D0198" w:rsidP="00921C4E">
      <w:pPr>
        <w:pStyle w:val="ConcurBulletIndent"/>
      </w:pPr>
      <w:hyperlink r:id="rId13" w:history="1">
        <w:r w:rsidR="002857C6" w:rsidRPr="00204290">
          <w:rPr>
            <w:rStyle w:val="Hyperlink"/>
          </w:rPr>
          <w:t>Invoice</w:t>
        </w:r>
      </w:hyperlink>
    </w:p>
    <w:p w14:paraId="4577D45D" w14:textId="549C1A52" w:rsidR="002857C6" w:rsidRDefault="007D0198" w:rsidP="00921C4E">
      <w:pPr>
        <w:pStyle w:val="ConcurBulletIndent"/>
      </w:pPr>
      <w:hyperlink r:id="rId14" w:history="1">
        <w:r w:rsidR="002857C6" w:rsidRPr="00204290">
          <w:rPr>
            <w:rStyle w:val="Hyperlink"/>
          </w:rPr>
          <w:t>Request</w:t>
        </w:r>
      </w:hyperlink>
    </w:p>
    <w:p w14:paraId="211ABD11" w14:textId="65872D4F" w:rsidR="002857C6" w:rsidRDefault="007D0198" w:rsidP="00921C4E">
      <w:pPr>
        <w:pStyle w:val="ConcurBulletIndent"/>
      </w:pPr>
      <w:hyperlink r:id="rId15" w:history="1">
        <w:r w:rsidR="002857C6" w:rsidRPr="00204290">
          <w:rPr>
            <w:rStyle w:val="Hyperlink"/>
          </w:rPr>
          <w:t>Drive</w:t>
        </w:r>
      </w:hyperlink>
      <w:r w:rsidR="005C0692">
        <w:t xml:space="preserve"> (and an additional </w:t>
      </w:r>
      <w:hyperlink r:id="rId16" w:history="1">
        <w:r w:rsidR="005C0692" w:rsidRPr="00204290">
          <w:rPr>
            <w:rStyle w:val="Hyperlink"/>
          </w:rPr>
          <w:t>FAQ</w:t>
        </w:r>
      </w:hyperlink>
      <w:r w:rsidR="005C0692">
        <w:t>)</w:t>
      </w:r>
    </w:p>
    <w:p w14:paraId="3B17A1DA" w14:textId="5FDF0789" w:rsidR="00946003" w:rsidRDefault="007D0198" w:rsidP="005E3E77">
      <w:pPr>
        <w:pStyle w:val="ConcurBulletIndent"/>
      </w:pPr>
      <w:hyperlink r:id="rId17" w:history="1">
        <w:r w:rsidR="002F02E7" w:rsidRPr="00204290">
          <w:rPr>
            <w:rStyle w:val="Hyperlink"/>
          </w:rPr>
          <w:t>ExpenseIt</w:t>
        </w:r>
      </w:hyperlink>
      <w:r w:rsidR="002F02E7">
        <w:t xml:space="preserve"> (and an additional </w:t>
      </w:r>
      <w:hyperlink r:id="rId18" w:history="1">
        <w:r w:rsidR="002F02E7" w:rsidRPr="00204290">
          <w:rPr>
            <w:rStyle w:val="Hyperlink"/>
          </w:rPr>
          <w:t>FAQ</w:t>
        </w:r>
      </w:hyperlink>
      <w:r w:rsidR="002F02E7">
        <w:t>)</w:t>
      </w:r>
      <w:bookmarkStart w:id="2" w:name="_Overview"/>
      <w:bookmarkEnd w:id="2"/>
    </w:p>
    <w:p w14:paraId="14A8EFAE" w14:textId="77777777" w:rsidR="00946003" w:rsidRPr="009A5369" w:rsidRDefault="00946003" w:rsidP="00946003">
      <w:pPr>
        <w:pStyle w:val="ConcurBodyText"/>
        <w:pageBreakBefore/>
        <w:rPr>
          <w:b/>
          <w:bCs/>
        </w:rPr>
      </w:pPr>
      <w:r w:rsidRPr="009A5369">
        <w:rPr>
          <w:b/>
          <w:bCs/>
        </w:rPr>
        <w:lastRenderedPageBreak/>
        <w:t>Please Note:</w:t>
      </w:r>
    </w:p>
    <w:p w14:paraId="2FFFA4A1" w14:textId="77777777" w:rsidR="00946003" w:rsidRDefault="00946003" w:rsidP="00946003">
      <w:pPr>
        <w:pStyle w:val="ConcurBullet"/>
        <w:ind w:left="540"/>
        <w:rPr>
          <w:rFonts w:ascii="Calibri" w:hAnsi="Calibri"/>
        </w:rPr>
      </w:pPr>
      <w:r>
        <w:rPr>
          <w:b/>
          <w:bCs/>
        </w:rPr>
        <w:t xml:space="preserve"> </w:t>
      </w:r>
      <w:r w:rsidRPr="000A5B22">
        <w:t>The</w:t>
      </w:r>
      <w:r>
        <w:rPr>
          <w:b/>
          <w:bCs/>
        </w:rPr>
        <w:t xml:space="preserve"> </w:t>
      </w:r>
      <w:r>
        <w:t>SAP Concur app for iOS and Android supports universal links, i.e. links that navigate directly to the app if it is installed or to the website if not.</w:t>
      </w:r>
    </w:p>
    <w:p w14:paraId="7D5B73B9" w14:textId="77777777" w:rsidR="00946003" w:rsidRDefault="00946003" w:rsidP="00946003">
      <w:pPr>
        <w:pStyle w:val="ConcurBulletIndent2"/>
      </w:pPr>
      <w:r>
        <w:t>Such links are included in notification emails from SAP Concur related to the expense report changes.</w:t>
      </w:r>
    </w:p>
    <w:p w14:paraId="38738C19" w14:textId="77777777" w:rsidR="00946003" w:rsidRDefault="00946003" w:rsidP="00946003">
      <w:pPr>
        <w:pStyle w:val="ConcurBulletIndent2"/>
      </w:pPr>
      <w:r>
        <w:t xml:space="preserve">Universal link support for customers own use is currently not supported. </w:t>
      </w:r>
    </w:p>
    <w:p w14:paraId="43D279B7" w14:textId="129E6696" w:rsidR="00946003" w:rsidRDefault="00946003" w:rsidP="00946003">
      <w:pPr>
        <w:pStyle w:val="ConcurBullet"/>
        <w:ind w:left="540"/>
      </w:pPr>
      <w:r>
        <w:t>Some security solutions may block the links embedded into email from opening the app directly. The proper exceptions for the security policy should be configured for SAP Concur universal link URLs (pattern to match:</w:t>
      </w:r>
      <w:r>
        <w:rPr>
          <w:rStyle w:val="apple-converted-space"/>
          <w:color w:val="2F5597"/>
        </w:rPr>
        <w:t> </w:t>
      </w:r>
      <w:hyperlink r:id="rId19" w:tgtFrame="_blank" w:history="1">
        <w:r>
          <w:rPr>
            <w:rStyle w:val="Hyperlink"/>
            <w:color w:val="2F5597"/>
          </w:rPr>
          <w:t>https://*.concursolutions.com/*</w:t>
        </w:r>
      </w:hyperlink>
      <w:r>
        <w:t>). Known cases are:</w:t>
      </w:r>
    </w:p>
    <w:p w14:paraId="7C944B20" w14:textId="77777777" w:rsidR="00946003" w:rsidRDefault="00946003" w:rsidP="00946003">
      <w:pPr>
        <w:pStyle w:val="ConcurBulletIndent2"/>
      </w:pPr>
      <w:r>
        <w:t>MDM/MAM policy that prescribes to open any link tapped in Outlook mobile app only in specified browser.</w:t>
      </w:r>
    </w:p>
    <w:p w14:paraId="60130F2C" w14:textId="77777777" w:rsidR="00946003" w:rsidRPr="00946003" w:rsidRDefault="00946003" w:rsidP="00946003">
      <w:pPr>
        <w:pStyle w:val="ConcurBulletIndent2"/>
      </w:pPr>
      <w:r>
        <w:t>Outlook mail server phishing protection that wraps all link embedded into e-mails to open the safety check service first.</w:t>
      </w:r>
    </w:p>
    <w:p w14:paraId="5639F143" w14:textId="3F7B115B" w:rsidR="002857C6" w:rsidRDefault="002A7CCE" w:rsidP="00AF1B98">
      <w:pPr>
        <w:pStyle w:val="Heading2"/>
      </w:pPr>
      <w:r w:rsidRPr="00946003">
        <w:br w:type="page"/>
      </w:r>
      <w:r w:rsidR="007D0198">
        <w:rPr>
          <w:noProof/>
        </w:rPr>
        <w:lastRenderedPageBreak/>
        <w:pict w14:anchorId="539C638B">
          <v:shape id="Picture 1" o:spid="_x0000_s3754" type="#_x0000_t75" alt="P27#y1" style="position:absolute;left:0;text-align:left;margin-left:6.8pt;margin-top:18.95pt;width:269.5pt;height:387.55pt;z-index:251656704;visibility:visible;mso-wrap-style:square;mso-position-horizontal-relative:text;mso-position-vertical-relative:text;mso-width-relative:page;mso-height-relative:page">
            <v:imagedata r:id="rId20" o:title=""/>
            <w10:wrap type="square"/>
          </v:shape>
        </w:pict>
      </w:r>
      <w:r w:rsidR="00D20C0B">
        <w:t>Overview</w:t>
      </w:r>
    </w:p>
    <w:p w14:paraId="07E96EDC" w14:textId="2918ACBB" w:rsidR="002A7CCE" w:rsidRPr="00223CDB" w:rsidRDefault="002A7CCE" w:rsidP="002A7CCE">
      <w:pPr>
        <w:pStyle w:val="ConcurTableText"/>
      </w:pPr>
      <w:r w:rsidRPr="00877C5B">
        <w:t xml:space="preserve">You can use </w:t>
      </w:r>
      <w:r>
        <w:t xml:space="preserve">SAP </w:t>
      </w:r>
      <w:r w:rsidRPr="00877C5B">
        <w:t xml:space="preserve">Concur on your </w:t>
      </w:r>
      <w:r>
        <w:t>mobile device</w:t>
      </w:r>
      <w:r w:rsidRPr="00877C5B">
        <w:t xml:space="preserve"> to assist with your Expense, Travel, Invoice, and Request needs. Because you are using your </w:t>
      </w:r>
      <w:r>
        <w:t>mobile device</w:t>
      </w:r>
      <w:r w:rsidRPr="00877C5B">
        <w:t>, you can access your information in a cab, in a meeting, at the restaurant – where your laptop is not available or is too cumbersome.</w:t>
      </w:r>
    </w:p>
    <w:p w14:paraId="214EA765" w14:textId="77777777" w:rsidR="002A7CCE" w:rsidRPr="00223CDB" w:rsidRDefault="002A7CCE" w:rsidP="002A7CCE">
      <w:pPr>
        <w:pStyle w:val="ConcurTableText"/>
      </w:pPr>
      <w:r w:rsidRPr="00223CDB">
        <w:t xml:space="preserve">You can check your itinerary; book a flight, rental car, Amtrak, or hotel; get directions from your current location. You can enter out-of-pocket expenses real-time and take a picture of the associated receipt; create, submit, and check the status of your expense reports…and much more. </w:t>
      </w:r>
    </w:p>
    <w:p w14:paraId="61788D61" w14:textId="77777777" w:rsidR="002A7CCE" w:rsidRPr="00223CDB" w:rsidRDefault="002A7CCE" w:rsidP="002A7CCE">
      <w:pPr>
        <w:pStyle w:val="ConcurTableText"/>
      </w:pPr>
      <w:r w:rsidRPr="00223CDB">
        <w:t>If you are an approver, you can approve expense reports, requests, payment requests (Invoice), etc.</w:t>
      </w:r>
    </w:p>
    <w:p w14:paraId="68D4AB36" w14:textId="77777777" w:rsidR="002A7CCE" w:rsidRDefault="002A7CCE" w:rsidP="002A7CCE">
      <w:pPr>
        <w:pStyle w:val="ConcurTableText"/>
        <w:rPr>
          <w:color w:val="FF0000"/>
        </w:rPr>
      </w:pPr>
      <w:r w:rsidRPr="00CB74AC">
        <w:rPr>
          <w:b/>
          <w:color w:val="FF0000"/>
        </w:rPr>
        <w:t>THIS GUIDE</w:t>
      </w:r>
      <w:r>
        <w:rPr>
          <w:color w:val="FF0000"/>
        </w:rPr>
        <w:t xml:space="preserve"> - </w:t>
      </w:r>
      <w:r w:rsidRPr="00223CDB">
        <w:rPr>
          <w:color w:val="FF0000"/>
        </w:rPr>
        <w:t xml:space="preserve">This </w:t>
      </w:r>
      <w:r>
        <w:rPr>
          <w:color w:val="FF0000"/>
        </w:rPr>
        <w:t>series of guides</w:t>
      </w:r>
      <w:r w:rsidRPr="00223CDB">
        <w:rPr>
          <w:color w:val="FF0000"/>
        </w:rPr>
        <w:t xml:space="preserve"> provides brief "how to" steps.</w:t>
      </w:r>
      <w:r>
        <w:rPr>
          <w:color w:val="FF0000"/>
        </w:rPr>
        <w:t xml:space="preserve"> It</w:t>
      </w:r>
      <w:r w:rsidRPr="006D6F89">
        <w:rPr>
          <w:color w:val="FF0000"/>
        </w:rPr>
        <w:t xml:space="preserve"> assumes that the user </w:t>
      </w:r>
      <w:r>
        <w:rPr>
          <w:color w:val="FF0000"/>
        </w:rPr>
        <w:t xml:space="preserve">already </w:t>
      </w:r>
      <w:r w:rsidRPr="006D6F89">
        <w:rPr>
          <w:color w:val="FF0000"/>
        </w:rPr>
        <w:t xml:space="preserve">knows how to use the web version of </w:t>
      </w:r>
      <w:r>
        <w:rPr>
          <w:color w:val="FF0000"/>
        </w:rPr>
        <w:t xml:space="preserve">SAP </w:t>
      </w:r>
      <w:r w:rsidRPr="006D6F89">
        <w:rPr>
          <w:color w:val="FF0000"/>
        </w:rPr>
        <w:t xml:space="preserve">Concur and </w:t>
      </w:r>
      <w:r>
        <w:rPr>
          <w:color w:val="FF0000"/>
        </w:rPr>
        <w:t xml:space="preserve">already </w:t>
      </w:r>
      <w:r w:rsidRPr="006D6F89">
        <w:rPr>
          <w:color w:val="FF0000"/>
        </w:rPr>
        <w:t xml:space="preserve">understands the concepts of Expense (expenses, </w:t>
      </w:r>
      <w:r>
        <w:rPr>
          <w:color w:val="FF0000"/>
        </w:rPr>
        <w:t xml:space="preserve">itemizations, </w:t>
      </w:r>
      <w:r w:rsidRPr="006D6F89">
        <w:rPr>
          <w:color w:val="FF0000"/>
        </w:rPr>
        <w:t xml:space="preserve">attendees, etc.), Travel (booking, rules, etc.), </w:t>
      </w:r>
      <w:r>
        <w:rPr>
          <w:color w:val="FF0000"/>
        </w:rPr>
        <w:t xml:space="preserve">Invoice (payment requests, purchase requests, etc.), the approval process, </w:t>
      </w:r>
      <w:r w:rsidRPr="006D6F89">
        <w:rPr>
          <w:color w:val="FF0000"/>
        </w:rPr>
        <w:t xml:space="preserve">and so on. It also assumes that the user </w:t>
      </w:r>
      <w:r>
        <w:rPr>
          <w:color w:val="FF0000"/>
        </w:rPr>
        <w:t>is generally familiar</w:t>
      </w:r>
      <w:r w:rsidRPr="006D6F89">
        <w:rPr>
          <w:color w:val="FF0000"/>
        </w:rPr>
        <w:t xml:space="preserve"> with </w:t>
      </w:r>
      <w:r>
        <w:rPr>
          <w:color w:val="FF0000"/>
        </w:rPr>
        <w:t>their</w:t>
      </w:r>
      <w:r w:rsidRPr="006D6F89">
        <w:rPr>
          <w:color w:val="FF0000"/>
        </w:rPr>
        <w:t xml:space="preserve"> mobile device.</w:t>
      </w:r>
    </w:p>
    <w:p w14:paraId="41B922D0" w14:textId="77777777" w:rsidR="002A7CCE" w:rsidRDefault="002A7CCE" w:rsidP="002A7CCE">
      <w:pPr>
        <w:pStyle w:val="ConcurTableText"/>
        <w:rPr>
          <w:color w:val="FF0000"/>
        </w:rPr>
      </w:pPr>
      <w:r w:rsidRPr="00223CDB">
        <w:rPr>
          <w:color w:val="FF0000"/>
        </w:rPr>
        <w:t>Th</w:t>
      </w:r>
      <w:r>
        <w:rPr>
          <w:color w:val="FF0000"/>
        </w:rPr>
        <w:t>ese guides</w:t>
      </w:r>
      <w:r w:rsidRPr="00223CDB">
        <w:rPr>
          <w:color w:val="FF0000"/>
        </w:rPr>
        <w:t xml:space="preserve"> </w:t>
      </w:r>
      <w:r>
        <w:rPr>
          <w:color w:val="FF0000"/>
        </w:rPr>
        <w:t>are</w:t>
      </w:r>
      <w:r w:rsidRPr="006D6F89">
        <w:rPr>
          <w:color w:val="FF0000"/>
        </w:rPr>
        <w:t xml:space="preserve"> available in DOC and PDF</w:t>
      </w:r>
      <w:r>
        <w:rPr>
          <w:color w:val="FF0000"/>
        </w:rPr>
        <w:t xml:space="preserve"> format</w:t>
      </w:r>
      <w:r w:rsidRPr="006D6F89">
        <w:rPr>
          <w:color w:val="FF0000"/>
        </w:rPr>
        <w:t>. You can use the DOC as a starting point for your own training materials.</w:t>
      </w:r>
    </w:p>
    <w:p w14:paraId="76796A7D" w14:textId="77777777" w:rsidR="0079479E" w:rsidRDefault="002A7CCE" w:rsidP="002A7CCE">
      <w:pPr>
        <w:pStyle w:val="ConcurTableText"/>
        <w:rPr>
          <w:color w:val="FF0000"/>
        </w:rPr>
      </w:pPr>
      <w:r w:rsidRPr="006D6F89">
        <w:rPr>
          <w:color w:val="FF0000"/>
        </w:rPr>
        <w:t xml:space="preserve">Both are available in </w:t>
      </w:r>
      <w:r>
        <w:rPr>
          <w:color w:val="FF0000"/>
        </w:rPr>
        <w:t xml:space="preserve">online </w:t>
      </w:r>
      <w:r w:rsidRPr="006D6F89">
        <w:rPr>
          <w:color w:val="FF0000"/>
        </w:rPr>
        <w:t xml:space="preserve">Help </w:t>
      </w:r>
      <w:r>
        <w:rPr>
          <w:color w:val="FF0000"/>
        </w:rPr>
        <w:t>(</w:t>
      </w:r>
      <w:r w:rsidRPr="006D6F89">
        <w:rPr>
          <w:color w:val="FF0000"/>
        </w:rPr>
        <w:t>end</w:t>
      </w:r>
      <w:r>
        <w:rPr>
          <w:color w:val="FF0000"/>
        </w:rPr>
        <w:t xml:space="preserve"> </w:t>
      </w:r>
      <w:r w:rsidRPr="006D6F89">
        <w:rPr>
          <w:color w:val="FF0000"/>
        </w:rPr>
        <w:t>user and admin</w:t>
      </w:r>
      <w:r>
        <w:rPr>
          <w:color w:val="FF0000"/>
        </w:rPr>
        <w:t>)</w:t>
      </w:r>
      <w:r w:rsidRPr="006D6F89">
        <w:rPr>
          <w:color w:val="FF0000"/>
        </w:rPr>
        <w:t xml:space="preserve"> in the web version of</w:t>
      </w:r>
      <w:r>
        <w:rPr>
          <w:color w:val="FF0000"/>
        </w:rPr>
        <w:t xml:space="preserve"> SAP</w:t>
      </w:r>
      <w:r w:rsidRPr="006D6F89">
        <w:rPr>
          <w:color w:val="FF0000"/>
        </w:rPr>
        <w:t xml:space="preserve"> Concur</w:t>
      </w:r>
      <w:r>
        <w:rPr>
          <w:color w:val="FF0000"/>
        </w:rPr>
        <w:t>.</w:t>
      </w:r>
    </w:p>
    <w:p w14:paraId="2AF730F4" w14:textId="77777777" w:rsidR="007F2CD2" w:rsidRDefault="007F2CD2" w:rsidP="00412FC3">
      <w:pPr>
        <w:pStyle w:val="ConcurTableText"/>
      </w:pPr>
    </w:p>
    <w:p w14:paraId="681DB7B6" w14:textId="77777777" w:rsidR="00D413BD" w:rsidRPr="000F0780" w:rsidRDefault="00D413BD" w:rsidP="00CB7FB8">
      <w:pPr>
        <w:pStyle w:val="Heading2"/>
        <w:spacing w:before="0"/>
      </w:pPr>
      <w:bookmarkStart w:id="3" w:name="_Download"/>
      <w:bookmarkStart w:id="4" w:name="OLE_LINK5"/>
      <w:bookmarkStart w:id="5" w:name="_Toc517675396"/>
      <w:bookmarkStart w:id="6" w:name="_Toc517676260"/>
      <w:bookmarkStart w:id="7" w:name="_Toc517678223"/>
      <w:bookmarkStart w:id="8" w:name="_Toc517680179"/>
      <w:bookmarkStart w:id="9" w:name="_Toc517680751"/>
      <w:bookmarkStart w:id="10" w:name="_Toc531263428"/>
      <w:bookmarkEnd w:id="3"/>
      <w:r>
        <w:br w:type="page"/>
      </w:r>
      <w:bookmarkEnd w:id="4"/>
      <w:bookmarkEnd w:id="5"/>
      <w:bookmarkEnd w:id="6"/>
      <w:bookmarkEnd w:id="7"/>
      <w:bookmarkEnd w:id="8"/>
      <w:bookmarkEnd w:id="9"/>
      <w:bookmarkEnd w:id="10"/>
      <w:r w:rsidR="007D0198">
        <w:rPr>
          <w:noProof/>
        </w:rPr>
        <w:lastRenderedPageBreak/>
        <w:pict w14:anchorId="1257FECB">
          <v:shape id="_x0000_s3742" type="#_x0000_t75" alt="P35#y1" style="position:absolute;left:0;text-align:left;margin-left:389.2pt;margin-top:0;width:259.85pt;height:3in;z-index:251655680;visibility:visible">
            <v:imagedata r:id="rId21" o:title=""/>
            <w10:wrap type="square"/>
            <w10:anchorlock/>
          </v:shape>
        </w:pict>
      </w:r>
      <w:r w:rsidRPr="005475A4">
        <w:t>Download</w:t>
      </w:r>
    </w:p>
    <w:p w14:paraId="571DAE5D" w14:textId="63010278" w:rsidR="00D413BD" w:rsidRPr="00CD5892" w:rsidRDefault="00D413BD" w:rsidP="00D413BD">
      <w:pPr>
        <w:pStyle w:val="ConcurBodyText"/>
        <w:keepNext/>
      </w:pPr>
      <w:r w:rsidRPr="00CD5892">
        <w:t xml:space="preserve">The </w:t>
      </w:r>
      <w:r w:rsidR="008E3818" w:rsidRPr="008E3818">
        <w:rPr>
          <w:b/>
          <w:bCs/>
        </w:rPr>
        <w:t>Concur</w:t>
      </w:r>
      <w:r w:rsidR="008E3818">
        <w:t xml:space="preserve"> </w:t>
      </w:r>
      <w:r w:rsidRPr="00CD5892">
        <w:rPr>
          <w:b/>
        </w:rPr>
        <w:t>Mobile Registration</w:t>
      </w:r>
      <w:r w:rsidRPr="00CD5892">
        <w:t xml:space="preserve"> link appears on the </w:t>
      </w:r>
      <w:r w:rsidRPr="00CD5892">
        <w:rPr>
          <w:b/>
        </w:rPr>
        <w:t>Profile</w:t>
      </w:r>
      <w:r w:rsidRPr="00CD5892">
        <w:t xml:space="preserve"> menu in the web version of </w:t>
      </w:r>
      <w:r>
        <w:t xml:space="preserve">SAP </w:t>
      </w:r>
      <w:r w:rsidRPr="00CD5892">
        <w:t>Concur. Two reasons to use this page:</w:t>
      </w:r>
    </w:p>
    <w:p w14:paraId="28B6F92F" w14:textId="77777777" w:rsidR="00D413BD" w:rsidRPr="00CD5892" w:rsidRDefault="00D413BD" w:rsidP="00D413BD">
      <w:pPr>
        <w:pStyle w:val="ConcurBullet"/>
        <w:ind w:left="540"/>
      </w:pPr>
      <w:r w:rsidRPr="00CD5892">
        <w:t xml:space="preserve">You can download the app or you can </w:t>
      </w:r>
      <w:r>
        <w:t>use this page to request a link.</w:t>
      </w:r>
      <w:r w:rsidRPr="00CD5892">
        <w:t xml:space="preserve"> </w:t>
      </w:r>
    </w:p>
    <w:p w14:paraId="0E8239EC" w14:textId="77777777" w:rsidR="00D413BD" w:rsidRDefault="00D413BD" w:rsidP="00D413BD">
      <w:pPr>
        <w:pStyle w:val="ConcurBullet"/>
        <w:ind w:left="540"/>
      </w:pPr>
      <w:r w:rsidRPr="00CD5892">
        <w:t xml:space="preserve">When you log in to the app, depending on your company's configuration, you can use the same login credentials that you use for the web version of </w:t>
      </w:r>
      <w:r>
        <w:t xml:space="preserve">SAP </w:t>
      </w:r>
      <w:r w:rsidRPr="00CD5892">
        <w:t>Concur</w:t>
      </w:r>
      <w:r w:rsidR="00A3457D">
        <w:t xml:space="preserve"> or</w:t>
      </w:r>
      <w:r w:rsidRPr="00CD5892">
        <w:t xml:space="preserve"> you can use Single Sign On (known as SSO). (If your company uses SSO, this </w:t>
      </w:r>
      <w:r>
        <w:t>page will be slightly different</w:t>
      </w:r>
      <w:r w:rsidRPr="00CD5892">
        <w:t>)</w:t>
      </w:r>
      <w:r>
        <w:t>.</w:t>
      </w:r>
    </w:p>
    <w:p w14:paraId="34F4CEE7" w14:textId="77777777" w:rsidR="00D413BD" w:rsidRPr="00CD5892" w:rsidRDefault="00D413BD" w:rsidP="00D413BD">
      <w:pPr>
        <w:pStyle w:val="ConcurBullet"/>
        <w:numPr>
          <w:ilvl w:val="0"/>
          <w:numId w:val="0"/>
        </w:numPr>
        <w:ind w:left="547" w:hanging="360"/>
      </w:pPr>
      <w:bookmarkStart w:id="11" w:name="_Toc223966361"/>
    </w:p>
    <w:p w14:paraId="2EB2484A" w14:textId="6F55AACB" w:rsidR="00D413BD" w:rsidRPr="00CD5892" w:rsidRDefault="007D0198" w:rsidP="00D413BD">
      <w:pPr>
        <w:pStyle w:val="Heading2"/>
      </w:pPr>
      <w:bookmarkStart w:id="12" w:name="_Sign_In"/>
      <w:bookmarkStart w:id="13" w:name="_Toc531338295"/>
      <w:bookmarkEnd w:id="11"/>
      <w:bookmarkEnd w:id="12"/>
      <w:r>
        <w:rPr>
          <w:noProof/>
        </w:rPr>
        <w:pict w14:anchorId="3067345B">
          <v:shape id="_x0000_s3755" type="#_x0000_t75" alt="P40#y1" style="position:absolute;left:0;text-align:left;margin-left:-19.05pt;margin-top:29.65pt;width:175.25pt;height:252pt;z-index:251657728;visibility:visible;mso-wrap-style:square;mso-position-horizontal-relative:text;mso-position-vertical-relative:text;mso-width-relative:page;mso-height-relative:page">
            <v:imagedata r:id="rId20" o:title=""/>
            <w10:wrap type="square"/>
          </v:shape>
        </w:pict>
      </w:r>
      <w:r w:rsidR="00D413BD" w:rsidRPr="005475A4">
        <w:t>Sign In</w:t>
      </w:r>
      <w:bookmarkEnd w:id="13"/>
    </w:p>
    <w:p w14:paraId="088C0698" w14:textId="7301BC44" w:rsidR="00D413BD" w:rsidRDefault="00D413BD" w:rsidP="00D413BD">
      <w:pPr>
        <w:pStyle w:val="ConcurBodyText"/>
      </w:pPr>
      <w:r w:rsidRPr="00CD5892">
        <w:t xml:space="preserve">Tap </w:t>
      </w:r>
      <w:r w:rsidR="007D0198">
        <w:rPr>
          <w:rFonts w:cs="Verdana"/>
          <w:b/>
          <w:noProof/>
          <w:color w:val="000000"/>
          <w:sz w:val="24"/>
          <w:szCs w:val="24"/>
        </w:rPr>
        <w:pict w14:anchorId="7EB30D6B">
          <v:shape id="_x0000_i1033" type="#_x0000_t75" alt="P41#yIS1" style="width:21.8pt;height:21.8pt;visibility:visible">
            <v:imagedata r:id="rId22" o:title=""/>
          </v:shape>
        </w:pict>
      </w:r>
      <w:r w:rsidRPr="00CD5892">
        <w:t xml:space="preserve"> in your device apps list. Then, on the </w:t>
      </w:r>
      <w:r w:rsidRPr="00CD5892">
        <w:rPr>
          <w:b/>
        </w:rPr>
        <w:t>Sign In</w:t>
      </w:r>
      <w:r w:rsidRPr="00CD5892">
        <w:t xml:space="preserve"> screen, enter your </w:t>
      </w:r>
      <w:r w:rsidR="00C554D6">
        <w:t xml:space="preserve">verified </w:t>
      </w:r>
      <w:r w:rsidRPr="00CD5892">
        <w:t xml:space="preserve">work email or your </w:t>
      </w:r>
      <w:r>
        <w:t xml:space="preserve">SAP </w:t>
      </w:r>
      <w:r w:rsidRPr="00CD5892">
        <w:t xml:space="preserve">Concur (web version) user name. Tap </w:t>
      </w:r>
      <w:r w:rsidRPr="00CD5892">
        <w:rPr>
          <w:b/>
        </w:rPr>
        <w:t>Continue</w:t>
      </w:r>
      <w:r w:rsidRPr="00CD5892">
        <w:t xml:space="preserve">. On the next screen, enter your password and tap </w:t>
      </w:r>
      <w:r w:rsidRPr="00CD5892">
        <w:rPr>
          <w:b/>
        </w:rPr>
        <w:t>Sign In to Concur</w:t>
      </w:r>
      <w:r w:rsidRPr="00CD5892">
        <w:t>.</w:t>
      </w:r>
    </w:p>
    <w:p w14:paraId="7EE5A22C" w14:textId="45FE687E" w:rsidR="00B97603" w:rsidRPr="00B97603" w:rsidRDefault="00B97603" w:rsidP="00C07DE9">
      <w:pPr>
        <w:pStyle w:val="ConcurBodyText"/>
      </w:pPr>
      <w:r w:rsidRPr="00B97603">
        <w:rPr>
          <w:b/>
          <w:bCs/>
        </w:rPr>
        <w:t>NOTE:</w:t>
      </w:r>
      <w:r w:rsidRPr="00B97603">
        <w:t xml:space="preserve"> You will need to verify your email address – in the web version of SAP Concur click </w:t>
      </w:r>
      <w:r w:rsidRPr="00B97603">
        <w:rPr>
          <w:b/>
          <w:bCs/>
        </w:rPr>
        <w:t>Profile &gt; Profile Settings &gt;</w:t>
      </w:r>
      <w:r w:rsidRPr="00B97603">
        <w:t xml:space="preserve"> </w:t>
      </w:r>
      <w:r w:rsidRPr="00B97603">
        <w:rPr>
          <w:b/>
          <w:bCs/>
        </w:rPr>
        <w:t>Your Information</w:t>
      </w:r>
      <w:r w:rsidRPr="00B97603">
        <w:t xml:space="preserve"> </w:t>
      </w:r>
      <w:r w:rsidRPr="00B97603">
        <w:rPr>
          <w:b/>
          <w:bCs/>
        </w:rPr>
        <w:t>&gt;</w:t>
      </w:r>
      <w:r w:rsidRPr="00B97603">
        <w:t xml:space="preserve"> </w:t>
      </w:r>
      <w:r w:rsidRPr="00B97603">
        <w:rPr>
          <w:b/>
          <w:bCs/>
        </w:rPr>
        <w:t>Email Addresses</w:t>
      </w:r>
      <w:r w:rsidRPr="00B97603">
        <w:t xml:space="preserve"> - if you are signing into the SAP Concur mobile app with your email address instead of username.</w:t>
      </w:r>
    </w:p>
    <w:p w14:paraId="4A8B7196" w14:textId="77777777" w:rsidR="00D413BD" w:rsidRPr="00331A48" w:rsidRDefault="00D413BD" w:rsidP="00D413BD">
      <w:pPr>
        <w:pStyle w:val="ConcurBodyText"/>
        <w:rPr>
          <w:i/>
        </w:rPr>
      </w:pPr>
      <w:r w:rsidRPr="00331A48">
        <w:rPr>
          <w:i/>
        </w:rPr>
        <w:t>– or –</w:t>
      </w:r>
    </w:p>
    <w:p w14:paraId="62916E38" w14:textId="77777777" w:rsidR="00D413BD" w:rsidRPr="00CD5892" w:rsidRDefault="00D413BD" w:rsidP="00D413BD">
      <w:pPr>
        <w:pStyle w:val="ConcurBodyText"/>
      </w:pPr>
      <w:r w:rsidRPr="00CD5892">
        <w:t xml:space="preserve">Tap </w:t>
      </w:r>
      <w:r w:rsidR="007D0198">
        <w:rPr>
          <w:b/>
          <w:noProof/>
        </w:rPr>
        <w:pict w14:anchorId="3616B004">
          <v:shape id="_x0000_i1034" type="#_x0000_t75" alt="P44#yIS1" style="width:79.65pt;height:14.2pt;visibility:visible" o:bordertopcolor="black" o:borderleftcolor="black" o:borderbottomcolor="black" o:borderrightcolor="black">
            <v:imagedata r:id="rId23" o:title=""/>
            <w10:bordertop type="single" width="4"/>
            <w10:borderleft type="single" width="4"/>
            <w10:borderbottom type="single" width="4"/>
            <w10:borderright type="single" width="4"/>
          </v:shape>
        </w:pict>
      </w:r>
      <w:r w:rsidRPr="00CD5892">
        <w:t xml:space="preserve"> if your company uses SSO to access </w:t>
      </w:r>
      <w:r>
        <w:t xml:space="preserve">SAP </w:t>
      </w:r>
      <w:r w:rsidRPr="00CD5892">
        <w:t>Concur.</w:t>
      </w:r>
      <w:r w:rsidRPr="00822971">
        <w:rPr>
          <w:noProof/>
        </w:rPr>
        <w:t xml:space="preserve"> </w:t>
      </w:r>
    </w:p>
    <w:p w14:paraId="003E3550" w14:textId="77777777" w:rsidR="00D413BD" w:rsidRDefault="00D413BD" w:rsidP="00B97603">
      <w:pPr>
        <w:pStyle w:val="ConcurBodyText"/>
        <w:keepLines/>
      </w:pPr>
      <w:r w:rsidRPr="00361ECE">
        <w:rPr>
          <w:b/>
        </w:rPr>
        <w:t>NOTE:</w:t>
      </w:r>
      <w:r>
        <w:t xml:space="preserve"> SAP</w:t>
      </w:r>
      <w:r w:rsidRPr="0011289F">
        <w:rPr>
          <w:b/>
        </w:rPr>
        <w:t xml:space="preserve"> </w:t>
      </w:r>
      <w:r>
        <w:t xml:space="preserve">Concur will not let you sign in if your device does not have a passcode or if your device has been compromised (modified to </w:t>
      </w:r>
      <w:r w:rsidRPr="000E5B5B">
        <w:t>remove manufacturer restrictions</w:t>
      </w:r>
      <w:r>
        <w:t>)</w:t>
      </w:r>
      <w:r w:rsidRPr="000E5B5B">
        <w:t>.</w:t>
      </w:r>
      <w:r w:rsidRPr="00822971">
        <w:rPr>
          <w:noProof/>
        </w:rPr>
        <w:t xml:space="preserve"> </w:t>
      </w:r>
    </w:p>
    <w:p w14:paraId="6D8FDECE" w14:textId="77777777" w:rsidR="00D413BD" w:rsidRDefault="00D413BD" w:rsidP="004E014F">
      <w:pPr>
        <w:pStyle w:val="ConcurBodyText"/>
        <w:keepLines/>
      </w:pPr>
      <w:r w:rsidRPr="00CD5892">
        <w:t>The home screen provides access to your trips, expenses, expense reports, approvals, and more.</w:t>
      </w:r>
      <w:r w:rsidRPr="00604EC1">
        <w:t xml:space="preserve"> </w:t>
      </w:r>
      <w:r w:rsidRPr="00CD5892">
        <w:t>The options that appear on the home screen vary depending on the user's permissions.</w:t>
      </w:r>
      <w:bookmarkStart w:id="14" w:name="_Toc223966362"/>
    </w:p>
    <w:p w14:paraId="26D5329C" w14:textId="19BFAC19" w:rsidR="00590FFA" w:rsidRDefault="00590FFA" w:rsidP="004E014F">
      <w:pPr>
        <w:pStyle w:val="ConcurBodyText"/>
        <w:keepNext/>
      </w:pPr>
      <w:r>
        <w:lastRenderedPageBreak/>
        <w:t>You must set up two-factor authentication to continue signing in.</w:t>
      </w:r>
    </w:p>
    <w:p w14:paraId="5C034C3C" w14:textId="77777777" w:rsidR="00590FFA" w:rsidRDefault="00590FFA" w:rsidP="004E014F">
      <w:pPr>
        <w:pStyle w:val="ConcurBodyText"/>
        <w:keepNext/>
      </w:pPr>
      <w:r>
        <w:t xml:space="preserve">To add your SAP Concur account to the authenticator app, scan the QR code on the </w:t>
      </w:r>
      <w:r w:rsidRPr="0047259D">
        <w:rPr>
          <w:b/>
          <w:bCs/>
        </w:rPr>
        <w:t>Sign In</w:t>
      </w:r>
      <w:r>
        <w:t xml:space="preserve"> page. Note: You can use an authenticator app (such as Microsoft Authenticator or Google Authenticator) to scan the QR code. If you can’t scan the QR code, select the </w:t>
      </w:r>
      <w:r w:rsidRPr="0047259D">
        <w:rPr>
          <w:b/>
          <w:bCs/>
        </w:rPr>
        <w:t xml:space="preserve">Set up manually </w:t>
      </w:r>
      <w:r w:rsidRPr="001C1201">
        <w:rPr>
          <w:b/>
          <w:bCs/>
        </w:rPr>
        <w:t>with a key</w:t>
      </w:r>
      <w:r>
        <w:t xml:space="preserve"> link.</w:t>
      </w:r>
    </w:p>
    <w:p w14:paraId="0590712B" w14:textId="7DBE78DF" w:rsidR="00590FFA" w:rsidRDefault="007D0198" w:rsidP="00590FFA">
      <w:pPr>
        <w:pStyle w:val="ConcurBodyText"/>
      </w:pPr>
      <w:r>
        <w:rPr>
          <w:noProof/>
        </w:rPr>
        <w:pict w14:anchorId="2913B558">
          <v:shape id="_x0000_s3774" type="#_x0000_t75" alt="P49#y1" style="position:absolute;margin-left:555.75pt;margin-top:-26.15pt;width:115.5pt;height:198pt;z-index:251661824;visibility:visible;mso-wrap-style:square;mso-position-horizontal-relative:text;mso-position-vertical-relative:text;mso-width-relative:page;mso-height-relative:page">
            <v:imagedata r:id="rId24" o:title=""/>
            <w10:wrap type="square"/>
          </v:shape>
        </w:pict>
      </w:r>
      <w:r w:rsidR="00590FFA">
        <w:t xml:space="preserve">Copy the six-digit code that was generated from the app into the </w:t>
      </w:r>
      <w:r w:rsidR="00590FFA" w:rsidRPr="00DE03F3">
        <w:rPr>
          <w:b/>
          <w:bCs/>
        </w:rPr>
        <w:t>Authentication Code</w:t>
      </w:r>
      <w:r w:rsidR="00590FFA">
        <w:t xml:space="preserve"> field, and then press </w:t>
      </w:r>
      <w:r w:rsidR="00590FFA" w:rsidRPr="00DE03F3">
        <w:rPr>
          <w:b/>
          <w:bCs/>
        </w:rPr>
        <w:t>Sign In</w:t>
      </w:r>
      <w:r w:rsidR="00590FFA">
        <w:t>.</w:t>
      </w:r>
    </w:p>
    <w:p w14:paraId="11522A28" w14:textId="5C7286D0" w:rsidR="00590FFA" w:rsidRDefault="007D0198" w:rsidP="00590FFA">
      <w:pPr>
        <w:pStyle w:val="ConcurMoreInfo"/>
      </w:pPr>
      <w:r>
        <w:rPr>
          <w:noProof/>
        </w:rPr>
        <w:pict w14:anchorId="7420BBE5">
          <v:shape id="_x0000_s3773" type="#_x0000_t75" alt="P50L4#y1" style="position:absolute;left:0;text-align:left;margin-left:430.65pt;margin-top:38.15pt;width:115.5pt;height:78pt;z-index:251660800;visibility:visible;mso-wrap-style:square;mso-position-horizontal-relative:text;mso-position-vertical-relative:text">
            <v:imagedata r:id="rId25" o:title=""/>
            <w10:wrap type="square"/>
          </v:shape>
        </w:pict>
      </w:r>
      <w:r w:rsidR="00590FFA">
        <w:t xml:space="preserve">For more information, please review the </w:t>
      </w:r>
      <w:hyperlink r:id="rId26" w:history="1">
        <w:r w:rsidR="00590FFA" w:rsidRPr="00786833">
          <w:rPr>
            <w:rStyle w:val="Hyperlink"/>
            <w:i/>
            <w:iCs/>
          </w:rPr>
          <w:t>Shared: SAP Concur Two Factor Authentication Setup Guide</w:t>
        </w:r>
      </w:hyperlink>
      <w:r w:rsidR="00590FFA">
        <w:t>.</w:t>
      </w:r>
    </w:p>
    <w:p w14:paraId="7381084B" w14:textId="77777777" w:rsidR="00590FFA" w:rsidRDefault="00590FFA" w:rsidP="00B97603">
      <w:pPr>
        <w:pStyle w:val="ConcurBodyText"/>
        <w:keepLines/>
      </w:pPr>
    </w:p>
    <w:p w14:paraId="43636D23" w14:textId="49EDB82A" w:rsidR="00D413BD" w:rsidRPr="005A102A" w:rsidRDefault="00D413BD" w:rsidP="005E3E77">
      <w:pPr>
        <w:pStyle w:val="Heading2"/>
        <w:pageBreakBefore/>
      </w:pPr>
      <w:bookmarkStart w:id="15" w:name="_Toc531338341"/>
      <w:bookmarkEnd w:id="14"/>
      <w:r w:rsidRPr="007D3CBA">
        <w:lastRenderedPageBreak/>
        <w:t>Settings / Help / Feedback</w:t>
      </w:r>
      <w:bookmarkEnd w:id="15"/>
    </w:p>
    <w:p w14:paraId="585EB9F2" w14:textId="3B03A8BB" w:rsidR="00D413BD" w:rsidRPr="00924117" w:rsidRDefault="007D0198" w:rsidP="00D413BD">
      <w:pPr>
        <w:pStyle w:val="Heading3"/>
      </w:pPr>
      <w:bookmarkStart w:id="16" w:name="_Settings"/>
      <w:bookmarkStart w:id="17" w:name="_Toc531338342"/>
      <w:bookmarkEnd w:id="16"/>
      <w:r>
        <w:rPr>
          <w:noProof/>
        </w:rPr>
        <w:pict w14:anchorId="1DC5069E">
          <v:roundrect id="AutoShape 262" o:spid="_x0000_s3731" alt="P53TB1#y1" style="position:absolute;margin-left:220.9pt;margin-top:309.8pt;width:195.5pt;height:141.55pt;z-index:251653632;visibility:visible" arcsize="10923f" fillcolor="#ffc" strokecolor="#930" strokeweight="1.5pt">
            <v:stroke endarrowwidth="wide" endarrowlength="long"/>
            <v:textbox style="mso-next-textbox:#AutoShape 262">
              <w:txbxContent>
                <w:p w14:paraId="20EA5423" w14:textId="77777777" w:rsidR="00D413BD" w:rsidRPr="00CD5892" w:rsidRDefault="00D413BD" w:rsidP="00D413BD">
                  <w:pPr>
                    <w:pStyle w:val="BodyBoxNoIndent"/>
                  </w:pPr>
                  <w:r w:rsidRPr="00CD5892">
                    <w:t>Use settings for the following:</w:t>
                  </w:r>
                </w:p>
                <w:p w14:paraId="58AA8686" w14:textId="77777777" w:rsidR="00D413BD" w:rsidRPr="00CD5892" w:rsidRDefault="00D413BD" w:rsidP="00D413BD">
                  <w:pPr>
                    <w:pStyle w:val="BoxBullet1"/>
                    <w:numPr>
                      <w:ilvl w:val="0"/>
                      <w:numId w:val="2"/>
                    </w:numPr>
                  </w:pPr>
                  <w:r w:rsidRPr="00CD5892">
                    <w:t>Save your user name</w:t>
                  </w:r>
                </w:p>
                <w:p w14:paraId="20F7AB48" w14:textId="77777777" w:rsidR="00D413BD" w:rsidRDefault="00D413BD" w:rsidP="00D413BD">
                  <w:pPr>
                    <w:pStyle w:val="BoxBullet1"/>
                    <w:numPr>
                      <w:ilvl w:val="0"/>
                      <w:numId w:val="2"/>
                    </w:numPr>
                  </w:pPr>
                  <w:r w:rsidRPr="00CD5892">
                    <w:t>Automatically sign in</w:t>
                  </w:r>
                </w:p>
                <w:p w14:paraId="5872B283" w14:textId="77777777" w:rsidR="00D413BD" w:rsidRPr="0005305D" w:rsidRDefault="00D413BD" w:rsidP="00D413BD">
                  <w:pPr>
                    <w:pStyle w:val="BoxBullet1"/>
                    <w:numPr>
                      <w:ilvl w:val="0"/>
                      <w:numId w:val="2"/>
                    </w:numPr>
                  </w:pPr>
                  <w:r w:rsidRPr="0005305D">
                    <w:t>Turn on Touch ID</w:t>
                  </w:r>
                </w:p>
                <w:p w14:paraId="43371EC3" w14:textId="77777777" w:rsidR="00D413BD" w:rsidRPr="0005305D" w:rsidRDefault="00D413BD" w:rsidP="00D413BD">
                  <w:pPr>
                    <w:pStyle w:val="BoxBullet1"/>
                    <w:numPr>
                      <w:ilvl w:val="0"/>
                      <w:numId w:val="2"/>
                    </w:numPr>
                  </w:pPr>
                  <w:r w:rsidRPr="0005305D">
                    <w:t>Turn on Face ID</w:t>
                  </w:r>
                </w:p>
                <w:p w14:paraId="34A3EA25" w14:textId="77777777" w:rsidR="00D413BD" w:rsidRPr="00CD5892" w:rsidRDefault="00D413BD" w:rsidP="00D413BD">
                  <w:pPr>
                    <w:pStyle w:val="BoxBullet1"/>
                    <w:numPr>
                      <w:ilvl w:val="0"/>
                      <w:numId w:val="2"/>
                    </w:numPr>
                  </w:pPr>
                  <w:r w:rsidRPr="00CD5892">
                    <w:t xml:space="preserve">Send an error log to </w:t>
                  </w:r>
                  <w:r>
                    <w:t xml:space="preserve">SAP </w:t>
                  </w:r>
                  <w:r w:rsidRPr="00CD5892">
                    <w:t>Concur</w:t>
                  </w:r>
                </w:p>
                <w:p w14:paraId="0F5A55FA" w14:textId="77777777" w:rsidR="00D413BD" w:rsidRPr="00CD5892" w:rsidRDefault="00D413BD" w:rsidP="00D413BD">
                  <w:pPr>
                    <w:pStyle w:val="BoxBullet1"/>
                    <w:numPr>
                      <w:ilvl w:val="0"/>
                      <w:numId w:val="2"/>
                    </w:numPr>
                  </w:pPr>
                  <w:r w:rsidRPr="00CD5892">
                    <w:t>Clear the cache</w:t>
                  </w:r>
                </w:p>
                <w:p w14:paraId="17A104B5" w14:textId="77777777" w:rsidR="00D413BD" w:rsidRPr="00CD5892" w:rsidRDefault="00D413BD" w:rsidP="00D413BD">
                  <w:pPr>
                    <w:pStyle w:val="BoxBullet1"/>
                    <w:numPr>
                      <w:ilvl w:val="0"/>
                      <w:numId w:val="2"/>
                    </w:numPr>
                  </w:pPr>
                  <w:r w:rsidRPr="00CD5892">
                    <w:t>Reset to the factory defaults</w:t>
                  </w:r>
                </w:p>
                <w:p w14:paraId="173E3FAA" w14:textId="77777777" w:rsidR="00D413BD" w:rsidRPr="00CD5892" w:rsidRDefault="00D413BD" w:rsidP="00D413BD">
                  <w:pPr>
                    <w:pStyle w:val="BoxBullet1"/>
                    <w:numPr>
                      <w:ilvl w:val="0"/>
                      <w:numId w:val="2"/>
                    </w:numPr>
                  </w:pPr>
                  <w:r w:rsidRPr="00CD5892">
                    <w:t>Sign out</w:t>
                  </w:r>
                </w:p>
                <w:p w14:paraId="4A1D212B" w14:textId="77777777" w:rsidR="00D413BD" w:rsidRPr="002020DE" w:rsidRDefault="00D413BD" w:rsidP="00D413BD">
                  <w:pPr>
                    <w:pStyle w:val="BoxBodyHang"/>
                    <w:rPr>
                      <w:b/>
                    </w:rPr>
                  </w:pPr>
                </w:p>
                <w:p w14:paraId="5A8E423D" w14:textId="77777777" w:rsidR="00D413BD" w:rsidRPr="002020DE" w:rsidRDefault="00D413BD" w:rsidP="00D413BD">
                  <w:pPr>
                    <w:pStyle w:val="BoxBodyHang"/>
                    <w:rPr>
                      <w:b/>
                    </w:rPr>
                  </w:pPr>
                </w:p>
              </w:txbxContent>
            </v:textbox>
            <w10:anchorlock/>
          </v:roundrect>
        </w:pict>
      </w:r>
      <w:r w:rsidR="00D413BD" w:rsidRPr="005475A4">
        <w:t>Settings</w:t>
      </w:r>
      <w:bookmarkEnd w:id="17"/>
    </w:p>
    <w:p w14:paraId="451057C6" w14:textId="72524A81" w:rsidR="00D413BD" w:rsidRPr="00D20345" w:rsidRDefault="007D0198" w:rsidP="00D413BD">
      <w:pPr>
        <w:pStyle w:val="Heading3"/>
      </w:pPr>
      <w:r>
        <w:rPr>
          <w:noProof/>
        </w:rPr>
        <w:pict w14:anchorId="5DD739FF">
          <v:shape id="_x0000_s3756" type="#_x0000_t75" alt="P54#y1" style="position:absolute;margin-left:9.5pt;margin-top:28.25pt;width:200.25pt;height:4in;z-index:251658752;visibility:visible;mso-wrap-style:square;mso-position-horizontal-relative:text;mso-position-vertical-relative:text;mso-width-relative:page;mso-height-relative:page">
            <v:imagedata r:id="rId27" o:title=""/>
            <w10:wrap type="square"/>
          </v:shape>
        </w:pict>
      </w:r>
      <w:r>
        <w:rPr>
          <w:noProof/>
        </w:rPr>
        <w:pict w14:anchorId="572E3135">
          <v:shape id="_x0000_s3757" type="#_x0000_t75" alt="P54#y2" style="position:absolute;margin-left:385.15pt;margin-top:31.85pt;width:189.05pt;height:252pt;z-index:251659776;visibility:visible;mso-wrap-style:square;mso-position-horizontal-relative:text;mso-position-vertical-relative:text;mso-width-relative:page;mso-height-relative:page">
            <v:imagedata r:id="rId28" o:title=""/>
            <w10:wrap type="square"/>
          </v:shape>
        </w:pict>
      </w:r>
      <w:r w:rsidR="00D413BD" w:rsidRPr="00D40187">
        <w:br w:type="page"/>
      </w:r>
      <w:bookmarkStart w:id="18" w:name="_Toc531338343"/>
      <w:r w:rsidR="00D413BD" w:rsidRPr="007D3CBA">
        <w:lastRenderedPageBreak/>
        <w:t>Get Help</w:t>
      </w:r>
      <w:bookmarkEnd w:id="18"/>
    </w:p>
    <w:p w14:paraId="1F041F1F" w14:textId="36B5E186" w:rsidR="00D413BD" w:rsidRDefault="00D413BD" w:rsidP="00D413BD">
      <w:pPr>
        <w:pStyle w:val="ConcurBodyText"/>
      </w:pPr>
      <w:r>
        <w:t xml:space="preserve">Use </w:t>
      </w:r>
      <w:r>
        <w:rPr>
          <w:b/>
        </w:rPr>
        <w:t>Help</w:t>
      </w:r>
      <w:r>
        <w:t xml:space="preserve"> on th</w:t>
      </w:r>
      <w:r w:rsidRPr="005635DB">
        <w:t>e menu t</w:t>
      </w:r>
      <w:r>
        <w:t>o search for help topics</w:t>
      </w:r>
      <w:r w:rsidRPr="003E2CB9">
        <w:t xml:space="preserve"> </w:t>
      </w:r>
      <w:r>
        <w:t>or find helpful articles.</w:t>
      </w:r>
    </w:p>
    <w:p w14:paraId="75067959" w14:textId="150CCCBD" w:rsidR="00325FBD" w:rsidRPr="007B0D69" w:rsidRDefault="007D0198" w:rsidP="00D413BD">
      <w:pPr>
        <w:pStyle w:val="ConcurBodyText"/>
      </w:pPr>
      <w:r>
        <w:rPr>
          <w:noProof/>
        </w:rPr>
        <w:pict w14:anchorId="21EBCD99">
          <v:shape id="_x0000_i1035" type="#_x0000_t75" alt="P56#yIS1" style="width:8in;height:432.55pt;visibility:visible;mso-wrap-style:square">
            <v:imagedata r:id="rId29" o:title=""/>
          </v:shape>
        </w:pict>
      </w:r>
    </w:p>
    <w:p w14:paraId="7C2ABA14" w14:textId="7A99B0E9" w:rsidR="00D413BD" w:rsidRDefault="00D413BD" w:rsidP="00D413BD">
      <w:pPr>
        <w:pStyle w:val="Heading3"/>
      </w:pPr>
      <w:bookmarkStart w:id="19" w:name="_Hlk536787015"/>
      <w:r w:rsidRPr="007D3CBA">
        <w:br w:type="page"/>
      </w:r>
      <w:bookmarkStart w:id="20" w:name="_Toc531338344"/>
      <w:r w:rsidRPr="007D3CBA">
        <w:lastRenderedPageBreak/>
        <w:t>Leave Feedback</w:t>
      </w:r>
      <w:bookmarkEnd w:id="20"/>
    </w:p>
    <w:bookmarkEnd w:id="19"/>
    <w:p w14:paraId="0E319EF5" w14:textId="46ADE25F" w:rsidR="00D413BD" w:rsidRPr="00CD5892" w:rsidRDefault="00D413BD" w:rsidP="00D413BD">
      <w:pPr>
        <w:pStyle w:val="ConcurBodyText"/>
      </w:pPr>
      <w:r>
        <w:t xml:space="preserve">Use </w:t>
      </w:r>
      <w:r>
        <w:rPr>
          <w:b/>
        </w:rPr>
        <w:t>Leave Feedback</w:t>
      </w:r>
      <w:r>
        <w:t xml:space="preserve"> on the </w:t>
      </w:r>
      <w:r w:rsidRPr="005635DB">
        <w:t>menu</w:t>
      </w:r>
      <w:r>
        <w:t xml:space="preserve"> to send feedback.</w:t>
      </w:r>
      <w:r w:rsidR="005E3E77" w:rsidRPr="005E3E77">
        <w:rPr>
          <w:noProof/>
        </w:rPr>
        <w:t xml:space="preserve"> </w:t>
      </w:r>
      <w:r w:rsidR="007D0198">
        <w:rPr>
          <w:noProof/>
        </w:rPr>
        <w:pict w14:anchorId="08774481">
          <v:shape id="_x0000_i1036" type="#_x0000_t75" alt="P58#yIS1" style="width:532.35pt;height:230.75pt;visibility:visible;mso-wrap-style:square">
            <v:imagedata r:id="rId30" o:title=""/>
          </v:shape>
        </w:pict>
      </w:r>
    </w:p>
    <w:p w14:paraId="1CA1A156" w14:textId="0BFE8CD1" w:rsidR="008826BB" w:rsidRDefault="008826BB" w:rsidP="008826BB">
      <w:pPr>
        <w:pStyle w:val="Heading3"/>
        <w:keepLines/>
      </w:pPr>
      <w:r>
        <w:lastRenderedPageBreak/>
        <w:t>Message Center</w:t>
      </w:r>
    </w:p>
    <w:p w14:paraId="7FB7185C" w14:textId="3F6CE765" w:rsidR="008826BB" w:rsidRPr="008826BB" w:rsidRDefault="008826BB" w:rsidP="008826BB">
      <w:pPr>
        <w:keepNext/>
        <w:keepLines/>
        <w:spacing w:before="120"/>
        <w:rPr>
          <w:sz w:val="20"/>
          <w:szCs w:val="20"/>
        </w:rPr>
      </w:pPr>
      <w:r w:rsidRPr="008826BB">
        <w:rPr>
          <w:sz w:val="20"/>
          <w:szCs w:val="20"/>
        </w:rPr>
        <w:t xml:space="preserve">Use the </w:t>
      </w:r>
      <w:r w:rsidRPr="008826BB">
        <w:rPr>
          <w:b/>
          <w:sz w:val="20"/>
          <w:szCs w:val="20"/>
        </w:rPr>
        <w:t xml:space="preserve">Message Center </w:t>
      </w:r>
      <w:r w:rsidRPr="008826BB">
        <w:rPr>
          <w:sz w:val="20"/>
          <w:szCs w:val="20"/>
        </w:rPr>
        <w:t>(upper-right corner)</w:t>
      </w:r>
      <w:r w:rsidRPr="008826BB">
        <w:rPr>
          <w:b/>
          <w:sz w:val="20"/>
          <w:szCs w:val="20"/>
        </w:rPr>
        <w:t xml:space="preserve"> </w:t>
      </w:r>
      <w:r w:rsidRPr="008826BB">
        <w:rPr>
          <w:sz w:val="20"/>
          <w:szCs w:val="20"/>
        </w:rPr>
        <w:t>to access direct messages from SAP Concur.</w:t>
      </w:r>
    </w:p>
    <w:p w14:paraId="49778590" w14:textId="47242AD5" w:rsidR="005C0684" w:rsidRDefault="007D0198" w:rsidP="005E3E77">
      <w:pPr>
        <w:pStyle w:val="ConcurBodyText"/>
        <w:keepNext/>
      </w:pPr>
      <w:r>
        <w:rPr>
          <w:noProof/>
        </w:rPr>
        <w:pict w14:anchorId="7E0CFDE1">
          <v:shape id="_x0000_i1037" type="#_x0000_t75" alt="P61#yIS1" style="width:460.9pt;height:6in;visibility:visible;mso-wrap-style:square">
            <v:imagedata r:id="rId31" o:title=""/>
          </v:shape>
        </w:pict>
      </w:r>
    </w:p>
    <w:p w14:paraId="094BCAC5" w14:textId="77777777" w:rsidR="0022791F" w:rsidRPr="0022791F" w:rsidRDefault="0022791F" w:rsidP="0022791F">
      <w:pPr>
        <w:rPr>
          <w:b/>
          <w:color w:val="0070C0"/>
          <w:highlight w:val="yellow"/>
        </w:rPr>
      </w:pPr>
      <w:r w:rsidRPr="0022791F">
        <w:rPr>
          <w:rFonts w:ascii="Segoe UI Symbol" w:hAnsi="Segoe UI Symbol" w:cs="Segoe UI Symbol"/>
          <w:b/>
          <w:color w:val="0070C0"/>
          <w:highlight w:val="yellow"/>
        </w:rPr>
        <w:t>☼</w:t>
      </w:r>
    </w:p>
    <w:sectPr w:rsidR="0022791F" w:rsidRPr="0022791F" w:rsidSect="00CB7FB8">
      <w:footerReference w:type="default" r:id="rId32"/>
      <w:type w:val="continuous"/>
      <w:pgSz w:w="15840" w:h="12240" w:orient="landscape" w:code="1"/>
      <w:pgMar w:top="1008" w:right="1152"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C6C99" w14:textId="77777777" w:rsidR="00C46682" w:rsidRDefault="00C46682">
      <w:r>
        <w:separator/>
      </w:r>
    </w:p>
    <w:p w14:paraId="563F194D" w14:textId="77777777" w:rsidR="00C46682" w:rsidRDefault="00C46682"/>
  </w:endnote>
  <w:endnote w:type="continuationSeparator" w:id="0">
    <w:p w14:paraId="04B9C0C0" w14:textId="77777777" w:rsidR="00C46682" w:rsidRDefault="00C46682">
      <w:r>
        <w:continuationSeparator/>
      </w:r>
    </w:p>
    <w:p w14:paraId="652427EA" w14:textId="77777777" w:rsidR="00C46682" w:rsidRDefault="00C466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Hazard">
    <w:panose1 w:val="00000000000000000000"/>
    <w:charset w:val="00"/>
    <w:family w:val="auto"/>
    <w:pitch w:val="variable"/>
    <w:sig w:usb0="00000083" w:usb1="00000000" w:usb2="00000000" w:usb3="00000000" w:csb0="00000009"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F231" w14:textId="719FF7D1" w:rsidR="00C939AF" w:rsidRPr="002A7CCE" w:rsidRDefault="007D0198" w:rsidP="00CB7FB8">
    <w:pPr>
      <w:pStyle w:val="Footer"/>
      <w:tabs>
        <w:tab w:val="clear" w:pos="9630"/>
        <w:tab w:val="right" w:pos="13230"/>
      </w:tabs>
    </w:pPr>
    <w:r>
      <w:fldChar w:fldCharType="begin"/>
    </w:r>
    <w:r>
      <w:instrText xml:space="preserve"> STYLEREF  "FAQTitle1"  \* MERGEFORMAT </w:instrText>
    </w:r>
    <w:r>
      <w:fldChar w:fldCharType="separate"/>
    </w:r>
    <w:r>
      <w:rPr>
        <w:noProof/>
      </w:rPr>
      <w:t>Mobile App User Guide</w:t>
    </w:r>
    <w:r>
      <w:rPr>
        <w:noProof/>
      </w:rPr>
      <w:fldChar w:fldCharType="end"/>
    </w:r>
    <w:r w:rsidR="00C939AF">
      <w:t xml:space="preserve"> </w:t>
    </w:r>
    <w:r w:rsidR="00C939AF">
      <w:tab/>
    </w:r>
    <w:r>
      <w:fldChar w:fldCharType="begin"/>
    </w:r>
    <w:r>
      <w:instrText xml:space="preserve"> STYLEREF  "FAQTitle2" \* MERGEFORMAT </w:instrText>
    </w:r>
    <w:r>
      <w:fldChar w:fldCharType="separate"/>
    </w:r>
    <w:r>
      <w:rPr>
        <w:noProof/>
      </w:rPr>
      <w:t>Introduction: iPad</w:t>
    </w:r>
    <w:r>
      <w:rPr>
        <w:noProof/>
      </w:rPr>
      <w:fldChar w:fldCharType="end"/>
    </w:r>
  </w:p>
  <w:p w14:paraId="2F3437D0" w14:textId="2617EA80" w:rsidR="00C939AF" w:rsidRDefault="007D0198" w:rsidP="00CB7FB8">
    <w:pPr>
      <w:pStyle w:val="Footer"/>
      <w:tabs>
        <w:tab w:val="clear" w:pos="9630"/>
        <w:tab w:val="right" w:pos="13230"/>
      </w:tabs>
    </w:pPr>
    <w:r>
      <w:fldChar w:fldCharType="begin"/>
    </w:r>
    <w:r>
      <w:instrText xml:space="preserve"> STYLEREF  "FAQTitle3" \* MERGEFORMAT </w:instrText>
    </w:r>
    <w:r>
      <w:fldChar w:fldCharType="separate"/>
    </w:r>
    <w:r>
      <w:rPr>
        <w:noProof/>
      </w:rPr>
      <w:t>Version 10.10 – April 23, 2024</w:t>
    </w:r>
    <w:r>
      <w:rPr>
        <w:noProof/>
      </w:rPr>
      <w:fldChar w:fldCharType="end"/>
    </w:r>
    <w:r w:rsidR="00C939AF">
      <w:tab/>
      <w:t xml:space="preserve">Page </w:t>
    </w:r>
    <w:r w:rsidR="00C939AF">
      <w:fldChar w:fldCharType="begin"/>
    </w:r>
    <w:r w:rsidR="00C939AF">
      <w:instrText xml:space="preserve"> PAGE </w:instrText>
    </w:r>
    <w:r w:rsidR="00C939AF">
      <w:fldChar w:fldCharType="separate"/>
    </w:r>
    <w:r w:rsidR="00C939AF">
      <w:t>1</w:t>
    </w:r>
    <w:r w:rsidR="00C939AF">
      <w:fldChar w:fldCharType="end"/>
    </w:r>
    <w:r w:rsidR="00C939AF">
      <w:t xml:space="preserve"> of </w:t>
    </w:r>
    <w:r>
      <w:fldChar w:fldCharType="begin"/>
    </w:r>
    <w:r>
      <w:instrText xml:space="preserve"> NUMPAGES </w:instrText>
    </w:r>
    <w:r>
      <w:fldChar w:fldCharType="separate"/>
    </w:r>
    <w:r w:rsidR="00C939AF">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CAF3D" w14:textId="77777777" w:rsidR="00C46682" w:rsidRDefault="00C46682">
      <w:r>
        <w:separator/>
      </w:r>
    </w:p>
    <w:p w14:paraId="4C2B854F" w14:textId="77777777" w:rsidR="00C46682" w:rsidRDefault="00C46682"/>
  </w:footnote>
  <w:footnote w:type="continuationSeparator" w:id="0">
    <w:p w14:paraId="4A2DDEEE" w14:textId="77777777" w:rsidR="00C46682" w:rsidRDefault="00C46682">
      <w:r>
        <w:continuationSeparator/>
      </w:r>
    </w:p>
    <w:p w14:paraId="5CCE30F8" w14:textId="77777777" w:rsidR="00C46682" w:rsidRDefault="00C4668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style="width:43.65pt;height:36pt;visibility:visible" o:bullet="t">
        <v:imagedata r:id="rId1" o:title=""/>
      </v:shape>
    </w:pict>
  </w:numPicBullet>
  <w:numPicBullet w:numPicBulletId="1">
    <w:pict>
      <v:shape id="_x0000_i1115" type="#_x0000_t75" style="width:21.8pt;height:14.2pt;visibility:visible" o:bullet="t">
        <v:imagedata r:id="rId2" o:title=""/>
      </v:shape>
    </w:pict>
  </w:numPicBullet>
  <w:numPicBullet w:numPicBulletId="2">
    <w:pict>
      <v:shape id="_x0000_i1116" type="#_x0000_t75" style="width:21.8pt;height:14.2pt;visibility:visible" o:bullet="t">
        <v:imagedata r:id="rId3" o:title=""/>
      </v:shape>
    </w:pict>
  </w:numPicBullet>
  <w:numPicBullet w:numPicBulletId="3">
    <w:pict>
      <v:shape id="_x0000_i1117" type="#_x0000_t75" style="width:21.8pt;height:14.2pt;visibility:visible" o:bullet="t">
        <v:imagedata r:id="rId4" o:title=""/>
      </v:shape>
    </w:pict>
  </w:numPicBullet>
  <w:numPicBullet w:numPicBulletId="4">
    <w:pict>
      <v:shape id="_x0000_i1118" type="#_x0000_t75" style="width:14.2pt;height:14.2pt;visibility:visible" o:bullet="t">
        <v:imagedata r:id="rId5" o:title=""/>
      </v:shape>
    </w:pict>
  </w:numPicBullet>
  <w:numPicBullet w:numPicBulletId="5">
    <w:pict>
      <v:shape id="_x0000_i1119" type="#_x0000_t75" style="width:14.2pt;height:14.2pt;visibility:visible" o:bullet="t">
        <v:imagedata r:id="rId6" o:title=""/>
      </v:shape>
    </w:pict>
  </w:numPicBullet>
  <w:numPicBullet w:numPicBulletId="6">
    <w:pict>
      <v:shape id="_x0000_i1120" type="#_x0000_t75" style="width:14.2pt;height:14.2pt;visibility:visible" o:bullet="t">
        <v:imagedata r:id="rId7" o:title=""/>
      </v:shape>
    </w:pict>
  </w:numPicBullet>
  <w:numPicBullet w:numPicBulletId="7">
    <w:pict>
      <v:shape id="_x0000_i1121" type="#_x0000_t75" style="width:14.2pt;height:14.2pt;visibility:visible" o:bullet="t">
        <v:imagedata r:id="rId8" o:title=""/>
      </v:shape>
    </w:pict>
  </w:numPicBullet>
  <w:abstractNum w:abstractNumId="0" w15:restartNumberingAfterBreak="0">
    <w:nsid w:val="FFFFFF7C"/>
    <w:multiLevelType w:val="singleLevel"/>
    <w:tmpl w:val="545E36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22A683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0A4069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09ABD3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8543E3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DA238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7F8201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60A090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19E515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E74474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147AB3"/>
    <w:multiLevelType w:val="hybridMultilevel"/>
    <w:tmpl w:val="F25C6F20"/>
    <w:lvl w:ilvl="0" w:tplc="BB5EBC6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1" w15:restartNumberingAfterBreak="0">
    <w:nsid w:val="089F7C4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AC429F4"/>
    <w:multiLevelType w:val="hybridMultilevel"/>
    <w:tmpl w:val="2D9E5F14"/>
    <w:lvl w:ilvl="0" w:tplc="B1CA473E">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DF42BB"/>
    <w:multiLevelType w:val="hybridMultilevel"/>
    <w:tmpl w:val="A00464A0"/>
    <w:lvl w:ilvl="0" w:tplc="BDE0C8C8">
      <w:start w:val="1"/>
      <w:numFmt w:val="bullet"/>
      <w:pStyle w:val="ConcurBullet"/>
      <w:lvlText w:val=""/>
      <w:lvlJc w:val="left"/>
      <w:pPr>
        <w:tabs>
          <w:tab w:val="num" w:pos="1080"/>
        </w:tabs>
        <w:ind w:left="1080" w:hanging="360"/>
      </w:pPr>
      <w:rPr>
        <w:rFonts w:ascii="Symbol" w:hAnsi="Symbol" w:hint="default"/>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08E5D6F"/>
    <w:multiLevelType w:val="hybridMultilevel"/>
    <w:tmpl w:val="7708CB4C"/>
    <w:lvl w:ilvl="0" w:tplc="A886BF18">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A990BB5"/>
    <w:multiLevelType w:val="hybridMultilevel"/>
    <w:tmpl w:val="C144E832"/>
    <w:lvl w:ilvl="0" w:tplc="5DCCB7DE">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197734"/>
    <w:multiLevelType w:val="hybridMultilevel"/>
    <w:tmpl w:val="FE0CA09C"/>
    <w:styleLink w:val="11111111"/>
    <w:lvl w:ilvl="0" w:tplc="5DCCB7DE">
      <w:start w:val="1"/>
      <w:numFmt w:val="bullet"/>
      <w:pStyle w:val="WNBullet"/>
      <w:lvlText w:val=""/>
      <w:lvlJc w:val="left"/>
      <w:pPr>
        <w:tabs>
          <w:tab w:val="num" w:pos="360"/>
        </w:tabs>
        <w:ind w:left="360" w:hanging="360"/>
      </w:pPr>
      <w:rPr>
        <w:rFonts w:ascii="Symbol" w:hAnsi="Symbol" w:cs="Symbol" w:hint="default"/>
        <w:sz w:val="16"/>
        <w:szCs w:val="16"/>
      </w:rPr>
    </w:lvl>
    <w:lvl w:ilvl="1" w:tplc="04090003">
      <w:start w:val="1"/>
      <w:numFmt w:val="decimal"/>
      <w:suff w:val="nothing"/>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 w15:restartNumberingAfterBreak="0">
    <w:nsid w:val="1EE03C65"/>
    <w:multiLevelType w:val="hybridMultilevel"/>
    <w:tmpl w:val="DCC88FD2"/>
    <w:lvl w:ilvl="0" w:tplc="2CE834DA">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22BA7338"/>
    <w:multiLevelType w:val="hybridMultilevel"/>
    <w:tmpl w:val="1E18D6D8"/>
    <w:styleLink w:val="1ai1"/>
    <w:lvl w:ilvl="0" w:tplc="9A0081F6">
      <w:start w:val="1"/>
      <w:numFmt w:val="none"/>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6912FD6"/>
    <w:multiLevelType w:val="hybridMultilevel"/>
    <w:tmpl w:val="18500A80"/>
    <w:lvl w:ilvl="0" w:tplc="2B7CA8B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B342CF2"/>
    <w:multiLevelType w:val="hybridMultilevel"/>
    <w:tmpl w:val="6D82782C"/>
    <w:lvl w:ilvl="0" w:tplc="F746FACC">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C7374F3"/>
    <w:multiLevelType w:val="hybridMultilevel"/>
    <w:tmpl w:val="0DC6A1B8"/>
    <w:lvl w:ilvl="0" w:tplc="318AE6A4">
      <w:start w:val="1"/>
      <w:numFmt w:val="bullet"/>
      <w:pStyle w:val="ConcurBrowserNote"/>
      <w:lvlText w:val=""/>
      <w:lvlJc w:val="left"/>
      <w:pPr>
        <w:tabs>
          <w:tab w:val="num" w:pos="720"/>
        </w:tabs>
        <w:ind w:left="720" w:hanging="720"/>
      </w:pPr>
      <w:rPr>
        <w:rFonts w:ascii="Wingdings 2" w:hAnsi="Wingdings 2" w:hint="default"/>
        <w:color w:val="000000"/>
        <w:sz w:val="40"/>
        <w:szCs w:val="4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3044E88"/>
    <w:multiLevelType w:val="hybridMultilevel"/>
    <w:tmpl w:val="F5B245E8"/>
    <w:lvl w:ilvl="0" w:tplc="FFFFFFFF">
      <w:start w:val="1"/>
      <w:numFmt w:val="bullet"/>
      <w:pStyle w:val="TableBullet"/>
      <w:lvlText w:val=""/>
      <w:lvlJc w:val="left"/>
      <w:pPr>
        <w:tabs>
          <w:tab w:val="num" w:pos="576"/>
        </w:tabs>
        <w:ind w:left="576" w:hanging="216"/>
      </w:pPr>
      <w:rPr>
        <w:rFonts w:ascii="Symbol" w:hAnsi="Symbol" w:hint="default"/>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86C35B5"/>
    <w:multiLevelType w:val="hybridMultilevel"/>
    <w:tmpl w:val="88DE31B8"/>
    <w:lvl w:ilvl="0" w:tplc="715C473E">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A3824F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5" w15:restartNumberingAfterBreak="0">
    <w:nsid w:val="3D4E0E1F"/>
    <w:multiLevelType w:val="hybridMultilevel"/>
    <w:tmpl w:val="43823ABE"/>
    <w:lvl w:ilvl="0" w:tplc="C28AAD2A">
      <w:start w:val="1"/>
      <w:numFmt w:val="bullet"/>
      <w:pStyle w:val="TableBullet0"/>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05C530E"/>
    <w:multiLevelType w:val="hybridMultilevel"/>
    <w:tmpl w:val="8926031A"/>
    <w:lvl w:ilvl="0" w:tplc="4F82BED8">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409B4074"/>
    <w:multiLevelType w:val="hybridMultilevel"/>
    <w:tmpl w:val="BCACA052"/>
    <w:lvl w:ilvl="0" w:tplc="4B5C7EC0">
      <w:start w:val="1"/>
      <w:numFmt w:val="bullet"/>
      <w:pStyle w:val="ConcurBulletIndent"/>
      <w:lvlText w:val=""/>
      <w:lvlJc w:val="left"/>
      <w:pPr>
        <w:tabs>
          <w:tab w:val="num" w:pos="1080"/>
        </w:tabs>
        <w:ind w:left="1080" w:hanging="360"/>
      </w:pPr>
      <w:rPr>
        <w:rFonts w:ascii="Symbol" w:hAnsi="Symbol" w:hint="default"/>
        <w:sz w:val="18"/>
        <w:szCs w:val="18"/>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9D825A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15:restartNumberingAfterBreak="0">
    <w:nsid w:val="4D8F2F5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0"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FD3E8F"/>
    <w:multiLevelType w:val="hybridMultilevel"/>
    <w:tmpl w:val="510469A8"/>
    <w:lvl w:ilvl="0" w:tplc="E88271DA">
      <w:start w:val="1"/>
      <w:numFmt w:val="bullet"/>
      <w:pStyle w:val="ConcurTableBook"/>
      <w:lvlText w:val=""/>
      <w:lvlJc w:val="left"/>
      <w:pPr>
        <w:tabs>
          <w:tab w:val="num" w:pos="720"/>
        </w:tabs>
        <w:ind w:left="0" w:firstLine="0"/>
      </w:pPr>
      <w:rPr>
        <w:rFonts w:ascii="Wingdings" w:hAnsi="Wingdings" w:hint="default"/>
        <w:sz w:val="24"/>
      </w:rPr>
    </w:lvl>
    <w:lvl w:ilvl="1" w:tplc="CED0A8F6">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1750B0"/>
    <w:multiLevelType w:val="hybridMultilevel"/>
    <w:tmpl w:val="ACA82BB0"/>
    <w:lvl w:ilvl="0" w:tplc="5376344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CE3198"/>
    <w:multiLevelType w:val="hybridMultilevel"/>
    <w:tmpl w:val="B5AAC418"/>
    <w:lvl w:ilvl="0" w:tplc="618CCC26">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5BFD3949"/>
    <w:multiLevelType w:val="hybridMultilevel"/>
    <w:tmpl w:val="24344C04"/>
    <w:lvl w:ilvl="0" w:tplc="C340F734">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1A9508A"/>
    <w:multiLevelType w:val="hybridMultilevel"/>
    <w:tmpl w:val="BCF21D88"/>
    <w:lvl w:ilvl="0" w:tplc="B8D0819A">
      <w:start w:val="1"/>
      <w:numFmt w:val="bullet"/>
      <w:pStyle w:val="ConcurBrowserNoteIndent"/>
      <w:lvlText w:val=""/>
      <w:lvlJc w:val="left"/>
      <w:pPr>
        <w:tabs>
          <w:tab w:val="num" w:pos="3600"/>
        </w:tabs>
        <w:ind w:left="3600" w:hanging="720"/>
      </w:pPr>
      <w:rPr>
        <w:rFonts w:ascii="Wingdings 2" w:hAnsi="Wingdings 2" w:hint="default"/>
        <w:color w:val="000000"/>
        <w:sz w:val="40"/>
        <w:szCs w:val="40"/>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36" w15:restartNumberingAfterBreak="0">
    <w:nsid w:val="645E2F3F"/>
    <w:multiLevelType w:val="hybridMultilevel"/>
    <w:tmpl w:val="367CA3FA"/>
    <w:lvl w:ilvl="0" w:tplc="F83CC10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7"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8" w15:restartNumberingAfterBreak="0">
    <w:nsid w:val="6CD036C1"/>
    <w:multiLevelType w:val="hybridMultilevel"/>
    <w:tmpl w:val="035674BE"/>
    <w:lvl w:ilvl="0" w:tplc="0C289986">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6FCC45B6"/>
    <w:multiLevelType w:val="hybridMultilevel"/>
    <w:tmpl w:val="18E2F120"/>
    <w:lvl w:ilvl="0" w:tplc="C7C69DCC">
      <w:start w:val="1"/>
      <w:numFmt w:val="bullet"/>
      <w:pStyle w:val="ConcurBulletIndent3"/>
      <w:lvlText w:val=""/>
      <w:lvlJc w:val="left"/>
      <w:pPr>
        <w:tabs>
          <w:tab w:val="num" w:pos="3780"/>
        </w:tabs>
        <w:ind w:left="3780" w:hanging="360"/>
      </w:pPr>
      <w:rPr>
        <w:rFonts w:ascii="Symbol" w:hAnsi="Symbol" w:hint="default"/>
        <w:sz w:val="18"/>
        <w:szCs w:val="18"/>
      </w:rPr>
    </w:lvl>
    <w:lvl w:ilvl="1" w:tplc="7A64D3F4">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40" w15:restartNumberingAfterBreak="0">
    <w:nsid w:val="769D268A"/>
    <w:multiLevelType w:val="hybridMultilevel"/>
    <w:tmpl w:val="88A2326E"/>
    <w:lvl w:ilvl="0" w:tplc="15CCB2CC">
      <w:start w:val="1"/>
      <w:numFmt w:val="bullet"/>
      <w:lvlText w:val=""/>
      <w:lvlJc w:val="left"/>
      <w:pPr>
        <w:tabs>
          <w:tab w:val="num" w:pos="1080"/>
        </w:tabs>
        <w:ind w:left="1080" w:hanging="360"/>
      </w:pPr>
      <w:rPr>
        <w:rFonts w:ascii="Symbol" w:hAnsi="Symbol" w:hint="default"/>
        <w:sz w:val="16"/>
        <w:szCs w:val="18"/>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37745D"/>
    <w:multiLevelType w:val="hybridMultilevel"/>
    <w:tmpl w:val="87846500"/>
    <w:lvl w:ilvl="0" w:tplc="FFFFFFFF">
      <w:start w:val="1"/>
      <w:numFmt w:val="bullet"/>
      <w:pStyle w:val="ListBullet1"/>
      <w:lvlText w:val=""/>
      <w:lvlJc w:val="left"/>
      <w:pPr>
        <w:tabs>
          <w:tab w:val="num" w:pos="720"/>
        </w:tabs>
        <w:ind w:left="720" w:hanging="360"/>
      </w:pPr>
      <w:rPr>
        <w:rFonts w:ascii="Symbol" w:hAnsi="Symbol" w:hint="default"/>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AB248D3"/>
    <w:multiLevelType w:val="hybridMultilevel"/>
    <w:tmpl w:val="180E2886"/>
    <w:lvl w:ilvl="0" w:tplc="82929692">
      <w:start w:val="1"/>
      <w:numFmt w:val="bullet"/>
      <w:pStyle w:val="WNBulletIndent"/>
      <w:lvlText w:val=""/>
      <w:lvlJc w:val="left"/>
      <w:pPr>
        <w:tabs>
          <w:tab w:val="num" w:pos="360"/>
        </w:tabs>
        <w:ind w:left="720" w:hanging="288"/>
      </w:pPr>
      <w:rPr>
        <w:rFonts w:ascii="Symbol" w:hAnsi="Symbol" w:hint="default"/>
        <w:sz w:val="16"/>
        <w:szCs w:val="16"/>
      </w:rPr>
    </w:lvl>
    <w:lvl w:ilvl="1" w:tplc="04090003">
      <w:start w:val="1"/>
      <w:numFmt w:val="decimal"/>
      <w:suff w:val="nothing"/>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num w:numId="1" w16cid:durableId="765539347">
    <w:abstractNumId w:val="27"/>
  </w:num>
  <w:num w:numId="2" w16cid:durableId="1763377364">
    <w:abstractNumId w:val="15"/>
  </w:num>
  <w:num w:numId="3" w16cid:durableId="1939409073">
    <w:abstractNumId w:val="9"/>
  </w:num>
  <w:num w:numId="4" w16cid:durableId="764493479">
    <w:abstractNumId w:val="7"/>
  </w:num>
  <w:num w:numId="5" w16cid:durableId="1595433339">
    <w:abstractNumId w:val="6"/>
  </w:num>
  <w:num w:numId="6" w16cid:durableId="1818378398">
    <w:abstractNumId w:val="5"/>
  </w:num>
  <w:num w:numId="7" w16cid:durableId="535626797">
    <w:abstractNumId w:val="4"/>
  </w:num>
  <w:num w:numId="8" w16cid:durableId="1523782047">
    <w:abstractNumId w:val="8"/>
  </w:num>
  <w:num w:numId="9" w16cid:durableId="1052845880">
    <w:abstractNumId w:val="3"/>
  </w:num>
  <w:num w:numId="10" w16cid:durableId="976688807">
    <w:abstractNumId w:val="2"/>
  </w:num>
  <w:num w:numId="11" w16cid:durableId="1252425368">
    <w:abstractNumId w:val="1"/>
  </w:num>
  <w:num w:numId="12" w16cid:durableId="1916888515">
    <w:abstractNumId w:val="0"/>
  </w:num>
  <w:num w:numId="13" w16cid:durableId="682319223">
    <w:abstractNumId w:val="29"/>
  </w:num>
  <w:num w:numId="14" w16cid:durableId="1790320674">
    <w:abstractNumId w:val="11"/>
  </w:num>
  <w:num w:numId="15" w16cid:durableId="2123304888">
    <w:abstractNumId w:val="28"/>
  </w:num>
  <w:num w:numId="16" w16cid:durableId="973288935">
    <w:abstractNumId w:val="36"/>
  </w:num>
  <w:num w:numId="17" w16cid:durableId="531960256">
    <w:abstractNumId w:val="21"/>
  </w:num>
  <w:num w:numId="18" w16cid:durableId="955328559">
    <w:abstractNumId w:val="35"/>
  </w:num>
  <w:num w:numId="19" w16cid:durableId="1198278104">
    <w:abstractNumId w:val="31"/>
  </w:num>
  <w:num w:numId="20" w16cid:durableId="583495569">
    <w:abstractNumId w:val="41"/>
  </w:num>
  <w:num w:numId="21" w16cid:durableId="1244602725">
    <w:abstractNumId w:val="13"/>
  </w:num>
  <w:num w:numId="22" w16cid:durableId="1356419732">
    <w:abstractNumId w:val="26"/>
  </w:num>
  <w:num w:numId="23" w16cid:durableId="971639257">
    <w:abstractNumId w:val="30"/>
  </w:num>
  <w:num w:numId="24" w16cid:durableId="1959946574">
    <w:abstractNumId w:val="14"/>
  </w:num>
  <w:num w:numId="25" w16cid:durableId="496767746">
    <w:abstractNumId w:val="18"/>
  </w:num>
  <w:num w:numId="26" w16cid:durableId="1722098730">
    <w:abstractNumId w:val="10"/>
  </w:num>
  <w:num w:numId="27" w16cid:durableId="611941023">
    <w:abstractNumId w:val="33"/>
    <w:lvlOverride w:ilvl="0">
      <w:startOverride w:val="1"/>
    </w:lvlOverride>
  </w:num>
  <w:num w:numId="28" w16cid:durableId="1954248202">
    <w:abstractNumId w:val="23"/>
  </w:num>
  <w:num w:numId="29" w16cid:durableId="758873684">
    <w:abstractNumId w:val="17"/>
  </w:num>
  <w:num w:numId="30" w16cid:durableId="1136947965">
    <w:abstractNumId w:val="32"/>
  </w:num>
  <w:num w:numId="31" w16cid:durableId="344475945">
    <w:abstractNumId w:val="38"/>
  </w:num>
  <w:num w:numId="32" w16cid:durableId="1944264553">
    <w:abstractNumId w:val="19"/>
  </w:num>
  <w:num w:numId="33" w16cid:durableId="1013728350">
    <w:abstractNumId w:val="34"/>
  </w:num>
  <w:num w:numId="34" w16cid:durableId="270207406">
    <w:abstractNumId w:val="12"/>
  </w:num>
  <w:num w:numId="35" w16cid:durableId="387068769">
    <w:abstractNumId w:val="20"/>
  </w:num>
  <w:num w:numId="36" w16cid:durableId="1484544063">
    <w:abstractNumId w:val="24"/>
  </w:num>
  <w:num w:numId="37" w16cid:durableId="1147666538">
    <w:abstractNumId w:val="39"/>
  </w:num>
  <w:num w:numId="38" w16cid:durableId="149055948">
    <w:abstractNumId w:val="37"/>
  </w:num>
  <w:num w:numId="39" w16cid:durableId="2062748149">
    <w:abstractNumId w:val="25"/>
  </w:num>
  <w:num w:numId="40" w16cid:durableId="1065445306">
    <w:abstractNumId w:val="16"/>
  </w:num>
  <w:num w:numId="41" w16cid:durableId="519440099">
    <w:abstractNumId w:val="42"/>
  </w:num>
  <w:num w:numId="42" w16cid:durableId="1401439794">
    <w:abstractNumId w:val="22"/>
  </w:num>
  <w:num w:numId="43" w16cid:durableId="775565412">
    <w:abstractNumId w:val="4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linkStyles/>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oNotTrackMoves/>
  <w:defaultTabStop w:val="720"/>
  <w:drawingGridHorizontalSpacing w:val="720"/>
  <w:drawingGridVerticalSpacing w:val="720"/>
  <w:noPunctuationKerning/>
  <w:characterSpacingControl w:val="doNotCompress"/>
  <w:hdrShapeDefaults>
    <o:shapedefaults v:ext="edit" spidmax="4097" fill="f" fillcolor="white">
      <v:fill color="white" on="f"/>
      <v:stroke weight=".5pt"/>
      <o:colormru v:ext="edit" colors="#930,#ffc,#ccecff,#ddd,#c00,#e6e6e6,#f0f0f0,#1070b8"/>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10D0D"/>
    <w:rsid w:val="00000312"/>
    <w:rsid w:val="00000722"/>
    <w:rsid w:val="00001781"/>
    <w:rsid w:val="000017C9"/>
    <w:rsid w:val="00001942"/>
    <w:rsid w:val="00001E59"/>
    <w:rsid w:val="00001FC2"/>
    <w:rsid w:val="00002109"/>
    <w:rsid w:val="0000239C"/>
    <w:rsid w:val="0000296B"/>
    <w:rsid w:val="00002E3E"/>
    <w:rsid w:val="00003927"/>
    <w:rsid w:val="00003FBE"/>
    <w:rsid w:val="000042B7"/>
    <w:rsid w:val="000047D2"/>
    <w:rsid w:val="00004CA7"/>
    <w:rsid w:val="00004E09"/>
    <w:rsid w:val="0000559E"/>
    <w:rsid w:val="000056C2"/>
    <w:rsid w:val="00006716"/>
    <w:rsid w:val="00006BCD"/>
    <w:rsid w:val="000070A3"/>
    <w:rsid w:val="0000715A"/>
    <w:rsid w:val="0000747D"/>
    <w:rsid w:val="00007601"/>
    <w:rsid w:val="000077B2"/>
    <w:rsid w:val="00007D20"/>
    <w:rsid w:val="00010271"/>
    <w:rsid w:val="000109C3"/>
    <w:rsid w:val="00010B65"/>
    <w:rsid w:val="00011010"/>
    <w:rsid w:val="00011205"/>
    <w:rsid w:val="00011CB5"/>
    <w:rsid w:val="00012DB3"/>
    <w:rsid w:val="00013115"/>
    <w:rsid w:val="000136FA"/>
    <w:rsid w:val="00013D58"/>
    <w:rsid w:val="00014035"/>
    <w:rsid w:val="0001403F"/>
    <w:rsid w:val="00014055"/>
    <w:rsid w:val="000144C6"/>
    <w:rsid w:val="00014BCB"/>
    <w:rsid w:val="00014DAB"/>
    <w:rsid w:val="0001518B"/>
    <w:rsid w:val="000158FE"/>
    <w:rsid w:val="00015E40"/>
    <w:rsid w:val="00016466"/>
    <w:rsid w:val="000166E7"/>
    <w:rsid w:val="000177A7"/>
    <w:rsid w:val="00017CD9"/>
    <w:rsid w:val="00017DFA"/>
    <w:rsid w:val="00020F3E"/>
    <w:rsid w:val="000218E3"/>
    <w:rsid w:val="00021EE4"/>
    <w:rsid w:val="00021FC4"/>
    <w:rsid w:val="00022149"/>
    <w:rsid w:val="0002267A"/>
    <w:rsid w:val="000230B4"/>
    <w:rsid w:val="00023A6F"/>
    <w:rsid w:val="00023BBD"/>
    <w:rsid w:val="00023D20"/>
    <w:rsid w:val="00024AA2"/>
    <w:rsid w:val="00024FE3"/>
    <w:rsid w:val="000254BE"/>
    <w:rsid w:val="00025D83"/>
    <w:rsid w:val="00025E32"/>
    <w:rsid w:val="000264CC"/>
    <w:rsid w:val="000271B7"/>
    <w:rsid w:val="000272A8"/>
    <w:rsid w:val="000277A7"/>
    <w:rsid w:val="0002787C"/>
    <w:rsid w:val="00030888"/>
    <w:rsid w:val="00030917"/>
    <w:rsid w:val="00030CA9"/>
    <w:rsid w:val="00031019"/>
    <w:rsid w:val="0003185A"/>
    <w:rsid w:val="00031A18"/>
    <w:rsid w:val="00032073"/>
    <w:rsid w:val="000322CE"/>
    <w:rsid w:val="00032AC2"/>
    <w:rsid w:val="00033429"/>
    <w:rsid w:val="00033A1B"/>
    <w:rsid w:val="00034190"/>
    <w:rsid w:val="00034928"/>
    <w:rsid w:val="000349D3"/>
    <w:rsid w:val="00034FBD"/>
    <w:rsid w:val="00036134"/>
    <w:rsid w:val="0003632C"/>
    <w:rsid w:val="000365EE"/>
    <w:rsid w:val="0003671C"/>
    <w:rsid w:val="00036A34"/>
    <w:rsid w:val="000374EE"/>
    <w:rsid w:val="00037C57"/>
    <w:rsid w:val="0004082A"/>
    <w:rsid w:val="0004087A"/>
    <w:rsid w:val="00040CF3"/>
    <w:rsid w:val="000410D6"/>
    <w:rsid w:val="0004110A"/>
    <w:rsid w:val="00041E5D"/>
    <w:rsid w:val="000420E1"/>
    <w:rsid w:val="000423A1"/>
    <w:rsid w:val="00042A15"/>
    <w:rsid w:val="00043455"/>
    <w:rsid w:val="000434DD"/>
    <w:rsid w:val="00043C26"/>
    <w:rsid w:val="00043D25"/>
    <w:rsid w:val="000440DD"/>
    <w:rsid w:val="00044106"/>
    <w:rsid w:val="00044D4A"/>
    <w:rsid w:val="000459C6"/>
    <w:rsid w:val="00046772"/>
    <w:rsid w:val="00046B93"/>
    <w:rsid w:val="00047085"/>
    <w:rsid w:val="00047301"/>
    <w:rsid w:val="00047F00"/>
    <w:rsid w:val="0005049F"/>
    <w:rsid w:val="00050556"/>
    <w:rsid w:val="00050986"/>
    <w:rsid w:val="00050F85"/>
    <w:rsid w:val="00050F9C"/>
    <w:rsid w:val="000515B3"/>
    <w:rsid w:val="00051D23"/>
    <w:rsid w:val="00051D68"/>
    <w:rsid w:val="000521FA"/>
    <w:rsid w:val="00052558"/>
    <w:rsid w:val="0005288D"/>
    <w:rsid w:val="00052B0D"/>
    <w:rsid w:val="000532AB"/>
    <w:rsid w:val="000536EE"/>
    <w:rsid w:val="00053AC3"/>
    <w:rsid w:val="00053BD7"/>
    <w:rsid w:val="00053D4D"/>
    <w:rsid w:val="000545AC"/>
    <w:rsid w:val="00055884"/>
    <w:rsid w:val="00056756"/>
    <w:rsid w:val="00056E58"/>
    <w:rsid w:val="00057474"/>
    <w:rsid w:val="0005759B"/>
    <w:rsid w:val="00057BAF"/>
    <w:rsid w:val="0006012B"/>
    <w:rsid w:val="000604CD"/>
    <w:rsid w:val="00060820"/>
    <w:rsid w:val="0006083E"/>
    <w:rsid w:val="00060AC9"/>
    <w:rsid w:val="0006100D"/>
    <w:rsid w:val="0006113F"/>
    <w:rsid w:val="00061277"/>
    <w:rsid w:val="0006139A"/>
    <w:rsid w:val="00062A86"/>
    <w:rsid w:val="00062D99"/>
    <w:rsid w:val="00062EBB"/>
    <w:rsid w:val="000637FF"/>
    <w:rsid w:val="00063C36"/>
    <w:rsid w:val="000642FB"/>
    <w:rsid w:val="0006450A"/>
    <w:rsid w:val="00064E10"/>
    <w:rsid w:val="00064EC5"/>
    <w:rsid w:val="000657EC"/>
    <w:rsid w:val="00065824"/>
    <w:rsid w:val="00065C21"/>
    <w:rsid w:val="00065E5F"/>
    <w:rsid w:val="00066046"/>
    <w:rsid w:val="00066122"/>
    <w:rsid w:val="0006621A"/>
    <w:rsid w:val="00066503"/>
    <w:rsid w:val="00066547"/>
    <w:rsid w:val="00066915"/>
    <w:rsid w:val="00066E7B"/>
    <w:rsid w:val="0006714A"/>
    <w:rsid w:val="00067531"/>
    <w:rsid w:val="000703A2"/>
    <w:rsid w:val="0007069A"/>
    <w:rsid w:val="00070A3D"/>
    <w:rsid w:val="00071431"/>
    <w:rsid w:val="000717E2"/>
    <w:rsid w:val="00071869"/>
    <w:rsid w:val="00071F08"/>
    <w:rsid w:val="00071FA4"/>
    <w:rsid w:val="000723ED"/>
    <w:rsid w:val="00072BD6"/>
    <w:rsid w:val="00072F7C"/>
    <w:rsid w:val="0007354F"/>
    <w:rsid w:val="00073873"/>
    <w:rsid w:val="000742AF"/>
    <w:rsid w:val="000742B6"/>
    <w:rsid w:val="0007441E"/>
    <w:rsid w:val="00074CDA"/>
    <w:rsid w:val="00074D2B"/>
    <w:rsid w:val="0007588D"/>
    <w:rsid w:val="00075A13"/>
    <w:rsid w:val="00075B09"/>
    <w:rsid w:val="00075B8F"/>
    <w:rsid w:val="00075BA8"/>
    <w:rsid w:val="00075D98"/>
    <w:rsid w:val="00075DF4"/>
    <w:rsid w:val="00075F30"/>
    <w:rsid w:val="00076017"/>
    <w:rsid w:val="00077324"/>
    <w:rsid w:val="0008019D"/>
    <w:rsid w:val="00080849"/>
    <w:rsid w:val="0008142C"/>
    <w:rsid w:val="000816C5"/>
    <w:rsid w:val="00081EC8"/>
    <w:rsid w:val="000828DB"/>
    <w:rsid w:val="00082EF1"/>
    <w:rsid w:val="00083160"/>
    <w:rsid w:val="00083A92"/>
    <w:rsid w:val="00083B4D"/>
    <w:rsid w:val="00083E68"/>
    <w:rsid w:val="00084461"/>
    <w:rsid w:val="00084510"/>
    <w:rsid w:val="000850B6"/>
    <w:rsid w:val="000851BD"/>
    <w:rsid w:val="000851F0"/>
    <w:rsid w:val="00085619"/>
    <w:rsid w:val="0008566D"/>
    <w:rsid w:val="00085DC2"/>
    <w:rsid w:val="00086421"/>
    <w:rsid w:val="00086681"/>
    <w:rsid w:val="000867FA"/>
    <w:rsid w:val="00086B83"/>
    <w:rsid w:val="000873CC"/>
    <w:rsid w:val="000879BE"/>
    <w:rsid w:val="00087ACF"/>
    <w:rsid w:val="00087C34"/>
    <w:rsid w:val="0009033C"/>
    <w:rsid w:val="00091DC8"/>
    <w:rsid w:val="00093250"/>
    <w:rsid w:val="00093629"/>
    <w:rsid w:val="00093B5D"/>
    <w:rsid w:val="00093BC2"/>
    <w:rsid w:val="0009406E"/>
    <w:rsid w:val="000942C0"/>
    <w:rsid w:val="000945C2"/>
    <w:rsid w:val="00094664"/>
    <w:rsid w:val="00094A61"/>
    <w:rsid w:val="000951A2"/>
    <w:rsid w:val="00096044"/>
    <w:rsid w:val="00096408"/>
    <w:rsid w:val="00096453"/>
    <w:rsid w:val="000964D0"/>
    <w:rsid w:val="00096864"/>
    <w:rsid w:val="00096A7A"/>
    <w:rsid w:val="00096F6D"/>
    <w:rsid w:val="00097610"/>
    <w:rsid w:val="00097641"/>
    <w:rsid w:val="000A0661"/>
    <w:rsid w:val="000A0C2D"/>
    <w:rsid w:val="000A0DD4"/>
    <w:rsid w:val="000A0F3E"/>
    <w:rsid w:val="000A147D"/>
    <w:rsid w:val="000A15AC"/>
    <w:rsid w:val="000A1A6F"/>
    <w:rsid w:val="000A1D7D"/>
    <w:rsid w:val="000A2483"/>
    <w:rsid w:val="000A2623"/>
    <w:rsid w:val="000A2917"/>
    <w:rsid w:val="000A30F1"/>
    <w:rsid w:val="000A3688"/>
    <w:rsid w:val="000A3F47"/>
    <w:rsid w:val="000A3F59"/>
    <w:rsid w:val="000A4312"/>
    <w:rsid w:val="000A5339"/>
    <w:rsid w:val="000A5A6A"/>
    <w:rsid w:val="000A5BAC"/>
    <w:rsid w:val="000A5C54"/>
    <w:rsid w:val="000A5E03"/>
    <w:rsid w:val="000A6BE4"/>
    <w:rsid w:val="000A6EA4"/>
    <w:rsid w:val="000A71C0"/>
    <w:rsid w:val="000A746E"/>
    <w:rsid w:val="000A7609"/>
    <w:rsid w:val="000A7EF8"/>
    <w:rsid w:val="000B0379"/>
    <w:rsid w:val="000B044C"/>
    <w:rsid w:val="000B0851"/>
    <w:rsid w:val="000B0E8E"/>
    <w:rsid w:val="000B0F6B"/>
    <w:rsid w:val="000B1593"/>
    <w:rsid w:val="000B1CD9"/>
    <w:rsid w:val="000B20A6"/>
    <w:rsid w:val="000B2A7C"/>
    <w:rsid w:val="000B3A7F"/>
    <w:rsid w:val="000B3ABD"/>
    <w:rsid w:val="000B3C48"/>
    <w:rsid w:val="000B44C4"/>
    <w:rsid w:val="000B44D8"/>
    <w:rsid w:val="000B4B10"/>
    <w:rsid w:val="000B4C33"/>
    <w:rsid w:val="000B5F0A"/>
    <w:rsid w:val="000B618B"/>
    <w:rsid w:val="000B6DF4"/>
    <w:rsid w:val="000B7353"/>
    <w:rsid w:val="000B7C0D"/>
    <w:rsid w:val="000C0265"/>
    <w:rsid w:val="000C0584"/>
    <w:rsid w:val="000C0CC1"/>
    <w:rsid w:val="000C1526"/>
    <w:rsid w:val="000C19B0"/>
    <w:rsid w:val="000C1B2F"/>
    <w:rsid w:val="000C1B80"/>
    <w:rsid w:val="000C2CDF"/>
    <w:rsid w:val="000C2F4B"/>
    <w:rsid w:val="000C37D1"/>
    <w:rsid w:val="000C4050"/>
    <w:rsid w:val="000C42C6"/>
    <w:rsid w:val="000C4AE4"/>
    <w:rsid w:val="000C5302"/>
    <w:rsid w:val="000C56EC"/>
    <w:rsid w:val="000C5EA1"/>
    <w:rsid w:val="000C70BB"/>
    <w:rsid w:val="000C74CA"/>
    <w:rsid w:val="000C78CC"/>
    <w:rsid w:val="000C79A9"/>
    <w:rsid w:val="000C79AF"/>
    <w:rsid w:val="000C7A86"/>
    <w:rsid w:val="000C7F96"/>
    <w:rsid w:val="000D015A"/>
    <w:rsid w:val="000D01C8"/>
    <w:rsid w:val="000D06B0"/>
    <w:rsid w:val="000D0734"/>
    <w:rsid w:val="000D0D9D"/>
    <w:rsid w:val="000D0F8F"/>
    <w:rsid w:val="000D188F"/>
    <w:rsid w:val="000D198B"/>
    <w:rsid w:val="000D1AD3"/>
    <w:rsid w:val="000D2D61"/>
    <w:rsid w:val="000D3334"/>
    <w:rsid w:val="000D3C73"/>
    <w:rsid w:val="000D3D5C"/>
    <w:rsid w:val="000D3EC1"/>
    <w:rsid w:val="000D406F"/>
    <w:rsid w:val="000D4580"/>
    <w:rsid w:val="000D4FDB"/>
    <w:rsid w:val="000D53F7"/>
    <w:rsid w:val="000D5591"/>
    <w:rsid w:val="000D58ED"/>
    <w:rsid w:val="000D5EF0"/>
    <w:rsid w:val="000D6206"/>
    <w:rsid w:val="000D6D57"/>
    <w:rsid w:val="000D757C"/>
    <w:rsid w:val="000D7F07"/>
    <w:rsid w:val="000E01FC"/>
    <w:rsid w:val="000E052F"/>
    <w:rsid w:val="000E0542"/>
    <w:rsid w:val="000E0A82"/>
    <w:rsid w:val="000E0CB0"/>
    <w:rsid w:val="000E0D7A"/>
    <w:rsid w:val="000E0F6F"/>
    <w:rsid w:val="000E12E9"/>
    <w:rsid w:val="000E25E1"/>
    <w:rsid w:val="000E3280"/>
    <w:rsid w:val="000E3603"/>
    <w:rsid w:val="000E376F"/>
    <w:rsid w:val="000E3DCC"/>
    <w:rsid w:val="000E4517"/>
    <w:rsid w:val="000E5152"/>
    <w:rsid w:val="000E5820"/>
    <w:rsid w:val="000E586A"/>
    <w:rsid w:val="000E58D6"/>
    <w:rsid w:val="000E59B1"/>
    <w:rsid w:val="000E6457"/>
    <w:rsid w:val="000E67FA"/>
    <w:rsid w:val="000E697C"/>
    <w:rsid w:val="000E6B29"/>
    <w:rsid w:val="000E6D56"/>
    <w:rsid w:val="000E6D58"/>
    <w:rsid w:val="000E6F82"/>
    <w:rsid w:val="000E7661"/>
    <w:rsid w:val="000E7B55"/>
    <w:rsid w:val="000F00D0"/>
    <w:rsid w:val="000F0985"/>
    <w:rsid w:val="000F0FA1"/>
    <w:rsid w:val="000F10BF"/>
    <w:rsid w:val="000F126A"/>
    <w:rsid w:val="000F13A5"/>
    <w:rsid w:val="000F147E"/>
    <w:rsid w:val="000F1784"/>
    <w:rsid w:val="000F1DF5"/>
    <w:rsid w:val="000F1ED7"/>
    <w:rsid w:val="000F1F31"/>
    <w:rsid w:val="000F204A"/>
    <w:rsid w:val="000F2B87"/>
    <w:rsid w:val="000F2C6D"/>
    <w:rsid w:val="000F2D55"/>
    <w:rsid w:val="000F378C"/>
    <w:rsid w:val="000F3DBE"/>
    <w:rsid w:val="000F40CD"/>
    <w:rsid w:val="000F4D08"/>
    <w:rsid w:val="000F5116"/>
    <w:rsid w:val="000F5685"/>
    <w:rsid w:val="000F56D1"/>
    <w:rsid w:val="000F5925"/>
    <w:rsid w:val="000F5930"/>
    <w:rsid w:val="000F5BE0"/>
    <w:rsid w:val="000F63CB"/>
    <w:rsid w:val="000F6513"/>
    <w:rsid w:val="000F6CA9"/>
    <w:rsid w:val="000F73FE"/>
    <w:rsid w:val="000F7F87"/>
    <w:rsid w:val="001001D1"/>
    <w:rsid w:val="00100746"/>
    <w:rsid w:val="001007A9"/>
    <w:rsid w:val="00100D99"/>
    <w:rsid w:val="00101221"/>
    <w:rsid w:val="001017B1"/>
    <w:rsid w:val="001019D3"/>
    <w:rsid w:val="00101CAC"/>
    <w:rsid w:val="00101D23"/>
    <w:rsid w:val="00102A3C"/>
    <w:rsid w:val="00103D15"/>
    <w:rsid w:val="00103E98"/>
    <w:rsid w:val="001040E6"/>
    <w:rsid w:val="0010483E"/>
    <w:rsid w:val="00105286"/>
    <w:rsid w:val="0010586F"/>
    <w:rsid w:val="0010591C"/>
    <w:rsid w:val="00106C05"/>
    <w:rsid w:val="00107FAD"/>
    <w:rsid w:val="0011057D"/>
    <w:rsid w:val="00110947"/>
    <w:rsid w:val="0011134C"/>
    <w:rsid w:val="001114CA"/>
    <w:rsid w:val="00111AB8"/>
    <w:rsid w:val="001120B1"/>
    <w:rsid w:val="00112A18"/>
    <w:rsid w:val="001131DD"/>
    <w:rsid w:val="00113547"/>
    <w:rsid w:val="001135A0"/>
    <w:rsid w:val="0011362E"/>
    <w:rsid w:val="00113E27"/>
    <w:rsid w:val="001140BE"/>
    <w:rsid w:val="0011411E"/>
    <w:rsid w:val="0011438F"/>
    <w:rsid w:val="001143F1"/>
    <w:rsid w:val="001148EB"/>
    <w:rsid w:val="00114FD4"/>
    <w:rsid w:val="001151A9"/>
    <w:rsid w:val="001157B2"/>
    <w:rsid w:val="00115BE1"/>
    <w:rsid w:val="00117194"/>
    <w:rsid w:val="00117364"/>
    <w:rsid w:val="001179DB"/>
    <w:rsid w:val="00117EFD"/>
    <w:rsid w:val="00120DEA"/>
    <w:rsid w:val="00120FC9"/>
    <w:rsid w:val="001212E2"/>
    <w:rsid w:val="00122066"/>
    <w:rsid w:val="0012242D"/>
    <w:rsid w:val="001231F2"/>
    <w:rsid w:val="00123802"/>
    <w:rsid w:val="00123B87"/>
    <w:rsid w:val="0012442A"/>
    <w:rsid w:val="00126102"/>
    <w:rsid w:val="0012640E"/>
    <w:rsid w:val="00126E62"/>
    <w:rsid w:val="00126F0D"/>
    <w:rsid w:val="00127B45"/>
    <w:rsid w:val="00127DDA"/>
    <w:rsid w:val="001304A3"/>
    <w:rsid w:val="0013092A"/>
    <w:rsid w:val="00130AA4"/>
    <w:rsid w:val="00130B28"/>
    <w:rsid w:val="00131E65"/>
    <w:rsid w:val="00132561"/>
    <w:rsid w:val="0013290D"/>
    <w:rsid w:val="00132A75"/>
    <w:rsid w:val="00133686"/>
    <w:rsid w:val="00133A3F"/>
    <w:rsid w:val="00133BA4"/>
    <w:rsid w:val="00133C20"/>
    <w:rsid w:val="00133D85"/>
    <w:rsid w:val="00134319"/>
    <w:rsid w:val="00134486"/>
    <w:rsid w:val="001344B9"/>
    <w:rsid w:val="00135358"/>
    <w:rsid w:val="00135F30"/>
    <w:rsid w:val="00135F8A"/>
    <w:rsid w:val="001368EA"/>
    <w:rsid w:val="00136B1B"/>
    <w:rsid w:val="00136E35"/>
    <w:rsid w:val="00136EED"/>
    <w:rsid w:val="00137051"/>
    <w:rsid w:val="00137213"/>
    <w:rsid w:val="001377C2"/>
    <w:rsid w:val="00137936"/>
    <w:rsid w:val="001409DE"/>
    <w:rsid w:val="00141A34"/>
    <w:rsid w:val="00141A58"/>
    <w:rsid w:val="00141D17"/>
    <w:rsid w:val="001424EF"/>
    <w:rsid w:val="001424F2"/>
    <w:rsid w:val="00143DCF"/>
    <w:rsid w:val="001441B0"/>
    <w:rsid w:val="00144615"/>
    <w:rsid w:val="001446F1"/>
    <w:rsid w:val="00144724"/>
    <w:rsid w:val="00144A3A"/>
    <w:rsid w:val="00146151"/>
    <w:rsid w:val="00146340"/>
    <w:rsid w:val="00147075"/>
    <w:rsid w:val="0014778B"/>
    <w:rsid w:val="00150E84"/>
    <w:rsid w:val="0015122A"/>
    <w:rsid w:val="0015198D"/>
    <w:rsid w:val="0015201F"/>
    <w:rsid w:val="0015238B"/>
    <w:rsid w:val="0015238F"/>
    <w:rsid w:val="00152968"/>
    <w:rsid w:val="00152D02"/>
    <w:rsid w:val="00152E54"/>
    <w:rsid w:val="00152FD6"/>
    <w:rsid w:val="00153216"/>
    <w:rsid w:val="00153C6D"/>
    <w:rsid w:val="00154C39"/>
    <w:rsid w:val="001553FB"/>
    <w:rsid w:val="001556D6"/>
    <w:rsid w:val="001558DE"/>
    <w:rsid w:val="00155C68"/>
    <w:rsid w:val="00156F58"/>
    <w:rsid w:val="00156FC2"/>
    <w:rsid w:val="001573AC"/>
    <w:rsid w:val="00157A8F"/>
    <w:rsid w:val="00157BEA"/>
    <w:rsid w:val="001603F1"/>
    <w:rsid w:val="001605A4"/>
    <w:rsid w:val="00160D1A"/>
    <w:rsid w:val="001612A7"/>
    <w:rsid w:val="00161464"/>
    <w:rsid w:val="00161A6F"/>
    <w:rsid w:val="00161B7E"/>
    <w:rsid w:val="00161DB2"/>
    <w:rsid w:val="00161E0B"/>
    <w:rsid w:val="00161E4E"/>
    <w:rsid w:val="001620FB"/>
    <w:rsid w:val="001626A9"/>
    <w:rsid w:val="00162B5F"/>
    <w:rsid w:val="00162DFC"/>
    <w:rsid w:val="00163059"/>
    <w:rsid w:val="0016350B"/>
    <w:rsid w:val="001638A1"/>
    <w:rsid w:val="00164C13"/>
    <w:rsid w:val="00164CFB"/>
    <w:rsid w:val="00164E44"/>
    <w:rsid w:val="00164EE3"/>
    <w:rsid w:val="00165834"/>
    <w:rsid w:val="00165A7F"/>
    <w:rsid w:val="00165B0C"/>
    <w:rsid w:val="00165B36"/>
    <w:rsid w:val="00165BC1"/>
    <w:rsid w:val="001669F0"/>
    <w:rsid w:val="00166B7F"/>
    <w:rsid w:val="00167238"/>
    <w:rsid w:val="001673B4"/>
    <w:rsid w:val="00171C0F"/>
    <w:rsid w:val="00171C54"/>
    <w:rsid w:val="00171DC2"/>
    <w:rsid w:val="001720EE"/>
    <w:rsid w:val="00172755"/>
    <w:rsid w:val="00172C45"/>
    <w:rsid w:val="0017302B"/>
    <w:rsid w:val="00173353"/>
    <w:rsid w:val="00173C86"/>
    <w:rsid w:val="00173E1C"/>
    <w:rsid w:val="0017461A"/>
    <w:rsid w:val="00175381"/>
    <w:rsid w:val="00175584"/>
    <w:rsid w:val="0017655C"/>
    <w:rsid w:val="00176811"/>
    <w:rsid w:val="00177C07"/>
    <w:rsid w:val="0018023F"/>
    <w:rsid w:val="00180ABC"/>
    <w:rsid w:val="00180B98"/>
    <w:rsid w:val="00180D2C"/>
    <w:rsid w:val="0018102D"/>
    <w:rsid w:val="00181744"/>
    <w:rsid w:val="00182298"/>
    <w:rsid w:val="00182324"/>
    <w:rsid w:val="001823CF"/>
    <w:rsid w:val="00182401"/>
    <w:rsid w:val="0018243B"/>
    <w:rsid w:val="00182676"/>
    <w:rsid w:val="00182F51"/>
    <w:rsid w:val="00182F95"/>
    <w:rsid w:val="00183116"/>
    <w:rsid w:val="001831BC"/>
    <w:rsid w:val="00183C51"/>
    <w:rsid w:val="00184960"/>
    <w:rsid w:val="00184AA1"/>
    <w:rsid w:val="00184F8F"/>
    <w:rsid w:val="001853D2"/>
    <w:rsid w:val="00185651"/>
    <w:rsid w:val="0018593F"/>
    <w:rsid w:val="00185E9B"/>
    <w:rsid w:val="001863C5"/>
    <w:rsid w:val="00186DE7"/>
    <w:rsid w:val="00187141"/>
    <w:rsid w:val="00187713"/>
    <w:rsid w:val="00187A9E"/>
    <w:rsid w:val="001902F3"/>
    <w:rsid w:val="00190774"/>
    <w:rsid w:val="00190779"/>
    <w:rsid w:val="00190DAA"/>
    <w:rsid w:val="00191514"/>
    <w:rsid w:val="00191944"/>
    <w:rsid w:val="0019286A"/>
    <w:rsid w:val="00192C35"/>
    <w:rsid w:val="00192D9F"/>
    <w:rsid w:val="00192DD4"/>
    <w:rsid w:val="001937B2"/>
    <w:rsid w:val="00193D8D"/>
    <w:rsid w:val="00193F8A"/>
    <w:rsid w:val="001943B2"/>
    <w:rsid w:val="00194418"/>
    <w:rsid w:val="001946CF"/>
    <w:rsid w:val="00194B7A"/>
    <w:rsid w:val="0019621D"/>
    <w:rsid w:val="0019630F"/>
    <w:rsid w:val="001966E7"/>
    <w:rsid w:val="00196CF7"/>
    <w:rsid w:val="00196F16"/>
    <w:rsid w:val="0019756A"/>
    <w:rsid w:val="0019759D"/>
    <w:rsid w:val="00197641"/>
    <w:rsid w:val="00197D22"/>
    <w:rsid w:val="00197F87"/>
    <w:rsid w:val="001A0169"/>
    <w:rsid w:val="001A1211"/>
    <w:rsid w:val="001A128C"/>
    <w:rsid w:val="001A15D7"/>
    <w:rsid w:val="001A1A63"/>
    <w:rsid w:val="001A1E28"/>
    <w:rsid w:val="001A1F42"/>
    <w:rsid w:val="001A2D5F"/>
    <w:rsid w:val="001A2FCF"/>
    <w:rsid w:val="001A3800"/>
    <w:rsid w:val="001A38B5"/>
    <w:rsid w:val="001A3AC2"/>
    <w:rsid w:val="001A3C44"/>
    <w:rsid w:val="001A4372"/>
    <w:rsid w:val="001A50DB"/>
    <w:rsid w:val="001A510C"/>
    <w:rsid w:val="001A57F8"/>
    <w:rsid w:val="001A5AC0"/>
    <w:rsid w:val="001A5C8F"/>
    <w:rsid w:val="001A6505"/>
    <w:rsid w:val="001A744D"/>
    <w:rsid w:val="001A7885"/>
    <w:rsid w:val="001A7A0B"/>
    <w:rsid w:val="001A7B76"/>
    <w:rsid w:val="001B03BF"/>
    <w:rsid w:val="001B0AD4"/>
    <w:rsid w:val="001B0B3D"/>
    <w:rsid w:val="001B1A64"/>
    <w:rsid w:val="001B2354"/>
    <w:rsid w:val="001B238F"/>
    <w:rsid w:val="001B2D5C"/>
    <w:rsid w:val="001B318F"/>
    <w:rsid w:val="001B3A06"/>
    <w:rsid w:val="001B3FE3"/>
    <w:rsid w:val="001B41F4"/>
    <w:rsid w:val="001B4878"/>
    <w:rsid w:val="001B4B15"/>
    <w:rsid w:val="001B4B9A"/>
    <w:rsid w:val="001B50E4"/>
    <w:rsid w:val="001B52E3"/>
    <w:rsid w:val="001B532B"/>
    <w:rsid w:val="001B55AF"/>
    <w:rsid w:val="001B5D70"/>
    <w:rsid w:val="001B6102"/>
    <w:rsid w:val="001B6281"/>
    <w:rsid w:val="001B6F89"/>
    <w:rsid w:val="001B7DA8"/>
    <w:rsid w:val="001C0D58"/>
    <w:rsid w:val="001C108D"/>
    <w:rsid w:val="001C1247"/>
    <w:rsid w:val="001C1529"/>
    <w:rsid w:val="001C1F64"/>
    <w:rsid w:val="001C216E"/>
    <w:rsid w:val="001C27DD"/>
    <w:rsid w:val="001C2B99"/>
    <w:rsid w:val="001C393E"/>
    <w:rsid w:val="001C3BE2"/>
    <w:rsid w:val="001C4E2D"/>
    <w:rsid w:val="001C4E4A"/>
    <w:rsid w:val="001C58B6"/>
    <w:rsid w:val="001C6137"/>
    <w:rsid w:val="001C63F4"/>
    <w:rsid w:val="001C70E7"/>
    <w:rsid w:val="001C758E"/>
    <w:rsid w:val="001C76A6"/>
    <w:rsid w:val="001C7F2A"/>
    <w:rsid w:val="001D0341"/>
    <w:rsid w:val="001D0605"/>
    <w:rsid w:val="001D06A9"/>
    <w:rsid w:val="001D08E1"/>
    <w:rsid w:val="001D0907"/>
    <w:rsid w:val="001D0B4D"/>
    <w:rsid w:val="001D0BC8"/>
    <w:rsid w:val="001D0DD7"/>
    <w:rsid w:val="001D1421"/>
    <w:rsid w:val="001D1BD8"/>
    <w:rsid w:val="001D2293"/>
    <w:rsid w:val="001D2296"/>
    <w:rsid w:val="001D2319"/>
    <w:rsid w:val="001D380B"/>
    <w:rsid w:val="001D43E6"/>
    <w:rsid w:val="001D49E7"/>
    <w:rsid w:val="001D4E03"/>
    <w:rsid w:val="001D4E9D"/>
    <w:rsid w:val="001D5261"/>
    <w:rsid w:val="001D52DC"/>
    <w:rsid w:val="001D567B"/>
    <w:rsid w:val="001D578C"/>
    <w:rsid w:val="001D5986"/>
    <w:rsid w:val="001D5AAF"/>
    <w:rsid w:val="001D62FD"/>
    <w:rsid w:val="001D66D9"/>
    <w:rsid w:val="001D68ED"/>
    <w:rsid w:val="001D6901"/>
    <w:rsid w:val="001D6BEA"/>
    <w:rsid w:val="001D72B0"/>
    <w:rsid w:val="001D76AE"/>
    <w:rsid w:val="001D7751"/>
    <w:rsid w:val="001E0358"/>
    <w:rsid w:val="001E0517"/>
    <w:rsid w:val="001E0F27"/>
    <w:rsid w:val="001E109E"/>
    <w:rsid w:val="001E1593"/>
    <w:rsid w:val="001E17EF"/>
    <w:rsid w:val="001E1959"/>
    <w:rsid w:val="001E213C"/>
    <w:rsid w:val="001E2236"/>
    <w:rsid w:val="001E2D08"/>
    <w:rsid w:val="001E43AC"/>
    <w:rsid w:val="001E43B7"/>
    <w:rsid w:val="001E4896"/>
    <w:rsid w:val="001E501B"/>
    <w:rsid w:val="001E5610"/>
    <w:rsid w:val="001E5C6C"/>
    <w:rsid w:val="001E60D5"/>
    <w:rsid w:val="001E6708"/>
    <w:rsid w:val="001E6BC2"/>
    <w:rsid w:val="001E714A"/>
    <w:rsid w:val="001E73FB"/>
    <w:rsid w:val="001E783A"/>
    <w:rsid w:val="001E78A8"/>
    <w:rsid w:val="001E7E4C"/>
    <w:rsid w:val="001E7F09"/>
    <w:rsid w:val="001E7F4C"/>
    <w:rsid w:val="001F09EE"/>
    <w:rsid w:val="001F10D2"/>
    <w:rsid w:val="001F12F9"/>
    <w:rsid w:val="001F1C5B"/>
    <w:rsid w:val="001F228D"/>
    <w:rsid w:val="001F2D03"/>
    <w:rsid w:val="001F3145"/>
    <w:rsid w:val="001F3147"/>
    <w:rsid w:val="001F32B1"/>
    <w:rsid w:val="001F36A2"/>
    <w:rsid w:val="001F3922"/>
    <w:rsid w:val="001F3A2E"/>
    <w:rsid w:val="001F3A9F"/>
    <w:rsid w:val="001F41C7"/>
    <w:rsid w:val="001F439A"/>
    <w:rsid w:val="001F4563"/>
    <w:rsid w:val="001F4FE7"/>
    <w:rsid w:val="001F52FD"/>
    <w:rsid w:val="001F5B08"/>
    <w:rsid w:val="001F5E08"/>
    <w:rsid w:val="001F6041"/>
    <w:rsid w:val="001F6322"/>
    <w:rsid w:val="001F63E8"/>
    <w:rsid w:val="001F79ED"/>
    <w:rsid w:val="00200806"/>
    <w:rsid w:val="00200B89"/>
    <w:rsid w:val="00201298"/>
    <w:rsid w:val="00201B72"/>
    <w:rsid w:val="00202189"/>
    <w:rsid w:val="0020256A"/>
    <w:rsid w:val="00202649"/>
    <w:rsid w:val="00202A2B"/>
    <w:rsid w:val="00202DA2"/>
    <w:rsid w:val="00203589"/>
    <w:rsid w:val="00203A3F"/>
    <w:rsid w:val="00203BBB"/>
    <w:rsid w:val="00203C76"/>
    <w:rsid w:val="00204290"/>
    <w:rsid w:val="002045BB"/>
    <w:rsid w:val="0020462E"/>
    <w:rsid w:val="00205635"/>
    <w:rsid w:val="00205763"/>
    <w:rsid w:val="00205886"/>
    <w:rsid w:val="00205A52"/>
    <w:rsid w:val="00205F1B"/>
    <w:rsid w:val="00206793"/>
    <w:rsid w:val="00206797"/>
    <w:rsid w:val="00206D5B"/>
    <w:rsid w:val="00207713"/>
    <w:rsid w:val="00207795"/>
    <w:rsid w:val="002079CE"/>
    <w:rsid w:val="00207CE8"/>
    <w:rsid w:val="00207F1A"/>
    <w:rsid w:val="00207FA5"/>
    <w:rsid w:val="00210299"/>
    <w:rsid w:val="00210662"/>
    <w:rsid w:val="00210715"/>
    <w:rsid w:val="00210924"/>
    <w:rsid w:val="00210C7A"/>
    <w:rsid w:val="00210EAD"/>
    <w:rsid w:val="00211763"/>
    <w:rsid w:val="00211879"/>
    <w:rsid w:val="0021201B"/>
    <w:rsid w:val="00212566"/>
    <w:rsid w:val="0021276A"/>
    <w:rsid w:val="00212A1D"/>
    <w:rsid w:val="00213944"/>
    <w:rsid w:val="0021509E"/>
    <w:rsid w:val="002157DF"/>
    <w:rsid w:val="00216C0A"/>
    <w:rsid w:val="00216D02"/>
    <w:rsid w:val="00217109"/>
    <w:rsid w:val="0021783A"/>
    <w:rsid w:val="00217904"/>
    <w:rsid w:val="00217956"/>
    <w:rsid w:val="00217A27"/>
    <w:rsid w:val="00220FF6"/>
    <w:rsid w:val="002210B4"/>
    <w:rsid w:val="002213A7"/>
    <w:rsid w:val="002215EA"/>
    <w:rsid w:val="00221665"/>
    <w:rsid w:val="002220F5"/>
    <w:rsid w:val="0022219E"/>
    <w:rsid w:val="00222420"/>
    <w:rsid w:val="00223671"/>
    <w:rsid w:val="002237AF"/>
    <w:rsid w:val="00223969"/>
    <w:rsid w:val="00223CDB"/>
    <w:rsid w:val="002243CB"/>
    <w:rsid w:val="00224814"/>
    <w:rsid w:val="002254B3"/>
    <w:rsid w:val="00225C7B"/>
    <w:rsid w:val="00225F0A"/>
    <w:rsid w:val="002268AB"/>
    <w:rsid w:val="00226A45"/>
    <w:rsid w:val="00226CF3"/>
    <w:rsid w:val="0022791F"/>
    <w:rsid w:val="00230480"/>
    <w:rsid w:val="00230D2E"/>
    <w:rsid w:val="00230D3E"/>
    <w:rsid w:val="00230DE1"/>
    <w:rsid w:val="00231A19"/>
    <w:rsid w:val="00231BFF"/>
    <w:rsid w:val="00231FA5"/>
    <w:rsid w:val="00232148"/>
    <w:rsid w:val="00232676"/>
    <w:rsid w:val="00232E2D"/>
    <w:rsid w:val="002336A2"/>
    <w:rsid w:val="0023395B"/>
    <w:rsid w:val="00233BB5"/>
    <w:rsid w:val="00233D3B"/>
    <w:rsid w:val="00233EC2"/>
    <w:rsid w:val="00235499"/>
    <w:rsid w:val="002356A2"/>
    <w:rsid w:val="00235948"/>
    <w:rsid w:val="002360FF"/>
    <w:rsid w:val="002365FC"/>
    <w:rsid w:val="0023707A"/>
    <w:rsid w:val="002371BB"/>
    <w:rsid w:val="002372BB"/>
    <w:rsid w:val="00237A01"/>
    <w:rsid w:val="00237BB2"/>
    <w:rsid w:val="00237FE4"/>
    <w:rsid w:val="00240191"/>
    <w:rsid w:val="00240332"/>
    <w:rsid w:val="002403DE"/>
    <w:rsid w:val="0024056D"/>
    <w:rsid w:val="00240E9B"/>
    <w:rsid w:val="002410B1"/>
    <w:rsid w:val="0024139D"/>
    <w:rsid w:val="00241980"/>
    <w:rsid w:val="00241C3C"/>
    <w:rsid w:val="00241EBA"/>
    <w:rsid w:val="00242289"/>
    <w:rsid w:val="0024257B"/>
    <w:rsid w:val="002427B7"/>
    <w:rsid w:val="0024381B"/>
    <w:rsid w:val="00243C85"/>
    <w:rsid w:val="00243E92"/>
    <w:rsid w:val="00243FCA"/>
    <w:rsid w:val="00244456"/>
    <w:rsid w:val="0024465B"/>
    <w:rsid w:val="002448D8"/>
    <w:rsid w:val="00244903"/>
    <w:rsid w:val="00244A7D"/>
    <w:rsid w:val="00244B37"/>
    <w:rsid w:val="00244B6F"/>
    <w:rsid w:val="00244FC4"/>
    <w:rsid w:val="00245C9E"/>
    <w:rsid w:val="0024608A"/>
    <w:rsid w:val="00246C9A"/>
    <w:rsid w:val="00247259"/>
    <w:rsid w:val="0024784A"/>
    <w:rsid w:val="002507E6"/>
    <w:rsid w:val="00250AD9"/>
    <w:rsid w:val="00251105"/>
    <w:rsid w:val="00251261"/>
    <w:rsid w:val="0025136A"/>
    <w:rsid w:val="002513D8"/>
    <w:rsid w:val="00251541"/>
    <w:rsid w:val="002515B9"/>
    <w:rsid w:val="00251633"/>
    <w:rsid w:val="0025177C"/>
    <w:rsid w:val="00251B26"/>
    <w:rsid w:val="002520C3"/>
    <w:rsid w:val="002526BF"/>
    <w:rsid w:val="00252F39"/>
    <w:rsid w:val="00253515"/>
    <w:rsid w:val="00253A4F"/>
    <w:rsid w:val="00253C60"/>
    <w:rsid w:val="00254D93"/>
    <w:rsid w:val="00254EEE"/>
    <w:rsid w:val="0025504F"/>
    <w:rsid w:val="002550C2"/>
    <w:rsid w:val="00256198"/>
    <w:rsid w:val="00256682"/>
    <w:rsid w:val="00257A9C"/>
    <w:rsid w:val="00260846"/>
    <w:rsid w:val="002611D5"/>
    <w:rsid w:val="00261486"/>
    <w:rsid w:val="002621C8"/>
    <w:rsid w:val="002626F6"/>
    <w:rsid w:val="002628A7"/>
    <w:rsid w:val="002628BE"/>
    <w:rsid w:val="00262CCE"/>
    <w:rsid w:val="002637C3"/>
    <w:rsid w:val="00263804"/>
    <w:rsid w:val="00264B51"/>
    <w:rsid w:val="00264D6D"/>
    <w:rsid w:val="00264DA0"/>
    <w:rsid w:val="0026551D"/>
    <w:rsid w:val="00265E4A"/>
    <w:rsid w:val="002660EF"/>
    <w:rsid w:val="0026649D"/>
    <w:rsid w:val="002669A6"/>
    <w:rsid w:val="00266DB7"/>
    <w:rsid w:val="00267DDB"/>
    <w:rsid w:val="00270283"/>
    <w:rsid w:val="00270AF6"/>
    <w:rsid w:val="00270EBB"/>
    <w:rsid w:val="00270EEA"/>
    <w:rsid w:val="002711EA"/>
    <w:rsid w:val="00271A27"/>
    <w:rsid w:val="00272760"/>
    <w:rsid w:val="00272A27"/>
    <w:rsid w:val="00273899"/>
    <w:rsid w:val="00273A23"/>
    <w:rsid w:val="00273BC7"/>
    <w:rsid w:val="00274FD7"/>
    <w:rsid w:val="00275387"/>
    <w:rsid w:val="002757FE"/>
    <w:rsid w:val="00275AC0"/>
    <w:rsid w:val="00275C43"/>
    <w:rsid w:val="00275DC0"/>
    <w:rsid w:val="00275E27"/>
    <w:rsid w:val="00276201"/>
    <w:rsid w:val="0027655A"/>
    <w:rsid w:val="002766D0"/>
    <w:rsid w:val="00276AB9"/>
    <w:rsid w:val="00277159"/>
    <w:rsid w:val="00277334"/>
    <w:rsid w:val="002775C0"/>
    <w:rsid w:val="0027767C"/>
    <w:rsid w:val="00277F3D"/>
    <w:rsid w:val="00280238"/>
    <w:rsid w:val="0028034D"/>
    <w:rsid w:val="0028037C"/>
    <w:rsid w:val="002803C1"/>
    <w:rsid w:val="00280C8D"/>
    <w:rsid w:val="00281269"/>
    <w:rsid w:val="00281469"/>
    <w:rsid w:val="0028159F"/>
    <w:rsid w:val="00281673"/>
    <w:rsid w:val="00281F22"/>
    <w:rsid w:val="00283040"/>
    <w:rsid w:val="002835AB"/>
    <w:rsid w:val="002836C2"/>
    <w:rsid w:val="0028438B"/>
    <w:rsid w:val="00284703"/>
    <w:rsid w:val="00284B4C"/>
    <w:rsid w:val="002854DB"/>
    <w:rsid w:val="0028558D"/>
    <w:rsid w:val="00285735"/>
    <w:rsid w:val="002857C6"/>
    <w:rsid w:val="002859FA"/>
    <w:rsid w:val="00285CDD"/>
    <w:rsid w:val="0028650D"/>
    <w:rsid w:val="00286543"/>
    <w:rsid w:val="00287854"/>
    <w:rsid w:val="0029038D"/>
    <w:rsid w:val="00291166"/>
    <w:rsid w:val="00291364"/>
    <w:rsid w:val="00291588"/>
    <w:rsid w:val="00292AF8"/>
    <w:rsid w:val="00292C9B"/>
    <w:rsid w:val="00293398"/>
    <w:rsid w:val="002933E3"/>
    <w:rsid w:val="00293F99"/>
    <w:rsid w:val="002946EC"/>
    <w:rsid w:val="00294C8D"/>
    <w:rsid w:val="00295343"/>
    <w:rsid w:val="0029562D"/>
    <w:rsid w:val="00295B41"/>
    <w:rsid w:val="0029687F"/>
    <w:rsid w:val="0029703A"/>
    <w:rsid w:val="0029722B"/>
    <w:rsid w:val="00297781"/>
    <w:rsid w:val="00297D16"/>
    <w:rsid w:val="00297E1D"/>
    <w:rsid w:val="002A0F47"/>
    <w:rsid w:val="002A1643"/>
    <w:rsid w:val="002A1B7C"/>
    <w:rsid w:val="002A2948"/>
    <w:rsid w:val="002A30BF"/>
    <w:rsid w:val="002A35AE"/>
    <w:rsid w:val="002A3BD0"/>
    <w:rsid w:val="002A3CA1"/>
    <w:rsid w:val="002A417C"/>
    <w:rsid w:val="002A425D"/>
    <w:rsid w:val="002A4799"/>
    <w:rsid w:val="002A4CA7"/>
    <w:rsid w:val="002A4D5D"/>
    <w:rsid w:val="002A511E"/>
    <w:rsid w:val="002A52AB"/>
    <w:rsid w:val="002A5731"/>
    <w:rsid w:val="002A602E"/>
    <w:rsid w:val="002A6057"/>
    <w:rsid w:val="002A60DC"/>
    <w:rsid w:val="002A6192"/>
    <w:rsid w:val="002A627E"/>
    <w:rsid w:val="002A739D"/>
    <w:rsid w:val="002A75D7"/>
    <w:rsid w:val="002A77A9"/>
    <w:rsid w:val="002A7C87"/>
    <w:rsid w:val="002A7CCE"/>
    <w:rsid w:val="002B0353"/>
    <w:rsid w:val="002B100D"/>
    <w:rsid w:val="002B1160"/>
    <w:rsid w:val="002B212C"/>
    <w:rsid w:val="002B22A7"/>
    <w:rsid w:val="002B2AA2"/>
    <w:rsid w:val="002B3C90"/>
    <w:rsid w:val="002B3DBC"/>
    <w:rsid w:val="002B43A9"/>
    <w:rsid w:val="002B4635"/>
    <w:rsid w:val="002B4641"/>
    <w:rsid w:val="002B5205"/>
    <w:rsid w:val="002B5FA6"/>
    <w:rsid w:val="002B607A"/>
    <w:rsid w:val="002B6104"/>
    <w:rsid w:val="002B62D8"/>
    <w:rsid w:val="002B663A"/>
    <w:rsid w:val="002B664F"/>
    <w:rsid w:val="002B6ACD"/>
    <w:rsid w:val="002B6B00"/>
    <w:rsid w:val="002B70BC"/>
    <w:rsid w:val="002B7573"/>
    <w:rsid w:val="002B7B0D"/>
    <w:rsid w:val="002C024F"/>
    <w:rsid w:val="002C03EA"/>
    <w:rsid w:val="002C06AA"/>
    <w:rsid w:val="002C07FA"/>
    <w:rsid w:val="002C0CFD"/>
    <w:rsid w:val="002C0DE9"/>
    <w:rsid w:val="002C2217"/>
    <w:rsid w:val="002C25D2"/>
    <w:rsid w:val="002C2D95"/>
    <w:rsid w:val="002C2FDC"/>
    <w:rsid w:val="002C33B2"/>
    <w:rsid w:val="002C402E"/>
    <w:rsid w:val="002C4441"/>
    <w:rsid w:val="002C4ED5"/>
    <w:rsid w:val="002C5066"/>
    <w:rsid w:val="002C55D7"/>
    <w:rsid w:val="002C5698"/>
    <w:rsid w:val="002C597F"/>
    <w:rsid w:val="002C5DD9"/>
    <w:rsid w:val="002C5EFE"/>
    <w:rsid w:val="002C6137"/>
    <w:rsid w:val="002C65BB"/>
    <w:rsid w:val="002C660B"/>
    <w:rsid w:val="002C6F40"/>
    <w:rsid w:val="002C719F"/>
    <w:rsid w:val="002C7578"/>
    <w:rsid w:val="002D01D8"/>
    <w:rsid w:val="002D0216"/>
    <w:rsid w:val="002D03C7"/>
    <w:rsid w:val="002D0605"/>
    <w:rsid w:val="002D0942"/>
    <w:rsid w:val="002D0989"/>
    <w:rsid w:val="002D09B7"/>
    <w:rsid w:val="002D0EE7"/>
    <w:rsid w:val="002D1208"/>
    <w:rsid w:val="002D12EB"/>
    <w:rsid w:val="002D25AF"/>
    <w:rsid w:val="002D3565"/>
    <w:rsid w:val="002D3E5E"/>
    <w:rsid w:val="002D48C5"/>
    <w:rsid w:val="002D49B8"/>
    <w:rsid w:val="002D4E59"/>
    <w:rsid w:val="002D5BC1"/>
    <w:rsid w:val="002D5E9C"/>
    <w:rsid w:val="002D602F"/>
    <w:rsid w:val="002D6979"/>
    <w:rsid w:val="002D6BA4"/>
    <w:rsid w:val="002D733F"/>
    <w:rsid w:val="002D752F"/>
    <w:rsid w:val="002E03FE"/>
    <w:rsid w:val="002E0805"/>
    <w:rsid w:val="002E1B90"/>
    <w:rsid w:val="002E3543"/>
    <w:rsid w:val="002E3B39"/>
    <w:rsid w:val="002E3BE9"/>
    <w:rsid w:val="002E4297"/>
    <w:rsid w:val="002E54FD"/>
    <w:rsid w:val="002E5F3F"/>
    <w:rsid w:val="002E619B"/>
    <w:rsid w:val="002E631A"/>
    <w:rsid w:val="002E6AA7"/>
    <w:rsid w:val="002E788A"/>
    <w:rsid w:val="002E7B5F"/>
    <w:rsid w:val="002F02E7"/>
    <w:rsid w:val="002F0802"/>
    <w:rsid w:val="002F1DE9"/>
    <w:rsid w:val="002F1F52"/>
    <w:rsid w:val="002F26A8"/>
    <w:rsid w:val="002F2783"/>
    <w:rsid w:val="002F2BB1"/>
    <w:rsid w:val="002F2DE5"/>
    <w:rsid w:val="002F3298"/>
    <w:rsid w:val="002F363C"/>
    <w:rsid w:val="002F4439"/>
    <w:rsid w:val="002F478C"/>
    <w:rsid w:val="002F4C69"/>
    <w:rsid w:val="002F4D43"/>
    <w:rsid w:val="002F50EB"/>
    <w:rsid w:val="002F557A"/>
    <w:rsid w:val="002F6BBA"/>
    <w:rsid w:val="002F6DAD"/>
    <w:rsid w:val="002F6DE7"/>
    <w:rsid w:val="002F7A42"/>
    <w:rsid w:val="002F7E39"/>
    <w:rsid w:val="002F7ED4"/>
    <w:rsid w:val="00300F27"/>
    <w:rsid w:val="00300FEF"/>
    <w:rsid w:val="00301410"/>
    <w:rsid w:val="00301A4A"/>
    <w:rsid w:val="00301C91"/>
    <w:rsid w:val="00301E1B"/>
    <w:rsid w:val="003021D6"/>
    <w:rsid w:val="0030225B"/>
    <w:rsid w:val="0030250E"/>
    <w:rsid w:val="0030254E"/>
    <w:rsid w:val="00302AEB"/>
    <w:rsid w:val="00302F25"/>
    <w:rsid w:val="003031A3"/>
    <w:rsid w:val="003032EB"/>
    <w:rsid w:val="00303649"/>
    <w:rsid w:val="0030384C"/>
    <w:rsid w:val="00305187"/>
    <w:rsid w:val="00305ADC"/>
    <w:rsid w:val="00305F3A"/>
    <w:rsid w:val="00306117"/>
    <w:rsid w:val="003063D3"/>
    <w:rsid w:val="003065BA"/>
    <w:rsid w:val="003065CD"/>
    <w:rsid w:val="003066F9"/>
    <w:rsid w:val="00307D6A"/>
    <w:rsid w:val="0031046C"/>
    <w:rsid w:val="0031077E"/>
    <w:rsid w:val="00310905"/>
    <w:rsid w:val="00310996"/>
    <w:rsid w:val="00310FD4"/>
    <w:rsid w:val="0031136C"/>
    <w:rsid w:val="003113DF"/>
    <w:rsid w:val="00312541"/>
    <w:rsid w:val="0031280C"/>
    <w:rsid w:val="003138AC"/>
    <w:rsid w:val="00313AEF"/>
    <w:rsid w:val="00314188"/>
    <w:rsid w:val="00314ACF"/>
    <w:rsid w:val="00314C46"/>
    <w:rsid w:val="00314CEF"/>
    <w:rsid w:val="003157D7"/>
    <w:rsid w:val="0031589E"/>
    <w:rsid w:val="00315AA9"/>
    <w:rsid w:val="00315C53"/>
    <w:rsid w:val="0031644A"/>
    <w:rsid w:val="00316D60"/>
    <w:rsid w:val="00316E5D"/>
    <w:rsid w:val="00316E85"/>
    <w:rsid w:val="00320CF5"/>
    <w:rsid w:val="0032117B"/>
    <w:rsid w:val="00321279"/>
    <w:rsid w:val="00321A68"/>
    <w:rsid w:val="00321DE5"/>
    <w:rsid w:val="003222D9"/>
    <w:rsid w:val="00322576"/>
    <w:rsid w:val="003228C8"/>
    <w:rsid w:val="0032492B"/>
    <w:rsid w:val="003249E1"/>
    <w:rsid w:val="00324D5D"/>
    <w:rsid w:val="00325E95"/>
    <w:rsid w:val="00325FBD"/>
    <w:rsid w:val="0032682E"/>
    <w:rsid w:val="00326EE9"/>
    <w:rsid w:val="00327438"/>
    <w:rsid w:val="00327BAB"/>
    <w:rsid w:val="00327CB6"/>
    <w:rsid w:val="00330068"/>
    <w:rsid w:val="00330216"/>
    <w:rsid w:val="00330AF7"/>
    <w:rsid w:val="00330FC7"/>
    <w:rsid w:val="00331263"/>
    <w:rsid w:val="00331333"/>
    <w:rsid w:val="003315CF"/>
    <w:rsid w:val="0033161E"/>
    <w:rsid w:val="003316DE"/>
    <w:rsid w:val="003318F9"/>
    <w:rsid w:val="00331B60"/>
    <w:rsid w:val="00332AF5"/>
    <w:rsid w:val="00332D06"/>
    <w:rsid w:val="00333350"/>
    <w:rsid w:val="0033387E"/>
    <w:rsid w:val="003341DE"/>
    <w:rsid w:val="00334B1F"/>
    <w:rsid w:val="00335118"/>
    <w:rsid w:val="00335924"/>
    <w:rsid w:val="00335DFE"/>
    <w:rsid w:val="003360E1"/>
    <w:rsid w:val="00336495"/>
    <w:rsid w:val="00336B25"/>
    <w:rsid w:val="00336C95"/>
    <w:rsid w:val="00337090"/>
    <w:rsid w:val="00337704"/>
    <w:rsid w:val="0033776B"/>
    <w:rsid w:val="0033780C"/>
    <w:rsid w:val="00337CCC"/>
    <w:rsid w:val="00337D70"/>
    <w:rsid w:val="00337DBB"/>
    <w:rsid w:val="00337FE3"/>
    <w:rsid w:val="0034021E"/>
    <w:rsid w:val="003402FE"/>
    <w:rsid w:val="00340C78"/>
    <w:rsid w:val="00341EFE"/>
    <w:rsid w:val="003422AD"/>
    <w:rsid w:val="00342BBF"/>
    <w:rsid w:val="00342F02"/>
    <w:rsid w:val="00343284"/>
    <w:rsid w:val="00343449"/>
    <w:rsid w:val="003434D9"/>
    <w:rsid w:val="00343C85"/>
    <w:rsid w:val="0034449F"/>
    <w:rsid w:val="00344E8A"/>
    <w:rsid w:val="003451B9"/>
    <w:rsid w:val="00345AD6"/>
    <w:rsid w:val="0034633F"/>
    <w:rsid w:val="003464DB"/>
    <w:rsid w:val="0034746D"/>
    <w:rsid w:val="00347487"/>
    <w:rsid w:val="00347DA8"/>
    <w:rsid w:val="0035070B"/>
    <w:rsid w:val="003509B9"/>
    <w:rsid w:val="00350CE1"/>
    <w:rsid w:val="00350E0A"/>
    <w:rsid w:val="003513E9"/>
    <w:rsid w:val="0035213C"/>
    <w:rsid w:val="00352B45"/>
    <w:rsid w:val="00352EB1"/>
    <w:rsid w:val="00352EE6"/>
    <w:rsid w:val="003534BE"/>
    <w:rsid w:val="00353D55"/>
    <w:rsid w:val="003540DE"/>
    <w:rsid w:val="00354BF4"/>
    <w:rsid w:val="003563FA"/>
    <w:rsid w:val="00356CBD"/>
    <w:rsid w:val="003578AE"/>
    <w:rsid w:val="00357E1F"/>
    <w:rsid w:val="003608F6"/>
    <w:rsid w:val="00360DF2"/>
    <w:rsid w:val="0036114F"/>
    <w:rsid w:val="00361266"/>
    <w:rsid w:val="00361AC7"/>
    <w:rsid w:val="00361C6B"/>
    <w:rsid w:val="00363015"/>
    <w:rsid w:val="0036315D"/>
    <w:rsid w:val="00363183"/>
    <w:rsid w:val="00363454"/>
    <w:rsid w:val="00364BD2"/>
    <w:rsid w:val="00364BF9"/>
    <w:rsid w:val="00364E38"/>
    <w:rsid w:val="0036599E"/>
    <w:rsid w:val="003659A6"/>
    <w:rsid w:val="0036629F"/>
    <w:rsid w:val="00367347"/>
    <w:rsid w:val="00367534"/>
    <w:rsid w:val="003679C5"/>
    <w:rsid w:val="003701A5"/>
    <w:rsid w:val="00370236"/>
    <w:rsid w:val="00370CCC"/>
    <w:rsid w:val="00371601"/>
    <w:rsid w:val="003718D0"/>
    <w:rsid w:val="0037199C"/>
    <w:rsid w:val="00372111"/>
    <w:rsid w:val="0037216E"/>
    <w:rsid w:val="0037235A"/>
    <w:rsid w:val="00372B20"/>
    <w:rsid w:val="00373024"/>
    <w:rsid w:val="003730ED"/>
    <w:rsid w:val="0037351D"/>
    <w:rsid w:val="00373E5D"/>
    <w:rsid w:val="00373FFB"/>
    <w:rsid w:val="00374137"/>
    <w:rsid w:val="0037435E"/>
    <w:rsid w:val="00374A8E"/>
    <w:rsid w:val="0037511C"/>
    <w:rsid w:val="00375D55"/>
    <w:rsid w:val="00375E06"/>
    <w:rsid w:val="003774B0"/>
    <w:rsid w:val="00380787"/>
    <w:rsid w:val="00380E0E"/>
    <w:rsid w:val="003812E5"/>
    <w:rsid w:val="0038133F"/>
    <w:rsid w:val="00381906"/>
    <w:rsid w:val="00381C37"/>
    <w:rsid w:val="00381D1A"/>
    <w:rsid w:val="00381E8F"/>
    <w:rsid w:val="00382D27"/>
    <w:rsid w:val="003834FF"/>
    <w:rsid w:val="0038363A"/>
    <w:rsid w:val="003839AA"/>
    <w:rsid w:val="003839D5"/>
    <w:rsid w:val="00384339"/>
    <w:rsid w:val="003848C0"/>
    <w:rsid w:val="00385B97"/>
    <w:rsid w:val="00386A88"/>
    <w:rsid w:val="003877DD"/>
    <w:rsid w:val="00387E78"/>
    <w:rsid w:val="00390653"/>
    <w:rsid w:val="003907B2"/>
    <w:rsid w:val="00390954"/>
    <w:rsid w:val="00390B5D"/>
    <w:rsid w:val="00390C38"/>
    <w:rsid w:val="00390C82"/>
    <w:rsid w:val="00390D7E"/>
    <w:rsid w:val="003910F7"/>
    <w:rsid w:val="0039131F"/>
    <w:rsid w:val="00391434"/>
    <w:rsid w:val="00391600"/>
    <w:rsid w:val="0039178D"/>
    <w:rsid w:val="00391BAD"/>
    <w:rsid w:val="00393087"/>
    <w:rsid w:val="003939A9"/>
    <w:rsid w:val="00393E02"/>
    <w:rsid w:val="003940A5"/>
    <w:rsid w:val="00394A0A"/>
    <w:rsid w:val="00394DD3"/>
    <w:rsid w:val="0039601D"/>
    <w:rsid w:val="00396BB0"/>
    <w:rsid w:val="003973A0"/>
    <w:rsid w:val="0039757C"/>
    <w:rsid w:val="00397D4A"/>
    <w:rsid w:val="003A02D2"/>
    <w:rsid w:val="003A14B3"/>
    <w:rsid w:val="003A1DDA"/>
    <w:rsid w:val="003A21A0"/>
    <w:rsid w:val="003A23F8"/>
    <w:rsid w:val="003A243D"/>
    <w:rsid w:val="003A2540"/>
    <w:rsid w:val="003A2DE6"/>
    <w:rsid w:val="003A3F85"/>
    <w:rsid w:val="003A4FD9"/>
    <w:rsid w:val="003A548F"/>
    <w:rsid w:val="003A55DA"/>
    <w:rsid w:val="003A5698"/>
    <w:rsid w:val="003A5899"/>
    <w:rsid w:val="003A5F2A"/>
    <w:rsid w:val="003A5FC1"/>
    <w:rsid w:val="003A6590"/>
    <w:rsid w:val="003A6BC6"/>
    <w:rsid w:val="003A70ED"/>
    <w:rsid w:val="003A7CFF"/>
    <w:rsid w:val="003B056F"/>
    <w:rsid w:val="003B0ED7"/>
    <w:rsid w:val="003B1501"/>
    <w:rsid w:val="003B1B22"/>
    <w:rsid w:val="003B2B71"/>
    <w:rsid w:val="003B2DDC"/>
    <w:rsid w:val="003B2F1A"/>
    <w:rsid w:val="003B324F"/>
    <w:rsid w:val="003B3517"/>
    <w:rsid w:val="003B3A8A"/>
    <w:rsid w:val="003B4026"/>
    <w:rsid w:val="003B4490"/>
    <w:rsid w:val="003B4AD0"/>
    <w:rsid w:val="003B4B75"/>
    <w:rsid w:val="003B4C01"/>
    <w:rsid w:val="003B5032"/>
    <w:rsid w:val="003B5036"/>
    <w:rsid w:val="003B5147"/>
    <w:rsid w:val="003B554F"/>
    <w:rsid w:val="003B5C67"/>
    <w:rsid w:val="003B64EE"/>
    <w:rsid w:val="003B7222"/>
    <w:rsid w:val="003C00DD"/>
    <w:rsid w:val="003C04CE"/>
    <w:rsid w:val="003C0545"/>
    <w:rsid w:val="003C065D"/>
    <w:rsid w:val="003C0ABB"/>
    <w:rsid w:val="003C118A"/>
    <w:rsid w:val="003C2508"/>
    <w:rsid w:val="003C26C2"/>
    <w:rsid w:val="003C27AA"/>
    <w:rsid w:val="003C32C4"/>
    <w:rsid w:val="003C385D"/>
    <w:rsid w:val="003C3F0D"/>
    <w:rsid w:val="003C3FE7"/>
    <w:rsid w:val="003C43BB"/>
    <w:rsid w:val="003C43CF"/>
    <w:rsid w:val="003C48F9"/>
    <w:rsid w:val="003C4CD1"/>
    <w:rsid w:val="003C4D9A"/>
    <w:rsid w:val="003C511B"/>
    <w:rsid w:val="003C5500"/>
    <w:rsid w:val="003C61AA"/>
    <w:rsid w:val="003C67D7"/>
    <w:rsid w:val="003C6D93"/>
    <w:rsid w:val="003C7293"/>
    <w:rsid w:val="003C72A7"/>
    <w:rsid w:val="003C7A7C"/>
    <w:rsid w:val="003C7B5E"/>
    <w:rsid w:val="003C7B8E"/>
    <w:rsid w:val="003C7C7C"/>
    <w:rsid w:val="003D0161"/>
    <w:rsid w:val="003D2E90"/>
    <w:rsid w:val="003D3444"/>
    <w:rsid w:val="003D3E4E"/>
    <w:rsid w:val="003D3E86"/>
    <w:rsid w:val="003D4036"/>
    <w:rsid w:val="003D49D6"/>
    <w:rsid w:val="003D56CD"/>
    <w:rsid w:val="003D5D1F"/>
    <w:rsid w:val="003D617A"/>
    <w:rsid w:val="003D644E"/>
    <w:rsid w:val="003D75DA"/>
    <w:rsid w:val="003D76C7"/>
    <w:rsid w:val="003D7FE7"/>
    <w:rsid w:val="003E0217"/>
    <w:rsid w:val="003E051E"/>
    <w:rsid w:val="003E0880"/>
    <w:rsid w:val="003E1328"/>
    <w:rsid w:val="003E166B"/>
    <w:rsid w:val="003E17D8"/>
    <w:rsid w:val="003E1A1C"/>
    <w:rsid w:val="003E1BE3"/>
    <w:rsid w:val="003E1F07"/>
    <w:rsid w:val="003E2951"/>
    <w:rsid w:val="003E3877"/>
    <w:rsid w:val="003E389B"/>
    <w:rsid w:val="003E40C1"/>
    <w:rsid w:val="003E40EF"/>
    <w:rsid w:val="003E44C0"/>
    <w:rsid w:val="003E464C"/>
    <w:rsid w:val="003E4EB6"/>
    <w:rsid w:val="003E513C"/>
    <w:rsid w:val="003E528E"/>
    <w:rsid w:val="003E571B"/>
    <w:rsid w:val="003E57EF"/>
    <w:rsid w:val="003E60AF"/>
    <w:rsid w:val="003E6326"/>
    <w:rsid w:val="003E66A4"/>
    <w:rsid w:val="003E72A5"/>
    <w:rsid w:val="003E75D3"/>
    <w:rsid w:val="003E787A"/>
    <w:rsid w:val="003E796F"/>
    <w:rsid w:val="003F0473"/>
    <w:rsid w:val="003F0A8F"/>
    <w:rsid w:val="003F0DFF"/>
    <w:rsid w:val="003F1C8D"/>
    <w:rsid w:val="003F29CF"/>
    <w:rsid w:val="003F2F17"/>
    <w:rsid w:val="003F3C13"/>
    <w:rsid w:val="003F3DB3"/>
    <w:rsid w:val="003F429F"/>
    <w:rsid w:val="003F4508"/>
    <w:rsid w:val="003F4799"/>
    <w:rsid w:val="003F4979"/>
    <w:rsid w:val="003F4F62"/>
    <w:rsid w:val="003F514B"/>
    <w:rsid w:val="003F5B2C"/>
    <w:rsid w:val="003F5B7D"/>
    <w:rsid w:val="003F5BAB"/>
    <w:rsid w:val="003F5DE0"/>
    <w:rsid w:val="003F630F"/>
    <w:rsid w:val="003F71F1"/>
    <w:rsid w:val="003F795A"/>
    <w:rsid w:val="003F7C81"/>
    <w:rsid w:val="003F7FE9"/>
    <w:rsid w:val="00400BCD"/>
    <w:rsid w:val="00400D91"/>
    <w:rsid w:val="00401994"/>
    <w:rsid w:val="00401B6A"/>
    <w:rsid w:val="00401C75"/>
    <w:rsid w:val="00401E47"/>
    <w:rsid w:val="004025C0"/>
    <w:rsid w:val="004026A9"/>
    <w:rsid w:val="00402783"/>
    <w:rsid w:val="00402BCD"/>
    <w:rsid w:val="00402DDF"/>
    <w:rsid w:val="004034D1"/>
    <w:rsid w:val="00404565"/>
    <w:rsid w:val="00404608"/>
    <w:rsid w:val="00404815"/>
    <w:rsid w:val="00404C34"/>
    <w:rsid w:val="00405FD8"/>
    <w:rsid w:val="00406559"/>
    <w:rsid w:val="0040668A"/>
    <w:rsid w:val="00406A08"/>
    <w:rsid w:val="00406DBA"/>
    <w:rsid w:val="00407857"/>
    <w:rsid w:val="004078AE"/>
    <w:rsid w:val="00407DCE"/>
    <w:rsid w:val="00410D9B"/>
    <w:rsid w:val="0041132C"/>
    <w:rsid w:val="004114CA"/>
    <w:rsid w:val="004119B6"/>
    <w:rsid w:val="004125F2"/>
    <w:rsid w:val="00412691"/>
    <w:rsid w:val="00412C25"/>
    <w:rsid w:val="00412FC3"/>
    <w:rsid w:val="00413461"/>
    <w:rsid w:val="0041372C"/>
    <w:rsid w:val="00414070"/>
    <w:rsid w:val="004145F9"/>
    <w:rsid w:val="00414DFF"/>
    <w:rsid w:val="00415025"/>
    <w:rsid w:val="00415951"/>
    <w:rsid w:val="0041655F"/>
    <w:rsid w:val="004169CC"/>
    <w:rsid w:val="0041702B"/>
    <w:rsid w:val="004204BC"/>
    <w:rsid w:val="004206F8"/>
    <w:rsid w:val="00420E0F"/>
    <w:rsid w:val="004212B9"/>
    <w:rsid w:val="00421F7B"/>
    <w:rsid w:val="004225E9"/>
    <w:rsid w:val="004226FA"/>
    <w:rsid w:val="004229E7"/>
    <w:rsid w:val="00422AD5"/>
    <w:rsid w:val="004233CD"/>
    <w:rsid w:val="00423BAE"/>
    <w:rsid w:val="00423F31"/>
    <w:rsid w:val="004243D0"/>
    <w:rsid w:val="00424956"/>
    <w:rsid w:val="0042550D"/>
    <w:rsid w:val="004255FC"/>
    <w:rsid w:val="004258DE"/>
    <w:rsid w:val="00425E1F"/>
    <w:rsid w:val="004266E8"/>
    <w:rsid w:val="00426841"/>
    <w:rsid w:val="00426A00"/>
    <w:rsid w:val="00430244"/>
    <w:rsid w:val="004307CD"/>
    <w:rsid w:val="00430F90"/>
    <w:rsid w:val="00431063"/>
    <w:rsid w:val="004319B4"/>
    <w:rsid w:val="00431B04"/>
    <w:rsid w:val="00431BF9"/>
    <w:rsid w:val="00431F4A"/>
    <w:rsid w:val="0043360C"/>
    <w:rsid w:val="00434E13"/>
    <w:rsid w:val="0043513C"/>
    <w:rsid w:val="00435B46"/>
    <w:rsid w:val="00435EBE"/>
    <w:rsid w:val="0043631A"/>
    <w:rsid w:val="004366E5"/>
    <w:rsid w:val="00436A59"/>
    <w:rsid w:val="00436E65"/>
    <w:rsid w:val="00436F75"/>
    <w:rsid w:val="004374B9"/>
    <w:rsid w:val="00437BA8"/>
    <w:rsid w:val="00440AA9"/>
    <w:rsid w:val="00441F92"/>
    <w:rsid w:val="00441FFF"/>
    <w:rsid w:val="004420BF"/>
    <w:rsid w:val="00442109"/>
    <w:rsid w:val="0044244D"/>
    <w:rsid w:val="00442BF0"/>
    <w:rsid w:val="00442D45"/>
    <w:rsid w:val="0044480F"/>
    <w:rsid w:val="00444B36"/>
    <w:rsid w:val="0044539D"/>
    <w:rsid w:val="00446792"/>
    <w:rsid w:val="00446C77"/>
    <w:rsid w:val="00447319"/>
    <w:rsid w:val="004478D0"/>
    <w:rsid w:val="004479AB"/>
    <w:rsid w:val="00447BBB"/>
    <w:rsid w:val="00447C37"/>
    <w:rsid w:val="00447F3D"/>
    <w:rsid w:val="00450339"/>
    <w:rsid w:val="00450D16"/>
    <w:rsid w:val="00451592"/>
    <w:rsid w:val="00451BC9"/>
    <w:rsid w:val="0045238C"/>
    <w:rsid w:val="00452A1F"/>
    <w:rsid w:val="00452D84"/>
    <w:rsid w:val="00452F0C"/>
    <w:rsid w:val="00454224"/>
    <w:rsid w:val="004543D5"/>
    <w:rsid w:val="004547F9"/>
    <w:rsid w:val="0045605A"/>
    <w:rsid w:val="00456349"/>
    <w:rsid w:val="00456658"/>
    <w:rsid w:val="00456825"/>
    <w:rsid w:val="00457C2C"/>
    <w:rsid w:val="00457DBB"/>
    <w:rsid w:val="004602FF"/>
    <w:rsid w:val="004603B9"/>
    <w:rsid w:val="00460AF1"/>
    <w:rsid w:val="00460D2F"/>
    <w:rsid w:val="00460DB4"/>
    <w:rsid w:val="004610B5"/>
    <w:rsid w:val="00461317"/>
    <w:rsid w:val="004613A9"/>
    <w:rsid w:val="004613DF"/>
    <w:rsid w:val="00461E5F"/>
    <w:rsid w:val="004620A5"/>
    <w:rsid w:val="00462647"/>
    <w:rsid w:val="0046279F"/>
    <w:rsid w:val="004627A5"/>
    <w:rsid w:val="00462CA9"/>
    <w:rsid w:val="00464145"/>
    <w:rsid w:val="00464623"/>
    <w:rsid w:val="00464E3F"/>
    <w:rsid w:val="00466094"/>
    <w:rsid w:val="004661A2"/>
    <w:rsid w:val="004669B8"/>
    <w:rsid w:val="004674C6"/>
    <w:rsid w:val="00467A73"/>
    <w:rsid w:val="00467B26"/>
    <w:rsid w:val="00467E25"/>
    <w:rsid w:val="00470165"/>
    <w:rsid w:val="004709F6"/>
    <w:rsid w:val="00470D40"/>
    <w:rsid w:val="00470FF1"/>
    <w:rsid w:val="004710F2"/>
    <w:rsid w:val="00471170"/>
    <w:rsid w:val="00472581"/>
    <w:rsid w:val="00472613"/>
    <w:rsid w:val="00472C6D"/>
    <w:rsid w:val="0047317F"/>
    <w:rsid w:val="00473EDF"/>
    <w:rsid w:val="004742AA"/>
    <w:rsid w:val="004744BA"/>
    <w:rsid w:val="004747DF"/>
    <w:rsid w:val="00474A8E"/>
    <w:rsid w:val="00474FD0"/>
    <w:rsid w:val="00475051"/>
    <w:rsid w:val="00475195"/>
    <w:rsid w:val="004754B7"/>
    <w:rsid w:val="00475B6C"/>
    <w:rsid w:val="00475F66"/>
    <w:rsid w:val="00476353"/>
    <w:rsid w:val="00476A59"/>
    <w:rsid w:val="00476A86"/>
    <w:rsid w:val="0047712E"/>
    <w:rsid w:val="004779E7"/>
    <w:rsid w:val="00477A6C"/>
    <w:rsid w:val="004801C3"/>
    <w:rsid w:val="00480ECA"/>
    <w:rsid w:val="0048127B"/>
    <w:rsid w:val="00481808"/>
    <w:rsid w:val="004818DB"/>
    <w:rsid w:val="00481932"/>
    <w:rsid w:val="00481A92"/>
    <w:rsid w:val="00481F5F"/>
    <w:rsid w:val="00482089"/>
    <w:rsid w:val="0048245F"/>
    <w:rsid w:val="00482546"/>
    <w:rsid w:val="004829D9"/>
    <w:rsid w:val="004831F7"/>
    <w:rsid w:val="004834FE"/>
    <w:rsid w:val="004839A7"/>
    <w:rsid w:val="00483F8A"/>
    <w:rsid w:val="00484075"/>
    <w:rsid w:val="004842CD"/>
    <w:rsid w:val="004843B9"/>
    <w:rsid w:val="004848FD"/>
    <w:rsid w:val="00484A58"/>
    <w:rsid w:val="00484BF7"/>
    <w:rsid w:val="00484D9A"/>
    <w:rsid w:val="00484F6F"/>
    <w:rsid w:val="0048516B"/>
    <w:rsid w:val="004855C4"/>
    <w:rsid w:val="004859E9"/>
    <w:rsid w:val="00485A8C"/>
    <w:rsid w:val="004860A6"/>
    <w:rsid w:val="004861EA"/>
    <w:rsid w:val="004863C8"/>
    <w:rsid w:val="004867D8"/>
    <w:rsid w:val="00486886"/>
    <w:rsid w:val="004878FA"/>
    <w:rsid w:val="00487BBC"/>
    <w:rsid w:val="00487C94"/>
    <w:rsid w:val="00487E6C"/>
    <w:rsid w:val="00487F62"/>
    <w:rsid w:val="0049134A"/>
    <w:rsid w:val="0049154F"/>
    <w:rsid w:val="0049170D"/>
    <w:rsid w:val="00491F1B"/>
    <w:rsid w:val="00492063"/>
    <w:rsid w:val="004922C5"/>
    <w:rsid w:val="004923A9"/>
    <w:rsid w:val="00492579"/>
    <w:rsid w:val="0049280B"/>
    <w:rsid w:val="004929F7"/>
    <w:rsid w:val="00492D69"/>
    <w:rsid w:val="0049422E"/>
    <w:rsid w:val="00495229"/>
    <w:rsid w:val="004953F2"/>
    <w:rsid w:val="00495A6E"/>
    <w:rsid w:val="00495CA0"/>
    <w:rsid w:val="00496031"/>
    <w:rsid w:val="0049650B"/>
    <w:rsid w:val="004966B9"/>
    <w:rsid w:val="00496C74"/>
    <w:rsid w:val="00497B6D"/>
    <w:rsid w:val="004A0B74"/>
    <w:rsid w:val="004A0DD9"/>
    <w:rsid w:val="004A0F43"/>
    <w:rsid w:val="004A1DFF"/>
    <w:rsid w:val="004A2748"/>
    <w:rsid w:val="004A2D96"/>
    <w:rsid w:val="004A3470"/>
    <w:rsid w:val="004A3893"/>
    <w:rsid w:val="004A429E"/>
    <w:rsid w:val="004A49E0"/>
    <w:rsid w:val="004A4B87"/>
    <w:rsid w:val="004A51EB"/>
    <w:rsid w:val="004A54D7"/>
    <w:rsid w:val="004A5826"/>
    <w:rsid w:val="004A58D4"/>
    <w:rsid w:val="004A6DBE"/>
    <w:rsid w:val="004A71E8"/>
    <w:rsid w:val="004A7991"/>
    <w:rsid w:val="004A7EAB"/>
    <w:rsid w:val="004B0295"/>
    <w:rsid w:val="004B02CF"/>
    <w:rsid w:val="004B0691"/>
    <w:rsid w:val="004B1546"/>
    <w:rsid w:val="004B1553"/>
    <w:rsid w:val="004B16F0"/>
    <w:rsid w:val="004B1FD5"/>
    <w:rsid w:val="004B2582"/>
    <w:rsid w:val="004B2831"/>
    <w:rsid w:val="004B2A69"/>
    <w:rsid w:val="004B2C21"/>
    <w:rsid w:val="004B2EF5"/>
    <w:rsid w:val="004B308E"/>
    <w:rsid w:val="004B3768"/>
    <w:rsid w:val="004B385C"/>
    <w:rsid w:val="004B420D"/>
    <w:rsid w:val="004B4379"/>
    <w:rsid w:val="004B4384"/>
    <w:rsid w:val="004B48FD"/>
    <w:rsid w:val="004B4ECA"/>
    <w:rsid w:val="004B4FDE"/>
    <w:rsid w:val="004B5D3D"/>
    <w:rsid w:val="004B637C"/>
    <w:rsid w:val="004B6384"/>
    <w:rsid w:val="004B6726"/>
    <w:rsid w:val="004B6ADA"/>
    <w:rsid w:val="004B6E0F"/>
    <w:rsid w:val="004B712F"/>
    <w:rsid w:val="004B72D2"/>
    <w:rsid w:val="004B7421"/>
    <w:rsid w:val="004B7691"/>
    <w:rsid w:val="004B7F79"/>
    <w:rsid w:val="004C0732"/>
    <w:rsid w:val="004C0940"/>
    <w:rsid w:val="004C0C9C"/>
    <w:rsid w:val="004C13F4"/>
    <w:rsid w:val="004C1A68"/>
    <w:rsid w:val="004C26F4"/>
    <w:rsid w:val="004C2931"/>
    <w:rsid w:val="004C2A4D"/>
    <w:rsid w:val="004C30B1"/>
    <w:rsid w:val="004C32B0"/>
    <w:rsid w:val="004C3B59"/>
    <w:rsid w:val="004C45C9"/>
    <w:rsid w:val="004C49A5"/>
    <w:rsid w:val="004C49C6"/>
    <w:rsid w:val="004C4A26"/>
    <w:rsid w:val="004C4E02"/>
    <w:rsid w:val="004C5385"/>
    <w:rsid w:val="004C5778"/>
    <w:rsid w:val="004C5F8B"/>
    <w:rsid w:val="004C60CB"/>
    <w:rsid w:val="004C61F5"/>
    <w:rsid w:val="004C68E6"/>
    <w:rsid w:val="004C6AEF"/>
    <w:rsid w:val="004C712B"/>
    <w:rsid w:val="004C7DEA"/>
    <w:rsid w:val="004C7F05"/>
    <w:rsid w:val="004C7FED"/>
    <w:rsid w:val="004D0233"/>
    <w:rsid w:val="004D0A0B"/>
    <w:rsid w:val="004D0AF0"/>
    <w:rsid w:val="004D140E"/>
    <w:rsid w:val="004D1724"/>
    <w:rsid w:val="004D1914"/>
    <w:rsid w:val="004D1B7E"/>
    <w:rsid w:val="004D24F6"/>
    <w:rsid w:val="004D2533"/>
    <w:rsid w:val="004D299B"/>
    <w:rsid w:val="004D2C15"/>
    <w:rsid w:val="004D3018"/>
    <w:rsid w:val="004D3680"/>
    <w:rsid w:val="004D3A9F"/>
    <w:rsid w:val="004D3E4E"/>
    <w:rsid w:val="004D4143"/>
    <w:rsid w:val="004D431A"/>
    <w:rsid w:val="004D553C"/>
    <w:rsid w:val="004D55B4"/>
    <w:rsid w:val="004D56D2"/>
    <w:rsid w:val="004D59DF"/>
    <w:rsid w:val="004D6389"/>
    <w:rsid w:val="004D6496"/>
    <w:rsid w:val="004D674C"/>
    <w:rsid w:val="004D689B"/>
    <w:rsid w:val="004D7998"/>
    <w:rsid w:val="004E014F"/>
    <w:rsid w:val="004E0AC6"/>
    <w:rsid w:val="004E121C"/>
    <w:rsid w:val="004E1282"/>
    <w:rsid w:val="004E15BC"/>
    <w:rsid w:val="004E1D3B"/>
    <w:rsid w:val="004E2245"/>
    <w:rsid w:val="004E2D23"/>
    <w:rsid w:val="004E30FE"/>
    <w:rsid w:val="004E3F8D"/>
    <w:rsid w:val="004E4926"/>
    <w:rsid w:val="004E4FF5"/>
    <w:rsid w:val="004E77AD"/>
    <w:rsid w:val="004E7842"/>
    <w:rsid w:val="004E7897"/>
    <w:rsid w:val="004E7DDE"/>
    <w:rsid w:val="004F0627"/>
    <w:rsid w:val="004F0CF6"/>
    <w:rsid w:val="004F1554"/>
    <w:rsid w:val="004F1FFF"/>
    <w:rsid w:val="004F21E9"/>
    <w:rsid w:val="004F258D"/>
    <w:rsid w:val="004F319D"/>
    <w:rsid w:val="004F3381"/>
    <w:rsid w:val="004F3598"/>
    <w:rsid w:val="004F39BC"/>
    <w:rsid w:val="004F43F6"/>
    <w:rsid w:val="004F4CBC"/>
    <w:rsid w:val="004F4E7C"/>
    <w:rsid w:val="004F55B9"/>
    <w:rsid w:val="004F5A91"/>
    <w:rsid w:val="004F5DBD"/>
    <w:rsid w:val="004F693F"/>
    <w:rsid w:val="004F6CED"/>
    <w:rsid w:val="004F6D6A"/>
    <w:rsid w:val="004F6DCB"/>
    <w:rsid w:val="004F6E87"/>
    <w:rsid w:val="004F73D0"/>
    <w:rsid w:val="004F79F7"/>
    <w:rsid w:val="004F7A27"/>
    <w:rsid w:val="004F7B39"/>
    <w:rsid w:val="004F7D0A"/>
    <w:rsid w:val="0050027E"/>
    <w:rsid w:val="005006A2"/>
    <w:rsid w:val="0050074A"/>
    <w:rsid w:val="0050105D"/>
    <w:rsid w:val="005014EC"/>
    <w:rsid w:val="005015D7"/>
    <w:rsid w:val="00501818"/>
    <w:rsid w:val="00501BAA"/>
    <w:rsid w:val="00501C8D"/>
    <w:rsid w:val="00501D25"/>
    <w:rsid w:val="00502437"/>
    <w:rsid w:val="00502521"/>
    <w:rsid w:val="00502F6B"/>
    <w:rsid w:val="005031C9"/>
    <w:rsid w:val="00503922"/>
    <w:rsid w:val="00503B85"/>
    <w:rsid w:val="00504A22"/>
    <w:rsid w:val="00504D72"/>
    <w:rsid w:val="00504F30"/>
    <w:rsid w:val="00505028"/>
    <w:rsid w:val="00505764"/>
    <w:rsid w:val="00505953"/>
    <w:rsid w:val="00505A47"/>
    <w:rsid w:val="00506212"/>
    <w:rsid w:val="005065D5"/>
    <w:rsid w:val="00506D73"/>
    <w:rsid w:val="0050748E"/>
    <w:rsid w:val="00507AAC"/>
    <w:rsid w:val="00507DD8"/>
    <w:rsid w:val="0051006F"/>
    <w:rsid w:val="00510348"/>
    <w:rsid w:val="0051057B"/>
    <w:rsid w:val="005110B3"/>
    <w:rsid w:val="0051151B"/>
    <w:rsid w:val="00511736"/>
    <w:rsid w:val="00511B87"/>
    <w:rsid w:val="00511CEB"/>
    <w:rsid w:val="00512668"/>
    <w:rsid w:val="00512A53"/>
    <w:rsid w:val="00512ED4"/>
    <w:rsid w:val="00512F1E"/>
    <w:rsid w:val="00513D20"/>
    <w:rsid w:val="00514AC0"/>
    <w:rsid w:val="005159DA"/>
    <w:rsid w:val="00515E74"/>
    <w:rsid w:val="00516C56"/>
    <w:rsid w:val="00516FA5"/>
    <w:rsid w:val="00516FCF"/>
    <w:rsid w:val="005177F4"/>
    <w:rsid w:val="00517B71"/>
    <w:rsid w:val="005200F2"/>
    <w:rsid w:val="005201A5"/>
    <w:rsid w:val="00520508"/>
    <w:rsid w:val="005206F0"/>
    <w:rsid w:val="0052092D"/>
    <w:rsid w:val="00520AD9"/>
    <w:rsid w:val="00520CAD"/>
    <w:rsid w:val="00520E69"/>
    <w:rsid w:val="00521377"/>
    <w:rsid w:val="0052143E"/>
    <w:rsid w:val="00521B14"/>
    <w:rsid w:val="00521C78"/>
    <w:rsid w:val="00521D2D"/>
    <w:rsid w:val="00522786"/>
    <w:rsid w:val="00522C2D"/>
    <w:rsid w:val="00523DA0"/>
    <w:rsid w:val="0052491C"/>
    <w:rsid w:val="00524D77"/>
    <w:rsid w:val="00524D78"/>
    <w:rsid w:val="00524DA6"/>
    <w:rsid w:val="00525D78"/>
    <w:rsid w:val="00526708"/>
    <w:rsid w:val="00526724"/>
    <w:rsid w:val="00526E34"/>
    <w:rsid w:val="00527A5F"/>
    <w:rsid w:val="00527C50"/>
    <w:rsid w:val="00527EE4"/>
    <w:rsid w:val="005306B8"/>
    <w:rsid w:val="00530FE6"/>
    <w:rsid w:val="005310B6"/>
    <w:rsid w:val="0053166E"/>
    <w:rsid w:val="005316F5"/>
    <w:rsid w:val="00531827"/>
    <w:rsid w:val="00531C71"/>
    <w:rsid w:val="005325E7"/>
    <w:rsid w:val="00532655"/>
    <w:rsid w:val="00532B45"/>
    <w:rsid w:val="00533686"/>
    <w:rsid w:val="005337B2"/>
    <w:rsid w:val="00533A7E"/>
    <w:rsid w:val="005346E2"/>
    <w:rsid w:val="00535207"/>
    <w:rsid w:val="00535773"/>
    <w:rsid w:val="005363B8"/>
    <w:rsid w:val="0053646F"/>
    <w:rsid w:val="00536814"/>
    <w:rsid w:val="00536AE1"/>
    <w:rsid w:val="0053716E"/>
    <w:rsid w:val="00537F62"/>
    <w:rsid w:val="00540A53"/>
    <w:rsid w:val="00541148"/>
    <w:rsid w:val="00541C68"/>
    <w:rsid w:val="00541CCD"/>
    <w:rsid w:val="00542AF4"/>
    <w:rsid w:val="0054301E"/>
    <w:rsid w:val="0054316F"/>
    <w:rsid w:val="005443C1"/>
    <w:rsid w:val="0054484B"/>
    <w:rsid w:val="005452AB"/>
    <w:rsid w:val="0054568B"/>
    <w:rsid w:val="00545BD4"/>
    <w:rsid w:val="0054617D"/>
    <w:rsid w:val="0054649C"/>
    <w:rsid w:val="00546E84"/>
    <w:rsid w:val="005476E6"/>
    <w:rsid w:val="0055019F"/>
    <w:rsid w:val="00551DA5"/>
    <w:rsid w:val="005520C6"/>
    <w:rsid w:val="005523CA"/>
    <w:rsid w:val="00552DF7"/>
    <w:rsid w:val="00552FCD"/>
    <w:rsid w:val="00553212"/>
    <w:rsid w:val="00553226"/>
    <w:rsid w:val="005537D4"/>
    <w:rsid w:val="00555525"/>
    <w:rsid w:val="00555E59"/>
    <w:rsid w:val="0055661E"/>
    <w:rsid w:val="005566CB"/>
    <w:rsid w:val="00556833"/>
    <w:rsid w:val="00556A70"/>
    <w:rsid w:val="00556B0C"/>
    <w:rsid w:val="00556BDA"/>
    <w:rsid w:val="00556DF0"/>
    <w:rsid w:val="00557722"/>
    <w:rsid w:val="005579F1"/>
    <w:rsid w:val="00557E78"/>
    <w:rsid w:val="00560008"/>
    <w:rsid w:val="00560823"/>
    <w:rsid w:val="005608C8"/>
    <w:rsid w:val="00560BA5"/>
    <w:rsid w:val="00561A13"/>
    <w:rsid w:val="00561D2A"/>
    <w:rsid w:val="00562201"/>
    <w:rsid w:val="005625C3"/>
    <w:rsid w:val="00562703"/>
    <w:rsid w:val="005629B4"/>
    <w:rsid w:val="00562DE3"/>
    <w:rsid w:val="005634EB"/>
    <w:rsid w:val="00563584"/>
    <w:rsid w:val="00563F6C"/>
    <w:rsid w:val="00564427"/>
    <w:rsid w:val="00564E5E"/>
    <w:rsid w:val="00565089"/>
    <w:rsid w:val="00565974"/>
    <w:rsid w:val="00565B58"/>
    <w:rsid w:val="00565CDD"/>
    <w:rsid w:val="0056632A"/>
    <w:rsid w:val="00567AC8"/>
    <w:rsid w:val="00567D39"/>
    <w:rsid w:val="005701F0"/>
    <w:rsid w:val="0057142C"/>
    <w:rsid w:val="005720A1"/>
    <w:rsid w:val="00572A2E"/>
    <w:rsid w:val="00572F6F"/>
    <w:rsid w:val="00573606"/>
    <w:rsid w:val="005747C1"/>
    <w:rsid w:val="0057488C"/>
    <w:rsid w:val="00574B49"/>
    <w:rsid w:val="00575158"/>
    <w:rsid w:val="0057674C"/>
    <w:rsid w:val="005771D4"/>
    <w:rsid w:val="00577F2B"/>
    <w:rsid w:val="00580002"/>
    <w:rsid w:val="00580997"/>
    <w:rsid w:val="00580A22"/>
    <w:rsid w:val="00581285"/>
    <w:rsid w:val="005813E8"/>
    <w:rsid w:val="0058168A"/>
    <w:rsid w:val="00581832"/>
    <w:rsid w:val="00581855"/>
    <w:rsid w:val="0058281E"/>
    <w:rsid w:val="00582976"/>
    <w:rsid w:val="005836A9"/>
    <w:rsid w:val="00583ADF"/>
    <w:rsid w:val="00584075"/>
    <w:rsid w:val="005840C9"/>
    <w:rsid w:val="00584147"/>
    <w:rsid w:val="005844CB"/>
    <w:rsid w:val="00584F08"/>
    <w:rsid w:val="00584F10"/>
    <w:rsid w:val="005855CE"/>
    <w:rsid w:val="00585DC2"/>
    <w:rsid w:val="005866F0"/>
    <w:rsid w:val="00586732"/>
    <w:rsid w:val="00586C6E"/>
    <w:rsid w:val="00586CD9"/>
    <w:rsid w:val="00590892"/>
    <w:rsid w:val="00590FFA"/>
    <w:rsid w:val="00591C42"/>
    <w:rsid w:val="00591FDA"/>
    <w:rsid w:val="00592916"/>
    <w:rsid w:val="00592923"/>
    <w:rsid w:val="00592C52"/>
    <w:rsid w:val="00593422"/>
    <w:rsid w:val="00593654"/>
    <w:rsid w:val="005939FF"/>
    <w:rsid w:val="00594E18"/>
    <w:rsid w:val="00595608"/>
    <w:rsid w:val="00595656"/>
    <w:rsid w:val="005956D4"/>
    <w:rsid w:val="00595AAC"/>
    <w:rsid w:val="00595DA9"/>
    <w:rsid w:val="00596083"/>
    <w:rsid w:val="0059649F"/>
    <w:rsid w:val="00596B0C"/>
    <w:rsid w:val="00596DB8"/>
    <w:rsid w:val="00597334"/>
    <w:rsid w:val="00597A3B"/>
    <w:rsid w:val="00597FB3"/>
    <w:rsid w:val="005A06E0"/>
    <w:rsid w:val="005A109B"/>
    <w:rsid w:val="005A1698"/>
    <w:rsid w:val="005A245D"/>
    <w:rsid w:val="005A26D3"/>
    <w:rsid w:val="005A286C"/>
    <w:rsid w:val="005A2B2A"/>
    <w:rsid w:val="005A45E2"/>
    <w:rsid w:val="005A4CEC"/>
    <w:rsid w:val="005A52CA"/>
    <w:rsid w:val="005A53F7"/>
    <w:rsid w:val="005A57CB"/>
    <w:rsid w:val="005A6408"/>
    <w:rsid w:val="005A6762"/>
    <w:rsid w:val="005A6B9D"/>
    <w:rsid w:val="005B07ED"/>
    <w:rsid w:val="005B0A14"/>
    <w:rsid w:val="005B11B9"/>
    <w:rsid w:val="005B14D7"/>
    <w:rsid w:val="005B1770"/>
    <w:rsid w:val="005B2D35"/>
    <w:rsid w:val="005B40BF"/>
    <w:rsid w:val="005B536B"/>
    <w:rsid w:val="005B543B"/>
    <w:rsid w:val="005B5BD2"/>
    <w:rsid w:val="005B6429"/>
    <w:rsid w:val="005B7180"/>
    <w:rsid w:val="005B7BBD"/>
    <w:rsid w:val="005B7D86"/>
    <w:rsid w:val="005B7FDD"/>
    <w:rsid w:val="005C0684"/>
    <w:rsid w:val="005C0692"/>
    <w:rsid w:val="005C0BAE"/>
    <w:rsid w:val="005C0C68"/>
    <w:rsid w:val="005C0CC2"/>
    <w:rsid w:val="005C102E"/>
    <w:rsid w:val="005C1068"/>
    <w:rsid w:val="005C17CB"/>
    <w:rsid w:val="005C1806"/>
    <w:rsid w:val="005C18A3"/>
    <w:rsid w:val="005C1A2A"/>
    <w:rsid w:val="005C1A3D"/>
    <w:rsid w:val="005C24D5"/>
    <w:rsid w:val="005C2543"/>
    <w:rsid w:val="005C2612"/>
    <w:rsid w:val="005C2B75"/>
    <w:rsid w:val="005C2ECC"/>
    <w:rsid w:val="005C31D6"/>
    <w:rsid w:val="005C32CF"/>
    <w:rsid w:val="005C3CD4"/>
    <w:rsid w:val="005C3EE6"/>
    <w:rsid w:val="005C3FF6"/>
    <w:rsid w:val="005C405B"/>
    <w:rsid w:val="005C40AB"/>
    <w:rsid w:val="005C4963"/>
    <w:rsid w:val="005C4DC6"/>
    <w:rsid w:val="005C4ED2"/>
    <w:rsid w:val="005C523C"/>
    <w:rsid w:val="005C52F2"/>
    <w:rsid w:val="005C56F1"/>
    <w:rsid w:val="005C5E1A"/>
    <w:rsid w:val="005C5F89"/>
    <w:rsid w:val="005C6314"/>
    <w:rsid w:val="005C642F"/>
    <w:rsid w:val="005C6C8A"/>
    <w:rsid w:val="005C6D40"/>
    <w:rsid w:val="005C6E3E"/>
    <w:rsid w:val="005C7C1C"/>
    <w:rsid w:val="005D062C"/>
    <w:rsid w:val="005D092F"/>
    <w:rsid w:val="005D09B2"/>
    <w:rsid w:val="005D0FC2"/>
    <w:rsid w:val="005D1299"/>
    <w:rsid w:val="005D14A3"/>
    <w:rsid w:val="005D248B"/>
    <w:rsid w:val="005D3A5E"/>
    <w:rsid w:val="005D4040"/>
    <w:rsid w:val="005D40DE"/>
    <w:rsid w:val="005D59CE"/>
    <w:rsid w:val="005D5AB8"/>
    <w:rsid w:val="005D6469"/>
    <w:rsid w:val="005D6736"/>
    <w:rsid w:val="005D6E8D"/>
    <w:rsid w:val="005D7334"/>
    <w:rsid w:val="005D750E"/>
    <w:rsid w:val="005D76F0"/>
    <w:rsid w:val="005D7915"/>
    <w:rsid w:val="005E0458"/>
    <w:rsid w:val="005E0832"/>
    <w:rsid w:val="005E0C52"/>
    <w:rsid w:val="005E0D03"/>
    <w:rsid w:val="005E0DE8"/>
    <w:rsid w:val="005E121F"/>
    <w:rsid w:val="005E2589"/>
    <w:rsid w:val="005E271E"/>
    <w:rsid w:val="005E29C4"/>
    <w:rsid w:val="005E3DA4"/>
    <w:rsid w:val="005E3E77"/>
    <w:rsid w:val="005E3EE6"/>
    <w:rsid w:val="005E44F1"/>
    <w:rsid w:val="005E45C9"/>
    <w:rsid w:val="005E4AB1"/>
    <w:rsid w:val="005E4BED"/>
    <w:rsid w:val="005E5180"/>
    <w:rsid w:val="005E5F44"/>
    <w:rsid w:val="005E60FC"/>
    <w:rsid w:val="005E6DEF"/>
    <w:rsid w:val="005E7337"/>
    <w:rsid w:val="005E7A27"/>
    <w:rsid w:val="005E7CA0"/>
    <w:rsid w:val="005F03C0"/>
    <w:rsid w:val="005F0F45"/>
    <w:rsid w:val="005F147A"/>
    <w:rsid w:val="005F15E0"/>
    <w:rsid w:val="005F15EA"/>
    <w:rsid w:val="005F1A2D"/>
    <w:rsid w:val="005F2001"/>
    <w:rsid w:val="005F2028"/>
    <w:rsid w:val="005F21AC"/>
    <w:rsid w:val="005F2434"/>
    <w:rsid w:val="005F28A1"/>
    <w:rsid w:val="005F2B54"/>
    <w:rsid w:val="005F2CC9"/>
    <w:rsid w:val="005F3565"/>
    <w:rsid w:val="005F35C5"/>
    <w:rsid w:val="005F3919"/>
    <w:rsid w:val="005F42C8"/>
    <w:rsid w:val="005F4503"/>
    <w:rsid w:val="005F49AB"/>
    <w:rsid w:val="005F4E7C"/>
    <w:rsid w:val="005F51B3"/>
    <w:rsid w:val="005F54EF"/>
    <w:rsid w:val="005F5863"/>
    <w:rsid w:val="005F5AAC"/>
    <w:rsid w:val="005F6106"/>
    <w:rsid w:val="005F61F8"/>
    <w:rsid w:val="005F683C"/>
    <w:rsid w:val="005F6E59"/>
    <w:rsid w:val="005F7187"/>
    <w:rsid w:val="005F7BB4"/>
    <w:rsid w:val="00600033"/>
    <w:rsid w:val="00600E92"/>
    <w:rsid w:val="00600F1D"/>
    <w:rsid w:val="006024A3"/>
    <w:rsid w:val="006025CA"/>
    <w:rsid w:val="006039EE"/>
    <w:rsid w:val="00603B58"/>
    <w:rsid w:val="00603FBE"/>
    <w:rsid w:val="006041AE"/>
    <w:rsid w:val="006041DF"/>
    <w:rsid w:val="00604BFD"/>
    <w:rsid w:val="006051D8"/>
    <w:rsid w:val="00605292"/>
    <w:rsid w:val="00605825"/>
    <w:rsid w:val="00605F66"/>
    <w:rsid w:val="00606A21"/>
    <w:rsid w:val="00606E11"/>
    <w:rsid w:val="00607B28"/>
    <w:rsid w:val="00607E4D"/>
    <w:rsid w:val="0061005F"/>
    <w:rsid w:val="006101B3"/>
    <w:rsid w:val="0061024C"/>
    <w:rsid w:val="00610D76"/>
    <w:rsid w:val="00611BD4"/>
    <w:rsid w:val="00611F0F"/>
    <w:rsid w:val="00612136"/>
    <w:rsid w:val="0061244B"/>
    <w:rsid w:val="00612BBF"/>
    <w:rsid w:val="00612DB7"/>
    <w:rsid w:val="00612F12"/>
    <w:rsid w:val="006130F4"/>
    <w:rsid w:val="00614275"/>
    <w:rsid w:val="006146BF"/>
    <w:rsid w:val="0061476B"/>
    <w:rsid w:val="00614ADF"/>
    <w:rsid w:val="00614AF1"/>
    <w:rsid w:val="00614BF3"/>
    <w:rsid w:val="006154EA"/>
    <w:rsid w:val="00615719"/>
    <w:rsid w:val="00615CE6"/>
    <w:rsid w:val="00615DB1"/>
    <w:rsid w:val="00615F93"/>
    <w:rsid w:val="006160B3"/>
    <w:rsid w:val="00616266"/>
    <w:rsid w:val="006163AF"/>
    <w:rsid w:val="00616566"/>
    <w:rsid w:val="00616F2F"/>
    <w:rsid w:val="00617226"/>
    <w:rsid w:val="00617307"/>
    <w:rsid w:val="00617AAB"/>
    <w:rsid w:val="00617C6E"/>
    <w:rsid w:val="00617C82"/>
    <w:rsid w:val="00617D3C"/>
    <w:rsid w:val="00617DCE"/>
    <w:rsid w:val="00617E8B"/>
    <w:rsid w:val="0062073A"/>
    <w:rsid w:val="00620791"/>
    <w:rsid w:val="006209AB"/>
    <w:rsid w:val="00620AD1"/>
    <w:rsid w:val="00620B3A"/>
    <w:rsid w:val="00620CD3"/>
    <w:rsid w:val="00620E65"/>
    <w:rsid w:val="00620F60"/>
    <w:rsid w:val="00620F95"/>
    <w:rsid w:val="00621164"/>
    <w:rsid w:val="00621420"/>
    <w:rsid w:val="00622B46"/>
    <w:rsid w:val="00623781"/>
    <w:rsid w:val="00624281"/>
    <w:rsid w:val="00624605"/>
    <w:rsid w:val="0062518B"/>
    <w:rsid w:val="006252B4"/>
    <w:rsid w:val="00625AB3"/>
    <w:rsid w:val="00626022"/>
    <w:rsid w:val="0062638E"/>
    <w:rsid w:val="006267C5"/>
    <w:rsid w:val="00626A19"/>
    <w:rsid w:val="00626D92"/>
    <w:rsid w:val="00626F73"/>
    <w:rsid w:val="00626FE8"/>
    <w:rsid w:val="00627171"/>
    <w:rsid w:val="00627330"/>
    <w:rsid w:val="0062789D"/>
    <w:rsid w:val="00627C52"/>
    <w:rsid w:val="006304F6"/>
    <w:rsid w:val="00630834"/>
    <w:rsid w:val="00630C6C"/>
    <w:rsid w:val="006317FB"/>
    <w:rsid w:val="0063195D"/>
    <w:rsid w:val="00631CDD"/>
    <w:rsid w:val="00632235"/>
    <w:rsid w:val="006326C1"/>
    <w:rsid w:val="0063288C"/>
    <w:rsid w:val="00632F62"/>
    <w:rsid w:val="00633405"/>
    <w:rsid w:val="00633ADB"/>
    <w:rsid w:val="00634393"/>
    <w:rsid w:val="00634623"/>
    <w:rsid w:val="00634966"/>
    <w:rsid w:val="006349D6"/>
    <w:rsid w:val="00634CF8"/>
    <w:rsid w:val="00635148"/>
    <w:rsid w:val="0063534E"/>
    <w:rsid w:val="00635ED9"/>
    <w:rsid w:val="0063648E"/>
    <w:rsid w:val="006364F7"/>
    <w:rsid w:val="00636613"/>
    <w:rsid w:val="006369C3"/>
    <w:rsid w:val="00636BB3"/>
    <w:rsid w:val="00636DD1"/>
    <w:rsid w:val="00636E19"/>
    <w:rsid w:val="00637689"/>
    <w:rsid w:val="00637748"/>
    <w:rsid w:val="006378FF"/>
    <w:rsid w:val="006379FE"/>
    <w:rsid w:val="006400BB"/>
    <w:rsid w:val="006401FB"/>
    <w:rsid w:val="0064145F"/>
    <w:rsid w:val="00641C21"/>
    <w:rsid w:val="00642008"/>
    <w:rsid w:val="00642181"/>
    <w:rsid w:val="006421F4"/>
    <w:rsid w:val="006424A3"/>
    <w:rsid w:val="006426B5"/>
    <w:rsid w:val="0064283D"/>
    <w:rsid w:val="00642A7B"/>
    <w:rsid w:val="00642BA9"/>
    <w:rsid w:val="00642F15"/>
    <w:rsid w:val="00643069"/>
    <w:rsid w:val="00643138"/>
    <w:rsid w:val="006438D3"/>
    <w:rsid w:val="006438FA"/>
    <w:rsid w:val="00644580"/>
    <w:rsid w:val="00645314"/>
    <w:rsid w:val="006454C8"/>
    <w:rsid w:val="006457E0"/>
    <w:rsid w:val="00645CB6"/>
    <w:rsid w:val="00646458"/>
    <w:rsid w:val="0064722F"/>
    <w:rsid w:val="006475F2"/>
    <w:rsid w:val="0064779B"/>
    <w:rsid w:val="006515F4"/>
    <w:rsid w:val="0065168C"/>
    <w:rsid w:val="00651774"/>
    <w:rsid w:val="006519E0"/>
    <w:rsid w:val="00651B53"/>
    <w:rsid w:val="00651D29"/>
    <w:rsid w:val="00652A08"/>
    <w:rsid w:val="0065339B"/>
    <w:rsid w:val="006537F7"/>
    <w:rsid w:val="00653CC7"/>
    <w:rsid w:val="00653DF7"/>
    <w:rsid w:val="00654A6D"/>
    <w:rsid w:val="00654C8B"/>
    <w:rsid w:val="00654DE6"/>
    <w:rsid w:val="00655322"/>
    <w:rsid w:val="006553E4"/>
    <w:rsid w:val="006561DB"/>
    <w:rsid w:val="00656233"/>
    <w:rsid w:val="006563FD"/>
    <w:rsid w:val="00656845"/>
    <w:rsid w:val="0065762B"/>
    <w:rsid w:val="006609E7"/>
    <w:rsid w:val="0066176E"/>
    <w:rsid w:val="006618BD"/>
    <w:rsid w:val="00661B4D"/>
    <w:rsid w:val="00662693"/>
    <w:rsid w:val="00662C36"/>
    <w:rsid w:val="00662FE1"/>
    <w:rsid w:val="00663217"/>
    <w:rsid w:val="00663CEE"/>
    <w:rsid w:val="0066426D"/>
    <w:rsid w:val="00664978"/>
    <w:rsid w:val="00664FDB"/>
    <w:rsid w:val="006653F1"/>
    <w:rsid w:val="00665895"/>
    <w:rsid w:val="00665A64"/>
    <w:rsid w:val="00665AAF"/>
    <w:rsid w:val="00665EF5"/>
    <w:rsid w:val="00666417"/>
    <w:rsid w:val="006668AE"/>
    <w:rsid w:val="00666903"/>
    <w:rsid w:val="006672FA"/>
    <w:rsid w:val="00670279"/>
    <w:rsid w:val="00670E33"/>
    <w:rsid w:val="006714BC"/>
    <w:rsid w:val="00671864"/>
    <w:rsid w:val="00671C1F"/>
    <w:rsid w:val="00671D06"/>
    <w:rsid w:val="00671DD4"/>
    <w:rsid w:val="00671ED8"/>
    <w:rsid w:val="00672B26"/>
    <w:rsid w:val="00672D49"/>
    <w:rsid w:val="00673156"/>
    <w:rsid w:val="006733E7"/>
    <w:rsid w:val="006734BD"/>
    <w:rsid w:val="0067353F"/>
    <w:rsid w:val="00673DA8"/>
    <w:rsid w:val="006743F6"/>
    <w:rsid w:val="0067443D"/>
    <w:rsid w:val="00674DF2"/>
    <w:rsid w:val="006751DD"/>
    <w:rsid w:val="006752BE"/>
    <w:rsid w:val="0067548F"/>
    <w:rsid w:val="006754BC"/>
    <w:rsid w:val="00675950"/>
    <w:rsid w:val="006759D2"/>
    <w:rsid w:val="00675A54"/>
    <w:rsid w:val="00675EA8"/>
    <w:rsid w:val="006768FA"/>
    <w:rsid w:val="00676CAA"/>
    <w:rsid w:val="00677927"/>
    <w:rsid w:val="0067796C"/>
    <w:rsid w:val="00680E6C"/>
    <w:rsid w:val="006811C5"/>
    <w:rsid w:val="00682298"/>
    <w:rsid w:val="006823AA"/>
    <w:rsid w:val="006832E2"/>
    <w:rsid w:val="006837F0"/>
    <w:rsid w:val="006843A9"/>
    <w:rsid w:val="00684975"/>
    <w:rsid w:val="00684D00"/>
    <w:rsid w:val="00685471"/>
    <w:rsid w:val="006854BE"/>
    <w:rsid w:val="00685A83"/>
    <w:rsid w:val="00686238"/>
    <w:rsid w:val="00687889"/>
    <w:rsid w:val="0068796A"/>
    <w:rsid w:val="00687C47"/>
    <w:rsid w:val="0069054E"/>
    <w:rsid w:val="00690979"/>
    <w:rsid w:val="006929EC"/>
    <w:rsid w:val="00692A10"/>
    <w:rsid w:val="00692E24"/>
    <w:rsid w:val="00693243"/>
    <w:rsid w:val="006935AB"/>
    <w:rsid w:val="00693BE7"/>
    <w:rsid w:val="00693CB9"/>
    <w:rsid w:val="00693CEF"/>
    <w:rsid w:val="00694C1E"/>
    <w:rsid w:val="00694EEB"/>
    <w:rsid w:val="0069542A"/>
    <w:rsid w:val="006957D3"/>
    <w:rsid w:val="006967AA"/>
    <w:rsid w:val="006977FB"/>
    <w:rsid w:val="00697C12"/>
    <w:rsid w:val="00697E25"/>
    <w:rsid w:val="00697F37"/>
    <w:rsid w:val="006A03EA"/>
    <w:rsid w:val="006A04BB"/>
    <w:rsid w:val="006A0684"/>
    <w:rsid w:val="006A0A10"/>
    <w:rsid w:val="006A1B42"/>
    <w:rsid w:val="006A1D07"/>
    <w:rsid w:val="006A20B4"/>
    <w:rsid w:val="006A2258"/>
    <w:rsid w:val="006A2C48"/>
    <w:rsid w:val="006A2DA4"/>
    <w:rsid w:val="006A30A1"/>
    <w:rsid w:val="006A3511"/>
    <w:rsid w:val="006A378C"/>
    <w:rsid w:val="006A3C34"/>
    <w:rsid w:val="006A40E6"/>
    <w:rsid w:val="006A46F1"/>
    <w:rsid w:val="006A4B18"/>
    <w:rsid w:val="006A4D4F"/>
    <w:rsid w:val="006A6314"/>
    <w:rsid w:val="006A6C40"/>
    <w:rsid w:val="006B0D5E"/>
    <w:rsid w:val="006B1C7E"/>
    <w:rsid w:val="006B1DA6"/>
    <w:rsid w:val="006B264A"/>
    <w:rsid w:val="006B27DB"/>
    <w:rsid w:val="006B2AB3"/>
    <w:rsid w:val="006B2C57"/>
    <w:rsid w:val="006B39DC"/>
    <w:rsid w:val="006B47BC"/>
    <w:rsid w:val="006B4B4B"/>
    <w:rsid w:val="006B56B1"/>
    <w:rsid w:val="006B73C3"/>
    <w:rsid w:val="006B77F2"/>
    <w:rsid w:val="006C021F"/>
    <w:rsid w:val="006C0A3B"/>
    <w:rsid w:val="006C154E"/>
    <w:rsid w:val="006C1DE1"/>
    <w:rsid w:val="006C2012"/>
    <w:rsid w:val="006C205E"/>
    <w:rsid w:val="006C21F1"/>
    <w:rsid w:val="006C2297"/>
    <w:rsid w:val="006C393C"/>
    <w:rsid w:val="006C3A32"/>
    <w:rsid w:val="006C3E70"/>
    <w:rsid w:val="006C4115"/>
    <w:rsid w:val="006C4323"/>
    <w:rsid w:val="006C4CBD"/>
    <w:rsid w:val="006C4CF2"/>
    <w:rsid w:val="006C5128"/>
    <w:rsid w:val="006C52FB"/>
    <w:rsid w:val="006C5651"/>
    <w:rsid w:val="006C56EF"/>
    <w:rsid w:val="006C5D46"/>
    <w:rsid w:val="006C5EF6"/>
    <w:rsid w:val="006C694F"/>
    <w:rsid w:val="006C72DB"/>
    <w:rsid w:val="006C7ECA"/>
    <w:rsid w:val="006D079A"/>
    <w:rsid w:val="006D0BDF"/>
    <w:rsid w:val="006D1850"/>
    <w:rsid w:val="006D2B8D"/>
    <w:rsid w:val="006D2F41"/>
    <w:rsid w:val="006D3023"/>
    <w:rsid w:val="006D30D2"/>
    <w:rsid w:val="006D3289"/>
    <w:rsid w:val="006D39C2"/>
    <w:rsid w:val="006D3ACA"/>
    <w:rsid w:val="006D3D8B"/>
    <w:rsid w:val="006D447A"/>
    <w:rsid w:val="006D4512"/>
    <w:rsid w:val="006D45A1"/>
    <w:rsid w:val="006D5151"/>
    <w:rsid w:val="006D575E"/>
    <w:rsid w:val="006D6F89"/>
    <w:rsid w:val="006D7447"/>
    <w:rsid w:val="006D7C92"/>
    <w:rsid w:val="006E0372"/>
    <w:rsid w:val="006E04F8"/>
    <w:rsid w:val="006E0A2F"/>
    <w:rsid w:val="006E0B23"/>
    <w:rsid w:val="006E1252"/>
    <w:rsid w:val="006E1269"/>
    <w:rsid w:val="006E1555"/>
    <w:rsid w:val="006E1869"/>
    <w:rsid w:val="006E19C7"/>
    <w:rsid w:val="006E1E91"/>
    <w:rsid w:val="006E1FE7"/>
    <w:rsid w:val="006E205D"/>
    <w:rsid w:val="006E2067"/>
    <w:rsid w:val="006E21C7"/>
    <w:rsid w:val="006E263F"/>
    <w:rsid w:val="006E423E"/>
    <w:rsid w:val="006E4668"/>
    <w:rsid w:val="006E49C3"/>
    <w:rsid w:val="006E4BFD"/>
    <w:rsid w:val="006E4F51"/>
    <w:rsid w:val="006E4FF5"/>
    <w:rsid w:val="006E54BF"/>
    <w:rsid w:val="006E5978"/>
    <w:rsid w:val="006E5B10"/>
    <w:rsid w:val="006E5D2A"/>
    <w:rsid w:val="006E6050"/>
    <w:rsid w:val="006E6065"/>
    <w:rsid w:val="006E6F72"/>
    <w:rsid w:val="006E781C"/>
    <w:rsid w:val="006E7E0C"/>
    <w:rsid w:val="006F014C"/>
    <w:rsid w:val="006F0ECF"/>
    <w:rsid w:val="006F0FE9"/>
    <w:rsid w:val="006F21C7"/>
    <w:rsid w:val="006F2324"/>
    <w:rsid w:val="006F2C7C"/>
    <w:rsid w:val="006F3223"/>
    <w:rsid w:val="006F3595"/>
    <w:rsid w:val="006F3E10"/>
    <w:rsid w:val="006F42A8"/>
    <w:rsid w:val="006F4F6C"/>
    <w:rsid w:val="006F57C8"/>
    <w:rsid w:val="006F61AF"/>
    <w:rsid w:val="006F7185"/>
    <w:rsid w:val="006F77A3"/>
    <w:rsid w:val="00700D28"/>
    <w:rsid w:val="00700E22"/>
    <w:rsid w:val="00701076"/>
    <w:rsid w:val="007010F0"/>
    <w:rsid w:val="007025FC"/>
    <w:rsid w:val="0070305C"/>
    <w:rsid w:val="00703B00"/>
    <w:rsid w:val="00704070"/>
    <w:rsid w:val="007042AE"/>
    <w:rsid w:val="00704ACB"/>
    <w:rsid w:val="00704C98"/>
    <w:rsid w:val="0070502A"/>
    <w:rsid w:val="007059F2"/>
    <w:rsid w:val="007067E6"/>
    <w:rsid w:val="007068A2"/>
    <w:rsid w:val="00706BAF"/>
    <w:rsid w:val="00707DE0"/>
    <w:rsid w:val="00707FE8"/>
    <w:rsid w:val="0071049D"/>
    <w:rsid w:val="007111F1"/>
    <w:rsid w:val="0071174A"/>
    <w:rsid w:val="007122F7"/>
    <w:rsid w:val="00712664"/>
    <w:rsid w:val="00712F04"/>
    <w:rsid w:val="00714D6E"/>
    <w:rsid w:val="007154F4"/>
    <w:rsid w:val="00715576"/>
    <w:rsid w:val="007168C9"/>
    <w:rsid w:val="007172E3"/>
    <w:rsid w:val="00717A45"/>
    <w:rsid w:val="00717FC0"/>
    <w:rsid w:val="00720D09"/>
    <w:rsid w:val="00720D58"/>
    <w:rsid w:val="00720FC9"/>
    <w:rsid w:val="00721053"/>
    <w:rsid w:val="00722587"/>
    <w:rsid w:val="00722ABB"/>
    <w:rsid w:val="00723035"/>
    <w:rsid w:val="007230EF"/>
    <w:rsid w:val="007232C2"/>
    <w:rsid w:val="007236CA"/>
    <w:rsid w:val="007238C4"/>
    <w:rsid w:val="00723A09"/>
    <w:rsid w:val="00723E40"/>
    <w:rsid w:val="00724278"/>
    <w:rsid w:val="00724600"/>
    <w:rsid w:val="0072469E"/>
    <w:rsid w:val="007250D1"/>
    <w:rsid w:val="007258A0"/>
    <w:rsid w:val="00725A69"/>
    <w:rsid w:val="0072612E"/>
    <w:rsid w:val="00726684"/>
    <w:rsid w:val="007267C6"/>
    <w:rsid w:val="007268C8"/>
    <w:rsid w:val="007273F4"/>
    <w:rsid w:val="0072740C"/>
    <w:rsid w:val="0073017D"/>
    <w:rsid w:val="007310DA"/>
    <w:rsid w:val="007311BB"/>
    <w:rsid w:val="00731554"/>
    <w:rsid w:val="007322BB"/>
    <w:rsid w:val="00732A7D"/>
    <w:rsid w:val="00732F81"/>
    <w:rsid w:val="00732FB7"/>
    <w:rsid w:val="00733063"/>
    <w:rsid w:val="007335D5"/>
    <w:rsid w:val="0073426B"/>
    <w:rsid w:val="00734E14"/>
    <w:rsid w:val="00735224"/>
    <w:rsid w:val="007352B8"/>
    <w:rsid w:val="00735C48"/>
    <w:rsid w:val="00735DB2"/>
    <w:rsid w:val="00736129"/>
    <w:rsid w:val="00736380"/>
    <w:rsid w:val="0073651A"/>
    <w:rsid w:val="00736AF8"/>
    <w:rsid w:val="00736AFA"/>
    <w:rsid w:val="0073789D"/>
    <w:rsid w:val="0074065F"/>
    <w:rsid w:val="00740A10"/>
    <w:rsid w:val="00740FCA"/>
    <w:rsid w:val="007413E0"/>
    <w:rsid w:val="007416B1"/>
    <w:rsid w:val="00741AE7"/>
    <w:rsid w:val="00743471"/>
    <w:rsid w:val="007439F0"/>
    <w:rsid w:val="00743B77"/>
    <w:rsid w:val="0074467A"/>
    <w:rsid w:val="007450E3"/>
    <w:rsid w:val="007454BD"/>
    <w:rsid w:val="0074674E"/>
    <w:rsid w:val="0074696F"/>
    <w:rsid w:val="00746BF6"/>
    <w:rsid w:val="00747672"/>
    <w:rsid w:val="00747994"/>
    <w:rsid w:val="00747BA3"/>
    <w:rsid w:val="007500FC"/>
    <w:rsid w:val="007503E9"/>
    <w:rsid w:val="00750456"/>
    <w:rsid w:val="007505BF"/>
    <w:rsid w:val="007507A6"/>
    <w:rsid w:val="007508AC"/>
    <w:rsid w:val="00750BB1"/>
    <w:rsid w:val="00750F7A"/>
    <w:rsid w:val="0075199B"/>
    <w:rsid w:val="00752397"/>
    <w:rsid w:val="00752C0E"/>
    <w:rsid w:val="00752ECD"/>
    <w:rsid w:val="0075335C"/>
    <w:rsid w:val="0075379B"/>
    <w:rsid w:val="00753B7E"/>
    <w:rsid w:val="00753EA0"/>
    <w:rsid w:val="00754306"/>
    <w:rsid w:val="007548C0"/>
    <w:rsid w:val="0075533E"/>
    <w:rsid w:val="00755FB7"/>
    <w:rsid w:val="00756848"/>
    <w:rsid w:val="00756B05"/>
    <w:rsid w:val="00756F22"/>
    <w:rsid w:val="007574D6"/>
    <w:rsid w:val="0075786B"/>
    <w:rsid w:val="00760161"/>
    <w:rsid w:val="00760277"/>
    <w:rsid w:val="0076038B"/>
    <w:rsid w:val="007603BF"/>
    <w:rsid w:val="00760498"/>
    <w:rsid w:val="00761716"/>
    <w:rsid w:val="00761AF7"/>
    <w:rsid w:val="007620B8"/>
    <w:rsid w:val="00762205"/>
    <w:rsid w:val="00762541"/>
    <w:rsid w:val="0076362D"/>
    <w:rsid w:val="00764D20"/>
    <w:rsid w:val="007656C4"/>
    <w:rsid w:val="00765777"/>
    <w:rsid w:val="00766534"/>
    <w:rsid w:val="00766851"/>
    <w:rsid w:val="007703A5"/>
    <w:rsid w:val="00770528"/>
    <w:rsid w:val="00770A82"/>
    <w:rsid w:val="00770B1A"/>
    <w:rsid w:val="00770B58"/>
    <w:rsid w:val="00771363"/>
    <w:rsid w:val="007715EB"/>
    <w:rsid w:val="00771753"/>
    <w:rsid w:val="00771BC5"/>
    <w:rsid w:val="00771CA6"/>
    <w:rsid w:val="00771E42"/>
    <w:rsid w:val="007721D9"/>
    <w:rsid w:val="00772B29"/>
    <w:rsid w:val="007731E6"/>
    <w:rsid w:val="00773A5F"/>
    <w:rsid w:val="00773F3E"/>
    <w:rsid w:val="007745C1"/>
    <w:rsid w:val="00774A75"/>
    <w:rsid w:val="00774B47"/>
    <w:rsid w:val="007755CB"/>
    <w:rsid w:val="007758EE"/>
    <w:rsid w:val="00775C5D"/>
    <w:rsid w:val="00776410"/>
    <w:rsid w:val="00776459"/>
    <w:rsid w:val="007769C2"/>
    <w:rsid w:val="00777A36"/>
    <w:rsid w:val="00777FFC"/>
    <w:rsid w:val="007800BC"/>
    <w:rsid w:val="007805F5"/>
    <w:rsid w:val="00780F65"/>
    <w:rsid w:val="00781755"/>
    <w:rsid w:val="0078180E"/>
    <w:rsid w:val="00781FD0"/>
    <w:rsid w:val="0078232D"/>
    <w:rsid w:val="00782470"/>
    <w:rsid w:val="0078389C"/>
    <w:rsid w:val="00784E35"/>
    <w:rsid w:val="00785A59"/>
    <w:rsid w:val="00785EE1"/>
    <w:rsid w:val="00786716"/>
    <w:rsid w:val="00786C54"/>
    <w:rsid w:val="00787AF4"/>
    <w:rsid w:val="007900A1"/>
    <w:rsid w:val="007900C9"/>
    <w:rsid w:val="0079011C"/>
    <w:rsid w:val="00790F1D"/>
    <w:rsid w:val="007913E1"/>
    <w:rsid w:val="0079184F"/>
    <w:rsid w:val="00791B03"/>
    <w:rsid w:val="007924E1"/>
    <w:rsid w:val="00792918"/>
    <w:rsid w:val="00793331"/>
    <w:rsid w:val="007936FF"/>
    <w:rsid w:val="00793927"/>
    <w:rsid w:val="00793DB4"/>
    <w:rsid w:val="0079479E"/>
    <w:rsid w:val="00794975"/>
    <w:rsid w:val="007949E7"/>
    <w:rsid w:val="007950F0"/>
    <w:rsid w:val="007952C9"/>
    <w:rsid w:val="0079555F"/>
    <w:rsid w:val="00795BB3"/>
    <w:rsid w:val="00795E1E"/>
    <w:rsid w:val="00796410"/>
    <w:rsid w:val="0079653C"/>
    <w:rsid w:val="007966DC"/>
    <w:rsid w:val="00796908"/>
    <w:rsid w:val="00796AB5"/>
    <w:rsid w:val="00796C44"/>
    <w:rsid w:val="00797B09"/>
    <w:rsid w:val="007A0767"/>
    <w:rsid w:val="007A0773"/>
    <w:rsid w:val="007A0E04"/>
    <w:rsid w:val="007A16D8"/>
    <w:rsid w:val="007A233B"/>
    <w:rsid w:val="007A342F"/>
    <w:rsid w:val="007A36B3"/>
    <w:rsid w:val="007A3B96"/>
    <w:rsid w:val="007A43FA"/>
    <w:rsid w:val="007A46A6"/>
    <w:rsid w:val="007A481E"/>
    <w:rsid w:val="007A493A"/>
    <w:rsid w:val="007A4BF8"/>
    <w:rsid w:val="007A5453"/>
    <w:rsid w:val="007A5F9B"/>
    <w:rsid w:val="007A6AAC"/>
    <w:rsid w:val="007A76EC"/>
    <w:rsid w:val="007B007E"/>
    <w:rsid w:val="007B073E"/>
    <w:rsid w:val="007B1341"/>
    <w:rsid w:val="007B1A06"/>
    <w:rsid w:val="007B2368"/>
    <w:rsid w:val="007B25FB"/>
    <w:rsid w:val="007B2963"/>
    <w:rsid w:val="007B3264"/>
    <w:rsid w:val="007B330D"/>
    <w:rsid w:val="007B37E8"/>
    <w:rsid w:val="007B4598"/>
    <w:rsid w:val="007B4D2B"/>
    <w:rsid w:val="007B5101"/>
    <w:rsid w:val="007B530D"/>
    <w:rsid w:val="007B5392"/>
    <w:rsid w:val="007B587D"/>
    <w:rsid w:val="007B5BD6"/>
    <w:rsid w:val="007B63B5"/>
    <w:rsid w:val="007B64AF"/>
    <w:rsid w:val="007B75D8"/>
    <w:rsid w:val="007B7751"/>
    <w:rsid w:val="007B781E"/>
    <w:rsid w:val="007B7F2F"/>
    <w:rsid w:val="007C0B22"/>
    <w:rsid w:val="007C0D42"/>
    <w:rsid w:val="007C0DF6"/>
    <w:rsid w:val="007C0ED0"/>
    <w:rsid w:val="007C0F8E"/>
    <w:rsid w:val="007C11A3"/>
    <w:rsid w:val="007C17F0"/>
    <w:rsid w:val="007C1CBA"/>
    <w:rsid w:val="007C2AC3"/>
    <w:rsid w:val="007C2BD1"/>
    <w:rsid w:val="007C3B02"/>
    <w:rsid w:val="007C3D1A"/>
    <w:rsid w:val="007C44F8"/>
    <w:rsid w:val="007C4D35"/>
    <w:rsid w:val="007C4EDB"/>
    <w:rsid w:val="007C4EF6"/>
    <w:rsid w:val="007C5322"/>
    <w:rsid w:val="007C53DB"/>
    <w:rsid w:val="007C5D56"/>
    <w:rsid w:val="007C60D2"/>
    <w:rsid w:val="007C7001"/>
    <w:rsid w:val="007C778C"/>
    <w:rsid w:val="007C7864"/>
    <w:rsid w:val="007C7F16"/>
    <w:rsid w:val="007D0117"/>
    <w:rsid w:val="007D0198"/>
    <w:rsid w:val="007D0255"/>
    <w:rsid w:val="007D0463"/>
    <w:rsid w:val="007D0A66"/>
    <w:rsid w:val="007D0EB9"/>
    <w:rsid w:val="007D0EBD"/>
    <w:rsid w:val="007D1552"/>
    <w:rsid w:val="007D1AD7"/>
    <w:rsid w:val="007D1F92"/>
    <w:rsid w:val="007D22C3"/>
    <w:rsid w:val="007D2408"/>
    <w:rsid w:val="007D270B"/>
    <w:rsid w:val="007D2866"/>
    <w:rsid w:val="007D2E7C"/>
    <w:rsid w:val="007D2EBF"/>
    <w:rsid w:val="007D2FCC"/>
    <w:rsid w:val="007D3144"/>
    <w:rsid w:val="007D3304"/>
    <w:rsid w:val="007D339A"/>
    <w:rsid w:val="007D33AA"/>
    <w:rsid w:val="007D383F"/>
    <w:rsid w:val="007D3DD6"/>
    <w:rsid w:val="007D4704"/>
    <w:rsid w:val="007D476C"/>
    <w:rsid w:val="007D4E01"/>
    <w:rsid w:val="007D4E8F"/>
    <w:rsid w:val="007D51C7"/>
    <w:rsid w:val="007D541A"/>
    <w:rsid w:val="007D582E"/>
    <w:rsid w:val="007D590D"/>
    <w:rsid w:val="007D61AE"/>
    <w:rsid w:val="007D6275"/>
    <w:rsid w:val="007D66EE"/>
    <w:rsid w:val="007D6BBD"/>
    <w:rsid w:val="007D6D7F"/>
    <w:rsid w:val="007D6E7A"/>
    <w:rsid w:val="007D717D"/>
    <w:rsid w:val="007D77D3"/>
    <w:rsid w:val="007D78C6"/>
    <w:rsid w:val="007E0BDE"/>
    <w:rsid w:val="007E0CE2"/>
    <w:rsid w:val="007E0E74"/>
    <w:rsid w:val="007E15B1"/>
    <w:rsid w:val="007E1759"/>
    <w:rsid w:val="007E1EB7"/>
    <w:rsid w:val="007E2093"/>
    <w:rsid w:val="007E2BA6"/>
    <w:rsid w:val="007E34C0"/>
    <w:rsid w:val="007E3C54"/>
    <w:rsid w:val="007E44DE"/>
    <w:rsid w:val="007E5246"/>
    <w:rsid w:val="007E56AA"/>
    <w:rsid w:val="007E6293"/>
    <w:rsid w:val="007E6342"/>
    <w:rsid w:val="007E6436"/>
    <w:rsid w:val="007E6503"/>
    <w:rsid w:val="007E66A9"/>
    <w:rsid w:val="007E6CD2"/>
    <w:rsid w:val="007E6D80"/>
    <w:rsid w:val="007E7CB3"/>
    <w:rsid w:val="007E7D45"/>
    <w:rsid w:val="007E7D79"/>
    <w:rsid w:val="007E7DAB"/>
    <w:rsid w:val="007F00EB"/>
    <w:rsid w:val="007F0BAE"/>
    <w:rsid w:val="007F0C02"/>
    <w:rsid w:val="007F0E53"/>
    <w:rsid w:val="007F1481"/>
    <w:rsid w:val="007F1E1C"/>
    <w:rsid w:val="007F267F"/>
    <w:rsid w:val="007F2CD2"/>
    <w:rsid w:val="007F3679"/>
    <w:rsid w:val="007F36ED"/>
    <w:rsid w:val="007F375B"/>
    <w:rsid w:val="007F3CB5"/>
    <w:rsid w:val="007F4313"/>
    <w:rsid w:val="007F448C"/>
    <w:rsid w:val="007F6413"/>
    <w:rsid w:val="007F6598"/>
    <w:rsid w:val="007F6A38"/>
    <w:rsid w:val="007F75AB"/>
    <w:rsid w:val="007F766C"/>
    <w:rsid w:val="007F782B"/>
    <w:rsid w:val="007F783D"/>
    <w:rsid w:val="007F7D05"/>
    <w:rsid w:val="00800626"/>
    <w:rsid w:val="008025A6"/>
    <w:rsid w:val="00802B55"/>
    <w:rsid w:val="00803BC1"/>
    <w:rsid w:val="00803E4A"/>
    <w:rsid w:val="008044A5"/>
    <w:rsid w:val="008044B3"/>
    <w:rsid w:val="008050E2"/>
    <w:rsid w:val="0080580F"/>
    <w:rsid w:val="00805C0A"/>
    <w:rsid w:val="00805E2B"/>
    <w:rsid w:val="008060D8"/>
    <w:rsid w:val="00806142"/>
    <w:rsid w:val="0080627C"/>
    <w:rsid w:val="0080640B"/>
    <w:rsid w:val="008072CC"/>
    <w:rsid w:val="0080776B"/>
    <w:rsid w:val="00810140"/>
    <w:rsid w:val="008101E5"/>
    <w:rsid w:val="008103C4"/>
    <w:rsid w:val="00810ED9"/>
    <w:rsid w:val="00810FE2"/>
    <w:rsid w:val="0081138B"/>
    <w:rsid w:val="00811D6F"/>
    <w:rsid w:val="008120C7"/>
    <w:rsid w:val="00812608"/>
    <w:rsid w:val="00812791"/>
    <w:rsid w:val="00812A10"/>
    <w:rsid w:val="00812B69"/>
    <w:rsid w:val="00812CD1"/>
    <w:rsid w:val="00813383"/>
    <w:rsid w:val="008139DF"/>
    <w:rsid w:val="00813E23"/>
    <w:rsid w:val="0081419F"/>
    <w:rsid w:val="00814288"/>
    <w:rsid w:val="00814A4F"/>
    <w:rsid w:val="00816119"/>
    <w:rsid w:val="0081635A"/>
    <w:rsid w:val="008164D9"/>
    <w:rsid w:val="00816800"/>
    <w:rsid w:val="008168A6"/>
    <w:rsid w:val="0081718A"/>
    <w:rsid w:val="008176D5"/>
    <w:rsid w:val="00817AEF"/>
    <w:rsid w:val="00817DCE"/>
    <w:rsid w:val="00817E60"/>
    <w:rsid w:val="00820489"/>
    <w:rsid w:val="00820536"/>
    <w:rsid w:val="0082082E"/>
    <w:rsid w:val="00820A30"/>
    <w:rsid w:val="00820BB0"/>
    <w:rsid w:val="00820D6D"/>
    <w:rsid w:val="008213AA"/>
    <w:rsid w:val="008215E9"/>
    <w:rsid w:val="0082187E"/>
    <w:rsid w:val="008219B6"/>
    <w:rsid w:val="00821B8E"/>
    <w:rsid w:val="00822337"/>
    <w:rsid w:val="00822C66"/>
    <w:rsid w:val="00822C6B"/>
    <w:rsid w:val="00823303"/>
    <w:rsid w:val="00823B30"/>
    <w:rsid w:val="008243F4"/>
    <w:rsid w:val="00824571"/>
    <w:rsid w:val="0082498C"/>
    <w:rsid w:val="00824BB9"/>
    <w:rsid w:val="00824F57"/>
    <w:rsid w:val="0082536E"/>
    <w:rsid w:val="00825679"/>
    <w:rsid w:val="00825BA7"/>
    <w:rsid w:val="00825D06"/>
    <w:rsid w:val="00825F30"/>
    <w:rsid w:val="00826092"/>
    <w:rsid w:val="008261E7"/>
    <w:rsid w:val="00826555"/>
    <w:rsid w:val="00827CCB"/>
    <w:rsid w:val="00830988"/>
    <w:rsid w:val="00830A4B"/>
    <w:rsid w:val="00830BF5"/>
    <w:rsid w:val="008310C8"/>
    <w:rsid w:val="008326E2"/>
    <w:rsid w:val="008327D6"/>
    <w:rsid w:val="00832C7A"/>
    <w:rsid w:val="00833942"/>
    <w:rsid w:val="0083468C"/>
    <w:rsid w:val="008346DB"/>
    <w:rsid w:val="008348A5"/>
    <w:rsid w:val="00834CFD"/>
    <w:rsid w:val="008350D9"/>
    <w:rsid w:val="0083520B"/>
    <w:rsid w:val="008366C7"/>
    <w:rsid w:val="00836CD4"/>
    <w:rsid w:val="00836F2B"/>
    <w:rsid w:val="008373DD"/>
    <w:rsid w:val="0083754A"/>
    <w:rsid w:val="00837570"/>
    <w:rsid w:val="00837B52"/>
    <w:rsid w:val="00837E8F"/>
    <w:rsid w:val="008402E8"/>
    <w:rsid w:val="008403EB"/>
    <w:rsid w:val="00840422"/>
    <w:rsid w:val="00840D14"/>
    <w:rsid w:val="008412B2"/>
    <w:rsid w:val="008415BF"/>
    <w:rsid w:val="008415EE"/>
    <w:rsid w:val="00841B3E"/>
    <w:rsid w:val="008425C4"/>
    <w:rsid w:val="00842CF2"/>
    <w:rsid w:val="00842F96"/>
    <w:rsid w:val="00842FD1"/>
    <w:rsid w:val="0084327D"/>
    <w:rsid w:val="008432EB"/>
    <w:rsid w:val="00843386"/>
    <w:rsid w:val="008436F8"/>
    <w:rsid w:val="008438A9"/>
    <w:rsid w:val="00843B46"/>
    <w:rsid w:val="00843C7B"/>
    <w:rsid w:val="00844118"/>
    <w:rsid w:val="00844361"/>
    <w:rsid w:val="008443C2"/>
    <w:rsid w:val="00844419"/>
    <w:rsid w:val="00845835"/>
    <w:rsid w:val="00845AB4"/>
    <w:rsid w:val="00845C57"/>
    <w:rsid w:val="00845FD7"/>
    <w:rsid w:val="008501A1"/>
    <w:rsid w:val="008503E6"/>
    <w:rsid w:val="00850BAD"/>
    <w:rsid w:val="008512DF"/>
    <w:rsid w:val="00852652"/>
    <w:rsid w:val="008527B4"/>
    <w:rsid w:val="00852C7F"/>
    <w:rsid w:val="008535D2"/>
    <w:rsid w:val="0085372D"/>
    <w:rsid w:val="00853B2A"/>
    <w:rsid w:val="008547EE"/>
    <w:rsid w:val="0085495E"/>
    <w:rsid w:val="008549A0"/>
    <w:rsid w:val="00854A8C"/>
    <w:rsid w:val="00854C34"/>
    <w:rsid w:val="00854FA2"/>
    <w:rsid w:val="00855355"/>
    <w:rsid w:val="00855A16"/>
    <w:rsid w:val="00855A31"/>
    <w:rsid w:val="00855BEE"/>
    <w:rsid w:val="008564CD"/>
    <w:rsid w:val="00857489"/>
    <w:rsid w:val="00857FAE"/>
    <w:rsid w:val="0086035E"/>
    <w:rsid w:val="008604E5"/>
    <w:rsid w:val="008608FF"/>
    <w:rsid w:val="00861147"/>
    <w:rsid w:val="0086133A"/>
    <w:rsid w:val="00861544"/>
    <w:rsid w:val="008618AE"/>
    <w:rsid w:val="00861BFA"/>
    <w:rsid w:val="00861DB7"/>
    <w:rsid w:val="00862129"/>
    <w:rsid w:val="0086263D"/>
    <w:rsid w:val="0086292C"/>
    <w:rsid w:val="0086296D"/>
    <w:rsid w:val="008629C5"/>
    <w:rsid w:val="008630F8"/>
    <w:rsid w:val="00863E62"/>
    <w:rsid w:val="00863F3F"/>
    <w:rsid w:val="00864D98"/>
    <w:rsid w:val="008651E5"/>
    <w:rsid w:val="00865505"/>
    <w:rsid w:val="00865593"/>
    <w:rsid w:val="00866086"/>
    <w:rsid w:val="0086657D"/>
    <w:rsid w:val="008665CE"/>
    <w:rsid w:val="008667A3"/>
    <w:rsid w:val="00866C05"/>
    <w:rsid w:val="00870333"/>
    <w:rsid w:val="00870B96"/>
    <w:rsid w:val="00870E37"/>
    <w:rsid w:val="00870F3F"/>
    <w:rsid w:val="0087109B"/>
    <w:rsid w:val="00871A19"/>
    <w:rsid w:val="008723A6"/>
    <w:rsid w:val="00872CC5"/>
    <w:rsid w:val="00874269"/>
    <w:rsid w:val="0087436E"/>
    <w:rsid w:val="008744C0"/>
    <w:rsid w:val="00874736"/>
    <w:rsid w:val="00874801"/>
    <w:rsid w:val="00875293"/>
    <w:rsid w:val="008757C3"/>
    <w:rsid w:val="008760A3"/>
    <w:rsid w:val="0087610F"/>
    <w:rsid w:val="008761BB"/>
    <w:rsid w:val="00876486"/>
    <w:rsid w:val="00876F56"/>
    <w:rsid w:val="008779F3"/>
    <w:rsid w:val="00877C5B"/>
    <w:rsid w:val="0088056F"/>
    <w:rsid w:val="00880F3E"/>
    <w:rsid w:val="0088150A"/>
    <w:rsid w:val="00881B15"/>
    <w:rsid w:val="008826BB"/>
    <w:rsid w:val="00882C7D"/>
    <w:rsid w:val="00882ED3"/>
    <w:rsid w:val="008837E7"/>
    <w:rsid w:val="00883A83"/>
    <w:rsid w:val="008842EC"/>
    <w:rsid w:val="00884BC5"/>
    <w:rsid w:val="0088527E"/>
    <w:rsid w:val="008854BF"/>
    <w:rsid w:val="00885580"/>
    <w:rsid w:val="008855E8"/>
    <w:rsid w:val="00885695"/>
    <w:rsid w:val="00885A43"/>
    <w:rsid w:val="0088645E"/>
    <w:rsid w:val="00886E9C"/>
    <w:rsid w:val="00887318"/>
    <w:rsid w:val="00887720"/>
    <w:rsid w:val="00887756"/>
    <w:rsid w:val="008878E6"/>
    <w:rsid w:val="00887A18"/>
    <w:rsid w:val="008900E7"/>
    <w:rsid w:val="008902D9"/>
    <w:rsid w:val="0089135C"/>
    <w:rsid w:val="008918B5"/>
    <w:rsid w:val="00891FDE"/>
    <w:rsid w:val="00892BE1"/>
    <w:rsid w:val="00892C67"/>
    <w:rsid w:val="00892FFB"/>
    <w:rsid w:val="008930F2"/>
    <w:rsid w:val="00893925"/>
    <w:rsid w:val="00893A21"/>
    <w:rsid w:val="00893A63"/>
    <w:rsid w:val="00894504"/>
    <w:rsid w:val="0089467D"/>
    <w:rsid w:val="00894E48"/>
    <w:rsid w:val="00894EDB"/>
    <w:rsid w:val="0089586F"/>
    <w:rsid w:val="00895BE1"/>
    <w:rsid w:val="00895C47"/>
    <w:rsid w:val="008969AE"/>
    <w:rsid w:val="00897402"/>
    <w:rsid w:val="00897444"/>
    <w:rsid w:val="00897484"/>
    <w:rsid w:val="0089774F"/>
    <w:rsid w:val="00897FE9"/>
    <w:rsid w:val="008A0166"/>
    <w:rsid w:val="008A0296"/>
    <w:rsid w:val="008A047A"/>
    <w:rsid w:val="008A13A0"/>
    <w:rsid w:val="008A13EE"/>
    <w:rsid w:val="008A14C9"/>
    <w:rsid w:val="008A15BF"/>
    <w:rsid w:val="008A1752"/>
    <w:rsid w:val="008A18ED"/>
    <w:rsid w:val="008A1EBB"/>
    <w:rsid w:val="008A2213"/>
    <w:rsid w:val="008A2271"/>
    <w:rsid w:val="008A2945"/>
    <w:rsid w:val="008A2B07"/>
    <w:rsid w:val="008A2DAE"/>
    <w:rsid w:val="008A308C"/>
    <w:rsid w:val="008A3734"/>
    <w:rsid w:val="008A401E"/>
    <w:rsid w:val="008A40B0"/>
    <w:rsid w:val="008A41AA"/>
    <w:rsid w:val="008A4CA8"/>
    <w:rsid w:val="008A567D"/>
    <w:rsid w:val="008A56CB"/>
    <w:rsid w:val="008A59D9"/>
    <w:rsid w:val="008A5A82"/>
    <w:rsid w:val="008A5F15"/>
    <w:rsid w:val="008A6759"/>
    <w:rsid w:val="008A696B"/>
    <w:rsid w:val="008A70A6"/>
    <w:rsid w:val="008A7C51"/>
    <w:rsid w:val="008B000F"/>
    <w:rsid w:val="008B0348"/>
    <w:rsid w:val="008B07DC"/>
    <w:rsid w:val="008B07E8"/>
    <w:rsid w:val="008B0E16"/>
    <w:rsid w:val="008B1801"/>
    <w:rsid w:val="008B1B86"/>
    <w:rsid w:val="008B2176"/>
    <w:rsid w:val="008B2661"/>
    <w:rsid w:val="008B2FC6"/>
    <w:rsid w:val="008B3415"/>
    <w:rsid w:val="008B355C"/>
    <w:rsid w:val="008B3ECB"/>
    <w:rsid w:val="008B3F5B"/>
    <w:rsid w:val="008B44E1"/>
    <w:rsid w:val="008B534A"/>
    <w:rsid w:val="008B57B3"/>
    <w:rsid w:val="008B5B48"/>
    <w:rsid w:val="008B6111"/>
    <w:rsid w:val="008B625B"/>
    <w:rsid w:val="008B6AB5"/>
    <w:rsid w:val="008B6E1E"/>
    <w:rsid w:val="008B7A15"/>
    <w:rsid w:val="008C013C"/>
    <w:rsid w:val="008C04D8"/>
    <w:rsid w:val="008C1386"/>
    <w:rsid w:val="008C14B1"/>
    <w:rsid w:val="008C18BB"/>
    <w:rsid w:val="008C18DA"/>
    <w:rsid w:val="008C1939"/>
    <w:rsid w:val="008C1AD5"/>
    <w:rsid w:val="008C1E35"/>
    <w:rsid w:val="008C1F12"/>
    <w:rsid w:val="008C22A0"/>
    <w:rsid w:val="008C2639"/>
    <w:rsid w:val="008C2B4A"/>
    <w:rsid w:val="008C319F"/>
    <w:rsid w:val="008C3638"/>
    <w:rsid w:val="008C380D"/>
    <w:rsid w:val="008C40D8"/>
    <w:rsid w:val="008C4180"/>
    <w:rsid w:val="008C42A0"/>
    <w:rsid w:val="008C5009"/>
    <w:rsid w:val="008C52BE"/>
    <w:rsid w:val="008C5A42"/>
    <w:rsid w:val="008C6002"/>
    <w:rsid w:val="008C68C0"/>
    <w:rsid w:val="008C6DF8"/>
    <w:rsid w:val="008C6E32"/>
    <w:rsid w:val="008C74ED"/>
    <w:rsid w:val="008C772C"/>
    <w:rsid w:val="008C7788"/>
    <w:rsid w:val="008C7E39"/>
    <w:rsid w:val="008D0168"/>
    <w:rsid w:val="008D0B09"/>
    <w:rsid w:val="008D13D7"/>
    <w:rsid w:val="008D1AAA"/>
    <w:rsid w:val="008D1B7B"/>
    <w:rsid w:val="008D1CA9"/>
    <w:rsid w:val="008D1EB4"/>
    <w:rsid w:val="008D1F22"/>
    <w:rsid w:val="008D27E0"/>
    <w:rsid w:val="008D290E"/>
    <w:rsid w:val="008D2932"/>
    <w:rsid w:val="008D2F0E"/>
    <w:rsid w:val="008D39F9"/>
    <w:rsid w:val="008D3EC0"/>
    <w:rsid w:val="008D406A"/>
    <w:rsid w:val="008D43B0"/>
    <w:rsid w:val="008D4709"/>
    <w:rsid w:val="008D4ADC"/>
    <w:rsid w:val="008D5255"/>
    <w:rsid w:val="008D55B8"/>
    <w:rsid w:val="008D5EEC"/>
    <w:rsid w:val="008D5FCB"/>
    <w:rsid w:val="008D61DC"/>
    <w:rsid w:val="008D64AD"/>
    <w:rsid w:val="008D652B"/>
    <w:rsid w:val="008D759C"/>
    <w:rsid w:val="008D783E"/>
    <w:rsid w:val="008D78DF"/>
    <w:rsid w:val="008E03D3"/>
    <w:rsid w:val="008E09BE"/>
    <w:rsid w:val="008E1632"/>
    <w:rsid w:val="008E17CF"/>
    <w:rsid w:val="008E1BCA"/>
    <w:rsid w:val="008E20B2"/>
    <w:rsid w:val="008E33CE"/>
    <w:rsid w:val="008E376E"/>
    <w:rsid w:val="008E3818"/>
    <w:rsid w:val="008E3E18"/>
    <w:rsid w:val="008E4283"/>
    <w:rsid w:val="008E4BF5"/>
    <w:rsid w:val="008E598F"/>
    <w:rsid w:val="008E6171"/>
    <w:rsid w:val="008E661F"/>
    <w:rsid w:val="008E6C59"/>
    <w:rsid w:val="008E7D08"/>
    <w:rsid w:val="008F07CB"/>
    <w:rsid w:val="008F0C59"/>
    <w:rsid w:val="008F0DA3"/>
    <w:rsid w:val="008F105C"/>
    <w:rsid w:val="008F18EF"/>
    <w:rsid w:val="008F22B8"/>
    <w:rsid w:val="008F24FB"/>
    <w:rsid w:val="008F25CF"/>
    <w:rsid w:val="008F2D7A"/>
    <w:rsid w:val="008F3A04"/>
    <w:rsid w:val="008F4DB4"/>
    <w:rsid w:val="008F530A"/>
    <w:rsid w:val="008F5670"/>
    <w:rsid w:val="008F5CCE"/>
    <w:rsid w:val="008F5EE3"/>
    <w:rsid w:val="008F66A4"/>
    <w:rsid w:val="008F6E9F"/>
    <w:rsid w:val="008F70DD"/>
    <w:rsid w:val="008F7A0C"/>
    <w:rsid w:val="008F7F58"/>
    <w:rsid w:val="00900BF3"/>
    <w:rsid w:val="00900EFB"/>
    <w:rsid w:val="00901227"/>
    <w:rsid w:val="0090189B"/>
    <w:rsid w:val="00901C47"/>
    <w:rsid w:val="00902208"/>
    <w:rsid w:val="00902491"/>
    <w:rsid w:val="00903881"/>
    <w:rsid w:val="00903987"/>
    <w:rsid w:val="00903ECB"/>
    <w:rsid w:val="00903F0E"/>
    <w:rsid w:val="009042B2"/>
    <w:rsid w:val="009049B9"/>
    <w:rsid w:val="00905383"/>
    <w:rsid w:val="009056CB"/>
    <w:rsid w:val="00905745"/>
    <w:rsid w:val="0090574C"/>
    <w:rsid w:val="009061B8"/>
    <w:rsid w:val="0090630B"/>
    <w:rsid w:val="009063F6"/>
    <w:rsid w:val="009067A5"/>
    <w:rsid w:val="00906E2E"/>
    <w:rsid w:val="00906FA6"/>
    <w:rsid w:val="00907C25"/>
    <w:rsid w:val="0091028E"/>
    <w:rsid w:val="00910475"/>
    <w:rsid w:val="00910FAB"/>
    <w:rsid w:val="009110F9"/>
    <w:rsid w:val="009114FB"/>
    <w:rsid w:val="00911761"/>
    <w:rsid w:val="00911B36"/>
    <w:rsid w:val="00911CC6"/>
    <w:rsid w:val="009121F4"/>
    <w:rsid w:val="009124D2"/>
    <w:rsid w:val="00912D9D"/>
    <w:rsid w:val="0091339C"/>
    <w:rsid w:val="00913685"/>
    <w:rsid w:val="009141A4"/>
    <w:rsid w:val="009144F9"/>
    <w:rsid w:val="00914A46"/>
    <w:rsid w:val="00914CDF"/>
    <w:rsid w:val="00914FAA"/>
    <w:rsid w:val="00915403"/>
    <w:rsid w:val="0091571E"/>
    <w:rsid w:val="00915A53"/>
    <w:rsid w:val="00915CDB"/>
    <w:rsid w:val="00915DD4"/>
    <w:rsid w:val="00916020"/>
    <w:rsid w:val="00916BC5"/>
    <w:rsid w:val="00916F9A"/>
    <w:rsid w:val="009173D0"/>
    <w:rsid w:val="00917C3E"/>
    <w:rsid w:val="00917DE5"/>
    <w:rsid w:val="009202F2"/>
    <w:rsid w:val="00920680"/>
    <w:rsid w:val="00920AA5"/>
    <w:rsid w:val="00920ECA"/>
    <w:rsid w:val="00921002"/>
    <w:rsid w:val="009211F4"/>
    <w:rsid w:val="00921C30"/>
    <w:rsid w:val="00921C4E"/>
    <w:rsid w:val="00921F47"/>
    <w:rsid w:val="009222F0"/>
    <w:rsid w:val="00922A04"/>
    <w:rsid w:val="00922C6C"/>
    <w:rsid w:val="00923149"/>
    <w:rsid w:val="00923C04"/>
    <w:rsid w:val="00923F98"/>
    <w:rsid w:val="009250E0"/>
    <w:rsid w:val="009254A6"/>
    <w:rsid w:val="00925E0A"/>
    <w:rsid w:val="00926715"/>
    <w:rsid w:val="00926F7B"/>
    <w:rsid w:val="0092703E"/>
    <w:rsid w:val="00927F9F"/>
    <w:rsid w:val="0093003E"/>
    <w:rsid w:val="009303B5"/>
    <w:rsid w:val="00930503"/>
    <w:rsid w:val="009305AB"/>
    <w:rsid w:val="00930913"/>
    <w:rsid w:val="00931248"/>
    <w:rsid w:val="0093144E"/>
    <w:rsid w:val="00931706"/>
    <w:rsid w:val="00931B1C"/>
    <w:rsid w:val="00931BB0"/>
    <w:rsid w:val="00931DD8"/>
    <w:rsid w:val="0093211D"/>
    <w:rsid w:val="00932175"/>
    <w:rsid w:val="00933102"/>
    <w:rsid w:val="00933550"/>
    <w:rsid w:val="00933A2A"/>
    <w:rsid w:val="00933B41"/>
    <w:rsid w:val="0093448D"/>
    <w:rsid w:val="00934B66"/>
    <w:rsid w:val="00934C55"/>
    <w:rsid w:val="00934FF0"/>
    <w:rsid w:val="00935909"/>
    <w:rsid w:val="00935BEB"/>
    <w:rsid w:val="00936108"/>
    <w:rsid w:val="009366C1"/>
    <w:rsid w:val="00936A28"/>
    <w:rsid w:val="00936B9D"/>
    <w:rsid w:val="00936E91"/>
    <w:rsid w:val="0093747F"/>
    <w:rsid w:val="009378C0"/>
    <w:rsid w:val="00937E6F"/>
    <w:rsid w:val="00940987"/>
    <w:rsid w:val="00941496"/>
    <w:rsid w:val="00941605"/>
    <w:rsid w:val="00941FD2"/>
    <w:rsid w:val="009429CA"/>
    <w:rsid w:val="00942A50"/>
    <w:rsid w:val="009431CC"/>
    <w:rsid w:val="0094320E"/>
    <w:rsid w:val="00943544"/>
    <w:rsid w:val="00943A66"/>
    <w:rsid w:val="00944317"/>
    <w:rsid w:val="00944E9A"/>
    <w:rsid w:val="0094540A"/>
    <w:rsid w:val="00945E9F"/>
    <w:rsid w:val="00945F2E"/>
    <w:rsid w:val="00946003"/>
    <w:rsid w:val="0094602A"/>
    <w:rsid w:val="00946547"/>
    <w:rsid w:val="009466C7"/>
    <w:rsid w:val="0094684F"/>
    <w:rsid w:val="009468F1"/>
    <w:rsid w:val="0094691B"/>
    <w:rsid w:val="00947138"/>
    <w:rsid w:val="009477A3"/>
    <w:rsid w:val="00947903"/>
    <w:rsid w:val="00947C21"/>
    <w:rsid w:val="00950395"/>
    <w:rsid w:val="009513FB"/>
    <w:rsid w:val="009517E8"/>
    <w:rsid w:val="00951F05"/>
    <w:rsid w:val="00952325"/>
    <w:rsid w:val="00953042"/>
    <w:rsid w:val="0095311D"/>
    <w:rsid w:val="009533D5"/>
    <w:rsid w:val="0095358B"/>
    <w:rsid w:val="00953EB2"/>
    <w:rsid w:val="00953F5A"/>
    <w:rsid w:val="00954594"/>
    <w:rsid w:val="00954A68"/>
    <w:rsid w:val="00955450"/>
    <w:rsid w:val="00955ED0"/>
    <w:rsid w:val="0095682C"/>
    <w:rsid w:val="009569DB"/>
    <w:rsid w:val="00956C9A"/>
    <w:rsid w:val="00957A15"/>
    <w:rsid w:val="00957B02"/>
    <w:rsid w:val="00957D38"/>
    <w:rsid w:val="009607AA"/>
    <w:rsid w:val="00960A9D"/>
    <w:rsid w:val="00961397"/>
    <w:rsid w:val="009617ED"/>
    <w:rsid w:val="00961A75"/>
    <w:rsid w:val="00962541"/>
    <w:rsid w:val="00962754"/>
    <w:rsid w:val="00962A62"/>
    <w:rsid w:val="00962AED"/>
    <w:rsid w:val="00962C97"/>
    <w:rsid w:val="00962DE3"/>
    <w:rsid w:val="009635BC"/>
    <w:rsid w:val="0096397C"/>
    <w:rsid w:val="009641C0"/>
    <w:rsid w:val="00964656"/>
    <w:rsid w:val="00965040"/>
    <w:rsid w:val="00965236"/>
    <w:rsid w:val="00965B50"/>
    <w:rsid w:val="009660B7"/>
    <w:rsid w:val="00966542"/>
    <w:rsid w:val="00966579"/>
    <w:rsid w:val="00966D7B"/>
    <w:rsid w:val="009678F5"/>
    <w:rsid w:val="00967CA6"/>
    <w:rsid w:val="009702E2"/>
    <w:rsid w:val="009702EE"/>
    <w:rsid w:val="009705FE"/>
    <w:rsid w:val="00970B61"/>
    <w:rsid w:val="00971549"/>
    <w:rsid w:val="0097178C"/>
    <w:rsid w:val="00971E2D"/>
    <w:rsid w:val="009722E4"/>
    <w:rsid w:val="00973179"/>
    <w:rsid w:val="009740DD"/>
    <w:rsid w:val="009746A6"/>
    <w:rsid w:val="00974942"/>
    <w:rsid w:val="00975038"/>
    <w:rsid w:val="00975CFB"/>
    <w:rsid w:val="00975D6E"/>
    <w:rsid w:val="00975E7C"/>
    <w:rsid w:val="00976FF4"/>
    <w:rsid w:val="00977136"/>
    <w:rsid w:val="0097745E"/>
    <w:rsid w:val="00980390"/>
    <w:rsid w:val="009803D7"/>
    <w:rsid w:val="009804AD"/>
    <w:rsid w:val="00980757"/>
    <w:rsid w:val="00980C2D"/>
    <w:rsid w:val="00981491"/>
    <w:rsid w:val="00981B8F"/>
    <w:rsid w:val="00981DD8"/>
    <w:rsid w:val="00981E58"/>
    <w:rsid w:val="009821E0"/>
    <w:rsid w:val="00982C36"/>
    <w:rsid w:val="009836A2"/>
    <w:rsid w:val="009837E8"/>
    <w:rsid w:val="009837EF"/>
    <w:rsid w:val="00984676"/>
    <w:rsid w:val="009851A8"/>
    <w:rsid w:val="00985325"/>
    <w:rsid w:val="00985B2A"/>
    <w:rsid w:val="00985DDD"/>
    <w:rsid w:val="00986DF4"/>
    <w:rsid w:val="00987286"/>
    <w:rsid w:val="00987387"/>
    <w:rsid w:val="00987468"/>
    <w:rsid w:val="0099027C"/>
    <w:rsid w:val="00990A28"/>
    <w:rsid w:val="00990FEC"/>
    <w:rsid w:val="00991023"/>
    <w:rsid w:val="009913DB"/>
    <w:rsid w:val="00992243"/>
    <w:rsid w:val="009928F3"/>
    <w:rsid w:val="00992E4C"/>
    <w:rsid w:val="009934B8"/>
    <w:rsid w:val="009939AF"/>
    <w:rsid w:val="0099404B"/>
    <w:rsid w:val="0099450E"/>
    <w:rsid w:val="00994653"/>
    <w:rsid w:val="00994654"/>
    <w:rsid w:val="00994736"/>
    <w:rsid w:val="00994941"/>
    <w:rsid w:val="00995002"/>
    <w:rsid w:val="009951FE"/>
    <w:rsid w:val="00995261"/>
    <w:rsid w:val="0099529A"/>
    <w:rsid w:val="00996B16"/>
    <w:rsid w:val="00996E17"/>
    <w:rsid w:val="009A0198"/>
    <w:rsid w:val="009A035A"/>
    <w:rsid w:val="009A0B20"/>
    <w:rsid w:val="009A14B4"/>
    <w:rsid w:val="009A1E7D"/>
    <w:rsid w:val="009A219F"/>
    <w:rsid w:val="009A22B8"/>
    <w:rsid w:val="009A27FE"/>
    <w:rsid w:val="009A2C4D"/>
    <w:rsid w:val="009A36C4"/>
    <w:rsid w:val="009A385B"/>
    <w:rsid w:val="009A38A8"/>
    <w:rsid w:val="009A4586"/>
    <w:rsid w:val="009A489F"/>
    <w:rsid w:val="009A4C8E"/>
    <w:rsid w:val="009A58DA"/>
    <w:rsid w:val="009A597B"/>
    <w:rsid w:val="009A5C78"/>
    <w:rsid w:val="009A5EFB"/>
    <w:rsid w:val="009A67E0"/>
    <w:rsid w:val="009A75FB"/>
    <w:rsid w:val="009A77C4"/>
    <w:rsid w:val="009A79B1"/>
    <w:rsid w:val="009B1FEF"/>
    <w:rsid w:val="009B21B1"/>
    <w:rsid w:val="009B267E"/>
    <w:rsid w:val="009B27D1"/>
    <w:rsid w:val="009B337B"/>
    <w:rsid w:val="009B3566"/>
    <w:rsid w:val="009B36A9"/>
    <w:rsid w:val="009B3E70"/>
    <w:rsid w:val="009B4D81"/>
    <w:rsid w:val="009B61FD"/>
    <w:rsid w:val="009B6304"/>
    <w:rsid w:val="009B64B6"/>
    <w:rsid w:val="009B667B"/>
    <w:rsid w:val="009B6B0F"/>
    <w:rsid w:val="009B74D0"/>
    <w:rsid w:val="009B75E6"/>
    <w:rsid w:val="009B7A33"/>
    <w:rsid w:val="009B7F67"/>
    <w:rsid w:val="009C0075"/>
    <w:rsid w:val="009C07F3"/>
    <w:rsid w:val="009C0ACF"/>
    <w:rsid w:val="009C1783"/>
    <w:rsid w:val="009C22BE"/>
    <w:rsid w:val="009C245A"/>
    <w:rsid w:val="009C2566"/>
    <w:rsid w:val="009C3C26"/>
    <w:rsid w:val="009C3CC0"/>
    <w:rsid w:val="009C3E24"/>
    <w:rsid w:val="009C471A"/>
    <w:rsid w:val="009C4A11"/>
    <w:rsid w:val="009C4BFF"/>
    <w:rsid w:val="009C4D2E"/>
    <w:rsid w:val="009C5290"/>
    <w:rsid w:val="009C52E8"/>
    <w:rsid w:val="009C5D4D"/>
    <w:rsid w:val="009C5DC7"/>
    <w:rsid w:val="009C625D"/>
    <w:rsid w:val="009C65EF"/>
    <w:rsid w:val="009C6CA2"/>
    <w:rsid w:val="009C713A"/>
    <w:rsid w:val="009C7212"/>
    <w:rsid w:val="009C72F5"/>
    <w:rsid w:val="009C7681"/>
    <w:rsid w:val="009D02BC"/>
    <w:rsid w:val="009D048B"/>
    <w:rsid w:val="009D0D33"/>
    <w:rsid w:val="009D1DD0"/>
    <w:rsid w:val="009D3C55"/>
    <w:rsid w:val="009D4186"/>
    <w:rsid w:val="009D516D"/>
    <w:rsid w:val="009D6508"/>
    <w:rsid w:val="009D6589"/>
    <w:rsid w:val="009D6DAE"/>
    <w:rsid w:val="009D6E98"/>
    <w:rsid w:val="009D7055"/>
    <w:rsid w:val="009D7475"/>
    <w:rsid w:val="009E00F6"/>
    <w:rsid w:val="009E0B01"/>
    <w:rsid w:val="009E0C30"/>
    <w:rsid w:val="009E0DFC"/>
    <w:rsid w:val="009E0E3C"/>
    <w:rsid w:val="009E1107"/>
    <w:rsid w:val="009E1B16"/>
    <w:rsid w:val="009E1DCD"/>
    <w:rsid w:val="009E231D"/>
    <w:rsid w:val="009E23A1"/>
    <w:rsid w:val="009E2500"/>
    <w:rsid w:val="009E2860"/>
    <w:rsid w:val="009E29E0"/>
    <w:rsid w:val="009E2A17"/>
    <w:rsid w:val="009E2CBE"/>
    <w:rsid w:val="009E35E9"/>
    <w:rsid w:val="009E4F06"/>
    <w:rsid w:val="009E5283"/>
    <w:rsid w:val="009E52E7"/>
    <w:rsid w:val="009E5471"/>
    <w:rsid w:val="009E54F4"/>
    <w:rsid w:val="009E56F4"/>
    <w:rsid w:val="009E6415"/>
    <w:rsid w:val="009E6A44"/>
    <w:rsid w:val="009E7966"/>
    <w:rsid w:val="009E7BD0"/>
    <w:rsid w:val="009E7FD9"/>
    <w:rsid w:val="009F058D"/>
    <w:rsid w:val="009F08BB"/>
    <w:rsid w:val="009F1778"/>
    <w:rsid w:val="009F19DD"/>
    <w:rsid w:val="009F2BA7"/>
    <w:rsid w:val="009F2CFD"/>
    <w:rsid w:val="009F315B"/>
    <w:rsid w:val="009F3635"/>
    <w:rsid w:val="009F371E"/>
    <w:rsid w:val="009F38D3"/>
    <w:rsid w:val="009F3C02"/>
    <w:rsid w:val="009F46BD"/>
    <w:rsid w:val="009F47B4"/>
    <w:rsid w:val="009F494C"/>
    <w:rsid w:val="009F4B2E"/>
    <w:rsid w:val="009F4EA0"/>
    <w:rsid w:val="009F5309"/>
    <w:rsid w:val="009F5A60"/>
    <w:rsid w:val="009F5B38"/>
    <w:rsid w:val="009F5BCF"/>
    <w:rsid w:val="009F5F93"/>
    <w:rsid w:val="009F648F"/>
    <w:rsid w:val="009F6491"/>
    <w:rsid w:val="009F66F9"/>
    <w:rsid w:val="009F6742"/>
    <w:rsid w:val="009F69CC"/>
    <w:rsid w:val="009F7524"/>
    <w:rsid w:val="009F7BD1"/>
    <w:rsid w:val="009F7DE9"/>
    <w:rsid w:val="009F7ED3"/>
    <w:rsid w:val="00A00C61"/>
    <w:rsid w:val="00A00FBD"/>
    <w:rsid w:val="00A01867"/>
    <w:rsid w:val="00A019F8"/>
    <w:rsid w:val="00A01A17"/>
    <w:rsid w:val="00A01CFC"/>
    <w:rsid w:val="00A02983"/>
    <w:rsid w:val="00A03028"/>
    <w:rsid w:val="00A03103"/>
    <w:rsid w:val="00A034CD"/>
    <w:rsid w:val="00A03C0E"/>
    <w:rsid w:val="00A03D82"/>
    <w:rsid w:val="00A04BC1"/>
    <w:rsid w:val="00A050F7"/>
    <w:rsid w:val="00A06E43"/>
    <w:rsid w:val="00A06ED1"/>
    <w:rsid w:val="00A07C2B"/>
    <w:rsid w:val="00A10B6D"/>
    <w:rsid w:val="00A111AE"/>
    <w:rsid w:val="00A1186D"/>
    <w:rsid w:val="00A11C4E"/>
    <w:rsid w:val="00A11F14"/>
    <w:rsid w:val="00A11F62"/>
    <w:rsid w:val="00A12061"/>
    <w:rsid w:val="00A12200"/>
    <w:rsid w:val="00A124DC"/>
    <w:rsid w:val="00A12DF7"/>
    <w:rsid w:val="00A12F99"/>
    <w:rsid w:val="00A13020"/>
    <w:rsid w:val="00A133DB"/>
    <w:rsid w:val="00A146BA"/>
    <w:rsid w:val="00A14F3B"/>
    <w:rsid w:val="00A159FD"/>
    <w:rsid w:val="00A15FFB"/>
    <w:rsid w:val="00A16362"/>
    <w:rsid w:val="00A168B7"/>
    <w:rsid w:val="00A17106"/>
    <w:rsid w:val="00A171E8"/>
    <w:rsid w:val="00A1729D"/>
    <w:rsid w:val="00A1769B"/>
    <w:rsid w:val="00A17E32"/>
    <w:rsid w:val="00A17F20"/>
    <w:rsid w:val="00A17F60"/>
    <w:rsid w:val="00A20BDF"/>
    <w:rsid w:val="00A20E4F"/>
    <w:rsid w:val="00A20F9A"/>
    <w:rsid w:val="00A2102D"/>
    <w:rsid w:val="00A216A6"/>
    <w:rsid w:val="00A22911"/>
    <w:rsid w:val="00A22CF4"/>
    <w:rsid w:val="00A230E8"/>
    <w:rsid w:val="00A23A90"/>
    <w:rsid w:val="00A23FF3"/>
    <w:rsid w:val="00A2450A"/>
    <w:rsid w:val="00A255CC"/>
    <w:rsid w:val="00A25619"/>
    <w:rsid w:val="00A26056"/>
    <w:rsid w:val="00A267DC"/>
    <w:rsid w:val="00A27024"/>
    <w:rsid w:val="00A270A5"/>
    <w:rsid w:val="00A2762E"/>
    <w:rsid w:val="00A27A93"/>
    <w:rsid w:val="00A27D9C"/>
    <w:rsid w:val="00A3068C"/>
    <w:rsid w:val="00A310A5"/>
    <w:rsid w:val="00A310E0"/>
    <w:rsid w:val="00A319EB"/>
    <w:rsid w:val="00A31E7C"/>
    <w:rsid w:val="00A320F3"/>
    <w:rsid w:val="00A32DAE"/>
    <w:rsid w:val="00A32E6C"/>
    <w:rsid w:val="00A3302E"/>
    <w:rsid w:val="00A331AB"/>
    <w:rsid w:val="00A3457D"/>
    <w:rsid w:val="00A34817"/>
    <w:rsid w:val="00A35365"/>
    <w:rsid w:val="00A35650"/>
    <w:rsid w:val="00A35BCC"/>
    <w:rsid w:val="00A3605E"/>
    <w:rsid w:val="00A360D3"/>
    <w:rsid w:val="00A3635D"/>
    <w:rsid w:val="00A36708"/>
    <w:rsid w:val="00A36F6F"/>
    <w:rsid w:val="00A373FC"/>
    <w:rsid w:val="00A374C6"/>
    <w:rsid w:val="00A37730"/>
    <w:rsid w:val="00A377A7"/>
    <w:rsid w:val="00A37D5A"/>
    <w:rsid w:val="00A37F6D"/>
    <w:rsid w:val="00A4029D"/>
    <w:rsid w:val="00A40851"/>
    <w:rsid w:val="00A40E4B"/>
    <w:rsid w:val="00A41445"/>
    <w:rsid w:val="00A41EAF"/>
    <w:rsid w:val="00A4212B"/>
    <w:rsid w:val="00A42170"/>
    <w:rsid w:val="00A426E5"/>
    <w:rsid w:val="00A42DB3"/>
    <w:rsid w:val="00A4338E"/>
    <w:rsid w:val="00A43A5F"/>
    <w:rsid w:val="00A43D2C"/>
    <w:rsid w:val="00A448B1"/>
    <w:rsid w:val="00A4516E"/>
    <w:rsid w:val="00A454A7"/>
    <w:rsid w:val="00A45E43"/>
    <w:rsid w:val="00A4641D"/>
    <w:rsid w:val="00A46D03"/>
    <w:rsid w:val="00A47343"/>
    <w:rsid w:val="00A47CB5"/>
    <w:rsid w:val="00A50336"/>
    <w:rsid w:val="00A50CE2"/>
    <w:rsid w:val="00A513EB"/>
    <w:rsid w:val="00A51427"/>
    <w:rsid w:val="00A514E5"/>
    <w:rsid w:val="00A51509"/>
    <w:rsid w:val="00A51639"/>
    <w:rsid w:val="00A51C6E"/>
    <w:rsid w:val="00A51DA7"/>
    <w:rsid w:val="00A523F3"/>
    <w:rsid w:val="00A5379E"/>
    <w:rsid w:val="00A53D6D"/>
    <w:rsid w:val="00A53F6B"/>
    <w:rsid w:val="00A5417F"/>
    <w:rsid w:val="00A54984"/>
    <w:rsid w:val="00A54A88"/>
    <w:rsid w:val="00A5585C"/>
    <w:rsid w:val="00A561A5"/>
    <w:rsid w:val="00A561AF"/>
    <w:rsid w:val="00A5656A"/>
    <w:rsid w:val="00A56834"/>
    <w:rsid w:val="00A56C68"/>
    <w:rsid w:val="00A56FAD"/>
    <w:rsid w:val="00A57BD6"/>
    <w:rsid w:val="00A57EFB"/>
    <w:rsid w:val="00A57F26"/>
    <w:rsid w:val="00A60194"/>
    <w:rsid w:val="00A60353"/>
    <w:rsid w:val="00A605B0"/>
    <w:rsid w:val="00A6207C"/>
    <w:rsid w:val="00A62BA5"/>
    <w:rsid w:val="00A63116"/>
    <w:rsid w:val="00A63599"/>
    <w:rsid w:val="00A63E3F"/>
    <w:rsid w:val="00A6406D"/>
    <w:rsid w:val="00A64231"/>
    <w:rsid w:val="00A64AD2"/>
    <w:rsid w:val="00A64E5F"/>
    <w:rsid w:val="00A658B7"/>
    <w:rsid w:val="00A65931"/>
    <w:rsid w:val="00A661D6"/>
    <w:rsid w:val="00A66755"/>
    <w:rsid w:val="00A667B2"/>
    <w:rsid w:val="00A66B92"/>
    <w:rsid w:val="00A7022B"/>
    <w:rsid w:val="00A70452"/>
    <w:rsid w:val="00A70F71"/>
    <w:rsid w:val="00A71046"/>
    <w:rsid w:val="00A71819"/>
    <w:rsid w:val="00A7181C"/>
    <w:rsid w:val="00A718A6"/>
    <w:rsid w:val="00A71A1F"/>
    <w:rsid w:val="00A723FE"/>
    <w:rsid w:val="00A7295A"/>
    <w:rsid w:val="00A72B2F"/>
    <w:rsid w:val="00A72E45"/>
    <w:rsid w:val="00A733BE"/>
    <w:rsid w:val="00A736DF"/>
    <w:rsid w:val="00A738C7"/>
    <w:rsid w:val="00A746D4"/>
    <w:rsid w:val="00A74F1C"/>
    <w:rsid w:val="00A74F5F"/>
    <w:rsid w:val="00A75918"/>
    <w:rsid w:val="00A75F96"/>
    <w:rsid w:val="00A7638B"/>
    <w:rsid w:val="00A76689"/>
    <w:rsid w:val="00A7678B"/>
    <w:rsid w:val="00A76F0A"/>
    <w:rsid w:val="00A76F6A"/>
    <w:rsid w:val="00A777AA"/>
    <w:rsid w:val="00A77C74"/>
    <w:rsid w:val="00A807EF"/>
    <w:rsid w:val="00A809ED"/>
    <w:rsid w:val="00A80BD7"/>
    <w:rsid w:val="00A810B3"/>
    <w:rsid w:val="00A81B89"/>
    <w:rsid w:val="00A82128"/>
    <w:rsid w:val="00A824AE"/>
    <w:rsid w:val="00A82818"/>
    <w:rsid w:val="00A833C0"/>
    <w:rsid w:val="00A842AD"/>
    <w:rsid w:val="00A847BC"/>
    <w:rsid w:val="00A85564"/>
    <w:rsid w:val="00A859A9"/>
    <w:rsid w:val="00A85F44"/>
    <w:rsid w:val="00A86C96"/>
    <w:rsid w:val="00A870D2"/>
    <w:rsid w:val="00A8712C"/>
    <w:rsid w:val="00A87A1D"/>
    <w:rsid w:val="00A87A4F"/>
    <w:rsid w:val="00A87ED3"/>
    <w:rsid w:val="00A9092E"/>
    <w:rsid w:val="00A912B9"/>
    <w:rsid w:val="00A92104"/>
    <w:rsid w:val="00A9250F"/>
    <w:rsid w:val="00A9377F"/>
    <w:rsid w:val="00A939F5"/>
    <w:rsid w:val="00A93B16"/>
    <w:rsid w:val="00A942C6"/>
    <w:rsid w:val="00A94344"/>
    <w:rsid w:val="00A95656"/>
    <w:rsid w:val="00A95D59"/>
    <w:rsid w:val="00A95F75"/>
    <w:rsid w:val="00A96F21"/>
    <w:rsid w:val="00A97047"/>
    <w:rsid w:val="00A970BD"/>
    <w:rsid w:val="00A970E8"/>
    <w:rsid w:val="00A97432"/>
    <w:rsid w:val="00A979C9"/>
    <w:rsid w:val="00A97E8B"/>
    <w:rsid w:val="00A97FE8"/>
    <w:rsid w:val="00AA09BA"/>
    <w:rsid w:val="00AA0C45"/>
    <w:rsid w:val="00AA11E1"/>
    <w:rsid w:val="00AA12C5"/>
    <w:rsid w:val="00AA18A5"/>
    <w:rsid w:val="00AA190E"/>
    <w:rsid w:val="00AA1EE0"/>
    <w:rsid w:val="00AA2023"/>
    <w:rsid w:val="00AA20C8"/>
    <w:rsid w:val="00AA2410"/>
    <w:rsid w:val="00AA26E1"/>
    <w:rsid w:val="00AA2975"/>
    <w:rsid w:val="00AA2B2D"/>
    <w:rsid w:val="00AA2E87"/>
    <w:rsid w:val="00AA3106"/>
    <w:rsid w:val="00AA324D"/>
    <w:rsid w:val="00AA3461"/>
    <w:rsid w:val="00AA35BB"/>
    <w:rsid w:val="00AA3893"/>
    <w:rsid w:val="00AA3895"/>
    <w:rsid w:val="00AA39C0"/>
    <w:rsid w:val="00AA3F25"/>
    <w:rsid w:val="00AA4153"/>
    <w:rsid w:val="00AA460D"/>
    <w:rsid w:val="00AA4F87"/>
    <w:rsid w:val="00AA5177"/>
    <w:rsid w:val="00AA6489"/>
    <w:rsid w:val="00AA6985"/>
    <w:rsid w:val="00AA6B2D"/>
    <w:rsid w:val="00AA6D02"/>
    <w:rsid w:val="00AA6E30"/>
    <w:rsid w:val="00AA6F95"/>
    <w:rsid w:val="00AA7CF6"/>
    <w:rsid w:val="00AA7F4F"/>
    <w:rsid w:val="00AB0536"/>
    <w:rsid w:val="00AB07D2"/>
    <w:rsid w:val="00AB0841"/>
    <w:rsid w:val="00AB090B"/>
    <w:rsid w:val="00AB0B30"/>
    <w:rsid w:val="00AB1248"/>
    <w:rsid w:val="00AB18D1"/>
    <w:rsid w:val="00AB1C8B"/>
    <w:rsid w:val="00AB349B"/>
    <w:rsid w:val="00AB3D11"/>
    <w:rsid w:val="00AB49C3"/>
    <w:rsid w:val="00AB49E0"/>
    <w:rsid w:val="00AB4FEC"/>
    <w:rsid w:val="00AB56DF"/>
    <w:rsid w:val="00AB57A0"/>
    <w:rsid w:val="00AB5D50"/>
    <w:rsid w:val="00AB6342"/>
    <w:rsid w:val="00AB6445"/>
    <w:rsid w:val="00AB6657"/>
    <w:rsid w:val="00AB70EA"/>
    <w:rsid w:val="00AB76BD"/>
    <w:rsid w:val="00AB7E0D"/>
    <w:rsid w:val="00AC0843"/>
    <w:rsid w:val="00AC0F99"/>
    <w:rsid w:val="00AC1494"/>
    <w:rsid w:val="00AC1777"/>
    <w:rsid w:val="00AC1917"/>
    <w:rsid w:val="00AC2464"/>
    <w:rsid w:val="00AC2986"/>
    <w:rsid w:val="00AC2CEC"/>
    <w:rsid w:val="00AC2EF0"/>
    <w:rsid w:val="00AC330A"/>
    <w:rsid w:val="00AC38CE"/>
    <w:rsid w:val="00AC3B0F"/>
    <w:rsid w:val="00AC3C1F"/>
    <w:rsid w:val="00AC3EB4"/>
    <w:rsid w:val="00AC4044"/>
    <w:rsid w:val="00AC4066"/>
    <w:rsid w:val="00AC45F6"/>
    <w:rsid w:val="00AC49E1"/>
    <w:rsid w:val="00AC4C99"/>
    <w:rsid w:val="00AC5225"/>
    <w:rsid w:val="00AC5871"/>
    <w:rsid w:val="00AC5DBF"/>
    <w:rsid w:val="00AC62E8"/>
    <w:rsid w:val="00AC635A"/>
    <w:rsid w:val="00AC6B91"/>
    <w:rsid w:val="00AC6F8A"/>
    <w:rsid w:val="00AC7BB6"/>
    <w:rsid w:val="00AD07F5"/>
    <w:rsid w:val="00AD0A7D"/>
    <w:rsid w:val="00AD1181"/>
    <w:rsid w:val="00AD11AB"/>
    <w:rsid w:val="00AD1415"/>
    <w:rsid w:val="00AD1914"/>
    <w:rsid w:val="00AD19B9"/>
    <w:rsid w:val="00AD20DB"/>
    <w:rsid w:val="00AD2A47"/>
    <w:rsid w:val="00AD2E01"/>
    <w:rsid w:val="00AD3060"/>
    <w:rsid w:val="00AD32F3"/>
    <w:rsid w:val="00AD38BD"/>
    <w:rsid w:val="00AD3A8B"/>
    <w:rsid w:val="00AD459F"/>
    <w:rsid w:val="00AD5A1E"/>
    <w:rsid w:val="00AD61C3"/>
    <w:rsid w:val="00AD6271"/>
    <w:rsid w:val="00AD6777"/>
    <w:rsid w:val="00AD6ADD"/>
    <w:rsid w:val="00AD797A"/>
    <w:rsid w:val="00AE0BAD"/>
    <w:rsid w:val="00AE0C6E"/>
    <w:rsid w:val="00AE143D"/>
    <w:rsid w:val="00AE3091"/>
    <w:rsid w:val="00AE30AB"/>
    <w:rsid w:val="00AE3135"/>
    <w:rsid w:val="00AE349E"/>
    <w:rsid w:val="00AE3805"/>
    <w:rsid w:val="00AE3DAD"/>
    <w:rsid w:val="00AE4D7A"/>
    <w:rsid w:val="00AE514B"/>
    <w:rsid w:val="00AE5337"/>
    <w:rsid w:val="00AE536A"/>
    <w:rsid w:val="00AE58BC"/>
    <w:rsid w:val="00AE5AB1"/>
    <w:rsid w:val="00AE5BB5"/>
    <w:rsid w:val="00AE6004"/>
    <w:rsid w:val="00AE61CD"/>
    <w:rsid w:val="00AE6B79"/>
    <w:rsid w:val="00AE6C59"/>
    <w:rsid w:val="00AE711A"/>
    <w:rsid w:val="00AE7764"/>
    <w:rsid w:val="00AF0A4A"/>
    <w:rsid w:val="00AF0CA5"/>
    <w:rsid w:val="00AF1484"/>
    <w:rsid w:val="00AF1848"/>
    <w:rsid w:val="00AF1AC1"/>
    <w:rsid w:val="00AF1B98"/>
    <w:rsid w:val="00AF2A27"/>
    <w:rsid w:val="00AF2ACE"/>
    <w:rsid w:val="00AF2C83"/>
    <w:rsid w:val="00AF2C97"/>
    <w:rsid w:val="00AF2DB2"/>
    <w:rsid w:val="00AF558D"/>
    <w:rsid w:val="00AF5ABB"/>
    <w:rsid w:val="00AF5F04"/>
    <w:rsid w:val="00AF6A60"/>
    <w:rsid w:val="00AF7328"/>
    <w:rsid w:val="00AF7435"/>
    <w:rsid w:val="00AF7492"/>
    <w:rsid w:val="00AF756C"/>
    <w:rsid w:val="00AF79C4"/>
    <w:rsid w:val="00AF7B4F"/>
    <w:rsid w:val="00AF7C6D"/>
    <w:rsid w:val="00B00357"/>
    <w:rsid w:val="00B00522"/>
    <w:rsid w:val="00B00946"/>
    <w:rsid w:val="00B00C1F"/>
    <w:rsid w:val="00B011B8"/>
    <w:rsid w:val="00B01828"/>
    <w:rsid w:val="00B0191B"/>
    <w:rsid w:val="00B01A32"/>
    <w:rsid w:val="00B01A43"/>
    <w:rsid w:val="00B01E50"/>
    <w:rsid w:val="00B01E57"/>
    <w:rsid w:val="00B020F8"/>
    <w:rsid w:val="00B02A86"/>
    <w:rsid w:val="00B03033"/>
    <w:rsid w:val="00B03229"/>
    <w:rsid w:val="00B032CF"/>
    <w:rsid w:val="00B0331C"/>
    <w:rsid w:val="00B03640"/>
    <w:rsid w:val="00B03AD3"/>
    <w:rsid w:val="00B03CC2"/>
    <w:rsid w:val="00B043A7"/>
    <w:rsid w:val="00B043E5"/>
    <w:rsid w:val="00B0458E"/>
    <w:rsid w:val="00B04EB8"/>
    <w:rsid w:val="00B05658"/>
    <w:rsid w:val="00B05900"/>
    <w:rsid w:val="00B0606B"/>
    <w:rsid w:val="00B06778"/>
    <w:rsid w:val="00B067F4"/>
    <w:rsid w:val="00B0681C"/>
    <w:rsid w:val="00B0748D"/>
    <w:rsid w:val="00B07AF4"/>
    <w:rsid w:val="00B07D19"/>
    <w:rsid w:val="00B07F3F"/>
    <w:rsid w:val="00B1033B"/>
    <w:rsid w:val="00B1052A"/>
    <w:rsid w:val="00B106B3"/>
    <w:rsid w:val="00B11136"/>
    <w:rsid w:val="00B1119B"/>
    <w:rsid w:val="00B11ED5"/>
    <w:rsid w:val="00B133BF"/>
    <w:rsid w:val="00B1391B"/>
    <w:rsid w:val="00B13AC7"/>
    <w:rsid w:val="00B13B58"/>
    <w:rsid w:val="00B14043"/>
    <w:rsid w:val="00B141CB"/>
    <w:rsid w:val="00B1435F"/>
    <w:rsid w:val="00B147ED"/>
    <w:rsid w:val="00B14B8D"/>
    <w:rsid w:val="00B14E0A"/>
    <w:rsid w:val="00B14E63"/>
    <w:rsid w:val="00B15B51"/>
    <w:rsid w:val="00B161DC"/>
    <w:rsid w:val="00B16E18"/>
    <w:rsid w:val="00B174F0"/>
    <w:rsid w:val="00B200C4"/>
    <w:rsid w:val="00B200DA"/>
    <w:rsid w:val="00B20935"/>
    <w:rsid w:val="00B214D7"/>
    <w:rsid w:val="00B21555"/>
    <w:rsid w:val="00B2261C"/>
    <w:rsid w:val="00B22847"/>
    <w:rsid w:val="00B22AD3"/>
    <w:rsid w:val="00B234E5"/>
    <w:rsid w:val="00B23633"/>
    <w:rsid w:val="00B23974"/>
    <w:rsid w:val="00B23FCD"/>
    <w:rsid w:val="00B244E7"/>
    <w:rsid w:val="00B2486C"/>
    <w:rsid w:val="00B25CEC"/>
    <w:rsid w:val="00B26B0C"/>
    <w:rsid w:val="00B27772"/>
    <w:rsid w:val="00B277D4"/>
    <w:rsid w:val="00B27DBB"/>
    <w:rsid w:val="00B27FDB"/>
    <w:rsid w:val="00B303C7"/>
    <w:rsid w:val="00B309D2"/>
    <w:rsid w:val="00B30E2D"/>
    <w:rsid w:val="00B310F8"/>
    <w:rsid w:val="00B312D1"/>
    <w:rsid w:val="00B313DE"/>
    <w:rsid w:val="00B31B29"/>
    <w:rsid w:val="00B32889"/>
    <w:rsid w:val="00B32A1D"/>
    <w:rsid w:val="00B32A6E"/>
    <w:rsid w:val="00B333DF"/>
    <w:rsid w:val="00B3379F"/>
    <w:rsid w:val="00B346AB"/>
    <w:rsid w:val="00B34DA9"/>
    <w:rsid w:val="00B34F7D"/>
    <w:rsid w:val="00B3571C"/>
    <w:rsid w:val="00B35AEE"/>
    <w:rsid w:val="00B35D22"/>
    <w:rsid w:val="00B35D28"/>
    <w:rsid w:val="00B368EC"/>
    <w:rsid w:val="00B37132"/>
    <w:rsid w:val="00B37482"/>
    <w:rsid w:val="00B37BB8"/>
    <w:rsid w:val="00B401F3"/>
    <w:rsid w:val="00B40DE1"/>
    <w:rsid w:val="00B40ECA"/>
    <w:rsid w:val="00B42227"/>
    <w:rsid w:val="00B42643"/>
    <w:rsid w:val="00B426AD"/>
    <w:rsid w:val="00B42A2C"/>
    <w:rsid w:val="00B42B60"/>
    <w:rsid w:val="00B42C20"/>
    <w:rsid w:val="00B44647"/>
    <w:rsid w:val="00B446AD"/>
    <w:rsid w:val="00B44742"/>
    <w:rsid w:val="00B44B1C"/>
    <w:rsid w:val="00B4567B"/>
    <w:rsid w:val="00B45BD0"/>
    <w:rsid w:val="00B45D99"/>
    <w:rsid w:val="00B461DD"/>
    <w:rsid w:val="00B468C9"/>
    <w:rsid w:val="00B46FDA"/>
    <w:rsid w:val="00B47175"/>
    <w:rsid w:val="00B4732E"/>
    <w:rsid w:val="00B47446"/>
    <w:rsid w:val="00B4745F"/>
    <w:rsid w:val="00B5010C"/>
    <w:rsid w:val="00B50215"/>
    <w:rsid w:val="00B5035E"/>
    <w:rsid w:val="00B51095"/>
    <w:rsid w:val="00B51131"/>
    <w:rsid w:val="00B5242B"/>
    <w:rsid w:val="00B5270E"/>
    <w:rsid w:val="00B53176"/>
    <w:rsid w:val="00B531BF"/>
    <w:rsid w:val="00B53C58"/>
    <w:rsid w:val="00B53ED4"/>
    <w:rsid w:val="00B54146"/>
    <w:rsid w:val="00B54230"/>
    <w:rsid w:val="00B5475C"/>
    <w:rsid w:val="00B54B3F"/>
    <w:rsid w:val="00B5561F"/>
    <w:rsid w:val="00B55D41"/>
    <w:rsid w:val="00B56446"/>
    <w:rsid w:val="00B566D2"/>
    <w:rsid w:val="00B56AC5"/>
    <w:rsid w:val="00B60051"/>
    <w:rsid w:val="00B603C3"/>
    <w:rsid w:val="00B606BC"/>
    <w:rsid w:val="00B615F8"/>
    <w:rsid w:val="00B6195B"/>
    <w:rsid w:val="00B61CA2"/>
    <w:rsid w:val="00B625E7"/>
    <w:rsid w:val="00B62716"/>
    <w:rsid w:val="00B62979"/>
    <w:rsid w:val="00B62F86"/>
    <w:rsid w:val="00B634E2"/>
    <w:rsid w:val="00B63E0E"/>
    <w:rsid w:val="00B63FE1"/>
    <w:rsid w:val="00B64496"/>
    <w:rsid w:val="00B64717"/>
    <w:rsid w:val="00B65265"/>
    <w:rsid w:val="00B65852"/>
    <w:rsid w:val="00B65BE6"/>
    <w:rsid w:val="00B65D4F"/>
    <w:rsid w:val="00B66E9E"/>
    <w:rsid w:val="00B66EFA"/>
    <w:rsid w:val="00B66FEA"/>
    <w:rsid w:val="00B6795F"/>
    <w:rsid w:val="00B70718"/>
    <w:rsid w:val="00B70805"/>
    <w:rsid w:val="00B70DE2"/>
    <w:rsid w:val="00B71235"/>
    <w:rsid w:val="00B71576"/>
    <w:rsid w:val="00B727AB"/>
    <w:rsid w:val="00B727F1"/>
    <w:rsid w:val="00B7282A"/>
    <w:rsid w:val="00B7341F"/>
    <w:rsid w:val="00B73A25"/>
    <w:rsid w:val="00B73D33"/>
    <w:rsid w:val="00B74325"/>
    <w:rsid w:val="00B74543"/>
    <w:rsid w:val="00B74725"/>
    <w:rsid w:val="00B74980"/>
    <w:rsid w:val="00B74C64"/>
    <w:rsid w:val="00B74D0E"/>
    <w:rsid w:val="00B74F3C"/>
    <w:rsid w:val="00B753FD"/>
    <w:rsid w:val="00B755A3"/>
    <w:rsid w:val="00B75B85"/>
    <w:rsid w:val="00B75F1A"/>
    <w:rsid w:val="00B775E8"/>
    <w:rsid w:val="00B776E3"/>
    <w:rsid w:val="00B77CBE"/>
    <w:rsid w:val="00B77FC8"/>
    <w:rsid w:val="00B77FE9"/>
    <w:rsid w:val="00B800D5"/>
    <w:rsid w:val="00B803D6"/>
    <w:rsid w:val="00B80443"/>
    <w:rsid w:val="00B809A8"/>
    <w:rsid w:val="00B80E69"/>
    <w:rsid w:val="00B813A7"/>
    <w:rsid w:val="00B813D9"/>
    <w:rsid w:val="00B826EB"/>
    <w:rsid w:val="00B8273E"/>
    <w:rsid w:val="00B82D5F"/>
    <w:rsid w:val="00B840FE"/>
    <w:rsid w:val="00B84140"/>
    <w:rsid w:val="00B841D9"/>
    <w:rsid w:val="00B84263"/>
    <w:rsid w:val="00B844BC"/>
    <w:rsid w:val="00B8507D"/>
    <w:rsid w:val="00B85EDF"/>
    <w:rsid w:val="00B861F1"/>
    <w:rsid w:val="00B86432"/>
    <w:rsid w:val="00B86447"/>
    <w:rsid w:val="00B86624"/>
    <w:rsid w:val="00B866BA"/>
    <w:rsid w:val="00B86C2F"/>
    <w:rsid w:val="00B87A4C"/>
    <w:rsid w:val="00B87C83"/>
    <w:rsid w:val="00B87F2E"/>
    <w:rsid w:val="00B901E3"/>
    <w:rsid w:val="00B903F9"/>
    <w:rsid w:val="00B903FC"/>
    <w:rsid w:val="00B90721"/>
    <w:rsid w:val="00B911DE"/>
    <w:rsid w:val="00B91420"/>
    <w:rsid w:val="00B916C3"/>
    <w:rsid w:val="00B916FA"/>
    <w:rsid w:val="00B91A5E"/>
    <w:rsid w:val="00B91BAB"/>
    <w:rsid w:val="00B92646"/>
    <w:rsid w:val="00B92C31"/>
    <w:rsid w:val="00B93409"/>
    <w:rsid w:val="00B939F2"/>
    <w:rsid w:val="00B93A15"/>
    <w:rsid w:val="00B93AF8"/>
    <w:rsid w:val="00B93DE7"/>
    <w:rsid w:val="00B941D0"/>
    <w:rsid w:val="00B942E4"/>
    <w:rsid w:val="00B94732"/>
    <w:rsid w:val="00B947A4"/>
    <w:rsid w:val="00B94F10"/>
    <w:rsid w:val="00B95522"/>
    <w:rsid w:val="00B95ECB"/>
    <w:rsid w:val="00B961BE"/>
    <w:rsid w:val="00B96639"/>
    <w:rsid w:val="00B96CBE"/>
    <w:rsid w:val="00B96DA1"/>
    <w:rsid w:val="00B9718B"/>
    <w:rsid w:val="00B97603"/>
    <w:rsid w:val="00B97886"/>
    <w:rsid w:val="00B97959"/>
    <w:rsid w:val="00B97E28"/>
    <w:rsid w:val="00BA1449"/>
    <w:rsid w:val="00BA17E2"/>
    <w:rsid w:val="00BA184A"/>
    <w:rsid w:val="00BA1EAD"/>
    <w:rsid w:val="00BA2CDD"/>
    <w:rsid w:val="00BA2E86"/>
    <w:rsid w:val="00BA3214"/>
    <w:rsid w:val="00BA3473"/>
    <w:rsid w:val="00BA39C7"/>
    <w:rsid w:val="00BA3A04"/>
    <w:rsid w:val="00BA3E9E"/>
    <w:rsid w:val="00BA3ECB"/>
    <w:rsid w:val="00BA47D9"/>
    <w:rsid w:val="00BA52F2"/>
    <w:rsid w:val="00BA534C"/>
    <w:rsid w:val="00BA537E"/>
    <w:rsid w:val="00BA58A4"/>
    <w:rsid w:val="00BA5FC2"/>
    <w:rsid w:val="00BA66A8"/>
    <w:rsid w:val="00BA6804"/>
    <w:rsid w:val="00BA6A65"/>
    <w:rsid w:val="00BA6CCD"/>
    <w:rsid w:val="00BA6FE3"/>
    <w:rsid w:val="00BA77A8"/>
    <w:rsid w:val="00BA7966"/>
    <w:rsid w:val="00BB145B"/>
    <w:rsid w:val="00BB1526"/>
    <w:rsid w:val="00BB1689"/>
    <w:rsid w:val="00BB185E"/>
    <w:rsid w:val="00BB1974"/>
    <w:rsid w:val="00BB2967"/>
    <w:rsid w:val="00BB2AD0"/>
    <w:rsid w:val="00BB38ED"/>
    <w:rsid w:val="00BB397A"/>
    <w:rsid w:val="00BB3BA7"/>
    <w:rsid w:val="00BB41F1"/>
    <w:rsid w:val="00BB4C8E"/>
    <w:rsid w:val="00BB4D89"/>
    <w:rsid w:val="00BB4E62"/>
    <w:rsid w:val="00BB534D"/>
    <w:rsid w:val="00BB5542"/>
    <w:rsid w:val="00BB5CD8"/>
    <w:rsid w:val="00BB5F1B"/>
    <w:rsid w:val="00BB602A"/>
    <w:rsid w:val="00BB657F"/>
    <w:rsid w:val="00BB6791"/>
    <w:rsid w:val="00BB6852"/>
    <w:rsid w:val="00BB6C2F"/>
    <w:rsid w:val="00BB6D1D"/>
    <w:rsid w:val="00BB6EE3"/>
    <w:rsid w:val="00BB73A8"/>
    <w:rsid w:val="00BB7623"/>
    <w:rsid w:val="00BB78AC"/>
    <w:rsid w:val="00BC0FD9"/>
    <w:rsid w:val="00BC1297"/>
    <w:rsid w:val="00BC12E8"/>
    <w:rsid w:val="00BC1D10"/>
    <w:rsid w:val="00BC205B"/>
    <w:rsid w:val="00BC2856"/>
    <w:rsid w:val="00BC28E6"/>
    <w:rsid w:val="00BC373F"/>
    <w:rsid w:val="00BC389F"/>
    <w:rsid w:val="00BC39F0"/>
    <w:rsid w:val="00BC3C6E"/>
    <w:rsid w:val="00BC41DD"/>
    <w:rsid w:val="00BC4C47"/>
    <w:rsid w:val="00BC630D"/>
    <w:rsid w:val="00BC6840"/>
    <w:rsid w:val="00BC6C61"/>
    <w:rsid w:val="00BC7557"/>
    <w:rsid w:val="00BD02CB"/>
    <w:rsid w:val="00BD0344"/>
    <w:rsid w:val="00BD038D"/>
    <w:rsid w:val="00BD0471"/>
    <w:rsid w:val="00BD05D0"/>
    <w:rsid w:val="00BD12DA"/>
    <w:rsid w:val="00BD1425"/>
    <w:rsid w:val="00BD1604"/>
    <w:rsid w:val="00BD20FD"/>
    <w:rsid w:val="00BD35A2"/>
    <w:rsid w:val="00BD3A93"/>
    <w:rsid w:val="00BD48C0"/>
    <w:rsid w:val="00BD4B49"/>
    <w:rsid w:val="00BD4B8E"/>
    <w:rsid w:val="00BD4C4F"/>
    <w:rsid w:val="00BD5110"/>
    <w:rsid w:val="00BD51BC"/>
    <w:rsid w:val="00BD5850"/>
    <w:rsid w:val="00BD5ED0"/>
    <w:rsid w:val="00BD6332"/>
    <w:rsid w:val="00BD6FE9"/>
    <w:rsid w:val="00BD70ED"/>
    <w:rsid w:val="00BD71C7"/>
    <w:rsid w:val="00BD7EB4"/>
    <w:rsid w:val="00BE0066"/>
    <w:rsid w:val="00BE0098"/>
    <w:rsid w:val="00BE1B2D"/>
    <w:rsid w:val="00BE1D54"/>
    <w:rsid w:val="00BE295F"/>
    <w:rsid w:val="00BE2C65"/>
    <w:rsid w:val="00BE2F14"/>
    <w:rsid w:val="00BE30E0"/>
    <w:rsid w:val="00BE326A"/>
    <w:rsid w:val="00BE32A2"/>
    <w:rsid w:val="00BE3747"/>
    <w:rsid w:val="00BE37E8"/>
    <w:rsid w:val="00BE3F62"/>
    <w:rsid w:val="00BE4648"/>
    <w:rsid w:val="00BE4D3C"/>
    <w:rsid w:val="00BE5B41"/>
    <w:rsid w:val="00BE5B91"/>
    <w:rsid w:val="00BE5F3D"/>
    <w:rsid w:val="00BE69E6"/>
    <w:rsid w:val="00BE7ACC"/>
    <w:rsid w:val="00BE7B79"/>
    <w:rsid w:val="00BF1180"/>
    <w:rsid w:val="00BF1733"/>
    <w:rsid w:val="00BF1C65"/>
    <w:rsid w:val="00BF21A2"/>
    <w:rsid w:val="00BF266F"/>
    <w:rsid w:val="00BF27FD"/>
    <w:rsid w:val="00BF30E1"/>
    <w:rsid w:val="00BF31C2"/>
    <w:rsid w:val="00BF350E"/>
    <w:rsid w:val="00BF3AC1"/>
    <w:rsid w:val="00BF3D31"/>
    <w:rsid w:val="00BF40E6"/>
    <w:rsid w:val="00BF428F"/>
    <w:rsid w:val="00BF435F"/>
    <w:rsid w:val="00BF448D"/>
    <w:rsid w:val="00BF4936"/>
    <w:rsid w:val="00BF5782"/>
    <w:rsid w:val="00BF5AC4"/>
    <w:rsid w:val="00BF683B"/>
    <w:rsid w:val="00BF7255"/>
    <w:rsid w:val="00BF7377"/>
    <w:rsid w:val="00BF7693"/>
    <w:rsid w:val="00BF7C86"/>
    <w:rsid w:val="00BF7F52"/>
    <w:rsid w:val="00C00534"/>
    <w:rsid w:val="00C00E8F"/>
    <w:rsid w:val="00C01859"/>
    <w:rsid w:val="00C02474"/>
    <w:rsid w:val="00C02CDB"/>
    <w:rsid w:val="00C030C3"/>
    <w:rsid w:val="00C037D0"/>
    <w:rsid w:val="00C03CA0"/>
    <w:rsid w:val="00C041E5"/>
    <w:rsid w:val="00C04383"/>
    <w:rsid w:val="00C04996"/>
    <w:rsid w:val="00C04C58"/>
    <w:rsid w:val="00C04E5E"/>
    <w:rsid w:val="00C05424"/>
    <w:rsid w:val="00C055CA"/>
    <w:rsid w:val="00C05B44"/>
    <w:rsid w:val="00C068F7"/>
    <w:rsid w:val="00C07835"/>
    <w:rsid w:val="00C078CD"/>
    <w:rsid w:val="00C07ADE"/>
    <w:rsid w:val="00C07DE9"/>
    <w:rsid w:val="00C10296"/>
    <w:rsid w:val="00C10500"/>
    <w:rsid w:val="00C10A10"/>
    <w:rsid w:val="00C10BB5"/>
    <w:rsid w:val="00C10BBB"/>
    <w:rsid w:val="00C10D29"/>
    <w:rsid w:val="00C1127A"/>
    <w:rsid w:val="00C113DD"/>
    <w:rsid w:val="00C1150C"/>
    <w:rsid w:val="00C11D6A"/>
    <w:rsid w:val="00C128C9"/>
    <w:rsid w:val="00C12E3F"/>
    <w:rsid w:val="00C13C37"/>
    <w:rsid w:val="00C13E2C"/>
    <w:rsid w:val="00C14060"/>
    <w:rsid w:val="00C15321"/>
    <w:rsid w:val="00C15F0F"/>
    <w:rsid w:val="00C1642A"/>
    <w:rsid w:val="00C16516"/>
    <w:rsid w:val="00C16B11"/>
    <w:rsid w:val="00C16B75"/>
    <w:rsid w:val="00C16EAF"/>
    <w:rsid w:val="00C16EE8"/>
    <w:rsid w:val="00C17744"/>
    <w:rsid w:val="00C217E5"/>
    <w:rsid w:val="00C225AB"/>
    <w:rsid w:val="00C22AE2"/>
    <w:rsid w:val="00C22F6E"/>
    <w:rsid w:val="00C23714"/>
    <w:rsid w:val="00C23851"/>
    <w:rsid w:val="00C23953"/>
    <w:rsid w:val="00C23BCC"/>
    <w:rsid w:val="00C23C74"/>
    <w:rsid w:val="00C23C87"/>
    <w:rsid w:val="00C2416D"/>
    <w:rsid w:val="00C24DAB"/>
    <w:rsid w:val="00C252EB"/>
    <w:rsid w:val="00C261B8"/>
    <w:rsid w:val="00C26574"/>
    <w:rsid w:val="00C27135"/>
    <w:rsid w:val="00C2748F"/>
    <w:rsid w:val="00C30267"/>
    <w:rsid w:val="00C303BE"/>
    <w:rsid w:val="00C3065B"/>
    <w:rsid w:val="00C31199"/>
    <w:rsid w:val="00C31699"/>
    <w:rsid w:val="00C31D11"/>
    <w:rsid w:val="00C327A4"/>
    <w:rsid w:val="00C328A9"/>
    <w:rsid w:val="00C32C20"/>
    <w:rsid w:val="00C32CDF"/>
    <w:rsid w:val="00C32FEB"/>
    <w:rsid w:val="00C332BE"/>
    <w:rsid w:val="00C3350F"/>
    <w:rsid w:val="00C33D61"/>
    <w:rsid w:val="00C34CE1"/>
    <w:rsid w:val="00C34D51"/>
    <w:rsid w:val="00C359CD"/>
    <w:rsid w:val="00C35C54"/>
    <w:rsid w:val="00C3603E"/>
    <w:rsid w:val="00C361D5"/>
    <w:rsid w:val="00C36C89"/>
    <w:rsid w:val="00C36FDB"/>
    <w:rsid w:val="00C372BF"/>
    <w:rsid w:val="00C40A8A"/>
    <w:rsid w:val="00C40B38"/>
    <w:rsid w:val="00C415B9"/>
    <w:rsid w:val="00C41AC8"/>
    <w:rsid w:val="00C41BDA"/>
    <w:rsid w:val="00C41C4C"/>
    <w:rsid w:val="00C42065"/>
    <w:rsid w:val="00C4240A"/>
    <w:rsid w:val="00C42426"/>
    <w:rsid w:val="00C42A28"/>
    <w:rsid w:val="00C42BAA"/>
    <w:rsid w:val="00C43978"/>
    <w:rsid w:val="00C43A6B"/>
    <w:rsid w:val="00C442A3"/>
    <w:rsid w:val="00C44727"/>
    <w:rsid w:val="00C44B93"/>
    <w:rsid w:val="00C44F54"/>
    <w:rsid w:val="00C4560A"/>
    <w:rsid w:val="00C456BF"/>
    <w:rsid w:val="00C45EAE"/>
    <w:rsid w:val="00C46682"/>
    <w:rsid w:val="00C46819"/>
    <w:rsid w:val="00C4688A"/>
    <w:rsid w:val="00C47A07"/>
    <w:rsid w:val="00C47DE1"/>
    <w:rsid w:val="00C50234"/>
    <w:rsid w:val="00C50D84"/>
    <w:rsid w:val="00C50EFA"/>
    <w:rsid w:val="00C512D1"/>
    <w:rsid w:val="00C514EC"/>
    <w:rsid w:val="00C51B71"/>
    <w:rsid w:val="00C51D50"/>
    <w:rsid w:val="00C51E9E"/>
    <w:rsid w:val="00C51EF5"/>
    <w:rsid w:val="00C51F91"/>
    <w:rsid w:val="00C52697"/>
    <w:rsid w:val="00C52A1E"/>
    <w:rsid w:val="00C52B28"/>
    <w:rsid w:val="00C531F4"/>
    <w:rsid w:val="00C5364D"/>
    <w:rsid w:val="00C53B68"/>
    <w:rsid w:val="00C53ECE"/>
    <w:rsid w:val="00C54006"/>
    <w:rsid w:val="00C54671"/>
    <w:rsid w:val="00C554D6"/>
    <w:rsid w:val="00C55B3E"/>
    <w:rsid w:val="00C55B91"/>
    <w:rsid w:val="00C5627E"/>
    <w:rsid w:val="00C56435"/>
    <w:rsid w:val="00C572D9"/>
    <w:rsid w:val="00C57648"/>
    <w:rsid w:val="00C60540"/>
    <w:rsid w:val="00C605A7"/>
    <w:rsid w:val="00C61576"/>
    <w:rsid w:val="00C6199F"/>
    <w:rsid w:val="00C6228B"/>
    <w:rsid w:val="00C62903"/>
    <w:rsid w:val="00C63222"/>
    <w:rsid w:val="00C63386"/>
    <w:rsid w:val="00C636B9"/>
    <w:rsid w:val="00C64112"/>
    <w:rsid w:val="00C64602"/>
    <w:rsid w:val="00C65743"/>
    <w:rsid w:val="00C65839"/>
    <w:rsid w:val="00C65AD3"/>
    <w:rsid w:val="00C65AD6"/>
    <w:rsid w:val="00C65CDE"/>
    <w:rsid w:val="00C66515"/>
    <w:rsid w:val="00C665B7"/>
    <w:rsid w:val="00C67A37"/>
    <w:rsid w:val="00C67C9E"/>
    <w:rsid w:val="00C67F56"/>
    <w:rsid w:val="00C67FE7"/>
    <w:rsid w:val="00C70363"/>
    <w:rsid w:val="00C71488"/>
    <w:rsid w:val="00C717DE"/>
    <w:rsid w:val="00C71E03"/>
    <w:rsid w:val="00C71F15"/>
    <w:rsid w:val="00C72E54"/>
    <w:rsid w:val="00C7309C"/>
    <w:rsid w:val="00C7346F"/>
    <w:rsid w:val="00C73664"/>
    <w:rsid w:val="00C73776"/>
    <w:rsid w:val="00C7380E"/>
    <w:rsid w:val="00C739C0"/>
    <w:rsid w:val="00C73A89"/>
    <w:rsid w:val="00C73B1C"/>
    <w:rsid w:val="00C73D3C"/>
    <w:rsid w:val="00C740FD"/>
    <w:rsid w:val="00C74468"/>
    <w:rsid w:val="00C748F1"/>
    <w:rsid w:val="00C74D3D"/>
    <w:rsid w:val="00C74D74"/>
    <w:rsid w:val="00C75138"/>
    <w:rsid w:val="00C759C9"/>
    <w:rsid w:val="00C75B60"/>
    <w:rsid w:val="00C75C5B"/>
    <w:rsid w:val="00C75D29"/>
    <w:rsid w:val="00C7624C"/>
    <w:rsid w:val="00C763DB"/>
    <w:rsid w:val="00C76CB5"/>
    <w:rsid w:val="00C76F0A"/>
    <w:rsid w:val="00C7761E"/>
    <w:rsid w:val="00C77B35"/>
    <w:rsid w:val="00C77DB6"/>
    <w:rsid w:val="00C801AD"/>
    <w:rsid w:val="00C80207"/>
    <w:rsid w:val="00C80A7A"/>
    <w:rsid w:val="00C81120"/>
    <w:rsid w:val="00C8199D"/>
    <w:rsid w:val="00C823AD"/>
    <w:rsid w:val="00C828F6"/>
    <w:rsid w:val="00C82A22"/>
    <w:rsid w:val="00C836CD"/>
    <w:rsid w:val="00C844D9"/>
    <w:rsid w:val="00C84832"/>
    <w:rsid w:val="00C84F5B"/>
    <w:rsid w:val="00C857B3"/>
    <w:rsid w:val="00C85D0C"/>
    <w:rsid w:val="00C86145"/>
    <w:rsid w:val="00C861C7"/>
    <w:rsid w:val="00C865A2"/>
    <w:rsid w:val="00C86B49"/>
    <w:rsid w:val="00C86ED9"/>
    <w:rsid w:val="00C874B5"/>
    <w:rsid w:val="00C874D7"/>
    <w:rsid w:val="00C87635"/>
    <w:rsid w:val="00C878E7"/>
    <w:rsid w:val="00C87A2D"/>
    <w:rsid w:val="00C90A84"/>
    <w:rsid w:val="00C90C63"/>
    <w:rsid w:val="00C91523"/>
    <w:rsid w:val="00C9154B"/>
    <w:rsid w:val="00C91DF8"/>
    <w:rsid w:val="00C9230D"/>
    <w:rsid w:val="00C9344B"/>
    <w:rsid w:val="00C93697"/>
    <w:rsid w:val="00C939AF"/>
    <w:rsid w:val="00C93A72"/>
    <w:rsid w:val="00C943CE"/>
    <w:rsid w:val="00C95217"/>
    <w:rsid w:val="00C95264"/>
    <w:rsid w:val="00C95A5D"/>
    <w:rsid w:val="00C95BD3"/>
    <w:rsid w:val="00C95FE5"/>
    <w:rsid w:val="00C96EFE"/>
    <w:rsid w:val="00C97D2E"/>
    <w:rsid w:val="00CA03BB"/>
    <w:rsid w:val="00CA0594"/>
    <w:rsid w:val="00CA0727"/>
    <w:rsid w:val="00CA0D33"/>
    <w:rsid w:val="00CA17F3"/>
    <w:rsid w:val="00CA1D0A"/>
    <w:rsid w:val="00CA1FE6"/>
    <w:rsid w:val="00CA3284"/>
    <w:rsid w:val="00CA35C0"/>
    <w:rsid w:val="00CA35FB"/>
    <w:rsid w:val="00CA389C"/>
    <w:rsid w:val="00CA3B70"/>
    <w:rsid w:val="00CA4959"/>
    <w:rsid w:val="00CA59B7"/>
    <w:rsid w:val="00CA61EC"/>
    <w:rsid w:val="00CA6311"/>
    <w:rsid w:val="00CA68B5"/>
    <w:rsid w:val="00CA6CB0"/>
    <w:rsid w:val="00CA7126"/>
    <w:rsid w:val="00CA743B"/>
    <w:rsid w:val="00CA784F"/>
    <w:rsid w:val="00CA7962"/>
    <w:rsid w:val="00CA7F96"/>
    <w:rsid w:val="00CB01FB"/>
    <w:rsid w:val="00CB0853"/>
    <w:rsid w:val="00CB0B0B"/>
    <w:rsid w:val="00CB0BF6"/>
    <w:rsid w:val="00CB0E07"/>
    <w:rsid w:val="00CB0F2D"/>
    <w:rsid w:val="00CB12D1"/>
    <w:rsid w:val="00CB1B46"/>
    <w:rsid w:val="00CB2BDF"/>
    <w:rsid w:val="00CB2CD7"/>
    <w:rsid w:val="00CB2F23"/>
    <w:rsid w:val="00CB3772"/>
    <w:rsid w:val="00CB3C43"/>
    <w:rsid w:val="00CB3C7D"/>
    <w:rsid w:val="00CB4354"/>
    <w:rsid w:val="00CB47DE"/>
    <w:rsid w:val="00CB4A82"/>
    <w:rsid w:val="00CB5165"/>
    <w:rsid w:val="00CB528E"/>
    <w:rsid w:val="00CB68AC"/>
    <w:rsid w:val="00CB6AC2"/>
    <w:rsid w:val="00CB7DD0"/>
    <w:rsid w:val="00CB7FB8"/>
    <w:rsid w:val="00CC0173"/>
    <w:rsid w:val="00CC017C"/>
    <w:rsid w:val="00CC0455"/>
    <w:rsid w:val="00CC0555"/>
    <w:rsid w:val="00CC089B"/>
    <w:rsid w:val="00CC09A2"/>
    <w:rsid w:val="00CC0F66"/>
    <w:rsid w:val="00CC1093"/>
    <w:rsid w:val="00CC11BF"/>
    <w:rsid w:val="00CC13F0"/>
    <w:rsid w:val="00CC2677"/>
    <w:rsid w:val="00CC2780"/>
    <w:rsid w:val="00CC3100"/>
    <w:rsid w:val="00CC3665"/>
    <w:rsid w:val="00CC3754"/>
    <w:rsid w:val="00CC3B9D"/>
    <w:rsid w:val="00CC3CC3"/>
    <w:rsid w:val="00CC3E1A"/>
    <w:rsid w:val="00CC402D"/>
    <w:rsid w:val="00CC4255"/>
    <w:rsid w:val="00CC44CE"/>
    <w:rsid w:val="00CC48B2"/>
    <w:rsid w:val="00CC496D"/>
    <w:rsid w:val="00CC5146"/>
    <w:rsid w:val="00CC584D"/>
    <w:rsid w:val="00CC60AB"/>
    <w:rsid w:val="00CC6811"/>
    <w:rsid w:val="00CC739A"/>
    <w:rsid w:val="00CD01FC"/>
    <w:rsid w:val="00CD082F"/>
    <w:rsid w:val="00CD0E1F"/>
    <w:rsid w:val="00CD1591"/>
    <w:rsid w:val="00CD257C"/>
    <w:rsid w:val="00CD2CE2"/>
    <w:rsid w:val="00CD2D3A"/>
    <w:rsid w:val="00CD2D79"/>
    <w:rsid w:val="00CD2EAA"/>
    <w:rsid w:val="00CD354F"/>
    <w:rsid w:val="00CD3906"/>
    <w:rsid w:val="00CD3AB1"/>
    <w:rsid w:val="00CD408A"/>
    <w:rsid w:val="00CD41E8"/>
    <w:rsid w:val="00CD441E"/>
    <w:rsid w:val="00CD4C73"/>
    <w:rsid w:val="00CD5201"/>
    <w:rsid w:val="00CD5212"/>
    <w:rsid w:val="00CD5DE6"/>
    <w:rsid w:val="00CD6B0A"/>
    <w:rsid w:val="00CD6DFF"/>
    <w:rsid w:val="00CD74BB"/>
    <w:rsid w:val="00CD7B97"/>
    <w:rsid w:val="00CE02D6"/>
    <w:rsid w:val="00CE06A3"/>
    <w:rsid w:val="00CE0CFE"/>
    <w:rsid w:val="00CE0EE5"/>
    <w:rsid w:val="00CE113D"/>
    <w:rsid w:val="00CE1831"/>
    <w:rsid w:val="00CE1E0D"/>
    <w:rsid w:val="00CE304C"/>
    <w:rsid w:val="00CE390F"/>
    <w:rsid w:val="00CE3BC1"/>
    <w:rsid w:val="00CE4BC6"/>
    <w:rsid w:val="00CE4D0A"/>
    <w:rsid w:val="00CE4DE2"/>
    <w:rsid w:val="00CE4F04"/>
    <w:rsid w:val="00CE4FAF"/>
    <w:rsid w:val="00CE5138"/>
    <w:rsid w:val="00CE516A"/>
    <w:rsid w:val="00CE5686"/>
    <w:rsid w:val="00CE5695"/>
    <w:rsid w:val="00CE577C"/>
    <w:rsid w:val="00CE6E3B"/>
    <w:rsid w:val="00CE7014"/>
    <w:rsid w:val="00CE72BB"/>
    <w:rsid w:val="00CE749F"/>
    <w:rsid w:val="00CF0084"/>
    <w:rsid w:val="00CF0122"/>
    <w:rsid w:val="00CF0138"/>
    <w:rsid w:val="00CF03AE"/>
    <w:rsid w:val="00CF0481"/>
    <w:rsid w:val="00CF0CE5"/>
    <w:rsid w:val="00CF10FA"/>
    <w:rsid w:val="00CF16F3"/>
    <w:rsid w:val="00CF1B9F"/>
    <w:rsid w:val="00CF27D9"/>
    <w:rsid w:val="00CF2F10"/>
    <w:rsid w:val="00CF313B"/>
    <w:rsid w:val="00CF3190"/>
    <w:rsid w:val="00CF3209"/>
    <w:rsid w:val="00CF320B"/>
    <w:rsid w:val="00CF33C5"/>
    <w:rsid w:val="00CF3A62"/>
    <w:rsid w:val="00CF3A99"/>
    <w:rsid w:val="00CF40DA"/>
    <w:rsid w:val="00CF411F"/>
    <w:rsid w:val="00CF4A83"/>
    <w:rsid w:val="00CF4E43"/>
    <w:rsid w:val="00CF5516"/>
    <w:rsid w:val="00CF60E3"/>
    <w:rsid w:val="00CF6961"/>
    <w:rsid w:val="00CF6E35"/>
    <w:rsid w:val="00CF6E44"/>
    <w:rsid w:val="00CF7228"/>
    <w:rsid w:val="00CF77A5"/>
    <w:rsid w:val="00CF7871"/>
    <w:rsid w:val="00CF79C3"/>
    <w:rsid w:val="00CF7D33"/>
    <w:rsid w:val="00D0013D"/>
    <w:rsid w:val="00D00495"/>
    <w:rsid w:val="00D00B9E"/>
    <w:rsid w:val="00D00EFA"/>
    <w:rsid w:val="00D01349"/>
    <w:rsid w:val="00D01419"/>
    <w:rsid w:val="00D01AF8"/>
    <w:rsid w:val="00D02879"/>
    <w:rsid w:val="00D02A65"/>
    <w:rsid w:val="00D038C7"/>
    <w:rsid w:val="00D04527"/>
    <w:rsid w:val="00D047AB"/>
    <w:rsid w:val="00D04A9A"/>
    <w:rsid w:val="00D0514A"/>
    <w:rsid w:val="00D052AD"/>
    <w:rsid w:val="00D0535C"/>
    <w:rsid w:val="00D0552D"/>
    <w:rsid w:val="00D055EA"/>
    <w:rsid w:val="00D05B80"/>
    <w:rsid w:val="00D05DC9"/>
    <w:rsid w:val="00D062D4"/>
    <w:rsid w:val="00D0633B"/>
    <w:rsid w:val="00D066B9"/>
    <w:rsid w:val="00D06A0C"/>
    <w:rsid w:val="00D070CF"/>
    <w:rsid w:val="00D07D17"/>
    <w:rsid w:val="00D102B7"/>
    <w:rsid w:val="00D103F9"/>
    <w:rsid w:val="00D10B11"/>
    <w:rsid w:val="00D114AA"/>
    <w:rsid w:val="00D1264A"/>
    <w:rsid w:val="00D12872"/>
    <w:rsid w:val="00D12882"/>
    <w:rsid w:val="00D12AE6"/>
    <w:rsid w:val="00D12FA3"/>
    <w:rsid w:val="00D131EB"/>
    <w:rsid w:val="00D132E1"/>
    <w:rsid w:val="00D13B28"/>
    <w:rsid w:val="00D13D01"/>
    <w:rsid w:val="00D140D5"/>
    <w:rsid w:val="00D147A7"/>
    <w:rsid w:val="00D1487C"/>
    <w:rsid w:val="00D14BA2"/>
    <w:rsid w:val="00D14C69"/>
    <w:rsid w:val="00D14D16"/>
    <w:rsid w:val="00D14EDB"/>
    <w:rsid w:val="00D15123"/>
    <w:rsid w:val="00D15387"/>
    <w:rsid w:val="00D1573F"/>
    <w:rsid w:val="00D15CAD"/>
    <w:rsid w:val="00D16168"/>
    <w:rsid w:val="00D1621F"/>
    <w:rsid w:val="00D164A5"/>
    <w:rsid w:val="00D16676"/>
    <w:rsid w:val="00D167DB"/>
    <w:rsid w:val="00D16B31"/>
    <w:rsid w:val="00D16BB4"/>
    <w:rsid w:val="00D16F14"/>
    <w:rsid w:val="00D16FA5"/>
    <w:rsid w:val="00D171DF"/>
    <w:rsid w:val="00D1795C"/>
    <w:rsid w:val="00D202D5"/>
    <w:rsid w:val="00D20C0B"/>
    <w:rsid w:val="00D20C2D"/>
    <w:rsid w:val="00D20C39"/>
    <w:rsid w:val="00D21732"/>
    <w:rsid w:val="00D21ADC"/>
    <w:rsid w:val="00D21E8B"/>
    <w:rsid w:val="00D22045"/>
    <w:rsid w:val="00D220EA"/>
    <w:rsid w:val="00D239C9"/>
    <w:rsid w:val="00D239F9"/>
    <w:rsid w:val="00D23BD1"/>
    <w:rsid w:val="00D240DB"/>
    <w:rsid w:val="00D2481E"/>
    <w:rsid w:val="00D2488F"/>
    <w:rsid w:val="00D250C4"/>
    <w:rsid w:val="00D253EA"/>
    <w:rsid w:val="00D254DE"/>
    <w:rsid w:val="00D258F5"/>
    <w:rsid w:val="00D25EA4"/>
    <w:rsid w:val="00D27FDD"/>
    <w:rsid w:val="00D30021"/>
    <w:rsid w:val="00D3056B"/>
    <w:rsid w:val="00D30F55"/>
    <w:rsid w:val="00D30FEB"/>
    <w:rsid w:val="00D3112B"/>
    <w:rsid w:val="00D319BB"/>
    <w:rsid w:val="00D322B8"/>
    <w:rsid w:val="00D3256B"/>
    <w:rsid w:val="00D32B5E"/>
    <w:rsid w:val="00D33026"/>
    <w:rsid w:val="00D330A6"/>
    <w:rsid w:val="00D330EB"/>
    <w:rsid w:val="00D3317F"/>
    <w:rsid w:val="00D3371A"/>
    <w:rsid w:val="00D34123"/>
    <w:rsid w:val="00D34D2F"/>
    <w:rsid w:val="00D3511F"/>
    <w:rsid w:val="00D352FE"/>
    <w:rsid w:val="00D353BC"/>
    <w:rsid w:val="00D35457"/>
    <w:rsid w:val="00D358C7"/>
    <w:rsid w:val="00D35A51"/>
    <w:rsid w:val="00D35ECB"/>
    <w:rsid w:val="00D35F23"/>
    <w:rsid w:val="00D36044"/>
    <w:rsid w:val="00D36782"/>
    <w:rsid w:val="00D378BF"/>
    <w:rsid w:val="00D37B7B"/>
    <w:rsid w:val="00D37D83"/>
    <w:rsid w:val="00D403EA"/>
    <w:rsid w:val="00D40E90"/>
    <w:rsid w:val="00D41083"/>
    <w:rsid w:val="00D4137F"/>
    <w:rsid w:val="00D413BD"/>
    <w:rsid w:val="00D41474"/>
    <w:rsid w:val="00D41692"/>
    <w:rsid w:val="00D418F1"/>
    <w:rsid w:val="00D41ED0"/>
    <w:rsid w:val="00D42372"/>
    <w:rsid w:val="00D427ED"/>
    <w:rsid w:val="00D42E1C"/>
    <w:rsid w:val="00D430BB"/>
    <w:rsid w:val="00D432C7"/>
    <w:rsid w:val="00D440B3"/>
    <w:rsid w:val="00D448E0"/>
    <w:rsid w:val="00D44902"/>
    <w:rsid w:val="00D44F16"/>
    <w:rsid w:val="00D452E9"/>
    <w:rsid w:val="00D4559C"/>
    <w:rsid w:val="00D45A00"/>
    <w:rsid w:val="00D468C6"/>
    <w:rsid w:val="00D468F5"/>
    <w:rsid w:val="00D46ACE"/>
    <w:rsid w:val="00D46ECE"/>
    <w:rsid w:val="00D471D0"/>
    <w:rsid w:val="00D502F6"/>
    <w:rsid w:val="00D50348"/>
    <w:rsid w:val="00D50386"/>
    <w:rsid w:val="00D51225"/>
    <w:rsid w:val="00D512F8"/>
    <w:rsid w:val="00D513AE"/>
    <w:rsid w:val="00D51406"/>
    <w:rsid w:val="00D51CEF"/>
    <w:rsid w:val="00D52893"/>
    <w:rsid w:val="00D52A18"/>
    <w:rsid w:val="00D52FED"/>
    <w:rsid w:val="00D53162"/>
    <w:rsid w:val="00D537A4"/>
    <w:rsid w:val="00D53BDC"/>
    <w:rsid w:val="00D53DD0"/>
    <w:rsid w:val="00D54162"/>
    <w:rsid w:val="00D54495"/>
    <w:rsid w:val="00D550E1"/>
    <w:rsid w:val="00D5569F"/>
    <w:rsid w:val="00D56472"/>
    <w:rsid w:val="00D5730B"/>
    <w:rsid w:val="00D578C8"/>
    <w:rsid w:val="00D57994"/>
    <w:rsid w:val="00D57BC8"/>
    <w:rsid w:val="00D57BD6"/>
    <w:rsid w:val="00D57D9C"/>
    <w:rsid w:val="00D60861"/>
    <w:rsid w:val="00D60A58"/>
    <w:rsid w:val="00D60FBC"/>
    <w:rsid w:val="00D62607"/>
    <w:rsid w:val="00D62A02"/>
    <w:rsid w:val="00D62A67"/>
    <w:rsid w:val="00D6350E"/>
    <w:rsid w:val="00D637BC"/>
    <w:rsid w:val="00D63B8C"/>
    <w:rsid w:val="00D641C9"/>
    <w:rsid w:val="00D64679"/>
    <w:rsid w:val="00D647BD"/>
    <w:rsid w:val="00D6484A"/>
    <w:rsid w:val="00D6490B"/>
    <w:rsid w:val="00D6499A"/>
    <w:rsid w:val="00D64E00"/>
    <w:rsid w:val="00D64ED9"/>
    <w:rsid w:val="00D65489"/>
    <w:rsid w:val="00D65495"/>
    <w:rsid w:val="00D654D6"/>
    <w:rsid w:val="00D65DAA"/>
    <w:rsid w:val="00D660BC"/>
    <w:rsid w:val="00D671B3"/>
    <w:rsid w:val="00D67C49"/>
    <w:rsid w:val="00D67E6E"/>
    <w:rsid w:val="00D70695"/>
    <w:rsid w:val="00D70BF0"/>
    <w:rsid w:val="00D71536"/>
    <w:rsid w:val="00D71C3E"/>
    <w:rsid w:val="00D71F25"/>
    <w:rsid w:val="00D7285D"/>
    <w:rsid w:val="00D72D80"/>
    <w:rsid w:val="00D7318B"/>
    <w:rsid w:val="00D73294"/>
    <w:rsid w:val="00D74221"/>
    <w:rsid w:val="00D74848"/>
    <w:rsid w:val="00D75122"/>
    <w:rsid w:val="00D75B11"/>
    <w:rsid w:val="00D76242"/>
    <w:rsid w:val="00D7638F"/>
    <w:rsid w:val="00D7662B"/>
    <w:rsid w:val="00D76730"/>
    <w:rsid w:val="00D76735"/>
    <w:rsid w:val="00D804B2"/>
    <w:rsid w:val="00D80A5E"/>
    <w:rsid w:val="00D80FF5"/>
    <w:rsid w:val="00D81176"/>
    <w:rsid w:val="00D813FC"/>
    <w:rsid w:val="00D8157C"/>
    <w:rsid w:val="00D81912"/>
    <w:rsid w:val="00D81AF1"/>
    <w:rsid w:val="00D81C48"/>
    <w:rsid w:val="00D81DA9"/>
    <w:rsid w:val="00D823C4"/>
    <w:rsid w:val="00D82549"/>
    <w:rsid w:val="00D825EF"/>
    <w:rsid w:val="00D826DC"/>
    <w:rsid w:val="00D827D5"/>
    <w:rsid w:val="00D82C5B"/>
    <w:rsid w:val="00D82E6F"/>
    <w:rsid w:val="00D83315"/>
    <w:rsid w:val="00D839DF"/>
    <w:rsid w:val="00D8410D"/>
    <w:rsid w:val="00D84808"/>
    <w:rsid w:val="00D84915"/>
    <w:rsid w:val="00D854E6"/>
    <w:rsid w:val="00D8576D"/>
    <w:rsid w:val="00D85D80"/>
    <w:rsid w:val="00D85DE4"/>
    <w:rsid w:val="00D861E6"/>
    <w:rsid w:val="00D8644B"/>
    <w:rsid w:val="00D8659C"/>
    <w:rsid w:val="00D868CF"/>
    <w:rsid w:val="00D8695F"/>
    <w:rsid w:val="00D86A8E"/>
    <w:rsid w:val="00D878E5"/>
    <w:rsid w:val="00D90389"/>
    <w:rsid w:val="00D911D0"/>
    <w:rsid w:val="00D91451"/>
    <w:rsid w:val="00D9189F"/>
    <w:rsid w:val="00D91D77"/>
    <w:rsid w:val="00D9217F"/>
    <w:rsid w:val="00D92220"/>
    <w:rsid w:val="00D92A9E"/>
    <w:rsid w:val="00D92FC9"/>
    <w:rsid w:val="00D9333A"/>
    <w:rsid w:val="00D93A1D"/>
    <w:rsid w:val="00D93BCE"/>
    <w:rsid w:val="00D94A42"/>
    <w:rsid w:val="00D94E1A"/>
    <w:rsid w:val="00D94E69"/>
    <w:rsid w:val="00D9562A"/>
    <w:rsid w:val="00D96682"/>
    <w:rsid w:val="00D967CE"/>
    <w:rsid w:val="00D96C95"/>
    <w:rsid w:val="00D96E54"/>
    <w:rsid w:val="00D970FA"/>
    <w:rsid w:val="00DA0103"/>
    <w:rsid w:val="00DA0A8E"/>
    <w:rsid w:val="00DA0B83"/>
    <w:rsid w:val="00DA1AE7"/>
    <w:rsid w:val="00DA1CE0"/>
    <w:rsid w:val="00DA1DC7"/>
    <w:rsid w:val="00DA27B1"/>
    <w:rsid w:val="00DA38F7"/>
    <w:rsid w:val="00DA3CDD"/>
    <w:rsid w:val="00DA3DD8"/>
    <w:rsid w:val="00DA4527"/>
    <w:rsid w:val="00DA46D4"/>
    <w:rsid w:val="00DA47BD"/>
    <w:rsid w:val="00DA49C8"/>
    <w:rsid w:val="00DA4D84"/>
    <w:rsid w:val="00DA5CC1"/>
    <w:rsid w:val="00DA5F52"/>
    <w:rsid w:val="00DA5FC2"/>
    <w:rsid w:val="00DA6337"/>
    <w:rsid w:val="00DA64E1"/>
    <w:rsid w:val="00DA6858"/>
    <w:rsid w:val="00DA6B7A"/>
    <w:rsid w:val="00DA7336"/>
    <w:rsid w:val="00DA76E3"/>
    <w:rsid w:val="00DA7CE8"/>
    <w:rsid w:val="00DB07A9"/>
    <w:rsid w:val="00DB0DE4"/>
    <w:rsid w:val="00DB106E"/>
    <w:rsid w:val="00DB10CA"/>
    <w:rsid w:val="00DB1231"/>
    <w:rsid w:val="00DB18D9"/>
    <w:rsid w:val="00DB1DCB"/>
    <w:rsid w:val="00DB289D"/>
    <w:rsid w:val="00DB2EAB"/>
    <w:rsid w:val="00DB2F80"/>
    <w:rsid w:val="00DB3057"/>
    <w:rsid w:val="00DB343C"/>
    <w:rsid w:val="00DB391C"/>
    <w:rsid w:val="00DB3B59"/>
    <w:rsid w:val="00DB4772"/>
    <w:rsid w:val="00DB4839"/>
    <w:rsid w:val="00DB4AC0"/>
    <w:rsid w:val="00DB4D84"/>
    <w:rsid w:val="00DB5D23"/>
    <w:rsid w:val="00DB5E52"/>
    <w:rsid w:val="00DB64B4"/>
    <w:rsid w:val="00DB67E7"/>
    <w:rsid w:val="00DB6A83"/>
    <w:rsid w:val="00DB6C44"/>
    <w:rsid w:val="00DB6FF4"/>
    <w:rsid w:val="00DB70BC"/>
    <w:rsid w:val="00DB7601"/>
    <w:rsid w:val="00DB77A6"/>
    <w:rsid w:val="00DB7F4B"/>
    <w:rsid w:val="00DC02A8"/>
    <w:rsid w:val="00DC12F8"/>
    <w:rsid w:val="00DC15DC"/>
    <w:rsid w:val="00DC18CF"/>
    <w:rsid w:val="00DC19E4"/>
    <w:rsid w:val="00DC1D6A"/>
    <w:rsid w:val="00DC234D"/>
    <w:rsid w:val="00DC27B2"/>
    <w:rsid w:val="00DC28D1"/>
    <w:rsid w:val="00DC2EBA"/>
    <w:rsid w:val="00DC365C"/>
    <w:rsid w:val="00DC3A50"/>
    <w:rsid w:val="00DC3A85"/>
    <w:rsid w:val="00DC45B3"/>
    <w:rsid w:val="00DC4860"/>
    <w:rsid w:val="00DC4A4E"/>
    <w:rsid w:val="00DC574D"/>
    <w:rsid w:val="00DC594A"/>
    <w:rsid w:val="00DC5C9A"/>
    <w:rsid w:val="00DC6385"/>
    <w:rsid w:val="00DC66FD"/>
    <w:rsid w:val="00DC7443"/>
    <w:rsid w:val="00DC7F76"/>
    <w:rsid w:val="00DD0085"/>
    <w:rsid w:val="00DD0B55"/>
    <w:rsid w:val="00DD0FC0"/>
    <w:rsid w:val="00DD16BD"/>
    <w:rsid w:val="00DD1BA0"/>
    <w:rsid w:val="00DD2785"/>
    <w:rsid w:val="00DD394F"/>
    <w:rsid w:val="00DD3A65"/>
    <w:rsid w:val="00DD4214"/>
    <w:rsid w:val="00DD4759"/>
    <w:rsid w:val="00DD4895"/>
    <w:rsid w:val="00DD4F5D"/>
    <w:rsid w:val="00DD51AA"/>
    <w:rsid w:val="00DD5C43"/>
    <w:rsid w:val="00DD64F1"/>
    <w:rsid w:val="00DD6D31"/>
    <w:rsid w:val="00DE0933"/>
    <w:rsid w:val="00DE0AAE"/>
    <w:rsid w:val="00DE0E05"/>
    <w:rsid w:val="00DE11E0"/>
    <w:rsid w:val="00DE1B18"/>
    <w:rsid w:val="00DE1CD0"/>
    <w:rsid w:val="00DE1FF6"/>
    <w:rsid w:val="00DE20DD"/>
    <w:rsid w:val="00DE2277"/>
    <w:rsid w:val="00DE2510"/>
    <w:rsid w:val="00DE2929"/>
    <w:rsid w:val="00DE33F4"/>
    <w:rsid w:val="00DE37A2"/>
    <w:rsid w:val="00DE3FE5"/>
    <w:rsid w:val="00DE41E2"/>
    <w:rsid w:val="00DE4420"/>
    <w:rsid w:val="00DE4A0F"/>
    <w:rsid w:val="00DE4C76"/>
    <w:rsid w:val="00DE4D00"/>
    <w:rsid w:val="00DE539F"/>
    <w:rsid w:val="00DE53D4"/>
    <w:rsid w:val="00DE5423"/>
    <w:rsid w:val="00DE54B3"/>
    <w:rsid w:val="00DE60B5"/>
    <w:rsid w:val="00DE63EB"/>
    <w:rsid w:val="00DE6C4F"/>
    <w:rsid w:val="00DE7B41"/>
    <w:rsid w:val="00DE7B46"/>
    <w:rsid w:val="00DF0193"/>
    <w:rsid w:val="00DF064A"/>
    <w:rsid w:val="00DF0F35"/>
    <w:rsid w:val="00DF1066"/>
    <w:rsid w:val="00DF10A6"/>
    <w:rsid w:val="00DF10D5"/>
    <w:rsid w:val="00DF1481"/>
    <w:rsid w:val="00DF1874"/>
    <w:rsid w:val="00DF1C31"/>
    <w:rsid w:val="00DF1D60"/>
    <w:rsid w:val="00DF26CB"/>
    <w:rsid w:val="00DF338B"/>
    <w:rsid w:val="00DF3987"/>
    <w:rsid w:val="00DF3F6F"/>
    <w:rsid w:val="00DF3FEE"/>
    <w:rsid w:val="00DF4559"/>
    <w:rsid w:val="00DF5085"/>
    <w:rsid w:val="00DF61DC"/>
    <w:rsid w:val="00DF6411"/>
    <w:rsid w:val="00DF64A5"/>
    <w:rsid w:val="00DF6604"/>
    <w:rsid w:val="00DF6AC5"/>
    <w:rsid w:val="00DF7186"/>
    <w:rsid w:val="00DF767E"/>
    <w:rsid w:val="00DF787A"/>
    <w:rsid w:val="00E0056B"/>
    <w:rsid w:val="00E017A8"/>
    <w:rsid w:val="00E017C4"/>
    <w:rsid w:val="00E0187E"/>
    <w:rsid w:val="00E01FCD"/>
    <w:rsid w:val="00E028B5"/>
    <w:rsid w:val="00E03810"/>
    <w:rsid w:val="00E03AB4"/>
    <w:rsid w:val="00E03F38"/>
    <w:rsid w:val="00E0467E"/>
    <w:rsid w:val="00E056FA"/>
    <w:rsid w:val="00E05EB1"/>
    <w:rsid w:val="00E05F12"/>
    <w:rsid w:val="00E05F2D"/>
    <w:rsid w:val="00E0620D"/>
    <w:rsid w:val="00E06603"/>
    <w:rsid w:val="00E0681E"/>
    <w:rsid w:val="00E06981"/>
    <w:rsid w:val="00E06E19"/>
    <w:rsid w:val="00E076BC"/>
    <w:rsid w:val="00E07DE6"/>
    <w:rsid w:val="00E1048B"/>
    <w:rsid w:val="00E1154F"/>
    <w:rsid w:val="00E119C5"/>
    <w:rsid w:val="00E11BDE"/>
    <w:rsid w:val="00E124AC"/>
    <w:rsid w:val="00E129CB"/>
    <w:rsid w:val="00E12A98"/>
    <w:rsid w:val="00E12BA6"/>
    <w:rsid w:val="00E12BE4"/>
    <w:rsid w:val="00E133F0"/>
    <w:rsid w:val="00E13972"/>
    <w:rsid w:val="00E139BC"/>
    <w:rsid w:val="00E14470"/>
    <w:rsid w:val="00E14590"/>
    <w:rsid w:val="00E14A1E"/>
    <w:rsid w:val="00E14B66"/>
    <w:rsid w:val="00E15079"/>
    <w:rsid w:val="00E1564A"/>
    <w:rsid w:val="00E1577A"/>
    <w:rsid w:val="00E15C80"/>
    <w:rsid w:val="00E15CDA"/>
    <w:rsid w:val="00E16824"/>
    <w:rsid w:val="00E16A1C"/>
    <w:rsid w:val="00E16BDA"/>
    <w:rsid w:val="00E173A0"/>
    <w:rsid w:val="00E205CD"/>
    <w:rsid w:val="00E20A13"/>
    <w:rsid w:val="00E20E3A"/>
    <w:rsid w:val="00E21196"/>
    <w:rsid w:val="00E211CA"/>
    <w:rsid w:val="00E21A28"/>
    <w:rsid w:val="00E21DC3"/>
    <w:rsid w:val="00E22BEB"/>
    <w:rsid w:val="00E22F97"/>
    <w:rsid w:val="00E230C0"/>
    <w:rsid w:val="00E23791"/>
    <w:rsid w:val="00E245AA"/>
    <w:rsid w:val="00E2486F"/>
    <w:rsid w:val="00E24AC2"/>
    <w:rsid w:val="00E24CC4"/>
    <w:rsid w:val="00E2511B"/>
    <w:rsid w:val="00E2580A"/>
    <w:rsid w:val="00E26872"/>
    <w:rsid w:val="00E26CC0"/>
    <w:rsid w:val="00E2731A"/>
    <w:rsid w:val="00E2736E"/>
    <w:rsid w:val="00E2797B"/>
    <w:rsid w:val="00E3041D"/>
    <w:rsid w:val="00E30873"/>
    <w:rsid w:val="00E30975"/>
    <w:rsid w:val="00E30C6F"/>
    <w:rsid w:val="00E314FD"/>
    <w:rsid w:val="00E3253A"/>
    <w:rsid w:val="00E327EB"/>
    <w:rsid w:val="00E32A1E"/>
    <w:rsid w:val="00E32AC7"/>
    <w:rsid w:val="00E32FA8"/>
    <w:rsid w:val="00E33222"/>
    <w:rsid w:val="00E335E0"/>
    <w:rsid w:val="00E336CB"/>
    <w:rsid w:val="00E337CF"/>
    <w:rsid w:val="00E33B01"/>
    <w:rsid w:val="00E34141"/>
    <w:rsid w:val="00E34809"/>
    <w:rsid w:val="00E34BCC"/>
    <w:rsid w:val="00E361B1"/>
    <w:rsid w:val="00E367C2"/>
    <w:rsid w:val="00E36930"/>
    <w:rsid w:val="00E36AB0"/>
    <w:rsid w:val="00E3723A"/>
    <w:rsid w:val="00E37618"/>
    <w:rsid w:val="00E3781C"/>
    <w:rsid w:val="00E37F6B"/>
    <w:rsid w:val="00E37F93"/>
    <w:rsid w:val="00E40282"/>
    <w:rsid w:val="00E4062B"/>
    <w:rsid w:val="00E40C80"/>
    <w:rsid w:val="00E40D2E"/>
    <w:rsid w:val="00E40F59"/>
    <w:rsid w:val="00E419FA"/>
    <w:rsid w:val="00E41C01"/>
    <w:rsid w:val="00E41C37"/>
    <w:rsid w:val="00E41D3A"/>
    <w:rsid w:val="00E421FF"/>
    <w:rsid w:val="00E42781"/>
    <w:rsid w:val="00E42AE9"/>
    <w:rsid w:val="00E42D4D"/>
    <w:rsid w:val="00E42D68"/>
    <w:rsid w:val="00E43408"/>
    <w:rsid w:val="00E43ABA"/>
    <w:rsid w:val="00E44B77"/>
    <w:rsid w:val="00E44FD0"/>
    <w:rsid w:val="00E45248"/>
    <w:rsid w:val="00E454C8"/>
    <w:rsid w:val="00E45C39"/>
    <w:rsid w:val="00E45E1E"/>
    <w:rsid w:val="00E469B4"/>
    <w:rsid w:val="00E4733E"/>
    <w:rsid w:val="00E47570"/>
    <w:rsid w:val="00E47866"/>
    <w:rsid w:val="00E503A9"/>
    <w:rsid w:val="00E5088E"/>
    <w:rsid w:val="00E510E3"/>
    <w:rsid w:val="00E51566"/>
    <w:rsid w:val="00E51CA0"/>
    <w:rsid w:val="00E51F35"/>
    <w:rsid w:val="00E52024"/>
    <w:rsid w:val="00E5230B"/>
    <w:rsid w:val="00E52C72"/>
    <w:rsid w:val="00E52D21"/>
    <w:rsid w:val="00E52E20"/>
    <w:rsid w:val="00E530F2"/>
    <w:rsid w:val="00E53A83"/>
    <w:rsid w:val="00E54301"/>
    <w:rsid w:val="00E5435C"/>
    <w:rsid w:val="00E556D6"/>
    <w:rsid w:val="00E55809"/>
    <w:rsid w:val="00E55C48"/>
    <w:rsid w:val="00E55E96"/>
    <w:rsid w:val="00E5628E"/>
    <w:rsid w:val="00E564F4"/>
    <w:rsid w:val="00E564F7"/>
    <w:rsid w:val="00E5789A"/>
    <w:rsid w:val="00E57B16"/>
    <w:rsid w:val="00E607FC"/>
    <w:rsid w:val="00E6099D"/>
    <w:rsid w:val="00E616C7"/>
    <w:rsid w:val="00E61D83"/>
    <w:rsid w:val="00E62342"/>
    <w:rsid w:val="00E627EA"/>
    <w:rsid w:val="00E638BA"/>
    <w:rsid w:val="00E63C03"/>
    <w:rsid w:val="00E63F65"/>
    <w:rsid w:val="00E640A1"/>
    <w:rsid w:val="00E64E2A"/>
    <w:rsid w:val="00E65638"/>
    <w:rsid w:val="00E65929"/>
    <w:rsid w:val="00E65B1D"/>
    <w:rsid w:val="00E66115"/>
    <w:rsid w:val="00E66D58"/>
    <w:rsid w:val="00E67D4A"/>
    <w:rsid w:val="00E70715"/>
    <w:rsid w:val="00E70D59"/>
    <w:rsid w:val="00E7144B"/>
    <w:rsid w:val="00E7188D"/>
    <w:rsid w:val="00E7256E"/>
    <w:rsid w:val="00E726BD"/>
    <w:rsid w:val="00E728DE"/>
    <w:rsid w:val="00E72994"/>
    <w:rsid w:val="00E72C35"/>
    <w:rsid w:val="00E74697"/>
    <w:rsid w:val="00E74E3B"/>
    <w:rsid w:val="00E7516C"/>
    <w:rsid w:val="00E75787"/>
    <w:rsid w:val="00E75FF8"/>
    <w:rsid w:val="00E76393"/>
    <w:rsid w:val="00E765D6"/>
    <w:rsid w:val="00E76F81"/>
    <w:rsid w:val="00E77F44"/>
    <w:rsid w:val="00E804DB"/>
    <w:rsid w:val="00E80788"/>
    <w:rsid w:val="00E808C5"/>
    <w:rsid w:val="00E80CC8"/>
    <w:rsid w:val="00E80F9C"/>
    <w:rsid w:val="00E8176C"/>
    <w:rsid w:val="00E82091"/>
    <w:rsid w:val="00E833BF"/>
    <w:rsid w:val="00E8361D"/>
    <w:rsid w:val="00E83DC5"/>
    <w:rsid w:val="00E84725"/>
    <w:rsid w:val="00E84796"/>
    <w:rsid w:val="00E84F33"/>
    <w:rsid w:val="00E850D5"/>
    <w:rsid w:val="00E851F0"/>
    <w:rsid w:val="00E8542C"/>
    <w:rsid w:val="00E86779"/>
    <w:rsid w:val="00E86CCF"/>
    <w:rsid w:val="00E86E34"/>
    <w:rsid w:val="00E86EB7"/>
    <w:rsid w:val="00E871D5"/>
    <w:rsid w:val="00E87285"/>
    <w:rsid w:val="00E873B1"/>
    <w:rsid w:val="00E875F7"/>
    <w:rsid w:val="00E87751"/>
    <w:rsid w:val="00E90FBC"/>
    <w:rsid w:val="00E91097"/>
    <w:rsid w:val="00E910F5"/>
    <w:rsid w:val="00E9173C"/>
    <w:rsid w:val="00E920CE"/>
    <w:rsid w:val="00E929E9"/>
    <w:rsid w:val="00E92EB6"/>
    <w:rsid w:val="00E92EC2"/>
    <w:rsid w:val="00E938E0"/>
    <w:rsid w:val="00E93FAD"/>
    <w:rsid w:val="00E9469C"/>
    <w:rsid w:val="00E952E2"/>
    <w:rsid w:val="00E95AE3"/>
    <w:rsid w:val="00E95E10"/>
    <w:rsid w:val="00E9646D"/>
    <w:rsid w:val="00E97EE4"/>
    <w:rsid w:val="00EA02E9"/>
    <w:rsid w:val="00EA06D4"/>
    <w:rsid w:val="00EA0F38"/>
    <w:rsid w:val="00EA1562"/>
    <w:rsid w:val="00EA15D7"/>
    <w:rsid w:val="00EA1A6A"/>
    <w:rsid w:val="00EA1ECD"/>
    <w:rsid w:val="00EA2471"/>
    <w:rsid w:val="00EA24D9"/>
    <w:rsid w:val="00EA298C"/>
    <w:rsid w:val="00EA2A3C"/>
    <w:rsid w:val="00EA31BE"/>
    <w:rsid w:val="00EA3903"/>
    <w:rsid w:val="00EA39A5"/>
    <w:rsid w:val="00EA429C"/>
    <w:rsid w:val="00EA4524"/>
    <w:rsid w:val="00EA54F4"/>
    <w:rsid w:val="00EA5F80"/>
    <w:rsid w:val="00EA6DC1"/>
    <w:rsid w:val="00EA6F00"/>
    <w:rsid w:val="00EA6F29"/>
    <w:rsid w:val="00EA6F5D"/>
    <w:rsid w:val="00EA720C"/>
    <w:rsid w:val="00EA74C0"/>
    <w:rsid w:val="00EA7901"/>
    <w:rsid w:val="00EA7DC5"/>
    <w:rsid w:val="00EB01E7"/>
    <w:rsid w:val="00EB050B"/>
    <w:rsid w:val="00EB0DBE"/>
    <w:rsid w:val="00EB11C0"/>
    <w:rsid w:val="00EB157F"/>
    <w:rsid w:val="00EB17C9"/>
    <w:rsid w:val="00EB1999"/>
    <w:rsid w:val="00EB1B01"/>
    <w:rsid w:val="00EB1E37"/>
    <w:rsid w:val="00EB3059"/>
    <w:rsid w:val="00EB337B"/>
    <w:rsid w:val="00EB3B8E"/>
    <w:rsid w:val="00EB46FA"/>
    <w:rsid w:val="00EB52AF"/>
    <w:rsid w:val="00EB53E8"/>
    <w:rsid w:val="00EB5FA3"/>
    <w:rsid w:val="00EB6D74"/>
    <w:rsid w:val="00EB6D91"/>
    <w:rsid w:val="00EB7249"/>
    <w:rsid w:val="00EB73E2"/>
    <w:rsid w:val="00EC1223"/>
    <w:rsid w:val="00EC16BD"/>
    <w:rsid w:val="00EC2800"/>
    <w:rsid w:val="00EC29A7"/>
    <w:rsid w:val="00EC2CAA"/>
    <w:rsid w:val="00EC3149"/>
    <w:rsid w:val="00EC3398"/>
    <w:rsid w:val="00EC340A"/>
    <w:rsid w:val="00EC4065"/>
    <w:rsid w:val="00EC41BB"/>
    <w:rsid w:val="00EC4957"/>
    <w:rsid w:val="00EC4A61"/>
    <w:rsid w:val="00EC51BD"/>
    <w:rsid w:val="00EC552E"/>
    <w:rsid w:val="00EC55FB"/>
    <w:rsid w:val="00EC64D3"/>
    <w:rsid w:val="00EC6D66"/>
    <w:rsid w:val="00EC7E9E"/>
    <w:rsid w:val="00ED018C"/>
    <w:rsid w:val="00ED067A"/>
    <w:rsid w:val="00ED10DC"/>
    <w:rsid w:val="00ED1837"/>
    <w:rsid w:val="00ED23F8"/>
    <w:rsid w:val="00ED258C"/>
    <w:rsid w:val="00ED2E90"/>
    <w:rsid w:val="00ED3404"/>
    <w:rsid w:val="00ED3C4D"/>
    <w:rsid w:val="00ED3CF4"/>
    <w:rsid w:val="00ED3E8E"/>
    <w:rsid w:val="00ED41AC"/>
    <w:rsid w:val="00ED4B3C"/>
    <w:rsid w:val="00ED4FC9"/>
    <w:rsid w:val="00ED5315"/>
    <w:rsid w:val="00ED58C6"/>
    <w:rsid w:val="00ED5E6F"/>
    <w:rsid w:val="00ED608C"/>
    <w:rsid w:val="00ED609C"/>
    <w:rsid w:val="00ED6446"/>
    <w:rsid w:val="00ED74A5"/>
    <w:rsid w:val="00ED77A6"/>
    <w:rsid w:val="00ED7A18"/>
    <w:rsid w:val="00EE02E0"/>
    <w:rsid w:val="00EE0451"/>
    <w:rsid w:val="00EE0907"/>
    <w:rsid w:val="00EE26BC"/>
    <w:rsid w:val="00EE2ADD"/>
    <w:rsid w:val="00EE2B13"/>
    <w:rsid w:val="00EE3445"/>
    <w:rsid w:val="00EE421D"/>
    <w:rsid w:val="00EE4B76"/>
    <w:rsid w:val="00EE4D8D"/>
    <w:rsid w:val="00EE6121"/>
    <w:rsid w:val="00EE6222"/>
    <w:rsid w:val="00EE6740"/>
    <w:rsid w:val="00EE682A"/>
    <w:rsid w:val="00EF0B4F"/>
    <w:rsid w:val="00EF0B81"/>
    <w:rsid w:val="00EF0BF7"/>
    <w:rsid w:val="00EF0F2B"/>
    <w:rsid w:val="00EF1D0E"/>
    <w:rsid w:val="00EF20CD"/>
    <w:rsid w:val="00EF2F21"/>
    <w:rsid w:val="00EF2FA9"/>
    <w:rsid w:val="00EF3299"/>
    <w:rsid w:val="00EF3903"/>
    <w:rsid w:val="00EF3AC3"/>
    <w:rsid w:val="00EF408A"/>
    <w:rsid w:val="00EF40ED"/>
    <w:rsid w:val="00EF4250"/>
    <w:rsid w:val="00EF427C"/>
    <w:rsid w:val="00EF4B9B"/>
    <w:rsid w:val="00EF5694"/>
    <w:rsid w:val="00EF5D8A"/>
    <w:rsid w:val="00EF6681"/>
    <w:rsid w:val="00EF681D"/>
    <w:rsid w:val="00EF69EB"/>
    <w:rsid w:val="00EF7139"/>
    <w:rsid w:val="00EF7454"/>
    <w:rsid w:val="00F00291"/>
    <w:rsid w:val="00F002B6"/>
    <w:rsid w:val="00F0036A"/>
    <w:rsid w:val="00F00A1E"/>
    <w:rsid w:val="00F00D84"/>
    <w:rsid w:val="00F017BE"/>
    <w:rsid w:val="00F01A8C"/>
    <w:rsid w:val="00F01AEB"/>
    <w:rsid w:val="00F02629"/>
    <w:rsid w:val="00F02C1C"/>
    <w:rsid w:val="00F03156"/>
    <w:rsid w:val="00F051DF"/>
    <w:rsid w:val="00F05F43"/>
    <w:rsid w:val="00F060C2"/>
    <w:rsid w:val="00F0619D"/>
    <w:rsid w:val="00F0644B"/>
    <w:rsid w:val="00F06648"/>
    <w:rsid w:val="00F07241"/>
    <w:rsid w:val="00F075D7"/>
    <w:rsid w:val="00F07742"/>
    <w:rsid w:val="00F07A3A"/>
    <w:rsid w:val="00F07E85"/>
    <w:rsid w:val="00F10BBF"/>
    <w:rsid w:val="00F10D0D"/>
    <w:rsid w:val="00F10D7D"/>
    <w:rsid w:val="00F1123E"/>
    <w:rsid w:val="00F1150D"/>
    <w:rsid w:val="00F115FA"/>
    <w:rsid w:val="00F1239D"/>
    <w:rsid w:val="00F124ED"/>
    <w:rsid w:val="00F12EE0"/>
    <w:rsid w:val="00F1331F"/>
    <w:rsid w:val="00F14AE0"/>
    <w:rsid w:val="00F15141"/>
    <w:rsid w:val="00F1544C"/>
    <w:rsid w:val="00F15BC3"/>
    <w:rsid w:val="00F15BFA"/>
    <w:rsid w:val="00F15D50"/>
    <w:rsid w:val="00F16508"/>
    <w:rsid w:val="00F16C2C"/>
    <w:rsid w:val="00F16ED7"/>
    <w:rsid w:val="00F17058"/>
    <w:rsid w:val="00F17370"/>
    <w:rsid w:val="00F17CE8"/>
    <w:rsid w:val="00F201B8"/>
    <w:rsid w:val="00F204B9"/>
    <w:rsid w:val="00F20560"/>
    <w:rsid w:val="00F207B4"/>
    <w:rsid w:val="00F2085E"/>
    <w:rsid w:val="00F20CBC"/>
    <w:rsid w:val="00F20F5B"/>
    <w:rsid w:val="00F211B9"/>
    <w:rsid w:val="00F2143F"/>
    <w:rsid w:val="00F2187C"/>
    <w:rsid w:val="00F22006"/>
    <w:rsid w:val="00F220A8"/>
    <w:rsid w:val="00F22390"/>
    <w:rsid w:val="00F22434"/>
    <w:rsid w:val="00F22E9C"/>
    <w:rsid w:val="00F242D3"/>
    <w:rsid w:val="00F245B1"/>
    <w:rsid w:val="00F24860"/>
    <w:rsid w:val="00F24D24"/>
    <w:rsid w:val="00F24DA5"/>
    <w:rsid w:val="00F24E2A"/>
    <w:rsid w:val="00F2526B"/>
    <w:rsid w:val="00F25579"/>
    <w:rsid w:val="00F266BD"/>
    <w:rsid w:val="00F26F66"/>
    <w:rsid w:val="00F27533"/>
    <w:rsid w:val="00F27C35"/>
    <w:rsid w:val="00F27CE7"/>
    <w:rsid w:val="00F27E4B"/>
    <w:rsid w:val="00F27F38"/>
    <w:rsid w:val="00F303B5"/>
    <w:rsid w:val="00F303E1"/>
    <w:rsid w:val="00F30571"/>
    <w:rsid w:val="00F30740"/>
    <w:rsid w:val="00F309D8"/>
    <w:rsid w:val="00F30B1A"/>
    <w:rsid w:val="00F31984"/>
    <w:rsid w:val="00F31C26"/>
    <w:rsid w:val="00F31C3A"/>
    <w:rsid w:val="00F327A3"/>
    <w:rsid w:val="00F33365"/>
    <w:rsid w:val="00F333A2"/>
    <w:rsid w:val="00F33712"/>
    <w:rsid w:val="00F338C6"/>
    <w:rsid w:val="00F33C32"/>
    <w:rsid w:val="00F33FBE"/>
    <w:rsid w:val="00F3422E"/>
    <w:rsid w:val="00F3441F"/>
    <w:rsid w:val="00F34E3E"/>
    <w:rsid w:val="00F361F1"/>
    <w:rsid w:val="00F372C7"/>
    <w:rsid w:val="00F3743D"/>
    <w:rsid w:val="00F374E8"/>
    <w:rsid w:val="00F37740"/>
    <w:rsid w:val="00F378E2"/>
    <w:rsid w:val="00F379E5"/>
    <w:rsid w:val="00F37B54"/>
    <w:rsid w:val="00F37E32"/>
    <w:rsid w:val="00F401B5"/>
    <w:rsid w:val="00F42CD3"/>
    <w:rsid w:val="00F42EC6"/>
    <w:rsid w:val="00F43057"/>
    <w:rsid w:val="00F434A7"/>
    <w:rsid w:val="00F4473A"/>
    <w:rsid w:val="00F4492D"/>
    <w:rsid w:val="00F451D4"/>
    <w:rsid w:val="00F45300"/>
    <w:rsid w:val="00F461F5"/>
    <w:rsid w:val="00F46439"/>
    <w:rsid w:val="00F46DF0"/>
    <w:rsid w:val="00F46E9E"/>
    <w:rsid w:val="00F46F54"/>
    <w:rsid w:val="00F46FC8"/>
    <w:rsid w:val="00F5011E"/>
    <w:rsid w:val="00F5046E"/>
    <w:rsid w:val="00F50C24"/>
    <w:rsid w:val="00F52B5F"/>
    <w:rsid w:val="00F52B6F"/>
    <w:rsid w:val="00F53CF0"/>
    <w:rsid w:val="00F5517E"/>
    <w:rsid w:val="00F559B4"/>
    <w:rsid w:val="00F55A27"/>
    <w:rsid w:val="00F55AAD"/>
    <w:rsid w:val="00F560BD"/>
    <w:rsid w:val="00F562B8"/>
    <w:rsid w:val="00F566D0"/>
    <w:rsid w:val="00F5681A"/>
    <w:rsid w:val="00F56D19"/>
    <w:rsid w:val="00F576FC"/>
    <w:rsid w:val="00F57741"/>
    <w:rsid w:val="00F57999"/>
    <w:rsid w:val="00F604B7"/>
    <w:rsid w:val="00F6126C"/>
    <w:rsid w:val="00F61DDE"/>
    <w:rsid w:val="00F6229D"/>
    <w:rsid w:val="00F622BA"/>
    <w:rsid w:val="00F6252D"/>
    <w:rsid w:val="00F625DF"/>
    <w:rsid w:val="00F6293D"/>
    <w:rsid w:val="00F62DE1"/>
    <w:rsid w:val="00F632CD"/>
    <w:rsid w:val="00F633EB"/>
    <w:rsid w:val="00F640AF"/>
    <w:rsid w:val="00F643B2"/>
    <w:rsid w:val="00F6448A"/>
    <w:rsid w:val="00F64751"/>
    <w:rsid w:val="00F650C8"/>
    <w:rsid w:val="00F6531A"/>
    <w:rsid w:val="00F6564A"/>
    <w:rsid w:val="00F65C42"/>
    <w:rsid w:val="00F65C88"/>
    <w:rsid w:val="00F66551"/>
    <w:rsid w:val="00F678D8"/>
    <w:rsid w:val="00F7016C"/>
    <w:rsid w:val="00F7048C"/>
    <w:rsid w:val="00F7054D"/>
    <w:rsid w:val="00F70739"/>
    <w:rsid w:val="00F70D11"/>
    <w:rsid w:val="00F70D7E"/>
    <w:rsid w:val="00F70E4B"/>
    <w:rsid w:val="00F71AEA"/>
    <w:rsid w:val="00F71ED4"/>
    <w:rsid w:val="00F7331C"/>
    <w:rsid w:val="00F7370B"/>
    <w:rsid w:val="00F73774"/>
    <w:rsid w:val="00F744D9"/>
    <w:rsid w:val="00F74AFD"/>
    <w:rsid w:val="00F750AC"/>
    <w:rsid w:val="00F75B79"/>
    <w:rsid w:val="00F75CFC"/>
    <w:rsid w:val="00F767CA"/>
    <w:rsid w:val="00F76B8D"/>
    <w:rsid w:val="00F76C46"/>
    <w:rsid w:val="00F76DC6"/>
    <w:rsid w:val="00F76E13"/>
    <w:rsid w:val="00F76F59"/>
    <w:rsid w:val="00F80174"/>
    <w:rsid w:val="00F808F7"/>
    <w:rsid w:val="00F81776"/>
    <w:rsid w:val="00F81841"/>
    <w:rsid w:val="00F81A29"/>
    <w:rsid w:val="00F82328"/>
    <w:rsid w:val="00F82C67"/>
    <w:rsid w:val="00F82CF7"/>
    <w:rsid w:val="00F82E12"/>
    <w:rsid w:val="00F82E71"/>
    <w:rsid w:val="00F8306F"/>
    <w:rsid w:val="00F83B1C"/>
    <w:rsid w:val="00F83E42"/>
    <w:rsid w:val="00F841EB"/>
    <w:rsid w:val="00F8425D"/>
    <w:rsid w:val="00F848A2"/>
    <w:rsid w:val="00F854B2"/>
    <w:rsid w:val="00F8553C"/>
    <w:rsid w:val="00F86061"/>
    <w:rsid w:val="00F860AA"/>
    <w:rsid w:val="00F86BA3"/>
    <w:rsid w:val="00F873AF"/>
    <w:rsid w:val="00F87595"/>
    <w:rsid w:val="00F920EE"/>
    <w:rsid w:val="00F936F4"/>
    <w:rsid w:val="00F9372F"/>
    <w:rsid w:val="00F93898"/>
    <w:rsid w:val="00F93919"/>
    <w:rsid w:val="00F93ABF"/>
    <w:rsid w:val="00F94123"/>
    <w:rsid w:val="00F94336"/>
    <w:rsid w:val="00F944E7"/>
    <w:rsid w:val="00F95395"/>
    <w:rsid w:val="00F95CA7"/>
    <w:rsid w:val="00F96039"/>
    <w:rsid w:val="00F960CD"/>
    <w:rsid w:val="00F964C8"/>
    <w:rsid w:val="00F96E58"/>
    <w:rsid w:val="00F97281"/>
    <w:rsid w:val="00F9741B"/>
    <w:rsid w:val="00F97801"/>
    <w:rsid w:val="00FA047E"/>
    <w:rsid w:val="00FA08CA"/>
    <w:rsid w:val="00FA0D1C"/>
    <w:rsid w:val="00FA1336"/>
    <w:rsid w:val="00FA1693"/>
    <w:rsid w:val="00FA195F"/>
    <w:rsid w:val="00FA1BC3"/>
    <w:rsid w:val="00FA3D9C"/>
    <w:rsid w:val="00FA4A5E"/>
    <w:rsid w:val="00FA5543"/>
    <w:rsid w:val="00FA5CD8"/>
    <w:rsid w:val="00FA5FC9"/>
    <w:rsid w:val="00FA69F9"/>
    <w:rsid w:val="00FA6C4E"/>
    <w:rsid w:val="00FA6CFF"/>
    <w:rsid w:val="00FA7973"/>
    <w:rsid w:val="00FB04DB"/>
    <w:rsid w:val="00FB091F"/>
    <w:rsid w:val="00FB1E6D"/>
    <w:rsid w:val="00FB23DA"/>
    <w:rsid w:val="00FB23E8"/>
    <w:rsid w:val="00FB2DCF"/>
    <w:rsid w:val="00FB3652"/>
    <w:rsid w:val="00FB3A48"/>
    <w:rsid w:val="00FB3A4B"/>
    <w:rsid w:val="00FB3EDB"/>
    <w:rsid w:val="00FB4132"/>
    <w:rsid w:val="00FB43AA"/>
    <w:rsid w:val="00FB4E8C"/>
    <w:rsid w:val="00FB5242"/>
    <w:rsid w:val="00FB5FBB"/>
    <w:rsid w:val="00FB6435"/>
    <w:rsid w:val="00FB66F2"/>
    <w:rsid w:val="00FB6711"/>
    <w:rsid w:val="00FB72A2"/>
    <w:rsid w:val="00FB7509"/>
    <w:rsid w:val="00FB78D8"/>
    <w:rsid w:val="00FC0573"/>
    <w:rsid w:val="00FC0D2C"/>
    <w:rsid w:val="00FC2DBC"/>
    <w:rsid w:val="00FC386A"/>
    <w:rsid w:val="00FC3E09"/>
    <w:rsid w:val="00FC4031"/>
    <w:rsid w:val="00FC4803"/>
    <w:rsid w:val="00FC4816"/>
    <w:rsid w:val="00FC5661"/>
    <w:rsid w:val="00FC63C6"/>
    <w:rsid w:val="00FC660E"/>
    <w:rsid w:val="00FC69EB"/>
    <w:rsid w:val="00FC6C9D"/>
    <w:rsid w:val="00FC6D78"/>
    <w:rsid w:val="00FC7132"/>
    <w:rsid w:val="00FC722F"/>
    <w:rsid w:val="00FC783D"/>
    <w:rsid w:val="00FC7B05"/>
    <w:rsid w:val="00FC7F04"/>
    <w:rsid w:val="00FD04CA"/>
    <w:rsid w:val="00FD0AAB"/>
    <w:rsid w:val="00FD0AC3"/>
    <w:rsid w:val="00FD10F0"/>
    <w:rsid w:val="00FD1AE0"/>
    <w:rsid w:val="00FD2044"/>
    <w:rsid w:val="00FD2137"/>
    <w:rsid w:val="00FD2305"/>
    <w:rsid w:val="00FD239F"/>
    <w:rsid w:val="00FD2694"/>
    <w:rsid w:val="00FD2E0A"/>
    <w:rsid w:val="00FD379E"/>
    <w:rsid w:val="00FD396D"/>
    <w:rsid w:val="00FD3CE7"/>
    <w:rsid w:val="00FD3E57"/>
    <w:rsid w:val="00FD42D1"/>
    <w:rsid w:val="00FD4D6F"/>
    <w:rsid w:val="00FD574A"/>
    <w:rsid w:val="00FD5D91"/>
    <w:rsid w:val="00FD5E46"/>
    <w:rsid w:val="00FD62A0"/>
    <w:rsid w:val="00FD6473"/>
    <w:rsid w:val="00FD656A"/>
    <w:rsid w:val="00FD66DC"/>
    <w:rsid w:val="00FD6B36"/>
    <w:rsid w:val="00FD6F10"/>
    <w:rsid w:val="00FE0263"/>
    <w:rsid w:val="00FE0AB0"/>
    <w:rsid w:val="00FE0BA0"/>
    <w:rsid w:val="00FE0FFC"/>
    <w:rsid w:val="00FE1555"/>
    <w:rsid w:val="00FE1668"/>
    <w:rsid w:val="00FE1E66"/>
    <w:rsid w:val="00FE2608"/>
    <w:rsid w:val="00FE2BC6"/>
    <w:rsid w:val="00FE2D85"/>
    <w:rsid w:val="00FE3076"/>
    <w:rsid w:val="00FE3296"/>
    <w:rsid w:val="00FE3F97"/>
    <w:rsid w:val="00FE4215"/>
    <w:rsid w:val="00FE4917"/>
    <w:rsid w:val="00FE52D9"/>
    <w:rsid w:val="00FE59D1"/>
    <w:rsid w:val="00FE5E02"/>
    <w:rsid w:val="00FE60A8"/>
    <w:rsid w:val="00FE6E4D"/>
    <w:rsid w:val="00FE7EFB"/>
    <w:rsid w:val="00FF0180"/>
    <w:rsid w:val="00FF0453"/>
    <w:rsid w:val="00FF0F25"/>
    <w:rsid w:val="00FF1080"/>
    <w:rsid w:val="00FF17D9"/>
    <w:rsid w:val="00FF2F13"/>
    <w:rsid w:val="00FF3A2D"/>
    <w:rsid w:val="00FF47E2"/>
    <w:rsid w:val="00FF52FB"/>
    <w:rsid w:val="00FF574B"/>
    <w:rsid w:val="00FF5BA0"/>
    <w:rsid w:val="00FF602F"/>
    <w:rsid w:val="00FF6263"/>
    <w:rsid w:val="00FF65CD"/>
    <w:rsid w:val="00FF6A62"/>
    <w:rsid w:val="00FF75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v:fill color="white" on="f"/>
      <v:stroke weight=".5pt"/>
      <o:colormru v:ext="edit" colors="#930,#ffc,#ccecff,#ddd,#c00,#e6e6e6,#f0f0f0,#1070b8"/>
    </o:shapedefaults>
    <o:shapelayout v:ext="edit">
      <o:idmap v:ext="edit" data="2,3"/>
    </o:shapelayout>
  </w:shapeDefaults>
  <w:decimalSymbol w:val="."/>
  <w:listSeparator w:val=","/>
  <w14:docId w14:val="013F1D69"/>
  <w15:chartTrackingRefBased/>
  <w15:docId w15:val="{C94D189B-DA1D-474A-8502-B2F847617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lsdException w:name="Smart Hyperlink" w:semiHidden="1" w:uiPriority="99"/>
    <w:lsdException w:name="Hashtag" w:semiHidden="1" w:uiPriority="99"/>
    <w:lsdException w:name="Unresolved Mention" w:semiHidden="1" w:uiPriority="99" w:unhideWhenUsed="1"/>
    <w:lsdException w:name="Smart Link" w:semiHidden="1" w:uiPriority="99" w:unhideWhenUsed="1"/>
  </w:latentStyles>
  <w:style w:type="paragraph" w:default="1" w:styleId="Normal">
    <w:name w:val="Normal"/>
    <w:semiHidden/>
    <w:qFormat/>
    <w:rsid w:val="001157B2"/>
    <w:rPr>
      <w:rFonts w:ascii="Verdana" w:hAnsi="Verdana"/>
      <w:sz w:val="22"/>
      <w:szCs w:val="22"/>
    </w:rPr>
  </w:style>
  <w:style w:type="paragraph" w:styleId="Heading1">
    <w:name w:val="heading 1"/>
    <w:basedOn w:val="Normal"/>
    <w:next w:val="Normal"/>
    <w:link w:val="Heading1Char"/>
    <w:semiHidden/>
    <w:qFormat/>
    <w:rsid w:val="001157B2"/>
    <w:pPr>
      <w:tabs>
        <w:tab w:val="center" w:pos="4320"/>
        <w:tab w:val="right" w:pos="8640"/>
      </w:tabs>
      <w:spacing w:before="180" w:after="180"/>
      <w:jc w:val="center"/>
      <w:outlineLvl w:val="0"/>
    </w:pPr>
    <w:rPr>
      <w:rFonts w:cs="Verdana"/>
      <w:b/>
      <w:bCs/>
      <w:iCs/>
      <w:color w:val="000000"/>
      <w:sz w:val="32"/>
      <w:szCs w:val="32"/>
    </w:rPr>
  </w:style>
  <w:style w:type="paragraph" w:styleId="Heading2">
    <w:name w:val="heading 2"/>
    <w:basedOn w:val="Heading1"/>
    <w:next w:val="ConcurBodyText"/>
    <w:link w:val="Heading2Char"/>
    <w:semiHidden/>
    <w:qFormat/>
    <w:rsid w:val="001157B2"/>
    <w:pPr>
      <w:pBdr>
        <w:top w:val="single" w:sz="12" w:space="1" w:color="000000"/>
      </w:pBdr>
      <w:tabs>
        <w:tab w:val="clear" w:pos="4320"/>
      </w:tabs>
      <w:spacing w:before="360" w:after="60"/>
      <w:ind w:left="-86"/>
      <w:jc w:val="left"/>
      <w:outlineLvl w:val="1"/>
    </w:pPr>
    <w:rPr>
      <w:sz w:val="24"/>
      <w:szCs w:val="24"/>
    </w:rPr>
  </w:style>
  <w:style w:type="paragraph" w:styleId="Heading3">
    <w:name w:val="heading 3"/>
    <w:next w:val="ConcurBodyText"/>
    <w:link w:val="Heading3Char"/>
    <w:semiHidden/>
    <w:qFormat/>
    <w:rsid w:val="001157B2"/>
    <w:pPr>
      <w:keepNext/>
      <w:spacing w:before="240"/>
      <w:outlineLvl w:val="2"/>
    </w:pPr>
    <w:rPr>
      <w:rFonts w:ascii="Verdana" w:hAnsi="Verdana" w:cs="Verdana"/>
      <w:b/>
      <w:bCs/>
      <w:i/>
      <w:iCs/>
      <w:color w:val="000000"/>
      <w:sz w:val="22"/>
    </w:rPr>
  </w:style>
  <w:style w:type="paragraph" w:styleId="Heading4">
    <w:name w:val="heading 4"/>
    <w:next w:val="ConcurBodyText"/>
    <w:link w:val="Heading4Char"/>
    <w:qFormat/>
    <w:rsid w:val="001157B2"/>
    <w:pPr>
      <w:keepNext/>
      <w:spacing w:before="480"/>
      <w:ind w:left="-360"/>
      <w:outlineLvl w:val="3"/>
    </w:pPr>
    <w:rPr>
      <w:rFonts w:ascii="Verdana" w:hAnsi="Verdana" w:cs="Verdana"/>
      <w:b/>
      <w:bCs/>
      <w:smallCaps/>
      <w:color w:val="000000"/>
      <w:sz w:val="22"/>
      <w:szCs w:val="22"/>
    </w:rPr>
  </w:style>
  <w:style w:type="paragraph" w:styleId="Heading5">
    <w:name w:val="heading 5"/>
    <w:next w:val="Normal"/>
    <w:link w:val="Heading5Char"/>
    <w:semiHidden/>
    <w:qFormat/>
    <w:rsid w:val="001157B2"/>
    <w:pPr>
      <w:keepNext/>
      <w:spacing w:before="240" w:after="120"/>
      <w:outlineLvl w:val="4"/>
    </w:pPr>
    <w:rPr>
      <w:rFonts w:ascii="Verdana" w:hAnsi="Verdana"/>
      <w:b/>
      <w:smallCaps/>
      <w:snapToGrid w:val="0"/>
    </w:rPr>
  </w:style>
  <w:style w:type="paragraph" w:styleId="Heading6">
    <w:name w:val="heading 6"/>
    <w:aliases w:val="Sub Label"/>
    <w:basedOn w:val="Normal"/>
    <w:next w:val="Normal"/>
    <w:link w:val="Heading6Char"/>
    <w:semiHidden/>
    <w:qFormat/>
    <w:rsid w:val="001157B2"/>
    <w:pPr>
      <w:spacing w:before="240" w:after="60"/>
      <w:outlineLvl w:val="5"/>
    </w:pPr>
    <w:rPr>
      <w:b/>
      <w:bCs/>
    </w:rPr>
  </w:style>
  <w:style w:type="paragraph" w:styleId="Heading7">
    <w:name w:val="heading 7"/>
    <w:basedOn w:val="Normal"/>
    <w:next w:val="Normal"/>
    <w:link w:val="Heading7Char"/>
    <w:semiHidden/>
    <w:qFormat/>
    <w:rsid w:val="001157B2"/>
    <w:pPr>
      <w:spacing w:before="240" w:after="60"/>
      <w:outlineLvl w:val="6"/>
    </w:pPr>
    <w:rPr>
      <w:rFonts w:ascii="Times New Roman" w:hAnsi="Times New Roman"/>
      <w:sz w:val="24"/>
      <w:szCs w:val="24"/>
    </w:rPr>
  </w:style>
  <w:style w:type="paragraph" w:styleId="Heading8">
    <w:name w:val="heading 8"/>
    <w:basedOn w:val="Normal"/>
    <w:next w:val="Normal"/>
    <w:link w:val="Heading8Char"/>
    <w:semiHidden/>
    <w:qFormat/>
    <w:rsid w:val="001157B2"/>
    <w:pPr>
      <w:spacing w:before="240" w:after="60"/>
      <w:outlineLvl w:val="7"/>
    </w:pPr>
    <w:rPr>
      <w:rFonts w:ascii="Times New Roman" w:hAnsi="Times New Roman"/>
      <w:i/>
      <w:iCs/>
      <w:sz w:val="24"/>
      <w:szCs w:val="24"/>
    </w:rPr>
  </w:style>
  <w:style w:type="paragraph" w:styleId="Heading9">
    <w:name w:val="heading 9"/>
    <w:basedOn w:val="Normal"/>
    <w:next w:val="Normal"/>
    <w:link w:val="Heading9Char"/>
    <w:semiHidden/>
    <w:qFormat/>
    <w:rsid w:val="001157B2"/>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ncurBulletChar">
    <w:name w:val="Concur Bullet Char"/>
    <w:link w:val="ConcurBullet"/>
    <w:rsid w:val="001157B2"/>
    <w:rPr>
      <w:rFonts w:ascii="Verdana" w:eastAsia="Arial Unicode MS" w:hAnsi="Verdana"/>
      <w:snapToGrid w:val="0"/>
    </w:rPr>
  </w:style>
  <w:style w:type="character" w:customStyle="1" w:styleId="Heading5Char">
    <w:name w:val="Heading 5 Char"/>
    <w:link w:val="Heading5"/>
    <w:semiHidden/>
    <w:rsid w:val="001157B2"/>
    <w:rPr>
      <w:rFonts w:ascii="Verdana" w:hAnsi="Verdana"/>
      <w:b/>
      <w:smallCaps/>
      <w:snapToGrid w:val="0"/>
    </w:rPr>
  </w:style>
  <w:style w:type="paragraph" w:customStyle="1" w:styleId="Default">
    <w:name w:val="Default"/>
    <w:semiHidden/>
    <w:rsid w:val="001157B2"/>
    <w:pPr>
      <w:widowControl w:val="0"/>
      <w:autoSpaceDE w:val="0"/>
      <w:autoSpaceDN w:val="0"/>
      <w:adjustRightInd w:val="0"/>
    </w:pPr>
    <w:rPr>
      <w:rFonts w:ascii="Helvetica" w:hAnsi="Helvetica" w:cs="Helvetica"/>
      <w:color w:val="000000"/>
      <w:sz w:val="24"/>
      <w:szCs w:val="24"/>
    </w:rPr>
  </w:style>
  <w:style w:type="table" w:styleId="TableGrid">
    <w:name w:val="Table Grid"/>
    <w:basedOn w:val="TableNormal"/>
    <w:rsid w:val="001157B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semiHidden/>
    <w:rsid w:val="001157B2"/>
    <w:pPr>
      <w:tabs>
        <w:tab w:val="center" w:pos="4320"/>
        <w:tab w:val="right" w:pos="8640"/>
      </w:tabs>
    </w:pPr>
  </w:style>
  <w:style w:type="paragraph" w:styleId="Footer">
    <w:name w:val="footer"/>
    <w:basedOn w:val="ConcurTableText"/>
    <w:link w:val="FooterChar1"/>
    <w:semiHidden/>
    <w:rsid w:val="001157B2"/>
    <w:pPr>
      <w:pBdr>
        <w:top w:val="single" w:sz="4" w:space="1" w:color="auto"/>
      </w:pBdr>
      <w:tabs>
        <w:tab w:val="right" w:pos="9630"/>
      </w:tabs>
      <w:spacing w:before="0" w:after="0"/>
      <w:ind w:left="-90"/>
    </w:pPr>
    <w:rPr>
      <w:szCs w:val="18"/>
    </w:rPr>
  </w:style>
  <w:style w:type="paragraph" w:styleId="TOC1">
    <w:name w:val="toc 1"/>
    <w:basedOn w:val="Normal"/>
    <w:next w:val="Normal"/>
    <w:autoRedefine/>
    <w:rsid w:val="001157B2"/>
    <w:pPr>
      <w:tabs>
        <w:tab w:val="right" w:leader="dot" w:pos="4374"/>
      </w:tabs>
      <w:spacing w:before="180"/>
      <w:ind w:right="-14"/>
    </w:pPr>
    <w:rPr>
      <w:b/>
      <w:noProof/>
      <w:sz w:val="18"/>
      <w:szCs w:val="20"/>
    </w:rPr>
  </w:style>
  <w:style w:type="paragraph" w:styleId="TOC2">
    <w:name w:val="toc 2"/>
    <w:basedOn w:val="Normal"/>
    <w:next w:val="Normal"/>
    <w:autoRedefine/>
    <w:uiPriority w:val="39"/>
    <w:rsid w:val="001157B2"/>
    <w:pPr>
      <w:tabs>
        <w:tab w:val="right" w:leader="dot" w:pos="3770"/>
      </w:tabs>
      <w:spacing w:before="160"/>
    </w:pPr>
    <w:rPr>
      <w:noProof/>
      <w:sz w:val="18"/>
      <w:szCs w:val="20"/>
    </w:rPr>
  </w:style>
  <w:style w:type="character" w:styleId="Hyperlink">
    <w:name w:val="Hyperlink"/>
    <w:uiPriority w:val="99"/>
    <w:rsid w:val="001157B2"/>
    <w:rPr>
      <w:color w:val="0000FF"/>
      <w:u w:val="single"/>
    </w:rPr>
  </w:style>
  <w:style w:type="paragraph" w:styleId="TOC3">
    <w:name w:val="toc 3"/>
    <w:basedOn w:val="Normal"/>
    <w:next w:val="Normal"/>
    <w:autoRedefine/>
    <w:uiPriority w:val="39"/>
    <w:rsid w:val="001157B2"/>
    <w:pPr>
      <w:tabs>
        <w:tab w:val="right" w:leader="dot" w:pos="3770"/>
      </w:tabs>
      <w:spacing w:after="40"/>
      <w:ind w:left="346"/>
    </w:pPr>
    <w:rPr>
      <w:noProof/>
      <w:sz w:val="18"/>
      <w:szCs w:val="18"/>
    </w:rPr>
  </w:style>
  <w:style w:type="paragraph" w:customStyle="1" w:styleId="TOCHead">
    <w:name w:val="TOC Head"/>
    <w:semiHidden/>
    <w:rsid w:val="001157B2"/>
    <w:pPr>
      <w:pBdr>
        <w:bottom w:val="single" w:sz="4" w:space="1" w:color="auto"/>
      </w:pBdr>
    </w:pPr>
    <w:rPr>
      <w:rFonts w:ascii="Verdana" w:hAnsi="Verdana" w:cs="Verdana"/>
      <w:b/>
      <w:bCs/>
      <w:sz w:val="28"/>
      <w:szCs w:val="22"/>
    </w:rPr>
  </w:style>
  <w:style w:type="paragraph" w:styleId="DocumentMap">
    <w:name w:val="Document Map"/>
    <w:basedOn w:val="Normal"/>
    <w:semiHidden/>
    <w:rsid w:val="001157B2"/>
    <w:pPr>
      <w:shd w:val="clear" w:color="auto" w:fill="000080"/>
    </w:pPr>
    <w:rPr>
      <w:rFonts w:ascii="Tahoma" w:hAnsi="Tahoma" w:cs="Tahoma"/>
    </w:rPr>
  </w:style>
  <w:style w:type="character" w:styleId="Strong">
    <w:name w:val="Strong"/>
    <w:semiHidden/>
    <w:qFormat/>
    <w:rsid w:val="001157B2"/>
    <w:rPr>
      <w:b/>
      <w:bCs/>
    </w:rPr>
  </w:style>
  <w:style w:type="paragraph" w:styleId="NormalWeb">
    <w:name w:val="Normal (Web)"/>
    <w:basedOn w:val="Normal"/>
    <w:uiPriority w:val="99"/>
    <w:semiHidden/>
    <w:rsid w:val="001157B2"/>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semiHidden/>
    <w:rsid w:val="001157B2"/>
    <w:rPr>
      <w:rFonts w:ascii="Tahoma" w:hAnsi="Tahoma" w:cs="Tahoma"/>
      <w:sz w:val="16"/>
      <w:szCs w:val="16"/>
    </w:rPr>
  </w:style>
  <w:style w:type="paragraph" w:styleId="Caption">
    <w:name w:val="caption"/>
    <w:basedOn w:val="Normal"/>
    <w:next w:val="Normal"/>
    <w:semiHidden/>
    <w:rsid w:val="001157B2"/>
    <w:rPr>
      <w:b/>
      <w:bCs/>
      <w:sz w:val="20"/>
      <w:szCs w:val="20"/>
    </w:rPr>
  </w:style>
  <w:style w:type="character" w:styleId="CommentReference">
    <w:name w:val="annotation reference"/>
    <w:uiPriority w:val="99"/>
    <w:semiHidden/>
    <w:rsid w:val="001157B2"/>
    <w:rPr>
      <w:sz w:val="16"/>
      <w:szCs w:val="16"/>
    </w:rPr>
  </w:style>
  <w:style w:type="paragraph" w:styleId="CommentText">
    <w:name w:val="annotation text"/>
    <w:basedOn w:val="Normal"/>
    <w:link w:val="CommentTextChar"/>
    <w:uiPriority w:val="99"/>
    <w:semiHidden/>
    <w:rsid w:val="001157B2"/>
    <w:rPr>
      <w:sz w:val="20"/>
      <w:szCs w:val="20"/>
    </w:rPr>
  </w:style>
  <w:style w:type="paragraph" w:styleId="CommentSubject">
    <w:name w:val="annotation subject"/>
    <w:basedOn w:val="CommentText"/>
    <w:next w:val="CommentText"/>
    <w:semiHidden/>
    <w:rsid w:val="001157B2"/>
    <w:rPr>
      <w:b/>
      <w:bCs/>
    </w:rPr>
  </w:style>
  <w:style w:type="character" w:styleId="EndnoteReference">
    <w:name w:val="endnote reference"/>
    <w:semiHidden/>
    <w:rsid w:val="001157B2"/>
    <w:rPr>
      <w:vertAlign w:val="superscript"/>
    </w:rPr>
  </w:style>
  <w:style w:type="paragraph" w:styleId="EndnoteText">
    <w:name w:val="endnote text"/>
    <w:basedOn w:val="Normal"/>
    <w:semiHidden/>
    <w:rsid w:val="001157B2"/>
    <w:rPr>
      <w:sz w:val="20"/>
      <w:szCs w:val="20"/>
    </w:rPr>
  </w:style>
  <w:style w:type="character" w:styleId="FootnoteReference">
    <w:name w:val="footnote reference"/>
    <w:semiHidden/>
    <w:rsid w:val="001157B2"/>
    <w:rPr>
      <w:vertAlign w:val="superscript"/>
    </w:rPr>
  </w:style>
  <w:style w:type="paragraph" w:styleId="FootnoteText">
    <w:name w:val="footnote text"/>
    <w:basedOn w:val="Normal"/>
    <w:semiHidden/>
    <w:rsid w:val="001157B2"/>
    <w:rPr>
      <w:sz w:val="20"/>
      <w:szCs w:val="20"/>
    </w:rPr>
  </w:style>
  <w:style w:type="paragraph" w:styleId="Index1">
    <w:name w:val="index 1"/>
    <w:basedOn w:val="Normal"/>
    <w:next w:val="Normal"/>
    <w:autoRedefine/>
    <w:semiHidden/>
    <w:rsid w:val="001157B2"/>
    <w:pPr>
      <w:ind w:left="220" w:hanging="220"/>
    </w:pPr>
  </w:style>
  <w:style w:type="paragraph" w:styleId="Index2">
    <w:name w:val="index 2"/>
    <w:basedOn w:val="Normal"/>
    <w:next w:val="Normal"/>
    <w:autoRedefine/>
    <w:semiHidden/>
    <w:rsid w:val="001157B2"/>
    <w:pPr>
      <w:ind w:left="440" w:hanging="220"/>
    </w:pPr>
  </w:style>
  <w:style w:type="paragraph" w:styleId="Index3">
    <w:name w:val="index 3"/>
    <w:basedOn w:val="Normal"/>
    <w:next w:val="Normal"/>
    <w:autoRedefine/>
    <w:semiHidden/>
    <w:rsid w:val="001157B2"/>
    <w:pPr>
      <w:ind w:left="660" w:hanging="220"/>
    </w:pPr>
  </w:style>
  <w:style w:type="paragraph" w:styleId="Index4">
    <w:name w:val="index 4"/>
    <w:basedOn w:val="Normal"/>
    <w:next w:val="Normal"/>
    <w:autoRedefine/>
    <w:semiHidden/>
    <w:rsid w:val="001157B2"/>
    <w:pPr>
      <w:ind w:left="880" w:hanging="220"/>
    </w:pPr>
  </w:style>
  <w:style w:type="paragraph" w:styleId="Index5">
    <w:name w:val="index 5"/>
    <w:basedOn w:val="Normal"/>
    <w:next w:val="Normal"/>
    <w:autoRedefine/>
    <w:semiHidden/>
    <w:rsid w:val="001157B2"/>
    <w:pPr>
      <w:ind w:left="1100" w:hanging="220"/>
    </w:pPr>
  </w:style>
  <w:style w:type="paragraph" w:styleId="Index6">
    <w:name w:val="index 6"/>
    <w:basedOn w:val="Normal"/>
    <w:next w:val="Normal"/>
    <w:autoRedefine/>
    <w:semiHidden/>
    <w:rsid w:val="001157B2"/>
    <w:pPr>
      <w:ind w:left="1320" w:hanging="220"/>
    </w:pPr>
  </w:style>
  <w:style w:type="paragraph" w:styleId="Index7">
    <w:name w:val="index 7"/>
    <w:basedOn w:val="Normal"/>
    <w:next w:val="Normal"/>
    <w:autoRedefine/>
    <w:semiHidden/>
    <w:rsid w:val="001157B2"/>
    <w:pPr>
      <w:ind w:left="1540" w:hanging="220"/>
    </w:pPr>
  </w:style>
  <w:style w:type="paragraph" w:styleId="Index8">
    <w:name w:val="index 8"/>
    <w:basedOn w:val="Normal"/>
    <w:next w:val="Normal"/>
    <w:autoRedefine/>
    <w:semiHidden/>
    <w:rsid w:val="001157B2"/>
    <w:pPr>
      <w:ind w:left="1760" w:hanging="220"/>
    </w:pPr>
  </w:style>
  <w:style w:type="paragraph" w:styleId="Index9">
    <w:name w:val="index 9"/>
    <w:basedOn w:val="Normal"/>
    <w:next w:val="Normal"/>
    <w:autoRedefine/>
    <w:semiHidden/>
    <w:rsid w:val="001157B2"/>
    <w:pPr>
      <w:ind w:left="1980" w:hanging="220"/>
    </w:pPr>
  </w:style>
  <w:style w:type="paragraph" w:styleId="IndexHeading">
    <w:name w:val="index heading"/>
    <w:basedOn w:val="Normal"/>
    <w:next w:val="Index1"/>
    <w:semiHidden/>
    <w:rsid w:val="001157B2"/>
    <w:rPr>
      <w:rFonts w:ascii="Arial" w:hAnsi="Arial" w:cs="Arial"/>
      <w:b/>
      <w:bCs/>
    </w:rPr>
  </w:style>
  <w:style w:type="paragraph" w:styleId="MacroText">
    <w:name w:val="macro"/>
    <w:semiHidden/>
    <w:rsid w:val="001157B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semiHidden/>
    <w:rsid w:val="001157B2"/>
    <w:pPr>
      <w:ind w:left="220" w:hanging="220"/>
    </w:pPr>
  </w:style>
  <w:style w:type="paragraph" w:styleId="TableofFigures">
    <w:name w:val="table of figures"/>
    <w:basedOn w:val="Normal"/>
    <w:next w:val="Normal"/>
    <w:semiHidden/>
    <w:rsid w:val="001157B2"/>
  </w:style>
  <w:style w:type="paragraph" w:styleId="TOAHeading">
    <w:name w:val="toa heading"/>
    <w:basedOn w:val="Normal"/>
    <w:next w:val="Normal"/>
    <w:semiHidden/>
    <w:rsid w:val="001157B2"/>
    <w:pPr>
      <w:spacing w:before="120"/>
    </w:pPr>
    <w:rPr>
      <w:rFonts w:ascii="Arial" w:hAnsi="Arial" w:cs="Arial"/>
      <w:b/>
      <w:bCs/>
      <w:sz w:val="24"/>
      <w:szCs w:val="24"/>
    </w:rPr>
  </w:style>
  <w:style w:type="paragraph" w:styleId="TOC4">
    <w:name w:val="toc 4"/>
    <w:basedOn w:val="Normal"/>
    <w:next w:val="Normal"/>
    <w:autoRedefine/>
    <w:semiHidden/>
    <w:rsid w:val="001157B2"/>
    <w:pPr>
      <w:ind w:left="660"/>
    </w:pPr>
  </w:style>
  <w:style w:type="paragraph" w:styleId="TOC5">
    <w:name w:val="toc 5"/>
    <w:basedOn w:val="Normal"/>
    <w:next w:val="Normal"/>
    <w:autoRedefine/>
    <w:semiHidden/>
    <w:rsid w:val="001157B2"/>
    <w:pPr>
      <w:ind w:left="880"/>
    </w:pPr>
  </w:style>
  <w:style w:type="paragraph" w:styleId="TOC6">
    <w:name w:val="toc 6"/>
    <w:basedOn w:val="Normal"/>
    <w:next w:val="Normal"/>
    <w:autoRedefine/>
    <w:semiHidden/>
    <w:rsid w:val="001157B2"/>
    <w:pPr>
      <w:ind w:left="1100"/>
    </w:pPr>
  </w:style>
  <w:style w:type="paragraph" w:styleId="TOC7">
    <w:name w:val="toc 7"/>
    <w:basedOn w:val="Normal"/>
    <w:next w:val="Normal"/>
    <w:autoRedefine/>
    <w:semiHidden/>
    <w:rsid w:val="001157B2"/>
    <w:pPr>
      <w:ind w:left="1320"/>
    </w:pPr>
  </w:style>
  <w:style w:type="paragraph" w:styleId="TOC8">
    <w:name w:val="toc 8"/>
    <w:basedOn w:val="Normal"/>
    <w:next w:val="Normal"/>
    <w:autoRedefine/>
    <w:semiHidden/>
    <w:rsid w:val="001157B2"/>
    <w:pPr>
      <w:ind w:left="1540"/>
    </w:pPr>
  </w:style>
  <w:style w:type="paragraph" w:styleId="TOC9">
    <w:name w:val="toc 9"/>
    <w:basedOn w:val="Normal"/>
    <w:next w:val="Normal"/>
    <w:autoRedefine/>
    <w:semiHidden/>
    <w:rsid w:val="001157B2"/>
    <w:pPr>
      <w:ind w:left="1760"/>
    </w:pPr>
  </w:style>
  <w:style w:type="numbering" w:styleId="111111">
    <w:name w:val="Outline List 2"/>
    <w:basedOn w:val="NoList"/>
    <w:rsid w:val="001157B2"/>
    <w:pPr>
      <w:numPr>
        <w:numId w:val="13"/>
      </w:numPr>
    </w:pPr>
  </w:style>
  <w:style w:type="numbering" w:styleId="1ai">
    <w:name w:val="Outline List 1"/>
    <w:basedOn w:val="NoList"/>
    <w:rsid w:val="001157B2"/>
    <w:pPr>
      <w:numPr>
        <w:numId w:val="14"/>
      </w:numPr>
    </w:pPr>
  </w:style>
  <w:style w:type="numbering" w:styleId="ArticleSection">
    <w:name w:val="Outline List 3"/>
    <w:basedOn w:val="NoList"/>
    <w:rsid w:val="001157B2"/>
    <w:pPr>
      <w:numPr>
        <w:numId w:val="15"/>
      </w:numPr>
    </w:pPr>
  </w:style>
  <w:style w:type="paragraph" w:styleId="BlockText">
    <w:name w:val="Block Text"/>
    <w:basedOn w:val="Normal"/>
    <w:semiHidden/>
    <w:rsid w:val="001157B2"/>
    <w:pPr>
      <w:spacing w:after="120"/>
      <w:ind w:left="1440" w:right="1440"/>
    </w:pPr>
  </w:style>
  <w:style w:type="paragraph" w:styleId="BodyText">
    <w:name w:val="Body Text"/>
    <w:basedOn w:val="Normal"/>
    <w:link w:val="BodyTextChar1"/>
    <w:semiHidden/>
    <w:rsid w:val="001157B2"/>
    <w:pPr>
      <w:spacing w:after="120"/>
    </w:pPr>
  </w:style>
  <w:style w:type="paragraph" w:styleId="BodyText2">
    <w:name w:val="Body Text 2"/>
    <w:basedOn w:val="Normal"/>
    <w:semiHidden/>
    <w:rsid w:val="001157B2"/>
    <w:pPr>
      <w:spacing w:after="120" w:line="480" w:lineRule="auto"/>
    </w:pPr>
  </w:style>
  <w:style w:type="paragraph" w:styleId="BodyText3">
    <w:name w:val="Body Text 3"/>
    <w:basedOn w:val="Normal"/>
    <w:semiHidden/>
    <w:rsid w:val="001157B2"/>
    <w:pPr>
      <w:spacing w:after="120"/>
    </w:pPr>
    <w:rPr>
      <w:sz w:val="16"/>
      <w:szCs w:val="16"/>
    </w:rPr>
  </w:style>
  <w:style w:type="paragraph" w:styleId="BodyTextFirstIndent">
    <w:name w:val="Body Text First Indent"/>
    <w:basedOn w:val="BodyText"/>
    <w:semiHidden/>
    <w:rsid w:val="001157B2"/>
    <w:pPr>
      <w:ind w:firstLine="210"/>
    </w:pPr>
  </w:style>
  <w:style w:type="paragraph" w:styleId="BodyTextIndent">
    <w:name w:val="Body Text Indent"/>
    <w:basedOn w:val="Normal"/>
    <w:semiHidden/>
    <w:rsid w:val="001157B2"/>
    <w:pPr>
      <w:spacing w:after="120"/>
      <w:ind w:left="360"/>
    </w:pPr>
  </w:style>
  <w:style w:type="paragraph" w:styleId="BodyTextFirstIndent2">
    <w:name w:val="Body Text First Indent 2"/>
    <w:basedOn w:val="BodyTextIndent"/>
    <w:semiHidden/>
    <w:rsid w:val="001157B2"/>
    <w:pPr>
      <w:ind w:firstLine="210"/>
    </w:pPr>
  </w:style>
  <w:style w:type="paragraph" w:styleId="BodyTextIndent2">
    <w:name w:val="Body Text Indent 2"/>
    <w:basedOn w:val="Normal"/>
    <w:semiHidden/>
    <w:rsid w:val="001157B2"/>
    <w:pPr>
      <w:spacing w:after="120" w:line="480" w:lineRule="auto"/>
      <w:ind w:left="360"/>
    </w:pPr>
  </w:style>
  <w:style w:type="paragraph" w:styleId="BodyTextIndent3">
    <w:name w:val="Body Text Indent 3"/>
    <w:basedOn w:val="Normal"/>
    <w:semiHidden/>
    <w:rsid w:val="001157B2"/>
    <w:pPr>
      <w:spacing w:after="120"/>
      <w:ind w:left="360"/>
    </w:pPr>
    <w:rPr>
      <w:sz w:val="16"/>
      <w:szCs w:val="16"/>
    </w:rPr>
  </w:style>
  <w:style w:type="paragraph" w:styleId="Closing">
    <w:name w:val="Closing"/>
    <w:basedOn w:val="Normal"/>
    <w:semiHidden/>
    <w:rsid w:val="001157B2"/>
    <w:pPr>
      <w:ind w:left="4320"/>
    </w:pPr>
  </w:style>
  <w:style w:type="paragraph" w:styleId="Date">
    <w:name w:val="Date"/>
    <w:basedOn w:val="Normal"/>
    <w:next w:val="Normal"/>
    <w:semiHidden/>
    <w:rsid w:val="001157B2"/>
  </w:style>
  <w:style w:type="paragraph" w:styleId="E-mailSignature">
    <w:name w:val="E-mail Signature"/>
    <w:basedOn w:val="Normal"/>
    <w:semiHidden/>
    <w:rsid w:val="001157B2"/>
  </w:style>
  <w:style w:type="character" w:styleId="Emphasis">
    <w:name w:val="Emphasis"/>
    <w:semiHidden/>
    <w:qFormat/>
    <w:rsid w:val="001157B2"/>
    <w:rPr>
      <w:i/>
      <w:iCs/>
    </w:rPr>
  </w:style>
  <w:style w:type="paragraph" w:styleId="EnvelopeAddress">
    <w:name w:val="envelope address"/>
    <w:basedOn w:val="Normal"/>
    <w:semiHidden/>
    <w:rsid w:val="001157B2"/>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1157B2"/>
    <w:rPr>
      <w:rFonts w:ascii="Arial" w:hAnsi="Arial" w:cs="Arial"/>
      <w:sz w:val="20"/>
      <w:szCs w:val="20"/>
    </w:rPr>
  </w:style>
  <w:style w:type="character" w:styleId="FollowedHyperlink">
    <w:name w:val="FollowedHyperlink"/>
    <w:semiHidden/>
    <w:rsid w:val="001157B2"/>
    <w:rPr>
      <w:color w:val="800080"/>
      <w:u w:val="single"/>
    </w:rPr>
  </w:style>
  <w:style w:type="character" w:styleId="HTMLAcronym">
    <w:name w:val="HTML Acronym"/>
    <w:semiHidden/>
    <w:rsid w:val="001157B2"/>
  </w:style>
  <w:style w:type="paragraph" w:styleId="HTMLAddress">
    <w:name w:val="HTML Address"/>
    <w:basedOn w:val="Normal"/>
    <w:semiHidden/>
    <w:rsid w:val="001157B2"/>
    <w:rPr>
      <w:i/>
      <w:iCs/>
    </w:rPr>
  </w:style>
  <w:style w:type="character" w:styleId="HTMLCite">
    <w:name w:val="HTML Cite"/>
    <w:semiHidden/>
    <w:rsid w:val="001157B2"/>
    <w:rPr>
      <w:i/>
      <w:iCs/>
    </w:rPr>
  </w:style>
  <w:style w:type="character" w:styleId="HTMLCode">
    <w:name w:val="HTML Code"/>
    <w:semiHidden/>
    <w:rsid w:val="001157B2"/>
    <w:rPr>
      <w:rFonts w:ascii="Courier New" w:hAnsi="Courier New" w:cs="Courier New"/>
      <w:sz w:val="20"/>
      <w:szCs w:val="20"/>
    </w:rPr>
  </w:style>
  <w:style w:type="character" w:styleId="HTMLDefinition">
    <w:name w:val="HTML Definition"/>
    <w:semiHidden/>
    <w:rsid w:val="001157B2"/>
    <w:rPr>
      <w:i/>
      <w:iCs/>
    </w:rPr>
  </w:style>
  <w:style w:type="character" w:styleId="HTMLKeyboard">
    <w:name w:val="HTML Keyboard"/>
    <w:semiHidden/>
    <w:rsid w:val="001157B2"/>
    <w:rPr>
      <w:rFonts w:ascii="Courier New" w:hAnsi="Courier New" w:cs="Courier New"/>
      <w:sz w:val="20"/>
      <w:szCs w:val="20"/>
    </w:rPr>
  </w:style>
  <w:style w:type="paragraph" w:styleId="HTMLPreformatted">
    <w:name w:val="HTML Preformatted"/>
    <w:basedOn w:val="Normal"/>
    <w:semiHidden/>
    <w:rsid w:val="001157B2"/>
    <w:rPr>
      <w:rFonts w:ascii="Courier New" w:hAnsi="Courier New" w:cs="Courier New"/>
      <w:sz w:val="20"/>
      <w:szCs w:val="20"/>
    </w:rPr>
  </w:style>
  <w:style w:type="character" w:styleId="HTMLSample">
    <w:name w:val="HTML Sample"/>
    <w:semiHidden/>
    <w:rsid w:val="001157B2"/>
    <w:rPr>
      <w:rFonts w:ascii="Courier New" w:hAnsi="Courier New" w:cs="Courier New"/>
    </w:rPr>
  </w:style>
  <w:style w:type="character" w:styleId="HTMLTypewriter">
    <w:name w:val="HTML Typewriter"/>
    <w:semiHidden/>
    <w:rsid w:val="001157B2"/>
    <w:rPr>
      <w:rFonts w:ascii="Courier New" w:hAnsi="Courier New" w:cs="Courier New"/>
      <w:sz w:val="20"/>
      <w:szCs w:val="20"/>
    </w:rPr>
  </w:style>
  <w:style w:type="character" w:styleId="HTMLVariable">
    <w:name w:val="HTML Variable"/>
    <w:semiHidden/>
    <w:rsid w:val="001157B2"/>
    <w:rPr>
      <w:i/>
      <w:iCs/>
    </w:rPr>
  </w:style>
  <w:style w:type="character" w:styleId="LineNumber">
    <w:name w:val="line number"/>
    <w:semiHidden/>
    <w:rsid w:val="001157B2"/>
  </w:style>
  <w:style w:type="paragraph" w:styleId="List">
    <w:name w:val="List"/>
    <w:basedOn w:val="Normal"/>
    <w:semiHidden/>
    <w:rsid w:val="001157B2"/>
    <w:pPr>
      <w:ind w:left="360" w:hanging="360"/>
    </w:pPr>
  </w:style>
  <w:style w:type="paragraph" w:styleId="List2">
    <w:name w:val="List 2"/>
    <w:basedOn w:val="Normal"/>
    <w:semiHidden/>
    <w:rsid w:val="001157B2"/>
    <w:pPr>
      <w:ind w:left="720" w:hanging="360"/>
    </w:pPr>
  </w:style>
  <w:style w:type="paragraph" w:styleId="List3">
    <w:name w:val="List 3"/>
    <w:basedOn w:val="Normal"/>
    <w:semiHidden/>
    <w:rsid w:val="001157B2"/>
    <w:pPr>
      <w:ind w:left="1080" w:hanging="360"/>
    </w:pPr>
  </w:style>
  <w:style w:type="paragraph" w:styleId="List4">
    <w:name w:val="List 4"/>
    <w:basedOn w:val="Normal"/>
    <w:semiHidden/>
    <w:rsid w:val="001157B2"/>
    <w:pPr>
      <w:ind w:left="1440" w:hanging="360"/>
    </w:pPr>
  </w:style>
  <w:style w:type="paragraph" w:styleId="List5">
    <w:name w:val="List 5"/>
    <w:basedOn w:val="Normal"/>
    <w:semiHidden/>
    <w:rsid w:val="001157B2"/>
    <w:pPr>
      <w:ind w:left="1800" w:hanging="360"/>
    </w:pPr>
  </w:style>
  <w:style w:type="paragraph" w:styleId="ListBullet">
    <w:name w:val="List Bullet"/>
    <w:basedOn w:val="Normal"/>
    <w:semiHidden/>
    <w:rsid w:val="001157B2"/>
    <w:pPr>
      <w:numPr>
        <w:numId w:val="3"/>
      </w:numPr>
    </w:pPr>
  </w:style>
  <w:style w:type="paragraph" w:styleId="ListBullet2">
    <w:name w:val="List Bullet 2"/>
    <w:basedOn w:val="Normal"/>
    <w:semiHidden/>
    <w:rsid w:val="001157B2"/>
    <w:pPr>
      <w:numPr>
        <w:numId w:val="4"/>
      </w:numPr>
    </w:pPr>
  </w:style>
  <w:style w:type="paragraph" w:styleId="ListBullet3">
    <w:name w:val="List Bullet 3"/>
    <w:basedOn w:val="Normal"/>
    <w:semiHidden/>
    <w:rsid w:val="001157B2"/>
    <w:pPr>
      <w:numPr>
        <w:numId w:val="5"/>
      </w:numPr>
    </w:pPr>
  </w:style>
  <w:style w:type="paragraph" w:styleId="ListBullet4">
    <w:name w:val="List Bullet 4"/>
    <w:basedOn w:val="Normal"/>
    <w:semiHidden/>
    <w:rsid w:val="001157B2"/>
    <w:pPr>
      <w:numPr>
        <w:numId w:val="6"/>
      </w:numPr>
    </w:pPr>
  </w:style>
  <w:style w:type="paragraph" w:styleId="ListBullet5">
    <w:name w:val="List Bullet 5"/>
    <w:basedOn w:val="Normal"/>
    <w:semiHidden/>
    <w:rsid w:val="001157B2"/>
    <w:pPr>
      <w:numPr>
        <w:numId w:val="7"/>
      </w:numPr>
    </w:pPr>
  </w:style>
  <w:style w:type="paragraph" w:styleId="ListContinue">
    <w:name w:val="List Continue"/>
    <w:basedOn w:val="Normal"/>
    <w:semiHidden/>
    <w:rsid w:val="001157B2"/>
    <w:pPr>
      <w:spacing w:after="120"/>
      <w:ind w:left="360"/>
    </w:pPr>
  </w:style>
  <w:style w:type="paragraph" w:styleId="ListContinue2">
    <w:name w:val="List Continue 2"/>
    <w:basedOn w:val="Normal"/>
    <w:semiHidden/>
    <w:rsid w:val="001157B2"/>
    <w:pPr>
      <w:spacing w:after="120"/>
      <w:ind w:left="720"/>
    </w:pPr>
  </w:style>
  <w:style w:type="paragraph" w:styleId="ListContinue3">
    <w:name w:val="List Continue 3"/>
    <w:basedOn w:val="Normal"/>
    <w:semiHidden/>
    <w:rsid w:val="001157B2"/>
    <w:pPr>
      <w:spacing w:after="120"/>
      <w:ind w:left="1080"/>
    </w:pPr>
  </w:style>
  <w:style w:type="paragraph" w:styleId="ListContinue4">
    <w:name w:val="List Continue 4"/>
    <w:basedOn w:val="Normal"/>
    <w:semiHidden/>
    <w:rsid w:val="001157B2"/>
    <w:pPr>
      <w:spacing w:after="120"/>
      <w:ind w:left="1440"/>
    </w:pPr>
  </w:style>
  <w:style w:type="paragraph" w:styleId="ListContinue5">
    <w:name w:val="List Continue 5"/>
    <w:basedOn w:val="Normal"/>
    <w:semiHidden/>
    <w:rsid w:val="001157B2"/>
    <w:pPr>
      <w:spacing w:after="120"/>
      <w:ind w:left="1800"/>
    </w:pPr>
  </w:style>
  <w:style w:type="paragraph" w:styleId="ListNumber">
    <w:name w:val="List Number"/>
    <w:basedOn w:val="Normal"/>
    <w:semiHidden/>
    <w:rsid w:val="001157B2"/>
    <w:pPr>
      <w:numPr>
        <w:numId w:val="8"/>
      </w:numPr>
    </w:pPr>
  </w:style>
  <w:style w:type="paragraph" w:styleId="ListNumber2">
    <w:name w:val="List Number 2"/>
    <w:basedOn w:val="Normal"/>
    <w:semiHidden/>
    <w:rsid w:val="001157B2"/>
    <w:pPr>
      <w:numPr>
        <w:numId w:val="9"/>
      </w:numPr>
    </w:pPr>
  </w:style>
  <w:style w:type="paragraph" w:styleId="ListNumber3">
    <w:name w:val="List Number 3"/>
    <w:basedOn w:val="Normal"/>
    <w:semiHidden/>
    <w:rsid w:val="001157B2"/>
    <w:pPr>
      <w:numPr>
        <w:numId w:val="10"/>
      </w:numPr>
    </w:pPr>
  </w:style>
  <w:style w:type="paragraph" w:styleId="ListNumber4">
    <w:name w:val="List Number 4"/>
    <w:basedOn w:val="Normal"/>
    <w:semiHidden/>
    <w:rsid w:val="001157B2"/>
    <w:pPr>
      <w:numPr>
        <w:numId w:val="11"/>
      </w:numPr>
    </w:pPr>
  </w:style>
  <w:style w:type="paragraph" w:styleId="ListNumber5">
    <w:name w:val="List Number 5"/>
    <w:basedOn w:val="Normal"/>
    <w:semiHidden/>
    <w:rsid w:val="001157B2"/>
    <w:pPr>
      <w:numPr>
        <w:numId w:val="12"/>
      </w:numPr>
    </w:pPr>
  </w:style>
  <w:style w:type="paragraph" w:styleId="MessageHeader">
    <w:name w:val="Message Header"/>
    <w:basedOn w:val="Normal"/>
    <w:semiHidden/>
    <w:rsid w:val="001157B2"/>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1157B2"/>
    <w:pPr>
      <w:ind w:left="720"/>
    </w:pPr>
  </w:style>
  <w:style w:type="paragraph" w:styleId="NoteHeading">
    <w:name w:val="Note Heading"/>
    <w:basedOn w:val="Normal"/>
    <w:next w:val="Normal"/>
    <w:semiHidden/>
    <w:rsid w:val="001157B2"/>
  </w:style>
  <w:style w:type="character" w:styleId="PageNumber">
    <w:name w:val="page number"/>
    <w:semiHidden/>
    <w:rsid w:val="001157B2"/>
  </w:style>
  <w:style w:type="paragraph" w:styleId="PlainText">
    <w:name w:val="Plain Text"/>
    <w:basedOn w:val="Normal"/>
    <w:link w:val="PlainTextChar1"/>
    <w:semiHidden/>
    <w:rsid w:val="001157B2"/>
    <w:rPr>
      <w:rFonts w:ascii="Courier New" w:hAnsi="Courier New" w:cs="Courier New"/>
      <w:sz w:val="20"/>
      <w:szCs w:val="20"/>
    </w:rPr>
  </w:style>
  <w:style w:type="paragraph" w:styleId="Salutation">
    <w:name w:val="Salutation"/>
    <w:basedOn w:val="Normal"/>
    <w:next w:val="Normal"/>
    <w:semiHidden/>
    <w:rsid w:val="001157B2"/>
  </w:style>
  <w:style w:type="paragraph" w:styleId="Signature">
    <w:name w:val="Signature"/>
    <w:basedOn w:val="Normal"/>
    <w:semiHidden/>
    <w:rsid w:val="001157B2"/>
    <w:pPr>
      <w:ind w:left="4320"/>
    </w:pPr>
  </w:style>
  <w:style w:type="paragraph" w:styleId="Subtitle">
    <w:name w:val="Subtitle"/>
    <w:basedOn w:val="Normal"/>
    <w:link w:val="SubtitleChar"/>
    <w:semiHidden/>
    <w:qFormat/>
    <w:rsid w:val="001157B2"/>
    <w:pPr>
      <w:spacing w:after="60"/>
      <w:jc w:val="center"/>
      <w:outlineLvl w:val="1"/>
    </w:pPr>
    <w:rPr>
      <w:rFonts w:ascii="Arial" w:hAnsi="Arial" w:cs="Arial"/>
      <w:sz w:val="24"/>
      <w:szCs w:val="24"/>
    </w:rPr>
  </w:style>
  <w:style w:type="table" w:styleId="Table3Deffects1">
    <w:name w:val="Table 3D effects 1"/>
    <w:basedOn w:val="TableNormal"/>
    <w:semiHidden/>
    <w:rsid w:val="001157B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157B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157B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157B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157B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157B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157B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157B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157B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157B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157B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157B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157B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157B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157B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157B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157B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1157B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157B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157B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157B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157B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157B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157B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157B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157B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157B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157B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157B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157B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157B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157B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157B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157B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157B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157B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157B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157B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157B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157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157B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157B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157B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semiHidden/>
    <w:qFormat/>
    <w:rsid w:val="001157B2"/>
    <w:pPr>
      <w:spacing w:before="240" w:after="60"/>
      <w:jc w:val="center"/>
      <w:outlineLvl w:val="0"/>
    </w:pPr>
    <w:rPr>
      <w:rFonts w:ascii="Arial" w:hAnsi="Arial" w:cs="Arial"/>
      <w:b/>
      <w:bCs/>
      <w:kern w:val="28"/>
      <w:sz w:val="32"/>
      <w:szCs w:val="32"/>
    </w:rPr>
  </w:style>
  <w:style w:type="paragraph" w:customStyle="1" w:styleId="ConcurMoreInfo">
    <w:name w:val="Concur More Info"/>
    <w:basedOn w:val="ConcurMoreInfoIndent"/>
    <w:next w:val="Normal"/>
    <w:link w:val="ConcurMoreInfoChar"/>
    <w:rsid w:val="001157B2"/>
    <w:pPr>
      <w:tabs>
        <w:tab w:val="clear" w:pos="1440"/>
      </w:tabs>
      <w:ind w:left="720"/>
    </w:pPr>
  </w:style>
  <w:style w:type="paragraph" w:customStyle="1" w:styleId="ConcurBullet">
    <w:name w:val="Concur Bullet"/>
    <w:link w:val="ConcurBulletChar"/>
    <w:qFormat/>
    <w:rsid w:val="001157B2"/>
    <w:pPr>
      <w:numPr>
        <w:numId w:val="21"/>
      </w:numPr>
      <w:tabs>
        <w:tab w:val="clear" w:pos="1080"/>
      </w:tabs>
      <w:spacing w:before="120"/>
      <w:ind w:left="720"/>
    </w:pPr>
    <w:rPr>
      <w:rFonts w:ascii="Verdana" w:eastAsia="Arial Unicode MS" w:hAnsi="Verdana"/>
      <w:snapToGrid w:val="0"/>
    </w:rPr>
  </w:style>
  <w:style w:type="paragraph" w:customStyle="1" w:styleId="ConcurBulletIndent">
    <w:name w:val="Concur Bullet Indent"/>
    <w:link w:val="ConcurBulletIndentChar"/>
    <w:qFormat/>
    <w:rsid w:val="001157B2"/>
    <w:pPr>
      <w:numPr>
        <w:numId w:val="1"/>
      </w:numPr>
      <w:spacing w:before="120"/>
    </w:pPr>
    <w:rPr>
      <w:rFonts w:ascii="Verdana" w:eastAsia="Calibri" w:hAnsi="Verdana"/>
      <w:snapToGrid w:val="0"/>
    </w:rPr>
  </w:style>
  <w:style w:type="paragraph" w:customStyle="1" w:styleId="ConcurBulletIndent2">
    <w:name w:val="Concur Bullet Indent2"/>
    <w:link w:val="ConcurBulletIndent2Char"/>
    <w:rsid w:val="001157B2"/>
    <w:pPr>
      <w:numPr>
        <w:numId w:val="16"/>
      </w:numPr>
      <w:spacing w:before="120"/>
    </w:pPr>
    <w:rPr>
      <w:rFonts w:ascii="Verdana" w:eastAsia="Calibri" w:hAnsi="Verdana"/>
      <w:snapToGrid w:val="0"/>
    </w:rPr>
  </w:style>
  <w:style w:type="character" w:customStyle="1" w:styleId="Sally">
    <w:name w:val="Sally"/>
    <w:semiHidden/>
    <w:rsid w:val="001157B2"/>
    <w:rPr>
      <w:rFonts w:ascii="Verdana" w:hAnsi="Verdana"/>
      <w:b w:val="0"/>
      <w:bCs w:val="0"/>
      <w:i w:val="0"/>
      <w:iCs w:val="0"/>
      <w:strike w:val="0"/>
      <w:color w:val="auto"/>
      <w:sz w:val="20"/>
      <w:szCs w:val="20"/>
      <w:u w:val="none"/>
    </w:rPr>
  </w:style>
  <w:style w:type="paragraph" w:customStyle="1" w:styleId="ConcurBodyText">
    <w:name w:val="Concur Body Text"/>
    <w:link w:val="ConcurBodyTextChar"/>
    <w:qFormat/>
    <w:rsid w:val="001157B2"/>
    <w:pPr>
      <w:spacing w:before="240"/>
    </w:pPr>
    <w:rPr>
      <w:rFonts w:ascii="Verdana" w:hAnsi="Verdana"/>
    </w:rPr>
  </w:style>
  <w:style w:type="character" w:customStyle="1" w:styleId="ConcurBodyTextChar">
    <w:name w:val="Concur Body Text Char"/>
    <w:link w:val="ConcurBodyText"/>
    <w:rsid w:val="001157B2"/>
    <w:rPr>
      <w:rFonts w:ascii="Verdana" w:hAnsi="Verdana"/>
    </w:rPr>
  </w:style>
  <w:style w:type="paragraph" w:customStyle="1" w:styleId="ConcurTableHeadLeft">
    <w:name w:val="Concur Table Head Left"/>
    <w:semiHidden/>
    <w:qFormat/>
    <w:rsid w:val="001157B2"/>
    <w:pPr>
      <w:keepNext/>
      <w:spacing w:before="80" w:after="80"/>
    </w:pPr>
    <w:rPr>
      <w:rFonts w:ascii="Verdana" w:hAnsi="Verdana"/>
      <w:b/>
      <w:snapToGrid w:val="0"/>
      <w:color w:val="FFFFFF"/>
      <w:sz w:val="18"/>
      <w:szCs w:val="22"/>
    </w:rPr>
  </w:style>
  <w:style w:type="paragraph" w:customStyle="1" w:styleId="ConcurTableText">
    <w:name w:val="Concur Table Text"/>
    <w:link w:val="ConcurTableTextChar"/>
    <w:qFormat/>
    <w:rsid w:val="001157B2"/>
    <w:pPr>
      <w:spacing w:before="80" w:after="80"/>
    </w:pPr>
    <w:rPr>
      <w:rFonts w:ascii="Verdana" w:hAnsi="Verdana"/>
      <w:snapToGrid w:val="0"/>
      <w:sz w:val="18"/>
    </w:rPr>
  </w:style>
  <w:style w:type="paragraph" w:customStyle="1" w:styleId="ConcurBrowserNote">
    <w:name w:val="Concur Browser Note"/>
    <w:next w:val="ConcurBodyText"/>
    <w:semiHidden/>
    <w:rsid w:val="001157B2"/>
    <w:pPr>
      <w:keepLines/>
      <w:numPr>
        <w:numId w:val="17"/>
      </w:numPr>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ConcurBodyText"/>
    <w:semiHidden/>
    <w:rsid w:val="001157B2"/>
    <w:pPr>
      <w:keepLines/>
      <w:numPr>
        <w:numId w:val="18"/>
      </w:numPr>
      <w:pBdr>
        <w:top w:val="single" w:sz="4" w:space="1" w:color="auto"/>
        <w:bottom w:val="single" w:sz="4" w:space="9" w:color="auto"/>
      </w:pBdr>
      <w:tabs>
        <w:tab w:val="left" w:pos="1440"/>
      </w:tabs>
      <w:spacing w:before="240"/>
    </w:pPr>
    <w:rPr>
      <w:rFonts w:ascii="Verdana" w:hAnsi="Verdana"/>
      <w:snapToGrid w:val="0"/>
    </w:rPr>
  </w:style>
  <w:style w:type="paragraph" w:customStyle="1" w:styleId="ConcurBodyTextIndent">
    <w:name w:val="Concur Body Text Indent"/>
    <w:basedOn w:val="Normal"/>
    <w:link w:val="ConcurBodyTextIndentChar"/>
    <w:rsid w:val="001157B2"/>
    <w:pPr>
      <w:spacing w:before="240"/>
      <w:ind w:left="720"/>
    </w:pPr>
    <w:rPr>
      <w:snapToGrid w:val="0"/>
      <w:sz w:val="20"/>
      <w:szCs w:val="20"/>
    </w:rPr>
  </w:style>
  <w:style w:type="paragraph" w:customStyle="1" w:styleId="ConcurTableBook">
    <w:name w:val="Concur Table Book"/>
    <w:basedOn w:val="Normal"/>
    <w:semiHidden/>
    <w:rsid w:val="001157B2"/>
    <w:pPr>
      <w:numPr>
        <w:numId w:val="19"/>
      </w:numPr>
      <w:tabs>
        <w:tab w:val="left" w:pos="432"/>
      </w:tabs>
      <w:spacing w:before="80" w:after="80"/>
    </w:pPr>
    <w:rPr>
      <w:snapToGrid w:val="0"/>
      <w:sz w:val="18"/>
      <w:szCs w:val="20"/>
    </w:rPr>
  </w:style>
  <w:style w:type="paragraph" w:customStyle="1" w:styleId="ConcurBodyTextIndent2">
    <w:name w:val="Concur Body Text Indent2"/>
    <w:basedOn w:val="ConcurBodyTextIndent"/>
    <w:link w:val="ConcurBodyTextIndent2Char"/>
    <w:rsid w:val="001157B2"/>
    <w:pPr>
      <w:ind w:left="1080"/>
    </w:pPr>
  </w:style>
  <w:style w:type="paragraph" w:customStyle="1" w:styleId="ConcurBodyTextIndent3">
    <w:name w:val="Concur Body Text Indent3"/>
    <w:basedOn w:val="ConcurBodyTextIndent"/>
    <w:semiHidden/>
    <w:rsid w:val="001157B2"/>
    <w:pPr>
      <w:ind w:left="1440"/>
    </w:pPr>
  </w:style>
  <w:style w:type="paragraph" w:customStyle="1" w:styleId="ConcurCaption">
    <w:name w:val="Concur Caption"/>
    <w:next w:val="Normal"/>
    <w:semiHidden/>
    <w:rsid w:val="001157B2"/>
    <w:pPr>
      <w:spacing w:before="240"/>
    </w:pPr>
    <w:rPr>
      <w:rFonts w:ascii="Verdana" w:hAnsi="Verdana"/>
      <w:i/>
      <w:snapToGrid w:val="0"/>
    </w:rPr>
  </w:style>
  <w:style w:type="paragraph" w:customStyle="1" w:styleId="ConcurCaptionIndent">
    <w:name w:val="Concur Caption Indent"/>
    <w:next w:val="Normal"/>
    <w:semiHidden/>
    <w:rsid w:val="001157B2"/>
    <w:pPr>
      <w:spacing w:before="240"/>
      <w:ind w:left="720"/>
    </w:pPr>
    <w:rPr>
      <w:rFonts w:ascii="Verdana" w:hAnsi="Verdana"/>
      <w:i/>
      <w:snapToGrid w:val="0"/>
    </w:rPr>
  </w:style>
  <w:style w:type="paragraph" w:customStyle="1" w:styleId="ConcurMoreInfoIndent">
    <w:name w:val="Concur More Info Indent"/>
    <w:next w:val="Normal"/>
    <w:link w:val="ConcurMoreInfoIndentChar"/>
    <w:rsid w:val="001157B2"/>
    <w:pPr>
      <w:keepLines/>
      <w:numPr>
        <w:numId w:val="22"/>
      </w:numPr>
      <w:spacing w:before="240"/>
    </w:pPr>
    <w:rPr>
      <w:rFonts w:ascii="Verdana" w:hAnsi="Verdana"/>
      <w:snapToGrid w:val="0"/>
    </w:rPr>
  </w:style>
  <w:style w:type="paragraph" w:customStyle="1" w:styleId="ConcurMoreInfoIndent3">
    <w:name w:val="Concur More Info Indent3"/>
    <w:basedOn w:val="ConcurMoreInfo"/>
    <w:next w:val="Normal"/>
    <w:link w:val="ConcurMoreInfoIndent3Char"/>
    <w:semiHidden/>
    <w:rsid w:val="001157B2"/>
    <w:pPr>
      <w:tabs>
        <w:tab w:val="num" w:pos="2160"/>
      </w:tabs>
      <w:ind w:left="2160"/>
    </w:pPr>
  </w:style>
  <w:style w:type="paragraph" w:customStyle="1" w:styleId="ConcurMoreInfoIndent2">
    <w:name w:val="Concur More Info Indent2"/>
    <w:basedOn w:val="ConcurMoreInfoIndent3"/>
    <w:next w:val="Normal"/>
    <w:link w:val="ConcurMoreInfoIndent2Char"/>
    <w:rsid w:val="001157B2"/>
    <w:pPr>
      <w:numPr>
        <w:numId w:val="23"/>
      </w:numPr>
    </w:pPr>
  </w:style>
  <w:style w:type="paragraph" w:customStyle="1" w:styleId="ConcurNote">
    <w:name w:val="Concur Note"/>
    <w:next w:val="Normal"/>
    <w:link w:val="ConcurNoteChar"/>
    <w:semiHidden/>
    <w:rsid w:val="001157B2"/>
    <w:pPr>
      <w:keepLines/>
      <w:pBdr>
        <w:top w:val="single" w:sz="4" w:space="4" w:color="auto"/>
        <w:bottom w:val="single" w:sz="4" w:space="4" w:color="auto"/>
      </w:pBdr>
      <w:tabs>
        <w:tab w:val="num" w:pos="720"/>
      </w:tabs>
      <w:spacing w:before="240"/>
      <w:ind w:left="720" w:hanging="720"/>
    </w:pPr>
    <w:rPr>
      <w:rFonts w:ascii="Verdana" w:hAnsi="Verdana"/>
      <w:snapToGrid w:val="0"/>
    </w:rPr>
  </w:style>
  <w:style w:type="paragraph" w:customStyle="1" w:styleId="ListBullet1">
    <w:name w:val="List Bullet 1"/>
    <w:semiHidden/>
    <w:rsid w:val="001157B2"/>
    <w:pPr>
      <w:numPr>
        <w:numId w:val="20"/>
      </w:numPr>
      <w:spacing w:after="120"/>
    </w:pPr>
    <w:rPr>
      <w:rFonts w:ascii="Verdana" w:hAnsi="Verdana"/>
      <w:iCs/>
    </w:rPr>
  </w:style>
  <w:style w:type="paragraph" w:customStyle="1" w:styleId="ConcurNoteIndent">
    <w:name w:val="Concur Note Indent"/>
    <w:next w:val="Normal"/>
    <w:link w:val="ConcurNoteIndentChar"/>
    <w:semiHidden/>
    <w:rsid w:val="001157B2"/>
    <w:pPr>
      <w:keepLines/>
      <w:numPr>
        <w:numId w:val="24"/>
      </w:numPr>
      <w:pBdr>
        <w:top w:val="single" w:sz="4" w:space="4" w:color="auto"/>
        <w:bottom w:val="single" w:sz="4" w:space="5" w:color="auto"/>
      </w:pBdr>
      <w:spacing w:before="240"/>
    </w:pPr>
    <w:rPr>
      <w:rFonts w:ascii="Verdana" w:hAnsi="Verdana"/>
      <w:noProof/>
      <w:snapToGrid w:val="0"/>
    </w:rPr>
  </w:style>
  <w:style w:type="paragraph" w:customStyle="1" w:styleId="ConcurNoteIndent3">
    <w:name w:val="Concur Note Indent3"/>
    <w:next w:val="Normal"/>
    <w:semiHidden/>
    <w:rsid w:val="001157B2"/>
    <w:pPr>
      <w:keepLines/>
      <w:pBdr>
        <w:top w:val="single" w:sz="4" w:space="4" w:color="auto"/>
        <w:bottom w:val="single" w:sz="4" w:space="4" w:color="auto"/>
      </w:pBdr>
      <w:tabs>
        <w:tab w:val="left" w:pos="2250"/>
      </w:tabs>
      <w:spacing w:before="240"/>
    </w:pPr>
    <w:rPr>
      <w:rFonts w:ascii="Verdana" w:hAnsi="Verdana"/>
      <w:snapToGrid w:val="0"/>
    </w:rPr>
  </w:style>
  <w:style w:type="paragraph" w:customStyle="1" w:styleId="ConcurNoteIndent2">
    <w:name w:val="Concur Note Indent2"/>
    <w:basedOn w:val="Normal"/>
    <w:next w:val="Normal"/>
    <w:link w:val="ConcurNoteIndent2Char"/>
    <w:semiHidden/>
    <w:rsid w:val="001157B2"/>
    <w:pPr>
      <w:keepLines/>
      <w:numPr>
        <w:numId w:val="26"/>
      </w:numPr>
      <w:pBdr>
        <w:top w:val="single" w:sz="4" w:space="4" w:color="auto"/>
        <w:bottom w:val="single" w:sz="4" w:space="4" w:color="auto"/>
      </w:pBdr>
      <w:tabs>
        <w:tab w:val="left" w:pos="2250"/>
      </w:tabs>
      <w:spacing w:before="240"/>
    </w:pPr>
    <w:rPr>
      <w:snapToGrid w:val="0"/>
      <w:sz w:val="20"/>
      <w:szCs w:val="20"/>
    </w:rPr>
  </w:style>
  <w:style w:type="paragraph" w:customStyle="1" w:styleId="ConcurNumber">
    <w:name w:val="Concur Number"/>
    <w:link w:val="ConcurNumberChar"/>
    <w:semiHidden/>
    <w:rsid w:val="001157B2"/>
    <w:pPr>
      <w:spacing w:before="240"/>
    </w:pPr>
    <w:rPr>
      <w:rFonts w:ascii="Verdana" w:hAnsi="Verdana"/>
    </w:rPr>
  </w:style>
  <w:style w:type="paragraph" w:customStyle="1" w:styleId="ConcurNumberIndent">
    <w:name w:val="Concur Number Indent"/>
    <w:semiHidden/>
    <w:rsid w:val="001157B2"/>
    <w:pPr>
      <w:numPr>
        <w:numId w:val="27"/>
      </w:numPr>
      <w:spacing w:before="240"/>
    </w:pPr>
    <w:rPr>
      <w:rFonts w:ascii="Verdana" w:hAnsi="Verdana"/>
      <w:snapToGrid w:val="0"/>
    </w:rPr>
  </w:style>
  <w:style w:type="paragraph" w:customStyle="1" w:styleId="ConcurProcedureHeading">
    <w:name w:val="Concur Procedure Heading"/>
    <w:next w:val="ConcurNumber"/>
    <w:link w:val="ConcurProcedureHeadingChar"/>
    <w:semiHidden/>
    <w:rsid w:val="001157B2"/>
    <w:pPr>
      <w:keepNext/>
      <w:numPr>
        <w:numId w:val="28"/>
      </w:numPr>
      <w:spacing w:before="240"/>
    </w:pPr>
    <w:rPr>
      <w:rFonts w:ascii="Verdana" w:hAnsi="Verdana"/>
      <w:b/>
      <w:i/>
      <w:snapToGrid w:val="0"/>
      <w:szCs w:val="22"/>
    </w:rPr>
  </w:style>
  <w:style w:type="paragraph" w:customStyle="1" w:styleId="ConcurProcedureHeadingIndent">
    <w:name w:val="Concur Procedure Heading Indent"/>
    <w:next w:val="ConcurNumberIndent"/>
    <w:semiHidden/>
    <w:rsid w:val="001157B2"/>
    <w:pPr>
      <w:numPr>
        <w:numId w:val="29"/>
      </w:numPr>
      <w:spacing w:before="240"/>
    </w:pPr>
    <w:rPr>
      <w:rFonts w:ascii="Verdana" w:hAnsi="Verdana"/>
      <w:b/>
      <w:i/>
      <w:snapToGrid w:val="0"/>
      <w:szCs w:val="22"/>
    </w:rPr>
  </w:style>
  <w:style w:type="paragraph" w:customStyle="1" w:styleId="ConcurTableBookIndent">
    <w:name w:val="Concur Table Book Indent"/>
    <w:basedOn w:val="ConcurTableBook"/>
    <w:semiHidden/>
    <w:rsid w:val="001157B2"/>
    <w:pPr>
      <w:numPr>
        <w:ilvl w:val="1"/>
      </w:numPr>
      <w:tabs>
        <w:tab w:val="clear" w:pos="432"/>
        <w:tab w:val="left" w:pos="792"/>
      </w:tabs>
    </w:pPr>
  </w:style>
  <w:style w:type="paragraph" w:customStyle="1" w:styleId="ConcurTableBullet">
    <w:name w:val="Concur Table Bullet"/>
    <w:link w:val="ConcurTableBulletChar"/>
    <w:rsid w:val="001157B2"/>
    <w:pPr>
      <w:numPr>
        <w:numId w:val="33"/>
      </w:numPr>
      <w:tabs>
        <w:tab w:val="clear" w:pos="936"/>
      </w:tabs>
      <w:spacing w:before="80" w:after="80"/>
      <w:ind w:left="346" w:hanging="216"/>
    </w:pPr>
    <w:rPr>
      <w:rFonts w:ascii="Verdana" w:eastAsia="Calibri" w:hAnsi="Verdana"/>
      <w:color w:val="000000"/>
      <w:sz w:val="18"/>
    </w:rPr>
  </w:style>
  <w:style w:type="paragraph" w:customStyle="1" w:styleId="ConcurTableBulletIndent">
    <w:name w:val="Concur Table Bullet Indent"/>
    <w:rsid w:val="001157B2"/>
    <w:pPr>
      <w:numPr>
        <w:numId w:val="34"/>
      </w:numPr>
      <w:tabs>
        <w:tab w:val="clear" w:pos="936"/>
      </w:tabs>
      <w:spacing w:before="80" w:after="80"/>
    </w:pPr>
    <w:rPr>
      <w:rFonts w:ascii="Verdana" w:eastAsia="Arial Unicode MS" w:hAnsi="Verdana"/>
      <w:color w:val="000000"/>
      <w:sz w:val="18"/>
    </w:rPr>
  </w:style>
  <w:style w:type="paragraph" w:customStyle="1" w:styleId="ConcurTableBulletIndent2">
    <w:name w:val="Concur Table Bullet Indent2"/>
    <w:basedOn w:val="ConcurTableBulletIndent"/>
    <w:rsid w:val="001157B2"/>
    <w:pPr>
      <w:numPr>
        <w:numId w:val="35"/>
      </w:numPr>
    </w:pPr>
  </w:style>
  <w:style w:type="paragraph" w:customStyle="1" w:styleId="ConcurTableCaption">
    <w:name w:val="Concur Table Caption"/>
    <w:next w:val="Normal"/>
    <w:semiHidden/>
    <w:rsid w:val="001157B2"/>
    <w:pPr>
      <w:keepNext/>
      <w:spacing w:before="240"/>
    </w:pPr>
    <w:rPr>
      <w:rFonts w:ascii="Verdana" w:hAnsi="Verdana"/>
      <w:i/>
    </w:rPr>
  </w:style>
  <w:style w:type="paragraph" w:customStyle="1" w:styleId="ConcurTableCaptionIndent">
    <w:name w:val="Concur Table Caption Indent"/>
    <w:next w:val="Normal"/>
    <w:semiHidden/>
    <w:rsid w:val="001157B2"/>
    <w:pPr>
      <w:keepNext/>
      <w:spacing w:before="240"/>
      <w:ind w:left="720"/>
    </w:pPr>
    <w:rPr>
      <w:rFonts w:ascii="Verdana" w:hAnsi="Verdana"/>
      <w:i/>
      <w:color w:val="000000"/>
    </w:rPr>
  </w:style>
  <w:style w:type="paragraph" w:customStyle="1" w:styleId="ConcurTableHeadCentered">
    <w:name w:val="Concur Table Head Centered"/>
    <w:semiHidden/>
    <w:rsid w:val="001157B2"/>
    <w:pPr>
      <w:keepNext/>
      <w:spacing w:before="80" w:after="80"/>
      <w:jc w:val="center"/>
    </w:pPr>
    <w:rPr>
      <w:rFonts w:ascii="Verdana" w:hAnsi="Verdana"/>
      <w:b/>
      <w:snapToGrid w:val="0"/>
      <w:color w:val="FFFFFF"/>
      <w:sz w:val="18"/>
      <w:szCs w:val="22"/>
    </w:rPr>
  </w:style>
  <w:style w:type="paragraph" w:customStyle="1" w:styleId="ConcurTableNumber">
    <w:name w:val="Concur Table Number"/>
    <w:semiHidden/>
    <w:rsid w:val="001157B2"/>
    <w:pPr>
      <w:tabs>
        <w:tab w:val="num" w:pos="432"/>
      </w:tabs>
      <w:spacing w:before="80" w:after="80"/>
      <w:ind w:left="432" w:hanging="360"/>
    </w:pPr>
    <w:rPr>
      <w:rFonts w:ascii="Verdana" w:hAnsi="Verdana"/>
      <w:snapToGrid w:val="0"/>
      <w:sz w:val="18"/>
    </w:rPr>
  </w:style>
  <w:style w:type="paragraph" w:customStyle="1" w:styleId="ConcurTableTextIndent">
    <w:name w:val="Concur Table Text Indent"/>
    <w:basedOn w:val="Normal"/>
    <w:link w:val="ConcurTableTextIndentChar"/>
    <w:rsid w:val="001157B2"/>
    <w:pPr>
      <w:spacing w:before="80" w:after="80"/>
      <w:ind w:left="432"/>
    </w:pPr>
    <w:rPr>
      <w:snapToGrid w:val="0"/>
      <w:sz w:val="18"/>
      <w:szCs w:val="20"/>
    </w:rPr>
  </w:style>
  <w:style w:type="paragraph" w:customStyle="1" w:styleId="ConcurVersion">
    <w:name w:val="Concur Version"/>
    <w:basedOn w:val="Normal"/>
    <w:semiHidden/>
    <w:rsid w:val="001157B2"/>
    <w:pPr>
      <w:spacing w:before="240" w:line="260" w:lineRule="exact"/>
    </w:pPr>
    <w:rPr>
      <w:b/>
      <w:color w:val="000000"/>
      <w:sz w:val="20"/>
      <w:szCs w:val="20"/>
    </w:rPr>
  </w:style>
  <w:style w:type="paragraph" w:customStyle="1" w:styleId="ConcurWarningIcon">
    <w:name w:val="Concur Warning Icon"/>
    <w:next w:val="Normal"/>
    <w:link w:val="ConcurWarningIconChar"/>
    <w:semiHidden/>
    <w:rsid w:val="001157B2"/>
    <w:pPr>
      <w:keepLines/>
      <w:numPr>
        <w:numId w:val="30"/>
      </w:numPr>
      <w:pBdr>
        <w:top w:val="single" w:sz="4" w:space="0" w:color="auto"/>
        <w:bottom w:val="single" w:sz="4" w:space="9" w:color="auto"/>
      </w:pBdr>
      <w:tabs>
        <w:tab w:val="left" w:pos="630"/>
      </w:tabs>
      <w:spacing w:before="240"/>
    </w:pPr>
    <w:rPr>
      <w:rFonts w:ascii="Verdana" w:hAnsi="Verdana"/>
      <w:snapToGrid w:val="0"/>
    </w:rPr>
  </w:style>
  <w:style w:type="paragraph" w:customStyle="1" w:styleId="ConcurWarningIconIndent">
    <w:name w:val="Concur Warning Icon Indent"/>
    <w:next w:val="Normal"/>
    <w:semiHidden/>
    <w:rsid w:val="001157B2"/>
    <w:pPr>
      <w:keepLines/>
      <w:numPr>
        <w:numId w:val="31"/>
      </w:numPr>
      <w:pBdr>
        <w:top w:val="single" w:sz="4" w:space="0" w:color="auto"/>
        <w:bottom w:val="single" w:sz="4" w:space="9" w:color="auto"/>
      </w:pBdr>
      <w:tabs>
        <w:tab w:val="left" w:pos="900"/>
      </w:tabs>
      <w:spacing w:before="240"/>
    </w:pPr>
    <w:rPr>
      <w:rFonts w:ascii="Verdana" w:hAnsi="Verdana"/>
      <w:snapToGrid w:val="0"/>
    </w:rPr>
  </w:style>
  <w:style w:type="paragraph" w:customStyle="1" w:styleId="ConcurWarningIconIndent2">
    <w:name w:val="Concur Warning Icon Indent2"/>
    <w:next w:val="Normal"/>
    <w:semiHidden/>
    <w:rsid w:val="001157B2"/>
    <w:pPr>
      <w:keepLines/>
      <w:numPr>
        <w:numId w:val="32"/>
      </w:numPr>
      <w:pBdr>
        <w:top w:val="single" w:sz="4" w:space="0" w:color="auto"/>
        <w:bottom w:val="single" w:sz="4" w:space="9" w:color="auto"/>
      </w:pBdr>
      <w:tabs>
        <w:tab w:val="left" w:pos="1530"/>
      </w:tabs>
      <w:spacing w:before="240"/>
    </w:pPr>
    <w:rPr>
      <w:rFonts w:ascii="Verdana" w:hAnsi="Verdana"/>
      <w:snapToGrid w:val="0"/>
    </w:rPr>
  </w:style>
  <w:style w:type="character" w:customStyle="1" w:styleId="ConcurTableTextChar">
    <w:name w:val="Concur Table Text Char"/>
    <w:link w:val="ConcurTableText"/>
    <w:rsid w:val="001157B2"/>
    <w:rPr>
      <w:rFonts w:ascii="Verdana" w:hAnsi="Verdana"/>
      <w:snapToGrid w:val="0"/>
      <w:sz w:val="18"/>
    </w:rPr>
  </w:style>
  <w:style w:type="character" w:customStyle="1" w:styleId="ConcurProcedureHeadingChar">
    <w:name w:val="Concur Procedure Heading Char"/>
    <w:link w:val="ConcurProcedureHeading"/>
    <w:semiHidden/>
    <w:rsid w:val="001157B2"/>
    <w:rPr>
      <w:rFonts w:ascii="Verdana" w:hAnsi="Verdana"/>
      <w:b/>
      <w:i/>
      <w:snapToGrid w:val="0"/>
      <w:szCs w:val="22"/>
    </w:rPr>
  </w:style>
  <w:style w:type="character" w:customStyle="1" w:styleId="ConcurTableBulletChar">
    <w:name w:val="Concur Table Bullet Char"/>
    <w:link w:val="ConcurTableBullet"/>
    <w:rsid w:val="001157B2"/>
    <w:rPr>
      <w:rFonts w:ascii="Verdana" w:eastAsia="Calibri" w:hAnsi="Verdana"/>
      <w:color w:val="000000"/>
      <w:sz w:val="18"/>
    </w:rPr>
  </w:style>
  <w:style w:type="paragraph" w:customStyle="1" w:styleId="HeadTitle1">
    <w:name w:val="HeadTitle1"/>
    <w:semiHidden/>
    <w:rsid w:val="001157B2"/>
    <w:pPr>
      <w:tabs>
        <w:tab w:val="center" w:pos="4320"/>
        <w:tab w:val="right" w:pos="8640"/>
      </w:tabs>
      <w:spacing w:before="180" w:after="180"/>
      <w:jc w:val="center"/>
    </w:pPr>
    <w:rPr>
      <w:rFonts w:ascii="Verdana" w:hAnsi="Verdana" w:cs="Verdana"/>
      <w:b/>
      <w:bCs/>
      <w:iCs/>
      <w:color w:val="000000"/>
      <w:sz w:val="32"/>
      <w:szCs w:val="32"/>
    </w:rPr>
  </w:style>
  <w:style w:type="paragraph" w:customStyle="1" w:styleId="BoxBodyHang">
    <w:name w:val="BoxBodyHang"/>
    <w:basedOn w:val="Normal"/>
    <w:rsid w:val="001157B2"/>
    <w:pPr>
      <w:spacing w:before="40" w:after="40"/>
      <w:ind w:left="270" w:hanging="270"/>
    </w:pPr>
    <w:rPr>
      <w:color w:val="993300"/>
      <w:sz w:val="18"/>
      <w:szCs w:val="20"/>
    </w:rPr>
  </w:style>
  <w:style w:type="paragraph" w:customStyle="1" w:styleId="BoxBullet1">
    <w:name w:val="BoxBullet1"/>
    <w:basedOn w:val="BoxBodyText"/>
    <w:rsid w:val="001157B2"/>
    <w:pPr>
      <w:tabs>
        <w:tab w:val="num" w:pos="288"/>
      </w:tabs>
      <w:ind w:left="288" w:hanging="288"/>
    </w:pPr>
  </w:style>
  <w:style w:type="paragraph" w:customStyle="1" w:styleId="BoxBullet2">
    <w:name w:val="BoxBullet2"/>
    <w:basedOn w:val="BoxBullet1"/>
    <w:rsid w:val="001157B2"/>
    <w:pPr>
      <w:ind w:left="630"/>
    </w:pPr>
  </w:style>
  <w:style w:type="paragraph" w:customStyle="1" w:styleId="HeadTitle2">
    <w:name w:val="HeadTitle2"/>
    <w:basedOn w:val="HeadTitle1"/>
    <w:semiHidden/>
    <w:rsid w:val="001157B2"/>
    <w:rPr>
      <w:sz w:val="24"/>
    </w:rPr>
  </w:style>
  <w:style w:type="paragraph" w:customStyle="1" w:styleId="HeadTitle3">
    <w:name w:val="HeadTitle3"/>
    <w:basedOn w:val="HeadTitle2"/>
    <w:semiHidden/>
    <w:rsid w:val="001157B2"/>
    <w:pPr>
      <w:spacing w:after="80"/>
      <w:jc w:val="right"/>
    </w:pPr>
    <w:rPr>
      <w:b w:val="0"/>
      <w:sz w:val="18"/>
      <w:szCs w:val="18"/>
    </w:rPr>
  </w:style>
  <w:style w:type="character" w:customStyle="1" w:styleId="BalloonTextChar">
    <w:name w:val="Balloon Text Char"/>
    <w:link w:val="BalloonText"/>
    <w:semiHidden/>
    <w:locked/>
    <w:rsid w:val="001157B2"/>
    <w:rPr>
      <w:rFonts w:ascii="Tahoma" w:hAnsi="Tahoma" w:cs="Tahoma"/>
      <w:sz w:val="16"/>
      <w:szCs w:val="16"/>
    </w:rPr>
  </w:style>
  <w:style w:type="paragraph" w:styleId="Revision">
    <w:name w:val="Revision"/>
    <w:hidden/>
    <w:uiPriority w:val="99"/>
    <w:semiHidden/>
    <w:rsid w:val="000A0661"/>
    <w:rPr>
      <w:rFonts w:ascii="Verdana" w:hAnsi="Verdana"/>
    </w:rPr>
  </w:style>
  <w:style w:type="character" w:customStyle="1" w:styleId="ConcurNumberChar">
    <w:name w:val="Concur Number Char"/>
    <w:link w:val="ConcurNumber"/>
    <w:semiHidden/>
    <w:locked/>
    <w:rsid w:val="001157B2"/>
    <w:rPr>
      <w:rFonts w:ascii="Verdana" w:hAnsi="Verdana"/>
    </w:rPr>
  </w:style>
  <w:style w:type="character" w:customStyle="1" w:styleId="ConcurBodyTextIndentChar">
    <w:name w:val="Concur Body Text Indent Char"/>
    <w:link w:val="ConcurBodyTextIndent"/>
    <w:rsid w:val="001157B2"/>
    <w:rPr>
      <w:rFonts w:ascii="Verdana" w:hAnsi="Verdana"/>
      <w:snapToGrid w:val="0"/>
    </w:rPr>
  </w:style>
  <w:style w:type="character" w:customStyle="1" w:styleId="Heading3Char">
    <w:name w:val="Heading 3 Char"/>
    <w:link w:val="Heading3"/>
    <w:semiHidden/>
    <w:rsid w:val="001157B2"/>
    <w:rPr>
      <w:rFonts w:ascii="Verdana" w:hAnsi="Verdana" w:cs="Verdana"/>
      <w:b/>
      <w:bCs/>
      <w:i/>
      <w:iCs/>
      <w:color w:val="000000"/>
      <w:sz w:val="22"/>
    </w:rPr>
  </w:style>
  <w:style w:type="character" w:customStyle="1" w:styleId="ConcurNoteChar">
    <w:name w:val="Concur Note Char"/>
    <w:link w:val="ConcurNote"/>
    <w:semiHidden/>
    <w:rsid w:val="001157B2"/>
    <w:rPr>
      <w:rFonts w:ascii="Verdana" w:hAnsi="Verdana"/>
      <w:snapToGrid w:val="0"/>
    </w:rPr>
  </w:style>
  <w:style w:type="character" w:customStyle="1" w:styleId="Heading9Char">
    <w:name w:val="Heading 9 Char"/>
    <w:link w:val="Heading9"/>
    <w:semiHidden/>
    <w:rsid w:val="001157B2"/>
    <w:rPr>
      <w:rFonts w:ascii="Arial" w:hAnsi="Arial" w:cs="Arial"/>
      <w:sz w:val="22"/>
      <w:szCs w:val="22"/>
    </w:rPr>
  </w:style>
  <w:style w:type="paragraph" w:customStyle="1" w:styleId="BodyBoxNoIndent">
    <w:name w:val="BodyBoxNoIndent"/>
    <w:basedOn w:val="BoxBodyHang"/>
    <w:rsid w:val="001157B2"/>
    <w:pPr>
      <w:ind w:left="0" w:firstLine="0"/>
    </w:pPr>
  </w:style>
  <w:style w:type="character" w:styleId="UnresolvedMention">
    <w:name w:val="Unresolved Mention"/>
    <w:uiPriority w:val="99"/>
    <w:semiHidden/>
    <w:rsid w:val="001157B2"/>
    <w:rPr>
      <w:color w:val="808080"/>
      <w:shd w:val="clear" w:color="auto" w:fill="E6E6E6"/>
    </w:rPr>
  </w:style>
  <w:style w:type="paragraph" w:customStyle="1" w:styleId="ConcurCoverTitle">
    <w:name w:val="Concur Cover Title"/>
    <w:semiHidden/>
    <w:rsid w:val="001157B2"/>
    <w:pPr>
      <w:keepNext/>
      <w:spacing w:after="240"/>
    </w:pPr>
    <w:rPr>
      <w:rFonts w:ascii="Verdana" w:hAnsi="Verdana"/>
      <w:b/>
      <w:snapToGrid w:val="0"/>
      <w:color w:val="000000"/>
      <w:sz w:val="48"/>
      <w:szCs w:val="22"/>
    </w:rPr>
  </w:style>
  <w:style w:type="paragraph" w:customStyle="1" w:styleId="ConcurCoverSubheading">
    <w:name w:val="Concur Cover Subheading"/>
    <w:semiHidden/>
    <w:rsid w:val="001157B2"/>
    <w:pPr>
      <w:keepNext/>
      <w:spacing w:before="120" w:after="120"/>
    </w:pPr>
    <w:rPr>
      <w:rFonts w:ascii="Verdana" w:hAnsi="Verdana"/>
      <w:b/>
      <w:snapToGrid w:val="0"/>
      <w:sz w:val="32"/>
      <w:szCs w:val="22"/>
    </w:rPr>
  </w:style>
  <w:style w:type="paragraph" w:customStyle="1" w:styleId="ConcurCoverVersion">
    <w:name w:val="Concur Cover Version"/>
    <w:semiHidden/>
    <w:rsid w:val="001157B2"/>
    <w:pPr>
      <w:spacing w:before="240"/>
    </w:pPr>
    <w:rPr>
      <w:rFonts w:ascii="Verdana" w:hAnsi="Verdana"/>
      <w:b/>
      <w:snapToGrid w:val="0"/>
      <w:sz w:val="24"/>
      <w:szCs w:val="22"/>
    </w:rPr>
  </w:style>
  <w:style w:type="paragraph" w:customStyle="1" w:styleId="ConcurTOCHead">
    <w:name w:val="Concur TOC Head"/>
    <w:semiHidden/>
    <w:rsid w:val="001157B2"/>
    <w:pPr>
      <w:keepNext/>
    </w:pPr>
    <w:rPr>
      <w:rFonts w:eastAsia="Calibri"/>
      <w:b/>
      <w:snapToGrid w:val="0"/>
      <w:sz w:val="28"/>
      <w:szCs w:val="22"/>
    </w:rPr>
  </w:style>
  <w:style w:type="paragraph" w:customStyle="1" w:styleId="HeadProduct">
    <w:name w:val="Head_Product"/>
    <w:basedOn w:val="Normal"/>
    <w:semiHidden/>
    <w:rsid w:val="001157B2"/>
    <w:pPr>
      <w:spacing w:after="240"/>
      <w:jc w:val="center"/>
    </w:pPr>
    <w:rPr>
      <w:b/>
      <w:color w:val="000000"/>
      <w:sz w:val="32"/>
      <w:szCs w:val="32"/>
    </w:rPr>
  </w:style>
  <w:style w:type="paragraph" w:customStyle="1" w:styleId="ColorfulList-Accent11">
    <w:name w:val="Colorful List - Accent 11"/>
    <w:basedOn w:val="Normal"/>
    <w:uiPriority w:val="34"/>
    <w:semiHidden/>
    <w:qFormat/>
    <w:rsid w:val="001157B2"/>
    <w:pPr>
      <w:spacing w:after="200" w:line="276" w:lineRule="auto"/>
      <w:ind w:left="720"/>
      <w:contextualSpacing/>
    </w:pPr>
  </w:style>
  <w:style w:type="paragraph" w:customStyle="1" w:styleId="CBRNCodeIndent">
    <w:name w:val="CB_RN_CodeIndent"/>
    <w:basedOn w:val="CBRNCode"/>
    <w:semiHidden/>
    <w:rsid w:val="001157B2"/>
    <w:pPr>
      <w:ind w:left="1170"/>
    </w:pPr>
    <w:rPr>
      <w:rFonts w:ascii="Arial" w:hAnsi="Arial"/>
    </w:rPr>
  </w:style>
  <w:style w:type="paragraph" w:customStyle="1" w:styleId="ConcurTableText7pt">
    <w:name w:val="Concur Table Text7pt"/>
    <w:basedOn w:val="ConcurTableText"/>
    <w:semiHidden/>
    <w:qFormat/>
    <w:rsid w:val="001157B2"/>
    <w:pPr>
      <w:spacing w:before="20" w:after="20"/>
    </w:pPr>
    <w:rPr>
      <w:sz w:val="14"/>
      <w:szCs w:val="14"/>
    </w:rPr>
  </w:style>
  <w:style w:type="paragraph" w:customStyle="1" w:styleId="HeadRN">
    <w:name w:val="Head_RN"/>
    <w:basedOn w:val="Normal"/>
    <w:semiHidden/>
    <w:rsid w:val="001157B2"/>
    <w:pPr>
      <w:spacing w:before="120" w:after="240"/>
      <w:jc w:val="center"/>
    </w:pPr>
    <w:rPr>
      <w:b/>
      <w:color w:val="000000"/>
      <w:sz w:val="24"/>
      <w:szCs w:val="24"/>
    </w:rPr>
  </w:style>
  <w:style w:type="paragraph" w:customStyle="1" w:styleId="HeadDate">
    <w:name w:val="Head_Date"/>
    <w:basedOn w:val="Normal"/>
    <w:semiHidden/>
    <w:rsid w:val="001157B2"/>
    <w:pPr>
      <w:spacing w:before="80" w:after="80"/>
      <w:jc w:val="center"/>
    </w:pPr>
    <w:rPr>
      <w:snapToGrid w:val="0"/>
      <w:sz w:val="18"/>
    </w:rPr>
  </w:style>
  <w:style w:type="paragraph" w:customStyle="1" w:styleId="HeadAudience">
    <w:name w:val="Head_Audience"/>
    <w:basedOn w:val="Normal"/>
    <w:link w:val="HeadAudienceCharChar"/>
    <w:semiHidden/>
    <w:rsid w:val="001157B2"/>
    <w:pPr>
      <w:spacing w:before="80" w:after="80"/>
      <w:jc w:val="center"/>
    </w:pPr>
    <w:rPr>
      <w:snapToGrid w:val="0"/>
      <w:sz w:val="18"/>
    </w:rPr>
  </w:style>
  <w:style w:type="paragraph" w:customStyle="1" w:styleId="FooterSmall">
    <w:name w:val="FooterSmall"/>
    <w:basedOn w:val="Normal"/>
    <w:link w:val="FooterSmallChar"/>
    <w:semiHidden/>
    <w:rsid w:val="001157B2"/>
    <w:pPr>
      <w:tabs>
        <w:tab w:val="right" w:pos="8640"/>
      </w:tabs>
      <w:ind w:left="-1080"/>
    </w:pPr>
    <w:rPr>
      <w:sz w:val="16"/>
    </w:rPr>
  </w:style>
  <w:style w:type="character" w:customStyle="1" w:styleId="HeadAudienceCharChar">
    <w:name w:val="Head_Audience Char Char"/>
    <w:link w:val="HeadAudience"/>
    <w:semiHidden/>
    <w:rsid w:val="001157B2"/>
    <w:rPr>
      <w:rFonts w:ascii="Verdana" w:hAnsi="Verdana"/>
      <w:snapToGrid w:val="0"/>
      <w:sz w:val="18"/>
      <w:szCs w:val="22"/>
    </w:rPr>
  </w:style>
  <w:style w:type="character" w:customStyle="1" w:styleId="EmailStyle83">
    <w:name w:val="EmailStyle83"/>
    <w:semiHidden/>
    <w:rsid w:val="001157B2"/>
    <w:rPr>
      <w:rFonts w:ascii="Arial" w:hAnsi="Arial" w:cs="Arial"/>
      <w:color w:val="000080"/>
      <w:sz w:val="20"/>
      <w:szCs w:val="20"/>
    </w:rPr>
  </w:style>
  <w:style w:type="paragraph" w:customStyle="1" w:styleId="ConcurTableText8pt">
    <w:name w:val="Concur Table Text8pt"/>
    <w:basedOn w:val="ConcurTableText"/>
    <w:semiHidden/>
    <w:qFormat/>
    <w:rsid w:val="001157B2"/>
    <w:pPr>
      <w:spacing w:before="20" w:after="20"/>
    </w:pPr>
    <w:rPr>
      <w:sz w:val="16"/>
      <w:szCs w:val="14"/>
    </w:rPr>
  </w:style>
  <w:style w:type="paragraph" w:customStyle="1" w:styleId="ConcurTableText8ptCenter">
    <w:name w:val="Concur Table Text8pt Center"/>
    <w:basedOn w:val="ConcurTableText8pt"/>
    <w:semiHidden/>
    <w:qFormat/>
    <w:rsid w:val="001157B2"/>
    <w:pPr>
      <w:jc w:val="center"/>
    </w:pPr>
  </w:style>
  <w:style w:type="character" w:customStyle="1" w:styleId="ConcurWarningIconChar">
    <w:name w:val="Concur Warning Icon Char"/>
    <w:link w:val="ConcurWarningIcon"/>
    <w:semiHidden/>
    <w:locked/>
    <w:rsid w:val="001157B2"/>
    <w:rPr>
      <w:rFonts w:ascii="Verdana" w:hAnsi="Verdana"/>
      <w:snapToGrid w:val="0"/>
    </w:rPr>
  </w:style>
  <w:style w:type="paragraph" w:customStyle="1" w:styleId="Box">
    <w:name w:val="Box"/>
    <w:basedOn w:val="Normal"/>
    <w:semiHidden/>
    <w:rsid w:val="001157B2"/>
    <w:rPr>
      <w:rFonts w:ascii="Arial" w:hAnsi="Arial" w:cs="Arial"/>
      <w:sz w:val="16"/>
    </w:rPr>
  </w:style>
  <w:style w:type="character" w:customStyle="1" w:styleId="BodyTextChar">
    <w:name w:val="Body Text Char"/>
    <w:semiHidden/>
    <w:locked/>
    <w:rsid w:val="000B20A6"/>
    <w:rPr>
      <w:rFonts w:ascii="Verdana" w:hAnsi="Verdana"/>
      <w:sz w:val="22"/>
      <w:szCs w:val="22"/>
    </w:rPr>
  </w:style>
  <w:style w:type="paragraph" w:styleId="ListParagraph">
    <w:name w:val="List Paragraph"/>
    <w:basedOn w:val="Normal"/>
    <w:uiPriority w:val="34"/>
    <w:semiHidden/>
    <w:qFormat/>
    <w:rsid w:val="001157B2"/>
    <w:pPr>
      <w:ind w:left="720"/>
      <w:contextualSpacing/>
    </w:pPr>
  </w:style>
  <w:style w:type="paragraph" w:customStyle="1" w:styleId="BodyTextKeep">
    <w:name w:val="Body Text Keep"/>
    <w:basedOn w:val="Normal"/>
    <w:next w:val="Normal"/>
    <w:semiHidden/>
    <w:rsid w:val="001157B2"/>
    <w:pPr>
      <w:keepNext/>
      <w:spacing w:after="140" w:line="220" w:lineRule="atLeast"/>
    </w:pPr>
    <w:rPr>
      <w:rFonts w:ascii="Arial" w:hAnsi="Arial"/>
      <w:kern w:val="18"/>
    </w:rPr>
  </w:style>
  <w:style w:type="paragraph" w:customStyle="1" w:styleId="ConcurWarningIconIndent3">
    <w:name w:val="Concur Warning Icon Indent3"/>
    <w:basedOn w:val="ConcurWarningIconIndent2"/>
    <w:next w:val="Normal"/>
    <w:semiHidden/>
    <w:rsid w:val="001157B2"/>
    <w:pPr>
      <w:numPr>
        <w:numId w:val="0"/>
      </w:numPr>
      <w:tabs>
        <w:tab w:val="left" w:pos="2520"/>
      </w:tabs>
    </w:pPr>
  </w:style>
  <w:style w:type="paragraph" w:customStyle="1" w:styleId="TableBullet">
    <w:name w:val="Table Bullet"/>
    <w:semiHidden/>
    <w:rsid w:val="001157B2"/>
    <w:pPr>
      <w:numPr>
        <w:numId w:val="42"/>
      </w:numPr>
      <w:spacing w:before="40" w:after="40"/>
    </w:pPr>
    <w:rPr>
      <w:rFonts w:ascii="Verdana" w:hAnsi="Verdana"/>
      <w:sz w:val="18"/>
    </w:rPr>
  </w:style>
  <w:style w:type="paragraph" w:customStyle="1" w:styleId="TableHead">
    <w:name w:val="Table Head"/>
    <w:semiHidden/>
    <w:rsid w:val="001157B2"/>
    <w:pPr>
      <w:keepNext/>
      <w:spacing w:before="60" w:after="60"/>
    </w:pPr>
    <w:rPr>
      <w:rFonts w:ascii="Verdana" w:hAnsi="Verdana"/>
      <w:b/>
      <w:sz w:val="18"/>
    </w:rPr>
  </w:style>
  <w:style w:type="paragraph" w:customStyle="1" w:styleId="TableText">
    <w:name w:val="Table Text"/>
    <w:link w:val="TableTextChar"/>
    <w:semiHidden/>
    <w:rsid w:val="001157B2"/>
    <w:pPr>
      <w:spacing w:before="60" w:after="60"/>
    </w:pPr>
    <w:rPr>
      <w:rFonts w:ascii="Verdana" w:hAnsi="Verdana"/>
      <w:sz w:val="18"/>
    </w:rPr>
  </w:style>
  <w:style w:type="paragraph" w:customStyle="1" w:styleId="msolistparagraph0">
    <w:name w:val="msolistparagraph"/>
    <w:basedOn w:val="Normal"/>
    <w:semiHidden/>
    <w:rsid w:val="001157B2"/>
    <w:pPr>
      <w:ind w:left="720"/>
    </w:pPr>
    <w:rPr>
      <w:rFonts w:ascii="Calibri" w:hAnsi="Calibri"/>
    </w:rPr>
  </w:style>
  <w:style w:type="paragraph" w:customStyle="1" w:styleId="ConcurHeadingFeedToPDF">
    <w:name w:val="Concur HeadingFeedToPDF"/>
    <w:basedOn w:val="Heading1"/>
    <w:semiHidden/>
    <w:rsid w:val="001157B2"/>
    <w:pPr>
      <w:spacing w:before="0" w:after="0"/>
      <w:ind w:left="-1080"/>
    </w:pPr>
    <w:rPr>
      <w:rFonts w:cs="Times New Roman"/>
      <w:bCs w:val="0"/>
      <w:snapToGrid w:val="0"/>
      <w:color w:val="auto"/>
      <w:szCs w:val="36"/>
    </w:rPr>
  </w:style>
  <w:style w:type="character" w:customStyle="1" w:styleId="PlainTextChar1">
    <w:name w:val="Plain Text Char1"/>
    <w:link w:val="PlainText"/>
    <w:semiHidden/>
    <w:rsid w:val="001157B2"/>
    <w:rPr>
      <w:rFonts w:ascii="Courier New" w:hAnsi="Courier New" w:cs="Courier New"/>
    </w:rPr>
  </w:style>
  <w:style w:type="paragraph" w:customStyle="1" w:styleId="xl65">
    <w:name w:val="xl65"/>
    <w:basedOn w:val="Normal"/>
    <w:semiHidden/>
    <w:rsid w:val="001157B2"/>
    <w:pPr>
      <w:spacing w:before="100" w:beforeAutospacing="1" w:after="100" w:afterAutospacing="1"/>
    </w:pPr>
    <w:rPr>
      <w:rFonts w:ascii="Arial" w:hAnsi="Arial" w:cs="Arial"/>
      <w:color w:val="000000"/>
      <w:sz w:val="18"/>
      <w:szCs w:val="18"/>
    </w:rPr>
  </w:style>
  <w:style w:type="paragraph" w:customStyle="1" w:styleId="xl66">
    <w:name w:val="xl66"/>
    <w:basedOn w:val="Normal"/>
    <w:semiHidden/>
    <w:rsid w:val="001157B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StyleConcurCoverTitleNotBold">
    <w:name w:val="Style Concur Cover Title + Not Bold"/>
    <w:basedOn w:val="ConcurCoverTitle"/>
    <w:semiHidden/>
    <w:rsid w:val="001157B2"/>
    <w:pPr>
      <w:spacing w:before="6000"/>
    </w:pPr>
    <w:rPr>
      <w:b w:val="0"/>
    </w:rPr>
  </w:style>
  <w:style w:type="paragraph" w:customStyle="1" w:styleId="NotesTitle">
    <w:name w:val="Notes_Title"/>
    <w:basedOn w:val="Normal"/>
    <w:semiHidden/>
    <w:rsid w:val="001157B2"/>
    <w:pPr>
      <w:spacing w:before="180" w:after="180"/>
      <w:jc w:val="center"/>
    </w:pPr>
    <w:rPr>
      <w:rFonts w:cs="Verdana"/>
      <w:b/>
      <w:bCs/>
      <w:iCs/>
      <w:color w:val="00674E"/>
      <w:sz w:val="32"/>
      <w:szCs w:val="32"/>
    </w:rPr>
  </w:style>
  <w:style w:type="character" w:customStyle="1" w:styleId="heading50">
    <w:name w:val="heading5"/>
    <w:semiHidden/>
    <w:rsid w:val="001157B2"/>
  </w:style>
  <w:style w:type="character" w:customStyle="1" w:styleId="small-linkpointable">
    <w:name w:val="small-link pointable"/>
    <w:semiHidden/>
    <w:rsid w:val="001157B2"/>
  </w:style>
  <w:style w:type="character" w:customStyle="1" w:styleId="ConcurBulletIndentChar">
    <w:name w:val="Concur Bullet Indent Char"/>
    <w:link w:val="ConcurBulletIndent"/>
    <w:rsid w:val="001157B2"/>
    <w:rPr>
      <w:rFonts w:ascii="Verdana" w:eastAsia="Calibri" w:hAnsi="Verdana"/>
      <w:snapToGrid w:val="0"/>
    </w:rPr>
  </w:style>
  <w:style w:type="character" w:customStyle="1" w:styleId="FooterSmallChar">
    <w:name w:val="FooterSmall Char"/>
    <w:link w:val="FooterSmall"/>
    <w:semiHidden/>
    <w:rsid w:val="001157B2"/>
    <w:rPr>
      <w:rFonts w:ascii="Verdana" w:hAnsi="Verdana"/>
      <w:sz w:val="16"/>
      <w:szCs w:val="22"/>
    </w:rPr>
  </w:style>
  <w:style w:type="paragraph" w:customStyle="1" w:styleId="xl67">
    <w:name w:val="xl67"/>
    <w:basedOn w:val="Normal"/>
    <w:semiHidden/>
    <w:rsid w:val="001157B2"/>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PlainTextChar">
    <w:name w:val="Plain Text Char"/>
    <w:semiHidden/>
    <w:rsid w:val="001157B2"/>
    <w:rPr>
      <w:rFonts w:ascii="Courier New" w:hAnsi="Courier New" w:cs="Courier New"/>
      <w:lang w:val="en-US" w:eastAsia="en-US" w:bidi="ar-SA"/>
    </w:rPr>
  </w:style>
  <w:style w:type="paragraph" w:customStyle="1" w:styleId="CoverCheckBoxes">
    <w:name w:val="CoverCheckBoxes"/>
    <w:basedOn w:val="ConcurBodyTextIndent"/>
    <w:semiHidden/>
    <w:rsid w:val="001157B2"/>
    <w:pPr>
      <w:ind w:left="1260" w:hanging="540"/>
    </w:pPr>
  </w:style>
  <w:style w:type="paragraph" w:customStyle="1" w:styleId="ConcurCoverCheckBoxes">
    <w:name w:val="ConcurCoverCheckBoxes"/>
    <w:basedOn w:val="Normal"/>
    <w:semiHidden/>
    <w:rsid w:val="001157B2"/>
    <w:pPr>
      <w:snapToGrid w:val="0"/>
      <w:ind w:left="1260" w:hanging="540"/>
    </w:pPr>
  </w:style>
  <w:style w:type="paragraph" w:customStyle="1" w:styleId="ConcurBulletIndent3">
    <w:name w:val="Concur Bullet Indent3"/>
    <w:semiHidden/>
    <w:rsid w:val="001157B2"/>
    <w:pPr>
      <w:numPr>
        <w:numId w:val="37"/>
      </w:numPr>
      <w:tabs>
        <w:tab w:val="left" w:pos="2340"/>
      </w:tabs>
      <w:spacing w:before="120"/>
    </w:pPr>
    <w:rPr>
      <w:rFonts w:ascii="Verdana" w:eastAsia="Calibri" w:hAnsi="Verdana"/>
      <w:snapToGrid w:val="0"/>
    </w:rPr>
  </w:style>
  <w:style w:type="paragraph" w:customStyle="1" w:styleId="ConcurBulletIndent4">
    <w:name w:val="Concur Bullet Indent4"/>
    <w:semiHidden/>
    <w:rsid w:val="001157B2"/>
    <w:pPr>
      <w:numPr>
        <w:ilvl w:val="1"/>
        <w:numId w:val="37"/>
      </w:numPr>
      <w:spacing w:before="120"/>
    </w:pPr>
    <w:rPr>
      <w:rFonts w:ascii="Verdana" w:eastAsia="Calibri" w:hAnsi="Verdana"/>
      <w:snapToGrid w:val="0"/>
    </w:rPr>
  </w:style>
  <w:style w:type="paragraph" w:customStyle="1" w:styleId="ConcurCover1">
    <w:name w:val="Concur Cover1"/>
    <w:semiHidden/>
    <w:rsid w:val="001157B2"/>
    <w:rPr>
      <w:rFonts w:eastAsia="Calibri" w:cs="Arial"/>
      <w:b/>
      <w:sz w:val="56"/>
      <w:szCs w:val="56"/>
    </w:rPr>
  </w:style>
  <w:style w:type="paragraph" w:customStyle="1" w:styleId="ConcurBenefit">
    <w:name w:val="Concur Benefit"/>
    <w:basedOn w:val="ConcurBodyText"/>
    <w:semiHidden/>
    <w:rsid w:val="001157B2"/>
    <w:rPr>
      <w:i/>
    </w:rPr>
  </w:style>
  <w:style w:type="paragraph" w:customStyle="1" w:styleId="ConcurBenefitHead">
    <w:name w:val="Concur Benefit Head"/>
    <w:basedOn w:val="ConcurBenefit"/>
    <w:semiHidden/>
    <w:rsid w:val="001157B2"/>
    <w:pPr>
      <w:spacing w:before="120"/>
    </w:pPr>
    <w:rPr>
      <w:b/>
    </w:rPr>
  </w:style>
  <w:style w:type="paragraph" w:customStyle="1" w:styleId="template">
    <w:name w:val="template"/>
    <w:basedOn w:val="Normal"/>
    <w:semiHidden/>
    <w:rsid w:val="001157B2"/>
    <w:pPr>
      <w:spacing w:line="240" w:lineRule="exact"/>
    </w:pPr>
    <w:rPr>
      <w:rFonts w:ascii="Arial" w:hAnsi="Arial"/>
      <w:i/>
    </w:rPr>
  </w:style>
  <w:style w:type="paragraph" w:customStyle="1" w:styleId="AutoCorrect">
    <w:name w:val="AutoCorrect"/>
    <w:semiHidden/>
    <w:rsid w:val="001157B2"/>
    <w:rPr>
      <w:rFonts w:eastAsia="Calibri"/>
      <w:sz w:val="24"/>
      <w:szCs w:val="24"/>
    </w:rPr>
  </w:style>
  <w:style w:type="paragraph" w:customStyle="1" w:styleId="WNBodyIndent">
    <w:name w:val="WNBody Indent"/>
    <w:semiHidden/>
    <w:rsid w:val="001157B2"/>
    <w:pPr>
      <w:spacing w:after="60"/>
      <w:ind w:left="360"/>
    </w:pPr>
    <w:rPr>
      <w:rFonts w:ascii="Verdana" w:hAnsi="Verdana" w:cs="Verdana"/>
    </w:rPr>
  </w:style>
  <w:style w:type="paragraph" w:customStyle="1" w:styleId="ConcurCover10">
    <w:name w:val="Concur Cover 1"/>
    <w:semiHidden/>
    <w:rsid w:val="001157B2"/>
    <w:rPr>
      <w:rFonts w:eastAsia="Calibri" w:cs="Arial"/>
      <w:b/>
      <w:sz w:val="56"/>
      <w:szCs w:val="56"/>
    </w:rPr>
  </w:style>
  <w:style w:type="paragraph" w:customStyle="1" w:styleId="ConcurCover2">
    <w:name w:val="Concur Cover 2"/>
    <w:basedOn w:val="Normal"/>
    <w:semiHidden/>
    <w:rsid w:val="001157B2"/>
    <w:rPr>
      <w:rFonts w:cs="Arial"/>
      <w:b/>
      <w:sz w:val="36"/>
      <w:szCs w:val="36"/>
      <w:lang w:val="fr-FR"/>
    </w:rPr>
  </w:style>
  <w:style w:type="paragraph" w:customStyle="1" w:styleId="ConcurCover3">
    <w:name w:val="Concur Cover 3"/>
    <w:basedOn w:val="ConcurCover2"/>
    <w:semiHidden/>
    <w:rsid w:val="001157B2"/>
    <w:rPr>
      <w:sz w:val="28"/>
      <w:szCs w:val="28"/>
      <w:lang w:val="en-US"/>
    </w:rPr>
  </w:style>
  <w:style w:type="character" w:customStyle="1" w:styleId="SallyL">
    <w:name w:val="SallyL"/>
    <w:semiHidden/>
    <w:rsid w:val="001157B2"/>
    <w:rPr>
      <w:rFonts w:ascii="Verdana" w:hAnsi="Verdana"/>
      <w:b w:val="0"/>
      <w:bCs w:val="0"/>
      <w:i w:val="0"/>
      <w:iCs w:val="0"/>
      <w:strike w:val="0"/>
      <w:color w:val="auto"/>
      <w:sz w:val="20"/>
      <w:szCs w:val="20"/>
      <w:u w:val="none"/>
    </w:rPr>
  </w:style>
  <w:style w:type="character" w:customStyle="1" w:styleId="ConcurMoreInfoChar">
    <w:name w:val="Concur More Info Char"/>
    <w:link w:val="ConcurMoreInfo"/>
    <w:rsid w:val="001157B2"/>
    <w:rPr>
      <w:rFonts w:ascii="Verdana" w:hAnsi="Verdana"/>
      <w:snapToGrid w:val="0"/>
    </w:rPr>
  </w:style>
  <w:style w:type="paragraph" w:customStyle="1" w:styleId="ConcurChapterTitle">
    <w:name w:val="Concur Chapter Title"/>
    <w:next w:val="ConcurBodyText"/>
    <w:semiHidden/>
    <w:rsid w:val="001157B2"/>
    <w:pPr>
      <w:keepNext/>
      <w:pBdr>
        <w:bottom w:val="single" w:sz="4" w:space="1" w:color="auto"/>
      </w:pBdr>
      <w:spacing w:after="480"/>
    </w:pPr>
    <w:rPr>
      <w:rFonts w:ascii="Verdana" w:hAnsi="Verdana"/>
      <w:b/>
      <w:sz w:val="36"/>
      <w:szCs w:val="36"/>
    </w:rPr>
  </w:style>
  <w:style w:type="paragraph" w:customStyle="1" w:styleId="ConcurBodyCode">
    <w:name w:val="Concur Body Code"/>
    <w:semiHidden/>
    <w:rsid w:val="001157B2"/>
    <w:pPr>
      <w:spacing w:before="60" w:after="60"/>
    </w:pPr>
    <w:rPr>
      <w:rFonts w:ascii="Courier New" w:hAnsi="Courier New" w:cs="Courier New"/>
      <w:spacing w:val="6"/>
      <w:sz w:val="18"/>
      <w:szCs w:val="18"/>
    </w:rPr>
  </w:style>
  <w:style w:type="paragraph" w:customStyle="1" w:styleId="ConcurBodyCodeIndent2">
    <w:name w:val="Concur Body Code Indent2"/>
    <w:basedOn w:val="ConcurBodyCode"/>
    <w:semiHidden/>
    <w:rsid w:val="001157B2"/>
    <w:pPr>
      <w:ind w:left="720"/>
    </w:pPr>
  </w:style>
  <w:style w:type="paragraph" w:customStyle="1" w:styleId="ConcurBodyCodeIndent">
    <w:name w:val="Concur Body Code Indent"/>
    <w:basedOn w:val="ConcurBodyCode"/>
    <w:semiHidden/>
    <w:rsid w:val="001157B2"/>
    <w:pPr>
      <w:ind w:left="360"/>
    </w:pPr>
  </w:style>
  <w:style w:type="paragraph" w:customStyle="1" w:styleId="ConcurBodyCodeIndent3">
    <w:name w:val="Concur Body Code Indent3"/>
    <w:basedOn w:val="ConcurBodyCodeIndent2"/>
    <w:semiHidden/>
    <w:rsid w:val="001157B2"/>
    <w:pPr>
      <w:ind w:left="1080"/>
    </w:pPr>
  </w:style>
  <w:style w:type="paragraph" w:customStyle="1" w:styleId="ConcurTitle">
    <w:name w:val="Concur Title"/>
    <w:basedOn w:val="Normal"/>
    <w:semiHidden/>
    <w:rsid w:val="001157B2"/>
    <w:pPr>
      <w:spacing w:after="240" w:line="500" w:lineRule="exact"/>
    </w:pPr>
    <w:rPr>
      <w:b/>
      <w:color w:val="000000"/>
      <w:sz w:val="48"/>
    </w:rPr>
  </w:style>
  <w:style w:type="paragraph" w:customStyle="1" w:styleId="ConcurTitlePageTitles">
    <w:name w:val="Concur Title Page Titles"/>
    <w:semiHidden/>
    <w:rsid w:val="001157B2"/>
    <w:pPr>
      <w:spacing w:after="240" w:line="500" w:lineRule="exact"/>
      <w:jc w:val="center"/>
    </w:pPr>
    <w:rPr>
      <w:rFonts w:ascii="Arial Black" w:eastAsia="Calibri" w:hAnsi="Arial Black"/>
      <w:b/>
      <w:color w:val="000000"/>
      <w:sz w:val="32"/>
    </w:rPr>
  </w:style>
  <w:style w:type="paragraph" w:customStyle="1" w:styleId="ConcurBodyTextExample">
    <w:name w:val="Concur Body Text Example"/>
    <w:basedOn w:val="Normal"/>
    <w:semiHidden/>
    <w:rsid w:val="001157B2"/>
    <w:pPr>
      <w:spacing w:before="120" w:after="120"/>
      <w:ind w:left="1440"/>
    </w:pPr>
    <w:rPr>
      <w:spacing w:val="6"/>
    </w:rPr>
  </w:style>
  <w:style w:type="character" w:customStyle="1" w:styleId="Heading2Char">
    <w:name w:val="Heading 2 Char"/>
    <w:link w:val="Heading2"/>
    <w:semiHidden/>
    <w:rsid w:val="001157B2"/>
    <w:rPr>
      <w:rFonts w:ascii="Verdana" w:hAnsi="Verdana" w:cs="Verdana"/>
      <w:b/>
      <w:bCs/>
      <w:iCs/>
      <w:color w:val="000000"/>
      <w:sz w:val="24"/>
      <w:szCs w:val="24"/>
    </w:rPr>
  </w:style>
  <w:style w:type="paragraph" w:customStyle="1" w:styleId="ConcurNumberList">
    <w:name w:val="Concur Number List"/>
    <w:semiHidden/>
    <w:rsid w:val="001157B2"/>
    <w:pPr>
      <w:spacing w:before="120" w:after="120"/>
    </w:pPr>
    <w:rPr>
      <w:spacing w:val="6"/>
    </w:rPr>
  </w:style>
  <w:style w:type="paragraph" w:customStyle="1" w:styleId="ConcurChapter">
    <w:name w:val="Concur Chapter #"/>
    <w:next w:val="Normal"/>
    <w:semiHidden/>
    <w:rsid w:val="001157B2"/>
    <w:pPr>
      <w:pBdr>
        <w:bottom w:val="single" w:sz="4" w:space="4" w:color="auto"/>
      </w:pBdr>
      <w:spacing w:after="120" w:line="480" w:lineRule="exact"/>
    </w:pPr>
    <w:rPr>
      <w:b/>
      <w:smallCaps/>
      <w:spacing w:val="120"/>
      <w:sz w:val="32"/>
    </w:rPr>
  </w:style>
  <w:style w:type="paragraph" w:customStyle="1" w:styleId="UIbox">
    <w:name w:val="UIbox"/>
    <w:basedOn w:val="ConcurBodyText"/>
    <w:link w:val="UIboxChar"/>
    <w:semiHidden/>
    <w:rsid w:val="001157B2"/>
    <w:pPr>
      <w:spacing w:before="0"/>
    </w:pPr>
  </w:style>
  <w:style w:type="character" w:customStyle="1" w:styleId="UIboxChar">
    <w:name w:val="UIbox Char"/>
    <w:link w:val="UIbox"/>
    <w:semiHidden/>
    <w:rsid w:val="001157B2"/>
    <w:rPr>
      <w:rFonts w:ascii="Verdana" w:hAnsi="Verdana"/>
    </w:rPr>
  </w:style>
  <w:style w:type="character" w:customStyle="1" w:styleId="FooterChar1">
    <w:name w:val="Footer Char1"/>
    <w:link w:val="Footer"/>
    <w:semiHidden/>
    <w:rsid w:val="001157B2"/>
    <w:rPr>
      <w:rFonts w:ascii="Verdana" w:hAnsi="Verdana"/>
      <w:snapToGrid w:val="0"/>
      <w:sz w:val="18"/>
      <w:szCs w:val="18"/>
    </w:rPr>
  </w:style>
  <w:style w:type="paragraph" w:customStyle="1" w:styleId="content">
    <w:name w:val="content"/>
    <w:basedOn w:val="Normal"/>
    <w:semiHidden/>
    <w:rsid w:val="001157B2"/>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1157B2"/>
    <w:pPr>
      <w:pBdr>
        <w:top w:val="single" w:sz="6" w:space="1" w:color="auto"/>
        <w:between w:val="single" w:sz="6" w:space="1" w:color="auto"/>
      </w:pBdr>
      <w:ind w:left="1728"/>
    </w:pPr>
  </w:style>
  <w:style w:type="paragraph" w:customStyle="1" w:styleId="ConcurCover30">
    <w:name w:val="Concur Cover3"/>
    <w:semiHidden/>
    <w:rsid w:val="001157B2"/>
    <w:rPr>
      <w:rFonts w:eastAsia="Calibri"/>
      <w:b/>
      <w:sz w:val="28"/>
    </w:rPr>
  </w:style>
  <w:style w:type="character" w:customStyle="1" w:styleId="heading51">
    <w:name w:val="heading51"/>
    <w:semiHidden/>
    <w:rsid w:val="001157B2"/>
    <w:rPr>
      <w:b/>
      <w:bCs/>
      <w:color w:val="000000"/>
      <w:sz w:val="12"/>
      <w:szCs w:val="12"/>
    </w:rPr>
  </w:style>
  <w:style w:type="character" w:customStyle="1" w:styleId="htmlval1">
    <w:name w:val="html_val1"/>
    <w:semiHidden/>
    <w:rsid w:val="001157B2"/>
    <w:rPr>
      <w:color w:val="0000FF"/>
    </w:rPr>
  </w:style>
  <w:style w:type="paragraph" w:customStyle="1" w:styleId="ConcurTableTextIndent2">
    <w:name w:val="Concur Table Text Indent2"/>
    <w:basedOn w:val="ConcurTableTextIndent"/>
    <w:semiHidden/>
    <w:rsid w:val="001157B2"/>
    <w:pPr>
      <w:ind w:left="729"/>
    </w:pPr>
  </w:style>
  <w:style w:type="character" w:customStyle="1" w:styleId="attribute-value">
    <w:name w:val="attribute-value"/>
    <w:semiHidden/>
    <w:rsid w:val="001157B2"/>
  </w:style>
  <w:style w:type="paragraph" w:customStyle="1" w:styleId="TableHeaderText">
    <w:name w:val="Table Header Text"/>
    <w:basedOn w:val="Normal"/>
    <w:autoRedefine/>
    <w:semiHidden/>
    <w:rsid w:val="001157B2"/>
    <w:pPr>
      <w:shd w:val="clear" w:color="auto" w:fill="000000"/>
      <w:jc w:val="center"/>
    </w:pPr>
    <w:rPr>
      <w:rFonts w:ascii="Arial" w:hAnsi="Arial"/>
      <w:b/>
    </w:rPr>
  </w:style>
  <w:style w:type="paragraph" w:customStyle="1" w:styleId="TOCTitle">
    <w:name w:val="TOC Title"/>
    <w:basedOn w:val="Normal"/>
    <w:semiHidden/>
    <w:rsid w:val="001157B2"/>
    <w:pPr>
      <w:widowControl w:val="0"/>
    </w:pPr>
    <w:rPr>
      <w:rFonts w:ascii="Arial" w:hAnsi="Arial"/>
      <w:b/>
      <w:sz w:val="32"/>
    </w:rPr>
  </w:style>
  <w:style w:type="paragraph" w:customStyle="1" w:styleId="TOCItem">
    <w:name w:val="TOCItem"/>
    <w:basedOn w:val="Normal"/>
    <w:autoRedefine/>
    <w:semiHidden/>
    <w:rsid w:val="001157B2"/>
    <w:pPr>
      <w:tabs>
        <w:tab w:val="left" w:leader="dot" w:pos="7061"/>
        <w:tab w:val="right" w:pos="7524"/>
      </w:tabs>
      <w:spacing w:before="60" w:after="60"/>
      <w:ind w:right="465"/>
    </w:pPr>
    <w:rPr>
      <w:rFonts w:ascii="Arial" w:hAnsi="Arial"/>
    </w:rPr>
  </w:style>
  <w:style w:type="paragraph" w:customStyle="1" w:styleId="TOCStem">
    <w:name w:val="TOCStem"/>
    <w:basedOn w:val="Normal"/>
    <w:autoRedefine/>
    <w:semiHidden/>
    <w:rsid w:val="001157B2"/>
    <w:rPr>
      <w:rFonts w:ascii="Arial" w:hAnsi="Arial"/>
    </w:rPr>
  </w:style>
  <w:style w:type="paragraph" w:customStyle="1" w:styleId="StyleConcurNumberItalic">
    <w:name w:val="Style Concur Number + Italic"/>
    <w:basedOn w:val="ConcurNumber"/>
    <w:semiHidden/>
    <w:rsid w:val="001157B2"/>
    <w:rPr>
      <w:i/>
      <w:iCs/>
    </w:rPr>
  </w:style>
  <w:style w:type="paragraph" w:customStyle="1" w:styleId="StyleConcurNumberBold">
    <w:name w:val="Style Concur Number + Bold"/>
    <w:basedOn w:val="ConcurNumber"/>
    <w:semiHidden/>
    <w:rsid w:val="001157B2"/>
    <w:rPr>
      <w:b/>
      <w:bCs/>
    </w:rPr>
  </w:style>
  <w:style w:type="paragraph" w:customStyle="1" w:styleId="StyleConcurNumberBold1">
    <w:name w:val="Style Concur Number + Bold1"/>
    <w:basedOn w:val="ConcurNumber"/>
    <w:autoRedefine/>
    <w:semiHidden/>
    <w:rsid w:val="001157B2"/>
    <w:rPr>
      <w:b/>
      <w:bCs/>
    </w:rPr>
  </w:style>
  <w:style w:type="paragraph" w:customStyle="1" w:styleId="StyleConcurNumberNotExpandedbyCondensedby">
    <w:name w:val="Style Concur Number + Not Expanded by / Condensed by"/>
    <w:basedOn w:val="ConcurNumber"/>
    <w:autoRedefine/>
    <w:semiHidden/>
    <w:rsid w:val="001157B2"/>
  </w:style>
  <w:style w:type="paragraph" w:customStyle="1" w:styleId="Tablebullets">
    <w:name w:val="Table bullets"/>
    <w:basedOn w:val="Normal"/>
    <w:autoRedefine/>
    <w:semiHidden/>
    <w:rsid w:val="001157B2"/>
    <w:pPr>
      <w:snapToGrid w:val="0"/>
    </w:pPr>
    <w:rPr>
      <w:rFonts w:ascii="Arial" w:hAnsi="Arial"/>
    </w:rPr>
  </w:style>
  <w:style w:type="paragraph" w:customStyle="1" w:styleId="StyleConcurNumberLeft48ptFirstline0pt">
    <w:name w:val="Style Concur Number + Left:  48 pt First line:  0 pt"/>
    <w:basedOn w:val="ConcurNumber"/>
    <w:semiHidden/>
    <w:rsid w:val="001157B2"/>
  </w:style>
  <w:style w:type="character" w:customStyle="1" w:styleId="style261">
    <w:name w:val="style261"/>
    <w:semiHidden/>
    <w:rsid w:val="001157B2"/>
    <w:rPr>
      <w:color w:val="3B3B3B"/>
    </w:rPr>
  </w:style>
  <w:style w:type="paragraph" w:customStyle="1" w:styleId="TableTextBold">
    <w:name w:val="Table Text Bold"/>
    <w:basedOn w:val="TableText"/>
    <w:autoRedefine/>
    <w:semiHidden/>
    <w:rsid w:val="001157B2"/>
    <w:rPr>
      <w:b/>
    </w:rPr>
  </w:style>
  <w:style w:type="paragraph" w:customStyle="1" w:styleId="ConcurCover20">
    <w:name w:val="Concur Cover2"/>
    <w:semiHidden/>
    <w:rsid w:val="001157B2"/>
    <w:pPr>
      <w:keepNext/>
      <w:spacing w:before="120" w:after="120"/>
    </w:pPr>
    <w:rPr>
      <w:rFonts w:eastAsia="Calibri"/>
      <w:b/>
      <w:snapToGrid w:val="0"/>
      <w:sz w:val="36"/>
      <w:szCs w:val="22"/>
    </w:rPr>
  </w:style>
  <w:style w:type="character" w:customStyle="1" w:styleId="Heading4Char">
    <w:name w:val="Heading 4 Char"/>
    <w:link w:val="Heading4"/>
    <w:rsid w:val="001157B2"/>
    <w:rPr>
      <w:rFonts w:ascii="Verdana" w:hAnsi="Verdana" w:cs="Verdana"/>
      <w:b/>
      <w:bCs/>
      <w:smallCaps/>
      <w:color w:val="000000"/>
      <w:sz w:val="22"/>
      <w:szCs w:val="22"/>
    </w:rPr>
  </w:style>
  <w:style w:type="character" w:customStyle="1" w:styleId="ConcurNoteIndent2Char">
    <w:name w:val="Concur Note Indent2 Char"/>
    <w:link w:val="ConcurNoteIndent2"/>
    <w:semiHidden/>
    <w:rsid w:val="001157B2"/>
    <w:rPr>
      <w:rFonts w:ascii="Verdana" w:hAnsi="Verdana"/>
      <w:snapToGrid w:val="0"/>
    </w:rPr>
  </w:style>
  <w:style w:type="character" w:customStyle="1" w:styleId="ConcurTableTextIndentChar">
    <w:name w:val="Concur Table Text Indent Char"/>
    <w:link w:val="ConcurTableTextIndent"/>
    <w:rsid w:val="001157B2"/>
    <w:rPr>
      <w:rFonts w:ascii="Verdana" w:hAnsi="Verdana"/>
      <w:snapToGrid w:val="0"/>
      <w:sz w:val="18"/>
    </w:rPr>
  </w:style>
  <w:style w:type="paragraph" w:customStyle="1" w:styleId="ContinuedBlockLabel">
    <w:name w:val="Continued Block Label"/>
    <w:basedOn w:val="Normal"/>
    <w:autoRedefine/>
    <w:semiHidden/>
    <w:rsid w:val="001157B2"/>
    <w:rPr>
      <w:rFonts w:ascii="Arial" w:hAnsi="Arial"/>
      <w:b/>
      <w:noProof/>
    </w:rPr>
  </w:style>
  <w:style w:type="paragraph" w:customStyle="1" w:styleId="ContinuedOnNextPa">
    <w:name w:val="Continued On Next Pa"/>
    <w:basedOn w:val="Normal"/>
    <w:next w:val="Normal"/>
    <w:autoRedefine/>
    <w:semiHidden/>
    <w:rsid w:val="001157B2"/>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1157B2"/>
    <w:rPr>
      <w:rFonts w:ascii="Arial" w:hAnsi="Arial"/>
      <w:b/>
      <w:sz w:val="18"/>
    </w:rPr>
  </w:style>
  <w:style w:type="paragraph" w:customStyle="1" w:styleId="EmbeddedText">
    <w:name w:val="Embedded Text"/>
    <w:basedOn w:val="Normal"/>
    <w:autoRedefine/>
    <w:semiHidden/>
    <w:rsid w:val="001157B2"/>
    <w:rPr>
      <w:rFonts w:ascii="Arial" w:hAnsi="Arial"/>
    </w:rPr>
  </w:style>
  <w:style w:type="paragraph" w:customStyle="1" w:styleId="MemoLine">
    <w:name w:val="Memo Line"/>
    <w:basedOn w:val="Normal"/>
    <w:next w:val="Normal"/>
    <w:semiHidden/>
    <w:rsid w:val="001157B2"/>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1157B2"/>
    <w:rPr>
      <w:rFonts w:ascii="Arial" w:hAnsi="Arial"/>
    </w:rPr>
  </w:style>
  <w:style w:type="paragraph" w:customStyle="1" w:styleId="PublicationTitle">
    <w:name w:val="Publication Title"/>
    <w:basedOn w:val="Normal"/>
    <w:next w:val="Heading4"/>
    <w:semiHidden/>
    <w:rsid w:val="001157B2"/>
    <w:pPr>
      <w:spacing w:after="240"/>
      <w:jc w:val="center"/>
    </w:pPr>
    <w:rPr>
      <w:rFonts w:ascii="Arial" w:hAnsi="Arial"/>
      <w:b/>
      <w:sz w:val="32"/>
    </w:rPr>
  </w:style>
  <w:style w:type="paragraph" w:customStyle="1" w:styleId="StyleBlockTextBold">
    <w:name w:val="Style Block Text + Bold"/>
    <w:basedOn w:val="BlockText"/>
    <w:autoRedefine/>
    <w:semiHidden/>
    <w:rsid w:val="001157B2"/>
    <w:rPr>
      <w:b/>
      <w:bCs/>
    </w:rPr>
  </w:style>
  <w:style w:type="paragraph" w:customStyle="1" w:styleId="StyleConcurNoteIndentJustified">
    <w:name w:val="Style Concur Note Indent + Justified"/>
    <w:basedOn w:val="ConcurNoteIndent"/>
    <w:autoRedefine/>
    <w:semiHidden/>
    <w:rsid w:val="001157B2"/>
    <w:pPr>
      <w:numPr>
        <w:numId w:val="0"/>
      </w:numPr>
    </w:pPr>
  </w:style>
  <w:style w:type="paragraph" w:customStyle="1" w:styleId="StyleBlockText11ptBold">
    <w:name w:val="Style Block_Text + 11 pt Bold"/>
    <w:basedOn w:val="Normal"/>
    <w:autoRedefine/>
    <w:semiHidden/>
    <w:rsid w:val="001157B2"/>
    <w:rPr>
      <w:rFonts w:ascii="Arial" w:hAnsi="Arial"/>
      <w:b/>
      <w:bCs/>
      <w:spacing w:val="6"/>
    </w:rPr>
  </w:style>
  <w:style w:type="character" w:customStyle="1" w:styleId="error">
    <w:name w:val="error"/>
    <w:semiHidden/>
    <w:rsid w:val="001157B2"/>
  </w:style>
  <w:style w:type="character" w:customStyle="1" w:styleId="fieldlabel1">
    <w:name w:val="fieldlabel1"/>
    <w:semiHidden/>
    <w:rsid w:val="001157B2"/>
    <w:rPr>
      <w:rFonts w:ascii="Arial" w:hAnsi="Arial" w:cs="Arial" w:hint="default"/>
      <w:color w:val="000080"/>
      <w:sz w:val="17"/>
      <w:szCs w:val="17"/>
    </w:rPr>
  </w:style>
  <w:style w:type="paragraph" w:customStyle="1" w:styleId="Style1">
    <w:name w:val="Style 1"/>
    <w:basedOn w:val="Normal"/>
    <w:autoRedefine/>
    <w:semiHidden/>
    <w:rsid w:val="001157B2"/>
    <w:pPr>
      <w:numPr>
        <w:numId w:val="38"/>
      </w:numPr>
    </w:pPr>
    <w:rPr>
      <w:rFonts w:ascii="Times New Roman" w:hAnsi="Times New Roman"/>
      <w:sz w:val="24"/>
      <w:szCs w:val="24"/>
    </w:rPr>
  </w:style>
  <w:style w:type="paragraph" w:customStyle="1" w:styleId="Table">
    <w:name w:val="Table"/>
    <w:basedOn w:val="Normal"/>
    <w:autoRedefine/>
    <w:semiHidden/>
    <w:rsid w:val="001157B2"/>
    <w:pPr>
      <w:spacing w:before="30" w:after="30"/>
      <w:contextualSpacing/>
    </w:pPr>
    <w:rPr>
      <w:rFonts w:ascii="Times New Roman" w:hAnsi="Times New Roman"/>
      <w:bCs/>
      <w:szCs w:val="24"/>
    </w:rPr>
  </w:style>
  <w:style w:type="paragraph" w:customStyle="1" w:styleId="TableBullet0">
    <w:name w:val="TableBullet"/>
    <w:autoRedefine/>
    <w:semiHidden/>
    <w:rsid w:val="001157B2"/>
    <w:pPr>
      <w:numPr>
        <w:numId w:val="39"/>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1157B2"/>
    <w:pPr>
      <w:snapToGrid w:val="0"/>
    </w:pPr>
    <w:rPr>
      <w:rFonts w:ascii="Arial" w:hAnsi="Arial"/>
      <w:i/>
      <w:iCs/>
    </w:rPr>
  </w:style>
  <w:style w:type="character" w:customStyle="1" w:styleId="StyleBulletText1Char">
    <w:name w:val="Style Bullet Text 1 Char"/>
    <w:link w:val="StyleBulletText1"/>
    <w:semiHidden/>
    <w:rsid w:val="001157B2"/>
    <w:rPr>
      <w:rFonts w:ascii="Arial" w:hAnsi="Arial"/>
      <w:i/>
      <w:iCs/>
      <w:sz w:val="22"/>
      <w:szCs w:val="22"/>
    </w:rPr>
  </w:style>
  <w:style w:type="paragraph" w:customStyle="1" w:styleId="xl68">
    <w:name w:val="xl68"/>
    <w:basedOn w:val="Normal"/>
    <w:semiHidden/>
    <w:rsid w:val="001157B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1157B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semiHidden/>
    <w:rsid w:val="001157B2"/>
    <w:rPr>
      <w:rFonts w:ascii="Verdana" w:hAnsi="Verdana" w:cs="Verdana"/>
      <w:b/>
      <w:bCs/>
      <w:iCs/>
      <w:color w:val="000000"/>
      <w:sz w:val="32"/>
      <w:szCs w:val="32"/>
    </w:rPr>
  </w:style>
  <w:style w:type="character" w:customStyle="1" w:styleId="Heading6Char">
    <w:name w:val="Heading 6 Char"/>
    <w:aliases w:val="Sub Label Char"/>
    <w:link w:val="Heading6"/>
    <w:semiHidden/>
    <w:rsid w:val="001157B2"/>
    <w:rPr>
      <w:rFonts w:ascii="Verdana" w:hAnsi="Verdana"/>
      <w:b/>
      <w:bCs/>
      <w:sz w:val="22"/>
      <w:szCs w:val="22"/>
    </w:rPr>
  </w:style>
  <w:style w:type="character" w:customStyle="1" w:styleId="Heading7Char">
    <w:name w:val="Heading 7 Char"/>
    <w:link w:val="Heading7"/>
    <w:semiHidden/>
    <w:rsid w:val="001157B2"/>
    <w:rPr>
      <w:sz w:val="24"/>
      <w:szCs w:val="24"/>
    </w:rPr>
  </w:style>
  <w:style w:type="character" w:customStyle="1" w:styleId="Heading8Char">
    <w:name w:val="Heading 8 Char"/>
    <w:link w:val="Heading8"/>
    <w:semiHidden/>
    <w:rsid w:val="001157B2"/>
    <w:rPr>
      <w:i/>
      <w:iCs/>
      <w:sz w:val="24"/>
      <w:szCs w:val="24"/>
    </w:rPr>
  </w:style>
  <w:style w:type="character" w:customStyle="1" w:styleId="TitleChar">
    <w:name w:val="Title Char"/>
    <w:link w:val="Title"/>
    <w:semiHidden/>
    <w:rsid w:val="001157B2"/>
    <w:rPr>
      <w:rFonts w:ascii="Arial" w:hAnsi="Arial" w:cs="Arial"/>
      <w:b/>
      <w:bCs/>
      <w:kern w:val="28"/>
      <w:sz w:val="32"/>
      <w:szCs w:val="32"/>
    </w:rPr>
  </w:style>
  <w:style w:type="character" w:customStyle="1" w:styleId="SubtitleChar">
    <w:name w:val="Subtitle Char"/>
    <w:link w:val="Subtitle"/>
    <w:semiHidden/>
    <w:rsid w:val="001157B2"/>
    <w:rPr>
      <w:rFonts w:ascii="Arial" w:hAnsi="Arial" w:cs="Arial"/>
      <w:sz w:val="24"/>
      <w:szCs w:val="24"/>
    </w:rPr>
  </w:style>
  <w:style w:type="table" w:styleId="LightList">
    <w:name w:val="Light List"/>
    <w:basedOn w:val="TableNormal"/>
    <w:uiPriority w:val="61"/>
    <w:rsid w:val="001157B2"/>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FSBody">
    <w:name w:val="FSBody"/>
    <w:basedOn w:val="Normal"/>
    <w:semiHidden/>
    <w:rsid w:val="001157B2"/>
    <w:pPr>
      <w:spacing w:before="120" w:after="120"/>
    </w:pPr>
    <w:rPr>
      <w:rFonts w:cs="Verdana"/>
      <w:sz w:val="20"/>
      <w:szCs w:val="20"/>
    </w:rPr>
  </w:style>
  <w:style w:type="paragraph" w:customStyle="1" w:styleId="CBRNCode">
    <w:name w:val="CB_RN_Code"/>
    <w:basedOn w:val="Normal"/>
    <w:semiHidden/>
    <w:rsid w:val="001157B2"/>
    <w:pPr>
      <w:shd w:val="clear" w:color="auto" w:fill="FFFFFF"/>
    </w:pPr>
    <w:rPr>
      <w:rFonts w:ascii="Courier New" w:hAnsi="Courier New" w:cs="Courier New"/>
    </w:rPr>
  </w:style>
  <w:style w:type="character" w:customStyle="1" w:styleId="TableTextChar">
    <w:name w:val="Table Text Char"/>
    <w:link w:val="TableText"/>
    <w:semiHidden/>
    <w:rsid w:val="001157B2"/>
    <w:rPr>
      <w:rFonts w:ascii="Verdana" w:hAnsi="Verdana"/>
      <w:sz w:val="18"/>
    </w:rPr>
  </w:style>
  <w:style w:type="character" w:customStyle="1" w:styleId="ConcurMoreInfoIndentChar">
    <w:name w:val="Concur More Info Indent Char"/>
    <w:link w:val="ConcurMoreInfoIndent"/>
    <w:rsid w:val="001157B2"/>
    <w:rPr>
      <w:rFonts w:ascii="Verdana" w:hAnsi="Verdana"/>
      <w:snapToGrid w:val="0"/>
    </w:rPr>
  </w:style>
  <w:style w:type="character" w:customStyle="1" w:styleId="ConcurMoreInfoIndent3Char">
    <w:name w:val="Concur More Info Indent3 Char"/>
    <w:link w:val="ConcurMoreInfoIndent3"/>
    <w:semiHidden/>
    <w:rsid w:val="001157B2"/>
    <w:rPr>
      <w:rFonts w:ascii="Verdana" w:hAnsi="Verdana"/>
      <w:snapToGrid w:val="0"/>
    </w:rPr>
  </w:style>
  <w:style w:type="character" w:customStyle="1" w:styleId="ConcurMoreInfoIndent2Char">
    <w:name w:val="Concur More Info Indent2 Char"/>
    <w:link w:val="ConcurMoreInfoIndent2"/>
    <w:rsid w:val="001157B2"/>
    <w:rPr>
      <w:rFonts w:ascii="Verdana" w:hAnsi="Verdana"/>
      <w:snapToGrid w:val="0"/>
    </w:rPr>
  </w:style>
  <w:style w:type="paragraph" w:customStyle="1" w:styleId="BoxBodyText">
    <w:name w:val="BoxBodyText"/>
    <w:basedOn w:val="Normal"/>
    <w:rsid w:val="001157B2"/>
    <w:pPr>
      <w:spacing w:before="40" w:after="40"/>
    </w:pPr>
    <w:rPr>
      <w:snapToGrid w:val="0"/>
      <w:color w:val="993300"/>
      <w:sz w:val="18"/>
    </w:rPr>
  </w:style>
  <w:style w:type="paragraph" w:customStyle="1" w:styleId="FAQTitle1">
    <w:name w:val="FAQTitle1"/>
    <w:basedOn w:val="Heading1"/>
    <w:semiHidden/>
    <w:qFormat/>
    <w:rsid w:val="001157B2"/>
    <w:pPr>
      <w:keepNext/>
      <w:spacing w:before="100" w:after="0"/>
      <w:jc w:val="left"/>
    </w:pPr>
    <w:rPr>
      <w:sz w:val="22"/>
      <w:szCs w:val="28"/>
    </w:rPr>
  </w:style>
  <w:style w:type="paragraph" w:customStyle="1" w:styleId="FAQTitle2">
    <w:name w:val="FAQTitle2"/>
    <w:basedOn w:val="FAQTitle1"/>
    <w:semiHidden/>
    <w:qFormat/>
    <w:rsid w:val="001157B2"/>
    <w:pPr>
      <w:spacing w:before="80" w:after="80"/>
    </w:pPr>
    <w:rPr>
      <w:sz w:val="32"/>
      <w:szCs w:val="32"/>
    </w:rPr>
  </w:style>
  <w:style w:type="paragraph" w:customStyle="1" w:styleId="WNBody">
    <w:name w:val="WNBody"/>
    <w:basedOn w:val="WNBodyIndent"/>
    <w:semiHidden/>
    <w:rsid w:val="001157B2"/>
    <w:pPr>
      <w:spacing w:before="80"/>
      <w:ind w:left="0"/>
    </w:pPr>
  </w:style>
  <w:style w:type="paragraph" w:customStyle="1" w:styleId="WNTitle">
    <w:name w:val="WNTitle"/>
    <w:semiHidden/>
    <w:rsid w:val="001157B2"/>
    <w:pPr>
      <w:tabs>
        <w:tab w:val="center" w:pos="4320"/>
        <w:tab w:val="right" w:pos="8640"/>
      </w:tabs>
      <w:spacing w:before="180" w:after="180"/>
      <w:jc w:val="center"/>
    </w:pPr>
    <w:rPr>
      <w:rFonts w:ascii="Verdana" w:hAnsi="Verdana" w:cs="Verdana"/>
      <w:b/>
      <w:bCs/>
      <w:iCs/>
      <w:color w:val="00674E"/>
      <w:sz w:val="32"/>
      <w:szCs w:val="32"/>
    </w:rPr>
  </w:style>
  <w:style w:type="paragraph" w:customStyle="1" w:styleId="WNNumbered">
    <w:name w:val="WNNumbered"/>
    <w:semiHidden/>
    <w:rsid w:val="001157B2"/>
    <w:pPr>
      <w:tabs>
        <w:tab w:val="num" w:pos="1080"/>
      </w:tabs>
      <w:spacing w:after="60"/>
      <w:ind w:left="1080"/>
    </w:pPr>
    <w:rPr>
      <w:rFonts w:ascii="Verdana" w:hAnsi="Verdana" w:cs="Verdana"/>
    </w:rPr>
  </w:style>
  <w:style w:type="paragraph" w:customStyle="1" w:styleId="WNBullet">
    <w:name w:val="WNBullet"/>
    <w:basedOn w:val="Normal"/>
    <w:link w:val="WNBulletChar"/>
    <w:semiHidden/>
    <w:rsid w:val="001157B2"/>
    <w:pPr>
      <w:numPr>
        <w:numId w:val="40"/>
      </w:numPr>
      <w:spacing w:after="60"/>
    </w:pPr>
    <w:rPr>
      <w:rFonts w:cs="Verdana"/>
      <w:sz w:val="20"/>
      <w:szCs w:val="20"/>
    </w:rPr>
  </w:style>
  <w:style w:type="paragraph" w:customStyle="1" w:styleId="WNBulletIndent">
    <w:name w:val="WNBullet Indent"/>
    <w:basedOn w:val="WNBullet"/>
    <w:link w:val="WNBulletIndentChar"/>
    <w:semiHidden/>
    <w:rsid w:val="001157B2"/>
    <w:pPr>
      <w:numPr>
        <w:numId w:val="41"/>
      </w:numPr>
      <w:tabs>
        <w:tab w:val="clear" w:pos="360"/>
      </w:tabs>
    </w:pPr>
  </w:style>
  <w:style w:type="paragraph" w:customStyle="1" w:styleId="WNBox">
    <w:name w:val="WNBox"/>
    <w:basedOn w:val="Normal"/>
    <w:semiHidden/>
    <w:rsid w:val="001157B2"/>
    <w:pPr>
      <w:widowControl w:val="0"/>
      <w:tabs>
        <w:tab w:val="left" w:pos="288"/>
      </w:tabs>
      <w:autoSpaceDE w:val="0"/>
      <w:autoSpaceDN w:val="0"/>
      <w:adjustRightInd w:val="0"/>
      <w:spacing w:before="40" w:after="40"/>
    </w:pPr>
    <w:rPr>
      <w:rFonts w:cs="Verdana"/>
      <w:color w:val="00674E"/>
      <w:sz w:val="19"/>
      <w:szCs w:val="21"/>
    </w:rPr>
  </w:style>
  <w:style w:type="paragraph" w:customStyle="1" w:styleId="WNBoxbullet">
    <w:name w:val="WNBox bullet"/>
    <w:basedOn w:val="WNBox"/>
    <w:semiHidden/>
    <w:rsid w:val="001157B2"/>
    <w:pPr>
      <w:tabs>
        <w:tab w:val="num" w:pos="360"/>
      </w:tabs>
      <w:ind w:left="360" w:hanging="360"/>
    </w:pPr>
  </w:style>
  <w:style w:type="paragraph" w:customStyle="1" w:styleId="WNBoxnumber">
    <w:name w:val="WNBox number"/>
    <w:basedOn w:val="Normal"/>
    <w:semiHidden/>
    <w:rsid w:val="001157B2"/>
    <w:pPr>
      <w:widowControl w:val="0"/>
      <w:tabs>
        <w:tab w:val="num" w:pos="1080"/>
      </w:tabs>
      <w:autoSpaceDE w:val="0"/>
      <w:autoSpaceDN w:val="0"/>
      <w:adjustRightInd w:val="0"/>
      <w:spacing w:before="40" w:after="40"/>
      <w:ind w:left="1080"/>
    </w:pPr>
    <w:rPr>
      <w:rFonts w:cs="Verdana"/>
      <w:color w:val="00674E"/>
      <w:sz w:val="19"/>
      <w:szCs w:val="21"/>
    </w:rPr>
  </w:style>
  <w:style w:type="paragraph" w:customStyle="1" w:styleId="WNBoxhanging">
    <w:name w:val="WNBox hanging"/>
    <w:basedOn w:val="WNBoxnumber"/>
    <w:semiHidden/>
    <w:rsid w:val="001157B2"/>
    <w:pPr>
      <w:tabs>
        <w:tab w:val="clear" w:pos="1080"/>
        <w:tab w:val="left" w:pos="360"/>
      </w:tabs>
      <w:spacing w:before="60" w:after="60"/>
      <w:ind w:left="360" w:hanging="360"/>
    </w:pPr>
  </w:style>
  <w:style w:type="paragraph" w:customStyle="1" w:styleId="WNBoxbullet2">
    <w:name w:val="WNBox bullet2"/>
    <w:basedOn w:val="WNBoxbullet"/>
    <w:semiHidden/>
    <w:rsid w:val="001157B2"/>
    <w:pPr>
      <w:tabs>
        <w:tab w:val="num" w:pos="288"/>
      </w:tabs>
      <w:ind w:left="630" w:hanging="288"/>
    </w:pPr>
  </w:style>
  <w:style w:type="paragraph" w:customStyle="1" w:styleId="QSBullet">
    <w:name w:val="QS Bullet"/>
    <w:basedOn w:val="Normal"/>
    <w:semiHidden/>
    <w:rsid w:val="001157B2"/>
    <w:pPr>
      <w:tabs>
        <w:tab w:val="num" w:pos="360"/>
      </w:tabs>
      <w:spacing w:after="60"/>
      <w:ind w:left="360" w:hanging="360"/>
    </w:pPr>
    <w:rPr>
      <w:rFonts w:cs="Verdana"/>
      <w:sz w:val="20"/>
      <w:szCs w:val="20"/>
    </w:rPr>
  </w:style>
  <w:style w:type="character" w:customStyle="1" w:styleId="WNBulletChar">
    <w:name w:val="WNBullet Char"/>
    <w:link w:val="WNBullet"/>
    <w:semiHidden/>
    <w:rsid w:val="001157B2"/>
    <w:rPr>
      <w:rFonts w:ascii="Verdana" w:hAnsi="Verdana" w:cs="Verdana"/>
    </w:rPr>
  </w:style>
  <w:style w:type="character" w:customStyle="1" w:styleId="WNBulletIndentChar">
    <w:name w:val="WNBullet Indent Char"/>
    <w:link w:val="WNBulletIndent"/>
    <w:semiHidden/>
    <w:rsid w:val="001157B2"/>
    <w:rPr>
      <w:rFonts w:ascii="Verdana" w:hAnsi="Verdana" w:cs="Verdana"/>
    </w:rPr>
  </w:style>
  <w:style w:type="paragraph" w:customStyle="1" w:styleId="WNBodyIndent2">
    <w:name w:val="WNBody Indent2"/>
    <w:basedOn w:val="WNBodyIndent"/>
    <w:semiHidden/>
    <w:rsid w:val="001157B2"/>
    <w:pPr>
      <w:ind w:left="630"/>
    </w:pPr>
    <w:rPr>
      <w:lang w:val="en"/>
    </w:rPr>
  </w:style>
  <w:style w:type="character" w:customStyle="1" w:styleId="FooterChar">
    <w:name w:val="Footer Char"/>
    <w:semiHidden/>
    <w:rsid w:val="001157B2"/>
    <w:rPr>
      <w:rFonts w:ascii="Verdana" w:hAnsi="Verdana"/>
      <w:sz w:val="18"/>
      <w:szCs w:val="18"/>
    </w:rPr>
  </w:style>
  <w:style w:type="paragraph" w:customStyle="1" w:styleId="FSBullet1">
    <w:name w:val="FSBullet1"/>
    <w:basedOn w:val="Normal"/>
    <w:semiHidden/>
    <w:rsid w:val="001157B2"/>
    <w:pPr>
      <w:tabs>
        <w:tab w:val="num" w:pos="936"/>
      </w:tabs>
      <w:spacing w:before="60" w:after="60"/>
      <w:ind w:left="936" w:hanging="360"/>
    </w:pPr>
    <w:rPr>
      <w:sz w:val="20"/>
    </w:rPr>
  </w:style>
  <w:style w:type="paragraph" w:customStyle="1" w:styleId="FSBoxBullet2">
    <w:name w:val="FSBoxBullet2"/>
    <w:basedOn w:val="Normal"/>
    <w:semiHidden/>
    <w:rsid w:val="001157B2"/>
    <w:pPr>
      <w:widowControl w:val="0"/>
      <w:autoSpaceDE w:val="0"/>
      <w:autoSpaceDN w:val="0"/>
      <w:adjustRightInd w:val="0"/>
      <w:spacing w:before="40" w:after="40"/>
      <w:ind w:left="630" w:hanging="360"/>
    </w:pPr>
    <w:rPr>
      <w:rFonts w:cs="Verdana"/>
      <w:color w:val="00674E"/>
      <w:sz w:val="19"/>
      <w:szCs w:val="21"/>
    </w:rPr>
  </w:style>
  <w:style w:type="paragraph" w:customStyle="1" w:styleId="FSBullet2">
    <w:name w:val="FSBullet2"/>
    <w:basedOn w:val="FSBullet1"/>
    <w:semiHidden/>
    <w:rsid w:val="001157B2"/>
    <w:pPr>
      <w:tabs>
        <w:tab w:val="num" w:pos="360"/>
      </w:tabs>
      <w:ind w:left="360"/>
    </w:pPr>
    <w:rPr>
      <w:szCs w:val="20"/>
    </w:rPr>
  </w:style>
  <w:style w:type="paragraph" w:customStyle="1" w:styleId="FSBodyIndent">
    <w:name w:val="FSBodyIndent"/>
    <w:semiHidden/>
    <w:rsid w:val="001157B2"/>
    <w:pPr>
      <w:spacing w:before="120" w:after="120"/>
      <w:ind w:left="360"/>
    </w:pPr>
    <w:rPr>
      <w:rFonts w:ascii="Verdana" w:hAnsi="Verdana" w:cs="Verdana"/>
    </w:rPr>
  </w:style>
  <w:style w:type="paragraph" w:customStyle="1" w:styleId="FSNumberStep">
    <w:name w:val="FSNumberStep"/>
    <w:link w:val="FSNumberStepChar"/>
    <w:semiHidden/>
    <w:rsid w:val="001157B2"/>
    <w:pPr>
      <w:tabs>
        <w:tab w:val="num" w:pos="360"/>
      </w:tabs>
      <w:spacing w:after="60"/>
      <w:ind w:left="360" w:hanging="360"/>
    </w:pPr>
    <w:rPr>
      <w:rFonts w:ascii="Verdana" w:hAnsi="Verdana" w:cs="Verdana"/>
    </w:rPr>
  </w:style>
  <w:style w:type="character" w:customStyle="1" w:styleId="FSNumberStepChar">
    <w:name w:val="FSNumberStep Char"/>
    <w:link w:val="FSNumberStep"/>
    <w:semiHidden/>
    <w:rsid w:val="001157B2"/>
    <w:rPr>
      <w:rFonts w:ascii="Verdana" w:hAnsi="Verdana" w:cs="Verdana"/>
    </w:rPr>
  </w:style>
  <w:style w:type="character" w:customStyle="1" w:styleId="apple-style-span">
    <w:name w:val="apple-style-span"/>
    <w:semiHidden/>
    <w:rsid w:val="001157B2"/>
  </w:style>
  <w:style w:type="numbering" w:customStyle="1" w:styleId="11111111">
    <w:name w:val="1 / 1.1 / 1.1.111"/>
    <w:rsid w:val="001157B2"/>
    <w:pPr>
      <w:numPr>
        <w:numId w:val="40"/>
      </w:numPr>
    </w:pPr>
  </w:style>
  <w:style w:type="table" w:customStyle="1" w:styleId="TableClassic11">
    <w:name w:val="Table Classic 11"/>
    <w:basedOn w:val="TableNormal"/>
    <w:next w:val="TableClassic1"/>
    <w:rsid w:val="001157B2"/>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ai1">
    <w:name w:val="1 / a / i1"/>
    <w:basedOn w:val="NoList"/>
    <w:next w:val="1ai"/>
    <w:rsid w:val="001157B2"/>
    <w:pPr>
      <w:numPr>
        <w:numId w:val="25"/>
      </w:numPr>
    </w:pPr>
  </w:style>
  <w:style w:type="character" w:customStyle="1" w:styleId="CommentTextChar">
    <w:name w:val="Comment Text Char"/>
    <w:link w:val="CommentText"/>
    <w:uiPriority w:val="99"/>
    <w:semiHidden/>
    <w:rsid w:val="001157B2"/>
    <w:rPr>
      <w:rFonts w:ascii="Verdana" w:hAnsi="Verdana"/>
    </w:rPr>
  </w:style>
  <w:style w:type="numbering" w:customStyle="1" w:styleId="11111114">
    <w:name w:val="1 / 1.1 / 1.1.114"/>
    <w:rsid w:val="001157B2"/>
  </w:style>
  <w:style w:type="character" w:customStyle="1" w:styleId="ConcurNoteIndentChar">
    <w:name w:val="Concur Note Indent Char"/>
    <w:link w:val="ConcurNoteIndent"/>
    <w:semiHidden/>
    <w:rsid w:val="001157B2"/>
    <w:rPr>
      <w:rFonts w:ascii="Verdana" w:hAnsi="Verdana"/>
      <w:noProof/>
      <w:snapToGrid w:val="0"/>
    </w:rPr>
  </w:style>
  <w:style w:type="character" w:customStyle="1" w:styleId="ConcurBodyTextIndent2Char">
    <w:name w:val="Concur Body Text Indent2 Char"/>
    <w:link w:val="ConcurBodyTextIndent2"/>
    <w:rsid w:val="001157B2"/>
    <w:rPr>
      <w:rFonts w:ascii="Verdana" w:hAnsi="Verdana"/>
      <w:snapToGrid w:val="0"/>
    </w:rPr>
  </w:style>
  <w:style w:type="paragraph" w:customStyle="1" w:styleId="FAQTitle3">
    <w:name w:val="FAQTitle3"/>
    <w:basedOn w:val="FAQTitle1"/>
    <w:semiHidden/>
    <w:qFormat/>
    <w:rsid w:val="001157B2"/>
    <w:pPr>
      <w:spacing w:before="80" w:after="80"/>
    </w:pPr>
    <w:rPr>
      <w:b w:val="0"/>
      <w:sz w:val="18"/>
    </w:rPr>
  </w:style>
  <w:style w:type="character" w:customStyle="1" w:styleId="ConcurBulletIndent2Char">
    <w:name w:val="Concur Bullet Indent2 Char"/>
    <w:link w:val="ConcurBulletIndent2"/>
    <w:rsid w:val="001157B2"/>
    <w:rPr>
      <w:rFonts w:ascii="Verdana" w:eastAsia="Calibri" w:hAnsi="Verdana"/>
      <w:snapToGrid w:val="0"/>
    </w:rPr>
  </w:style>
  <w:style w:type="character" w:customStyle="1" w:styleId="apple-converted-space">
    <w:name w:val="apple-converted-space"/>
    <w:basedOn w:val="DefaultParagraphFont"/>
    <w:rsid w:val="00946003"/>
  </w:style>
  <w:style w:type="character" w:customStyle="1" w:styleId="BodyTextChar1">
    <w:name w:val="Body Text Char1"/>
    <w:link w:val="BodyText"/>
    <w:semiHidden/>
    <w:locked/>
    <w:rsid w:val="001157B2"/>
    <w:rPr>
      <w:rFonts w:ascii="Verdana" w:hAnsi="Verdana"/>
      <w:sz w:val="22"/>
      <w:szCs w:val="22"/>
    </w:rPr>
  </w:style>
  <w:style w:type="paragraph" w:styleId="Bibliography">
    <w:name w:val="Bibliography"/>
    <w:basedOn w:val="Normal"/>
    <w:next w:val="Normal"/>
    <w:uiPriority w:val="37"/>
    <w:semiHidden/>
    <w:rsid w:val="00555525"/>
  </w:style>
  <w:style w:type="paragraph" w:styleId="IntenseQuote">
    <w:name w:val="Intense Quote"/>
    <w:basedOn w:val="Normal"/>
    <w:next w:val="Normal"/>
    <w:link w:val="IntenseQuoteChar"/>
    <w:uiPriority w:val="30"/>
    <w:semiHidden/>
    <w:qFormat/>
    <w:rsid w:val="0055552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semiHidden/>
    <w:rsid w:val="00555525"/>
    <w:rPr>
      <w:rFonts w:ascii="Verdana" w:hAnsi="Verdana"/>
      <w:i/>
      <w:iCs/>
      <w:color w:val="4472C4"/>
      <w:sz w:val="22"/>
      <w:szCs w:val="22"/>
    </w:rPr>
  </w:style>
  <w:style w:type="paragraph" w:styleId="NoSpacing">
    <w:name w:val="No Spacing"/>
    <w:uiPriority w:val="1"/>
    <w:semiHidden/>
    <w:qFormat/>
    <w:rsid w:val="00555525"/>
    <w:rPr>
      <w:rFonts w:ascii="Verdana" w:hAnsi="Verdana"/>
      <w:sz w:val="22"/>
      <w:szCs w:val="22"/>
    </w:rPr>
  </w:style>
  <w:style w:type="paragraph" w:styleId="Quote">
    <w:name w:val="Quote"/>
    <w:basedOn w:val="Normal"/>
    <w:next w:val="Normal"/>
    <w:link w:val="QuoteChar"/>
    <w:uiPriority w:val="29"/>
    <w:semiHidden/>
    <w:qFormat/>
    <w:rsid w:val="00555525"/>
    <w:pPr>
      <w:spacing w:before="200" w:after="160"/>
      <w:ind w:left="864" w:right="864"/>
      <w:jc w:val="center"/>
    </w:pPr>
    <w:rPr>
      <w:i/>
      <w:iCs/>
      <w:color w:val="404040"/>
    </w:rPr>
  </w:style>
  <w:style w:type="character" w:customStyle="1" w:styleId="QuoteChar">
    <w:name w:val="Quote Char"/>
    <w:link w:val="Quote"/>
    <w:uiPriority w:val="29"/>
    <w:semiHidden/>
    <w:rsid w:val="00555525"/>
    <w:rPr>
      <w:rFonts w:ascii="Verdana" w:hAnsi="Verdana"/>
      <w:i/>
      <w:iCs/>
      <w:color w:val="404040"/>
      <w:sz w:val="22"/>
      <w:szCs w:val="22"/>
    </w:rPr>
  </w:style>
  <w:style w:type="paragraph" w:styleId="TOCHeading">
    <w:name w:val="TOC Heading"/>
    <w:basedOn w:val="Heading1"/>
    <w:next w:val="Normal"/>
    <w:uiPriority w:val="39"/>
    <w:semiHidden/>
    <w:qFormat/>
    <w:rsid w:val="00555525"/>
    <w:pPr>
      <w:keepNext/>
      <w:tabs>
        <w:tab w:val="clear" w:pos="4320"/>
        <w:tab w:val="clear" w:pos="8640"/>
      </w:tabs>
      <w:spacing w:before="240" w:after="60"/>
      <w:jc w:val="left"/>
      <w:outlineLvl w:val="9"/>
    </w:pPr>
    <w:rPr>
      <w:rFonts w:ascii="Calibri Light" w:hAnsi="Calibri Light" w:cs="Times New Roman"/>
      <w:iCs w:val="0"/>
      <w:color w:val="auto"/>
      <w:kern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300808">
      <w:bodyDiv w:val="1"/>
      <w:marLeft w:val="0"/>
      <w:marRight w:val="0"/>
      <w:marTop w:val="0"/>
      <w:marBottom w:val="0"/>
      <w:divBdr>
        <w:top w:val="none" w:sz="0" w:space="0" w:color="auto"/>
        <w:left w:val="none" w:sz="0" w:space="0" w:color="auto"/>
        <w:bottom w:val="none" w:sz="0" w:space="0" w:color="auto"/>
        <w:right w:val="none" w:sz="0" w:space="0" w:color="auto"/>
      </w:divBdr>
    </w:div>
    <w:div w:id="628050923">
      <w:bodyDiv w:val="1"/>
      <w:marLeft w:val="0"/>
      <w:marRight w:val="0"/>
      <w:marTop w:val="0"/>
      <w:marBottom w:val="0"/>
      <w:divBdr>
        <w:top w:val="none" w:sz="0" w:space="0" w:color="auto"/>
        <w:left w:val="none" w:sz="0" w:space="0" w:color="auto"/>
        <w:bottom w:val="none" w:sz="0" w:space="0" w:color="auto"/>
        <w:right w:val="none" w:sz="0" w:space="0" w:color="auto"/>
      </w:divBdr>
      <w:divsChild>
        <w:div w:id="500891859">
          <w:marLeft w:val="0"/>
          <w:marRight w:val="0"/>
          <w:marTop w:val="0"/>
          <w:marBottom w:val="0"/>
          <w:divBdr>
            <w:top w:val="none" w:sz="0" w:space="0" w:color="auto"/>
            <w:left w:val="none" w:sz="0" w:space="0" w:color="auto"/>
            <w:bottom w:val="none" w:sz="0" w:space="0" w:color="auto"/>
            <w:right w:val="none" w:sz="0" w:space="0" w:color="auto"/>
          </w:divBdr>
        </w:div>
        <w:div w:id="845823716">
          <w:marLeft w:val="0"/>
          <w:marRight w:val="0"/>
          <w:marTop w:val="0"/>
          <w:marBottom w:val="0"/>
          <w:divBdr>
            <w:top w:val="none" w:sz="0" w:space="0" w:color="auto"/>
            <w:left w:val="none" w:sz="0" w:space="0" w:color="auto"/>
            <w:bottom w:val="none" w:sz="0" w:space="0" w:color="auto"/>
            <w:right w:val="none" w:sz="0" w:space="0" w:color="auto"/>
          </w:divBdr>
        </w:div>
        <w:div w:id="1205678867">
          <w:marLeft w:val="0"/>
          <w:marRight w:val="0"/>
          <w:marTop w:val="0"/>
          <w:marBottom w:val="0"/>
          <w:divBdr>
            <w:top w:val="none" w:sz="0" w:space="0" w:color="auto"/>
            <w:left w:val="none" w:sz="0" w:space="0" w:color="auto"/>
            <w:bottom w:val="none" w:sz="0" w:space="0" w:color="auto"/>
            <w:right w:val="none" w:sz="0" w:space="0" w:color="auto"/>
          </w:divBdr>
        </w:div>
        <w:div w:id="1357268744">
          <w:marLeft w:val="0"/>
          <w:marRight w:val="0"/>
          <w:marTop w:val="0"/>
          <w:marBottom w:val="0"/>
          <w:divBdr>
            <w:top w:val="none" w:sz="0" w:space="0" w:color="auto"/>
            <w:left w:val="none" w:sz="0" w:space="0" w:color="auto"/>
            <w:bottom w:val="none" w:sz="0" w:space="0" w:color="auto"/>
            <w:right w:val="none" w:sz="0" w:space="0" w:color="auto"/>
          </w:divBdr>
        </w:div>
        <w:div w:id="1424304392">
          <w:marLeft w:val="0"/>
          <w:marRight w:val="0"/>
          <w:marTop w:val="0"/>
          <w:marBottom w:val="0"/>
          <w:divBdr>
            <w:top w:val="none" w:sz="0" w:space="0" w:color="auto"/>
            <w:left w:val="none" w:sz="0" w:space="0" w:color="auto"/>
            <w:bottom w:val="none" w:sz="0" w:space="0" w:color="auto"/>
            <w:right w:val="none" w:sz="0" w:space="0" w:color="auto"/>
          </w:divBdr>
        </w:div>
        <w:div w:id="1634599575">
          <w:marLeft w:val="0"/>
          <w:marRight w:val="0"/>
          <w:marTop w:val="0"/>
          <w:marBottom w:val="0"/>
          <w:divBdr>
            <w:top w:val="none" w:sz="0" w:space="0" w:color="auto"/>
            <w:left w:val="none" w:sz="0" w:space="0" w:color="auto"/>
            <w:bottom w:val="none" w:sz="0" w:space="0" w:color="auto"/>
            <w:right w:val="none" w:sz="0" w:space="0" w:color="auto"/>
          </w:divBdr>
        </w:div>
        <w:div w:id="1754275564">
          <w:marLeft w:val="0"/>
          <w:marRight w:val="0"/>
          <w:marTop w:val="0"/>
          <w:marBottom w:val="0"/>
          <w:divBdr>
            <w:top w:val="none" w:sz="0" w:space="0" w:color="auto"/>
            <w:left w:val="none" w:sz="0" w:space="0" w:color="auto"/>
            <w:bottom w:val="none" w:sz="0" w:space="0" w:color="auto"/>
            <w:right w:val="none" w:sz="0" w:space="0" w:color="auto"/>
          </w:divBdr>
        </w:div>
        <w:div w:id="1760518523">
          <w:marLeft w:val="0"/>
          <w:marRight w:val="0"/>
          <w:marTop w:val="0"/>
          <w:marBottom w:val="0"/>
          <w:divBdr>
            <w:top w:val="none" w:sz="0" w:space="0" w:color="auto"/>
            <w:left w:val="none" w:sz="0" w:space="0" w:color="auto"/>
            <w:bottom w:val="none" w:sz="0" w:space="0" w:color="auto"/>
            <w:right w:val="none" w:sz="0" w:space="0" w:color="auto"/>
          </w:divBdr>
        </w:div>
        <w:div w:id="1989939427">
          <w:marLeft w:val="0"/>
          <w:marRight w:val="0"/>
          <w:marTop w:val="0"/>
          <w:marBottom w:val="0"/>
          <w:divBdr>
            <w:top w:val="none" w:sz="0" w:space="0" w:color="auto"/>
            <w:left w:val="none" w:sz="0" w:space="0" w:color="auto"/>
            <w:bottom w:val="none" w:sz="0" w:space="0" w:color="auto"/>
            <w:right w:val="none" w:sz="0" w:space="0" w:color="auto"/>
          </w:divBdr>
        </w:div>
      </w:divsChild>
    </w:div>
    <w:div w:id="852496576">
      <w:bodyDiv w:val="1"/>
      <w:marLeft w:val="0"/>
      <w:marRight w:val="0"/>
      <w:marTop w:val="0"/>
      <w:marBottom w:val="0"/>
      <w:divBdr>
        <w:top w:val="none" w:sz="0" w:space="0" w:color="auto"/>
        <w:left w:val="none" w:sz="0" w:space="0" w:color="auto"/>
        <w:bottom w:val="none" w:sz="0" w:space="0" w:color="auto"/>
        <w:right w:val="none" w:sz="0" w:space="0" w:color="auto"/>
      </w:divBdr>
    </w:div>
    <w:div w:id="1263562485">
      <w:bodyDiv w:val="1"/>
      <w:marLeft w:val="0"/>
      <w:marRight w:val="0"/>
      <w:marTop w:val="0"/>
      <w:marBottom w:val="0"/>
      <w:divBdr>
        <w:top w:val="none" w:sz="0" w:space="0" w:color="auto"/>
        <w:left w:val="none" w:sz="0" w:space="0" w:color="auto"/>
        <w:bottom w:val="none" w:sz="0" w:space="0" w:color="auto"/>
        <w:right w:val="none" w:sz="0" w:space="0" w:color="auto"/>
      </w:divBdr>
    </w:div>
    <w:div w:id="1480995469">
      <w:bodyDiv w:val="1"/>
      <w:marLeft w:val="0"/>
      <w:marRight w:val="0"/>
      <w:marTop w:val="0"/>
      <w:marBottom w:val="0"/>
      <w:divBdr>
        <w:top w:val="none" w:sz="0" w:space="0" w:color="auto"/>
        <w:left w:val="none" w:sz="0" w:space="0" w:color="auto"/>
        <w:bottom w:val="none" w:sz="0" w:space="0" w:color="auto"/>
        <w:right w:val="none" w:sz="0" w:space="0" w:color="auto"/>
      </w:divBdr>
    </w:div>
    <w:div w:id="1880438841">
      <w:bodyDiv w:val="1"/>
      <w:marLeft w:val="0"/>
      <w:marRight w:val="0"/>
      <w:marTop w:val="0"/>
      <w:marBottom w:val="0"/>
      <w:divBdr>
        <w:top w:val="none" w:sz="0" w:space="0" w:color="auto"/>
        <w:left w:val="none" w:sz="0" w:space="0" w:color="auto"/>
        <w:bottom w:val="none" w:sz="0" w:space="0" w:color="auto"/>
        <w:right w:val="none" w:sz="0" w:space="0" w:color="auto"/>
      </w:divBdr>
    </w:div>
    <w:div w:id="2095203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ncurtraining.com/customers/tech_pubs/MobileDocs/Mob_UG_lnvoice_iPad.pdf" TargetMode="External"/><Relationship Id="rId18" Type="http://schemas.openxmlformats.org/officeDocument/2006/relationships/hyperlink" Target="https://www.concurtraining.com/customers/tech_pubs/MobileDocs/FAQ_ExpenseIt.pdf" TargetMode="External"/><Relationship Id="rId26" Type="http://schemas.openxmlformats.org/officeDocument/2006/relationships/hyperlink" Target="https://www.concurtraining.com/customers/tech_pubs/Docs/_Current/SG_Shr/SG_Shr_Two-Factor_Authentication.pdf"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concurtraining.com/customers/tech_pubs/MobileDocs/Mob_UG_Expense_iPad.pdf" TargetMode="External"/><Relationship Id="rId17" Type="http://schemas.openxmlformats.org/officeDocument/2006/relationships/hyperlink" Target="https://www.concurtraining.com/customers/tech_pubs/MobileDocs/Mob_UG_Expenselt.pdf" TargetMode="External"/><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oncurtraining.com/customers/tech_pubs/MobileDocs/FAQ_Drive.pdf" TargetMode="External"/><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ncurtraining.com/customers/tech_pubs/MobileDocs/Mob_UG_Travel_iPad.pdf" TargetMode="External"/><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concurtraining.com/customers/tech_pubs/MobileDocs/Mob_UG_Drive.pdf" TargetMode="External"/><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hyperlink" Target="https://*.concursolutions.com/*" TargetMode="External"/><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ncurtraining.com/customers/tech_pubs/MobileDocs/Mob_UG_Request_iPad.pdf" TargetMode="Externa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45642\AppData\Roaming\Microsoft\Templates\Mob_U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2" ma:contentTypeDescription="Create a new document." ma:contentTypeScope="" ma:versionID="379bbc5709710f2a3ee39f0b8f07aa7e">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d2d1176e1bd79dfbf74487face6a7e91"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8a200f4-0f9f-42e2-aaaa-ad77079c918e">
      <Terms xmlns="http://schemas.microsoft.com/office/infopath/2007/PartnerControls"/>
    </lcf76f155ced4ddcb4097134ff3c332f>
    <_Flow_SignoffStatus xmlns="28a200f4-0f9f-42e2-aaaa-ad77079c918e" xsi:nil="true"/>
    <TaxCatchAll xmlns="1c7f533a-18fd-43fc-9369-c45dede7a652" xsi:nil="true"/>
    <SharedWithUsers xmlns="1c7f533a-18fd-43fc-9369-c45dede7a652">
      <UserInfo>
        <DisplayName>Kuykendall, Deb</DisplayName>
        <AccountId>65</AccountId>
        <AccountType/>
      </UserInfo>
      <UserInfo>
        <DisplayName>Strom, Cliff</DisplayName>
        <AccountId>2194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28F14-8255-44E2-A9E7-17BA60D2D9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2AD63E-D007-4932-9200-CE1FAAF3E425}">
  <ds:schemaRefs>
    <ds:schemaRef ds:uri="http://schemas.microsoft.com/sharepoint/v3/contenttype/forms"/>
  </ds:schemaRefs>
</ds:datastoreItem>
</file>

<file path=customXml/itemProps3.xml><?xml version="1.0" encoding="utf-8"?>
<ds:datastoreItem xmlns:ds="http://schemas.openxmlformats.org/officeDocument/2006/customXml" ds:itemID="{4463EB97-306C-446E-A19E-CE30203FFFB9}">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customXml/itemProps4.xml><?xml version="1.0" encoding="utf-8"?>
<ds:datastoreItem xmlns:ds="http://schemas.openxmlformats.org/officeDocument/2006/customXml" ds:itemID="{6EBCF7AC-E7E9-4FD4-9798-374C7F452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Mob_UG.dot</Template>
  <TotalTime>156</TotalTime>
  <Pages>9</Pages>
  <Words>812</Words>
  <Characters>4027</Characters>
  <Application>Microsoft Office Word</Application>
  <DocSecurity>0</DocSecurity>
  <Lines>85</Lines>
  <Paragraphs>55</Paragraphs>
  <ScaleCrop>false</ScaleCrop>
  <HeadingPairs>
    <vt:vector size="2" baseType="variant">
      <vt:variant>
        <vt:lpstr>Title</vt:lpstr>
      </vt:variant>
      <vt:variant>
        <vt:i4>1</vt:i4>
      </vt:variant>
    </vt:vector>
  </HeadingPairs>
  <TitlesOfParts>
    <vt:vector size="1" baseType="lpstr">
      <vt:lpstr>Mobile App User Guide - iPad</vt:lpstr>
    </vt:vector>
  </TitlesOfParts>
  <Company/>
  <LinksUpToDate>false</LinksUpToDate>
  <CharactersWithSpaces>4818</CharactersWithSpaces>
  <SharedDoc>false</SharedDoc>
  <HLinks>
    <vt:vector size="90" baseType="variant">
      <vt:variant>
        <vt:i4>3276907</vt:i4>
      </vt:variant>
      <vt:variant>
        <vt:i4>42</vt:i4>
      </vt:variant>
      <vt:variant>
        <vt:i4>0</vt:i4>
      </vt:variant>
      <vt:variant>
        <vt:i4>5</vt:i4>
      </vt:variant>
      <vt:variant>
        <vt:lpwstr>https://*.concursolutions.com/*</vt:lpwstr>
      </vt:variant>
      <vt:variant>
        <vt:lpwstr/>
      </vt:variant>
      <vt:variant>
        <vt:i4>3276848</vt:i4>
      </vt:variant>
      <vt:variant>
        <vt:i4>39</vt:i4>
      </vt:variant>
      <vt:variant>
        <vt:i4>0</vt:i4>
      </vt:variant>
      <vt:variant>
        <vt:i4>5</vt:i4>
      </vt:variant>
      <vt:variant>
        <vt:lpwstr>https://www.concurtraining.com/customers/tech_pubs/MobileDocs/FAQ_ExpenseIt.pdf</vt:lpwstr>
      </vt:variant>
      <vt:variant>
        <vt:lpwstr/>
      </vt:variant>
      <vt:variant>
        <vt:i4>6946896</vt:i4>
      </vt:variant>
      <vt:variant>
        <vt:i4>36</vt:i4>
      </vt:variant>
      <vt:variant>
        <vt:i4>0</vt:i4>
      </vt:variant>
      <vt:variant>
        <vt:i4>5</vt:i4>
      </vt:variant>
      <vt:variant>
        <vt:lpwstr>https://www.concurtraining.com/customers/tech_pubs/MobileDocs/Mob_UG_Expenselt.pdf</vt:lpwstr>
      </vt:variant>
      <vt:variant>
        <vt:lpwstr/>
      </vt:variant>
      <vt:variant>
        <vt:i4>3211314</vt:i4>
      </vt:variant>
      <vt:variant>
        <vt:i4>33</vt:i4>
      </vt:variant>
      <vt:variant>
        <vt:i4>0</vt:i4>
      </vt:variant>
      <vt:variant>
        <vt:i4>5</vt:i4>
      </vt:variant>
      <vt:variant>
        <vt:lpwstr>https://www.concurtraining.com/customers/tech_pubs/MobileDocs/FAQ_Drive.pdf</vt:lpwstr>
      </vt:variant>
      <vt:variant>
        <vt:lpwstr/>
      </vt:variant>
      <vt:variant>
        <vt:i4>6815830</vt:i4>
      </vt:variant>
      <vt:variant>
        <vt:i4>30</vt:i4>
      </vt:variant>
      <vt:variant>
        <vt:i4>0</vt:i4>
      </vt:variant>
      <vt:variant>
        <vt:i4>5</vt:i4>
      </vt:variant>
      <vt:variant>
        <vt:lpwstr>https://www.concurtraining.com/customers/tech_pubs/MobileDocs/Mob_UG_Drive.pdf</vt:lpwstr>
      </vt:variant>
      <vt:variant>
        <vt:lpwstr/>
      </vt:variant>
      <vt:variant>
        <vt:i4>4587584</vt:i4>
      </vt:variant>
      <vt:variant>
        <vt:i4>27</vt:i4>
      </vt:variant>
      <vt:variant>
        <vt:i4>0</vt:i4>
      </vt:variant>
      <vt:variant>
        <vt:i4>5</vt:i4>
      </vt:variant>
      <vt:variant>
        <vt:lpwstr>https://www.concurtraining.com/customers/tech_pubs/MobileDocs/Mob_UG_Request_iPad.pdf</vt:lpwstr>
      </vt:variant>
      <vt:variant>
        <vt:lpwstr/>
      </vt:variant>
      <vt:variant>
        <vt:i4>4325441</vt:i4>
      </vt:variant>
      <vt:variant>
        <vt:i4>24</vt:i4>
      </vt:variant>
      <vt:variant>
        <vt:i4>0</vt:i4>
      </vt:variant>
      <vt:variant>
        <vt:i4>5</vt:i4>
      </vt:variant>
      <vt:variant>
        <vt:lpwstr>https://www.concurtraining.com/customers/tech_pubs/MobileDocs/Mob_UG_lnvoice_iPad.pdf</vt:lpwstr>
      </vt:variant>
      <vt:variant>
        <vt:lpwstr/>
      </vt:variant>
      <vt:variant>
        <vt:i4>4849741</vt:i4>
      </vt:variant>
      <vt:variant>
        <vt:i4>21</vt:i4>
      </vt:variant>
      <vt:variant>
        <vt:i4>0</vt:i4>
      </vt:variant>
      <vt:variant>
        <vt:i4>5</vt:i4>
      </vt:variant>
      <vt:variant>
        <vt:lpwstr>https://www.concurtraining.com/customers/tech_pubs/MobileDocs/Mob_UG_Expense_iPad.pdf</vt:lpwstr>
      </vt:variant>
      <vt:variant>
        <vt:lpwstr/>
      </vt:variant>
      <vt:variant>
        <vt:i4>3866674</vt:i4>
      </vt:variant>
      <vt:variant>
        <vt:i4>18</vt:i4>
      </vt:variant>
      <vt:variant>
        <vt:i4>0</vt:i4>
      </vt:variant>
      <vt:variant>
        <vt:i4>5</vt:i4>
      </vt:variant>
      <vt:variant>
        <vt:lpwstr>https://www.concurtraining.com/customers/tech_pubs/MobileDocs/Mob_UG_Travel_iPad.pdf</vt:lpwstr>
      </vt:variant>
      <vt:variant>
        <vt:lpwstr/>
      </vt:variant>
      <vt:variant>
        <vt:i4>6946931</vt:i4>
      </vt:variant>
      <vt:variant>
        <vt:i4>15</vt:i4>
      </vt:variant>
      <vt:variant>
        <vt:i4>0</vt:i4>
      </vt:variant>
      <vt:variant>
        <vt:i4>5</vt:i4>
      </vt:variant>
      <vt:variant>
        <vt:lpwstr/>
      </vt:variant>
      <vt:variant>
        <vt:lpwstr>_Leave_Feedback</vt:lpwstr>
      </vt:variant>
      <vt:variant>
        <vt:i4>1507328</vt:i4>
      </vt:variant>
      <vt:variant>
        <vt:i4>12</vt:i4>
      </vt:variant>
      <vt:variant>
        <vt:i4>0</vt:i4>
      </vt:variant>
      <vt:variant>
        <vt:i4>5</vt:i4>
      </vt:variant>
      <vt:variant>
        <vt:lpwstr/>
      </vt:variant>
      <vt:variant>
        <vt:lpwstr>_Get_Help</vt:lpwstr>
      </vt:variant>
      <vt:variant>
        <vt:i4>589856</vt:i4>
      </vt:variant>
      <vt:variant>
        <vt:i4>9</vt:i4>
      </vt:variant>
      <vt:variant>
        <vt:i4>0</vt:i4>
      </vt:variant>
      <vt:variant>
        <vt:i4>5</vt:i4>
      </vt:variant>
      <vt:variant>
        <vt:lpwstr/>
      </vt:variant>
      <vt:variant>
        <vt:lpwstr>_Settings</vt:lpwstr>
      </vt:variant>
      <vt:variant>
        <vt:i4>2424881</vt:i4>
      </vt:variant>
      <vt:variant>
        <vt:i4>6</vt:i4>
      </vt:variant>
      <vt:variant>
        <vt:i4>0</vt:i4>
      </vt:variant>
      <vt:variant>
        <vt:i4>5</vt:i4>
      </vt:variant>
      <vt:variant>
        <vt:lpwstr/>
      </vt:variant>
      <vt:variant>
        <vt:lpwstr>_Sign_In</vt:lpwstr>
      </vt:variant>
      <vt:variant>
        <vt:i4>1966129</vt:i4>
      </vt:variant>
      <vt:variant>
        <vt:i4>3</vt:i4>
      </vt:variant>
      <vt:variant>
        <vt:i4>0</vt:i4>
      </vt:variant>
      <vt:variant>
        <vt:i4>5</vt:i4>
      </vt:variant>
      <vt:variant>
        <vt:lpwstr/>
      </vt:variant>
      <vt:variant>
        <vt:lpwstr>_Download</vt:lpwstr>
      </vt:variant>
      <vt:variant>
        <vt:i4>1638450</vt:i4>
      </vt:variant>
      <vt:variant>
        <vt:i4>0</vt:i4>
      </vt:variant>
      <vt:variant>
        <vt:i4>0</vt:i4>
      </vt:variant>
      <vt:variant>
        <vt:i4>5</vt:i4>
      </vt:variant>
      <vt:variant>
        <vt:lpwstr/>
      </vt:variant>
      <vt:variant>
        <vt:lpwstr>_Overview</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Mobile App User Guide - iPad</dc:title>
  <dc:subject/>
  <dc:creator>SAP Concur User Assistance</dc:creator>
  <cp:keywords/>
  <dc:description>© 2004 - 2024 SAP Concur All rights reserved.</dc:description>
  <cp:lastModifiedBy>Doyle, Alison</cp:lastModifiedBy>
  <cp:revision>38</cp:revision>
  <cp:lastPrinted>2024-04-23T10:09:00Z</cp:lastPrinted>
  <dcterms:created xsi:type="dcterms:W3CDTF">2023-05-04T12:40:00Z</dcterms:created>
  <dcterms:modified xsi:type="dcterms:W3CDTF">2024-04-23T10:09:00Z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0x0101004DDD86ECC9871147AB5194FC060EE49A</vt:lpwstr>
  </property>
  <property fmtid="{D5CDD505-2E9C-101B-9397-08002B2CF9AE}" pid="3" name="MediaServiceImageTags">
    <vt:lpwstr/>
  </property>
</Properties>
</file>