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743D3F" w14:paraId="54FFC6DC" w14:textId="77777777" w:rsidTr="00BB1F79">
        <w:tc>
          <w:tcPr>
            <w:tcW w:w="9706" w:type="dxa"/>
            <w:gridSpan w:val="2"/>
            <w:shd w:val="clear" w:color="auto" w:fill="D9D9D9"/>
          </w:tcPr>
          <w:p w14:paraId="751BE231" w14:textId="25AA8F3D" w:rsidR="00B24F61" w:rsidRPr="00743D3F" w:rsidRDefault="00425A83" w:rsidP="003E2F9D">
            <w:pPr>
              <w:pStyle w:val="HeadRN"/>
              <w:rPr>
                <w:rFonts w:ascii="Meiryo" w:eastAsia="Meiryo" w:hAnsi="Meiryo"/>
                <w:color w:val="auto"/>
                <w:sz w:val="32"/>
                <w:szCs w:val="32"/>
              </w:rPr>
            </w:pPr>
            <w:r w:rsidRPr="00743D3F">
              <w:rPr>
                <w:rFonts w:ascii="Meiryo" w:eastAsia="Meiryo" w:hAnsi="Meiryo" w:hint="eastAsia"/>
                <w:color w:val="auto"/>
              </w:rPr>
              <w:t>SAP Concur リリース ノート</w:t>
            </w:r>
          </w:p>
          <w:p w14:paraId="49C16C62" w14:textId="30DC4A19" w:rsidR="001E33FE" w:rsidRPr="00743D3F" w:rsidRDefault="00335310" w:rsidP="00E644C2">
            <w:pPr>
              <w:pStyle w:val="HeadProduct"/>
              <w:rPr>
                <w:rFonts w:ascii="Meiryo" w:eastAsia="Meiryo" w:hAnsi="Meiryo"/>
                <w:color w:val="auto"/>
              </w:rPr>
            </w:pPr>
            <w:r w:rsidRPr="00743D3F">
              <w:rPr>
                <w:rFonts w:ascii="Meiryo" w:eastAsia="Meiryo" w:hAnsi="Meiryo" w:hint="eastAsia"/>
                <w:color w:val="auto"/>
              </w:rPr>
              <w:t>製品共通の変更</w:t>
            </w:r>
          </w:p>
          <w:p w14:paraId="1C67CBBD" w14:textId="2EA1C4EB" w:rsidR="00241210" w:rsidRPr="00743D3F" w:rsidRDefault="00A45775" w:rsidP="00241210">
            <w:pPr>
              <w:pStyle w:val="ConcurTableText"/>
              <w:jc w:val="center"/>
              <w:rPr>
                <w:rFonts w:ascii="Meiryo" w:eastAsia="Meiryo" w:hAnsi="Meiryo"/>
              </w:rPr>
            </w:pPr>
            <w:r w:rsidRPr="00743D3F">
              <w:rPr>
                <w:rFonts w:ascii="Meiryo" w:eastAsia="Meiryo" w:hAnsi="Meiryo" w:hint="eastAsia"/>
              </w:rPr>
              <w:t>以下の製品間およびサイト全体の変更が含まれます。</w:t>
            </w:r>
            <w:r w:rsidRPr="00743D3F">
              <w:rPr>
                <w:rFonts w:ascii="Meiryo" w:eastAsia="Meiryo" w:hAnsi="Meiryo" w:hint="eastAsia"/>
              </w:rPr>
              <w:br/>
              <w:t>Professional Edition、Standard Edition、および Small Business Edition</w:t>
            </w:r>
          </w:p>
        </w:tc>
      </w:tr>
      <w:tr w:rsidR="0037377B" w:rsidRPr="00743D3F" w14:paraId="3CE3A1F3" w14:textId="77777777" w:rsidTr="007268D6">
        <w:tc>
          <w:tcPr>
            <w:tcW w:w="5121" w:type="dxa"/>
            <w:shd w:val="clear" w:color="auto" w:fill="ECECEC"/>
            <w:vAlign w:val="center"/>
          </w:tcPr>
          <w:p w14:paraId="737CBE69" w14:textId="77777777" w:rsidR="0037377B" w:rsidRPr="00743D3F" w:rsidRDefault="0037377B" w:rsidP="00C94730">
            <w:pPr>
              <w:spacing w:before="80" w:after="80"/>
              <w:jc w:val="center"/>
              <w:rPr>
                <w:rFonts w:ascii="Meiryo" w:eastAsia="Meiryo" w:hAnsi="Meiryo"/>
                <w:b/>
                <w:sz w:val="22"/>
              </w:rPr>
            </w:pPr>
            <w:r w:rsidRPr="00743D3F">
              <w:rPr>
                <w:rFonts w:ascii="Meiryo" w:eastAsia="Meiryo" w:hAnsi="Meiryo" w:hint="eastAsia"/>
                <w:b/>
                <w:sz w:val="22"/>
              </w:rPr>
              <w:t>月</w:t>
            </w:r>
          </w:p>
        </w:tc>
        <w:tc>
          <w:tcPr>
            <w:tcW w:w="4585" w:type="dxa"/>
            <w:shd w:val="clear" w:color="auto" w:fill="ECECEC"/>
            <w:vAlign w:val="center"/>
          </w:tcPr>
          <w:p w14:paraId="13A1AFD8" w14:textId="77777777" w:rsidR="0037377B" w:rsidRPr="00743D3F" w:rsidRDefault="0037377B" w:rsidP="00C94730">
            <w:pPr>
              <w:spacing w:before="80" w:after="80"/>
              <w:jc w:val="center"/>
              <w:rPr>
                <w:rFonts w:ascii="Meiryo" w:eastAsia="Meiryo" w:hAnsi="Meiryo"/>
                <w:b/>
                <w:sz w:val="22"/>
              </w:rPr>
            </w:pPr>
            <w:r w:rsidRPr="00743D3F">
              <w:rPr>
                <w:rFonts w:ascii="Meiryo" w:eastAsia="Meiryo" w:hAnsi="Meiryo" w:hint="eastAsia"/>
                <w:b/>
                <w:sz w:val="22"/>
              </w:rPr>
              <w:t>対象</w:t>
            </w:r>
          </w:p>
        </w:tc>
      </w:tr>
      <w:tr w:rsidR="0037377B" w:rsidRPr="00743D3F" w14:paraId="2BA9AF83" w14:textId="77777777" w:rsidTr="007268D6">
        <w:tc>
          <w:tcPr>
            <w:tcW w:w="5121" w:type="dxa"/>
            <w:shd w:val="clear" w:color="auto" w:fill="auto"/>
            <w:vAlign w:val="center"/>
          </w:tcPr>
          <w:p w14:paraId="25BEBAB2" w14:textId="6DE5529C" w:rsidR="005C2429" w:rsidRPr="00743D3F" w:rsidRDefault="00792FBB" w:rsidP="005C2429">
            <w:pPr>
              <w:pStyle w:val="HeadDate1"/>
              <w:rPr>
                <w:rFonts w:ascii="Meiryo" w:eastAsia="Meiryo" w:hAnsi="Meiryo"/>
              </w:rPr>
            </w:pPr>
            <w:r w:rsidRPr="00743D3F">
              <w:rPr>
                <w:rFonts w:ascii="Meiryo" w:eastAsia="Meiryo" w:hAnsi="Meiryo" w:hint="eastAsia"/>
              </w:rPr>
              <w:t>リリース日: 2022 年 3 月 19 日</w:t>
            </w:r>
          </w:p>
          <w:p w14:paraId="44E52D41" w14:textId="36C7FC6B" w:rsidR="0037377B" w:rsidRPr="00743D3F" w:rsidRDefault="00DD3C83" w:rsidP="005C2429">
            <w:pPr>
              <w:pStyle w:val="HeadDate2"/>
              <w:rPr>
                <w:rFonts w:ascii="Meiryo" w:eastAsia="Meiryo" w:hAnsi="Meiryo"/>
              </w:rPr>
            </w:pPr>
            <w:r w:rsidRPr="00743D3F">
              <w:rPr>
                <w:rStyle w:val="PageNumber"/>
                <w:rFonts w:ascii="Meiryo" w:eastAsia="Meiryo" w:hAnsi="Meiryo" w:hint="eastAsia"/>
              </w:rPr>
              <w:t>英語版の投稿： 2022 年 3 月 18 日 金曜日</w:t>
            </w:r>
          </w:p>
        </w:tc>
        <w:tc>
          <w:tcPr>
            <w:tcW w:w="4585" w:type="dxa"/>
            <w:shd w:val="clear" w:color="auto" w:fill="auto"/>
            <w:vAlign w:val="center"/>
          </w:tcPr>
          <w:p w14:paraId="2705FC38" w14:textId="0DF8FCDB" w:rsidR="0037377B" w:rsidRPr="00743D3F" w:rsidRDefault="00B74849" w:rsidP="00C94730">
            <w:pPr>
              <w:pStyle w:val="HeadAudience"/>
              <w:rPr>
                <w:rFonts w:ascii="Meiryo" w:eastAsia="Meiryo" w:hAnsi="Meiryo"/>
                <w:color w:val="FF0000"/>
              </w:rPr>
            </w:pPr>
            <w:r w:rsidRPr="00743D3F">
              <w:rPr>
                <w:rFonts w:ascii="Meiryo" w:eastAsia="Meiryo" w:hAnsi="Meiryo" w:hint="eastAsia"/>
              </w:rPr>
              <w:t>SAP Concur をお使いのお客様 – 最終版</w:t>
            </w:r>
          </w:p>
        </w:tc>
      </w:tr>
    </w:tbl>
    <w:p w14:paraId="45B16F3B" w14:textId="1E1C59C5" w:rsidR="006C338D" w:rsidRPr="00743D3F" w:rsidRDefault="006C338D" w:rsidP="00883EE8">
      <w:pPr>
        <w:pStyle w:val="ConcurHeadingFeedToPDF"/>
        <w:tabs>
          <w:tab w:val="left" w:pos="6050"/>
        </w:tabs>
        <w:spacing w:before="240"/>
        <w:rPr>
          <w:rFonts w:ascii="Meiryo" w:eastAsia="Meiryo" w:hAnsi="Meiryo"/>
        </w:rPr>
      </w:pPr>
      <w:r w:rsidRPr="00743D3F">
        <w:rPr>
          <w:rFonts w:ascii="Meiryo" w:eastAsia="Meiryo" w:hAnsi="Meiryo" w:hint="eastAsia"/>
        </w:rPr>
        <w:t>目次</w:t>
      </w:r>
      <w:r w:rsidRPr="00743D3F">
        <w:rPr>
          <w:rFonts w:ascii="Meiryo" w:eastAsia="Meiryo" w:hAnsi="Meiryo" w:hint="eastAsia"/>
        </w:rPr>
        <w:tab/>
      </w:r>
    </w:p>
    <w:p w14:paraId="0FDB6199" w14:textId="54E1034B" w:rsidR="00DB0E56" w:rsidRDefault="00DB0E56">
      <w:pPr>
        <w:pStyle w:val="TOC1"/>
        <w:rPr>
          <w:rFonts w:asciiTheme="minorHAnsi" w:eastAsiaTheme="minorEastAsia" w:hAnsiTheme="minorHAnsi" w:cstheme="minorBidi"/>
          <w:b w:val="0"/>
          <w:kern w:val="2"/>
          <w:sz w:val="21"/>
          <w:szCs w:val="22"/>
        </w:rPr>
      </w:pPr>
      <w:r>
        <w:rPr>
          <w:rFonts w:ascii="Meiryo" w:eastAsia="Meiryo" w:hAnsi="Meiryo"/>
        </w:rPr>
        <w:fldChar w:fldCharType="begin"/>
      </w:r>
      <w:r>
        <w:rPr>
          <w:rFonts w:ascii="Meiryo" w:eastAsia="Meiryo" w:hAnsi="Meiryo"/>
        </w:rPr>
        <w:instrText xml:space="preserve"> TOC \o "1-3" \h \z \u </w:instrText>
      </w:r>
      <w:r>
        <w:rPr>
          <w:rFonts w:ascii="Meiryo" w:eastAsia="Meiryo" w:hAnsi="Meiryo"/>
        </w:rPr>
        <w:fldChar w:fldCharType="separate"/>
      </w:r>
      <w:hyperlink w:anchor="_Toc98939392" w:history="1">
        <w:r w:rsidRPr="003E52AE">
          <w:rPr>
            <w:rStyle w:val="Hyperlink"/>
            <w:rFonts w:ascii="Meiryo" w:eastAsia="Meiryo" w:hAnsi="Meiryo"/>
          </w:rPr>
          <w:t>リリース ノート</w:t>
        </w:r>
        <w:r>
          <w:rPr>
            <w:webHidden/>
          </w:rPr>
          <w:tab/>
        </w:r>
        <w:r>
          <w:rPr>
            <w:webHidden/>
          </w:rPr>
          <w:fldChar w:fldCharType="begin"/>
        </w:r>
        <w:r>
          <w:rPr>
            <w:webHidden/>
          </w:rPr>
          <w:instrText xml:space="preserve"> PAGEREF _Toc98939392 \h </w:instrText>
        </w:r>
        <w:r>
          <w:rPr>
            <w:webHidden/>
          </w:rPr>
        </w:r>
        <w:r>
          <w:rPr>
            <w:webHidden/>
          </w:rPr>
          <w:fldChar w:fldCharType="separate"/>
        </w:r>
        <w:r w:rsidR="00B14EBE">
          <w:rPr>
            <w:webHidden/>
          </w:rPr>
          <w:t>1</w:t>
        </w:r>
        <w:r>
          <w:rPr>
            <w:webHidden/>
          </w:rPr>
          <w:fldChar w:fldCharType="end"/>
        </w:r>
      </w:hyperlink>
    </w:p>
    <w:p w14:paraId="6E3BD2F7" w14:textId="4DDC46CA" w:rsidR="00DB0E56" w:rsidRDefault="00DB0E56">
      <w:pPr>
        <w:pStyle w:val="TOC2"/>
        <w:rPr>
          <w:rFonts w:asciiTheme="minorHAnsi" w:eastAsiaTheme="minorEastAsia" w:hAnsiTheme="minorHAnsi" w:cstheme="minorBidi"/>
          <w:b w:val="0"/>
          <w:kern w:val="2"/>
          <w:sz w:val="21"/>
          <w:szCs w:val="22"/>
        </w:rPr>
      </w:pPr>
      <w:hyperlink w:anchor="_Toc98939393" w:history="1">
        <w:r w:rsidRPr="003E52AE">
          <w:rPr>
            <w:rStyle w:val="Hyperlink"/>
            <w:rFonts w:ascii="Meiryo" w:eastAsia="Meiryo" w:hAnsi="Meiryo"/>
          </w:rPr>
          <w:t>ファイル転送のアップデート</w:t>
        </w:r>
        <w:r>
          <w:rPr>
            <w:webHidden/>
          </w:rPr>
          <w:tab/>
        </w:r>
        <w:r>
          <w:rPr>
            <w:webHidden/>
          </w:rPr>
          <w:fldChar w:fldCharType="begin"/>
        </w:r>
        <w:r>
          <w:rPr>
            <w:webHidden/>
          </w:rPr>
          <w:instrText xml:space="preserve"> PAGEREF _Toc98939393 \h </w:instrText>
        </w:r>
        <w:r>
          <w:rPr>
            <w:webHidden/>
          </w:rPr>
        </w:r>
        <w:r>
          <w:rPr>
            <w:webHidden/>
          </w:rPr>
          <w:fldChar w:fldCharType="separate"/>
        </w:r>
        <w:r w:rsidR="00B14EBE">
          <w:rPr>
            <w:webHidden/>
          </w:rPr>
          <w:t>2</w:t>
        </w:r>
        <w:r>
          <w:rPr>
            <w:webHidden/>
          </w:rPr>
          <w:fldChar w:fldCharType="end"/>
        </w:r>
      </w:hyperlink>
    </w:p>
    <w:p w14:paraId="08194A44" w14:textId="5B931A09" w:rsidR="00DB0E56" w:rsidRDefault="00DB0E56">
      <w:pPr>
        <w:pStyle w:val="TOC3"/>
        <w:rPr>
          <w:rFonts w:asciiTheme="minorHAnsi" w:eastAsiaTheme="minorEastAsia" w:hAnsiTheme="minorHAnsi" w:cstheme="minorBidi"/>
          <w:kern w:val="2"/>
          <w:sz w:val="21"/>
          <w:szCs w:val="22"/>
        </w:rPr>
      </w:pPr>
      <w:hyperlink w:anchor="_Toc98939394" w:history="1">
        <w:r w:rsidRPr="003E52AE">
          <w:rPr>
            <w:rStyle w:val="Hyperlink"/>
            <w:rFonts w:ascii="Meiryo" w:eastAsia="Meiryo" w:hAnsi="Meiryo"/>
          </w:rPr>
          <w:t>** 進行中 ** ファイル転送のためのローテーション PGP 鍵</w:t>
        </w:r>
        <w:r>
          <w:rPr>
            <w:webHidden/>
          </w:rPr>
          <w:tab/>
        </w:r>
        <w:r>
          <w:rPr>
            <w:webHidden/>
          </w:rPr>
          <w:fldChar w:fldCharType="begin"/>
        </w:r>
        <w:r>
          <w:rPr>
            <w:webHidden/>
          </w:rPr>
          <w:instrText xml:space="preserve"> PAGEREF _Toc98939394 \h </w:instrText>
        </w:r>
        <w:r>
          <w:rPr>
            <w:webHidden/>
          </w:rPr>
        </w:r>
        <w:r>
          <w:rPr>
            <w:webHidden/>
          </w:rPr>
          <w:fldChar w:fldCharType="separate"/>
        </w:r>
        <w:r w:rsidR="00B14EBE">
          <w:rPr>
            <w:webHidden/>
          </w:rPr>
          <w:t>2</w:t>
        </w:r>
        <w:r>
          <w:rPr>
            <w:webHidden/>
          </w:rPr>
          <w:fldChar w:fldCharType="end"/>
        </w:r>
      </w:hyperlink>
    </w:p>
    <w:p w14:paraId="4D42C1FB" w14:textId="70A83E69" w:rsidR="00DB0E56" w:rsidRDefault="00DB0E56">
      <w:pPr>
        <w:pStyle w:val="TOC3"/>
        <w:rPr>
          <w:rFonts w:asciiTheme="minorHAnsi" w:eastAsiaTheme="minorEastAsia" w:hAnsiTheme="minorHAnsi" w:cstheme="minorBidi"/>
          <w:kern w:val="2"/>
          <w:sz w:val="21"/>
          <w:szCs w:val="22"/>
        </w:rPr>
      </w:pPr>
      <w:hyperlink w:anchor="_Toc98939395" w:history="1">
        <w:r w:rsidRPr="003E52AE">
          <w:rPr>
            <w:rStyle w:val="Hyperlink"/>
            <w:rFonts w:ascii="Meiryo" w:eastAsia="Meiryo" w:hAnsi="Meiryo"/>
          </w:rPr>
          <w:t>Travel、Expense、Invoice、Request、Intelligence | Professional &amp; Standard</w:t>
        </w:r>
        <w:r>
          <w:rPr>
            <w:webHidden/>
          </w:rPr>
          <w:tab/>
        </w:r>
        <w:r>
          <w:rPr>
            <w:webHidden/>
          </w:rPr>
          <w:fldChar w:fldCharType="begin"/>
        </w:r>
        <w:r>
          <w:rPr>
            <w:webHidden/>
          </w:rPr>
          <w:instrText xml:space="preserve"> PAGEREF _Toc98939395 \h </w:instrText>
        </w:r>
        <w:r>
          <w:rPr>
            <w:webHidden/>
          </w:rPr>
        </w:r>
        <w:r>
          <w:rPr>
            <w:webHidden/>
          </w:rPr>
          <w:fldChar w:fldCharType="separate"/>
        </w:r>
        <w:r w:rsidR="00B14EBE">
          <w:rPr>
            <w:webHidden/>
          </w:rPr>
          <w:t>2</w:t>
        </w:r>
        <w:r>
          <w:rPr>
            <w:webHidden/>
          </w:rPr>
          <w:fldChar w:fldCharType="end"/>
        </w:r>
      </w:hyperlink>
    </w:p>
    <w:p w14:paraId="1518ABA1" w14:textId="23F52638" w:rsidR="00DB0E56" w:rsidRDefault="00DB0E56">
      <w:pPr>
        <w:pStyle w:val="TOC2"/>
        <w:rPr>
          <w:rFonts w:asciiTheme="minorHAnsi" w:eastAsiaTheme="minorEastAsia" w:hAnsiTheme="minorHAnsi" w:cstheme="minorBidi"/>
          <w:b w:val="0"/>
          <w:kern w:val="2"/>
          <w:sz w:val="21"/>
          <w:szCs w:val="22"/>
        </w:rPr>
      </w:pPr>
      <w:hyperlink w:anchor="_Toc98939396" w:history="1">
        <w:r w:rsidRPr="003E52AE">
          <w:rPr>
            <w:rStyle w:val="Hyperlink"/>
            <w:rFonts w:ascii="Meiryo" w:eastAsia="Meiryo" w:hAnsi="Meiryo"/>
          </w:rPr>
          <w:t>その他</w:t>
        </w:r>
        <w:r>
          <w:rPr>
            <w:webHidden/>
          </w:rPr>
          <w:tab/>
        </w:r>
        <w:r>
          <w:rPr>
            <w:webHidden/>
          </w:rPr>
          <w:fldChar w:fldCharType="begin"/>
        </w:r>
        <w:r>
          <w:rPr>
            <w:webHidden/>
          </w:rPr>
          <w:instrText xml:space="preserve"> PAGEREF _Toc98939396 \h </w:instrText>
        </w:r>
        <w:r>
          <w:rPr>
            <w:webHidden/>
          </w:rPr>
        </w:r>
        <w:r>
          <w:rPr>
            <w:webHidden/>
          </w:rPr>
          <w:fldChar w:fldCharType="separate"/>
        </w:r>
        <w:r w:rsidR="00B14EBE">
          <w:rPr>
            <w:webHidden/>
          </w:rPr>
          <w:t>4</w:t>
        </w:r>
        <w:r>
          <w:rPr>
            <w:webHidden/>
          </w:rPr>
          <w:fldChar w:fldCharType="end"/>
        </w:r>
      </w:hyperlink>
    </w:p>
    <w:p w14:paraId="6E7CF31D" w14:textId="29467E3E" w:rsidR="00DB0E56" w:rsidRDefault="00DB0E56">
      <w:pPr>
        <w:pStyle w:val="TOC3"/>
        <w:rPr>
          <w:rFonts w:asciiTheme="minorHAnsi" w:eastAsiaTheme="minorEastAsia" w:hAnsiTheme="minorHAnsi" w:cstheme="minorBidi"/>
          <w:kern w:val="2"/>
          <w:sz w:val="21"/>
          <w:szCs w:val="22"/>
        </w:rPr>
      </w:pPr>
      <w:hyperlink w:anchor="_Toc98939397" w:history="1">
        <w:r w:rsidRPr="003E52AE">
          <w:rPr>
            <w:rStyle w:val="Hyperlink"/>
            <w:rFonts w:ascii="Meiryo" w:eastAsia="Meiryo" w:hAnsi="Meiryo"/>
          </w:rPr>
          <w:t>** 進行中 ** SAP Concur ホームページの変更</w:t>
        </w:r>
        <w:r>
          <w:rPr>
            <w:webHidden/>
          </w:rPr>
          <w:tab/>
        </w:r>
        <w:r>
          <w:rPr>
            <w:webHidden/>
          </w:rPr>
          <w:fldChar w:fldCharType="begin"/>
        </w:r>
        <w:r>
          <w:rPr>
            <w:webHidden/>
          </w:rPr>
          <w:instrText xml:space="preserve"> PAGEREF _Toc98939397 \h </w:instrText>
        </w:r>
        <w:r>
          <w:rPr>
            <w:webHidden/>
          </w:rPr>
        </w:r>
        <w:r>
          <w:rPr>
            <w:webHidden/>
          </w:rPr>
          <w:fldChar w:fldCharType="separate"/>
        </w:r>
        <w:r w:rsidR="00B14EBE">
          <w:rPr>
            <w:webHidden/>
          </w:rPr>
          <w:t>4</w:t>
        </w:r>
        <w:r>
          <w:rPr>
            <w:webHidden/>
          </w:rPr>
          <w:fldChar w:fldCharType="end"/>
        </w:r>
      </w:hyperlink>
    </w:p>
    <w:p w14:paraId="4A877F25" w14:textId="30A4B5FB" w:rsidR="00DB0E56" w:rsidRDefault="00DB0E56">
      <w:pPr>
        <w:pStyle w:val="TOC3"/>
        <w:rPr>
          <w:rFonts w:asciiTheme="minorHAnsi" w:eastAsiaTheme="minorEastAsia" w:hAnsiTheme="minorHAnsi" w:cstheme="minorBidi"/>
          <w:kern w:val="2"/>
          <w:sz w:val="21"/>
          <w:szCs w:val="22"/>
        </w:rPr>
      </w:pPr>
      <w:hyperlink w:anchor="_Toc98939398" w:history="1">
        <w:r w:rsidRPr="003E52AE">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_Toc98939398 \h </w:instrText>
        </w:r>
        <w:r>
          <w:rPr>
            <w:webHidden/>
          </w:rPr>
        </w:r>
        <w:r>
          <w:rPr>
            <w:webHidden/>
          </w:rPr>
          <w:fldChar w:fldCharType="separate"/>
        </w:r>
        <w:r w:rsidR="00B14EBE">
          <w:rPr>
            <w:webHidden/>
          </w:rPr>
          <w:t>4</w:t>
        </w:r>
        <w:r>
          <w:rPr>
            <w:webHidden/>
          </w:rPr>
          <w:fldChar w:fldCharType="end"/>
        </w:r>
      </w:hyperlink>
    </w:p>
    <w:p w14:paraId="4B257F97" w14:textId="4D9A5B76" w:rsidR="00DB0E56" w:rsidRDefault="00DB0E56">
      <w:pPr>
        <w:pStyle w:val="TOC3"/>
        <w:rPr>
          <w:rFonts w:asciiTheme="minorHAnsi" w:eastAsiaTheme="minorEastAsia" w:hAnsiTheme="minorHAnsi" w:cstheme="minorBidi"/>
          <w:kern w:val="2"/>
          <w:sz w:val="21"/>
          <w:szCs w:val="22"/>
        </w:rPr>
      </w:pPr>
      <w:hyperlink w:anchor="_Toc98939399" w:history="1">
        <w:r w:rsidRPr="003E52AE">
          <w:rPr>
            <w:rStyle w:val="Hyperlink"/>
            <w:rFonts w:ascii="Meiryo" w:eastAsia="Meiryo" w:hAnsi="Meiryo"/>
          </w:rPr>
          <w:t>** 進行中 ** SAP Concur の AWS クラウド プラットフォームへの移行</w:t>
        </w:r>
        <w:r>
          <w:rPr>
            <w:webHidden/>
          </w:rPr>
          <w:tab/>
        </w:r>
        <w:r>
          <w:rPr>
            <w:webHidden/>
          </w:rPr>
          <w:fldChar w:fldCharType="begin"/>
        </w:r>
        <w:r>
          <w:rPr>
            <w:webHidden/>
          </w:rPr>
          <w:instrText xml:space="preserve"> PAGEREF _Toc98939399 \h </w:instrText>
        </w:r>
        <w:r>
          <w:rPr>
            <w:webHidden/>
          </w:rPr>
        </w:r>
        <w:r>
          <w:rPr>
            <w:webHidden/>
          </w:rPr>
          <w:fldChar w:fldCharType="separate"/>
        </w:r>
        <w:r w:rsidR="00B14EBE">
          <w:rPr>
            <w:webHidden/>
          </w:rPr>
          <w:t>7</w:t>
        </w:r>
        <w:r>
          <w:rPr>
            <w:webHidden/>
          </w:rPr>
          <w:fldChar w:fldCharType="end"/>
        </w:r>
      </w:hyperlink>
    </w:p>
    <w:p w14:paraId="789C92D4" w14:textId="483F905D" w:rsidR="00DB0E56" w:rsidRDefault="00DB0E56">
      <w:pPr>
        <w:pStyle w:val="TOC3"/>
        <w:rPr>
          <w:rFonts w:asciiTheme="minorHAnsi" w:eastAsiaTheme="minorEastAsia" w:hAnsiTheme="minorHAnsi" w:cstheme="minorBidi"/>
          <w:kern w:val="2"/>
          <w:sz w:val="21"/>
          <w:szCs w:val="22"/>
        </w:rPr>
      </w:pPr>
      <w:hyperlink w:anchor="_Toc98939400" w:history="1">
        <w:r w:rsidRPr="003E52AE">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_Toc98939400 \h </w:instrText>
        </w:r>
        <w:r>
          <w:rPr>
            <w:webHidden/>
          </w:rPr>
        </w:r>
        <w:r>
          <w:rPr>
            <w:webHidden/>
          </w:rPr>
          <w:fldChar w:fldCharType="separate"/>
        </w:r>
        <w:r w:rsidR="00B14EBE">
          <w:rPr>
            <w:webHidden/>
          </w:rPr>
          <w:t>7</w:t>
        </w:r>
        <w:r>
          <w:rPr>
            <w:webHidden/>
          </w:rPr>
          <w:fldChar w:fldCharType="end"/>
        </w:r>
      </w:hyperlink>
    </w:p>
    <w:p w14:paraId="29B9BA17" w14:textId="03139624" w:rsidR="00DB0E56" w:rsidRDefault="00DB0E56">
      <w:pPr>
        <w:pStyle w:val="TOC2"/>
        <w:rPr>
          <w:rFonts w:asciiTheme="minorHAnsi" w:eastAsiaTheme="minorEastAsia" w:hAnsiTheme="minorHAnsi" w:cstheme="minorBidi"/>
          <w:b w:val="0"/>
          <w:kern w:val="2"/>
          <w:sz w:val="21"/>
          <w:szCs w:val="22"/>
        </w:rPr>
      </w:pPr>
      <w:hyperlink w:anchor="_Toc98939401" w:history="1">
        <w:r w:rsidRPr="003E52AE">
          <w:rPr>
            <w:rStyle w:val="Hyperlink"/>
            <w:rFonts w:ascii="Meiryo" w:eastAsia="Meiryo" w:hAnsi="Meiryo"/>
          </w:rPr>
          <w:t>製品設定</w:t>
        </w:r>
        <w:r>
          <w:rPr>
            <w:webHidden/>
          </w:rPr>
          <w:tab/>
        </w:r>
        <w:r>
          <w:rPr>
            <w:webHidden/>
          </w:rPr>
          <w:fldChar w:fldCharType="begin"/>
        </w:r>
        <w:r>
          <w:rPr>
            <w:webHidden/>
          </w:rPr>
          <w:instrText xml:space="preserve"> PAGEREF _Toc98939401 \h </w:instrText>
        </w:r>
        <w:r>
          <w:rPr>
            <w:webHidden/>
          </w:rPr>
        </w:r>
        <w:r>
          <w:rPr>
            <w:webHidden/>
          </w:rPr>
          <w:fldChar w:fldCharType="separate"/>
        </w:r>
        <w:r w:rsidR="00B14EBE">
          <w:rPr>
            <w:webHidden/>
          </w:rPr>
          <w:t>9</w:t>
        </w:r>
        <w:r>
          <w:rPr>
            <w:webHidden/>
          </w:rPr>
          <w:fldChar w:fldCharType="end"/>
        </w:r>
      </w:hyperlink>
    </w:p>
    <w:p w14:paraId="5524CD8F" w14:textId="68BD0A45" w:rsidR="00DB0E56" w:rsidRDefault="00DB0E56">
      <w:pPr>
        <w:pStyle w:val="TOC3"/>
        <w:rPr>
          <w:rFonts w:asciiTheme="minorHAnsi" w:eastAsiaTheme="minorEastAsia" w:hAnsiTheme="minorHAnsi" w:cstheme="minorBidi"/>
          <w:kern w:val="2"/>
          <w:sz w:val="21"/>
          <w:szCs w:val="22"/>
        </w:rPr>
      </w:pPr>
      <w:hyperlink w:anchor="_Toc98939402" w:history="1">
        <w:r w:rsidRPr="003E52AE">
          <w:rPr>
            <w:rStyle w:val="Hyperlink"/>
            <w:rFonts w:ascii="Meiryo" w:eastAsia="Meiryo" w:hAnsi="Meiryo"/>
          </w:rPr>
          <w:t>詳細表示と基本表示を [製品設定] に追加</w:t>
        </w:r>
        <w:r>
          <w:rPr>
            <w:webHidden/>
          </w:rPr>
          <w:tab/>
        </w:r>
        <w:r>
          <w:rPr>
            <w:webHidden/>
          </w:rPr>
          <w:fldChar w:fldCharType="begin"/>
        </w:r>
        <w:r>
          <w:rPr>
            <w:webHidden/>
          </w:rPr>
          <w:instrText xml:space="preserve"> PAGEREF _Toc98939402 \h </w:instrText>
        </w:r>
        <w:r>
          <w:rPr>
            <w:webHidden/>
          </w:rPr>
        </w:r>
        <w:r>
          <w:rPr>
            <w:webHidden/>
          </w:rPr>
          <w:fldChar w:fldCharType="separate"/>
        </w:r>
        <w:r w:rsidR="00B14EBE">
          <w:rPr>
            <w:webHidden/>
          </w:rPr>
          <w:t>9</w:t>
        </w:r>
        <w:r>
          <w:rPr>
            <w:webHidden/>
          </w:rPr>
          <w:fldChar w:fldCharType="end"/>
        </w:r>
      </w:hyperlink>
    </w:p>
    <w:p w14:paraId="7FEED28B" w14:textId="28B886DE" w:rsidR="00DB0E56" w:rsidRDefault="00DB0E56">
      <w:pPr>
        <w:pStyle w:val="TOC3"/>
        <w:rPr>
          <w:rFonts w:asciiTheme="minorHAnsi" w:eastAsiaTheme="minorEastAsia" w:hAnsiTheme="minorHAnsi" w:cstheme="minorBidi"/>
          <w:kern w:val="2"/>
          <w:sz w:val="21"/>
          <w:szCs w:val="22"/>
        </w:rPr>
      </w:pPr>
      <w:hyperlink w:anchor="_Toc98939403" w:history="1">
        <w:r w:rsidRPr="003E52AE">
          <w:rPr>
            <w:rStyle w:val="Hyperlink"/>
            <w:rFonts w:ascii="Meiryo" w:eastAsia="Meiryo" w:hAnsi="Meiryo"/>
          </w:rPr>
          <w:t>Expense、Invoice、Request | Standard</w:t>
        </w:r>
        <w:r>
          <w:rPr>
            <w:webHidden/>
          </w:rPr>
          <w:tab/>
        </w:r>
        <w:r>
          <w:rPr>
            <w:webHidden/>
          </w:rPr>
          <w:fldChar w:fldCharType="begin"/>
        </w:r>
        <w:r>
          <w:rPr>
            <w:webHidden/>
          </w:rPr>
          <w:instrText xml:space="preserve"> PAGEREF _Toc98939403 \h </w:instrText>
        </w:r>
        <w:r>
          <w:rPr>
            <w:webHidden/>
          </w:rPr>
        </w:r>
        <w:r>
          <w:rPr>
            <w:webHidden/>
          </w:rPr>
          <w:fldChar w:fldCharType="separate"/>
        </w:r>
        <w:r w:rsidR="00B14EBE">
          <w:rPr>
            <w:webHidden/>
          </w:rPr>
          <w:t>9</w:t>
        </w:r>
        <w:r>
          <w:rPr>
            <w:webHidden/>
          </w:rPr>
          <w:fldChar w:fldCharType="end"/>
        </w:r>
      </w:hyperlink>
    </w:p>
    <w:p w14:paraId="08101868" w14:textId="7C3E6177" w:rsidR="00DB0E56" w:rsidRDefault="00DB0E56">
      <w:pPr>
        <w:pStyle w:val="TOC2"/>
        <w:rPr>
          <w:rFonts w:asciiTheme="minorHAnsi" w:eastAsiaTheme="minorEastAsia" w:hAnsiTheme="minorHAnsi" w:cstheme="minorBidi"/>
          <w:b w:val="0"/>
          <w:kern w:val="2"/>
          <w:sz w:val="21"/>
          <w:szCs w:val="22"/>
        </w:rPr>
      </w:pPr>
      <w:hyperlink w:anchor="_Toc98939404" w:history="1">
        <w:r w:rsidRPr="003E52AE">
          <w:rPr>
            <w:rStyle w:val="Hyperlink"/>
            <w:rFonts w:ascii="Meiryo" w:eastAsia="Meiryo" w:hAnsi="Meiryo"/>
          </w:rPr>
          <w:t>SAP Concur サポート</w:t>
        </w:r>
        <w:r>
          <w:rPr>
            <w:webHidden/>
          </w:rPr>
          <w:tab/>
        </w:r>
        <w:r>
          <w:rPr>
            <w:webHidden/>
          </w:rPr>
          <w:fldChar w:fldCharType="begin"/>
        </w:r>
        <w:r>
          <w:rPr>
            <w:webHidden/>
          </w:rPr>
          <w:instrText xml:space="preserve"> PAGEREF _Toc98939404 \h </w:instrText>
        </w:r>
        <w:r>
          <w:rPr>
            <w:webHidden/>
          </w:rPr>
        </w:r>
        <w:r>
          <w:rPr>
            <w:webHidden/>
          </w:rPr>
          <w:fldChar w:fldCharType="separate"/>
        </w:r>
        <w:r w:rsidR="00B14EBE">
          <w:rPr>
            <w:webHidden/>
          </w:rPr>
          <w:t>11</w:t>
        </w:r>
        <w:r>
          <w:rPr>
            <w:webHidden/>
          </w:rPr>
          <w:fldChar w:fldCharType="end"/>
        </w:r>
      </w:hyperlink>
    </w:p>
    <w:p w14:paraId="6C8515A3" w14:textId="018349B7" w:rsidR="00DB0E56" w:rsidRDefault="00DB0E56">
      <w:pPr>
        <w:pStyle w:val="TOC3"/>
        <w:rPr>
          <w:rFonts w:asciiTheme="minorHAnsi" w:eastAsiaTheme="minorEastAsia" w:hAnsiTheme="minorHAnsi" w:cstheme="minorBidi"/>
          <w:kern w:val="2"/>
          <w:sz w:val="21"/>
          <w:szCs w:val="22"/>
        </w:rPr>
      </w:pPr>
      <w:hyperlink w:anchor="_Toc98939405" w:history="1">
        <w:r w:rsidRPr="003E52AE">
          <w:rPr>
            <w:rStyle w:val="Hyperlink"/>
            <w:rFonts w:ascii="Meiryo" w:eastAsia="Meiryo" w:hAnsi="Meiryo"/>
          </w:rPr>
          <w:t>提案ソリューションの移行</w:t>
        </w:r>
        <w:r>
          <w:rPr>
            <w:webHidden/>
          </w:rPr>
          <w:tab/>
        </w:r>
        <w:r>
          <w:rPr>
            <w:webHidden/>
          </w:rPr>
          <w:fldChar w:fldCharType="begin"/>
        </w:r>
        <w:r>
          <w:rPr>
            <w:webHidden/>
          </w:rPr>
          <w:instrText xml:space="preserve"> PAGEREF _Toc98939405 \h </w:instrText>
        </w:r>
        <w:r>
          <w:rPr>
            <w:webHidden/>
          </w:rPr>
        </w:r>
        <w:r>
          <w:rPr>
            <w:webHidden/>
          </w:rPr>
          <w:fldChar w:fldCharType="separate"/>
        </w:r>
        <w:r w:rsidR="00B14EBE">
          <w:rPr>
            <w:webHidden/>
          </w:rPr>
          <w:t>11</w:t>
        </w:r>
        <w:r>
          <w:rPr>
            <w:webHidden/>
          </w:rPr>
          <w:fldChar w:fldCharType="end"/>
        </w:r>
      </w:hyperlink>
    </w:p>
    <w:p w14:paraId="489BEF79" w14:textId="006995CA" w:rsidR="00DB0E56" w:rsidRDefault="00DB0E56">
      <w:pPr>
        <w:pStyle w:val="TOC3"/>
        <w:rPr>
          <w:rFonts w:asciiTheme="minorHAnsi" w:eastAsiaTheme="minorEastAsia" w:hAnsiTheme="minorHAnsi" w:cstheme="minorBidi"/>
          <w:kern w:val="2"/>
          <w:sz w:val="21"/>
          <w:szCs w:val="22"/>
        </w:rPr>
      </w:pPr>
      <w:hyperlink w:anchor="_Toc98939406" w:history="1">
        <w:r w:rsidRPr="003E52AE">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_Toc98939406 \h </w:instrText>
        </w:r>
        <w:r>
          <w:rPr>
            <w:webHidden/>
          </w:rPr>
        </w:r>
        <w:r>
          <w:rPr>
            <w:webHidden/>
          </w:rPr>
          <w:fldChar w:fldCharType="separate"/>
        </w:r>
        <w:r w:rsidR="00B14EBE">
          <w:rPr>
            <w:webHidden/>
          </w:rPr>
          <w:t>11</w:t>
        </w:r>
        <w:r>
          <w:rPr>
            <w:webHidden/>
          </w:rPr>
          <w:fldChar w:fldCharType="end"/>
        </w:r>
      </w:hyperlink>
    </w:p>
    <w:p w14:paraId="213EC61B" w14:textId="488720DE" w:rsidR="00DB0E56" w:rsidRDefault="00DB0E56">
      <w:pPr>
        <w:pStyle w:val="TOC2"/>
        <w:rPr>
          <w:rFonts w:asciiTheme="minorHAnsi" w:eastAsiaTheme="minorEastAsia" w:hAnsiTheme="minorHAnsi" w:cstheme="minorBidi"/>
          <w:b w:val="0"/>
          <w:kern w:val="2"/>
          <w:sz w:val="21"/>
          <w:szCs w:val="22"/>
        </w:rPr>
      </w:pPr>
      <w:hyperlink w:anchor="_Toc98939407" w:history="1">
        <w:r w:rsidRPr="003E52AE">
          <w:rPr>
            <w:rStyle w:val="Hyperlink"/>
            <w:rFonts w:ascii="Meiryo" w:eastAsia="Meiryo" w:hAnsi="Meiryo"/>
          </w:rPr>
          <w:t>セキュリティ</w:t>
        </w:r>
        <w:r>
          <w:rPr>
            <w:webHidden/>
          </w:rPr>
          <w:tab/>
        </w:r>
        <w:r>
          <w:rPr>
            <w:webHidden/>
          </w:rPr>
          <w:fldChar w:fldCharType="begin"/>
        </w:r>
        <w:r>
          <w:rPr>
            <w:webHidden/>
          </w:rPr>
          <w:instrText xml:space="preserve"> PAGEREF _Toc98939407 \h </w:instrText>
        </w:r>
        <w:r>
          <w:rPr>
            <w:webHidden/>
          </w:rPr>
        </w:r>
        <w:r>
          <w:rPr>
            <w:webHidden/>
          </w:rPr>
          <w:fldChar w:fldCharType="separate"/>
        </w:r>
        <w:r w:rsidR="00B14EBE">
          <w:rPr>
            <w:webHidden/>
          </w:rPr>
          <w:t>13</w:t>
        </w:r>
        <w:r>
          <w:rPr>
            <w:webHidden/>
          </w:rPr>
          <w:fldChar w:fldCharType="end"/>
        </w:r>
      </w:hyperlink>
    </w:p>
    <w:p w14:paraId="0042C8CA" w14:textId="67155E34" w:rsidR="00DB0E56" w:rsidRDefault="00DB0E56">
      <w:pPr>
        <w:pStyle w:val="TOC3"/>
        <w:rPr>
          <w:rFonts w:asciiTheme="minorHAnsi" w:eastAsiaTheme="minorEastAsia" w:hAnsiTheme="minorHAnsi" w:cstheme="minorBidi"/>
          <w:kern w:val="2"/>
          <w:sz w:val="21"/>
          <w:szCs w:val="22"/>
        </w:rPr>
      </w:pPr>
      <w:hyperlink w:anchor="_Toc98939408" w:history="1">
        <w:r w:rsidRPr="003E52AE">
          <w:rPr>
            <w:rStyle w:val="Hyperlink"/>
            <w:rFonts w:ascii="Meiryo" w:eastAsia="Meiryo" w:hAnsi="Meiryo"/>
          </w:rPr>
          <w:t>一部の TLSv1.2 暗号が非サポートに（2022 年 2 月 1 日）</w:t>
        </w:r>
        <w:r>
          <w:rPr>
            <w:webHidden/>
          </w:rPr>
          <w:tab/>
        </w:r>
        <w:r>
          <w:rPr>
            <w:webHidden/>
          </w:rPr>
          <w:fldChar w:fldCharType="begin"/>
        </w:r>
        <w:r>
          <w:rPr>
            <w:webHidden/>
          </w:rPr>
          <w:instrText xml:space="preserve"> PAGEREF _Toc98939408 \h </w:instrText>
        </w:r>
        <w:r>
          <w:rPr>
            <w:webHidden/>
          </w:rPr>
        </w:r>
        <w:r>
          <w:rPr>
            <w:webHidden/>
          </w:rPr>
          <w:fldChar w:fldCharType="separate"/>
        </w:r>
        <w:r w:rsidR="00B14EBE">
          <w:rPr>
            <w:webHidden/>
          </w:rPr>
          <w:t>13</w:t>
        </w:r>
        <w:r>
          <w:rPr>
            <w:webHidden/>
          </w:rPr>
          <w:fldChar w:fldCharType="end"/>
        </w:r>
      </w:hyperlink>
    </w:p>
    <w:p w14:paraId="1D1D8BBB" w14:textId="5B7AC19B" w:rsidR="00DB0E56" w:rsidRDefault="00DB0E56">
      <w:pPr>
        <w:pStyle w:val="TOC3"/>
        <w:rPr>
          <w:rFonts w:asciiTheme="minorHAnsi" w:eastAsiaTheme="minorEastAsia" w:hAnsiTheme="minorHAnsi" w:cstheme="minorBidi"/>
          <w:kern w:val="2"/>
          <w:sz w:val="21"/>
          <w:szCs w:val="22"/>
        </w:rPr>
      </w:pPr>
      <w:hyperlink w:anchor="_Toc98939409" w:history="1">
        <w:r w:rsidRPr="003E52AE">
          <w:rPr>
            <w:rStyle w:val="Hyperlink"/>
            <w:rFonts w:ascii="Meiryo" w:eastAsia="Meiryo" w:hAnsi="Meiryo"/>
          </w:rPr>
          <w:t>Travel、Expense、Invoice、Request | すべての Editions</w:t>
        </w:r>
        <w:r>
          <w:rPr>
            <w:webHidden/>
          </w:rPr>
          <w:tab/>
        </w:r>
        <w:r>
          <w:rPr>
            <w:webHidden/>
          </w:rPr>
          <w:fldChar w:fldCharType="begin"/>
        </w:r>
        <w:r>
          <w:rPr>
            <w:webHidden/>
          </w:rPr>
          <w:instrText xml:space="preserve"> PAGEREF _Toc98939409 \h </w:instrText>
        </w:r>
        <w:r>
          <w:rPr>
            <w:webHidden/>
          </w:rPr>
        </w:r>
        <w:r>
          <w:rPr>
            <w:webHidden/>
          </w:rPr>
          <w:fldChar w:fldCharType="separate"/>
        </w:r>
        <w:r w:rsidR="00B14EBE">
          <w:rPr>
            <w:webHidden/>
          </w:rPr>
          <w:t>13</w:t>
        </w:r>
        <w:r>
          <w:rPr>
            <w:webHidden/>
          </w:rPr>
          <w:fldChar w:fldCharType="end"/>
        </w:r>
      </w:hyperlink>
    </w:p>
    <w:p w14:paraId="11864E11" w14:textId="46B09D35" w:rsidR="00DB0E56" w:rsidRDefault="00DB0E56">
      <w:pPr>
        <w:pStyle w:val="TOC2"/>
        <w:rPr>
          <w:rFonts w:asciiTheme="minorHAnsi" w:eastAsiaTheme="minorEastAsia" w:hAnsiTheme="minorHAnsi" w:cstheme="minorBidi"/>
          <w:b w:val="0"/>
          <w:kern w:val="2"/>
          <w:sz w:val="21"/>
          <w:szCs w:val="22"/>
        </w:rPr>
      </w:pPr>
      <w:hyperlink w:anchor="_Toc98939410" w:history="1">
        <w:r w:rsidRPr="003E52AE">
          <w:rPr>
            <w:rStyle w:val="Hyperlink"/>
            <w:rFonts w:ascii="Meiryo" w:eastAsia="Meiryo" w:hAnsi="Meiryo"/>
          </w:rPr>
          <w:t>推奨環境</w:t>
        </w:r>
        <w:r>
          <w:rPr>
            <w:webHidden/>
          </w:rPr>
          <w:tab/>
        </w:r>
        <w:r>
          <w:rPr>
            <w:webHidden/>
          </w:rPr>
          <w:fldChar w:fldCharType="begin"/>
        </w:r>
        <w:r>
          <w:rPr>
            <w:webHidden/>
          </w:rPr>
          <w:instrText xml:space="preserve"> PAGEREF _Toc98939410 \h </w:instrText>
        </w:r>
        <w:r>
          <w:rPr>
            <w:webHidden/>
          </w:rPr>
        </w:r>
        <w:r>
          <w:rPr>
            <w:webHidden/>
          </w:rPr>
          <w:fldChar w:fldCharType="separate"/>
        </w:r>
        <w:r w:rsidR="00B14EBE">
          <w:rPr>
            <w:webHidden/>
          </w:rPr>
          <w:t>20</w:t>
        </w:r>
        <w:r>
          <w:rPr>
            <w:webHidden/>
          </w:rPr>
          <w:fldChar w:fldCharType="end"/>
        </w:r>
      </w:hyperlink>
    </w:p>
    <w:p w14:paraId="686DAED3" w14:textId="0F3A8F8F" w:rsidR="00DB0E56" w:rsidRDefault="00DB0E56">
      <w:pPr>
        <w:pStyle w:val="TOC3"/>
        <w:rPr>
          <w:rFonts w:asciiTheme="minorHAnsi" w:eastAsiaTheme="minorEastAsia" w:hAnsiTheme="minorHAnsi" w:cstheme="minorBidi"/>
          <w:kern w:val="2"/>
          <w:sz w:val="21"/>
          <w:szCs w:val="22"/>
        </w:rPr>
      </w:pPr>
      <w:hyperlink w:anchor="_Toc98939411" w:history="1">
        <w:r w:rsidRPr="003E52AE">
          <w:rPr>
            <w:rStyle w:val="Hyperlink"/>
            <w:rFonts w:ascii="Meiryo" w:eastAsia="Meiryo" w:hAnsi="Meiryo"/>
          </w:rPr>
          <w:t>Internet Explorer 11 のサポートの変更</w:t>
        </w:r>
        <w:r>
          <w:rPr>
            <w:webHidden/>
          </w:rPr>
          <w:tab/>
        </w:r>
        <w:r>
          <w:rPr>
            <w:webHidden/>
          </w:rPr>
          <w:fldChar w:fldCharType="begin"/>
        </w:r>
        <w:r>
          <w:rPr>
            <w:webHidden/>
          </w:rPr>
          <w:instrText xml:space="preserve"> PAGEREF _Toc98939411 \h </w:instrText>
        </w:r>
        <w:r>
          <w:rPr>
            <w:webHidden/>
          </w:rPr>
        </w:r>
        <w:r>
          <w:rPr>
            <w:webHidden/>
          </w:rPr>
          <w:fldChar w:fldCharType="separate"/>
        </w:r>
        <w:r w:rsidR="00B14EBE">
          <w:rPr>
            <w:webHidden/>
          </w:rPr>
          <w:t>20</w:t>
        </w:r>
        <w:r>
          <w:rPr>
            <w:webHidden/>
          </w:rPr>
          <w:fldChar w:fldCharType="end"/>
        </w:r>
      </w:hyperlink>
    </w:p>
    <w:p w14:paraId="52D8CDE3" w14:textId="68B459BE" w:rsidR="00DB0E56" w:rsidRDefault="00DB0E56">
      <w:pPr>
        <w:pStyle w:val="TOC3"/>
        <w:rPr>
          <w:rFonts w:asciiTheme="minorHAnsi" w:eastAsiaTheme="minorEastAsia" w:hAnsiTheme="minorHAnsi" w:cstheme="minorBidi"/>
          <w:kern w:val="2"/>
          <w:sz w:val="21"/>
          <w:szCs w:val="22"/>
        </w:rPr>
      </w:pPr>
      <w:hyperlink w:anchor="_Toc98939412" w:history="1">
        <w:r w:rsidRPr="003E52AE">
          <w:rPr>
            <w:rStyle w:val="Hyperlink"/>
            <w:rFonts w:ascii="Meiryo" w:eastAsia="Meiryo" w:hAnsi="Meiryo"/>
          </w:rPr>
          <w:t>Travel、Expense、Invoice、Request、Analysis/Intelligence | すべての Editions</w:t>
        </w:r>
        <w:r>
          <w:rPr>
            <w:webHidden/>
          </w:rPr>
          <w:tab/>
        </w:r>
        <w:r>
          <w:rPr>
            <w:webHidden/>
          </w:rPr>
          <w:fldChar w:fldCharType="begin"/>
        </w:r>
        <w:r>
          <w:rPr>
            <w:webHidden/>
          </w:rPr>
          <w:instrText xml:space="preserve"> PAGEREF _Toc98939412 \h </w:instrText>
        </w:r>
        <w:r>
          <w:rPr>
            <w:webHidden/>
          </w:rPr>
        </w:r>
        <w:r>
          <w:rPr>
            <w:webHidden/>
          </w:rPr>
          <w:fldChar w:fldCharType="separate"/>
        </w:r>
        <w:r w:rsidR="00B14EBE">
          <w:rPr>
            <w:webHidden/>
          </w:rPr>
          <w:t>20</w:t>
        </w:r>
        <w:r>
          <w:rPr>
            <w:webHidden/>
          </w:rPr>
          <w:fldChar w:fldCharType="end"/>
        </w:r>
      </w:hyperlink>
    </w:p>
    <w:p w14:paraId="625F5342" w14:textId="62828337" w:rsidR="00DB0E56" w:rsidRDefault="00DB0E56">
      <w:pPr>
        <w:pStyle w:val="TOC2"/>
        <w:rPr>
          <w:rFonts w:asciiTheme="minorHAnsi" w:eastAsiaTheme="minorEastAsia" w:hAnsiTheme="minorHAnsi" w:cstheme="minorBidi"/>
          <w:b w:val="0"/>
          <w:kern w:val="2"/>
          <w:sz w:val="21"/>
          <w:szCs w:val="22"/>
        </w:rPr>
      </w:pPr>
      <w:hyperlink w:anchor="_Toc98939413" w:history="1">
        <w:r w:rsidRPr="003E52AE">
          <w:rPr>
            <w:rStyle w:val="Hyperlink"/>
            <w:rFonts w:ascii="Meiryo" w:eastAsia="Meiryo" w:hAnsi="Meiryo"/>
          </w:rPr>
          <w:t>テスト エンティティ | 運用サンドボックス環境</w:t>
        </w:r>
        <w:r>
          <w:rPr>
            <w:webHidden/>
          </w:rPr>
          <w:tab/>
        </w:r>
        <w:r>
          <w:rPr>
            <w:webHidden/>
          </w:rPr>
          <w:fldChar w:fldCharType="begin"/>
        </w:r>
        <w:r>
          <w:rPr>
            <w:webHidden/>
          </w:rPr>
          <w:instrText xml:space="preserve"> PAGEREF _Toc98939413 \h </w:instrText>
        </w:r>
        <w:r>
          <w:rPr>
            <w:webHidden/>
          </w:rPr>
        </w:r>
        <w:r>
          <w:rPr>
            <w:webHidden/>
          </w:rPr>
          <w:fldChar w:fldCharType="separate"/>
        </w:r>
        <w:r w:rsidR="00B14EBE">
          <w:rPr>
            <w:webHidden/>
          </w:rPr>
          <w:t>22</w:t>
        </w:r>
        <w:r>
          <w:rPr>
            <w:webHidden/>
          </w:rPr>
          <w:fldChar w:fldCharType="end"/>
        </w:r>
      </w:hyperlink>
    </w:p>
    <w:p w14:paraId="7E09E3FD" w14:textId="07663250" w:rsidR="00DB0E56" w:rsidRDefault="00DB0E56">
      <w:pPr>
        <w:pStyle w:val="TOC3"/>
        <w:rPr>
          <w:rFonts w:asciiTheme="minorHAnsi" w:eastAsiaTheme="minorEastAsia" w:hAnsiTheme="minorHAnsi" w:cstheme="minorBidi"/>
          <w:kern w:val="2"/>
          <w:sz w:val="21"/>
          <w:szCs w:val="22"/>
        </w:rPr>
      </w:pPr>
      <w:hyperlink w:anchor="_Toc98939414" w:history="1">
        <w:r w:rsidRPr="003E52AE">
          <w:rPr>
            <w:rStyle w:val="Hyperlink"/>
            <w:rFonts w:ascii="Meiryo" w:eastAsia="Meiryo" w:hAnsi="Meiryo"/>
          </w:rPr>
          <w:t>** 進行中 ** 未移行の [最近使用されたもの] リスト</w:t>
        </w:r>
        <w:r>
          <w:rPr>
            <w:webHidden/>
          </w:rPr>
          <w:tab/>
        </w:r>
        <w:r>
          <w:rPr>
            <w:webHidden/>
          </w:rPr>
          <w:fldChar w:fldCharType="begin"/>
        </w:r>
        <w:r>
          <w:rPr>
            <w:webHidden/>
          </w:rPr>
          <w:instrText xml:space="preserve"> PAGEREF _Toc98939414 \h </w:instrText>
        </w:r>
        <w:r>
          <w:rPr>
            <w:webHidden/>
          </w:rPr>
        </w:r>
        <w:r>
          <w:rPr>
            <w:webHidden/>
          </w:rPr>
          <w:fldChar w:fldCharType="separate"/>
        </w:r>
        <w:r w:rsidR="00B14EBE">
          <w:rPr>
            <w:webHidden/>
          </w:rPr>
          <w:t>22</w:t>
        </w:r>
        <w:r>
          <w:rPr>
            <w:webHidden/>
          </w:rPr>
          <w:fldChar w:fldCharType="end"/>
        </w:r>
      </w:hyperlink>
    </w:p>
    <w:p w14:paraId="5C7C5905" w14:textId="2DC54D48" w:rsidR="00DB0E56" w:rsidRDefault="00DB0E56">
      <w:pPr>
        <w:pStyle w:val="TOC3"/>
        <w:rPr>
          <w:rFonts w:asciiTheme="minorHAnsi" w:eastAsiaTheme="minorEastAsia" w:hAnsiTheme="minorHAnsi" w:cstheme="minorBidi"/>
          <w:kern w:val="2"/>
          <w:sz w:val="21"/>
          <w:szCs w:val="22"/>
        </w:rPr>
      </w:pPr>
      <w:hyperlink w:anchor="_Toc98939415" w:history="1">
        <w:r w:rsidRPr="003E52AE">
          <w:rPr>
            <w:rStyle w:val="Hyperlink"/>
            <w:rFonts w:ascii="Meiryo" w:eastAsia="Meiryo" w:hAnsi="Meiryo"/>
          </w:rPr>
          <w:t>Expense、Invoice、Request | Professional</w:t>
        </w:r>
        <w:r>
          <w:rPr>
            <w:webHidden/>
          </w:rPr>
          <w:tab/>
        </w:r>
        <w:r>
          <w:rPr>
            <w:webHidden/>
          </w:rPr>
          <w:fldChar w:fldCharType="begin"/>
        </w:r>
        <w:r>
          <w:rPr>
            <w:webHidden/>
          </w:rPr>
          <w:instrText xml:space="preserve"> PAGEREF _Toc98939415 \h </w:instrText>
        </w:r>
        <w:r>
          <w:rPr>
            <w:webHidden/>
          </w:rPr>
        </w:r>
        <w:r>
          <w:rPr>
            <w:webHidden/>
          </w:rPr>
          <w:fldChar w:fldCharType="separate"/>
        </w:r>
        <w:r w:rsidR="00B14EBE">
          <w:rPr>
            <w:webHidden/>
          </w:rPr>
          <w:t>22</w:t>
        </w:r>
        <w:r>
          <w:rPr>
            <w:webHidden/>
          </w:rPr>
          <w:fldChar w:fldCharType="end"/>
        </w:r>
      </w:hyperlink>
    </w:p>
    <w:p w14:paraId="296FF540" w14:textId="7D512742" w:rsidR="00DB0E56" w:rsidRDefault="00DB0E56">
      <w:pPr>
        <w:pStyle w:val="TOC3"/>
        <w:rPr>
          <w:rFonts w:asciiTheme="minorHAnsi" w:eastAsiaTheme="minorEastAsia" w:hAnsiTheme="minorHAnsi" w:cstheme="minorBidi"/>
          <w:kern w:val="2"/>
          <w:sz w:val="21"/>
          <w:szCs w:val="22"/>
        </w:rPr>
      </w:pPr>
      <w:hyperlink w:anchor="_Toc98939416" w:history="1">
        <w:r w:rsidRPr="003E52AE">
          <w:rPr>
            <w:rStyle w:val="Hyperlink"/>
            <w:rFonts w:ascii="Meiryo" w:eastAsia="Meiryo" w:hAnsi="Meiryo"/>
          </w:rPr>
          <w:t>** 進行中 ** 運用サンドボックス環境のログイン更新</w:t>
        </w:r>
        <w:r>
          <w:rPr>
            <w:webHidden/>
          </w:rPr>
          <w:tab/>
        </w:r>
        <w:r>
          <w:rPr>
            <w:webHidden/>
          </w:rPr>
          <w:fldChar w:fldCharType="begin"/>
        </w:r>
        <w:r>
          <w:rPr>
            <w:webHidden/>
          </w:rPr>
          <w:instrText xml:space="preserve"> PAGEREF _Toc98939416 \h </w:instrText>
        </w:r>
        <w:r>
          <w:rPr>
            <w:webHidden/>
          </w:rPr>
        </w:r>
        <w:r>
          <w:rPr>
            <w:webHidden/>
          </w:rPr>
          <w:fldChar w:fldCharType="separate"/>
        </w:r>
        <w:r w:rsidR="00B14EBE">
          <w:rPr>
            <w:webHidden/>
          </w:rPr>
          <w:t>24</w:t>
        </w:r>
        <w:r>
          <w:rPr>
            <w:webHidden/>
          </w:rPr>
          <w:fldChar w:fldCharType="end"/>
        </w:r>
      </w:hyperlink>
    </w:p>
    <w:p w14:paraId="47206953" w14:textId="418B14C4" w:rsidR="00DB0E56" w:rsidRDefault="00DB0E56">
      <w:pPr>
        <w:pStyle w:val="TOC3"/>
        <w:rPr>
          <w:rFonts w:asciiTheme="minorHAnsi" w:eastAsiaTheme="minorEastAsia" w:hAnsiTheme="minorHAnsi" w:cstheme="minorBidi"/>
          <w:kern w:val="2"/>
          <w:sz w:val="21"/>
          <w:szCs w:val="22"/>
        </w:rPr>
      </w:pPr>
      <w:hyperlink w:anchor="_Toc98939417" w:history="1">
        <w:r w:rsidRPr="003E52AE">
          <w:rPr>
            <w:rStyle w:val="Hyperlink"/>
            <w:rFonts w:ascii="Meiryo" w:eastAsia="Meiryo" w:hAnsi="Meiryo"/>
          </w:rPr>
          <w:t>Expense、Invoice、Request | Professional</w:t>
        </w:r>
        <w:r>
          <w:rPr>
            <w:webHidden/>
          </w:rPr>
          <w:tab/>
        </w:r>
        <w:r>
          <w:rPr>
            <w:webHidden/>
          </w:rPr>
          <w:fldChar w:fldCharType="begin"/>
        </w:r>
        <w:r>
          <w:rPr>
            <w:webHidden/>
          </w:rPr>
          <w:instrText xml:space="preserve"> PAGEREF _Toc98939417 \h </w:instrText>
        </w:r>
        <w:r>
          <w:rPr>
            <w:webHidden/>
          </w:rPr>
        </w:r>
        <w:r>
          <w:rPr>
            <w:webHidden/>
          </w:rPr>
          <w:fldChar w:fldCharType="separate"/>
        </w:r>
        <w:r w:rsidR="00B14EBE">
          <w:rPr>
            <w:webHidden/>
          </w:rPr>
          <w:t>24</w:t>
        </w:r>
        <w:r>
          <w:rPr>
            <w:webHidden/>
          </w:rPr>
          <w:fldChar w:fldCharType="end"/>
        </w:r>
      </w:hyperlink>
    </w:p>
    <w:p w14:paraId="41755D29" w14:textId="4DB801D5" w:rsidR="00DB0E56" w:rsidRDefault="00DB0E56">
      <w:pPr>
        <w:pStyle w:val="TOC3"/>
        <w:rPr>
          <w:rFonts w:asciiTheme="minorHAnsi" w:eastAsiaTheme="minorEastAsia" w:hAnsiTheme="minorHAnsi" w:cstheme="minorBidi"/>
          <w:kern w:val="2"/>
          <w:sz w:val="21"/>
          <w:szCs w:val="22"/>
        </w:rPr>
      </w:pPr>
      <w:hyperlink w:anchor="_Toc98939418" w:history="1">
        <w:r w:rsidRPr="003E52AE">
          <w:rPr>
            <w:rStyle w:val="Hyperlink"/>
            <w:rFonts w:ascii="Meiryo" w:eastAsia="Meiryo" w:hAnsi="Meiryo"/>
          </w:rPr>
          <w:t>** 進行中 ** PSE メール照合に必要な一意のアドレス</w:t>
        </w:r>
        <w:r>
          <w:rPr>
            <w:webHidden/>
          </w:rPr>
          <w:tab/>
        </w:r>
        <w:r>
          <w:rPr>
            <w:webHidden/>
          </w:rPr>
          <w:fldChar w:fldCharType="begin"/>
        </w:r>
        <w:r>
          <w:rPr>
            <w:webHidden/>
          </w:rPr>
          <w:instrText xml:space="preserve"> PAGEREF _Toc98939418 \h </w:instrText>
        </w:r>
        <w:r>
          <w:rPr>
            <w:webHidden/>
          </w:rPr>
        </w:r>
        <w:r>
          <w:rPr>
            <w:webHidden/>
          </w:rPr>
          <w:fldChar w:fldCharType="separate"/>
        </w:r>
        <w:r w:rsidR="00B14EBE">
          <w:rPr>
            <w:webHidden/>
          </w:rPr>
          <w:t>26</w:t>
        </w:r>
        <w:r>
          <w:rPr>
            <w:webHidden/>
          </w:rPr>
          <w:fldChar w:fldCharType="end"/>
        </w:r>
      </w:hyperlink>
    </w:p>
    <w:p w14:paraId="4E83B6B9" w14:textId="3C8A72FE" w:rsidR="00DB0E56" w:rsidRDefault="00DB0E56">
      <w:pPr>
        <w:pStyle w:val="TOC3"/>
        <w:rPr>
          <w:rFonts w:asciiTheme="minorHAnsi" w:eastAsiaTheme="minorEastAsia" w:hAnsiTheme="minorHAnsi" w:cstheme="minorBidi"/>
          <w:kern w:val="2"/>
          <w:sz w:val="21"/>
          <w:szCs w:val="22"/>
        </w:rPr>
      </w:pPr>
      <w:hyperlink w:anchor="_Toc98939419" w:history="1">
        <w:r w:rsidRPr="003E52AE">
          <w:rPr>
            <w:rStyle w:val="Hyperlink"/>
            <w:rFonts w:ascii="Meiryo" w:eastAsia="Meiryo" w:hAnsi="Meiryo"/>
          </w:rPr>
          <w:t>Expense、Invoice、Request | Professional</w:t>
        </w:r>
        <w:r>
          <w:rPr>
            <w:webHidden/>
          </w:rPr>
          <w:tab/>
        </w:r>
        <w:r>
          <w:rPr>
            <w:webHidden/>
          </w:rPr>
          <w:fldChar w:fldCharType="begin"/>
        </w:r>
        <w:r>
          <w:rPr>
            <w:webHidden/>
          </w:rPr>
          <w:instrText xml:space="preserve"> PAGEREF _Toc98939419 \h </w:instrText>
        </w:r>
        <w:r>
          <w:rPr>
            <w:webHidden/>
          </w:rPr>
        </w:r>
        <w:r>
          <w:rPr>
            <w:webHidden/>
          </w:rPr>
          <w:fldChar w:fldCharType="separate"/>
        </w:r>
        <w:r w:rsidR="00B14EBE">
          <w:rPr>
            <w:webHidden/>
          </w:rPr>
          <w:t>26</w:t>
        </w:r>
        <w:r>
          <w:rPr>
            <w:webHidden/>
          </w:rPr>
          <w:fldChar w:fldCharType="end"/>
        </w:r>
      </w:hyperlink>
    </w:p>
    <w:p w14:paraId="2E05C654" w14:textId="550D7208" w:rsidR="00DB0E56" w:rsidRDefault="00DB0E56">
      <w:pPr>
        <w:pStyle w:val="TOC2"/>
        <w:rPr>
          <w:rFonts w:asciiTheme="minorHAnsi" w:eastAsiaTheme="minorEastAsia" w:hAnsiTheme="minorHAnsi" w:cstheme="minorBidi"/>
          <w:b w:val="0"/>
          <w:kern w:val="2"/>
          <w:sz w:val="21"/>
          <w:szCs w:val="22"/>
        </w:rPr>
      </w:pPr>
      <w:hyperlink w:anchor="_Toc98939420" w:history="1">
        <w:r w:rsidRPr="003E52AE">
          <w:rPr>
            <w:rStyle w:val="Hyperlink"/>
            <w:rFonts w:ascii="Meiryo" w:eastAsia="Meiryo" w:hAnsi="Meiryo"/>
          </w:rPr>
          <w:t>Web サービス管理者</w:t>
        </w:r>
        <w:r>
          <w:rPr>
            <w:webHidden/>
          </w:rPr>
          <w:tab/>
        </w:r>
        <w:r>
          <w:rPr>
            <w:webHidden/>
          </w:rPr>
          <w:fldChar w:fldCharType="begin"/>
        </w:r>
        <w:r>
          <w:rPr>
            <w:webHidden/>
          </w:rPr>
          <w:instrText xml:space="preserve"> PAGEREF _Toc98939420 \h </w:instrText>
        </w:r>
        <w:r>
          <w:rPr>
            <w:webHidden/>
          </w:rPr>
        </w:r>
        <w:r>
          <w:rPr>
            <w:webHidden/>
          </w:rPr>
          <w:fldChar w:fldCharType="separate"/>
        </w:r>
        <w:r w:rsidR="00B14EBE">
          <w:rPr>
            <w:webHidden/>
          </w:rPr>
          <w:t>29</w:t>
        </w:r>
        <w:r>
          <w:rPr>
            <w:webHidden/>
          </w:rPr>
          <w:fldChar w:fldCharType="end"/>
        </w:r>
      </w:hyperlink>
    </w:p>
    <w:p w14:paraId="2E96464E" w14:textId="464BC000" w:rsidR="00DB0E56" w:rsidRDefault="00DB0E56">
      <w:pPr>
        <w:pStyle w:val="TOC3"/>
        <w:rPr>
          <w:rFonts w:asciiTheme="minorHAnsi" w:eastAsiaTheme="minorEastAsia" w:hAnsiTheme="minorHAnsi" w:cstheme="minorBidi"/>
          <w:kern w:val="2"/>
          <w:sz w:val="21"/>
          <w:szCs w:val="22"/>
        </w:rPr>
      </w:pPr>
      <w:hyperlink w:anchor="_Toc98939421" w:history="1">
        <w:r w:rsidRPr="003E52AE">
          <w:rPr>
            <w:rStyle w:val="Hyperlink"/>
            <w:rFonts w:ascii="Meiryo" w:eastAsia="Meiryo" w:hAnsi="Meiryo"/>
          </w:rPr>
          <w:t>アプリケーション コネクタのユーザー名とパスワードの文字数の要件の更新</w:t>
        </w:r>
        <w:r>
          <w:rPr>
            <w:webHidden/>
          </w:rPr>
          <w:tab/>
        </w:r>
        <w:r>
          <w:rPr>
            <w:webHidden/>
          </w:rPr>
          <w:fldChar w:fldCharType="begin"/>
        </w:r>
        <w:r>
          <w:rPr>
            <w:webHidden/>
          </w:rPr>
          <w:instrText xml:space="preserve"> PAGEREF _Toc98939421 \h </w:instrText>
        </w:r>
        <w:r>
          <w:rPr>
            <w:webHidden/>
          </w:rPr>
        </w:r>
        <w:r>
          <w:rPr>
            <w:webHidden/>
          </w:rPr>
          <w:fldChar w:fldCharType="separate"/>
        </w:r>
        <w:r w:rsidR="00B14EBE">
          <w:rPr>
            <w:webHidden/>
          </w:rPr>
          <w:t>29</w:t>
        </w:r>
        <w:r>
          <w:rPr>
            <w:webHidden/>
          </w:rPr>
          <w:fldChar w:fldCharType="end"/>
        </w:r>
      </w:hyperlink>
    </w:p>
    <w:p w14:paraId="5613E43E" w14:textId="35A39AA4" w:rsidR="00DB0E56" w:rsidRDefault="00DB0E56">
      <w:pPr>
        <w:pStyle w:val="TOC3"/>
        <w:rPr>
          <w:rFonts w:asciiTheme="minorHAnsi" w:eastAsiaTheme="minorEastAsia" w:hAnsiTheme="minorHAnsi" w:cstheme="minorBidi"/>
          <w:kern w:val="2"/>
          <w:sz w:val="21"/>
          <w:szCs w:val="22"/>
        </w:rPr>
      </w:pPr>
      <w:hyperlink w:anchor="_Toc98939422" w:history="1">
        <w:r w:rsidRPr="003E52AE">
          <w:rPr>
            <w:rStyle w:val="Hyperlink"/>
            <w:rFonts w:ascii="Meiryo" w:eastAsia="Meiryo" w:hAnsi="Meiryo"/>
          </w:rPr>
          <w:t>Expense、Request、Web サービス | Professional &amp; Standard</w:t>
        </w:r>
        <w:r>
          <w:rPr>
            <w:webHidden/>
          </w:rPr>
          <w:tab/>
        </w:r>
        <w:r>
          <w:rPr>
            <w:webHidden/>
          </w:rPr>
          <w:fldChar w:fldCharType="begin"/>
        </w:r>
        <w:r>
          <w:rPr>
            <w:webHidden/>
          </w:rPr>
          <w:instrText xml:space="preserve"> PAGEREF _Toc98939422 \h </w:instrText>
        </w:r>
        <w:r>
          <w:rPr>
            <w:webHidden/>
          </w:rPr>
        </w:r>
        <w:r>
          <w:rPr>
            <w:webHidden/>
          </w:rPr>
          <w:fldChar w:fldCharType="separate"/>
        </w:r>
        <w:r w:rsidR="00B14EBE">
          <w:rPr>
            <w:webHidden/>
          </w:rPr>
          <w:t>29</w:t>
        </w:r>
        <w:r>
          <w:rPr>
            <w:webHidden/>
          </w:rPr>
          <w:fldChar w:fldCharType="end"/>
        </w:r>
      </w:hyperlink>
    </w:p>
    <w:p w14:paraId="54280A6B" w14:textId="4F743B4A" w:rsidR="00DB0E56" w:rsidRDefault="00DB0E56">
      <w:pPr>
        <w:pStyle w:val="TOC1"/>
        <w:rPr>
          <w:rFonts w:asciiTheme="minorHAnsi" w:eastAsiaTheme="minorEastAsia" w:hAnsiTheme="minorHAnsi" w:cstheme="minorBidi"/>
          <w:b w:val="0"/>
          <w:kern w:val="2"/>
          <w:sz w:val="21"/>
          <w:szCs w:val="22"/>
        </w:rPr>
      </w:pPr>
      <w:hyperlink w:anchor="_Toc98939423" w:history="1">
        <w:r w:rsidRPr="003E52AE">
          <w:rPr>
            <w:rStyle w:val="Hyperlink"/>
            <w:rFonts w:ascii="Meiryo" w:eastAsia="Meiryo" w:hAnsi="Meiryo"/>
          </w:rPr>
          <w:t>今後の変更予定</w:t>
        </w:r>
        <w:r>
          <w:rPr>
            <w:webHidden/>
          </w:rPr>
          <w:tab/>
        </w:r>
        <w:r>
          <w:rPr>
            <w:webHidden/>
          </w:rPr>
          <w:fldChar w:fldCharType="begin"/>
        </w:r>
        <w:r>
          <w:rPr>
            <w:webHidden/>
          </w:rPr>
          <w:instrText xml:space="preserve"> PAGEREF _Toc98939423 \h </w:instrText>
        </w:r>
        <w:r>
          <w:rPr>
            <w:webHidden/>
          </w:rPr>
        </w:r>
        <w:r>
          <w:rPr>
            <w:webHidden/>
          </w:rPr>
          <w:fldChar w:fldCharType="separate"/>
        </w:r>
        <w:r w:rsidR="00B14EBE">
          <w:rPr>
            <w:webHidden/>
          </w:rPr>
          <w:t>32</w:t>
        </w:r>
        <w:r>
          <w:rPr>
            <w:webHidden/>
          </w:rPr>
          <w:fldChar w:fldCharType="end"/>
        </w:r>
      </w:hyperlink>
    </w:p>
    <w:p w14:paraId="1F249A4B" w14:textId="358BA20E" w:rsidR="00DB0E56" w:rsidRDefault="00DB0E56">
      <w:pPr>
        <w:pStyle w:val="TOC2"/>
        <w:rPr>
          <w:rFonts w:asciiTheme="minorHAnsi" w:eastAsiaTheme="minorEastAsia" w:hAnsiTheme="minorHAnsi" w:cstheme="minorBidi"/>
          <w:b w:val="0"/>
          <w:kern w:val="2"/>
          <w:sz w:val="21"/>
          <w:szCs w:val="22"/>
        </w:rPr>
      </w:pPr>
      <w:hyperlink w:anchor="_Toc98939424" w:history="1">
        <w:r w:rsidRPr="003E52AE">
          <w:rPr>
            <w:rStyle w:val="Hyperlink"/>
            <w:rFonts w:ascii="Meiryo" w:eastAsia="Meiryo" w:hAnsi="Meiryo"/>
          </w:rPr>
          <w:t>FAX 機能</w:t>
        </w:r>
        <w:r>
          <w:rPr>
            <w:webHidden/>
          </w:rPr>
          <w:tab/>
        </w:r>
        <w:r>
          <w:rPr>
            <w:webHidden/>
          </w:rPr>
          <w:fldChar w:fldCharType="begin"/>
        </w:r>
        <w:r>
          <w:rPr>
            <w:webHidden/>
          </w:rPr>
          <w:instrText xml:space="preserve"> PAGEREF _Toc98939424 \h </w:instrText>
        </w:r>
        <w:r>
          <w:rPr>
            <w:webHidden/>
          </w:rPr>
        </w:r>
        <w:r>
          <w:rPr>
            <w:webHidden/>
          </w:rPr>
          <w:fldChar w:fldCharType="separate"/>
        </w:r>
        <w:r w:rsidR="00B14EBE">
          <w:rPr>
            <w:webHidden/>
          </w:rPr>
          <w:t>32</w:t>
        </w:r>
        <w:r>
          <w:rPr>
            <w:webHidden/>
          </w:rPr>
          <w:fldChar w:fldCharType="end"/>
        </w:r>
      </w:hyperlink>
    </w:p>
    <w:p w14:paraId="5A3FE68B" w14:textId="2550C295" w:rsidR="00DB0E56" w:rsidRDefault="00DB0E56">
      <w:pPr>
        <w:pStyle w:val="TOC3"/>
        <w:rPr>
          <w:rFonts w:asciiTheme="minorHAnsi" w:eastAsiaTheme="minorEastAsia" w:hAnsiTheme="minorHAnsi" w:cstheme="minorBidi"/>
          <w:kern w:val="2"/>
          <w:sz w:val="21"/>
          <w:szCs w:val="22"/>
        </w:rPr>
      </w:pPr>
      <w:hyperlink w:anchor="_Toc98939425" w:history="1">
        <w:r w:rsidRPr="003E52AE">
          <w:rPr>
            <w:rStyle w:val="Hyperlink"/>
            <w:rFonts w:ascii="Meiryo" w:eastAsia="Meiryo" w:hAnsi="Meiryo"/>
          </w:rPr>
          <w:t>** 変更予定 ** FAX 機能の廃止</w:t>
        </w:r>
        <w:r>
          <w:rPr>
            <w:webHidden/>
          </w:rPr>
          <w:tab/>
        </w:r>
        <w:r>
          <w:rPr>
            <w:webHidden/>
          </w:rPr>
          <w:fldChar w:fldCharType="begin"/>
        </w:r>
        <w:r>
          <w:rPr>
            <w:webHidden/>
          </w:rPr>
          <w:instrText xml:space="preserve"> PAGEREF _Toc98939425 \h </w:instrText>
        </w:r>
        <w:r>
          <w:rPr>
            <w:webHidden/>
          </w:rPr>
        </w:r>
        <w:r>
          <w:rPr>
            <w:webHidden/>
          </w:rPr>
          <w:fldChar w:fldCharType="separate"/>
        </w:r>
        <w:r w:rsidR="00B14EBE">
          <w:rPr>
            <w:webHidden/>
          </w:rPr>
          <w:t>32</w:t>
        </w:r>
        <w:r>
          <w:rPr>
            <w:webHidden/>
          </w:rPr>
          <w:fldChar w:fldCharType="end"/>
        </w:r>
      </w:hyperlink>
    </w:p>
    <w:p w14:paraId="607C3E48" w14:textId="5904A9DE" w:rsidR="00DB0E56" w:rsidRDefault="00DB0E56">
      <w:pPr>
        <w:pStyle w:val="TOC3"/>
        <w:rPr>
          <w:rFonts w:asciiTheme="minorHAnsi" w:eastAsiaTheme="minorEastAsia" w:hAnsiTheme="minorHAnsi" w:cstheme="minorBidi"/>
          <w:kern w:val="2"/>
          <w:sz w:val="21"/>
          <w:szCs w:val="22"/>
        </w:rPr>
      </w:pPr>
      <w:hyperlink w:anchor="_Toc98939426" w:history="1">
        <w:r w:rsidRPr="003E52AE">
          <w:rPr>
            <w:rStyle w:val="Hyperlink"/>
            <w:rFonts w:ascii="Meiryo" w:eastAsia="Meiryo" w:hAnsi="Meiryo"/>
          </w:rPr>
          <w:t>Expense、Invoice | Professional &amp; Standard</w:t>
        </w:r>
        <w:r>
          <w:rPr>
            <w:webHidden/>
          </w:rPr>
          <w:tab/>
        </w:r>
        <w:r>
          <w:rPr>
            <w:webHidden/>
          </w:rPr>
          <w:fldChar w:fldCharType="begin"/>
        </w:r>
        <w:r>
          <w:rPr>
            <w:webHidden/>
          </w:rPr>
          <w:instrText xml:space="preserve"> PAGEREF _Toc98939426 \h </w:instrText>
        </w:r>
        <w:r>
          <w:rPr>
            <w:webHidden/>
          </w:rPr>
        </w:r>
        <w:r>
          <w:rPr>
            <w:webHidden/>
          </w:rPr>
          <w:fldChar w:fldCharType="separate"/>
        </w:r>
        <w:r w:rsidR="00B14EBE">
          <w:rPr>
            <w:webHidden/>
          </w:rPr>
          <w:t>32</w:t>
        </w:r>
        <w:r>
          <w:rPr>
            <w:webHidden/>
          </w:rPr>
          <w:fldChar w:fldCharType="end"/>
        </w:r>
      </w:hyperlink>
    </w:p>
    <w:p w14:paraId="196E3D8E" w14:textId="4303BE94" w:rsidR="00DB0E56" w:rsidRDefault="00DB0E56">
      <w:pPr>
        <w:pStyle w:val="TOC2"/>
        <w:rPr>
          <w:rFonts w:asciiTheme="minorHAnsi" w:eastAsiaTheme="minorEastAsia" w:hAnsiTheme="minorHAnsi" w:cstheme="minorBidi"/>
          <w:b w:val="0"/>
          <w:kern w:val="2"/>
          <w:sz w:val="21"/>
          <w:szCs w:val="22"/>
        </w:rPr>
      </w:pPr>
      <w:hyperlink w:anchor="_Toc98939427" w:history="1">
        <w:r w:rsidRPr="003E52AE">
          <w:rPr>
            <w:rStyle w:val="Hyperlink"/>
            <w:rFonts w:ascii="Meiryo" w:eastAsia="Meiryo" w:hAnsi="Meiryo"/>
          </w:rPr>
          <w:t>ヘルプ メニュー</w:t>
        </w:r>
        <w:r>
          <w:rPr>
            <w:webHidden/>
          </w:rPr>
          <w:tab/>
        </w:r>
        <w:r>
          <w:rPr>
            <w:webHidden/>
          </w:rPr>
          <w:fldChar w:fldCharType="begin"/>
        </w:r>
        <w:r>
          <w:rPr>
            <w:webHidden/>
          </w:rPr>
          <w:instrText xml:space="preserve"> PAGEREF _Toc98939427 \h </w:instrText>
        </w:r>
        <w:r>
          <w:rPr>
            <w:webHidden/>
          </w:rPr>
        </w:r>
        <w:r>
          <w:rPr>
            <w:webHidden/>
          </w:rPr>
          <w:fldChar w:fldCharType="separate"/>
        </w:r>
        <w:r w:rsidR="00B14EBE">
          <w:rPr>
            <w:webHidden/>
          </w:rPr>
          <w:t>33</w:t>
        </w:r>
        <w:r>
          <w:rPr>
            <w:webHidden/>
          </w:rPr>
          <w:fldChar w:fldCharType="end"/>
        </w:r>
      </w:hyperlink>
    </w:p>
    <w:p w14:paraId="353C2B8E" w14:textId="4C2C4FD8" w:rsidR="00DB0E56" w:rsidRDefault="00DB0E56">
      <w:pPr>
        <w:pStyle w:val="TOC3"/>
        <w:rPr>
          <w:rFonts w:asciiTheme="minorHAnsi" w:eastAsiaTheme="minorEastAsia" w:hAnsiTheme="minorHAnsi" w:cstheme="minorBidi"/>
          <w:kern w:val="2"/>
          <w:sz w:val="21"/>
          <w:szCs w:val="22"/>
        </w:rPr>
      </w:pPr>
      <w:hyperlink w:anchor="_Toc98939428" w:history="1">
        <w:r w:rsidRPr="003E52AE">
          <w:rPr>
            <w:rStyle w:val="Hyperlink"/>
            <w:rFonts w:ascii="Meiryo" w:eastAsia="Meiryo" w:hAnsi="Meiryo"/>
          </w:rPr>
          <w:t>** 変更予定 ** ヘルプ メニュー下のリソースを集約</w:t>
        </w:r>
        <w:r>
          <w:rPr>
            <w:webHidden/>
          </w:rPr>
          <w:tab/>
        </w:r>
        <w:r>
          <w:rPr>
            <w:webHidden/>
          </w:rPr>
          <w:fldChar w:fldCharType="begin"/>
        </w:r>
        <w:r>
          <w:rPr>
            <w:webHidden/>
          </w:rPr>
          <w:instrText xml:space="preserve"> PAGEREF _Toc98939428 \h </w:instrText>
        </w:r>
        <w:r>
          <w:rPr>
            <w:webHidden/>
          </w:rPr>
        </w:r>
        <w:r>
          <w:rPr>
            <w:webHidden/>
          </w:rPr>
          <w:fldChar w:fldCharType="separate"/>
        </w:r>
        <w:r w:rsidR="00B14EBE">
          <w:rPr>
            <w:webHidden/>
          </w:rPr>
          <w:t>33</w:t>
        </w:r>
        <w:r>
          <w:rPr>
            <w:webHidden/>
          </w:rPr>
          <w:fldChar w:fldCharType="end"/>
        </w:r>
      </w:hyperlink>
    </w:p>
    <w:p w14:paraId="605FBE8D" w14:textId="27045D9A" w:rsidR="00DB0E56" w:rsidRDefault="00DB0E56">
      <w:pPr>
        <w:pStyle w:val="TOC3"/>
        <w:rPr>
          <w:rFonts w:asciiTheme="minorHAnsi" w:eastAsiaTheme="minorEastAsia" w:hAnsiTheme="minorHAnsi" w:cstheme="minorBidi"/>
          <w:kern w:val="2"/>
          <w:sz w:val="21"/>
          <w:szCs w:val="22"/>
        </w:rPr>
      </w:pPr>
      <w:hyperlink w:anchor="_Toc98939429" w:history="1">
        <w:r w:rsidRPr="003E52AE">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_Toc98939429 \h </w:instrText>
        </w:r>
        <w:r>
          <w:rPr>
            <w:webHidden/>
          </w:rPr>
        </w:r>
        <w:r>
          <w:rPr>
            <w:webHidden/>
          </w:rPr>
          <w:fldChar w:fldCharType="separate"/>
        </w:r>
        <w:r w:rsidR="00B14EBE">
          <w:rPr>
            <w:webHidden/>
          </w:rPr>
          <w:t>33</w:t>
        </w:r>
        <w:r>
          <w:rPr>
            <w:webHidden/>
          </w:rPr>
          <w:fldChar w:fldCharType="end"/>
        </w:r>
      </w:hyperlink>
    </w:p>
    <w:p w14:paraId="541E0A80" w14:textId="055A69CC" w:rsidR="00DB0E56" w:rsidRDefault="00DB0E56">
      <w:pPr>
        <w:pStyle w:val="TOC2"/>
        <w:rPr>
          <w:rFonts w:asciiTheme="minorHAnsi" w:eastAsiaTheme="minorEastAsia" w:hAnsiTheme="minorHAnsi" w:cstheme="minorBidi"/>
          <w:b w:val="0"/>
          <w:kern w:val="2"/>
          <w:sz w:val="21"/>
          <w:szCs w:val="22"/>
        </w:rPr>
      </w:pPr>
      <w:hyperlink w:anchor="_Toc98939430" w:history="1">
        <w:r w:rsidRPr="003E52AE">
          <w:rPr>
            <w:rStyle w:val="Hyperlink"/>
            <w:rFonts w:ascii="Meiryo" w:eastAsia="Meiryo" w:hAnsi="Meiryo"/>
          </w:rPr>
          <w:t>プロファイル設定</w:t>
        </w:r>
        <w:r>
          <w:rPr>
            <w:webHidden/>
          </w:rPr>
          <w:tab/>
        </w:r>
        <w:r>
          <w:rPr>
            <w:webHidden/>
          </w:rPr>
          <w:fldChar w:fldCharType="begin"/>
        </w:r>
        <w:r>
          <w:rPr>
            <w:webHidden/>
          </w:rPr>
          <w:instrText xml:space="preserve"> PAGEREF _Toc98939430 \h </w:instrText>
        </w:r>
        <w:r>
          <w:rPr>
            <w:webHidden/>
          </w:rPr>
        </w:r>
        <w:r>
          <w:rPr>
            <w:webHidden/>
          </w:rPr>
          <w:fldChar w:fldCharType="separate"/>
        </w:r>
        <w:r w:rsidR="00B14EBE">
          <w:rPr>
            <w:webHidden/>
          </w:rPr>
          <w:t>34</w:t>
        </w:r>
        <w:r>
          <w:rPr>
            <w:webHidden/>
          </w:rPr>
          <w:fldChar w:fldCharType="end"/>
        </w:r>
      </w:hyperlink>
    </w:p>
    <w:p w14:paraId="1F85C431" w14:textId="311388BC" w:rsidR="00DB0E56" w:rsidRDefault="00DB0E56">
      <w:pPr>
        <w:pStyle w:val="TOC3"/>
        <w:rPr>
          <w:rFonts w:asciiTheme="minorHAnsi" w:eastAsiaTheme="minorEastAsia" w:hAnsiTheme="minorHAnsi" w:cstheme="minorBidi"/>
          <w:kern w:val="2"/>
          <w:sz w:val="21"/>
          <w:szCs w:val="22"/>
        </w:rPr>
      </w:pPr>
      <w:hyperlink w:anchor="_Toc98939431" w:history="1">
        <w:r w:rsidRPr="003E52AE">
          <w:rPr>
            <w:rStyle w:val="Hyperlink"/>
            <w:rFonts w:ascii="Meiryo" w:eastAsia="Meiryo" w:hAnsi="Meiryo"/>
          </w:rPr>
          <w:t>** 変更予定 ** 自分のプロファイル、ホーム ページ、およびプロファイル メニューの変更</w:t>
        </w:r>
        <w:r>
          <w:rPr>
            <w:webHidden/>
          </w:rPr>
          <w:tab/>
        </w:r>
        <w:r>
          <w:rPr>
            <w:webHidden/>
          </w:rPr>
          <w:fldChar w:fldCharType="begin"/>
        </w:r>
        <w:r>
          <w:rPr>
            <w:webHidden/>
          </w:rPr>
          <w:instrText xml:space="preserve"> PAGEREF _Toc98939431 \h </w:instrText>
        </w:r>
        <w:r>
          <w:rPr>
            <w:webHidden/>
          </w:rPr>
        </w:r>
        <w:r>
          <w:rPr>
            <w:webHidden/>
          </w:rPr>
          <w:fldChar w:fldCharType="separate"/>
        </w:r>
        <w:r w:rsidR="00B14EBE">
          <w:rPr>
            <w:webHidden/>
          </w:rPr>
          <w:t>34</w:t>
        </w:r>
        <w:r>
          <w:rPr>
            <w:webHidden/>
          </w:rPr>
          <w:fldChar w:fldCharType="end"/>
        </w:r>
      </w:hyperlink>
    </w:p>
    <w:p w14:paraId="69C450A8" w14:textId="7898A90B" w:rsidR="00DB0E56" w:rsidRDefault="00DB0E56">
      <w:pPr>
        <w:pStyle w:val="TOC3"/>
        <w:rPr>
          <w:rFonts w:asciiTheme="minorHAnsi" w:eastAsiaTheme="minorEastAsia" w:hAnsiTheme="minorHAnsi" w:cstheme="minorBidi"/>
          <w:kern w:val="2"/>
          <w:sz w:val="21"/>
          <w:szCs w:val="22"/>
        </w:rPr>
      </w:pPr>
      <w:hyperlink w:anchor="_Toc98939432" w:history="1">
        <w:r w:rsidRPr="003E52AE">
          <w:rPr>
            <w:rStyle w:val="Hyperlink"/>
            <w:rFonts w:ascii="Meiryo" w:eastAsia="Meiryo" w:hAnsi="Meiryo"/>
          </w:rPr>
          <w:t>Travel、Expense、Invoice、Request、Mobile | Professional &amp; Standard</w:t>
        </w:r>
        <w:r>
          <w:rPr>
            <w:webHidden/>
          </w:rPr>
          <w:tab/>
        </w:r>
        <w:r>
          <w:rPr>
            <w:webHidden/>
          </w:rPr>
          <w:fldChar w:fldCharType="begin"/>
        </w:r>
        <w:r>
          <w:rPr>
            <w:webHidden/>
          </w:rPr>
          <w:instrText xml:space="preserve"> PAGEREF _Toc98939432 \h </w:instrText>
        </w:r>
        <w:r>
          <w:rPr>
            <w:webHidden/>
          </w:rPr>
        </w:r>
        <w:r>
          <w:rPr>
            <w:webHidden/>
          </w:rPr>
          <w:fldChar w:fldCharType="separate"/>
        </w:r>
        <w:r w:rsidR="00B14EBE">
          <w:rPr>
            <w:webHidden/>
          </w:rPr>
          <w:t>34</w:t>
        </w:r>
        <w:r>
          <w:rPr>
            <w:webHidden/>
          </w:rPr>
          <w:fldChar w:fldCharType="end"/>
        </w:r>
      </w:hyperlink>
    </w:p>
    <w:p w14:paraId="2B573A76" w14:textId="1664C405" w:rsidR="00DB0E56" w:rsidRDefault="00DB0E56">
      <w:pPr>
        <w:pStyle w:val="TOC2"/>
        <w:rPr>
          <w:rFonts w:asciiTheme="minorHAnsi" w:eastAsiaTheme="minorEastAsia" w:hAnsiTheme="minorHAnsi" w:cstheme="minorBidi"/>
          <w:b w:val="0"/>
          <w:kern w:val="2"/>
          <w:sz w:val="21"/>
          <w:szCs w:val="22"/>
        </w:rPr>
      </w:pPr>
      <w:hyperlink w:anchor="_Toc98939433" w:history="1">
        <w:r w:rsidRPr="003E52AE">
          <w:rPr>
            <w:rStyle w:val="Hyperlink"/>
            <w:rFonts w:ascii="Meiryo" w:eastAsia="Meiryo" w:hAnsi="Meiryo"/>
          </w:rPr>
          <w:t>シングル サインオンの管理</w:t>
        </w:r>
        <w:r>
          <w:rPr>
            <w:webHidden/>
          </w:rPr>
          <w:tab/>
        </w:r>
        <w:r>
          <w:rPr>
            <w:webHidden/>
          </w:rPr>
          <w:fldChar w:fldCharType="begin"/>
        </w:r>
        <w:r>
          <w:rPr>
            <w:webHidden/>
          </w:rPr>
          <w:instrText xml:space="preserve"> PAGEREF _Toc98939433 \h </w:instrText>
        </w:r>
        <w:r>
          <w:rPr>
            <w:webHidden/>
          </w:rPr>
        </w:r>
        <w:r>
          <w:rPr>
            <w:webHidden/>
          </w:rPr>
          <w:fldChar w:fldCharType="separate"/>
        </w:r>
        <w:r w:rsidR="00B14EBE">
          <w:rPr>
            <w:webHidden/>
          </w:rPr>
          <w:t>40</w:t>
        </w:r>
        <w:r>
          <w:rPr>
            <w:webHidden/>
          </w:rPr>
          <w:fldChar w:fldCharType="end"/>
        </w:r>
      </w:hyperlink>
    </w:p>
    <w:p w14:paraId="4C6A9D41" w14:textId="2642FE60" w:rsidR="00DB0E56" w:rsidRDefault="00DB0E56">
      <w:pPr>
        <w:pStyle w:val="TOC3"/>
        <w:rPr>
          <w:rFonts w:asciiTheme="minorHAnsi" w:eastAsiaTheme="minorEastAsia" w:hAnsiTheme="minorHAnsi" w:cstheme="minorBidi"/>
          <w:kern w:val="2"/>
          <w:sz w:val="21"/>
          <w:szCs w:val="22"/>
        </w:rPr>
      </w:pPr>
      <w:hyperlink w:anchor="_Toc98939434" w:history="1">
        <w:r w:rsidRPr="003E52AE">
          <w:rPr>
            <w:rStyle w:val="Hyperlink"/>
            <w:rFonts w:ascii="Meiryo" w:eastAsia="Meiryo" w:hAnsi="Meiryo"/>
          </w:rPr>
          <w:t>** 変更予定 ** SSO サインイン オプションを非表示にするためのチェックボックス</w:t>
        </w:r>
        <w:r>
          <w:rPr>
            <w:webHidden/>
          </w:rPr>
          <w:tab/>
        </w:r>
        <w:r>
          <w:rPr>
            <w:webHidden/>
          </w:rPr>
          <w:fldChar w:fldCharType="begin"/>
        </w:r>
        <w:r>
          <w:rPr>
            <w:webHidden/>
          </w:rPr>
          <w:instrText xml:space="preserve"> PAGEREF _Toc98939434 \h </w:instrText>
        </w:r>
        <w:r>
          <w:rPr>
            <w:webHidden/>
          </w:rPr>
        </w:r>
        <w:r>
          <w:rPr>
            <w:webHidden/>
          </w:rPr>
          <w:fldChar w:fldCharType="separate"/>
        </w:r>
        <w:r w:rsidR="00B14EBE">
          <w:rPr>
            <w:webHidden/>
          </w:rPr>
          <w:t>40</w:t>
        </w:r>
        <w:r>
          <w:rPr>
            <w:webHidden/>
          </w:rPr>
          <w:fldChar w:fldCharType="end"/>
        </w:r>
      </w:hyperlink>
    </w:p>
    <w:p w14:paraId="311F9F08" w14:textId="7BF2D340" w:rsidR="00DB0E56" w:rsidRDefault="00DB0E56">
      <w:pPr>
        <w:pStyle w:val="TOC3"/>
        <w:rPr>
          <w:rFonts w:asciiTheme="minorHAnsi" w:eastAsiaTheme="minorEastAsia" w:hAnsiTheme="minorHAnsi" w:cstheme="minorBidi"/>
          <w:kern w:val="2"/>
          <w:sz w:val="21"/>
          <w:szCs w:val="22"/>
        </w:rPr>
      </w:pPr>
      <w:hyperlink w:anchor="_Toc98939435" w:history="1">
        <w:r w:rsidRPr="003E52AE">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_Toc98939435 \h </w:instrText>
        </w:r>
        <w:r>
          <w:rPr>
            <w:webHidden/>
          </w:rPr>
        </w:r>
        <w:r>
          <w:rPr>
            <w:webHidden/>
          </w:rPr>
          <w:fldChar w:fldCharType="separate"/>
        </w:r>
        <w:r w:rsidR="00B14EBE">
          <w:rPr>
            <w:webHidden/>
          </w:rPr>
          <w:t>40</w:t>
        </w:r>
        <w:r>
          <w:rPr>
            <w:webHidden/>
          </w:rPr>
          <w:fldChar w:fldCharType="end"/>
        </w:r>
      </w:hyperlink>
    </w:p>
    <w:p w14:paraId="2524B646" w14:textId="51A47474" w:rsidR="00DB0E56" w:rsidRDefault="00DB0E56">
      <w:pPr>
        <w:pStyle w:val="TOC3"/>
        <w:rPr>
          <w:rFonts w:asciiTheme="minorHAnsi" w:eastAsiaTheme="minorEastAsia" w:hAnsiTheme="minorHAnsi" w:cstheme="minorBidi"/>
          <w:kern w:val="2"/>
          <w:sz w:val="21"/>
          <w:szCs w:val="22"/>
        </w:rPr>
      </w:pPr>
      <w:hyperlink w:anchor="_Toc98939436" w:history="1">
        <w:r w:rsidRPr="003E52AE">
          <w:rPr>
            <w:rStyle w:val="Hyperlink"/>
            <w:rFonts w:ascii="Meiryo" w:eastAsia="Meiryo" w:hAnsi="Meiryo"/>
          </w:rPr>
          <w:t>** 変更予定 ** IdP メタデータへの URL の設定オプションを削除</w:t>
        </w:r>
        <w:r>
          <w:rPr>
            <w:webHidden/>
          </w:rPr>
          <w:tab/>
        </w:r>
        <w:r>
          <w:rPr>
            <w:webHidden/>
          </w:rPr>
          <w:fldChar w:fldCharType="begin"/>
        </w:r>
        <w:r>
          <w:rPr>
            <w:webHidden/>
          </w:rPr>
          <w:instrText xml:space="preserve"> PAGEREF _Toc98939436 \h </w:instrText>
        </w:r>
        <w:r>
          <w:rPr>
            <w:webHidden/>
          </w:rPr>
        </w:r>
        <w:r>
          <w:rPr>
            <w:webHidden/>
          </w:rPr>
          <w:fldChar w:fldCharType="separate"/>
        </w:r>
        <w:r w:rsidR="00B14EBE">
          <w:rPr>
            <w:webHidden/>
          </w:rPr>
          <w:t>41</w:t>
        </w:r>
        <w:r>
          <w:rPr>
            <w:webHidden/>
          </w:rPr>
          <w:fldChar w:fldCharType="end"/>
        </w:r>
      </w:hyperlink>
    </w:p>
    <w:p w14:paraId="0C715008" w14:textId="057BA647" w:rsidR="00DB0E56" w:rsidRDefault="00DB0E56">
      <w:pPr>
        <w:pStyle w:val="TOC3"/>
        <w:rPr>
          <w:rFonts w:asciiTheme="minorHAnsi" w:eastAsiaTheme="minorEastAsia" w:hAnsiTheme="minorHAnsi" w:cstheme="minorBidi"/>
          <w:kern w:val="2"/>
          <w:sz w:val="21"/>
          <w:szCs w:val="22"/>
        </w:rPr>
      </w:pPr>
      <w:hyperlink w:anchor="_Toc98939437" w:history="1">
        <w:r w:rsidRPr="003E52AE">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_Toc98939437 \h </w:instrText>
        </w:r>
        <w:r>
          <w:rPr>
            <w:webHidden/>
          </w:rPr>
        </w:r>
        <w:r>
          <w:rPr>
            <w:webHidden/>
          </w:rPr>
          <w:fldChar w:fldCharType="separate"/>
        </w:r>
        <w:r w:rsidR="00B14EBE">
          <w:rPr>
            <w:webHidden/>
          </w:rPr>
          <w:t>41</w:t>
        </w:r>
        <w:r>
          <w:rPr>
            <w:webHidden/>
          </w:rPr>
          <w:fldChar w:fldCharType="end"/>
        </w:r>
      </w:hyperlink>
    </w:p>
    <w:p w14:paraId="72180A03" w14:textId="59E5C7D5" w:rsidR="00DB0E56" w:rsidRDefault="00DB0E56">
      <w:pPr>
        <w:pStyle w:val="TOC2"/>
        <w:rPr>
          <w:rFonts w:asciiTheme="minorHAnsi" w:eastAsiaTheme="minorEastAsia" w:hAnsiTheme="minorHAnsi" w:cstheme="minorBidi"/>
          <w:b w:val="0"/>
          <w:kern w:val="2"/>
          <w:sz w:val="21"/>
          <w:szCs w:val="22"/>
        </w:rPr>
      </w:pPr>
      <w:hyperlink w:anchor="_Toc98939438" w:history="1">
        <w:r w:rsidRPr="003E52AE">
          <w:rPr>
            <w:rStyle w:val="Hyperlink"/>
            <w:rFonts w:ascii="Meiryo" w:eastAsia="Meiryo" w:hAnsi="Meiryo"/>
          </w:rPr>
          <w:t>ユーザー支援</w:t>
        </w:r>
        <w:r>
          <w:rPr>
            <w:webHidden/>
          </w:rPr>
          <w:tab/>
        </w:r>
        <w:r>
          <w:rPr>
            <w:webHidden/>
          </w:rPr>
          <w:fldChar w:fldCharType="begin"/>
        </w:r>
        <w:r>
          <w:rPr>
            <w:webHidden/>
          </w:rPr>
          <w:instrText xml:space="preserve"> PAGEREF _Toc98939438 \h </w:instrText>
        </w:r>
        <w:r>
          <w:rPr>
            <w:webHidden/>
          </w:rPr>
        </w:r>
        <w:r>
          <w:rPr>
            <w:webHidden/>
          </w:rPr>
          <w:fldChar w:fldCharType="separate"/>
        </w:r>
        <w:r w:rsidR="00B14EBE">
          <w:rPr>
            <w:webHidden/>
          </w:rPr>
          <w:t>42</w:t>
        </w:r>
        <w:r>
          <w:rPr>
            <w:webHidden/>
          </w:rPr>
          <w:fldChar w:fldCharType="end"/>
        </w:r>
      </w:hyperlink>
    </w:p>
    <w:p w14:paraId="1F44FD64" w14:textId="55F017B7" w:rsidR="00DB0E56" w:rsidRDefault="00DB0E56">
      <w:pPr>
        <w:pStyle w:val="TOC3"/>
        <w:rPr>
          <w:rFonts w:asciiTheme="minorHAnsi" w:eastAsiaTheme="minorEastAsia" w:hAnsiTheme="minorHAnsi" w:cstheme="minorBidi"/>
          <w:kern w:val="2"/>
          <w:sz w:val="21"/>
          <w:szCs w:val="22"/>
        </w:rPr>
      </w:pPr>
      <w:hyperlink w:anchor="_Toc98939439" w:history="1">
        <w:r w:rsidRPr="003E52AE">
          <w:rPr>
            <w:rStyle w:val="Hyperlink"/>
            <w:rFonts w:ascii="Meiryo" w:eastAsia="Meiryo" w:hAnsi="Meiryo"/>
          </w:rPr>
          <w:t>** 変更予定 ** SAP Enable Now のサポート</w:t>
        </w:r>
        <w:r>
          <w:rPr>
            <w:webHidden/>
          </w:rPr>
          <w:tab/>
        </w:r>
        <w:r>
          <w:rPr>
            <w:webHidden/>
          </w:rPr>
          <w:fldChar w:fldCharType="begin"/>
        </w:r>
        <w:r>
          <w:rPr>
            <w:webHidden/>
          </w:rPr>
          <w:instrText xml:space="preserve"> PAGEREF _Toc98939439 \h </w:instrText>
        </w:r>
        <w:r>
          <w:rPr>
            <w:webHidden/>
          </w:rPr>
        </w:r>
        <w:r>
          <w:rPr>
            <w:webHidden/>
          </w:rPr>
          <w:fldChar w:fldCharType="separate"/>
        </w:r>
        <w:r w:rsidR="00B14EBE">
          <w:rPr>
            <w:webHidden/>
          </w:rPr>
          <w:t>42</w:t>
        </w:r>
        <w:r>
          <w:rPr>
            <w:webHidden/>
          </w:rPr>
          <w:fldChar w:fldCharType="end"/>
        </w:r>
      </w:hyperlink>
    </w:p>
    <w:p w14:paraId="34B9B92D" w14:textId="59A97548" w:rsidR="00DB0E56" w:rsidRDefault="00DB0E56">
      <w:pPr>
        <w:pStyle w:val="TOC3"/>
        <w:rPr>
          <w:rFonts w:asciiTheme="minorHAnsi" w:eastAsiaTheme="minorEastAsia" w:hAnsiTheme="minorHAnsi" w:cstheme="minorBidi"/>
          <w:kern w:val="2"/>
          <w:sz w:val="21"/>
          <w:szCs w:val="22"/>
        </w:rPr>
      </w:pPr>
      <w:hyperlink w:anchor="_Toc98939440" w:history="1">
        <w:r w:rsidRPr="003E52AE">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_Toc98939440 \h </w:instrText>
        </w:r>
        <w:r>
          <w:rPr>
            <w:webHidden/>
          </w:rPr>
        </w:r>
        <w:r>
          <w:rPr>
            <w:webHidden/>
          </w:rPr>
          <w:fldChar w:fldCharType="separate"/>
        </w:r>
        <w:r w:rsidR="00B14EBE">
          <w:rPr>
            <w:webHidden/>
          </w:rPr>
          <w:t>42</w:t>
        </w:r>
        <w:r>
          <w:rPr>
            <w:webHidden/>
          </w:rPr>
          <w:fldChar w:fldCharType="end"/>
        </w:r>
      </w:hyperlink>
    </w:p>
    <w:p w14:paraId="5401B0A3" w14:textId="45DB6918" w:rsidR="00DB0E56" w:rsidRDefault="00DB0E56">
      <w:pPr>
        <w:pStyle w:val="TOC1"/>
        <w:rPr>
          <w:rFonts w:asciiTheme="minorHAnsi" w:eastAsiaTheme="minorEastAsia" w:hAnsiTheme="minorHAnsi" w:cstheme="minorBidi"/>
          <w:b w:val="0"/>
          <w:kern w:val="2"/>
          <w:sz w:val="21"/>
          <w:szCs w:val="22"/>
        </w:rPr>
      </w:pPr>
      <w:hyperlink w:anchor="_Toc98939441" w:history="1">
        <w:r w:rsidRPr="003E52AE">
          <w:rPr>
            <w:rStyle w:val="Hyperlink"/>
            <w:rFonts w:ascii="Meiryo" w:eastAsia="Meiryo" w:hAnsi="Meiryo"/>
          </w:rPr>
          <w:t>お客様へのお知らせ</w:t>
        </w:r>
        <w:r>
          <w:rPr>
            <w:webHidden/>
          </w:rPr>
          <w:tab/>
        </w:r>
        <w:r>
          <w:rPr>
            <w:webHidden/>
          </w:rPr>
          <w:fldChar w:fldCharType="begin"/>
        </w:r>
        <w:r>
          <w:rPr>
            <w:webHidden/>
          </w:rPr>
          <w:instrText xml:space="preserve"> PAGEREF _Toc98939441 \h </w:instrText>
        </w:r>
        <w:r>
          <w:rPr>
            <w:webHidden/>
          </w:rPr>
        </w:r>
        <w:r>
          <w:rPr>
            <w:webHidden/>
          </w:rPr>
          <w:fldChar w:fldCharType="separate"/>
        </w:r>
        <w:r w:rsidR="00B14EBE">
          <w:rPr>
            <w:webHidden/>
          </w:rPr>
          <w:t>44</w:t>
        </w:r>
        <w:r>
          <w:rPr>
            <w:webHidden/>
          </w:rPr>
          <w:fldChar w:fldCharType="end"/>
        </w:r>
      </w:hyperlink>
    </w:p>
    <w:p w14:paraId="5FE24D62" w14:textId="10673CE1" w:rsidR="00DB0E56" w:rsidRDefault="00DB0E56">
      <w:pPr>
        <w:pStyle w:val="TOC2"/>
        <w:rPr>
          <w:rFonts w:asciiTheme="minorHAnsi" w:eastAsiaTheme="minorEastAsia" w:hAnsiTheme="minorHAnsi" w:cstheme="minorBidi"/>
          <w:b w:val="0"/>
          <w:kern w:val="2"/>
          <w:sz w:val="21"/>
          <w:szCs w:val="22"/>
        </w:rPr>
      </w:pPr>
      <w:hyperlink w:anchor="_Toc98939442" w:history="1">
        <w:r w:rsidRPr="003E52AE">
          <w:rPr>
            <w:rStyle w:val="Hyperlink"/>
            <w:rFonts w:ascii="Meiryo" w:eastAsia="Meiryo" w:hAnsi="Meiryo"/>
          </w:rPr>
          <w:t>アクセシビリティ</w:t>
        </w:r>
        <w:r>
          <w:rPr>
            <w:webHidden/>
          </w:rPr>
          <w:tab/>
        </w:r>
        <w:r>
          <w:rPr>
            <w:webHidden/>
          </w:rPr>
          <w:fldChar w:fldCharType="begin"/>
        </w:r>
        <w:r>
          <w:rPr>
            <w:webHidden/>
          </w:rPr>
          <w:instrText xml:space="preserve"> PAGEREF _Toc98939442 \h </w:instrText>
        </w:r>
        <w:r>
          <w:rPr>
            <w:webHidden/>
          </w:rPr>
        </w:r>
        <w:r>
          <w:rPr>
            <w:webHidden/>
          </w:rPr>
          <w:fldChar w:fldCharType="separate"/>
        </w:r>
        <w:r w:rsidR="00B14EBE">
          <w:rPr>
            <w:webHidden/>
          </w:rPr>
          <w:t>44</w:t>
        </w:r>
        <w:r>
          <w:rPr>
            <w:webHidden/>
          </w:rPr>
          <w:fldChar w:fldCharType="end"/>
        </w:r>
      </w:hyperlink>
    </w:p>
    <w:p w14:paraId="07BF7F39" w14:textId="3CCBF808" w:rsidR="00DB0E56" w:rsidRDefault="00DB0E56">
      <w:pPr>
        <w:pStyle w:val="TOC3"/>
        <w:rPr>
          <w:rFonts w:asciiTheme="minorHAnsi" w:eastAsiaTheme="minorEastAsia" w:hAnsiTheme="minorHAnsi" w:cstheme="minorBidi"/>
          <w:kern w:val="2"/>
          <w:sz w:val="21"/>
          <w:szCs w:val="22"/>
        </w:rPr>
      </w:pPr>
      <w:hyperlink w:anchor="_Toc98939443" w:history="1">
        <w:r w:rsidRPr="003E52AE">
          <w:rPr>
            <w:rStyle w:val="Hyperlink"/>
            <w:rFonts w:ascii="Meiryo" w:eastAsia="Meiryo" w:hAnsi="Meiryo"/>
          </w:rPr>
          <w:t>アクセシビリティの強化</w:t>
        </w:r>
        <w:r>
          <w:rPr>
            <w:webHidden/>
          </w:rPr>
          <w:tab/>
        </w:r>
        <w:r>
          <w:rPr>
            <w:webHidden/>
          </w:rPr>
          <w:fldChar w:fldCharType="begin"/>
        </w:r>
        <w:r>
          <w:rPr>
            <w:webHidden/>
          </w:rPr>
          <w:instrText xml:space="preserve"> PAGEREF _Toc98939443 \h </w:instrText>
        </w:r>
        <w:r>
          <w:rPr>
            <w:webHidden/>
          </w:rPr>
        </w:r>
        <w:r>
          <w:rPr>
            <w:webHidden/>
          </w:rPr>
          <w:fldChar w:fldCharType="separate"/>
        </w:r>
        <w:r w:rsidR="00B14EBE">
          <w:rPr>
            <w:webHidden/>
          </w:rPr>
          <w:t>44</w:t>
        </w:r>
        <w:r>
          <w:rPr>
            <w:webHidden/>
          </w:rPr>
          <w:fldChar w:fldCharType="end"/>
        </w:r>
      </w:hyperlink>
    </w:p>
    <w:p w14:paraId="58806048" w14:textId="5C8664DF" w:rsidR="00DB0E56" w:rsidRDefault="00DB0E56">
      <w:pPr>
        <w:pStyle w:val="TOC2"/>
        <w:rPr>
          <w:rFonts w:asciiTheme="minorHAnsi" w:eastAsiaTheme="minorEastAsia" w:hAnsiTheme="minorHAnsi" w:cstheme="minorBidi"/>
          <w:b w:val="0"/>
          <w:kern w:val="2"/>
          <w:sz w:val="21"/>
          <w:szCs w:val="22"/>
        </w:rPr>
      </w:pPr>
      <w:hyperlink w:anchor="_Toc98939444" w:history="1">
        <w:r w:rsidRPr="003E52AE">
          <w:rPr>
            <w:rStyle w:val="Hyperlink"/>
            <w:rFonts w:ascii="Meiryo" w:eastAsia="Meiryo" w:hAnsi="Meiryo"/>
          </w:rPr>
          <w:t>サブプロセッサ</w:t>
        </w:r>
        <w:r>
          <w:rPr>
            <w:webHidden/>
          </w:rPr>
          <w:tab/>
        </w:r>
        <w:r>
          <w:rPr>
            <w:webHidden/>
          </w:rPr>
          <w:fldChar w:fldCharType="begin"/>
        </w:r>
        <w:r>
          <w:rPr>
            <w:webHidden/>
          </w:rPr>
          <w:instrText xml:space="preserve"> PAGEREF _Toc98939444 \h </w:instrText>
        </w:r>
        <w:r>
          <w:rPr>
            <w:webHidden/>
          </w:rPr>
        </w:r>
        <w:r>
          <w:rPr>
            <w:webHidden/>
          </w:rPr>
          <w:fldChar w:fldCharType="separate"/>
        </w:r>
        <w:r w:rsidR="00B14EBE">
          <w:rPr>
            <w:webHidden/>
          </w:rPr>
          <w:t>44</w:t>
        </w:r>
        <w:r>
          <w:rPr>
            <w:webHidden/>
          </w:rPr>
          <w:fldChar w:fldCharType="end"/>
        </w:r>
      </w:hyperlink>
    </w:p>
    <w:p w14:paraId="4FFA9B4C" w14:textId="54CE1973" w:rsidR="00DB0E56" w:rsidRDefault="00DB0E56">
      <w:pPr>
        <w:pStyle w:val="TOC3"/>
        <w:rPr>
          <w:rFonts w:asciiTheme="minorHAnsi" w:eastAsiaTheme="minorEastAsia" w:hAnsiTheme="minorHAnsi" w:cstheme="minorBidi"/>
          <w:kern w:val="2"/>
          <w:sz w:val="21"/>
          <w:szCs w:val="22"/>
        </w:rPr>
      </w:pPr>
      <w:hyperlink w:anchor="_Toc98939445" w:history="1">
        <w:r w:rsidRPr="003E52AE">
          <w:rPr>
            <w:rStyle w:val="Hyperlink"/>
            <w:rFonts w:ascii="Meiryo" w:eastAsia="Meiryo" w:hAnsi="Meiryo"/>
          </w:rPr>
          <w:t>SAP Concur の非提携サブプロセッサ</w:t>
        </w:r>
        <w:r>
          <w:rPr>
            <w:webHidden/>
          </w:rPr>
          <w:tab/>
        </w:r>
        <w:r>
          <w:rPr>
            <w:webHidden/>
          </w:rPr>
          <w:fldChar w:fldCharType="begin"/>
        </w:r>
        <w:r>
          <w:rPr>
            <w:webHidden/>
          </w:rPr>
          <w:instrText xml:space="preserve"> PAGEREF _Toc98939445 \h </w:instrText>
        </w:r>
        <w:r>
          <w:rPr>
            <w:webHidden/>
          </w:rPr>
        </w:r>
        <w:r>
          <w:rPr>
            <w:webHidden/>
          </w:rPr>
          <w:fldChar w:fldCharType="separate"/>
        </w:r>
        <w:r w:rsidR="00B14EBE">
          <w:rPr>
            <w:webHidden/>
          </w:rPr>
          <w:t>44</w:t>
        </w:r>
        <w:r>
          <w:rPr>
            <w:webHidden/>
          </w:rPr>
          <w:fldChar w:fldCharType="end"/>
        </w:r>
      </w:hyperlink>
    </w:p>
    <w:p w14:paraId="5C249716" w14:textId="52B2F2D8" w:rsidR="00DB0E56" w:rsidRDefault="00DB0E56">
      <w:pPr>
        <w:pStyle w:val="TOC2"/>
        <w:rPr>
          <w:rFonts w:asciiTheme="minorHAnsi" w:eastAsiaTheme="minorEastAsia" w:hAnsiTheme="minorHAnsi" w:cstheme="minorBidi"/>
          <w:b w:val="0"/>
          <w:kern w:val="2"/>
          <w:sz w:val="21"/>
          <w:szCs w:val="22"/>
        </w:rPr>
      </w:pPr>
      <w:hyperlink w:anchor="_Toc98939446" w:history="1">
        <w:r w:rsidRPr="003E52AE">
          <w:rPr>
            <w:rStyle w:val="Hyperlink"/>
            <w:rFonts w:ascii="Meiryo" w:eastAsia="Meiryo" w:hAnsi="Meiryo"/>
          </w:rPr>
          <w:t>サポートされているブラウザ</w:t>
        </w:r>
        <w:r>
          <w:rPr>
            <w:webHidden/>
          </w:rPr>
          <w:tab/>
        </w:r>
        <w:r>
          <w:rPr>
            <w:webHidden/>
          </w:rPr>
          <w:fldChar w:fldCharType="begin"/>
        </w:r>
        <w:r>
          <w:rPr>
            <w:webHidden/>
          </w:rPr>
          <w:instrText xml:space="preserve"> PAGEREF _Toc98939446 \h </w:instrText>
        </w:r>
        <w:r>
          <w:rPr>
            <w:webHidden/>
          </w:rPr>
        </w:r>
        <w:r>
          <w:rPr>
            <w:webHidden/>
          </w:rPr>
          <w:fldChar w:fldCharType="separate"/>
        </w:r>
        <w:r w:rsidR="00B14EBE">
          <w:rPr>
            <w:webHidden/>
          </w:rPr>
          <w:t>44</w:t>
        </w:r>
        <w:r>
          <w:rPr>
            <w:webHidden/>
          </w:rPr>
          <w:fldChar w:fldCharType="end"/>
        </w:r>
      </w:hyperlink>
    </w:p>
    <w:p w14:paraId="02C51717" w14:textId="4AFD0DFE" w:rsidR="00DB0E56" w:rsidRDefault="00DB0E56">
      <w:pPr>
        <w:pStyle w:val="TOC3"/>
        <w:rPr>
          <w:rFonts w:asciiTheme="minorHAnsi" w:eastAsiaTheme="minorEastAsia" w:hAnsiTheme="minorHAnsi" w:cstheme="minorBidi"/>
          <w:kern w:val="2"/>
          <w:sz w:val="21"/>
          <w:szCs w:val="22"/>
        </w:rPr>
      </w:pPr>
      <w:hyperlink w:anchor="_Toc98939447" w:history="1">
        <w:r w:rsidRPr="003E52AE">
          <w:rPr>
            <w:rStyle w:val="Hyperlink"/>
            <w:rFonts w:ascii="Meiryo" w:eastAsia="Meiryo" w:hAnsi="Meiryo"/>
          </w:rPr>
          <w:t>サポートされているブラウザおよびサポートの変更</w:t>
        </w:r>
        <w:r>
          <w:rPr>
            <w:webHidden/>
          </w:rPr>
          <w:tab/>
        </w:r>
        <w:r>
          <w:rPr>
            <w:webHidden/>
          </w:rPr>
          <w:fldChar w:fldCharType="begin"/>
        </w:r>
        <w:r>
          <w:rPr>
            <w:webHidden/>
          </w:rPr>
          <w:instrText xml:space="preserve"> PAGEREF _Toc98939447 \h </w:instrText>
        </w:r>
        <w:r>
          <w:rPr>
            <w:webHidden/>
          </w:rPr>
        </w:r>
        <w:r>
          <w:rPr>
            <w:webHidden/>
          </w:rPr>
          <w:fldChar w:fldCharType="separate"/>
        </w:r>
        <w:r w:rsidR="00B14EBE">
          <w:rPr>
            <w:webHidden/>
          </w:rPr>
          <w:t>44</w:t>
        </w:r>
        <w:r>
          <w:rPr>
            <w:webHidden/>
          </w:rPr>
          <w:fldChar w:fldCharType="end"/>
        </w:r>
      </w:hyperlink>
    </w:p>
    <w:p w14:paraId="5E1376A4" w14:textId="734C2D6B" w:rsidR="00DB0E56" w:rsidRDefault="00DB0E56">
      <w:pPr>
        <w:pStyle w:val="TOC1"/>
        <w:rPr>
          <w:rFonts w:asciiTheme="minorHAnsi" w:eastAsiaTheme="minorEastAsia" w:hAnsiTheme="minorHAnsi" w:cstheme="minorBidi"/>
          <w:b w:val="0"/>
          <w:kern w:val="2"/>
          <w:sz w:val="21"/>
          <w:szCs w:val="22"/>
        </w:rPr>
      </w:pPr>
      <w:hyperlink w:anchor="_Toc98939448" w:history="1">
        <w:r w:rsidRPr="003E52AE">
          <w:rPr>
            <w:rStyle w:val="Hyperlink"/>
            <w:rFonts w:ascii="Meiryo" w:eastAsia="Meiryo" w:hAnsi="Meiryo"/>
          </w:rPr>
          <w:t>リリース ノートおよびその他の技術文書</w:t>
        </w:r>
        <w:r>
          <w:rPr>
            <w:webHidden/>
          </w:rPr>
          <w:tab/>
        </w:r>
        <w:r>
          <w:rPr>
            <w:webHidden/>
          </w:rPr>
          <w:fldChar w:fldCharType="begin"/>
        </w:r>
        <w:r>
          <w:rPr>
            <w:webHidden/>
          </w:rPr>
          <w:instrText xml:space="preserve"> PAGEREF _Toc98939448 \h </w:instrText>
        </w:r>
        <w:r>
          <w:rPr>
            <w:webHidden/>
          </w:rPr>
        </w:r>
        <w:r>
          <w:rPr>
            <w:webHidden/>
          </w:rPr>
          <w:fldChar w:fldCharType="separate"/>
        </w:r>
        <w:r w:rsidR="00B14EBE">
          <w:rPr>
            <w:webHidden/>
          </w:rPr>
          <w:t>45</w:t>
        </w:r>
        <w:r>
          <w:rPr>
            <w:webHidden/>
          </w:rPr>
          <w:fldChar w:fldCharType="end"/>
        </w:r>
      </w:hyperlink>
    </w:p>
    <w:p w14:paraId="2BBB4EA5" w14:textId="18680258" w:rsidR="00DB0E56" w:rsidRDefault="00DB0E56">
      <w:pPr>
        <w:pStyle w:val="TOC2"/>
        <w:rPr>
          <w:rFonts w:asciiTheme="minorHAnsi" w:eastAsiaTheme="minorEastAsia" w:hAnsiTheme="minorHAnsi" w:cstheme="minorBidi"/>
          <w:b w:val="0"/>
          <w:kern w:val="2"/>
          <w:sz w:val="21"/>
          <w:szCs w:val="22"/>
        </w:rPr>
      </w:pPr>
      <w:hyperlink w:anchor="_Toc98939449" w:history="1">
        <w:r w:rsidRPr="003E52AE">
          <w:rPr>
            <w:rStyle w:val="Hyperlink"/>
            <w:rFonts w:ascii="Meiryo" w:eastAsia="Meiryo" w:hAnsi="Meiryo"/>
          </w:rPr>
          <w:t>オンライン ヘルプ</w:t>
        </w:r>
        <w:r>
          <w:rPr>
            <w:webHidden/>
          </w:rPr>
          <w:tab/>
        </w:r>
        <w:r>
          <w:rPr>
            <w:webHidden/>
          </w:rPr>
          <w:fldChar w:fldCharType="begin"/>
        </w:r>
        <w:r>
          <w:rPr>
            <w:webHidden/>
          </w:rPr>
          <w:instrText xml:space="preserve"> PAGEREF _Toc98939449 \h </w:instrText>
        </w:r>
        <w:r>
          <w:rPr>
            <w:webHidden/>
          </w:rPr>
        </w:r>
        <w:r>
          <w:rPr>
            <w:webHidden/>
          </w:rPr>
          <w:fldChar w:fldCharType="separate"/>
        </w:r>
        <w:r w:rsidR="00B14EBE">
          <w:rPr>
            <w:webHidden/>
          </w:rPr>
          <w:t>45</w:t>
        </w:r>
        <w:r>
          <w:rPr>
            <w:webHidden/>
          </w:rPr>
          <w:fldChar w:fldCharType="end"/>
        </w:r>
      </w:hyperlink>
    </w:p>
    <w:p w14:paraId="4BC4CAFC" w14:textId="3C131352" w:rsidR="00DB0E56" w:rsidRDefault="00DB0E56">
      <w:pPr>
        <w:pStyle w:val="TOC2"/>
        <w:rPr>
          <w:rFonts w:asciiTheme="minorHAnsi" w:eastAsiaTheme="minorEastAsia" w:hAnsiTheme="minorHAnsi" w:cstheme="minorBidi"/>
          <w:b w:val="0"/>
          <w:kern w:val="2"/>
          <w:sz w:val="21"/>
          <w:szCs w:val="22"/>
        </w:rPr>
      </w:pPr>
      <w:hyperlink w:anchor="_Toc98939450" w:history="1">
        <w:r w:rsidRPr="003E52AE">
          <w:rPr>
            <w:rStyle w:val="Hyperlink"/>
            <w:rFonts w:ascii="Meiryo" w:eastAsia="Meiryo" w:hAnsi="Meiryo"/>
          </w:rPr>
          <w:t>SAP Concur サポート ポータル - 指定されたユーザー</w:t>
        </w:r>
        <w:r>
          <w:rPr>
            <w:webHidden/>
          </w:rPr>
          <w:tab/>
        </w:r>
        <w:r>
          <w:rPr>
            <w:webHidden/>
          </w:rPr>
          <w:fldChar w:fldCharType="begin"/>
        </w:r>
        <w:r>
          <w:rPr>
            <w:webHidden/>
          </w:rPr>
          <w:instrText xml:space="preserve"> PAGEREF _Toc98939450 \h </w:instrText>
        </w:r>
        <w:r>
          <w:rPr>
            <w:webHidden/>
          </w:rPr>
        </w:r>
        <w:r>
          <w:rPr>
            <w:webHidden/>
          </w:rPr>
          <w:fldChar w:fldCharType="separate"/>
        </w:r>
        <w:r w:rsidR="00B14EBE">
          <w:rPr>
            <w:webHidden/>
          </w:rPr>
          <w:t>46</w:t>
        </w:r>
        <w:r>
          <w:rPr>
            <w:webHidden/>
          </w:rPr>
          <w:fldChar w:fldCharType="end"/>
        </w:r>
      </w:hyperlink>
    </w:p>
    <w:p w14:paraId="5E15AC08" w14:textId="57AC047B" w:rsidR="00814131" w:rsidRPr="00743D3F" w:rsidRDefault="00DB0E56" w:rsidP="004672F9">
      <w:pPr>
        <w:pStyle w:val="ConcurBodyText"/>
        <w:rPr>
          <w:rFonts w:ascii="Meiryo" w:eastAsia="Meiryo" w:hAnsi="Meiryo"/>
        </w:rPr>
      </w:pPr>
      <w:r>
        <w:rPr>
          <w:rFonts w:ascii="Meiryo" w:eastAsia="Meiryo" w:hAnsi="Meiryo"/>
          <w:noProof/>
          <w:sz w:val="22"/>
        </w:rPr>
        <w:fldChar w:fldCharType="end"/>
      </w:r>
    </w:p>
    <w:p w14:paraId="3C5027EA" w14:textId="77777777" w:rsidR="00DB2A4A" w:rsidRPr="00743D3F" w:rsidRDefault="00814131" w:rsidP="00DB2A4A">
      <w:pPr>
        <w:pStyle w:val="ConcurHeadingFeedToPDF"/>
        <w:rPr>
          <w:rFonts w:ascii="Meiryo" w:eastAsia="Meiryo" w:hAnsi="Meiryo"/>
        </w:rPr>
      </w:pPr>
      <w:r w:rsidRPr="00743D3F">
        <w:rPr>
          <w:rFonts w:ascii="Meiryo" w:eastAsia="Meiryo" w:hAnsi="Meiryo" w:hint="eastAsia"/>
        </w:rPr>
        <w:br w:type="page"/>
      </w:r>
      <w:r w:rsidRPr="00743D3F">
        <w:rPr>
          <w:rFonts w:ascii="Meiryo" w:eastAsia="Meiryo" w:hAnsi="Meiryo" w:hint="eastAsia"/>
        </w:rPr>
        <w:lastRenderedPageBreak/>
        <w:t>法的免責事項</w:t>
      </w:r>
    </w:p>
    <w:p w14:paraId="6A181C4A" w14:textId="77777777" w:rsidR="00DB2A4A" w:rsidRPr="00743D3F" w:rsidRDefault="00DB2A4A" w:rsidP="00DB2A4A">
      <w:pPr>
        <w:pStyle w:val="ConcurBodyText"/>
        <w:rPr>
          <w:rFonts w:ascii="Meiryo" w:eastAsia="Meiryo" w:hAnsi="Meiryo"/>
        </w:rPr>
      </w:pPr>
      <w:r w:rsidRPr="00743D3F">
        <w:rPr>
          <w:rFonts w:ascii="Meiryo" w:eastAsia="Meiryo" w:hAnsi="Meiryo"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3A0237D9" w14:textId="77777777" w:rsidR="00DB2A4A" w:rsidRPr="00743D3F" w:rsidRDefault="00DB2A4A" w:rsidP="00DB2A4A">
      <w:pPr>
        <w:pStyle w:val="ConcurBodyText"/>
        <w:rPr>
          <w:rFonts w:ascii="Meiryo" w:eastAsia="Meiryo" w:hAnsi="Meiryo"/>
        </w:rPr>
      </w:pPr>
      <w:r w:rsidRPr="00743D3F">
        <w:rPr>
          <w:rFonts w:ascii="Meiryo" w:eastAsia="Meiryo" w:hAnsi="Meiryo"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02254811" w14:textId="77777777" w:rsidR="00DB2A4A" w:rsidRPr="00743D3F" w:rsidRDefault="00DB2A4A" w:rsidP="006960D5">
      <w:pPr>
        <w:pStyle w:val="ConcurTableText"/>
        <w:rPr>
          <w:rFonts w:ascii="Meiryo" w:eastAsia="Meiryo" w:hAnsi="Meiryo"/>
        </w:rPr>
      </w:pPr>
    </w:p>
    <w:p w14:paraId="6B4A6B8C" w14:textId="77777777" w:rsidR="00FE3288" w:rsidRPr="00743D3F" w:rsidRDefault="00FE3288" w:rsidP="00814131">
      <w:pPr>
        <w:pStyle w:val="ConcurBodyText"/>
        <w:rPr>
          <w:rFonts w:ascii="Meiryo" w:eastAsia="Meiryo" w:hAnsi="Meiryo"/>
        </w:rPr>
      </w:pPr>
    </w:p>
    <w:p w14:paraId="210CBC9F" w14:textId="77777777" w:rsidR="00814131" w:rsidRPr="00743D3F" w:rsidRDefault="00814131" w:rsidP="00814131">
      <w:pPr>
        <w:pStyle w:val="ConcurBodyText"/>
        <w:rPr>
          <w:rFonts w:ascii="Meiryo" w:eastAsia="Meiryo" w:hAnsi="Meiryo"/>
        </w:rPr>
      </w:pPr>
    </w:p>
    <w:p w14:paraId="00ACD364" w14:textId="77777777" w:rsidR="00814131" w:rsidRPr="00743D3F" w:rsidRDefault="00814131" w:rsidP="00814131">
      <w:pPr>
        <w:pStyle w:val="ConcurBodyText"/>
        <w:rPr>
          <w:rFonts w:ascii="Meiryo" w:eastAsia="Meiryo" w:hAnsi="Meiryo"/>
        </w:rPr>
        <w:sectPr w:rsidR="00814131" w:rsidRPr="00743D3F"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Pr="00743D3F" w:rsidRDefault="000E2A06" w:rsidP="006617A0">
      <w:pPr>
        <w:pStyle w:val="Heading1"/>
        <w:rPr>
          <w:rFonts w:ascii="Meiryo" w:eastAsia="Meiryo" w:hAnsi="Meiryo"/>
        </w:rPr>
      </w:pPr>
      <w:bookmarkStart w:id="0" w:name="_Toc516648434"/>
      <w:bookmarkStart w:id="1" w:name="_Toc11147450"/>
      <w:bookmarkStart w:id="2" w:name="_Toc98939392"/>
      <w:r w:rsidRPr="00743D3F">
        <w:rPr>
          <w:rFonts w:ascii="Meiryo" w:eastAsia="Meiryo" w:hAnsi="Meiryo" w:hint="eastAsia"/>
        </w:rPr>
        <w:lastRenderedPageBreak/>
        <w:t>リリース ノート</w:t>
      </w:r>
      <w:bookmarkEnd w:id="2"/>
    </w:p>
    <w:p w14:paraId="10D08FD8" w14:textId="65D19FC6" w:rsidR="00145E90" w:rsidRPr="00743D3F" w:rsidRDefault="006C7AEE" w:rsidP="006C7AEE">
      <w:pPr>
        <w:pStyle w:val="ConcurBodyText"/>
        <w:rPr>
          <w:rFonts w:ascii="Meiryo" w:eastAsia="Meiryo" w:hAnsi="Meiryo"/>
        </w:rPr>
      </w:pPr>
      <w:r w:rsidRPr="00743D3F">
        <w:rPr>
          <w:rFonts w:ascii="Meiryo" w:eastAsia="Meiryo" w:hAnsi="Meiryo" w:hint="eastAsia"/>
        </w:rPr>
        <w:t>このドキュメントには、製品共通のリリース ノートおよび変更予定が記載されています。製品共通のリリース ノートおよび変更予定は、SAP Concur ソリューションのサイト全体、または複数の SAP Concur 製品やサービスに適用される機能および変更を文書にしたものです。この内容には以下が含まれます。</w:t>
      </w:r>
    </w:p>
    <w:p w14:paraId="3D4FBB27" w14:textId="66E50025" w:rsidR="00145E90" w:rsidRPr="00743D3F" w:rsidRDefault="00145E90" w:rsidP="0055659F">
      <w:pPr>
        <w:pStyle w:val="ConcurBodyText"/>
        <w:numPr>
          <w:ilvl w:val="0"/>
          <w:numId w:val="39"/>
        </w:numPr>
        <w:rPr>
          <w:rFonts w:ascii="Meiryo" w:eastAsia="Meiryo" w:hAnsi="Meiryo"/>
        </w:rPr>
      </w:pPr>
      <w:r w:rsidRPr="00743D3F">
        <w:rPr>
          <w:rFonts w:ascii="Meiryo" w:eastAsia="Meiryo" w:hAnsi="Meiryo" w:hint="eastAsia"/>
        </w:rPr>
        <w:t>セキュリティ証明書の年次更新やセキュリティ暗号およびプロトコルのサポートにおける変更などのセキュリティ関連機能および変更</w:t>
      </w:r>
    </w:p>
    <w:p w14:paraId="499FF9CD" w14:textId="089EA75C" w:rsidR="00145E90" w:rsidRPr="00743D3F" w:rsidRDefault="00145E90" w:rsidP="0055659F">
      <w:pPr>
        <w:pStyle w:val="ConcurBodyText"/>
        <w:numPr>
          <w:ilvl w:val="0"/>
          <w:numId w:val="39"/>
        </w:numPr>
        <w:rPr>
          <w:rFonts w:ascii="Meiryo" w:eastAsia="Meiryo" w:hAnsi="Meiryo"/>
        </w:rPr>
      </w:pPr>
      <w:r w:rsidRPr="00743D3F">
        <w:rPr>
          <w:rFonts w:ascii="Meiryo" w:eastAsia="Meiryo" w:hAnsi="Meiryo" w:hint="eastAsia"/>
        </w:rPr>
        <w:t>ホーム ページの変更、サイト ヘッダーやフッターの変更、サイト全体に適用される新規 UI テーマなどのサイト全体の UI 機能および変更</w:t>
      </w:r>
    </w:p>
    <w:p w14:paraId="072A4668" w14:textId="77777777" w:rsidR="000E43D3" w:rsidRPr="00743D3F" w:rsidRDefault="000E43D3" w:rsidP="0055659F">
      <w:pPr>
        <w:pStyle w:val="ConcurBodyText"/>
        <w:numPr>
          <w:ilvl w:val="0"/>
          <w:numId w:val="39"/>
        </w:numPr>
        <w:rPr>
          <w:rFonts w:ascii="Meiryo" w:eastAsia="Meiryo" w:hAnsi="Meiryo"/>
        </w:rPr>
      </w:pPr>
      <w:r w:rsidRPr="00743D3F">
        <w:rPr>
          <w:rFonts w:ascii="Meiryo" w:eastAsia="Meiryo" w:hAnsi="Meiryo" w:hint="eastAsia"/>
        </w:rPr>
        <w:t>サインイン機能の追加または削除、URL の変更やドメイン名の変更などのサインイン プロセスの機能および変更</w:t>
      </w:r>
    </w:p>
    <w:p w14:paraId="3D9F1429" w14:textId="2019C742" w:rsidR="000E43D3" w:rsidRPr="00743D3F" w:rsidRDefault="000E43D3" w:rsidP="0055659F">
      <w:pPr>
        <w:pStyle w:val="ConcurBodyText"/>
        <w:numPr>
          <w:ilvl w:val="0"/>
          <w:numId w:val="39"/>
        </w:numPr>
        <w:rPr>
          <w:rFonts w:ascii="Meiryo" w:eastAsia="Meiryo" w:hAnsi="Meiryo"/>
        </w:rPr>
      </w:pPr>
      <w:r w:rsidRPr="00743D3F">
        <w:rPr>
          <w:rFonts w:ascii="Meiryo" w:eastAsia="Meiryo" w:hAnsi="Meiryo" w:hint="eastAsia"/>
        </w:rPr>
        <w:t>運用およびテスト環境の機能および変更</w:t>
      </w:r>
    </w:p>
    <w:p w14:paraId="05EBEFE0" w14:textId="40AE8279" w:rsidR="000E43D3" w:rsidRPr="00743D3F" w:rsidRDefault="000E43D3" w:rsidP="0055659F">
      <w:pPr>
        <w:pStyle w:val="ConcurBodyText"/>
        <w:numPr>
          <w:ilvl w:val="0"/>
          <w:numId w:val="39"/>
        </w:numPr>
        <w:rPr>
          <w:rFonts w:ascii="Meiryo" w:eastAsia="Meiryo" w:hAnsi="Meiryo"/>
        </w:rPr>
      </w:pPr>
      <w:r w:rsidRPr="00743D3F">
        <w:rPr>
          <w:rFonts w:ascii="Meiryo" w:eastAsia="Meiryo" w:hAnsi="Meiryo" w:hint="eastAsia"/>
        </w:rPr>
        <w:t>サイト全体の新規設定の追加、管理ページのデザインへの変更などのグローバル設定または管理ページの機能および変更</w:t>
      </w:r>
    </w:p>
    <w:p w14:paraId="01D03640" w14:textId="4F41E9E3" w:rsidR="006617A0" w:rsidRPr="00743D3F" w:rsidRDefault="006617A0" w:rsidP="0055659F">
      <w:pPr>
        <w:pStyle w:val="ConcurBodyText"/>
        <w:numPr>
          <w:ilvl w:val="0"/>
          <w:numId w:val="39"/>
        </w:numPr>
        <w:rPr>
          <w:rFonts w:ascii="Meiryo" w:eastAsia="Meiryo" w:hAnsi="Meiryo"/>
        </w:rPr>
      </w:pPr>
      <w:r w:rsidRPr="00743D3F">
        <w:rPr>
          <w:rFonts w:ascii="Meiryo" w:eastAsia="Meiryo" w:hAnsi="Meiryo" w:hint="eastAsia"/>
        </w:rPr>
        <w:t>リリース ノートが発行される場所や時期などのプロセスの変更</w:t>
      </w:r>
    </w:p>
    <w:p w14:paraId="74318CA0" w14:textId="27A8D3A6" w:rsidR="006C7AEE" w:rsidRPr="00743D3F" w:rsidRDefault="003B0B85" w:rsidP="003B0B85">
      <w:pPr>
        <w:pStyle w:val="ConcurBodyText"/>
        <w:rPr>
          <w:rFonts w:ascii="Meiryo" w:eastAsia="Meiryo" w:hAnsi="Meiryo"/>
        </w:rPr>
      </w:pPr>
      <w:r w:rsidRPr="00743D3F">
        <w:rPr>
          <w:rFonts w:ascii="Meiryo" w:eastAsia="Meiryo" w:hAnsi="Meiryo" w:hint="eastAsia"/>
        </w:rPr>
        <w:t>単一の製品やサービスに適用される新しい機能および変更については、その製品またはサービスのリリース ノートをご参照ください。製品およびサービス固有のリリース ノートのリンクは以下のページに掲載されています。</w:t>
      </w:r>
    </w:p>
    <w:p w14:paraId="12CC61F9" w14:textId="764D3E79" w:rsidR="003B0B85" w:rsidRPr="00743D3F" w:rsidRDefault="005A0916" w:rsidP="003B0B85">
      <w:pPr>
        <w:pStyle w:val="ConcurBullet"/>
        <w:rPr>
          <w:rFonts w:ascii="Meiryo" w:eastAsia="Meiryo" w:hAnsi="Meiryo"/>
        </w:rPr>
      </w:pPr>
      <w:hyperlink r:id="rId17" w:history="1">
        <w:r w:rsidR="000F0835" w:rsidRPr="00743D3F">
          <w:rPr>
            <w:rStyle w:val="Hyperlink"/>
            <w:rFonts w:ascii="Meiryo" w:eastAsia="Meiryo" w:hAnsi="Meiryo" w:hint="eastAsia"/>
          </w:rPr>
          <w:t>Professional Edition</w:t>
        </w:r>
      </w:hyperlink>
    </w:p>
    <w:p w14:paraId="4F01031B" w14:textId="4D99D9CA" w:rsidR="003B0B85" w:rsidRPr="00743D3F" w:rsidRDefault="005A0916" w:rsidP="003B0B85">
      <w:pPr>
        <w:pStyle w:val="ConcurBullet"/>
        <w:rPr>
          <w:rFonts w:ascii="Meiryo" w:eastAsia="Meiryo" w:hAnsi="Meiryo"/>
        </w:rPr>
      </w:pPr>
      <w:hyperlink r:id="rId18" w:history="1">
        <w:r w:rsidR="000F0835" w:rsidRPr="00743D3F">
          <w:rPr>
            <w:rStyle w:val="Hyperlink"/>
            <w:rFonts w:ascii="Meiryo" w:eastAsia="Meiryo" w:hAnsi="Meiryo" w:hint="eastAsia"/>
          </w:rPr>
          <w:t>Standard Edition</w:t>
        </w:r>
      </w:hyperlink>
    </w:p>
    <w:p w14:paraId="59B6D9D0" w14:textId="07CE35BF" w:rsidR="003B0B85" w:rsidRPr="00743D3F" w:rsidRDefault="005A0916" w:rsidP="003B0B85">
      <w:pPr>
        <w:pStyle w:val="ConcurBullet"/>
        <w:rPr>
          <w:rFonts w:ascii="Meiryo" w:eastAsia="Meiryo" w:hAnsi="Meiryo"/>
        </w:rPr>
      </w:pPr>
      <w:hyperlink r:id="rId19" w:history="1">
        <w:r w:rsidR="000F0835" w:rsidRPr="00743D3F">
          <w:rPr>
            <w:rStyle w:val="Hyperlink"/>
            <w:rFonts w:ascii="Meiryo" w:eastAsia="Meiryo" w:hAnsi="Meiryo" w:hint="eastAsia"/>
          </w:rPr>
          <w:t>Small Business Edition</w:t>
        </w:r>
      </w:hyperlink>
    </w:p>
    <w:p w14:paraId="4A86CCF0" w14:textId="2E5F9263" w:rsidR="00321A38" w:rsidRPr="00743D3F" w:rsidRDefault="00321A38" w:rsidP="000E43D3">
      <w:pPr>
        <w:pStyle w:val="Heading2"/>
        <w:rPr>
          <w:rFonts w:ascii="Meiryo" w:eastAsia="Meiryo" w:hAnsi="Meiryo"/>
        </w:rPr>
      </w:pPr>
      <w:bookmarkStart w:id="3" w:name="_Toc98939393"/>
      <w:r w:rsidRPr="00743D3F">
        <w:rPr>
          <w:rFonts w:ascii="Meiryo" w:eastAsia="Meiryo" w:hAnsi="Meiryo" w:hint="eastAsia"/>
        </w:rPr>
        <w:lastRenderedPageBreak/>
        <w:t>ファイル転送のアップデート</w:t>
      </w:r>
      <w:bookmarkEnd w:id="3"/>
    </w:p>
    <w:p w14:paraId="1FF850F3" w14:textId="77777777" w:rsidR="009242B4" w:rsidRPr="00743D3F" w:rsidRDefault="009242B4" w:rsidP="009242B4">
      <w:pPr>
        <w:pStyle w:val="Heading3"/>
        <w:rPr>
          <w:rFonts w:ascii="Meiryo" w:eastAsia="Meiryo" w:hAnsi="Meiryo"/>
        </w:rPr>
      </w:pPr>
      <w:bookmarkStart w:id="4" w:name="_Toc98939394"/>
      <w:r w:rsidRPr="00743D3F">
        <w:rPr>
          <w:rFonts w:ascii="Meiryo" w:eastAsia="Meiryo" w:hAnsi="Meiryo" w:hint="eastAsia"/>
        </w:rPr>
        <w:t>** 進行中 ** ファイル転送のためのローテーション PGP 鍵</w:t>
      </w:r>
      <w:bookmarkEnd w:id="4"/>
    </w:p>
    <w:p w14:paraId="14463AB8" w14:textId="77777777" w:rsidR="009242B4" w:rsidRPr="00743D3F" w:rsidRDefault="009242B4" w:rsidP="009242B4">
      <w:pPr>
        <w:pStyle w:val="ConcurBodyText"/>
        <w:keepNext/>
        <w:spacing w:before="20" w:after="20"/>
        <w:ind w:left="1440" w:right="144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42B4" w:rsidRPr="00743D3F" w14:paraId="1559DB2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476069" w14:textId="77777777" w:rsidR="009242B4" w:rsidRPr="00743D3F" w:rsidRDefault="009242B4" w:rsidP="00312C96">
            <w:pPr>
              <w:pStyle w:val="ConcurTableHeadCentered8pt"/>
              <w:rPr>
                <w:rFonts w:ascii="Meiryo" w:eastAsia="Meiryo" w:hAnsi="Meiryo"/>
              </w:rPr>
            </w:pPr>
            <w:bookmarkStart w:id="5" w:name="_Hlk92987153"/>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4A857D" w14:textId="77777777" w:rsidR="009242B4" w:rsidRPr="00743D3F" w:rsidRDefault="009242B4" w:rsidP="00312C96">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BF01B74" w14:textId="77777777" w:rsidR="009242B4" w:rsidRPr="00743D3F" w:rsidRDefault="009242B4" w:rsidP="00312C96">
            <w:pPr>
              <w:pStyle w:val="ConcurTableHeadCentered8pt"/>
              <w:rPr>
                <w:rFonts w:ascii="Meiryo" w:eastAsia="Meiryo" w:hAnsi="Meiryo"/>
              </w:rPr>
            </w:pPr>
            <w:r w:rsidRPr="00743D3F">
              <w:rPr>
                <w:rFonts w:ascii="Meiryo" w:eastAsia="Meiryo" w:hAnsi="Meiryo" w:hint="eastAsia"/>
              </w:rPr>
              <w:t>機能のリリース予定日</w:t>
            </w:r>
          </w:p>
        </w:tc>
      </w:tr>
      <w:tr w:rsidR="009242B4" w:rsidRPr="00743D3F" w14:paraId="29498533"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3A235E" w14:textId="77777777" w:rsidR="009242B4" w:rsidRPr="00743D3F" w:rsidRDefault="009242B4" w:rsidP="00312C96">
            <w:pPr>
              <w:pStyle w:val="ConcurTableText8ptCenter"/>
              <w:keepNext/>
              <w:rPr>
                <w:rFonts w:ascii="Meiryo" w:eastAsia="Meiryo" w:hAnsi="Meiryo"/>
              </w:rPr>
            </w:pPr>
            <w:r w:rsidRPr="00743D3F">
              <w:rPr>
                <w:rFonts w:ascii="Meiryo" w:eastAsia="Meiryo" w:hAnsi="Meiryo" w:hint="eastAsia"/>
              </w:rPr>
              <w:t>2021 年 2 月</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86B94B4" w14:textId="77777777" w:rsidR="009242B4" w:rsidRPr="00743D3F" w:rsidRDefault="009242B4" w:rsidP="00312C96">
            <w:pPr>
              <w:pStyle w:val="ConcurTableText8ptCenter"/>
              <w:keepNext/>
              <w:rPr>
                <w:rFonts w:ascii="Meiryo" w:eastAsia="Meiryo" w:hAnsi="Meiryo"/>
              </w:rPr>
            </w:pPr>
            <w:r w:rsidRPr="00743D3F">
              <w:rPr>
                <w:rFonts w:ascii="Meiryo" w:eastAsia="Meiryo" w:hAnsi="Meiryo"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34A924" w14:textId="77777777" w:rsidR="009242B4" w:rsidRPr="00743D3F" w:rsidRDefault="009242B4" w:rsidP="00312C96">
            <w:pPr>
              <w:pStyle w:val="ConcurTableText8ptCenter"/>
              <w:keepNext/>
              <w:rPr>
                <w:rFonts w:ascii="Meiryo" w:eastAsia="Meiryo" w:hAnsi="Meiryo"/>
              </w:rPr>
            </w:pPr>
            <w:r w:rsidRPr="00743D3F">
              <w:rPr>
                <w:rFonts w:ascii="Meiryo" w:eastAsia="Meiryo" w:hAnsi="Meiryo" w:hint="eastAsia"/>
              </w:rPr>
              <w:t>2021 年 1 月 15 日および 2022 年 10 月 11 日</w:t>
            </w:r>
          </w:p>
        </w:tc>
      </w:tr>
      <w:tr w:rsidR="009242B4" w:rsidRPr="00743D3F" w14:paraId="653A2836"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487B512" w14:textId="77777777" w:rsidR="009242B4" w:rsidRPr="00743D3F" w:rsidRDefault="009242B4" w:rsidP="00312C96">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ノートでは、前回の月次リリース以降の変更を黄色で強調表示しています。</w:t>
            </w:r>
          </w:p>
        </w:tc>
      </w:tr>
    </w:tbl>
    <w:bookmarkEnd w:id="5"/>
    <w:p w14:paraId="0325940F" w14:textId="77777777" w:rsidR="009242B4" w:rsidRPr="00743D3F" w:rsidRDefault="009242B4" w:rsidP="009242B4">
      <w:pPr>
        <w:pStyle w:val="ConcurBodyText"/>
        <w:keepNext/>
        <w:rPr>
          <w:rFonts w:ascii="Meiryo" w:eastAsia="Meiryo" w:hAnsi="Meiryo"/>
          <w:b/>
          <w:bCs/>
        </w:rPr>
      </w:pPr>
      <w:r w:rsidRPr="00743D3F">
        <w:rPr>
          <w:rFonts w:ascii="Meiryo" w:eastAsia="Meiryo" w:hAnsi="Meiryo" w:hint="eastAsia"/>
          <w:b/>
        </w:rPr>
        <w:t>対象製品:</w:t>
      </w:r>
    </w:p>
    <w:p w14:paraId="53ADC144" w14:textId="77777777" w:rsidR="009242B4" w:rsidRPr="00743D3F" w:rsidRDefault="009242B4" w:rsidP="009242B4">
      <w:pPr>
        <w:pStyle w:val="ApplicableProducts"/>
        <w:rPr>
          <w:rFonts w:ascii="Meiryo" w:eastAsia="Meiryo" w:hAnsi="Meiryo"/>
        </w:rPr>
      </w:pPr>
      <w:bookmarkStart w:id="6" w:name="_Toc98939395"/>
      <w:r w:rsidRPr="00743D3F">
        <w:rPr>
          <w:rFonts w:ascii="Meiryo" w:eastAsia="Meiryo" w:hAnsi="Meiryo" w:hint="eastAsia"/>
        </w:rPr>
        <w:t>Travel、Expense、Invoice、Request、Intelligence | Professional &amp; Standard</w:t>
      </w:r>
      <w:bookmarkEnd w:id="6"/>
    </w:p>
    <w:p w14:paraId="4BDC21ED" w14:textId="77777777" w:rsidR="009242B4" w:rsidRPr="00743D3F" w:rsidRDefault="009242B4" w:rsidP="009242B4">
      <w:pPr>
        <w:pStyle w:val="Heading4"/>
        <w:rPr>
          <w:rFonts w:ascii="Meiryo" w:eastAsia="Meiryo" w:hAnsi="Meiryo"/>
          <w:i w:val="0"/>
        </w:rPr>
      </w:pPr>
      <w:r w:rsidRPr="00743D3F">
        <w:rPr>
          <w:rFonts w:ascii="Meiryo" w:eastAsia="Meiryo" w:hAnsi="Meiryo" w:hint="eastAsia"/>
          <w:i w:val="0"/>
        </w:rPr>
        <w:t>概要</w:t>
      </w:r>
    </w:p>
    <w:p w14:paraId="570E51DF" w14:textId="77777777" w:rsidR="009242B4" w:rsidRPr="00743D3F" w:rsidRDefault="009242B4" w:rsidP="009242B4">
      <w:pPr>
        <w:pStyle w:val="ConcurBodyText"/>
        <w:rPr>
          <w:rFonts w:ascii="Meiryo" w:eastAsia="Meiryo" w:hAnsi="Meiryo"/>
        </w:rPr>
      </w:pPr>
      <w:r w:rsidRPr="00743D3F">
        <w:rPr>
          <w:rFonts w:ascii="Meiryo" w:eastAsia="Meiryo" w:hAnsi="Meiryo" w:hint="eastAsia"/>
        </w:rPr>
        <w:t xml:space="preserve">SAP Concur 製品に転送するファイルは、SAP Concur の PGP 公開鍵 concursolutionsrotate.asc で暗号化する必要があります。 </w:t>
      </w:r>
    </w:p>
    <w:p w14:paraId="5B67AA82" w14:textId="77777777" w:rsidR="009242B4" w:rsidRPr="00743D3F" w:rsidRDefault="009242B4" w:rsidP="009242B4">
      <w:pPr>
        <w:pStyle w:val="ConcurBodyText"/>
        <w:rPr>
          <w:rFonts w:ascii="Meiryo" w:eastAsia="Meiryo" w:hAnsi="Meiryo"/>
        </w:rPr>
      </w:pPr>
      <w:r w:rsidRPr="00743D3F">
        <w:rPr>
          <w:rFonts w:ascii="Meiryo" w:eastAsia="Meiryo" w:hAnsi="Meiryo" w:hint="eastAsia"/>
        </w:rPr>
        <w:t xml:space="preserve">concursolutionsrotate.asc </w:t>
      </w:r>
    </w:p>
    <w:p w14:paraId="3305168B"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鍵ファイルはお客様のルート フォルダに置かれています</w:t>
      </w:r>
    </w:p>
    <w:p w14:paraId="653E99C0"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鍵 ID 40AC5D35</w:t>
      </w:r>
    </w:p>
    <w:p w14:paraId="2D9D50FD"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RSA 4096 ビットの署名および暗号化サブ鍵</w:t>
      </w:r>
    </w:p>
    <w:p w14:paraId="0738C584"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鍵の有効期限は 2 年ごとです</w:t>
      </w:r>
    </w:p>
    <w:p w14:paraId="27FE16FF"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有効期限が切れる前に鍵を交換する必要があります</w:t>
      </w:r>
    </w:p>
    <w:p w14:paraId="59C4F766" w14:textId="77777777" w:rsidR="009242B4" w:rsidRPr="00743D3F" w:rsidRDefault="009242B4" w:rsidP="009242B4">
      <w:pPr>
        <w:pStyle w:val="ConcurBulletIndent"/>
        <w:rPr>
          <w:rFonts w:ascii="Meiryo" w:eastAsia="Meiryo" w:hAnsi="Meiryo"/>
        </w:rPr>
      </w:pPr>
      <w:r w:rsidRPr="00743D3F">
        <w:rPr>
          <w:rFonts w:ascii="Meiryo" w:eastAsia="Meiryo" w:hAnsi="Meiryo" w:hint="eastAsia"/>
        </w:rPr>
        <w:t>次の期限: 2022年9月4日</w:t>
      </w:r>
    </w:p>
    <w:p w14:paraId="7453D7D2" w14:textId="77777777" w:rsidR="009242B4" w:rsidRPr="00743D3F" w:rsidRDefault="009242B4" w:rsidP="009242B4">
      <w:pPr>
        <w:pStyle w:val="ConcurBulletIndent"/>
        <w:rPr>
          <w:rFonts w:ascii="Meiryo" w:eastAsia="Meiryo" w:hAnsi="Meiryo"/>
        </w:rPr>
      </w:pPr>
      <w:r w:rsidRPr="00743D3F">
        <w:rPr>
          <w:rFonts w:ascii="Meiryo" w:eastAsia="Meiryo" w:hAnsi="Meiryo" w:hint="eastAsia"/>
        </w:rPr>
        <w:t>SAP Concur では、お客様のルート フォルダ内の現在のローテーション PGP 公開鍵を有効期限の 90 日前に交換する予定です</w:t>
      </w:r>
    </w:p>
    <w:p w14:paraId="4F8B9657" w14:textId="77777777" w:rsidR="009242B4" w:rsidRPr="00743D3F" w:rsidRDefault="009242B4" w:rsidP="009242B4">
      <w:pPr>
        <w:pStyle w:val="ConcurBodyText"/>
        <w:rPr>
          <w:rFonts w:ascii="Meiryo" w:eastAsia="Meiryo" w:hAnsi="Meiryo"/>
        </w:rPr>
      </w:pPr>
      <w:r w:rsidRPr="00743D3F">
        <w:rPr>
          <w:rFonts w:ascii="Meiryo" w:eastAsia="Meiryo" w:hAnsi="Meiryo" w:hint="eastAsia"/>
        </w:rPr>
        <w:t>SAP Concur の従来の PGP 鍵（鍵 ID D4D727C0）は 2022 年 10 月 11 日に廃止されます。その日付までにローテーション PGP 鍵の使用を切り替える必要があります。従来の PGP 鍵で暗号化されたファイルは、2022 年 10 月 11 日以降は処理されません。</w:t>
      </w:r>
    </w:p>
    <w:p w14:paraId="3913559B" w14:textId="77777777" w:rsidR="009242B4" w:rsidRPr="00743D3F" w:rsidRDefault="009242B4" w:rsidP="009242B4">
      <w:pPr>
        <w:pStyle w:val="ConcurBodyText"/>
        <w:rPr>
          <w:rFonts w:ascii="Meiryo" w:eastAsia="Meiryo" w:hAnsi="Meiryo"/>
        </w:rPr>
      </w:pPr>
      <w:r w:rsidRPr="00743D3F">
        <w:rPr>
          <w:rFonts w:ascii="Meiryo" w:eastAsia="Meiryo" w:hAnsi="Meiryo" w:hint="eastAsia"/>
        </w:rPr>
        <w:lastRenderedPageBreak/>
        <w:t>このお知らせは、次のファイル転送 DNS エンドポイントに関するものです。</w:t>
      </w:r>
    </w:p>
    <w:p w14:paraId="35C7F885"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st.concursolutions.com</w:t>
      </w:r>
    </w:p>
    <w:p w14:paraId="5395DEA8"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mft-us.concursolutions.com</w:t>
      </w:r>
    </w:p>
    <w:p w14:paraId="378BB2CA"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vs.concursolutions.com</w:t>
      </w:r>
    </w:p>
    <w:p w14:paraId="0556CE79"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st-eu.concursolutions.com</w:t>
      </w:r>
    </w:p>
    <w:p w14:paraId="6E3B9853" w14:textId="77777777" w:rsidR="009242B4" w:rsidRPr="00743D3F" w:rsidRDefault="009242B4" w:rsidP="009242B4">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mft-eu.concursolutions.com</w:t>
      </w:r>
    </w:p>
    <w:p w14:paraId="7F4F93F8" w14:textId="77777777" w:rsidR="009242B4" w:rsidRPr="00743D3F" w:rsidRDefault="009242B4" w:rsidP="009242B4">
      <w:pPr>
        <w:pStyle w:val="Heading5"/>
        <w:rPr>
          <w:rFonts w:ascii="Meiryo" w:eastAsia="Meiryo" w:hAnsi="Meiryo"/>
        </w:rPr>
      </w:pPr>
      <w:r w:rsidRPr="00743D3F">
        <w:rPr>
          <w:rFonts w:ascii="Meiryo" w:eastAsia="Meiryo" w:hAnsi="Meiryo" w:hint="eastAsia"/>
        </w:rPr>
        <w:t>業務目的とユーザーへの利点</w:t>
      </w:r>
    </w:p>
    <w:p w14:paraId="2AEC9FFC" w14:textId="77777777" w:rsidR="009242B4" w:rsidRPr="00743D3F" w:rsidRDefault="009242B4" w:rsidP="009242B4">
      <w:pPr>
        <w:pStyle w:val="ConcurBodyText"/>
        <w:rPr>
          <w:rFonts w:ascii="Meiryo" w:eastAsia="Meiryo" w:hAnsi="Meiryo"/>
        </w:rPr>
      </w:pPr>
      <w:r w:rsidRPr="00743D3F">
        <w:rPr>
          <w:rFonts w:ascii="Meiryo" w:eastAsia="Meiryo" w:hAnsi="Meiryo" w:hint="eastAsia"/>
        </w:rPr>
        <w:t>ローテーション PGP 公開鍵により、ファイル転送のセキュリティが強化されます。</w:t>
      </w:r>
    </w:p>
    <w:p w14:paraId="52C24902" w14:textId="77777777" w:rsidR="009242B4" w:rsidRPr="00743D3F" w:rsidRDefault="009242B4" w:rsidP="009242B4">
      <w:pPr>
        <w:pStyle w:val="Heading4"/>
        <w:rPr>
          <w:rFonts w:ascii="Meiryo" w:eastAsia="Meiryo" w:hAnsi="Meiryo"/>
          <w:i w:val="0"/>
        </w:rPr>
      </w:pPr>
      <w:r w:rsidRPr="00743D3F">
        <w:rPr>
          <w:rFonts w:ascii="Meiryo" w:eastAsia="Meiryo" w:hAnsi="Meiryo" w:hint="eastAsia"/>
          <w:i w:val="0"/>
        </w:rPr>
        <w:t>管理者への表示</w:t>
      </w:r>
    </w:p>
    <w:p w14:paraId="0277AFFE" w14:textId="77777777" w:rsidR="009242B4" w:rsidRPr="00743D3F" w:rsidRDefault="009242B4" w:rsidP="009242B4">
      <w:pPr>
        <w:pStyle w:val="ConcurBodyText"/>
        <w:rPr>
          <w:rFonts w:ascii="Meiryo" w:eastAsia="Meiryo" w:hAnsi="Meiryo"/>
        </w:rPr>
      </w:pPr>
      <w:r w:rsidRPr="00743D3F">
        <w:rPr>
          <w:rFonts w:ascii="Meiryo" w:eastAsia="Meiryo" w:hAnsi="Meiryo" w:hint="eastAsia"/>
        </w:rPr>
        <w:t>必要なファイル転送資格情報を有する管理者がファイル転送サイトにログインして、ルート ディレクトリからローテーション PGP 公開鍵 concursolutionsrotate.asc を取得できます。</w:t>
      </w:r>
    </w:p>
    <w:p w14:paraId="44A743B8" w14:textId="77777777" w:rsidR="009242B4" w:rsidRPr="00743D3F" w:rsidRDefault="009242B4" w:rsidP="009242B4">
      <w:pPr>
        <w:pStyle w:val="Heading4"/>
        <w:rPr>
          <w:rFonts w:ascii="Meiryo" w:eastAsia="Meiryo" w:hAnsi="Meiryo"/>
          <w:i w:val="0"/>
        </w:rPr>
      </w:pPr>
      <w:r w:rsidRPr="00743D3F">
        <w:rPr>
          <w:rFonts w:ascii="Meiryo" w:eastAsia="Meiryo" w:hAnsi="Meiryo" w:hint="eastAsia"/>
          <w:i w:val="0"/>
        </w:rPr>
        <w:t>設定とアクティブ化</w:t>
      </w:r>
    </w:p>
    <w:p w14:paraId="5FDDB645" w14:textId="77777777" w:rsidR="009242B4" w:rsidRPr="00743D3F" w:rsidRDefault="009242B4" w:rsidP="009242B4">
      <w:pPr>
        <w:pStyle w:val="ConcurBodyText"/>
        <w:rPr>
          <w:rFonts w:ascii="Meiryo" w:eastAsia="Meiryo" w:hAnsi="Meiryo"/>
        </w:rPr>
      </w:pPr>
      <w:r w:rsidRPr="00743D3F">
        <w:rPr>
          <w:rFonts w:ascii="Meiryo" w:eastAsia="Meiryo" w:hAnsi="Meiryo" w:hint="eastAsia"/>
          <w:color w:val="000000"/>
        </w:rPr>
        <w:t>社内のファイル転送管理者が PGP の鍵束に鍵を追加することで、この鍵を使用して、SAP Concur に転送するファイルを暗号化できます。</w:t>
      </w:r>
      <w:r w:rsidRPr="00743D3F">
        <w:rPr>
          <w:rFonts w:ascii="Meiryo" w:eastAsia="Meiryo" w:hAnsi="Meiryo" w:hint="eastAsia"/>
        </w:rPr>
        <w:t> </w:t>
      </w:r>
    </w:p>
    <w:p w14:paraId="57A67066" w14:textId="77777777" w:rsidR="009242B4" w:rsidRPr="00743D3F" w:rsidRDefault="009242B4" w:rsidP="009242B4">
      <w:pPr>
        <w:pStyle w:val="ConcurBodyText"/>
        <w:rPr>
          <w:rFonts w:ascii="Meiryo" w:eastAsia="Meiryo" w:hAnsi="Meiryo"/>
        </w:rPr>
      </w:pPr>
      <w:r w:rsidRPr="00743D3F">
        <w:rPr>
          <w:rFonts w:ascii="Meiryo" w:eastAsia="Meiryo" w:hAnsi="Meiryo" w:hint="eastAsia"/>
        </w:rPr>
        <w:t>支援が必要な場合は、SAP Concur サポートまでお問い合わせください。</w:t>
      </w:r>
    </w:p>
    <w:p w14:paraId="7E7785EE" w14:textId="2732D225" w:rsidR="00321A38" w:rsidRPr="00743D3F" w:rsidRDefault="009242B4" w:rsidP="009242B4">
      <w:pPr>
        <w:pStyle w:val="ConcurMoreInfo"/>
        <w:rPr>
          <w:rFonts w:ascii="Meiryo" w:eastAsia="Meiryo" w:hAnsi="Meiryo"/>
        </w:rPr>
      </w:pPr>
      <w:r w:rsidRPr="00743D3F">
        <w:rPr>
          <w:rFonts w:ascii="Meiryo" w:eastAsia="Meiryo" w:hAnsi="Meiryo" w:hint="eastAsia"/>
        </w:rPr>
        <w:t>さらに詳しい情報は、ユーザー ガイド「</w:t>
      </w:r>
      <w:hyperlink r:id="rId20" w:history="1">
        <w:r w:rsidRPr="00743D3F">
          <w:rPr>
            <w:rStyle w:val="Hyperlink"/>
            <w:rFonts w:ascii="Meiryo" w:eastAsia="Meiryo" w:hAnsi="Meiryo" w:hint="eastAsia"/>
          </w:rPr>
          <w:t>お客様やベンダー向けのファイル転送（製品共通）</w:t>
        </w:r>
      </w:hyperlink>
      <w:r w:rsidRPr="00743D3F">
        <w:rPr>
          <w:rFonts w:ascii="Meiryo" w:eastAsia="Meiryo" w:hAnsi="Meiryo" w:hint="eastAsia"/>
        </w:rPr>
        <w:t>」をご参照ください。</w:t>
      </w:r>
    </w:p>
    <w:p w14:paraId="343FA393" w14:textId="44B608F5" w:rsidR="00537432" w:rsidRPr="00743D3F" w:rsidRDefault="00537432" w:rsidP="00537432">
      <w:pPr>
        <w:pStyle w:val="Heading2"/>
        <w:rPr>
          <w:rFonts w:ascii="Meiryo" w:eastAsia="Meiryo" w:hAnsi="Meiryo"/>
        </w:rPr>
      </w:pPr>
      <w:bookmarkStart w:id="7" w:name="_Toc98939396"/>
      <w:r w:rsidRPr="00743D3F">
        <w:rPr>
          <w:rFonts w:ascii="Meiryo" w:eastAsia="Meiryo" w:hAnsi="Meiryo" w:hint="eastAsia"/>
        </w:rPr>
        <w:lastRenderedPageBreak/>
        <w:t>その他</w:t>
      </w:r>
      <w:bookmarkEnd w:id="7"/>
      <w:r w:rsidRPr="00743D3F">
        <w:rPr>
          <w:rFonts w:ascii="Meiryo" w:eastAsia="Meiryo" w:hAnsi="Meiryo" w:hint="eastAsia"/>
        </w:rPr>
        <w:t xml:space="preserve"> </w:t>
      </w:r>
    </w:p>
    <w:p w14:paraId="0872FB96" w14:textId="5D57DC07" w:rsidR="00537432" w:rsidRPr="00743D3F" w:rsidRDefault="00537432" w:rsidP="00537432">
      <w:pPr>
        <w:pStyle w:val="Heading3"/>
        <w:rPr>
          <w:rFonts w:ascii="Meiryo" w:eastAsia="Meiryo" w:hAnsi="Meiryo"/>
        </w:rPr>
      </w:pPr>
      <w:bookmarkStart w:id="8" w:name="_Toc98939397"/>
      <w:r w:rsidRPr="00743D3F">
        <w:rPr>
          <w:rFonts w:ascii="Meiryo" w:eastAsia="Meiryo" w:hAnsi="Meiryo" w:hint="eastAsia"/>
        </w:rPr>
        <w:t>** 進行中 ** SAP Concur ホームページの変更</w:t>
      </w:r>
      <w:bookmarkEnd w:id="8"/>
    </w:p>
    <w:p w14:paraId="3E2A55AA" w14:textId="77777777" w:rsidR="00537432" w:rsidRPr="00743D3F" w:rsidRDefault="00537432" w:rsidP="00537432">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7432" w:rsidRPr="00743D3F" w14:paraId="0C86302B"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D4FABE4" w14:textId="77777777" w:rsidR="00537432" w:rsidRPr="00743D3F" w:rsidRDefault="00537432" w:rsidP="00CC0F1C">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481FF54" w14:textId="77777777" w:rsidR="00537432" w:rsidRPr="00743D3F" w:rsidRDefault="00537432" w:rsidP="00CC0F1C">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A2D0784" w14:textId="77777777" w:rsidR="00537432" w:rsidRPr="00743D3F" w:rsidRDefault="00537432" w:rsidP="00CC0F1C">
            <w:pPr>
              <w:pStyle w:val="ConcurTableHeadCentered8pt"/>
              <w:rPr>
                <w:rFonts w:ascii="Meiryo" w:eastAsia="Meiryo" w:hAnsi="Meiryo"/>
              </w:rPr>
            </w:pPr>
            <w:r w:rsidRPr="00743D3F">
              <w:rPr>
                <w:rFonts w:ascii="Meiryo" w:eastAsia="Meiryo" w:hAnsi="Meiryo" w:hint="eastAsia"/>
              </w:rPr>
              <w:t>機能のリリース予定日</w:t>
            </w:r>
          </w:p>
        </w:tc>
      </w:tr>
      <w:tr w:rsidR="00537432" w:rsidRPr="00743D3F" w14:paraId="070A691D"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F2939A" w14:textId="77777777" w:rsidR="00537432" w:rsidRPr="00743D3F" w:rsidRDefault="00537432" w:rsidP="00CC0F1C">
            <w:pPr>
              <w:pStyle w:val="ConcurTableText8ptCenter"/>
              <w:keepNext/>
              <w:rPr>
                <w:rFonts w:ascii="Meiryo" w:eastAsia="Meiryo" w:hAnsi="Meiryo"/>
              </w:rPr>
            </w:pPr>
            <w:r w:rsidRPr="00743D3F">
              <w:rPr>
                <w:rFonts w:ascii="Meiryo" w:eastAsia="Meiryo" w:hAnsi="Meiryo" w:hint="eastAsia"/>
              </w:rPr>
              <w:t>2021 年 10 月 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F153456" w14:textId="77777777" w:rsidR="00537432" w:rsidRPr="00743D3F" w:rsidRDefault="00537432" w:rsidP="00CC0F1C">
            <w:pPr>
              <w:pStyle w:val="ConcurTableText8ptCenter"/>
              <w:keepNext/>
              <w:rPr>
                <w:rFonts w:ascii="Meiryo" w:eastAsia="Meiryo" w:hAnsi="Meiryo"/>
              </w:rPr>
            </w:pPr>
            <w:r w:rsidRPr="00743D3F">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B85CCB0" w14:textId="77777777" w:rsidR="00537432" w:rsidRPr="00743D3F" w:rsidRDefault="00537432" w:rsidP="00CC0F1C">
            <w:pPr>
              <w:pStyle w:val="ConcurTableText8ptCenter"/>
              <w:keepNext/>
              <w:rPr>
                <w:rFonts w:ascii="Meiryo" w:eastAsia="Meiryo" w:hAnsi="Meiryo"/>
              </w:rPr>
            </w:pPr>
            <w:r w:rsidRPr="00743D3F">
              <w:rPr>
                <w:rFonts w:ascii="Meiryo" w:eastAsia="Meiryo" w:hAnsi="Meiryo" w:hint="eastAsia"/>
              </w:rPr>
              <w:t>2021 年第 4 四半期、2022 年</w:t>
            </w:r>
          </w:p>
        </w:tc>
      </w:tr>
      <w:tr w:rsidR="00537432" w:rsidRPr="00743D3F" w14:paraId="03B868C9"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56F23AD" w14:textId="77777777" w:rsidR="00537432" w:rsidRPr="00743D3F" w:rsidRDefault="00537432" w:rsidP="00CC0F1C">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ノートでは、前回の月次リリース以降の変更を黄色で強調表示しています。</w:t>
            </w:r>
          </w:p>
        </w:tc>
      </w:tr>
    </w:tbl>
    <w:p w14:paraId="2A735116" w14:textId="08FD553F" w:rsidR="007356B2" w:rsidRPr="00743D3F" w:rsidRDefault="007356B2" w:rsidP="007356B2">
      <w:pPr>
        <w:pStyle w:val="ConcurBodyText"/>
        <w:rPr>
          <w:rFonts w:ascii="Meiryo" w:eastAsia="Meiryo" w:hAnsi="Meiryo"/>
          <w:b/>
          <w:bCs/>
        </w:rPr>
      </w:pPr>
      <w:r w:rsidRPr="00743D3F">
        <w:rPr>
          <w:rFonts w:ascii="Meiryo" w:eastAsia="Meiryo" w:hAnsi="Meiryo" w:hint="eastAsia"/>
          <w:b/>
        </w:rPr>
        <w:t>対象製品:</w:t>
      </w:r>
    </w:p>
    <w:p w14:paraId="037CA349" w14:textId="2045A262" w:rsidR="00693183" w:rsidRPr="00743D3F" w:rsidRDefault="00693183" w:rsidP="00693183">
      <w:pPr>
        <w:pStyle w:val="ApplicableProducts"/>
        <w:rPr>
          <w:rFonts w:ascii="Meiryo" w:eastAsia="Meiryo" w:hAnsi="Meiryo"/>
          <w:sz w:val="14"/>
          <w:szCs w:val="14"/>
        </w:rPr>
      </w:pPr>
      <w:bookmarkStart w:id="9" w:name="_Toc98939398"/>
      <w:r w:rsidRPr="00743D3F">
        <w:rPr>
          <w:rFonts w:ascii="Meiryo" w:eastAsia="Meiryo" w:hAnsi="Meiryo" w:hint="eastAsia"/>
        </w:rPr>
        <w:t>Travel、Expense、Invoice、Request | Professional &amp; Standard</w:t>
      </w:r>
      <w:bookmarkEnd w:id="9"/>
    </w:p>
    <w:p w14:paraId="54989EB1" w14:textId="13122C37" w:rsidR="00537432" w:rsidRPr="00743D3F" w:rsidRDefault="00537432" w:rsidP="00537432">
      <w:pPr>
        <w:pStyle w:val="Heading4"/>
        <w:rPr>
          <w:rFonts w:ascii="Meiryo" w:eastAsia="Meiryo" w:hAnsi="Meiryo"/>
          <w:i w:val="0"/>
        </w:rPr>
      </w:pPr>
      <w:r w:rsidRPr="00743D3F">
        <w:rPr>
          <w:rFonts w:ascii="Meiryo" w:eastAsia="Meiryo" w:hAnsi="Meiryo" w:hint="eastAsia"/>
          <w:i w:val="0"/>
        </w:rPr>
        <w:t>概要</w:t>
      </w:r>
    </w:p>
    <w:p w14:paraId="7E0CC490" w14:textId="77777777" w:rsidR="00537432" w:rsidRPr="00743D3F" w:rsidRDefault="00537432" w:rsidP="00537432">
      <w:pPr>
        <w:pStyle w:val="ConcurBodyText"/>
        <w:rPr>
          <w:rFonts w:ascii="Meiryo" w:eastAsia="Meiryo" w:hAnsi="Meiryo"/>
        </w:rPr>
      </w:pPr>
      <w:r w:rsidRPr="00743D3F">
        <w:rPr>
          <w:rFonts w:ascii="Meiryo" w:eastAsia="Meiryo" w:hAnsi="Meiryo" w:hint="eastAsia"/>
        </w:rPr>
        <w:t>2021 年の第 4 四半期に、SAP Concur は、米国データセンターのお客様を新しいホーム ページにリダイレクトし始めています。新しいホームページの外観は、以前の SAP Concur のホームページと同様になります。新しいホームページでは、サービスが一時的に利用できなくなった場合の機能が強化されています。</w:t>
      </w:r>
    </w:p>
    <w:p w14:paraId="4ADDC777" w14:textId="77777777" w:rsidR="00537432" w:rsidRPr="00743D3F" w:rsidRDefault="00537432" w:rsidP="00537432">
      <w:pPr>
        <w:pStyle w:val="ConcurBodyText"/>
        <w:rPr>
          <w:rFonts w:ascii="Meiryo" w:eastAsia="Meiryo" w:hAnsi="Meiryo"/>
        </w:rPr>
      </w:pPr>
      <w:r w:rsidRPr="00743D3F">
        <w:rPr>
          <w:rFonts w:ascii="Meiryo" w:eastAsia="Meiryo" w:hAnsi="Meiryo" w:hint="eastAsia"/>
        </w:rPr>
        <w:t>新しいホームページは段階的に運用開始されます。</w:t>
      </w:r>
    </w:p>
    <w:p w14:paraId="393A0383" w14:textId="77777777" w:rsidR="00537432" w:rsidRPr="00743D3F" w:rsidRDefault="00537432" w:rsidP="00537432">
      <w:pPr>
        <w:pStyle w:val="ConcurBodyTextIndent"/>
        <w:rPr>
          <w:rFonts w:ascii="Meiryo" w:eastAsia="Meiryo" w:hAnsi="Meiryo"/>
        </w:rPr>
      </w:pPr>
      <w:r w:rsidRPr="00743D3F">
        <w:rPr>
          <w:rFonts w:ascii="Meiryo" w:eastAsia="Meiryo" w:hAnsi="Meiryo" w:hint="eastAsia"/>
          <w:b/>
        </w:rPr>
        <w:t xml:space="preserve">フェーズ 1: </w:t>
      </w:r>
      <w:r w:rsidRPr="00743D3F">
        <w:rPr>
          <w:rFonts w:ascii="Meiryo" w:eastAsia="Meiryo" w:hAnsi="Meiryo" w:hint="eastAsia"/>
        </w:rPr>
        <w:t xml:space="preserve">第 4 四半期の初めに、SAP Concur は米国データ センターの Concur Expense、Concur Invoice、および Concur Request のお客様を新しいホームページにリダイレクトし始めました。 </w:t>
      </w:r>
    </w:p>
    <w:p w14:paraId="01A585EC" w14:textId="77777777" w:rsidR="00537432" w:rsidRPr="00743D3F" w:rsidRDefault="00537432" w:rsidP="00537432">
      <w:pPr>
        <w:pStyle w:val="ConcurBodyTextIndent"/>
        <w:rPr>
          <w:rFonts w:ascii="Meiryo" w:eastAsia="Meiryo" w:hAnsi="Meiryo"/>
        </w:rPr>
      </w:pPr>
      <w:r w:rsidRPr="00743D3F">
        <w:rPr>
          <w:rFonts w:ascii="Meiryo" w:eastAsia="Meiryo" w:hAnsi="Meiryo" w:hint="eastAsia"/>
          <w:b/>
        </w:rPr>
        <w:t xml:space="preserve">フェーズ 2: </w:t>
      </w:r>
      <w:r w:rsidRPr="00743D3F">
        <w:rPr>
          <w:rFonts w:ascii="Meiryo" w:eastAsia="Meiryo" w:hAnsi="Meiryo" w:hint="eastAsia"/>
        </w:rPr>
        <w:t>2021 年 12 月、SAP Concur は欧州データ センターの Concur Expense、Concur Invoice、および Concur Request のお客様を新しいホームページにリダイレクトし始めます。</w:t>
      </w:r>
    </w:p>
    <w:p w14:paraId="460F4D3B" w14:textId="77777777" w:rsidR="00537432" w:rsidRPr="00743D3F" w:rsidRDefault="00537432" w:rsidP="00537432">
      <w:pPr>
        <w:pStyle w:val="ConcurBodyTextIndent"/>
        <w:rPr>
          <w:rFonts w:ascii="Meiryo" w:eastAsia="Meiryo" w:hAnsi="Meiryo"/>
        </w:rPr>
      </w:pPr>
      <w:r w:rsidRPr="00743D3F">
        <w:rPr>
          <w:rFonts w:ascii="Meiryo" w:eastAsia="Meiryo" w:hAnsi="Meiryo" w:hint="eastAsia"/>
          <w:b/>
          <w:bCs/>
        </w:rPr>
        <w:t>フェーズ 3</w:t>
      </w:r>
      <w:r w:rsidRPr="00743D3F">
        <w:rPr>
          <w:rFonts w:ascii="Meiryo" w:eastAsia="Meiryo" w:hAnsi="Meiryo" w:hint="eastAsia"/>
        </w:rPr>
        <w:t>: 2022 年第 2 四半期では、SAP Concur は、米国と欧州のデータセンターの残りのお客様を新しいホーム ページにリダイレクトすることを計画しています。残りのお客様には Concur Travel を単独でお使いのお客様や Expense、Invoice や Request と併せて Concur Travel をお使いのお客様が含まれます。</w:t>
      </w:r>
    </w:p>
    <w:p w14:paraId="5412A780" w14:textId="77777777" w:rsidR="00537432" w:rsidRPr="00743D3F" w:rsidRDefault="00537432" w:rsidP="00537432">
      <w:pPr>
        <w:pStyle w:val="Heading5"/>
        <w:rPr>
          <w:rFonts w:ascii="Meiryo" w:eastAsia="Meiryo" w:hAnsi="Meiryo"/>
        </w:rPr>
      </w:pPr>
      <w:r w:rsidRPr="00743D3F">
        <w:rPr>
          <w:rFonts w:ascii="Meiryo" w:eastAsia="Meiryo" w:hAnsi="Meiryo" w:hint="eastAsia"/>
        </w:rPr>
        <w:lastRenderedPageBreak/>
        <w:t>業務目的とユーザーへの利点</w:t>
      </w:r>
    </w:p>
    <w:p w14:paraId="6AB0C159" w14:textId="77777777" w:rsidR="00537432" w:rsidRPr="00743D3F" w:rsidRDefault="00537432" w:rsidP="00537432">
      <w:pPr>
        <w:pStyle w:val="ConcurBodyText"/>
        <w:rPr>
          <w:rFonts w:ascii="Meiryo" w:eastAsia="Meiryo" w:hAnsi="Meiryo"/>
        </w:rPr>
      </w:pPr>
      <w:r w:rsidRPr="00743D3F">
        <w:rPr>
          <w:rFonts w:ascii="Meiryo" w:eastAsia="Meiryo" w:hAnsi="Meiryo" w:hint="eastAsia"/>
        </w:rPr>
        <w:t>この変更により、一部のサービスが利用できない場合でも SAP Concur ホームページを確実に利用できるようになり、サインイン操作の一貫性が向上します。</w:t>
      </w:r>
    </w:p>
    <w:p w14:paraId="19F66A19" w14:textId="77777777" w:rsidR="00537432" w:rsidRPr="00743D3F" w:rsidRDefault="00537432" w:rsidP="006617A0">
      <w:pPr>
        <w:pStyle w:val="Heading4"/>
        <w:rPr>
          <w:rFonts w:ascii="Meiryo" w:eastAsia="Meiryo" w:hAnsi="Meiryo"/>
          <w:i w:val="0"/>
        </w:rPr>
      </w:pPr>
      <w:r w:rsidRPr="00743D3F">
        <w:rPr>
          <w:rFonts w:ascii="Meiryo" w:eastAsia="Meiryo" w:hAnsi="Meiryo" w:hint="eastAsia"/>
          <w:i w:val="0"/>
        </w:rPr>
        <w:t>ユーザーへの表示</w:t>
      </w:r>
    </w:p>
    <w:p w14:paraId="1D50F0BD" w14:textId="77777777" w:rsidR="00537432" w:rsidRPr="00743D3F" w:rsidRDefault="00537432" w:rsidP="006617A0">
      <w:pPr>
        <w:pStyle w:val="ConcurBodyText"/>
        <w:keepNext/>
        <w:rPr>
          <w:rFonts w:ascii="Meiryo" w:eastAsia="Meiryo" w:hAnsi="Meiryo"/>
        </w:rPr>
      </w:pPr>
      <w:r w:rsidRPr="00743D3F">
        <w:rPr>
          <w:rFonts w:ascii="Meiryo" w:eastAsia="Meiryo" w:hAnsi="Meiryo" w:hint="eastAsia"/>
        </w:rPr>
        <w:t>以前のホームページでは、ユーザーが SAP Concur 製品にサインインすると、ホームページが表示されます。</w:t>
      </w:r>
    </w:p>
    <w:p w14:paraId="45304A37" w14:textId="77777777" w:rsidR="00537432" w:rsidRPr="00743D3F" w:rsidRDefault="00537432" w:rsidP="006617A0">
      <w:pPr>
        <w:pStyle w:val="ConcurNote"/>
        <w:keepNext/>
        <w:rPr>
          <w:rFonts w:ascii="Meiryo" w:eastAsia="Meiryo" w:hAnsi="Meiryo"/>
        </w:rPr>
      </w:pPr>
      <w:r w:rsidRPr="00743D3F">
        <w:rPr>
          <w:rFonts w:ascii="Meiryo" w:eastAsia="Meiryo" w:hAnsi="Meiryo" w:hint="eastAsia"/>
        </w:rPr>
        <w:t>ホームページの外観は、お客様に対して有効になっている製品とサービス、およびユーザーに割り当てられている権限によって異なります。</w:t>
      </w:r>
    </w:p>
    <w:p w14:paraId="689C0BBA" w14:textId="34CFFAF3" w:rsidR="00537432" w:rsidRPr="00743D3F" w:rsidRDefault="00537432" w:rsidP="00537432">
      <w:pPr>
        <w:pStyle w:val="ConcurBodyText"/>
        <w:rPr>
          <w:rFonts w:ascii="Meiryo" w:eastAsia="Meiryo" w:hAnsi="Meiryo"/>
          <w:b/>
          <w:bCs/>
        </w:rPr>
      </w:pPr>
      <w:r w:rsidRPr="00743D3F">
        <w:rPr>
          <w:rFonts w:ascii="Meiryo" w:eastAsia="Meiryo" w:hAnsi="Meiryo" w:hint="eastAsia"/>
          <w:b/>
        </w:rPr>
        <w:fldChar w:fldCharType="begin"/>
      </w:r>
      <w:r w:rsidRPr="00743D3F">
        <w:rPr>
          <w:rFonts w:ascii="Meiryo" w:eastAsia="Meiryo" w:hAnsi="Meiryo" w:hint="eastAsia"/>
          <w:b/>
        </w:rPr>
        <w:instrText xml:space="preserve"> INCLUDEPICTURE  "cid:image001.png@01D6F58E.7870AE20" \* MERGEFORMATINET </w:instrText>
      </w:r>
      <w:r w:rsidRPr="00743D3F">
        <w:rPr>
          <w:rFonts w:ascii="Meiryo" w:eastAsia="Meiryo" w:hAnsi="Meiryo" w:hint="eastAsia"/>
          <w:b/>
        </w:rPr>
        <w:fldChar w:fldCharType="separate"/>
      </w:r>
      <w:r w:rsidR="004F7186" w:rsidRPr="00743D3F">
        <w:rPr>
          <w:rFonts w:ascii="Meiryo" w:eastAsia="Meiryo" w:hAnsi="Meiryo" w:hint="eastAsia"/>
          <w:b/>
        </w:rPr>
        <w:fldChar w:fldCharType="begin"/>
      </w:r>
      <w:r w:rsidR="004F7186" w:rsidRPr="00743D3F">
        <w:rPr>
          <w:rFonts w:ascii="Meiryo" w:eastAsia="Meiryo" w:hAnsi="Meiryo" w:hint="eastAsia"/>
          <w:b/>
        </w:rPr>
        <w:instrText xml:space="preserve"> INCLUDEPICTURE  "cid:image001.png@01D6F58E.7870AE20" \* MERGEFORMATINET </w:instrText>
      </w:r>
      <w:r w:rsidR="004F7186" w:rsidRPr="00743D3F">
        <w:rPr>
          <w:rFonts w:ascii="Meiryo" w:eastAsia="Meiryo" w:hAnsi="Meiryo" w:hint="eastAsia"/>
          <w:b/>
        </w:rPr>
        <w:fldChar w:fldCharType="separate"/>
      </w:r>
      <w:r w:rsidR="00D861E3" w:rsidRPr="00743D3F">
        <w:rPr>
          <w:rFonts w:ascii="Meiryo" w:eastAsia="Meiryo" w:hAnsi="Meiryo" w:hint="eastAsia"/>
          <w:b/>
        </w:rPr>
        <w:fldChar w:fldCharType="begin"/>
      </w:r>
      <w:r w:rsidR="00D861E3" w:rsidRPr="00743D3F">
        <w:rPr>
          <w:rFonts w:ascii="Meiryo" w:eastAsia="Meiryo" w:hAnsi="Meiryo" w:hint="eastAsia"/>
          <w:b/>
        </w:rPr>
        <w:instrText xml:space="preserve"> INCLUDEPICTURE  "cid:image001.png@01D6F58E.7870AE20" \* MERGEFORMATINET </w:instrText>
      </w:r>
      <w:r w:rsidR="00D861E3" w:rsidRPr="00743D3F">
        <w:rPr>
          <w:rFonts w:ascii="Meiryo" w:eastAsia="Meiryo" w:hAnsi="Meiryo" w:hint="eastAsia"/>
          <w:b/>
        </w:rPr>
        <w:fldChar w:fldCharType="separate"/>
      </w:r>
      <w:r w:rsidR="001C77A0" w:rsidRPr="00743D3F">
        <w:rPr>
          <w:rFonts w:ascii="Meiryo" w:eastAsia="Meiryo" w:hAnsi="Meiryo" w:hint="eastAsia"/>
          <w:b/>
        </w:rPr>
        <w:fldChar w:fldCharType="begin"/>
      </w:r>
      <w:r w:rsidR="001C77A0" w:rsidRPr="00743D3F">
        <w:rPr>
          <w:rFonts w:ascii="Meiryo" w:eastAsia="Meiryo" w:hAnsi="Meiryo" w:hint="eastAsia"/>
          <w:b/>
        </w:rPr>
        <w:instrText xml:space="preserve"> INCLUDEPICTURE  "cid:image001.png@01D6F58E.7870AE20" \* MERGEFORMATINET </w:instrText>
      </w:r>
      <w:r w:rsidR="001C77A0" w:rsidRPr="00743D3F">
        <w:rPr>
          <w:rFonts w:ascii="Meiryo" w:eastAsia="Meiryo" w:hAnsi="Meiryo" w:hint="eastAsia"/>
          <w:b/>
        </w:rPr>
        <w:fldChar w:fldCharType="separate"/>
      </w:r>
      <w:r w:rsidR="00085B7B" w:rsidRPr="00743D3F">
        <w:rPr>
          <w:rFonts w:ascii="Meiryo" w:eastAsia="Meiryo" w:hAnsi="Meiryo" w:hint="eastAsia"/>
          <w:b/>
        </w:rPr>
        <w:fldChar w:fldCharType="begin"/>
      </w:r>
      <w:r w:rsidR="00085B7B" w:rsidRPr="00743D3F">
        <w:rPr>
          <w:rFonts w:ascii="Meiryo" w:eastAsia="Meiryo" w:hAnsi="Meiryo" w:hint="eastAsia"/>
          <w:b/>
        </w:rPr>
        <w:instrText xml:space="preserve"> INCLUDEPICTURE  "cid:image001.png@01D6F58E.7870AE20" \* MERGEFORMATINET </w:instrText>
      </w:r>
      <w:r w:rsidR="00085B7B" w:rsidRPr="00743D3F">
        <w:rPr>
          <w:rFonts w:ascii="Meiryo" w:eastAsia="Meiryo" w:hAnsi="Meiryo" w:hint="eastAsia"/>
          <w:b/>
        </w:rPr>
        <w:fldChar w:fldCharType="separate"/>
      </w:r>
      <w:r w:rsidR="007356B2" w:rsidRPr="00743D3F">
        <w:rPr>
          <w:rFonts w:ascii="Meiryo" w:eastAsia="Meiryo" w:hAnsi="Meiryo" w:hint="eastAsia"/>
          <w:b/>
        </w:rPr>
        <w:fldChar w:fldCharType="begin"/>
      </w:r>
      <w:r w:rsidR="007356B2" w:rsidRPr="00743D3F">
        <w:rPr>
          <w:rFonts w:ascii="Meiryo" w:eastAsia="Meiryo" w:hAnsi="Meiryo" w:hint="eastAsia"/>
          <w:b/>
        </w:rPr>
        <w:instrText xml:space="preserve"> INCLUDEPICTURE  "cid:image001.png@01D6F58E.7870AE20" \* MERGEFORMATINET </w:instrText>
      </w:r>
      <w:r w:rsidR="007356B2" w:rsidRPr="00743D3F">
        <w:rPr>
          <w:rFonts w:ascii="Meiryo" w:eastAsia="Meiryo" w:hAnsi="Meiryo" w:hint="eastAsia"/>
          <w:b/>
        </w:rPr>
        <w:fldChar w:fldCharType="separate"/>
      </w:r>
      <w:r w:rsidR="00190547" w:rsidRPr="00743D3F">
        <w:rPr>
          <w:rFonts w:ascii="Meiryo" w:eastAsia="Meiryo" w:hAnsi="Meiryo" w:hint="eastAsia"/>
          <w:b/>
        </w:rPr>
        <w:fldChar w:fldCharType="begin"/>
      </w:r>
      <w:r w:rsidR="00190547" w:rsidRPr="00743D3F">
        <w:rPr>
          <w:rFonts w:ascii="Meiryo" w:eastAsia="Meiryo" w:hAnsi="Meiryo" w:hint="eastAsia"/>
          <w:b/>
        </w:rPr>
        <w:instrText xml:space="preserve"> INCLUDEPICTURE  "cid:image001.png@01D6F58E.7870AE20" \* MERGEFORMATINET </w:instrText>
      </w:r>
      <w:r w:rsidR="00190547" w:rsidRPr="00743D3F">
        <w:rPr>
          <w:rFonts w:ascii="Meiryo" w:eastAsia="Meiryo" w:hAnsi="Meiryo" w:hint="eastAsia"/>
          <w:b/>
        </w:rPr>
        <w:fldChar w:fldCharType="separate"/>
      </w:r>
      <w:r w:rsidR="003C3560" w:rsidRPr="00743D3F">
        <w:rPr>
          <w:rFonts w:ascii="Meiryo" w:eastAsia="Meiryo" w:hAnsi="Meiryo" w:hint="eastAsia"/>
          <w:b/>
        </w:rPr>
        <w:fldChar w:fldCharType="begin"/>
      </w:r>
      <w:r w:rsidR="003C3560" w:rsidRPr="00743D3F">
        <w:rPr>
          <w:rFonts w:ascii="Meiryo" w:eastAsia="Meiryo" w:hAnsi="Meiryo" w:hint="eastAsia"/>
          <w:b/>
        </w:rPr>
        <w:instrText xml:space="preserve"> INCLUDEPICTURE  "cid:image001.png@01D6F58E.7870AE20" \* MERGEFORMATINET </w:instrText>
      </w:r>
      <w:r w:rsidR="003C3560" w:rsidRPr="00743D3F">
        <w:rPr>
          <w:rFonts w:ascii="Meiryo" w:eastAsia="Meiryo" w:hAnsi="Meiryo" w:hint="eastAsia"/>
          <w:b/>
        </w:rPr>
        <w:fldChar w:fldCharType="separate"/>
      </w:r>
      <w:r w:rsidR="00312C96" w:rsidRPr="00743D3F">
        <w:rPr>
          <w:rFonts w:ascii="Meiryo" w:eastAsia="Meiryo" w:hAnsi="Meiryo" w:hint="eastAsia"/>
          <w:b/>
        </w:rPr>
        <w:fldChar w:fldCharType="begin"/>
      </w:r>
      <w:r w:rsidR="00312C96" w:rsidRPr="00743D3F">
        <w:rPr>
          <w:rFonts w:ascii="Meiryo" w:eastAsia="Meiryo" w:hAnsi="Meiryo" w:hint="eastAsia"/>
          <w:b/>
        </w:rPr>
        <w:instrText xml:space="preserve"> INCLUDEPICTURE  "cid:image001.png@01D6F58E.7870AE20" \* MERGEFORMATINET </w:instrText>
      </w:r>
      <w:r w:rsidR="00312C96" w:rsidRPr="00743D3F">
        <w:rPr>
          <w:rFonts w:ascii="Meiryo" w:eastAsia="Meiryo" w:hAnsi="Meiryo" w:hint="eastAsia"/>
          <w:b/>
        </w:rPr>
        <w:fldChar w:fldCharType="separate"/>
      </w:r>
      <w:r w:rsidR="002C125F" w:rsidRPr="00743D3F">
        <w:rPr>
          <w:rFonts w:ascii="Meiryo" w:eastAsia="Meiryo" w:hAnsi="Meiryo" w:hint="eastAsia"/>
          <w:b/>
        </w:rPr>
        <w:fldChar w:fldCharType="begin"/>
      </w:r>
      <w:r w:rsidR="002C125F" w:rsidRPr="00743D3F">
        <w:rPr>
          <w:rFonts w:ascii="Meiryo" w:eastAsia="Meiryo" w:hAnsi="Meiryo" w:hint="eastAsia"/>
          <w:b/>
        </w:rPr>
        <w:instrText xml:space="preserve"> INCLUDEPICTURE  "cid:image001.png@01D6F58E.7870AE20" \* MERGEFORMATINET </w:instrText>
      </w:r>
      <w:r w:rsidR="002C125F" w:rsidRPr="00743D3F">
        <w:rPr>
          <w:rFonts w:ascii="Meiryo" w:eastAsia="Meiryo" w:hAnsi="Meiryo" w:hint="eastAsia"/>
          <w:b/>
        </w:rPr>
        <w:fldChar w:fldCharType="separate"/>
      </w:r>
      <w:r w:rsidR="00E371F5" w:rsidRPr="00743D3F">
        <w:rPr>
          <w:rFonts w:ascii="Meiryo" w:eastAsia="Meiryo" w:hAnsi="Meiryo" w:hint="eastAsia"/>
          <w:b/>
        </w:rPr>
        <w:fldChar w:fldCharType="begin"/>
      </w:r>
      <w:r w:rsidR="00E371F5" w:rsidRPr="00743D3F">
        <w:rPr>
          <w:rFonts w:ascii="Meiryo" w:eastAsia="Meiryo" w:hAnsi="Meiryo" w:hint="eastAsia"/>
          <w:b/>
        </w:rPr>
        <w:instrText xml:space="preserve"> INCLUDEPICTURE  "cid:image001.png@01D6F58E.7870AE20" \* MERGEFORMATINET </w:instrText>
      </w:r>
      <w:r w:rsidR="00E371F5" w:rsidRPr="00743D3F">
        <w:rPr>
          <w:rFonts w:ascii="Meiryo" w:eastAsia="Meiryo" w:hAnsi="Meiryo" w:hint="eastAsia"/>
          <w:b/>
        </w:rPr>
        <w:fldChar w:fldCharType="separate"/>
      </w:r>
      <w:r w:rsidR="00461F47" w:rsidRPr="00743D3F">
        <w:rPr>
          <w:rFonts w:ascii="Meiryo" w:eastAsia="Meiryo" w:hAnsi="Meiryo" w:hint="eastAsia"/>
          <w:b/>
        </w:rPr>
        <w:fldChar w:fldCharType="begin"/>
      </w:r>
      <w:r w:rsidR="00461F47" w:rsidRPr="00743D3F">
        <w:rPr>
          <w:rFonts w:ascii="Meiryo" w:eastAsia="Meiryo" w:hAnsi="Meiryo" w:hint="eastAsia"/>
          <w:b/>
        </w:rPr>
        <w:instrText xml:space="preserve"> INCLUDEPICTURE  "cid:image001.png@01D6F58E.7870AE20" \* MERGEFORMATINET </w:instrText>
      </w:r>
      <w:r w:rsidR="00461F47" w:rsidRPr="00743D3F">
        <w:rPr>
          <w:rFonts w:ascii="Meiryo" w:eastAsia="Meiryo" w:hAnsi="Meiryo" w:hint="eastAsia"/>
          <w:b/>
        </w:rPr>
        <w:fldChar w:fldCharType="separate"/>
      </w:r>
      <w:r w:rsidR="004A5C8D" w:rsidRPr="00743D3F">
        <w:rPr>
          <w:rFonts w:ascii="Meiryo" w:eastAsia="Meiryo" w:hAnsi="Meiryo" w:hint="eastAsia"/>
          <w:b/>
        </w:rPr>
        <w:fldChar w:fldCharType="begin"/>
      </w:r>
      <w:r w:rsidR="004A5C8D" w:rsidRPr="00743D3F">
        <w:rPr>
          <w:rFonts w:ascii="Meiryo" w:eastAsia="Meiryo" w:hAnsi="Meiryo" w:hint="eastAsia"/>
          <w:b/>
        </w:rPr>
        <w:instrText xml:space="preserve"> INCLUDEPICTURE  "cid:image001.png@01D6F58E.7870AE20" \* MERGEFORMATINET </w:instrText>
      </w:r>
      <w:r w:rsidR="004A5C8D" w:rsidRPr="00743D3F">
        <w:rPr>
          <w:rFonts w:ascii="Meiryo" w:eastAsia="Meiryo" w:hAnsi="Meiryo" w:hint="eastAsia"/>
          <w:b/>
        </w:rPr>
        <w:fldChar w:fldCharType="separate"/>
      </w:r>
      <w:r w:rsidR="004D5665" w:rsidRPr="00743D3F">
        <w:rPr>
          <w:rFonts w:ascii="Meiryo" w:eastAsia="Meiryo" w:hAnsi="Meiryo" w:hint="eastAsia"/>
          <w:b/>
        </w:rPr>
        <w:fldChar w:fldCharType="begin"/>
      </w:r>
      <w:r w:rsidR="004D5665" w:rsidRPr="00743D3F">
        <w:rPr>
          <w:rFonts w:ascii="Meiryo" w:eastAsia="Meiryo" w:hAnsi="Meiryo" w:hint="eastAsia"/>
          <w:b/>
        </w:rPr>
        <w:instrText xml:space="preserve"> INCLUDEPICTURE  "cid:image001.png@01D6F58E.7870AE20" \* MERGEFORMATINET </w:instrText>
      </w:r>
      <w:r w:rsidR="004D5665" w:rsidRPr="00743D3F">
        <w:rPr>
          <w:rFonts w:ascii="Meiryo" w:eastAsia="Meiryo" w:hAnsi="Meiryo" w:hint="eastAsia"/>
          <w:b/>
        </w:rPr>
        <w:fldChar w:fldCharType="separate"/>
      </w:r>
      <w:r w:rsidR="00B0019F" w:rsidRPr="00743D3F">
        <w:rPr>
          <w:rFonts w:ascii="Meiryo" w:eastAsia="Meiryo" w:hAnsi="Meiryo" w:hint="eastAsia"/>
          <w:b/>
        </w:rPr>
        <w:fldChar w:fldCharType="begin"/>
      </w:r>
      <w:r w:rsidR="00B0019F" w:rsidRPr="00743D3F">
        <w:rPr>
          <w:rFonts w:ascii="Meiryo" w:eastAsia="Meiryo" w:hAnsi="Meiryo" w:hint="eastAsia"/>
          <w:b/>
        </w:rPr>
        <w:instrText xml:space="preserve"> INCLUDEPICTURE  "cid:image001.png@01D6F58E.7870AE20" \* MERGEFORMATINET </w:instrText>
      </w:r>
      <w:r w:rsidR="00B0019F" w:rsidRPr="00743D3F">
        <w:rPr>
          <w:rFonts w:ascii="Meiryo" w:eastAsia="Meiryo" w:hAnsi="Meiryo" w:hint="eastAsia"/>
          <w:b/>
        </w:rPr>
        <w:fldChar w:fldCharType="separate"/>
      </w:r>
      <w:r w:rsidR="00EB1D84" w:rsidRPr="00743D3F">
        <w:rPr>
          <w:rFonts w:ascii="Meiryo" w:eastAsia="Meiryo" w:hAnsi="Meiryo" w:hint="eastAsia"/>
          <w:b/>
        </w:rPr>
        <w:fldChar w:fldCharType="begin"/>
      </w:r>
      <w:r w:rsidR="00EB1D84" w:rsidRPr="00743D3F">
        <w:rPr>
          <w:rFonts w:ascii="Meiryo" w:eastAsia="Meiryo" w:hAnsi="Meiryo" w:hint="eastAsia"/>
          <w:b/>
        </w:rPr>
        <w:instrText xml:space="preserve"> INCLUDEPICTURE  "cid:image001.png@01D6F58E.7870AE20" \* MERGEFORMATINET </w:instrText>
      </w:r>
      <w:r w:rsidR="00EB1D84" w:rsidRPr="00743D3F">
        <w:rPr>
          <w:rFonts w:ascii="Meiryo" w:eastAsia="Meiryo" w:hAnsi="Meiryo" w:hint="eastAsia"/>
          <w:b/>
        </w:rPr>
        <w:fldChar w:fldCharType="separate"/>
      </w:r>
      <w:r w:rsidR="00745587" w:rsidRPr="00743D3F">
        <w:rPr>
          <w:rFonts w:ascii="Meiryo" w:eastAsia="Meiryo" w:hAnsi="Meiryo" w:hint="eastAsia"/>
          <w:b/>
        </w:rPr>
        <w:fldChar w:fldCharType="begin"/>
      </w:r>
      <w:r w:rsidR="00745587" w:rsidRPr="00743D3F">
        <w:rPr>
          <w:rFonts w:ascii="Meiryo" w:eastAsia="Meiryo" w:hAnsi="Meiryo" w:hint="eastAsia"/>
          <w:b/>
        </w:rPr>
        <w:instrText xml:space="preserve"> INCLUDEPICTURE  "cid:image001.png@01D6F58E.7870AE20" \* MERGEFORMATINET </w:instrText>
      </w:r>
      <w:r w:rsidR="00745587" w:rsidRPr="00743D3F">
        <w:rPr>
          <w:rFonts w:ascii="Meiryo" w:eastAsia="Meiryo" w:hAnsi="Meiryo" w:hint="eastAsia"/>
          <w:b/>
        </w:rPr>
        <w:fldChar w:fldCharType="separate"/>
      </w:r>
      <w:r w:rsidR="00476A0D" w:rsidRPr="00743D3F">
        <w:rPr>
          <w:rFonts w:ascii="Meiryo" w:eastAsia="Meiryo" w:hAnsi="Meiryo" w:hint="eastAsia"/>
          <w:b/>
        </w:rPr>
        <w:fldChar w:fldCharType="begin"/>
      </w:r>
      <w:r w:rsidR="00476A0D" w:rsidRPr="00743D3F">
        <w:rPr>
          <w:rFonts w:ascii="Meiryo" w:eastAsia="Meiryo" w:hAnsi="Meiryo" w:hint="eastAsia"/>
          <w:b/>
        </w:rPr>
        <w:instrText xml:space="preserve"> INCLUDEPICTURE  "cid:image001.png@01D6F58E.7870AE20" \* MERGEFORMATINET </w:instrText>
      </w:r>
      <w:r w:rsidR="00476A0D" w:rsidRPr="00743D3F">
        <w:rPr>
          <w:rFonts w:ascii="Meiryo" w:eastAsia="Meiryo" w:hAnsi="Meiryo" w:hint="eastAsia"/>
          <w:b/>
        </w:rPr>
        <w:fldChar w:fldCharType="separate"/>
      </w:r>
      <w:r w:rsidR="004F7A2A" w:rsidRPr="00743D3F">
        <w:rPr>
          <w:rFonts w:ascii="Meiryo" w:eastAsia="Meiryo" w:hAnsi="Meiryo" w:hint="eastAsia"/>
          <w:b/>
        </w:rPr>
        <w:fldChar w:fldCharType="begin"/>
      </w:r>
      <w:r w:rsidR="004F7A2A" w:rsidRPr="00743D3F">
        <w:rPr>
          <w:rFonts w:ascii="Meiryo" w:eastAsia="Meiryo" w:hAnsi="Meiryo" w:hint="eastAsia"/>
          <w:b/>
        </w:rPr>
        <w:instrText xml:space="preserve"> INCLUDEPICTURE  "cid:image001.png@01D6F58E.7870AE20" \* MERGEFORMATINET </w:instrText>
      </w:r>
      <w:r w:rsidR="004F7A2A" w:rsidRPr="00743D3F">
        <w:rPr>
          <w:rFonts w:ascii="Meiryo" w:eastAsia="Meiryo" w:hAnsi="Meiryo" w:hint="eastAsia"/>
          <w:b/>
        </w:rPr>
        <w:fldChar w:fldCharType="separate"/>
      </w:r>
      <w:r w:rsidR="00186A4D" w:rsidRPr="00743D3F">
        <w:rPr>
          <w:rFonts w:ascii="Meiryo" w:eastAsia="Meiryo" w:hAnsi="Meiryo" w:hint="eastAsia"/>
          <w:b/>
        </w:rPr>
        <w:fldChar w:fldCharType="begin"/>
      </w:r>
      <w:r w:rsidR="00186A4D" w:rsidRPr="00743D3F">
        <w:rPr>
          <w:rFonts w:ascii="Meiryo" w:eastAsia="Meiryo" w:hAnsi="Meiryo" w:hint="eastAsia"/>
          <w:b/>
        </w:rPr>
        <w:instrText xml:space="preserve"> INCLUDEPICTURE  "cid:image001.png@01D6F58E.7870AE20" \* MERGEFORMATINET </w:instrText>
      </w:r>
      <w:r w:rsidR="00186A4D" w:rsidRPr="00743D3F">
        <w:rPr>
          <w:rFonts w:ascii="Meiryo" w:eastAsia="Meiryo" w:hAnsi="Meiryo" w:hint="eastAsia"/>
          <w:b/>
        </w:rPr>
        <w:fldChar w:fldCharType="separate"/>
      </w:r>
      <w:r w:rsidR="004673F0" w:rsidRPr="00743D3F">
        <w:rPr>
          <w:rFonts w:ascii="Meiryo" w:eastAsia="Meiryo" w:hAnsi="Meiryo" w:hint="eastAsia"/>
          <w:b/>
        </w:rPr>
        <w:fldChar w:fldCharType="begin"/>
      </w:r>
      <w:r w:rsidR="004673F0" w:rsidRPr="00743D3F">
        <w:rPr>
          <w:rFonts w:ascii="Meiryo" w:eastAsia="Meiryo" w:hAnsi="Meiryo" w:hint="eastAsia"/>
          <w:b/>
        </w:rPr>
        <w:instrText xml:space="preserve"> INCLUDEPICTURE  "cid:image001.png@01D6F58E.7870AE20" \* MERGEFORMATINET </w:instrText>
      </w:r>
      <w:r w:rsidR="004673F0" w:rsidRPr="00743D3F">
        <w:rPr>
          <w:rFonts w:ascii="Meiryo" w:eastAsia="Meiryo" w:hAnsi="Meiryo" w:hint="eastAsia"/>
          <w:b/>
        </w:rPr>
        <w:fldChar w:fldCharType="separate"/>
      </w:r>
      <w:r w:rsidR="00CF440C" w:rsidRPr="00743D3F">
        <w:rPr>
          <w:rFonts w:ascii="Meiryo" w:eastAsia="Meiryo" w:hAnsi="Meiryo" w:hint="eastAsia"/>
          <w:b/>
        </w:rPr>
        <w:fldChar w:fldCharType="begin"/>
      </w:r>
      <w:r w:rsidR="00CF440C" w:rsidRPr="00743D3F">
        <w:rPr>
          <w:rFonts w:ascii="Meiryo" w:eastAsia="Meiryo" w:hAnsi="Meiryo" w:hint="eastAsia"/>
          <w:b/>
        </w:rPr>
        <w:instrText xml:space="preserve"> INCLUDEPICTURE  "cid:image001.png@01D6F58E.7870AE20" \* MERGEFORMATINET </w:instrText>
      </w:r>
      <w:r w:rsidR="00CF440C" w:rsidRPr="00743D3F">
        <w:rPr>
          <w:rFonts w:ascii="Meiryo" w:eastAsia="Meiryo" w:hAnsi="Meiryo" w:hint="eastAsia"/>
          <w:b/>
        </w:rPr>
        <w:fldChar w:fldCharType="separate"/>
      </w:r>
      <w:r w:rsidR="00EA7AD4" w:rsidRPr="00743D3F">
        <w:rPr>
          <w:rFonts w:ascii="Meiryo" w:eastAsia="Meiryo" w:hAnsi="Meiryo" w:hint="eastAsia"/>
          <w:b/>
        </w:rPr>
        <w:fldChar w:fldCharType="begin"/>
      </w:r>
      <w:r w:rsidR="00EA7AD4" w:rsidRPr="00743D3F">
        <w:rPr>
          <w:rFonts w:ascii="Meiryo" w:eastAsia="Meiryo" w:hAnsi="Meiryo" w:hint="eastAsia"/>
          <w:b/>
        </w:rPr>
        <w:instrText xml:space="preserve"> INCLUDEPICTURE  "cid:image001.png@01D6F58E.7870AE20" \* MERGEFORMATINET </w:instrText>
      </w:r>
      <w:r w:rsidR="00EA7AD4" w:rsidRPr="00743D3F">
        <w:rPr>
          <w:rFonts w:ascii="Meiryo" w:eastAsia="Meiryo" w:hAnsi="Meiryo" w:hint="eastAsia"/>
          <w:b/>
        </w:rPr>
        <w:fldChar w:fldCharType="separate"/>
      </w:r>
      <w:r w:rsidR="00F807C2" w:rsidRPr="00743D3F">
        <w:rPr>
          <w:rFonts w:ascii="Meiryo" w:eastAsia="Meiryo" w:hAnsi="Meiryo" w:hint="eastAsia"/>
          <w:b/>
        </w:rPr>
        <w:fldChar w:fldCharType="begin"/>
      </w:r>
      <w:r w:rsidR="00F807C2" w:rsidRPr="00743D3F">
        <w:rPr>
          <w:rFonts w:ascii="Meiryo" w:eastAsia="Meiryo" w:hAnsi="Meiryo" w:hint="eastAsia"/>
          <w:b/>
        </w:rPr>
        <w:instrText xml:space="preserve"> INCLUDEPICTURE  "cid:image001.png@01D6F58E.7870AE20" \* MERGEFORMATINET </w:instrText>
      </w:r>
      <w:r w:rsidR="00F807C2" w:rsidRPr="00743D3F">
        <w:rPr>
          <w:rFonts w:ascii="Meiryo" w:eastAsia="Meiryo" w:hAnsi="Meiryo" w:hint="eastAsia"/>
          <w:b/>
        </w:rPr>
        <w:fldChar w:fldCharType="separate"/>
      </w:r>
      <w:r w:rsidR="000F0835" w:rsidRPr="00743D3F">
        <w:rPr>
          <w:rFonts w:ascii="Meiryo" w:eastAsia="Meiryo" w:hAnsi="Meiryo" w:hint="eastAsia"/>
          <w:b/>
        </w:rPr>
        <w:fldChar w:fldCharType="begin"/>
      </w:r>
      <w:r w:rsidR="000F0835" w:rsidRPr="00743D3F">
        <w:rPr>
          <w:rFonts w:ascii="Meiryo" w:eastAsia="Meiryo" w:hAnsi="Meiryo" w:hint="eastAsia"/>
          <w:b/>
        </w:rPr>
        <w:instrText xml:space="preserve"> INCLUDEPICTURE  "cid:image001.png@01D6F58E.7870AE20" \* MERGEFORMATINET </w:instrText>
      </w:r>
      <w:r w:rsidR="000F0835" w:rsidRPr="00743D3F">
        <w:rPr>
          <w:rFonts w:ascii="Meiryo" w:eastAsia="Meiryo" w:hAnsi="Meiryo" w:hint="eastAsia"/>
          <w:b/>
        </w:rPr>
        <w:fldChar w:fldCharType="separate"/>
      </w:r>
      <w:r w:rsidR="002F0AB9" w:rsidRPr="00743D3F">
        <w:rPr>
          <w:rFonts w:ascii="Meiryo" w:eastAsia="Meiryo" w:hAnsi="Meiryo"/>
          <w:b/>
        </w:rPr>
        <w:fldChar w:fldCharType="begin"/>
      </w:r>
      <w:r w:rsidR="002F0AB9" w:rsidRPr="00743D3F">
        <w:rPr>
          <w:rFonts w:ascii="Meiryo" w:eastAsia="Meiryo" w:hAnsi="Meiryo"/>
          <w:b/>
        </w:rPr>
        <w:instrText xml:space="preserve"> INCLUDEPICTURE  "cid:image001.png@01D6F58E.7870AE20" \* MERGEFORMATINET </w:instrText>
      </w:r>
      <w:r w:rsidR="002F0AB9" w:rsidRPr="00743D3F">
        <w:rPr>
          <w:rFonts w:ascii="Meiryo" w:eastAsia="Meiryo" w:hAnsi="Meiryo"/>
          <w:b/>
        </w:rPr>
        <w:fldChar w:fldCharType="separate"/>
      </w:r>
      <w:r w:rsidR="005A0916">
        <w:rPr>
          <w:rFonts w:ascii="Meiryo" w:eastAsia="Meiryo" w:hAnsi="Meiryo"/>
          <w:b/>
        </w:rPr>
        <w:fldChar w:fldCharType="begin"/>
      </w:r>
      <w:r w:rsidR="005A0916">
        <w:rPr>
          <w:rFonts w:ascii="Meiryo" w:eastAsia="Meiryo" w:hAnsi="Meiryo"/>
          <w:b/>
        </w:rPr>
        <w:instrText xml:space="preserve"> </w:instrText>
      </w:r>
      <w:r w:rsidR="005A0916">
        <w:rPr>
          <w:rFonts w:ascii="Meiryo" w:eastAsia="Meiryo" w:hAnsi="Meiryo"/>
          <w:b/>
        </w:rPr>
        <w:instrText>INCLUDEPICTURE  "cid:image001.png@01</w:instrText>
      </w:r>
      <w:r w:rsidR="005A0916">
        <w:rPr>
          <w:rFonts w:ascii="Meiryo" w:eastAsia="Meiryo" w:hAnsi="Meiryo"/>
          <w:b/>
        </w:rPr>
        <w:instrText>D6F58E.7870AE20" \* MERGEFORMATINET</w:instrText>
      </w:r>
      <w:r w:rsidR="005A0916">
        <w:rPr>
          <w:rFonts w:ascii="Meiryo" w:eastAsia="Meiryo" w:hAnsi="Meiryo"/>
          <w:b/>
        </w:rPr>
        <w:instrText xml:space="preserve"> </w:instrText>
      </w:r>
      <w:r w:rsidR="005A0916">
        <w:rPr>
          <w:rFonts w:ascii="Meiryo" w:eastAsia="Meiryo" w:hAnsi="Meiryo"/>
          <w:b/>
        </w:rPr>
        <w:fldChar w:fldCharType="separate"/>
      </w:r>
      <w:r w:rsidR="005A0916">
        <w:rPr>
          <w:rFonts w:ascii="Meiryo" w:eastAsia="Meiryo" w:hAnsi="Meiryo"/>
          <w:b/>
        </w:rPr>
        <w:pict w14:anchorId="47F0C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395.65pt;height:298.15pt" o:bordertopcolor="this" o:borderleftcolor="this" o:borderbottomcolor="this" o:borderrightcolor="this">
            <v:imagedata r:id="rId21" r:href="rId22"/>
            <w10:bordertop type="single" width="4"/>
            <w10:borderleft type="single" width="4"/>
            <w10:borderbottom type="single" width="4"/>
            <w10:borderright type="single" width="4"/>
          </v:shape>
        </w:pict>
      </w:r>
      <w:r w:rsidR="005A0916">
        <w:rPr>
          <w:rFonts w:ascii="Meiryo" w:eastAsia="Meiryo" w:hAnsi="Meiryo"/>
          <w:b/>
        </w:rPr>
        <w:fldChar w:fldCharType="end"/>
      </w:r>
      <w:r w:rsidR="002F0AB9" w:rsidRPr="00743D3F">
        <w:rPr>
          <w:rFonts w:ascii="Meiryo" w:eastAsia="Meiryo" w:hAnsi="Meiryo"/>
          <w:b/>
        </w:rPr>
        <w:fldChar w:fldCharType="end"/>
      </w:r>
      <w:r w:rsidR="000F0835" w:rsidRPr="00743D3F">
        <w:rPr>
          <w:rFonts w:ascii="Meiryo" w:eastAsia="Meiryo" w:hAnsi="Meiryo" w:hint="eastAsia"/>
          <w:b/>
        </w:rPr>
        <w:fldChar w:fldCharType="end"/>
      </w:r>
      <w:r w:rsidR="00F807C2" w:rsidRPr="00743D3F">
        <w:rPr>
          <w:rFonts w:ascii="Meiryo" w:eastAsia="Meiryo" w:hAnsi="Meiryo" w:hint="eastAsia"/>
          <w:b/>
        </w:rPr>
        <w:fldChar w:fldCharType="end"/>
      </w:r>
      <w:r w:rsidR="00EA7AD4" w:rsidRPr="00743D3F">
        <w:rPr>
          <w:rFonts w:ascii="Meiryo" w:eastAsia="Meiryo" w:hAnsi="Meiryo" w:hint="eastAsia"/>
          <w:b/>
        </w:rPr>
        <w:fldChar w:fldCharType="end"/>
      </w:r>
      <w:r w:rsidR="00CF440C" w:rsidRPr="00743D3F">
        <w:rPr>
          <w:rFonts w:ascii="Meiryo" w:eastAsia="Meiryo" w:hAnsi="Meiryo" w:hint="eastAsia"/>
          <w:b/>
        </w:rPr>
        <w:fldChar w:fldCharType="end"/>
      </w:r>
      <w:r w:rsidR="004673F0" w:rsidRPr="00743D3F">
        <w:rPr>
          <w:rFonts w:ascii="Meiryo" w:eastAsia="Meiryo" w:hAnsi="Meiryo" w:hint="eastAsia"/>
          <w:b/>
        </w:rPr>
        <w:fldChar w:fldCharType="end"/>
      </w:r>
      <w:r w:rsidR="00186A4D" w:rsidRPr="00743D3F">
        <w:rPr>
          <w:rFonts w:ascii="Meiryo" w:eastAsia="Meiryo" w:hAnsi="Meiryo" w:hint="eastAsia"/>
          <w:b/>
        </w:rPr>
        <w:fldChar w:fldCharType="end"/>
      </w:r>
      <w:r w:rsidR="004F7A2A" w:rsidRPr="00743D3F">
        <w:rPr>
          <w:rFonts w:ascii="Meiryo" w:eastAsia="Meiryo" w:hAnsi="Meiryo" w:hint="eastAsia"/>
          <w:b/>
        </w:rPr>
        <w:fldChar w:fldCharType="end"/>
      </w:r>
      <w:r w:rsidR="00476A0D" w:rsidRPr="00743D3F">
        <w:rPr>
          <w:rFonts w:ascii="Meiryo" w:eastAsia="Meiryo" w:hAnsi="Meiryo" w:hint="eastAsia"/>
          <w:b/>
        </w:rPr>
        <w:fldChar w:fldCharType="end"/>
      </w:r>
      <w:r w:rsidR="00745587" w:rsidRPr="00743D3F">
        <w:rPr>
          <w:rFonts w:ascii="Meiryo" w:eastAsia="Meiryo" w:hAnsi="Meiryo" w:hint="eastAsia"/>
          <w:b/>
        </w:rPr>
        <w:fldChar w:fldCharType="end"/>
      </w:r>
      <w:r w:rsidR="00EB1D84" w:rsidRPr="00743D3F">
        <w:rPr>
          <w:rFonts w:ascii="Meiryo" w:eastAsia="Meiryo" w:hAnsi="Meiryo" w:hint="eastAsia"/>
          <w:b/>
        </w:rPr>
        <w:fldChar w:fldCharType="end"/>
      </w:r>
      <w:r w:rsidR="00B0019F" w:rsidRPr="00743D3F">
        <w:rPr>
          <w:rFonts w:ascii="Meiryo" w:eastAsia="Meiryo" w:hAnsi="Meiryo" w:hint="eastAsia"/>
          <w:b/>
        </w:rPr>
        <w:fldChar w:fldCharType="end"/>
      </w:r>
      <w:r w:rsidR="004D5665" w:rsidRPr="00743D3F">
        <w:rPr>
          <w:rFonts w:ascii="Meiryo" w:eastAsia="Meiryo" w:hAnsi="Meiryo" w:hint="eastAsia"/>
          <w:b/>
        </w:rPr>
        <w:fldChar w:fldCharType="end"/>
      </w:r>
      <w:r w:rsidR="004A5C8D" w:rsidRPr="00743D3F">
        <w:rPr>
          <w:rFonts w:ascii="Meiryo" w:eastAsia="Meiryo" w:hAnsi="Meiryo" w:hint="eastAsia"/>
          <w:b/>
        </w:rPr>
        <w:fldChar w:fldCharType="end"/>
      </w:r>
      <w:r w:rsidR="00461F47" w:rsidRPr="00743D3F">
        <w:rPr>
          <w:rFonts w:ascii="Meiryo" w:eastAsia="Meiryo" w:hAnsi="Meiryo" w:hint="eastAsia"/>
          <w:b/>
        </w:rPr>
        <w:fldChar w:fldCharType="end"/>
      </w:r>
      <w:r w:rsidR="00E371F5" w:rsidRPr="00743D3F">
        <w:rPr>
          <w:rFonts w:ascii="Meiryo" w:eastAsia="Meiryo" w:hAnsi="Meiryo" w:hint="eastAsia"/>
          <w:b/>
        </w:rPr>
        <w:fldChar w:fldCharType="end"/>
      </w:r>
      <w:r w:rsidR="002C125F" w:rsidRPr="00743D3F">
        <w:rPr>
          <w:rFonts w:ascii="Meiryo" w:eastAsia="Meiryo" w:hAnsi="Meiryo" w:hint="eastAsia"/>
          <w:b/>
        </w:rPr>
        <w:fldChar w:fldCharType="end"/>
      </w:r>
      <w:r w:rsidR="00312C96" w:rsidRPr="00743D3F">
        <w:rPr>
          <w:rFonts w:ascii="Meiryo" w:eastAsia="Meiryo" w:hAnsi="Meiryo" w:hint="eastAsia"/>
          <w:b/>
        </w:rPr>
        <w:fldChar w:fldCharType="end"/>
      </w:r>
      <w:r w:rsidR="003C3560" w:rsidRPr="00743D3F">
        <w:rPr>
          <w:rFonts w:ascii="Meiryo" w:eastAsia="Meiryo" w:hAnsi="Meiryo" w:hint="eastAsia"/>
          <w:b/>
        </w:rPr>
        <w:fldChar w:fldCharType="end"/>
      </w:r>
      <w:r w:rsidR="00190547" w:rsidRPr="00743D3F">
        <w:rPr>
          <w:rFonts w:ascii="Meiryo" w:eastAsia="Meiryo" w:hAnsi="Meiryo" w:hint="eastAsia"/>
          <w:b/>
        </w:rPr>
        <w:fldChar w:fldCharType="end"/>
      </w:r>
      <w:r w:rsidR="007356B2" w:rsidRPr="00743D3F">
        <w:rPr>
          <w:rFonts w:ascii="Meiryo" w:eastAsia="Meiryo" w:hAnsi="Meiryo" w:hint="eastAsia"/>
          <w:b/>
        </w:rPr>
        <w:fldChar w:fldCharType="end"/>
      </w:r>
      <w:r w:rsidR="00085B7B" w:rsidRPr="00743D3F">
        <w:rPr>
          <w:rFonts w:ascii="Meiryo" w:eastAsia="Meiryo" w:hAnsi="Meiryo" w:hint="eastAsia"/>
          <w:b/>
        </w:rPr>
        <w:fldChar w:fldCharType="end"/>
      </w:r>
      <w:r w:rsidR="001C77A0" w:rsidRPr="00743D3F">
        <w:rPr>
          <w:rFonts w:ascii="Meiryo" w:eastAsia="Meiryo" w:hAnsi="Meiryo" w:hint="eastAsia"/>
          <w:b/>
        </w:rPr>
        <w:fldChar w:fldCharType="end"/>
      </w:r>
      <w:r w:rsidR="00D861E3" w:rsidRPr="00743D3F">
        <w:rPr>
          <w:rFonts w:ascii="Meiryo" w:eastAsia="Meiryo" w:hAnsi="Meiryo" w:hint="eastAsia"/>
          <w:b/>
        </w:rPr>
        <w:fldChar w:fldCharType="end"/>
      </w:r>
      <w:r w:rsidR="004F7186" w:rsidRPr="00743D3F">
        <w:rPr>
          <w:rFonts w:ascii="Meiryo" w:eastAsia="Meiryo" w:hAnsi="Meiryo" w:hint="eastAsia"/>
          <w:b/>
        </w:rPr>
        <w:fldChar w:fldCharType="end"/>
      </w:r>
      <w:r w:rsidRPr="00743D3F">
        <w:rPr>
          <w:rFonts w:ascii="Meiryo" w:eastAsia="Meiryo" w:hAnsi="Meiryo" w:hint="eastAsia"/>
          <w:b/>
        </w:rPr>
        <w:fldChar w:fldCharType="end"/>
      </w:r>
    </w:p>
    <w:p w14:paraId="457AC00D" w14:textId="77777777" w:rsidR="00537432" w:rsidRPr="00743D3F" w:rsidRDefault="00537432" w:rsidP="00537432">
      <w:pPr>
        <w:pStyle w:val="ConcurBodyText"/>
        <w:keepNext/>
        <w:rPr>
          <w:rFonts w:ascii="Meiryo" w:eastAsia="Meiryo" w:hAnsi="Meiryo"/>
        </w:rPr>
      </w:pPr>
      <w:r w:rsidRPr="00743D3F">
        <w:rPr>
          <w:rFonts w:ascii="Meiryo" w:eastAsia="Meiryo" w:hAnsi="Meiryo" w:hint="eastAsia"/>
        </w:rPr>
        <w:lastRenderedPageBreak/>
        <w:t xml:space="preserve">他の製品やサービスが稼働しているときに一部の製品やサービスが利用できない場合、次のように変更されたホームページが表示されます。 </w:t>
      </w:r>
    </w:p>
    <w:p w14:paraId="112698A1" w14:textId="1F8520F7" w:rsidR="00537432" w:rsidRPr="00743D3F" w:rsidRDefault="00537432" w:rsidP="00537432">
      <w:pPr>
        <w:pStyle w:val="ConcurBodyText"/>
        <w:rPr>
          <w:rFonts w:ascii="Meiryo" w:eastAsia="Meiryo" w:hAnsi="Meiryo"/>
        </w:rPr>
      </w:pPr>
      <w:r w:rsidRPr="00743D3F">
        <w:rPr>
          <w:rFonts w:ascii="Meiryo" w:eastAsia="Meiryo" w:hAnsi="Meiryo" w:hint="eastAsia"/>
          <w:noProof/>
        </w:rPr>
        <w:drawing>
          <wp:inline distT="0" distB="0" distL="0" distR="0" wp14:anchorId="7BB241B2" wp14:editId="2904F865">
            <wp:extent cx="5029200" cy="3209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355"/>
                    <a:stretch/>
                  </pic:blipFill>
                  <pic:spPr bwMode="auto">
                    <a:xfrm>
                      <a:off x="0" y="0"/>
                      <a:ext cx="5029200" cy="3209544"/>
                    </a:xfrm>
                    <a:prstGeom prst="rect">
                      <a:avLst/>
                    </a:prstGeom>
                    <a:noFill/>
                    <a:ln>
                      <a:noFill/>
                    </a:ln>
                    <a:extLst>
                      <a:ext uri="{53640926-AAD7-44D8-BBD7-CCE9431645EC}">
                        <a14:shadowObscured xmlns:a14="http://schemas.microsoft.com/office/drawing/2010/main"/>
                      </a:ext>
                    </a:extLst>
                  </pic:spPr>
                </pic:pic>
              </a:graphicData>
            </a:graphic>
          </wp:inline>
        </w:drawing>
      </w:r>
    </w:p>
    <w:p w14:paraId="10BA0D2B" w14:textId="77777777" w:rsidR="00537432" w:rsidRPr="00743D3F" w:rsidRDefault="00537432" w:rsidP="00537432">
      <w:pPr>
        <w:pStyle w:val="ConcurBodyText"/>
        <w:rPr>
          <w:rFonts w:ascii="Meiryo" w:eastAsia="Meiryo" w:hAnsi="Meiryo"/>
        </w:rPr>
      </w:pPr>
      <w:r w:rsidRPr="00743D3F">
        <w:rPr>
          <w:rFonts w:ascii="Meiryo" w:eastAsia="Meiryo" w:hAnsi="Meiryo"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4C97D255" w14:textId="2839CBBB" w:rsidR="00537432" w:rsidRPr="00743D3F" w:rsidRDefault="00537432" w:rsidP="00537432">
      <w:pPr>
        <w:pStyle w:val="ConcurBodyText"/>
        <w:rPr>
          <w:rFonts w:ascii="Meiryo" w:eastAsia="Meiryo" w:hAnsi="Meiryo"/>
        </w:rPr>
      </w:pPr>
      <w:r w:rsidRPr="00743D3F">
        <w:rPr>
          <w:rFonts w:ascii="Meiryo" w:eastAsia="Meiryo" w:hAnsi="Meiryo" w:hint="eastAsia"/>
          <w:noProof/>
        </w:rPr>
        <w:drawing>
          <wp:inline distT="0" distB="0" distL="0" distR="0" wp14:anchorId="008F35A4" wp14:editId="57ED263F">
            <wp:extent cx="5029200" cy="2249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249424"/>
                    </a:xfrm>
                    <a:prstGeom prst="rect">
                      <a:avLst/>
                    </a:prstGeom>
                    <a:noFill/>
                    <a:ln>
                      <a:noFill/>
                    </a:ln>
                  </pic:spPr>
                </pic:pic>
              </a:graphicData>
            </a:graphic>
          </wp:inline>
        </w:drawing>
      </w:r>
    </w:p>
    <w:p w14:paraId="776CEB0E" w14:textId="77777777" w:rsidR="00537432" w:rsidRPr="00743D3F" w:rsidRDefault="00537432" w:rsidP="00537432">
      <w:pPr>
        <w:pStyle w:val="ConcurBodyText"/>
        <w:rPr>
          <w:rFonts w:ascii="Meiryo" w:eastAsia="Meiryo" w:hAnsi="Meiryo"/>
        </w:rPr>
      </w:pPr>
      <w:r w:rsidRPr="00743D3F">
        <w:rPr>
          <w:rFonts w:ascii="Meiryo" w:eastAsia="Meiryo" w:hAnsi="Meiryo" w:hint="eastAsia"/>
        </w:rPr>
        <w:t>新しいホームページへの移行後、すべてのサービスが利用可能な場合、この変更はユーザーに透過的であり、移行前と同じホームページが表示されます。</w:t>
      </w:r>
    </w:p>
    <w:p w14:paraId="288272AC" w14:textId="77777777" w:rsidR="00537432" w:rsidRPr="00743D3F" w:rsidRDefault="00537432" w:rsidP="003963AA">
      <w:pPr>
        <w:pStyle w:val="ConcurBodyText"/>
        <w:keepNext/>
        <w:rPr>
          <w:rFonts w:ascii="Meiryo" w:eastAsia="Meiryo" w:hAnsi="Meiryo"/>
          <w:b/>
          <w:bCs/>
        </w:rPr>
      </w:pPr>
      <w:r w:rsidRPr="00743D3F">
        <w:rPr>
          <w:rFonts w:ascii="Meiryo" w:eastAsia="Meiryo" w:hAnsi="Meiryo" w:hint="eastAsia"/>
          <w:b/>
        </w:rPr>
        <w:lastRenderedPageBreak/>
        <w:t>ホームページの例</w:t>
      </w:r>
    </w:p>
    <w:p w14:paraId="2F75EA41" w14:textId="02894962" w:rsidR="00537432" w:rsidRPr="00743D3F" w:rsidRDefault="00537432" w:rsidP="00537432">
      <w:pPr>
        <w:pStyle w:val="ConcurBodyText"/>
        <w:rPr>
          <w:rFonts w:ascii="Meiryo" w:eastAsia="Meiryo" w:hAnsi="Meiryo"/>
          <w:b/>
          <w:bCs/>
        </w:rPr>
      </w:pPr>
      <w:r w:rsidRPr="00743D3F">
        <w:rPr>
          <w:rFonts w:ascii="Meiryo" w:eastAsia="Meiryo" w:hAnsi="Meiryo" w:hint="eastAsia"/>
          <w:b/>
        </w:rPr>
        <w:fldChar w:fldCharType="begin"/>
      </w:r>
      <w:r w:rsidRPr="00743D3F">
        <w:rPr>
          <w:rFonts w:ascii="Meiryo" w:eastAsia="Meiryo" w:hAnsi="Meiryo" w:hint="eastAsia"/>
          <w:b/>
        </w:rPr>
        <w:instrText xml:space="preserve"> INCLUDEPICTURE  "cid:image004.png@01D6F58E.7870AE20" \* MERGEFORMATINET </w:instrText>
      </w:r>
      <w:r w:rsidRPr="00743D3F">
        <w:rPr>
          <w:rFonts w:ascii="Meiryo" w:eastAsia="Meiryo" w:hAnsi="Meiryo" w:hint="eastAsia"/>
          <w:b/>
        </w:rPr>
        <w:fldChar w:fldCharType="separate"/>
      </w:r>
      <w:r w:rsidR="004F7186" w:rsidRPr="00743D3F">
        <w:rPr>
          <w:rFonts w:ascii="Meiryo" w:eastAsia="Meiryo" w:hAnsi="Meiryo" w:hint="eastAsia"/>
          <w:b/>
        </w:rPr>
        <w:fldChar w:fldCharType="begin"/>
      </w:r>
      <w:r w:rsidR="004F7186" w:rsidRPr="00743D3F">
        <w:rPr>
          <w:rFonts w:ascii="Meiryo" w:eastAsia="Meiryo" w:hAnsi="Meiryo" w:hint="eastAsia"/>
          <w:b/>
        </w:rPr>
        <w:instrText xml:space="preserve"> INCLUDEPICTURE  "cid:image004.png@01D6F58E.7870AE20" \* MERGEFORMATINET </w:instrText>
      </w:r>
      <w:r w:rsidR="004F7186" w:rsidRPr="00743D3F">
        <w:rPr>
          <w:rFonts w:ascii="Meiryo" w:eastAsia="Meiryo" w:hAnsi="Meiryo" w:hint="eastAsia"/>
          <w:b/>
        </w:rPr>
        <w:fldChar w:fldCharType="separate"/>
      </w:r>
      <w:r w:rsidR="00D861E3" w:rsidRPr="00743D3F">
        <w:rPr>
          <w:rFonts w:ascii="Meiryo" w:eastAsia="Meiryo" w:hAnsi="Meiryo" w:hint="eastAsia"/>
          <w:b/>
        </w:rPr>
        <w:fldChar w:fldCharType="begin"/>
      </w:r>
      <w:r w:rsidR="00D861E3" w:rsidRPr="00743D3F">
        <w:rPr>
          <w:rFonts w:ascii="Meiryo" w:eastAsia="Meiryo" w:hAnsi="Meiryo" w:hint="eastAsia"/>
          <w:b/>
        </w:rPr>
        <w:instrText xml:space="preserve"> INCLUDEPICTURE  "cid:image004.png@01D6F58E.7870AE20" \* MERGEFORMATINET </w:instrText>
      </w:r>
      <w:r w:rsidR="00D861E3" w:rsidRPr="00743D3F">
        <w:rPr>
          <w:rFonts w:ascii="Meiryo" w:eastAsia="Meiryo" w:hAnsi="Meiryo" w:hint="eastAsia"/>
          <w:b/>
        </w:rPr>
        <w:fldChar w:fldCharType="separate"/>
      </w:r>
      <w:r w:rsidR="001C77A0" w:rsidRPr="00743D3F">
        <w:rPr>
          <w:rFonts w:ascii="Meiryo" w:eastAsia="Meiryo" w:hAnsi="Meiryo" w:hint="eastAsia"/>
          <w:b/>
        </w:rPr>
        <w:fldChar w:fldCharType="begin"/>
      </w:r>
      <w:r w:rsidR="001C77A0" w:rsidRPr="00743D3F">
        <w:rPr>
          <w:rFonts w:ascii="Meiryo" w:eastAsia="Meiryo" w:hAnsi="Meiryo" w:hint="eastAsia"/>
          <w:b/>
        </w:rPr>
        <w:instrText xml:space="preserve"> INCLUDEPICTURE  "cid:image004.png@01D6F58E.7870AE20" \* MERGEFORMATINET </w:instrText>
      </w:r>
      <w:r w:rsidR="001C77A0" w:rsidRPr="00743D3F">
        <w:rPr>
          <w:rFonts w:ascii="Meiryo" w:eastAsia="Meiryo" w:hAnsi="Meiryo" w:hint="eastAsia"/>
          <w:b/>
        </w:rPr>
        <w:fldChar w:fldCharType="separate"/>
      </w:r>
      <w:r w:rsidR="00085B7B" w:rsidRPr="00743D3F">
        <w:rPr>
          <w:rFonts w:ascii="Meiryo" w:eastAsia="Meiryo" w:hAnsi="Meiryo" w:hint="eastAsia"/>
          <w:b/>
        </w:rPr>
        <w:fldChar w:fldCharType="begin"/>
      </w:r>
      <w:r w:rsidR="00085B7B" w:rsidRPr="00743D3F">
        <w:rPr>
          <w:rFonts w:ascii="Meiryo" w:eastAsia="Meiryo" w:hAnsi="Meiryo" w:hint="eastAsia"/>
          <w:b/>
        </w:rPr>
        <w:instrText xml:space="preserve"> INCLUDEPICTURE  "cid:image004.png@01D6F58E.7870AE20" \* MERGEFORMATINET </w:instrText>
      </w:r>
      <w:r w:rsidR="00085B7B" w:rsidRPr="00743D3F">
        <w:rPr>
          <w:rFonts w:ascii="Meiryo" w:eastAsia="Meiryo" w:hAnsi="Meiryo" w:hint="eastAsia"/>
          <w:b/>
        </w:rPr>
        <w:fldChar w:fldCharType="separate"/>
      </w:r>
      <w:r w:rsidR="007356B2" w:rsidRPr="00743D3F">
        <w:rPr>
          <w:rFonts w:ascii="Meiryo" w:eastAsia="Meiryo" w:hAnsi="Meiryo" w:hint="eastAsia"/>
          <w:b/>
        </w:rPr>
        <w:fldChar w:fldCharType="begin"/>
      </w:r>
      <w:r w:rsidR="007356B2" w:rsidRPr="00743D3F">
        <w:rPr>
          <w:rFonts w:ascii="Meiryo" w:eastAsia="Meiryo" w:hAnsi="Meiryo" w:hint="eastAsia"/>
          <w:b/>
        </w:rPr>
        <w:instrText xml:space="preserve"> INCLUDEPICTURE  "cid:image004.png@01D6F58E.7870AE20" \* MERGEFORMATINET </w:instrText>
      </w:r>
      <w:r w:rsidR="007356B2" w:rsidRPr="00743D3F">
        <w:rPr>
          <w:rFonts w:ascii="Meiryo" w:eastAsia="Meiryo" w:hAnsi="Meiryo" w:hint="eastAsia"/>
          <w:b/>
        </w:rPr>
        <w:fldChar w:fldCharType="separate"/>
      </w:r>
      <w:r w:rsidR="00190547" w:rsidRPr="00743D3F">
        <w:rPr>
          <w:rFonts w:ascii="Meiryo" w:eastAsia="Meiryo" w:hAnsi="Meiryo" w:hint="eastAsia"/>
          <w:b/>
        </w:rPr>
        <w:fldChar w:fldCharType="begin"/>
      </w:r>
      <w:r w:rsidR="00190547" w:rsidRPr="00743D3F">
        <w:rPr>
          <w:rFonts w:ascii="Meiryo" w:eastAsia="Meiryo" w:hAnsi="Meiryo" w:hint="eastAsia"/>
          <w:b/>
        </w:rPr>
        <w:instrText xml:space="preserve"> INCLUDEPICTURE  "cid:image004.png@01D6F58E.7870AE20" \* MERGEFORMATINET </w:instrText>
      </w:r>
      <w:r w:rsidR="00190547" w:rsidRPr="00743D3F">
        <w:rPr>
          <w:rFonts w:ascii="Meiryo" w:eastAsia="Meiryo" w:hAnsi="Meiryo" w:hint="eastAsia"/>
          <w:b/>
        </w:rPr>
        <w:fldChar w:fldCharType="separate"/>
      </w:r>
      <w:r w:rsidR="003C3560" w:rsidRPr="00743D3F">
        <w:rPr>
          <w:rFonts w:ascii="Meiryo" w:eastAsia="Meiryo" w:hAnsi="Meiryo" w:hint="eastAsia"/>
          <w:b/>
        </w:rPr>
        <w:fldChar w:fldCharType="begin"/>
      </w:r>
      <w:r w:rsidR="003C3560" w:rsidRPr="00743D3F">
        <w:rPr>
          <w:rFonts w:ascii="Meiryo" w:eastAsia="Meiryo" w:hAnsi="Meiryo" w:hint="eastAsia"/>
          <w:b/>
        </w:rPr>
        <w:instrText xml:space="preserve"> INCLUDEPICTURE  "cid:image004.png@01D6F58E.7870AE20" \* MERGEFORMATINET </w:instrText>
      </w:r>
      <w:r w:rsidR="003C3560" w:rsidRPr="00743D3F">
        <w:rPr>
          <w:rFonts w:ascii="Meiryo" w:eastAsia="Meiryo" w:hAnsi="Meiryo" w:hint="eastAsia"/>
          <w:b/>
        </w:rPr>
        <w:fldChar w:fldCharType="separate"/>
      </w:r>
      <w:r w:rsidR="00312C96" w:rsidRPr="00743D3F">
        <w:rPr>
          <w:rFonts w:ascii="Meiryo" w:eastAsia="Meiryo" w:hAnsi="Meiryo" w:hint="eastAsia"/>
          <w:b/>
        </w:rPr>
        <w:fldChar w:fldCharType="begin"/>
      </w:r>
      <w:r w:rsidR="00312C96" w:rsidRPr="00743D3F">
        <w:rPr>
          <w:rFonts w:ascii="Meiryo" w:eastAsia="Meiryo" w:hAnsi="Meiryo" w:hint="eastAsia"/>
          <w:b/>
        </w:rPr>
        <w:instrText xml:space="preserve"> INCLUDEPICTURE  "cid:image004.png@01D6F58E.7870AE20" \* MERGEFORMATINET </w:instrText>
      </w:r>
      <w:r w:rsidR="00312C96" w:rsidRPr="00743D3F">
        <w:rPr>
          <w:rFonts w:ascii="Meiryo" w:eastAsia="Meiryo" w:hAnsi="Meiryo" w:hint="eastAsia"/>
          <w:b/>
        </w:rPr>
        <w:fldChar w:fldCharType="separate"/>
      </w:r>
      <w:r w:rsidR="002C125F" w:rsidRPr="00743D3F">
        <w:rPr>
          <w:rFonts w:ascii="Meiryo" w:eastAsia="Meiryo" w:hAnsi="Meiryo" w:hint="eastAsia"/>
          <w:b/>
        </w:rPr>
        <w:fldChar w:fldCharType="begin"/>
      </w:r>
      <w:r w:rsidR="002C125F" w:rsidRPr="00743D3F">
        <w:rPr>
          <w:rFonts w:ascii="Meiryo" w:eastAsia="Meiryo" w:hAnsi="Meiryo" w:hint="eastAsia"/>
          <w:b/>
        </w:rPr>
        <w:instrText xml:space="preserve"> INCLUDEPICTURE  "cid:image004.png@01D6F58E.7870AE20" \* MERGEFORMATINET </w:instrText>
      </w:r>
      <w:r w:rsidR="002C125F" w:rsidRPr="00743D3F">
        <w:rPr>
          <w:rFonts w:ascii="Meiryo" w:eastAsia="Meiryo" w:hAnsi="Meiryo" w:hint="eastAsia"/>
          <w:b/>
        </w:rPr>
        <w:fldChar w:fldCharType="separate"/>
      </w:r>
      <w:r w:rsidR="00E371F5" w:rsidRPr="00743D3F">
        <w:rPr>
          <w:rFonts w:ascii="Meiryo" w:eastAsia="Meiryo" w:hAnsi="Meiryo" w:hint="eastAsia"/>
          <w:b/>
        </w:rPr>
        <w:fldChar w:fldCharType="begin"/>
      </w:r>
      <w:r w:rsidR="00E371F5" w:rsidRPr="00743D3F">
        <w:rPr>
          <w:rFonts w:ascii="Meiryo" w:eastAsia="Meiryo" w:hAnsi="Meiryo" w:hint="eastAsia"/>
          <w:b/>
        </w:rPr>
        <w:instrText xml:space="preserve"> INCLUDEPICTURE  "cid:image004.png@01D6F58E.7870AE20" \* MERGEFORMATINET </w:instrText>
      </w:r>
      <w:r w:rsidR="00E371F5" w:rsidRPr="00743D3F">
        <w:rPr>
          <w:rFonts w:ascii="Meiryo" w:eastAsia="Meiryo" w:hAnsi="Meiryo" w:hint="eastAsia"/>
          <w:b/>
        </w:rPr>
        <w:fldChar w:fldCharType="separate"/>
      </w:r>
      <w:r w:rsidR="00461F47" w:rsidRPr="00743D3F">
        <w:rPr>
          <w:rFonts w:ascii="Meiryo" w:eastAsia="Meiryo" w:hAnsi="Meiryo" w:hint="eastAsia"/>
          <w:b/>
        </w:rPr>
        <w:fldChar w:fldCharType="begin"/>
      </w:r>
      <w:r w:rsidR="00461F47" w:rsidRPr="00743D3F">
        <w:rPr>
          <w:rFonts w:ascii="Meiryo" w:eastAsia="Meiryo" w:hAnsi="Meiryo" w:hint="eastAsia"/>
          <w:b/>
        </w:rPr>
        <w:instrText xml:space="preserve"> INCLUDEPICTURE  "cid:image004.png@01D6F58E.7870AE20" \* MERGEFORMATINET </w:instrText>
      </w:r>
      <w:r w:rsidR="00461F47" w:rsidRPr="00743D3F">
        <w:rPr>
          <w:rFonts w:ascii="Meiryo" w:eastAsia="Meiryo" w:hAnsi="Meiryo" w:hint="eastAsia"/>
          <w:b/>
        </w:rPr>
        <w:fldChar w:fldCharType="separate"/>
      </w:r>
      <w:r w:rsidR="004A5C8D" w:rsidRPr="00743D3F">
        <w:rPr>
          <w:rFonts w:ascii="Meiryo" w:eastAsia="Meiryo" w:hAnsi="Meiryo" w:hint="eastAsia"/>
          <w:b/>
        </w:rPr>
        <w:fldChar w:fldCharType="begin"/>
      </w:r>
      <w:r w:rsidR="004A5C8D" w:rsidRPr="00743D3F">
        <w:rPr>
          <w:rFonts w:ascii="Meiryo" w:eastAsia="Meiryo" w:hAnsi="Meiryo" w:hint="eastAsia"/>
          <w:b/>
        </w:rPr>
        <w:instrText xml:space="preserve"> INCLUDEPICTURE  "cid:image004.png@01D6F58E.7870AE20" \* MERGEFORMATINET </w:instrText>
      </w:r>
      <w:r w:rsidR="004A5C8D" w:rsidRPr="00743D3F">
        <w:rPr>
          <w:rFonts w:ascii="Meiryo" w:eastAsia="Meiryo" w:hAnsi="Meiryo" w:hint="eastAsia"/>
          <w:b/>
        </w:rPr>
        <w:fldChar w:fldCharType="separate"/>
      </w:r>
      <w:r w:rsidR="004D5665" w:rsidRPr="00743D3F">
        <w:rPr>
          <w:rFonts w:ascii="Meiryo" w:eastAsia="Meiryo" w:hAnsi="Meiryo" w:hint="eastAsia"/>
          <w:b/>
        </w:rPr>
        <w:fldChar w:fldCharType="begin"/>
      </w:r>
      <w:r w:rsidR="004D5665" w:rsidRPr="00743D3F">
        <w:rPr>
          <w:rFonts w:ascii="Meiryo" w:eastAsia="Meiryo" w:hAnsi="Meiryo" w:hint="eastAsia"/>
          <w:b/>
        </w:rPr>
        <w:instrText xml:space="preserve"> INCLUDEPICTURE  "cid:image004.png@01D6F58E.7870AE20" \* MERGEFORMATINET </w:instrText>
      </w:r>
      <w:r w:rsidR="004D5665" w:rsidRPr="00743D3F">
        <w:rPr>
          <w:rFonts w:ascii="Meiryo" w:eastAsia="Meiryo" w:hAnsi="Meiryo" w:hint="eastAsia"/>
          <w:b/>
        </w:rPr>
        <w:fldChar w:fldCharType="separate"/>
      </w:r>
      <w:r w:rsidR="00B0019F" w:rsidRPr="00743D3F">
        <w:rPr>
          <w:rFonts w:ascii="Meiryo" w:eastAsia="Meiryo" w:hAnsi="Meiryo" w:hint="eastAsia"/>
          <w:b/>
        </w:rPr>
        <w:fldChar w:fldCharType="begin"/>
      </w:r>
      <w:r w:rsidR="00B0019F" w:rsidRPr="00743D3F">
        <w:rPr>
          <w:rFonts w:ascii="Meiryo" w:eastAsia="Meiryo" w:hAnsi="Meiryo" w:hint="eastAsia"/>
          <w:b/>
        </w:rPr>
        <w:instrText xml:space="preserve"> INCLUDEPICTURE  "cid:image004.png@01D6F58E.7870AE20" \* MERGEFORMATINET </w:instrText>
      </w:r>
      <w:r w:rsidR="00B0019F" w:rsidRPr="00743D3F">
        <w:rPr>
          <w:rFonts w:ascii="Meiryo" w:eastAsia="Meiryo" w:hAnsi="Meiryo" w:hint="eastAsia"/>
          <w:b/>
        </w:rPr>
        <w:fldChar w:fldCharType="separate"/>
      </w:r>
      <w:r w:rsidR="00EB1D84" w:rsidRPr="00743D3F">
        <w:rPr>
          <w:rFonts w:ascii="Meiryo" w:eastAsia="Meiryo" w:hAnsi="Meiryo" w:hint="eastAsia"/>
          <w:b/>
        </w:rPr>
        <w:fldChar w:fldCharType="begin"/>
      </w:r>
      <w:r w:rsidR="00EB1D84" w:rsidRPr="00743D3F">
        <w:rPr>
          <w:rFonts w:ascii="Meiryo" w:eastAsia="Meiryo" w:hAnsi="Meiryo" w:hint="eastAsia"/>
          <w:b/>
        </w:rPr>
        <w:instrText xml:space="preserve"> INCLUDEPICTURE  "cid:image004.png@01D6F58E.7870AE20" \* MERGEFORMATINET </w:instrText>
      </w:r>
      <w:r w:rsidR="00EB1D84" w:rsidRPr="00743D3F">
        <w:rPr>
          <w:rFonts w:ascii="Meiryo" w:eastAsia="Meiryo" w:hAnsi="Meiryo" w:hint="eastAsia"/>
          <w:b/>
        </w:rPr>
        <w:fldChar w:fldCharType="separate"/>
      </w:r>
      <w:r w:rsidR="00745587" w:rsidRPr="00743D3F">
        <w:rPr>
          <w:rFonts w:ascii="Meiryo" w:eastAsia="Meiryo" w:hAnsi="Meiryo" w:hint="eastAsia"/>
          <w:b/>
        </w:rPr>
        <w:fldChar w:fldCharType="begin"/>
      </w:r>
      <w:r w:rsidR="00745587" w:rsidRPr="00743D3F">
        <w:rPr>
          <w:rFonts w:ascii="Meiryo" w:eastAsia="Meiryo" w:hAnsi="Meiryo" w:hint="eastAsia"/>
          <w:b/>
        </w:rPr>
        <w:instrText xml:space="preserve"> INCLUDEPICTURE  "cid:image004.png@01D6F58E.7870AE20" \* MERGEFORMATINET </w:instrText>
      </w:r>
      <w:r w:rsidR="00745587" w:rsidRPr="00743D3F">
        <w:rPr>
          <w:rFonts w:ascii="Meiryo" w:eastAsia="Meiryo" w:hAnsi="Meiryo" w:hint="eastAsia"/>
          <w:b/>
        </w:rPr>
        <w:fldChar w:fldCharType="separate"/>
      </w:r>
      <w:r w:rsidR="00476A0D" w:rsidRPr="00743D3F">
        <w:rPr>
          <w:rFonts w:ascii="Meiryo" w:eastAsia="Meiryo" w:hAnsi="Meiryo" w:hint="eastAsia"/>
          <w:b/>
        </w:rPr>
        <w:fldChar w:fldCharType="begin"/>
      </w:r>
      <w:r w:rsidR="00476A0D" w:rsidRPr="00743D3F">
        <w:rPr>
          <w:rFonts w:ascii="Meiryo" w:eastAsia="Meiryo" w:hAnsi="Meiryo" w:hint="eastAsia"/>
          <w:b/>
        </w:rPr>
        <w:instrText xml:space="preserve"> INCLUDEPICTURE  "cid:image004.png@01D6F58E.7870AE20" \* MERGEFORMATINET </w:instrText>
      </w:r>
      <w:r w:rsidR="00476A0D" w:rsidRPr="00743D3F">
        <w:rPr>
          <w:rFonts w:ascii="Meiryo" w:eastAsia="Meiryo" w:hAnsi="Meiryo" w:hint="eastAsia"/>
          <w:b/>
        </w:rPr>
        <w:fldChar w:fldCharType="separate"/>
      </w:r>
      <w:r w:rsidR="004F7A2A" w:rsidRPr="00743D3F">
        <w:rPr>
          <w:rFonts w:ascii="Meiryo" w:eastAsia="Meiryo" w:hAnsi="Meiryo" w:hint="eastAsia"/>
          <w:b/>
        </w:rPr>
        <w:fldChar w:fldCharType="begin"/>
      </w:r>
      <w:r w:rsidR="004F7A2A" w:rsidRPr="00743D3F">
        <w:rPr>
          <w:rFonts w:ascii="Meiryo" w:eastAsia="Meiryo" w:hAnsi="Meiryo" w:hint="eastAsia"/>
          <w:b/>
        </w:rPr>
        <w:instrText xml:space="preserve"> INCLUDEPICTURE  "cid:image004.png@01D6F58E.7870AE20" \* MERGEFORMATINET </w:instrText>
      </w:r>
      <w:r w:rsidR="004F7A2A" w:rsidRPr="00743D3F">
        <w:rPr>
          <w:rFonts w:ascii="Meiryo" w:eastAsia="Meiryo" w:hAnsi="Meiryo" w:hint="eastAsia"/>
          <w:b/>
        </w:rPr>
        <w:fldChar w:fldCharType="separate"/>
      </w:r>
      <w:r w:rsidR="00186A4D" w:rsidRPr="00743D3F">
        <w:rPr>
          <w:rFonts w:ascii="Meiryo" w:eastAsia="Meiryo" w:hAnsi="Meiryo" w:hint="eastAsia"/>
          <w:b/>
        </w:rPr>
        <w:fldChar w:fldCharType="begin"/>
      </w:r>
      <w:r w:rsidR="00186A4D" w:rsidRPr="00743D3F">
        <w:rPr>
          <w:rFonts w:ascii="Meiryo" w:eastAsia="Meiryo" w:hAnsi="Meiryo" w:hint="eastAsia"/>
          <w:b/>
        </w:rPr>
        <w:instrText xml:space="preserve"> INCLUDEPICTURE  "cid:image004.png@01D6F58E.7870AE20" \* MERGEFORMATINET </w:instrText>
      </w:r>
      <w:r w:rsidR="00186A4D" w:rsidRPr="00743D3F">
        <w:rPr>
          <w:rFonts w:ascii="Meiryo" w:eastAsia="Meiryo" w:hAnsi="Meiryo" w:hint="eastAsia"/>
          <w:b/>
        </w:rPr>
        <w:fldChar w:fldCharType="separate"/>
      </w:r>
      <w:r w:rsidR="004673F0" w:rsidRPr="00743D3F">
        <w:rPr>
          <w:rFonts w:ascii="Meiryo" w:eastAsia="Meiryo" w:hAnsi="Meiryo" w:hint="eastAsia"/>
          <w:b/>
        </w:rPr>
        <w:fldChar w:fldCharType="begin"/>
      </w:r>
      <w:r w:rsidR="004673F0" w:rsidRPr="00743D3F">
        <w:rPr>
          <w:rFonts w:ascii="Meiryo" w:eastAsia="Meiryo" w:hAnsi="Meiryo" w:hint="eastAsia"/>
          <w:b/>
        </w:rPr>
        <w:instrText xml:space="preserve"> INCLUDEPICTURE  "cid:image004.png@01D6F58E.7870AE20" \* MERGEFORMATINET </w:instrText>
      </w:r>
      <w:r w:rsidR="004673F0" w:rsidRPr="00743D3F">
        <w:rPr>
          <w:rFonts w:ascii="Meiryo" w:eastAsia="Meiryo" w:hAnsi="Meiryo" w:hint="eastAsia"/>
          <w:b/>
        </w:rPr>
        <w:fldChar w:fldCharType="separate"/>
      </w:r>
      <w:r w:rsidR="00CF440C" w:rsidRPr="00743D3F">
        <w:rPr>
          <w:rFonts w:ascii="Meiryo" w:eastAsia="Meiryo" w:hAnsi="Meiryo" w:hint="eastAsia"/>
          <w:b/>
        </w:rPr>
        <w:fldChar w:fldCharType="begin"/>
      </w:r>
      <w:r w:rsidR="00CF440C" w:rsidRPr="00743D3F">
        <w:rPr>
          <w:rFonts w:ascii="Meiryo" w:eastAsia="Meiryo" w:hAnsi="Meiryo" w:hint="eastAsia"/>
          <w:b/>
        </w:rPr>
        <w:instrText xml:space="preserve"> INCLUDEPICTURE  "cid:image004.png@01D6F58E.7870AE20" \* MERGEFORMATINET </w:instrText>
      </w:r>
      <w:r w:rsidR="00CF440C" w:rsidRPr="00743D3F">
        <w:rPr>
          <w:rFonts w:ascii="Meiryo" w:eastAsia="Meiryo" w:hAnsi="Meiryo" w:hint="eastAsia"/>
          <w:b/>
        </w:rPr>
        <w:fldChar w:fldCharType="separate"/>
      </w:r>
      <w:r w:rsidR="00EA7AD4" w:rsidRPr="00743D3F">
        <w:rPr>
          <w:rFonts w:ascii="Meiryo" w:eastAsia="Meiryo" w:hAnsi="Meiryo" w:hint="eastAsia"/>
          <w:b/>
        </w:rPr>
        <w:fldChar w:fldCharType="begin"/>
      </w:r>
      <w:r w:rsidR="00EA7AD4" w:rsidRPr="00743D3F">
        <w:rPr>
          <w:rFonts w:ascii="Meiryo" w:eastAsia="Meiryo" w:hAnsi="Meiryo" w:hint="eastAsia"/>
          <w:b/>
        </w:rPr>
        <w:instrText xml:space="preserve"> INCLUDEPICTURE  "cid:image004.png@01D6F58E.7870AE20" \* MERGEFORMATINET </w:instrText>
      </w:r>
      <w:r w:rsidR="00EA7AD4" w:rsidRPr="00743D3F">
        <w:rPr>
          <w:rFonts w:ascii="Meiryo" w:eastAsia="Meiryo" w:hAnsi="Meiryo" w:hint="eastAsia"/>
          <w:b/>
        </w:rPr>
        <w:fldChar w:fldCharType="separate"/>
      </w:r>
      <w:r w:rsidR="00F807C2" w:rsidRPr="00743D3F">
        <w:rPr>
          <w:rFonts w:ascii="Meiryo" w:eastAsia="Meiryo" w:hAnsi="Meiryo" w:hint="eastAsia"/>
          <w:b/>
        </w:rPr>
        <w:fldChar w:fldCharType="begin"/>
      </w:r>
      <w:r w:rsidR="00F807C2" w:rsidRPr="00743D3F">
        <w:rPr>
          <w:rFonts w:ascii="Meiryo" w:eastAsia="Meiryo" w:hAnsi="Meiryo" w:hint="eastAsia"/>
          <w:b/>
        </w:rPr>
        <w:instrText xml:space="preserve"> INCLUDEPICTURE  "cid:image004.png@01D6F58E.7870AE20" \* MERGEFORMATINET </w:instrText>
      </w:r>
      <w:r w:rsidR="00F807C2" w:rsidRPr="00743D3F">
        <w:rPr>
          <w:rFonts w:ascii="Meiryo" w:eastAsia="Meiryo" w:hAnsi="Meiryo" w:hint="eastAsia"/>
          <w:b/>
        </w:rPr>
        <w:fldChar w:fldCharType="separate"/>
      </w:r>
      <w:r w:rsidR="000F0835" w:rsidRPr="00743D3F">
        <w:rPr>
          <w:rFonts w:ascii="Meiryo" w:eastAsia="Meiryo" w:hAnsi="Meiryo" w:hint="eastAsia"/>
          <w:b/>
        </w:rPr>
        <w:fldChar w:fldCharType="begin"/>
      </w:r>
      <w:r w:rsidR="000F0835" w:rsidRPr="00743D3F">
        <w:rPr>
          <w:rFonts w:ascii="Meiryo" w:eastAsia="Meiryo" w:hAnsi="Meiryo" w:hint="eastAsia"/>
          <w:b/>
        </w:rPr>
        <w:instrText xml:space="preserve"> INCLUDEPICTURE  "cid:image004.png@01D6F58E.7870AE20" \* MERGEFORMATINET </w:instrText>
      </w:r>
      <w:r w:rsidR="000F0835" w:rsidRPr="00743D3F">
        <w:rPr>
          <w:rFonts w:ascii="Meiryo" w:eastAsia="Meiryo" w:hAnsi="Meiryo" w:hint="eastAsia"/>
          <w:b/>
        </w:rPr>
        <w:fldChar w:fldCharType="separate"/>
      </w:r>
      <w:r w:rsidR="002F0AB9" w:rsidRPr="00743D3F">
        <w:rPr>
          <w:rFonts w:ascii="Meiryo" w:eastAsia="Meiryo" w:hAnsi="Meiryo"/>
          <w:b/>
        </w:rPr>
        <w:fldChar w:fldCharType="begin"/>
      </w:r>
      <w:r w:rsidR="002F0AB9" w:rsidRPr="00743D3F">
        <w:rPr>
          <w:rFonts w:ascii="Meiryo" w:eastAsia="Meiryo" w:hAnsi="Meiryo"/>
          <w:b/>
        </w:rPr>
        <w:instrText xml:space="preserve"> INCLUDEPICTURE  "cid:image004.png@01D6F58E.7870AE20" \* MERGEFORMATINET </w:instrText>
      </w:r>
      <w:r w:rsidR="002F0AB9" w:rsidRPr="00743D3F">
        <w:rPr>
          <w:rFonts w:ascii="Meiryo" w:eastAsia="Meiryo" w:hAnsi="Meiryo"/>
          <w:b/>
        </w:rPr>
        <w:fldChar w:fldCharType="separate"/>
      </w:r>
      <w:r w:rsidR="005A0916">
        <w:rPr>
          <w:rFonts w:ascii="Meiryo" w:eastAsia="Meiryo" w:hAnsi="Meiryo"/>
          <w:b/>
        </w:rPr>
        <w:fldChar w:fldCharType="begin"/>
      </w:r>
      <w:r w:rsidR="005A0916">
        <w:rPr>
          <w:rFonts w:ascii="Meiryo" w:eastAsia="Meiryo" w:hAnsi="Meiryo"/>
          <w:b/>
        </w:rPr>
        <w:instrText xml:space="preserve"> </w:instrText>
      </w:r>
      <w:r w:rsidR="005A0916">
        <w:rPr>
          <w:rFonts w:ascii="Meiryo" w:eastAsia="Meiryo" w:hAnsi="Meiryo"/>
          <w:b/>
        </w:rPr>
        <w:instrText>INCLUDEPICTURE  "cid:image004.png@01</w:instrText>
      </w:r>
      <w:r w:rsidR="005A0916">
        <w:rPr>
          <w:rFonts w:ascii="Meiryo" w:eastAsia="Meiryo" w:hAnsi="Meiryo"/>
          <w:b/>
        </w:rPr>
        <w:instrText>D6F58E.7870AE20" \* MERGEFORMATINET</w:instrText>
      </w:r>
      <w:r w:rsidR="005A0916">
        <w:rPr>
          <w:rFonts w:ascii="Meiryo" w:eastAsia="Meiryo" w:hAnsi="Meiryo"/>
          <w:b/>
        </w:rPr>
        <w:instrText xml:space="preserve"> </w:instrText>
      </w:r>
      <w:r w:rsidR="005A0916">
        <w:rPr>
          <w:rFonts w:ascii="Meiryo" w:eastAsia="Meiryo" w:hAnsi="Meiryo"/>
          <w:b/>
        </w:rPr>
        <w:fldChar w:fldCharType="separate"/>
      </w:r>
      <w:r w:rsidR="005A0916">
        <w:rPr>
          <w:rFonts w:ascii="Meiryo" w:eastAsia="Meiryo" w:hAnsi="Meiryo"/>
          <w:b/>
        </w:rPr>
        <w:pict w14:anchorId="11097E51">
          <v:shape id="_x0000_i1026" type="#_x0000_t75" alt="Graphical user interface, application, email&#10;&#10;Description automatically generated" style="width:324.4pt;height:241.5pt" o:bordertopcolor="this" o:borderleftcolor="this" o:borderbottomcolor="this" o:borderrightcolor="this">
            <v:imagedata r:id="rId25" r:href="rId26"/>
            <w10:bordertop type="single" width="4"/>
            <w10:borderleft type="single" width="4"/>
            <w10:borderbottom type="single" width="4"/>
            <w10:borderright type="single" width="4"/>
          </v:shape>
        </w:pict>
      </w:r>
      <w:r w:rsidR="005A0916">
        <w:rPr>
          <w:rFonts w:ascii="Meiryo" w:eastAsia="Meiryo" w:hAnsi="Meiryo"/>
          <w:b/>
        </w:rPr>
        <w:fldChar w:fldCharType="end"/>
      </w:r>
      <w:r w:rsidR="002F0AB9" w:rsidRPr="00743D3F">
        <w:rPr>
          <w:rFonts w:ascii="Meiryo" w:eastAsia="Meiryo" w:hAnsi="Meiryo"/>
          <w:b/>
        </w:rPr>
        <w:fldChar w:fldCharType="end"/>
      </w:r>
      <w:r w:rsidR="000F0835" w:rsidRPr="00743D3F">
        <w:rPr>
          <w:rFonts w:ascii="Meiryo" w:eastAsia="Meiryo" w:hAnsi="Meiryo" w:hint="eastAsia"/>
          <w:b/>
        </w:rPr>
        <w:fldChar w:fldCharType="end"/>
      </w:r>
      <w:r w:rsidR="00F807C2" w:rsidRPr="00743D3F">
        <w:rPr>
          <w:rFonts w:ascii="Meiryo" w:eastAsia="Meiryo" w:hAnsi="Meiryo" w:hint="eastAsia"/>
          <w:b/>
        </w:rPr>
        <w:fldChar w:fldCharType="end"/>
      </w:r>
      <w:r w:rsidR="00EA7AD4" w:rsidRPr="00743D3F">
        <w:rPr>
          <w:rFonts w:ascii="Meiryo" w:eastAsia="Meiryo" w:hAnsi="Meiryo" w:hint="eastAsia"/>
          <w:b/>
        </w:rPr>
        <w:fldChar w:fldCharType="end"/>
      </w:r>
      <w:r w:rsidR="00CF440C" w:rsidRPr="00743D3F">
        <w:rPr>
          <w:rFonts w:ascii="Meiryo" w:eastAsia="Meiryo" w:hAnsi="Meiryo" w:hint="eastAsia"/>
          <w:b/>
        </w:rPr>
        <w:fldChar w:fldCharType="end"/>
      </w:r>
      <w:r w:rsidR="004673F0" w:rsidRPr="00743D3F">
        <w:rPr>
          <w:rFonts w:ascii="Meiryo" w:eastAsia="Meiryo" w:hAnsi="Meiryo" w:hint="eastAsia"/>
          <w:b/>
        </w:rPr>
        <w:fldChar w:fldCharType="end"/>
      </w:r>
      <w:r w:rsidR="00186A4D" w:rsidRPr="00743D3F">
        <w:rPr>
          <w:rFonts w:ascii="Meiryo" w:eastAsia="Meiryo" w:hAnsi="Meiryo" w:hint="eastAsia"/>
          <w:b/>
        </w:rPr>
        <w:fldChar w:fldCharType="end"/>
      </w:r>
      <w:r w:rsidR="004F7A2A" w:rsidRPr="00743D3F">
        <w:rPr>
          <w:rFonts w:ascii="Meiryo" w:eastAsia="Meiryo" w:hAnsi="Meiryo" w:hint="eastAsia"/>
          <w:b/>
        </w:rPr>
        <w:fldChar w:fldCharType="end"/>
      </w:r>
      <w:r w:rsidR="00476A0D" w:rsidRPr="00743D3F">
        <w:rPr>
          <w:rFonts w:ascii="Meiryo" w:eastAsia="Meiryo" w:hAnsi="Meiryo" w:hint="eastAsia"/>
          <w:b/>
        </w:rPr>
        <w:fldChar w:fldCharType="end"/>
      </w:r>
      <w:r w:rsidR="00745587" w:rsidRPr="00743D3F">
        <w:rPr>
          <w:rFonts w:ascii="Meiryo" w:eastAsia="Meiryo" w:hAnsi="Meiryo" w:hint="eastAsia"/>
          <w:b/>
        </w:rPr>
        <w:fldChar w:fldCharType="end"/>
      </w:r>
      <w:r w:rsidR="00EB1D84" w:rsidRPr="00743D3F">
        <w:rPr>
          <w:rFonts w:ascii="Meiryo" w:eastAsia="Meiryo" w:hAnsi="Meiryo" w:hint="eastAsia"/>
          <w:b/>
        </w:rPr>
        <w:fldChar w:fldCharType="end"/>
      </w:r>
      <w:r w:rsidR="00B0019F" w:rsidRPr="00743D3F">
        <w:rPr>
          <w:rFonts w:ascii="Meiryo" w:eastAsia="Meiryo" w:hAnsi="Meiryo" w:hint="eastAsia"/>
          <w:b/>
        </w:rPr>
        <w:fldChar w:fldCharType="end"/>
      </w:r>
      <w:r w:rsidR="004D5665" w:rsidRPr="00743D3F">
        <w:rPr>
          <w:rFonts w:ascii="Meiryo" w:eastAsia="Meiryo" w:hAnsi="Meiryo" w:hint="eastAsia"/>
          <w:b/>
        </w:rPr>
        <w:fldChar w:fldCharType="end"/>
      </w:r>
      <w:r w:rsidR="004A5C8D" w:rsidRPr="00743D3F">
        <w:rPr>
          <w:rFonts w:ascii="Meiryo" w:eastAsia="Meiryo" w:hAnsi="Meiryo" w:hint="eastAsia"/>
          <w:b/>
        </w:rPr>
        <w:fldChar w:fldCharType="end"/>
      </w:r>
      <w:r w:rsidR="00461F47" w:rsidRPr="00743D3F">
        <w:rPr>
          <w:rFonts w:ascii="Meiryo" w:eastAsia="Meiryo" w:hAnsi="Meiryo" w:hint="eastAsia"/>
          <w:b/>
        </w:rPr>
        <w:fldChar w:fldCharType="end"/>
      </w:r>
      <w:r w:rsidR="00E371F5" w:rsidRPr="00743D3F">
        <w:rPr>
          <w:rFonts w:ascii="Meiryo" w:eastAsia="Meiryo" w:hAnsi="Meiryo" w:hint="eastAsia"/>
          <w:b/>
        </w:rPr>
        <w:fldChar w:fldCharType="end"/>
      </w:r>
      <w:r w:rsidR="002C125F" w:rsidRPr="00743D3F">
        <w:rPr>
          <w:rFonts w:ascii="Meiryo" w:eastAsia="Meiryo" w:hAnsi="Meiryo" w:hint="eastAsia"/>
          <w:b/>
        </w:rPr>
        <w:fldChar w:fldCharType="end"/>
      </w:r>
      <w:r w:rsidR="00312C96" w:rsidRPr="00743D3F">
        <w:rPr>
          <w:rFonts w:ascii="Meiryo" w:eastAsia="Meiryo" w:hAnsi="Meiryo" w:hint="eastAsia"/>
          <w:b/>
        </w:rPr>
        <w:fldChar w:fldCharType="end"/>
      </w:r>
      <w:r w:rsidR="003C3560" w:rsidRPr="00743D3F">
        <w:rPr>
          <w:rFonts w:ascii="Meiryo" w:eastAsia="Meiryo" w:hAnsi="Meiryo" w:hint="eastAsia"/>
          <w:b/>
        </w:rPr>
        <w:fldChar w:fldCharType="end"/>
      </w:r>
      <w:r w:rsidR="00190547" w:rsidRPr="00743D3F">
        <w:rPr>
          <w:rFonts w:ascii="Meiryo" w:eastAsia="Meiryo" w:hAnsi="Meiryo" w:hint="eastAsia"/>
          <w:b/>
        </w:rPr>
        <w:fldChar w:fldCharType="end"/>
      </w:r>
      <w:r w:rsidR="007356B2" w:rsidRPr="00743D3F">
        <w:rPr>
          <w:rFonts w:ascii="Meiryo" w:eastAsia="Meiryo" w:hAnsi="Meiryo" w:hint="eastAsia"/>
          <w:b/>
        </w:rPr>
        <w:fldChar w:fldCharType="end"/>
      </w:r>
      <w:r w:rsidR="00085B7B" w:rsidRPr="00743D3F">
        <w:rPr>
          <w:rFonts w:ascii="Meiryo" w:eastAsia="Meiryo" w:hAnsi="Meiryo" w:hint="eastAsia"/>
          <w:b/>
        </w:rPr>
        <w:fldChar w:fldCharType="end"/>
      </w:r>
      <w:r w:rsidR="001C77A0" w:rsidRPr="00743D3F">
        <w:rPr>
          <w:rFonts w:ascii="Meiryo" w:eastAsia="Meiryo" w:hAnsi="Meiryo" w:hint="eastAsia"/>
          <w:b/>
        </w:rPr>
        <w:fldChar w:fldCharType="end"/>
      </w:r>
      <w:r w:rsidR="00D861E3" w:rsidRPr="00743D3F">
        <w:rPr>
          <w:rFonts w:ascii="Meiryo" w:eastAsia="Meiryo" w:hAnsi="Meiryo" w:hint="eastAsia"/>
          <w:b/>
        </w:rPr>
        <w:fldChar w:fldCharType="end"/>
      </w:r>
      <w:r w:rsidR="004F7186" w:rsidRPr="00743D3F">
        <w:rPr>
          <w:rFonts w:ascii="Meiryo" w:eastAsia="Meiryo" w:hAnsi="Meiryo" w:hint="eastAsia"/>
          <w:b/>
        </w:rPr>
        <w:fldChar w:fldCharType="end"/>
      </w:r>
      <w:r w:rsidRPr="00743D3F">
        <w:rPr>
          <w:rFonts w:ascii="Meiryo" w:eastAsia="Meiryo" w:hAnsi="Meiryo" w:hint="eastAsia"/>
          <w:b/>
        </w:rPr>
        <w:fldChar w:fldCharType="end"/>
      </w:r>
    </w:p>
    <w:p w14:paraId="59A89B2D" w14:textId="77777777" w:rsidR="00537432" w:rsidRPr="00743D3F" w:rsidRDefault="00537432" w:rsidP="00537432">
      <w:pPr>
        <w:pStyle w:val="Heading4"/>
        <w:rPr>
          <w:rFonts w:ascii="Meiryo" w:eastAsia="Meiryo" w:hAnsi="Meiryo"/>
          <w:i w:val="0"/>
        </w:rPr>
      </w:pPr>
      <w:r w:rsidRPr="00743D3F">
        <w:rPr>
          <w:rFonts w:ascii="Meiryo" w:eastAsia="Meiryo" w:hAnsi="Meiryo" w:hint="eastAsia"/>
          <w:i w:val="0"/>
        </w:rPr>
        <w:t>設定とアクティブ化</w:t>
      </w:r>
    </w:p>
    <w:p w14:paraId="4F990EAE" w14:textId="3D9D296E" w:rsidR="00537432" w:rsidRPr="00743D3F" w:rsidRDefault="00537432" w:rsidP="00537432">
      <w:pPr>
        <w:pStyle w:val="ConcurBodyText"/>
        <w:rPr>
          <w:rFonts w:ascii="Meiryo" w:eastAsia="Meiryo" w:hAnsi="Meiryo"/>
        </w:rPr>
      </w:pPr>
      <w:r w:rsidRPr="00743D3F">
        <w:rPr>
          <w:rFonts w:ascii="Meiryo" w:eastAsia="Meiryo" w:hAnsi="Meiryo" w:hint="eastAsia"/>
        </w:rPr>
        <w:t>この変更は自動的に有効になります。設定やアクティブ化は必要ありません。</w:t>
      </w:r>
    </w:p>
    <w:p w14:paraId="3E720295" w14:textId="77777777" w:rsidR="001B7A4B" w:rsidRPr="00743D3F" w:rsidRDefault="001B7A4B" w:rsidP="001B7A4B">
      <w:pPr>
        <w:pStyle w:val="Heading3"/>
        <w:rPr>
          <w:rFonts w:ascii="Meiryo" w:eastAsia="Meiryo" w:hAnsi="Meiryo"/>
        </w:rPr>
      </w:pPr>
      <w:bookmarkStart w:id="10" w:name="_Toc98939399"/>
      <w:r w:rsidRPr="00743D3F">
        <w:rPr>
          <w:rFonts w:ascii="Meiryo" w:eastAsia="Meiryo" w:hAnsi="Meiryo" w:hint="eastAsia"/>
        </w:rPr>
        <w:t>** 進行中 ** SAP Concur の AWS クラウド プラットフォームへの移行</w:t>
      </w:r>
      <w:bookmarkEnd w:id="10"/>
    </w:p>
    <w:p w14:paraId="36D9D935" w14:textId="77777777" w:rsidR="001B7A4B" w:rsidRPr="00743D3F" w:rsidRDefault="001B7A4B" w:rsidP="001B7A4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743D3F"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743D3F" w:rsidRDefault="001B7A4B" w:rsidP="00B0019F">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743D3F" w:rsidRDefault="001B7A4B" w:rsidP="00B0019F">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743D3F" w:rsidRDefault="001B7A4B" w:rsidP="00B0019F">
            <w:pPr>
              <w:pStyle w:val="ConcurTableHeadCentered8pt"/>
              <w:rPr>
                <w:rFonts w:ascii="Meiryo" w:eastAsia="Meiryo" w:hAnsi="Meiryo"/>
              </w:rPr>
            </w:pPr>
            <w:r w:rsidRPr="00743D3F">
              <w:rPr>
                <w:rFonts w:ascii="Meiryo" w:eastAsia="Meiryo" w:hAnsi="Meiryo" w:hint="eastAsia"/>
              </w:rPr>
              <w:t>機能のリリース予定日</w:t>
            </w:r>
          </w:p>
        </w:tc>
      </w:tr>
      <w:tr w:rsidR="001B7A4B" w:rsidRPr="00743D3F"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743D3F" w:rsidRDefault="001B7A4B" w:rsidP="00B0019F">
            <w:pPr>
              <w:pStyle w:val="ConcurTableText8ptCenter"/>
              <w:keepNext/>
              <w:rPr>
                <w:rFonts w:ascii="Meiryo" w:eastAsia="Meiryo" w:hAnsi="Meiryo"/>
              </w:rPr>
            </w:pPr>
            <w:r w:rsidRPr="00743D3F">
              <w:rPr>
                <w:rFonts w:ascii="Meiryo" w:eastAsia="Meiryo" w:hAnsi="Meiryo"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743D3F" w:rsidRDefault="00082AA8" w:rsidP="00B0019F">
            <w:pPr>
              <w:pStyle w:val="ConcurTableText8ptCenter"/>
              <w:keepNext/>
              <w:rPr>
                <w:rFonts w:ascii="Meiryo" w:eastAsia="Meiryo" w:hAnsi="Meiryo"/>
              </w:rPr>
            </w:pPr>
            <w:r w:rsidRPr="00743D3F">
              <w:rPr>
                <w:rFonts w:ascii="Meiryo" w:eastAsia="Meiryo" w:hAnsi="Meiryo" w:hint="eastAsia"/>
                <w:highlight w:val="yellow"/>
              </w:rPr>
              <w:t>2022年03月18日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743D3F" w:rsidRDefault="001B7A4B" w:rsidP="00B0019F">
            <w:pPr>
              <w:pStyle w:val="ConcurTableText8ptCenter"/>
              <w:keepNext/>
              <w:rPr>
                <w:rFonts w:ascii="Meiryo" w:eastAsia="Meiryo" w:hAnsi="Meiryo"/>
              </w:rPr>
            </w:pPr>
            <w:r w:rsidRPr="00743D3F">
              <w:rPr>
                <w:rFonts w:ascii="Meiryo" w:eastAsia="Meiryo" w:hAnsi="Meiryo" w:hint="eastAsia"/>
              </w:rPr>
              <w:t>2022 年 進行中</w:t>
            </w:r>
          </w:p>
        </w:tc>
      </w:tr>
      <w:tr w:rsidR="001B7A4B" w:rsidRPr="00743D3F"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743D3F" w:rsidRDefault="001B7A4B" w:rsidP="00B0019F">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7CDF3858" w14:textId="77777777" w:rsidR="001B7A4B" w:rsidRPr="00743D3F" w:rsidRDefault="001B7A4B" w:rsidP="001B7A4B">
      <w:pPr>
        <w:pStyle w:val="ConcurBodyText"/>
        <w:rPr>
          <w:rFonts w:ascii="Meiryo" w:eastAsia="Meiryo" w:hAnsi="Meiryo"/>
          <w:b/>
          <w:bCs/>
        </w:rPr>
      </w:pPr>
      <w:r w:rsidRPr="00743D3F">
        <w:rPr>
          <w:rFonts w:ascii="Meiryo" w:eastAsia="Meiryo" w:hAnsi="Meiryo" w:hint="eastAsia"/>
          <w:b/>
        </w:rPr>
        <w:t>対象製品:</w:t>
      </w:r>
    </w:p>
    <w:p w14:paraId="1A818A32" w14:textId="77777777" w:rsidR="001B7A4B" w:rsidRPr="00743D3F" w:rsidRDefault="001B7A4B" w:rsidP="001B7A4B">
      <w:pPr>
        <w:pStyle w:val="ApplicableProducts"/>
        <w:rPr>
          <w:rFonts w:ascii="Meiryo" w:eastAsia="Meiryo" w:hAnsi="Meiryo"/>
        </w:rPr>
      </w:pPr>
      <w:bookmarkStart w:id="11" w:name="_Toc98939400"/>
      <w:r w:rsidRPr="00743D3F">
        <w:rPr>
          <w:rFonts w:ascii="Meiryo" w:eastAsia="Meiryo" w:hAnsi="Meiryo" w:hint="eastAsia"/>
        </w:rPr>
        <w:t>すべての製品 | すべての Edition</w:t>
      </w:r>
      <w:bookmarkEnd w:id="11"/>
    </w:p>
    <w:p w14:paraId="769F6E50"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概要</w:t>
      </w:r>
    </w:p>
    <w:p w14:paraId="5D57DE35"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SAP Concur では、すべての機器を SAP Concur が所有する完全にプライベートなクラウド運用からクラウド プラットフォームに移行する計画です。また、Amazon Web Services (AWS) で実装されているクラウド プラットフォームを優先し、自社データ センターを閉鎖する予定で</w:t>
      </w:r>
      <w:r w:rsidRPr="00743D3F">
        <w:rPr>
          <w:rFonts w:ascii="Meiryo" w:eastAsia="Meiryo" w:hAnsi="Meiryo" w:hint="eastAsia"/>
        </w:rPr>
        <w:lastRenderedPageBreak/>
        <w:t>す。このプロセスは 2017 年に開始し、北米および EMEA のデータ センターについては、2022 年の移行の最終段階に注力しています。</w:t>
      </w:r>
    </w:p>
    <w:p w14:paraId="0EF48DDE" w14:textId="77777777" w:rsidR="001B7A4B" w:rsidRPr="00743D3F" w:rsidRDefault="001B7A4B" w:rsidP="001B7A4B">
      <w:pPr>
        <w:pStyle w:val="Heading5"/>
        <w:rPr>
          <w:rFonts w:ascii="Meiryo" w:eastAsia="Meiryo" w:hAnsi="Meiryo"/>
        </w:rPr>
      </w:pPr>
      <w:r w:rsidRPr="00743D3F">
        <w:rPr>
          <w:rFonts w:ascii="Meiryo" w:eastAsia="Meiryo" w:hAnsi="Meiryo" w:hint="eastAsia"/>
        </w:rPr>
        <w:t>業務目的とユーザーへの利点</w:t>
      </w:r>
    </w:p>
    <w:p w14:paraId="56F345BA" w14:textId="1318ADDE" w:rsidR="001B7A4B" w:rsidRPr="00743D3F" w:rsidRDefault="001B7A4B" w:rsidP="001B7A4B">
      <w:pPr>
        <w:pStyle w:val="ConcurBodyText"/>
        <w:rPr>
          <w:rFonts w:ascii="Meiryo" w:eastAsia="Meiryo" w:hAnsi="Meiryo"/>
        </w:rPr>
      </w:pPr>
      <w:r w:rsidRPr="00743D3F">
        <w:rPr>
          <w:rFonts w:ascii="Meiryo" w:eastAsia="Meiryo" w:hAnsi="Meiryo" w:hint="eastAsia"/>
        </w:rPr>
        <w:t>この変更により、セキュリティが強化され、パフォーマンスおよび安定性が向上するとともに、お客様に対して迅速に革新を進めることができます。</w:t>
      </w:r>
    </w:p>
    <w:p w14:paraId="06C0ABDF" w14:textId="77777777" w:rsidR="008468F4" w:rsidRPr="00743D3F" w:rsidRDefault="008468F4" w:rsidP="008468F4">
      <w:pPr>
        <w:pStyle w:val="Heading4"/>
        <w:rPr>
          <w:rFonts w:ascii="Meiryo" w:eastAsia="Meiryo" w:hAnsi="Meiryo"/>
          <w:i w:val="0"/>
          <w:highlight w:val="yellow"/>
        </w:rPr>
      </w:pPr>
      <w:r w:rsidRPr="00743D3F">
        <w:rPr>
          <w:rFonts w:ascii="Meiryo" w:eastAsia="Meiryo" w:hAnsi="Meiryo" w:hint="eastAsia"/>
          <w:i w:val="0"/>
          <w:highlight w:val="yellow"/>
        </w:rPr>
        <w:t>移行時のユーザーへの表示</w:t>
      </w:r>
    </w:p>
    <w:p w14:paraId="288E5012" w14:textId="77777777" w:rsidR="008468F4" w:rsidRPr="00743D3F" w:rsidRDefault="008468F4" w:rsidP="008468F4">
      <w:pPr>
        <w:pStyle w:val="ConcurBodyText"/>
        <w:rPr>
          <w:rFonts w:ascii="Meiryo" w:eastAsia="Meiryo" w:hAnsi="Meiryo"/>
        </w:rPr>
      </w:pPr>
      <w:r w:rsidRPr="00743D3F">
        <w:rPr>
          <w:rFonts w:ascii="Meiryo" w:eastAsia="Meiryo" w:hAnsi="Meiryo" w:hint="eastAsia"/>
          <w:highlight w:val="yellow"/>
        </w:rPr>
        <w:t>ある企業が SAP Concur の自社データ センターからクラウド プラットフォームに移行されている間、その企業のエンド ユーザーは SAP Concur ソリューションを利用できなくなる場合があります。</w:t>
      </w:r>
      <w:r w:rsidRPr="00743D3F">
        <w:rPr>
          <w:rFonts w:ascii="Meiryo" w:eastAsia="Meiryo" w:hAnsi="Meiryo" w:hint="eastAsia"/>
        </w:rPr>
        <w:t xml:space="preserve"> </w:t>
      </w:r>
    </w:p>
    <w:p w14:paraId="76A29602" w14:textId="77777777" w:rsidR="008468F4" w:rsidRPr="00743D3F" w:rsidRDefault="008468F4" w:rsidP="008468F4">
      <w:pPr>
        <w:pStyle w:val="ConcurBodyText"/>
        <w:rPr>
          <w:rFonts w:ascii="Meiryo" w:eastAsia="Meiryo" w:hAnsi="Meiryo"/>
          <w:highlight w:val="yellow"/>
        </w:rPr>
      </w:pPr>
      <w:r w:rsidRPr="00743D3F">
        <w:rPr>
          <w:rFonts w:ascii="Meiryo" w:eastAsia="Meiryo" w:hAnsi="Meiryo" w:hint="eastAsia"/>
          <w:highlight w:val="yellow"/>
        </w:rPr>
        <w:t>進行中の移行プロセス期間にエンド ユーザーが SAP Concur ソリューションにサインインを試みた場合、サインインできなくなる可能性があり、</w:t>
      </w:r>
    </w:p>
    <w:p w14:paraId="5661B1E7" w14:textId="77777777" w:rsidR="008468F4" w:rsidRPr="00743D3F" w:rsidRDefault="008468F4" w:rsidP="008468F4">
      <w:pPr>
        <w:pStyle w:val="ConcurBodyText"/>
        <w:rPr>
          <w:rFonts w:ascii="Meiryo" w:eastAsia="Meiryo" w:hAnsi="Meiryo"/>
        </w:rPr>
      </w:pPr>
      <w:r w:rsidRPr="00743D3F">
        <w:rPr>
          <w:rFonts w:ascii="Meiryo" w:eastAsia="Meiryo" w:hAnsi="Meiryo" w:hint="eastAsia"/>
          <w:highlight w:val="yellow"/>
        </w:rPr>
        <w:t>「SAP Concur ソリューションは定期メンテナンス中です。後ほどお試しください。」というメッセージが表示されることがあります。</w:t>
      </w:r>
    </w:p>
    <w:p w14:paraId="7CF2C966" w14:textId="2A9E313D" w:rsidR="008468F4" w:rsidRPr="00743D3F" w:rsidRDefault="00C940D7" w:rsidP="008468F4">
      <w:pPr>
        <w:pStyle w:val="ConcurBodyText"/>
        <w:rPr>
          <w:rFonts w:ascii="Meiryo" w:eastAsia="Meiryo" w:hAnsi="Meiryo"/>
        </w:rPr>
      </w:pPr>
      <w:r w:rsidRPr="00743D3F">
        <w:rPr>
          <w:rFonts w:ascii="Meiryo" w:eastAsia="Meiryo" w:hAnsi="Meiryo" w:hint="eastAsia"/>
          <w:noProof/>
        </w:rPr>
        <w:drawing>
          <wp:inline distT="0" distB="0" distL="0" distR="0" wp14:anchorId="11D3B63F" wp14:editId="6D733621">
            <wp:extent cx="1865280" cy="1529530"/>
            <wp:effectExtent l="19050" t="19050" r="2095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0084" cy="1533469"/>
                    </a:xfrm>
                    <a:prstGeom prst="rect">
                      <a:avLst/>
                    </a:prstGeom>
                    <a:ln w="6350">
                      <a:solidFill>
                        <a:schemeClr val="tx1"/>
                      </a:solidFill>
                    </a:ln>
                  </pic:spPr>
                </pic:pic>
              </a:graphicData>
            </a:graphic>
          </wp:inline>
        </w:drawing>
      </w:r>
    </w:p>
    <w:p w14:paraId="09255022" w14:textId="77777777" w:rsidR="008468F4" w:rsidRPr="00743D3F" w:rsidRDefault="008468F4" w:rsidP="008468F4">
      <w:pPr>
        <w:pStyle w:val="ConcurBodyText"/>
        <w:rPr>
          <w:rFonts w:ascii="Meiryo" w:eastAsia="Meiryo" w:hAnsi="Meiryo"/>
          <w:highlight w:val="yellow"/>
        </w:rPr>
      </w:pPr>
      <w:r w:rsidRPr="00743D3F">
        <w:rPr>
          <w:rFonts w:ascii="Meiryo" w:eastAsia="Meiryo" w:hAnsi="Meiryo" w:hint="eastAsia"/>
          <w:highlight w:val="yellow"/>
        </w:rPr>
        <w:t>会社が移行されているときにエンド ユーザーが SAP Concur ソリューションで作業をしていると、サインイン ページに戻ることがあります。</w:t>
      </w:r>
    </w:p>
    <w:p w14:paraId="777FE86A" w14:textId="6B035248" w:rsidR="008468F4" w:rsidRPr="00743D3F" w:rsidRDefault="008468F4" w:rsidP="008468F4">
      <w:pPr>
        <w:pStyle w:val="ConcurNote"/>
        <w:rPr>
          <w:rFonts w:ascii="Meiryo" w:eastAsia="Meiryo" w:hAnsi="Meiryo"/>
        </w:rPr>
      </w:pPr>
      <w:r w:rsidRPr="00743D3F">
        <w:rPr>
          <w:rFonts w:ascii="Meiryo" w:eastAsia="Meiryo" w:hAnsi="Meiryo" w:hint="eastAsia"/>
          <w:highlight w:val="yellow"/>
        </w:rPr>
        <w:t>SAP による移行は、週末や営業時間後に実施される予定です。</w:t>
      </w:r>
      <w:r w:rsidRPr="00743D3F">
        <w:rPr>
          <w:rFonts w:ascii="Meiryo" w:eastAsia="Meiryo" w:hAnsi="Meiryo" w:hint="eastAsia"/>
        </w:rPr>
        <w:t xml:space="preserve"> </w:t>
      </w:r>
    </w:p>
    <w:p w14:paraId="4DC6E6BB"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設定とアクティブ化</w:t>
      </w:r>
    </w:p>
    <w:p w14:paraId="628E7EEE"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この変更は自動的に行われます。</w:t>
      </w:r>
    </w:p>
    <w:p w14:paraId="0FA858FD" w14:textId="77777777" w:rsidR="001B7A4B" w:rsidRPr="00743D3F" w:rsidRDefault="001B7A4B" w:rsidP="001B7A4B">
      <w:pPr>
        <w:pStyle w:val="ConcurMoreInfo"/>
        <w:rPr>
          <w:rFonts w:ascii="Meiryo" w:eastAsia="Meiryo" w:hAnsi="Meiryo"/>
        </w:rPr>
      </w:pPr>
      <w:r w:rsidRPr="00743D3F">
        <w:rPr>
          <w:rFonts w:ascii="Meiryo" w:eastAsia="Meiryo" w:hAnsi="Meiryo" w:hint="eastAsia"/>
        </w:rPr>
        <w:lastRenderedPageBreak/>
        <w:t>詳細は、「</w:t>
      </w:r>
      <w:hyperlink r:id="rId28" w:history="1">
        <w:r w:rsidRPr="00743D3F">
          <w:rPr>
            <w:rStyle w:val="Hyperlink"/>
            <w:rFonts w:ascii="Meiryo" w:eastAsia="Meiryo" w:hAnsi="Meiryo" w:hint="eastAsia"/>
          </w:rPr>
          <w:t>SAP Concur Cloud Platform Strategy FAQ</w:t>
        </w:r>
      </w:hyperlink>
      <w:r w:rsidRPr="00743D3F">
        <w:rPr>
          <w:rFonts w:ascii="Meiryo" w:eastAsia="Meiryo" w:hAnsi="Meiryo" w:hint="eastAsia"/>
        </w:rPr>
        <w:t>」をご参照ください。</w:t>
      </w:r>
    </w:p>
    <w:p w14:paraId="661FD92D" w14:textId="54F20332" w:rsidR="000E28EA" w:rsidRPr="00743D3F" w:rsidRDefault="000E28EA" w:rsidP="00C940D7">
      <w:pPr>
        <w:pStyle w:val="Heading2"/>
        <w:rPr>
          <w:rFonts w:ascii="Meiryo" w:eastAsia="Meiryo" w:hAnsi="Meiryo"/>
        </w:rPr>
      </w:pPr>
      <w:bookmarkStart w:id="12" w:name="_Toc98939401"/>
      <w:r w:rsidRPr="00743D3F">
        <w:rPr>
          <w:rFonts w:ascii="Meiryo" w:eastAsia="Meiryo" w:hAnsi="Meiryo" w:hint="eastAsia"/>
        </w:rPr>
        <w:t>製品設定</w:t>
      </w:r>
      <w:bookmarkEnd w:id="12"/>
    </w:p>
    <w:p w14:paraId="26DC9E23" w14:textId="77777777" w:rsidR="000E28EA" w:rsidRPr="00743D3F" w:rsidRDefault="000E28EA" w:rsidP="00C940D7">
      <w:pPr>
        <w:pStyle w:val="Heading3"/>
        <w:rPr>
          <w:rFonts w:ascii="Meiryo" w:eastAsia="Meiryo" w:hAnsi="Meiryo"/>
        </w:rPr>
      </w:pPr>
      <w:bookmarkStart w:id="13" w:name="_Toc98939402"/>
      <w:r w:rsidRPr="00743D3F">
        <w:rPr>
          <w:rFonts w:ascii="Meiryo" w:eastAsia="Meiryo" w:hAnsi="Meiryo" w:hint="eastAsia"/>
        </w:rPr>
        <w:t>詳細表示と基本表示を [製品設定] に追加</w:t>
      </w:r>
      <w:bookmarkEnd w:id="13"/>
    </w:p>
    <w:p w14:paraId="78AB6B38" w14:textId="77777777" w:rsidR="000E28EA" w:rsidRPr="00743D3F" w:rsidRDefault="000E28EA" w:rsidP="00C940D7">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E28EA" w:rsidRPr="00743D3F" w14:paraId="5EE8B56D"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33D409F" w14:textId="77777777" w:rsidR="000E28EA" w:rsidRPr="00743D3F" w:rsidRDefault="000E28EA" w:rsidP="00C940D7">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FE50893" w14:textId="77777777" w:rsidR="000E28EA" w:rsidRPr="00743D3F" w:rsidRDefault="000E28EA" w:rsidP="00C940D7">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086D00F" w14:textId="77777777" w:rsidR="000E28EA" w:rsidRPr="00743D3F" w:rsidRDefault="000E28EA" w:rsidP="00C940D7">
            <w:pPr>
              <w:pStyle w:val="ConcurTableHeadCentered8pt"/>
              <w:rPr>
                <w:rFonts w:ascii="Meiryo" w:eastAsia="Meiryo" w:hAnsi="Meiryo"/>
              </w:rPr>
            </w:pPr>
            <w:r w:rsidRPr="00743D3F">
              <w:rPr>
                <w:rFonts w:ascii="Meiryo" w:eastAsia="Meiryo" w:hAnsi="Meiryo" w:hint="eastAsia"/>
              </w:rPr>
              <w:t>機能のリリース予定日</w:t>
            </w:r>
          </w:p>
        </w:tc>
      </w:tr>
      <w:tr w:rsidR="000E28EA" w:rsidRPr="00743D3F" w14:paraId="286B93E4"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4F89B" w14:textId="77777777" w:rsidR="000E28EA" w:rsidRPr="00743D3F" w:rsidRDefault="000E28EA" w:rsidP="00C940D7">
            <w:pPr>
              <w:pStyle w:val="ConcurTableText8ptCenter"/>
              <w:keepNext/>
              <w:rPr>
                <w:rFonts w:ascii="Meiryo" w:eastAsia="Meiryo" w:hAnsi="Meiryo"/>
              </w:rPr>
            </w:pPr>
            <w:r w:rsidRPr="00743D3F">
              <w:rPr>
                <w:rFonts w:ascii="Meiryo" w:eastAsia="Meiryo" w:hAnsi="Meiryo"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8421C44" w14:textId="77777777" w:rsidR="000E28EA" w:rsidRPr="00743D3F" w:rsidRDefault="000E28EA" w:rsidP="00C940D7">
            <w:pPr>
              <w:pStyle w:val="ConcurTableText8ptCenter"/>
              <w:keepNext/>
              <w:rPr>
                <w:rFonts w:ascii="Meiryo" w:eastAsia="Meiryo" w:hAnsi="Meiryo"/>
              </w:rPr>
            </w:pPr>
            <w:r w:rsidRPr="00743D3F">
              <w:rPr>
                <w:rFonts w:ascii="Meiryo" w:eastAsia="Meiryo" w:hAnsi="Meiryo" w:hint="eastAsia"/>
                <w:highlight w:val="yellow"/>
              </w:rPr>
              <w:t>2022年03月11日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B431AE6" w14:textId="77777777" w:rsidR="000E28EA" w:rsidRPr="00743D3F" w:rsidRDefault="000E28EA" w:rsidP="00C940D7">
            <w:pPr>
              <w:pStyle w:val="ConcurTableText8ptCenter"/>
              <w:keepNext/>
              <w:rPr>
                <w:rFonts w:ascii="Meiryo" w:eastAsia="Meiryo" w:hAnsi="Meiryo"/>
              </w:rPr>
            </w:pPr>
            <w:r w:rsidRPr="00743D3F">
              <w:rPr>
                <w:rFonts w:ascii="Meiryo" w:eastAsia="Meiryo" w:hAnsi="Meiryo" w:hint="eastAsia"/>
                <w:highlight w:val="yellow"/>
              </w:rPr>
              <w:t>2022年03月11日</w:t>
            </w:r>
          </w:p>
        </w:tc>
      </w:tr>
      <w:tr w:rsidR="000E28EA" w:rsidRPr="00743D3F" w14:paraId="48AB497E" w14:textId="77777777" w:rsidTr="002D6E6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2155D5B" w14:textId="77777777" w:rsidR="000E28EA" w:rsidRPr="00743D3F" w:rsidRDefault="000E28EA" w:rsidP="00C940D7">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6E2F5404" w14:textId="77777777" w:rsidR="000E28EA" w:rsidRPr="00743D3F" w:rsidRDefault="000E28EA" w:rsidP="00C940D7">
      <w:pPr>
        <w:pStyle w:val="ConcurBodyText"/>
        <w:keepNext/>
        <w:rPr>
          <w:rFonts w:ascii="Meiryo" w:eastAsia="Meiryo" w:hAnsi="Meiryo"/>
          <w:b/>
          <w:bCs/>
        </w:rPr>
      </w:pPr>
      <w:r w:rsidRPr="00743D3F">
        <w:rPr>
          <w:rFonts w:ascii="Meiryo" w:eastAsia="Meiryo" w:hAnsi="Meiryo" w:hint="eastAsia"/>
          <w:b/>
        </w:rPr>
        <w:t>対象製品:</w:t>
      </w:r>
    </w:p>
    <w:p w14:paraId="28B71737" w14:textId="77777777" w:rsidR="000E28EA" w:rsidRPr="00743D3F" w:rsidRDefault="000E28EA" w:rsidP="000E28EA">
      <w:pPr>
        <w:pStyle w:val="ApplicableProducts"/>
        <w:rPr>
          <w:rFonts w:ascii="Meiryo" w:eastAsia="Meiryo" w:hAnsi="Meiryo"/>
        </w:rPr>
      </w:pPr>
      <w:bookmarkStart w:id="14" w:name="_Toc98939403"/>
      <w:r w:rsidRPr="00743D3F">
        <w:rPr>
          <w:rFonts w:ascii="Meiryo" w:eastAsia="Meiryo" w:hAnsi="Meiryo" w:hint="eastAsia"/>
        </w:rPr>
        <w:t>Expense、Invoice、Request | Standard</w:t>
      </w:r>
      <w:bookmarkEnd w:id="14"/>
    </w:p>
    <w:p w14:paraId="130252E7" w14:textId="77777777" w:rsidR="000E28EA" w:rsidRPr="00743D3F" w:rsidRDefault="000E28EA" w:rsidP="000E28EA">
      <w:pPr>
        <w:pStyle w:val="Heading4"/>
        <w:rPr>
          <w:rFonts w:ascii="Meiryo" w:eastAsia="Meiryo" w:hAnsi="Meiryo"/>
          <w:i w:val="0"/>
        </w:rPr>
      </w:pPr>
      <w:r w:rsidRPr="00743D3F">
        <w:rPr>
          <w:rFonts w:ascii="Meiryo" w:eastAsia="Meiryo" w:hAnsi="Meiryo" w:hint="eastAsia"/>
          <w:i w:val="0"/>
        </w:rPr>
        <w:t>概要</w:t>
      </w:r>
    </w:p>
    <w:p w14:paraId="5B332B0D" w14:textId="77777777" w:rsidR="000E28EA" w:rsidRPr="00743D3F" w:rsidRDefault="000E28EA" w:rsidP="000E28EA">
      <w:pPr>
        <w:pStyle w:val="ConcurBodyText"/>
        <w:rPr>
          <w:rFonts w:ascii="Meiryo" w:eastAsia="Meiryo" w:hAnsi="Meiryo"/>
        </w:rPr>
      </w:pPr>
      <w:r w:rsidRPr="00743D3F">
        <w:rPr>
          <w:rFonts w:ascii="Meiryo" w:eastAsia="Meiryo" w:hAnsi="Meiryo" w:hint="eastAsia"/>
        </w:rPr>
        <w:t>[製品設定] で基本表示と詳細表示を切り替えられるようになりました。</w:t>
      </w:r>
    </w:p>
    <w:p w14:paraId="55078855" w14:textId="77777777" w:rsidR="000E28EA" w:rsidRPr="00743D3F" w:rsidRDefault="000E28EA" w:rsidP="000E28EA">
      <w:pPr>
        <w:pStyle w:val="ConcurBodyText"/>
        <w:rPr>
          <w:rFonts w:ascii="Meiryo" w:eastAsia="Meiryo" w:hAnsi="Meiryo"/>
          <w:b/>
          <w:bCs/>
        </w:rPr>
      </w:pPr>
      <w:r w:rsidRPr="00743D3F">
        <w:rPr>
          <w:rFonts w:ascii="Meiryo" w:eastAsia="Meiryo" w:hAnsi="Meiryo" w:hint="eastAsia"/>
        </w:rPr>
        <w:t>この変更前は、[製品設定] で基本設定と詳細設定を切り替えるには、SAP Concur の社内管理者のサポートが必要でした。</w:t>
      </w:r>
    </w:p>
    <w:p w14:paraId="1D061353" w14:textId="77777777" w:rsidR="000E28EA" w:rsidRPr="00743D3F" w:rsidRDefault="000E28EA" w:rsidP="000E28EA">
      <w:pPr>
        <w:pStyle w:val="Heading5"/>
        <w:rPr>
          <w:rFonts w:ascii="Meiryo" w:eastAsia="Meiryo" w:hAnsi="Meiryo"/>
        </w:rPr>
      </w:pPr>
      <w:r w:rsidRPr="00743D3F">
        <w:rPr>
          <w:rFonts w:ascii="Meiryo" w:eastAsia="Meiryo" w:hAnsi="Meiryo" w:hint="eastAsia"/>
        </w:rPr>
        <w:t>業務目的とユーザーへの利点</w:t>
      </w:r>
    </w:p>
    <w:p w14:paraId="0D2026F4" w14:textId="77777777" w:rsidR="000E28EA" w:rsidRPr="00743D3F" w:rsidRDefault="000E28EA" w:rsidP="000E28EA">
      <w:pPr>
        <w:pStyle w:val="ConcurBodyText"/>
        <w:rPr>
          <w:rFonts w:ascii="Meiryo" w:eastAsia="Meiryo" w:hAnsi="Meiryo"/>
        </w:rPr>
      </w:pPr>
      <w:r w:rsidRPr="00743D3F">
        <w:rPr>
          <w:rFonts w:ascii="Meiryo" w:eastAsia="Meiryo" w:hAnsi="Meiryo" w:hint="eastAsia"/>
        </w:rPr>
        <w:t xml:space="preserve">この変更により、お客様の管理者は SAP Concur の担当者のサポートを必要とせずに、目的に応じて詳細設定を表示したり、非表示にしたりすることができます。 </w:t>
      </w:r>
    </w:p>
    <w:p w14:paraId="25832347" w14:textId="77777777" w:rsidR="000E28EA" w:rsidRPr="00743D3F" w:rsidRDefault="000E28EA" w:rsidP="000E28EA">
      <w:pPr>
        <w:pStyle w:val="Heading4"/>
        <w:rPr>
          <w:rFonts w:ascii="Meiryo" w:eastAsia="Meiryo" w:hAnsi="Meiryo"/>
          <w:i w:val="0"/>
        </w:rPr>
      </w:pPr>
      <w:r w:rsidRPr="00743D3F">
        <w:rPr>
          <w:rFonts w:ascii="Meiryo" w:eastAsia="Meiryo" w:hAnsi="Meiryo" w:hint="eastAsia"/>
          <w:i w:val="0"/>
        </w:rPr>
        <w:t>管理者への表示</w:t>
      </w:r>
    </w:p>
    <w:p w14:paraId="32ED1CF5" w14:textId="77777777" w:rsidR="000E28EA" w:rsidRPr="00743D3F" w:rsidRDefault="000E28EA" w:rsidP="000E28EA">
      <w:pPr>
        <w:pStyle w:val="ConcurBodyText"/>
        <w:rPr>
          <w:rFonts w:ascii="Meiryo" w:eastAsia="Meiryo" w:hAnsi="Meiryo"/>
        </w:rPr>
      </w:pPr>
      <w:r w:rsidRPr="00743D3F">
        <w:rPr>
          <w:rFonts w:ascii="Meiryo" w:eastAsia="Meiryo" w:hAnsi="Meiryo" w:hint="eastAsia"/>
        </w:rPr>
        <w:t>管理者が [製品設定] に移動すると、</w:t>
      </w:r>
      <w:r w:rsidRPr="00743D3F">
        <w:rPr>
          <w:rFonts w:ascii="Meiryo" w:eastAsia="Meiryo" w:hAnsi="Meiryo" w:hint="eastAsia"/>
          <w:b/>
        </w:rPr>
        <w:t>[製品]</w:t>
      </w:r>
      <w:r w:rsidRPr="00743D3F">
        <w:rPr>
          <w:rFonts w:ascii="Meiryo" w:eastAsia="Meiryo" w:hAnsi="Meiryo" w:hint="eastAsia"/>
        </w:rPr>
        <w:t xml:space="preserve"> メニューに </w:t>
      </w:r>
      <w:r w:rsidRPr="00743D3F">
        <w:rPr>
          <w:rFonts w:ascii="Meiryo" w:eastAsia="Meiryo" w:hAnsi="Meiryo" w:hint="eastAsia"/>
          <w:b/>
        </w:rPr>
        <w:t>[基本設定を表示]</w:t>
      </w:r>
      <w:r w:rsidRPr="00743D3F">
        <w:rPr>
          <w:rFonts w:ascii="Meiryo" w:eastAsia="Meiryo" w:hAnsi="Meiryo" w:hint="eastAsia"/>
        </w:rPr>
        <w:t xml:space="preserve"> または </w:t>
      </w:r>
      <w:r w:rsidRPr="00743D3F">
        <w:rPr>
          <w:rFonts w:ascii="Meiryo" w:eastAsia="Meiryo" w:hAnsi="Meiryo" w:hint="eastAsia"/>
          <w:b/>
        </w:rPr>
        <w:t>[詳細設定を表示]</w:t>
      </w:r>
      <w:r w:rsidRPr="00743D3F">
        <w:rPr>
          <w:rFonts w:ascii="Meiryo" w:eastAsia="Meiryo" w:hAnsi="Meiryo" w:hint="eastAsia"/>
        </w:rPr>
        <w:t xml:space="preserve"> リンクが表示されます。リンクをクリックして、この 2 つの表示を切り替えることができます。</w:t>
      </w:r>
    </w:p>
    <w:p w14:paraId="4D7CA564" w14:textId="77777777" w:rsidR="000E28EA" w:rsidRPr="00743D3F" w:rsidRDefault="000E28EA" w:rsidP="000E28EA">
      <w:pPr>
        <w:pStyle w:val="ConcurBodyText"/>
        <w:rPr>
          <w:rFonts w:ascii="Meiryo" w:eastAsia="Meiryo" w:hAnsi="Meiryo"/>
        </w:rPr>
      </w:pPr>
      <w:r w:rsidRPr="00743D3F">
        <w:rPr>
          <w:rFonts w:ascii="Meiryo" w:eastAsia="Meiryo" w:hAnsi="Meiryo" w:hint="eastAsia"/>
          <w:noProof/>
        </w:rPr>
        <w:lastRenderedPageBreak/>
        <w:drawing>
          <wp:inline distT="0" distB="0" distL="0" distR="0" wp14:anchorId="268BB453" wp14:editId="141236C7">
            <wp:extent cx="4572000" cy="1965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1965960"/>
                    </a:xfrm>
                    <a:prstGeom prst="rect">
                      <a:avLst/>
                    </a:prstGeom>
                  </pic:spPr>
                </pic:pic>
              </a:graphicData>
            </a:graphic>
          </wp:inline>
        </w:drawing>
      </w:r>
      <w:r w:rsidRPr="00743D3F">
        <w:rPr>
          <w:rFonts w:ascii="Meiryo" w:eastAsia="Meiryo" w:hAnsi="Meiryo" w:hint="eastAsia"/>
        </w:rPr>
        <w:t xml:space="preserve"> </w:t>
      </w:r>
    </w:p>
    <w:p w14:paraId="41E1C49F" w14:textId="77777777" w:rsidR="000E28EA" w:rsidRPr="00743D3F" w:rsidRDefault="000E28EA" w:rsidP="008468F4">
      <w:pPr>
        <w:pStyle w:val="ConcurBodyText"/>
        <w:keepNext/>
        <w:rPr>
          <w:rFonts w:ascii="Meiryo" w:eastAsia="Meiryo" w:hAnsi="Meiryo"/>
        </w:rPr>
      </w:pPr>
      <w:r w:rsidRPr="00743D3F">
        <w:rPr>
          <w:rFonts w:ascii="Meiryo" w:eastAsia="Meiryo" w:hAnsi="Meiryo" w:hint="eastAsia"/>
          <w:b/>
        </w:rPr>
        <w:t>[詳細設定を表示]</w:t>
      </w:r>
      <w:r w:rsidRPr="00743D3F">
        <w:rPr>
          <w:rFonts w:ascii="Meiryo" w:eastAsia="Meiryo" w:hAnsi="Meiryo" w:hint="eastAsia"/>
        </w:rPr>
        <w:t xml:space="preserve"> をクリックすると、詳細タイルが </w:t>
      </w:r>
      <w:r w:rsidRPr="00743D3F">
        <w:rPr>
          <w:rFonts w:ascii="Meiryo" w:eastAsia="Meiryo" w:hAnsi="Meiryo" w:hint="eastAsia"/>
          <w:b/>
        </w:rPr>
        <w:t>[製品設定]</w:t>
      </w:r>
      <w:r w:rsidRPr="00743D3F">
        <w:rPr>
          <w:rFonts w:ascii="Meiryo" w:eastAsia="Meiryo" w:hAnsi="Meiryo" w:hint="eastAsia"/>
        </w:rPr>
        <w:t xml:space="preserve"> ページに表示され、</w:t>
      </w:r>
      <w:r w:rsidRPr="00743D3F">
        <w:rPr>
          <w:rFonts w:ascii="Meiryo" w:eastAsia="Meiryo" w:hAnsi="Meiryo" w:hint="eastAsia"/>
          <w:b/>
        </w:rPr>
        <w:t>[製品]</w:t>
      </w:r>
      <w:r w:rsidRPr="00743D3F">
        <w:rPr>
          <w:rFonts w:ascii="Meiryo" w:eastAsia="Meiryo" w:hAnsi="Meiryo" w:hint="eastAsia"/>
        </w:rPr>
        <w:t xml:space="preserve"> メニューのリンクが </w:t>
      </w:r>
      <w:r w:rsidRPr="00743D3F">
        <w:rPr>
          <w:rFonts w:ascii="Meiryo" w:eastAsia="Meiryo" w:hAnsi="Meiryo" w:hint="eastAsia"/>
          <w:b/>
        </w:rPr>
        <w:t>[基本設定を表示]</w:t>
      </w:r>
      <w:r w:rsidRPr="00743D3F">
        <w:rPr>
          <w:rFonts w:ascii="Meiryo" w:eastAsia="Meiryo" w:hAnsi="Meiryo" w:hint="eastAsia"/>
        </w:rPr>
        <w:t xml:space="preserve"> に変わります。</w:t>
      </w:r>
      <w:r w:rsidRPr="00743D3F">
        <w:rPr>
          <w:rFonts w:ascii="Meiryo" w:eastAsia="Meiryo" w:hAnsi="Meiryo" w:hint="eastAsia"/>
          <w:b/>
        </w:rPr>
        <w:t>[基本設定を表示]</w:t>
      </w:r>
      <w:r w:rsidRPr="00743D3F">
        <w:rPr>
          <w:rFonts w:ascii="Meiryo" w:eastAsia="Meiryo" w:hAnsi="Meiryo" w:hint="eastAsia"/>
        </w:rPr>
        <w:t xml:space="preserve"> をクリックすると、詳細タイルが非表示になります。</w:t>
      </w:r>
    </w:p>
    <w:p w14:paraId="0D40D2B2" w14:textId="77777777" w:rsidR="000E28EA" w:rsidRPr="00743D3F" w:rsidRDefault="000E28EA" w:rsidP="000E28EA">
      <w:pPr>
        <w:pStyle w:val="ConcurBodyText"/>
        <w:rPr>
          <w:rFonts w:ascii="Meiryo" w:eastAsia="Meiryo" w:hAnsi="Meiryo"/>
        </w:rPr>
      </w:pPr>
      <w:r w:rsidRPr="00743D3F">
        <w:rPr>
          <w:rFonts w:ascii="Meiryo" w:eastAsia="Meiryo" w:hAnsi="Meiryo" w:hint="eastAsia"/>
          <w:noProof/>
        </w:rPr>
        <w:drawing>
          <wp:inline distT="0" distB="0" distL="0" distR="0" wp14:anchorId="67C9DB13" wp14:editId="6A4776BE">
            <wp:extent cx="4572000" cy="198424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1984248"/>
                    </a:xfrm>
                    <a:prstGeom prst="rect">
                      <a:avLst/>
                    </a:prstGeom>
                  </pic:spPr>
                </pic:pic>
              </a:graphicData>
            </a:graphic>
          </wp:inline>
        </w:drawing>
      </w:r>
    </w:p>
    <w:p w14:paraId="0ADF9C5B" w14:textId="77777777" w:rsidR="000E28EA" w:rsidRPr="00743D3F" w:rsidRDefault="000E28EA" w:rsidP="000E28EA">
      <w:pPr>
        <w:pStyle w:val="ConcurNote"/>
        <w:rPr>
          <w:rFonts w:ascii="Meiryo" w:eastAsia="Meiryo" w:hAnsi="Meiryo"/>
        </w:rPr>
      </w:pPr>
      <w:r w:rsidRPr="00743D3F">
        <w:rPr>
          <w:rFonts w:ascii="Meiryo" w:eastAsia="Meiryo" w:hAnsi="Meiryo" w:hint="eastAsia"/>
        </w:rPr>
        <w:t xml:space="preserve">詳細表示に表示される設定タイルは設定によって異なります。 </w:t>
      </w:r>
    </w:p>
    <w:p w14:paraId="3F7E108C" w14:textId="77777777" w:rsidR="000E28EA" w:rsidRPr="00743D3F" w:rsidRDefault="000E28EA" w:rsidP="00B75113">
      <w:pPr>
        <w:pStyle w:val="ConcurBodyText"/>
        <w:rPr>
          <w:rFonts w:ascii="Meiryo" w:eastAsia="Meiryo" w:hAnsi="Meiryo"/>
        </w:rPr>
      </w:pPr>
      <w:r w:rsidRPr="00743D3F">
        <w:rPr>
          <w:rFonts w:ascii="Meiryo" w:eastAsia="Meiryo" w:hAnsi="Meiryo" w:hint="eastAsia"/>
        </w:rPr>
        <w:t xml:space="preserve">多くの場合、管理者が表示を変更する際に、SAP Concur ソリューションからサインアウトして、再びサインインしたり、SAP Concur ソリューション内のページを変更したりすると以前選択した表示が残りますが、[製品設定] に戻ると選択した表示が表示されます。 </w:t>
      </w:r>
    </w:p>
    <w:p w14:paraId="624D9B41" w14:textId="77777777" w:rsidR="000E28EA" w:rsidRPr="00743D3F" w:rsidRDefault="000E28EA" w:rsidP="000E28EA">
      <w:pPr>
        <w:pStyle w:val="ConcurBodyText"/>
        <w:rPr>
          <w:rFonts w:ascii="Meiryo" w:eastAsia="Meiryo" w:hAnsi="Meiryo"/>
        </w:rPr>
      </w:pPr>
      <w:r w:rsidRPr="00743D3F">
        <w:rPr>
          <w:rFonts w:ascii="Meiryo" w:eastAsia="Meiryo" w:hAnsi="Meiryo" w:hint="eastAsia"/>
        </w:rPr>
        <w:t xml:space="preserve">管理者が concursolutions.com の機能性クッキーを受け入れない場合やブラウザのキャッシュからクッキーを消去する場合は、次回 SAP Concur ソリューションにサインインした際に、既定の表示にリセットされます。 </w:t>
      </w:r>
    </w:p>
    <w:p w14:paraId="564A08FE" w14:textId="77777777" w:rsidR="000E28EA" w:rsidRPr="00743D3F" w:rsidRDefault="000E28EA" w:rsidP="000E28EA">
      <w:pPr>
        <w:pStyle w:val="ConcurMoreInfo"/>
        <w:rPr>
          <w:rFonts w:ascii="Meiryo" w:eastAsia="Meiryo" w:hAnsi="Meiryo"/>
        </w:rPr>
      </w:pPr>
      <w:r w:rsidRPr="00743D3F">
        <w:rPr>
          <w:rFonts w:ascii="Meiryo" w:eastAsia="Meiryo" w:hAnsi="Meiryo" w:hint="eastAsia"/>
        </w:rPr>
        <w:t>機能性クッキーを有効および無効にする方法については、「</w:t>
      </w:r>
      <w:hyperlink r:id="rId31" w:history="1">
        <w:r w:rsidRPr="00743D3F">
          <w:rPr>
            <w:rStyle w:val="Hyperlink"/>
            <w:rFonts w:ascii="Meiryo" w:eastAsia="Meiryo" w:hAnsi="Meiryo" w:hint="eastAsia"/>
          </w:rPr>
          <w:t>Cookie Preferences and User Consent</w:t>
        </w:r>
      </w:hyperlink>
      <w:r w:rsidRPr="00743D3F">
        <w:rPr>
          <w:rFonts w:ascii="Meiryo" w:eastAsia="Meiryo" w:hAnsi="Meiryo" w:hint="eastAsia"/>
        </w:rPr>
        <w:t>」ファクト シートをご参照ください。</w:t>
      </w:r>
    </w:p>
    <w:p w14:paraId="7147E631" w14:textId="77777777" w:rsidR="000E28EA" w:rsidRPr="00743D3F" w:rsidRDefault="000E28EA" w:rsidP="000E28EA">
      <w:pPr>
        <w:pStyle w:val="Heading4"/>
        <w:rPr>
          <w:rFonts w:ascii="Meiryo" w:eastAsia="Meiryo" w:hAnsi="Meiryo"/>
          <w:i w:val="0"/>
        </w:rPr>
      </w:pPr>
      <w:r w:rsidRPr="00743D3F">
        <w:rPr>
          <w:rFonts w:ascii="Meiryo" w:eastAsia="Meiryo" w:hAnsi="Meiryo" w:hint="eastAsia"/>
          <w:i w:val="0"/>
        </w:rPr>
        <w:lastRenderedPageBreak/>
        <w:t>設定とアクティブ化</w:t>
      </w:r>
    </w:p>
    <w:p w14:paraId="6E56D18C" w14:textId="77777777" w:rsidR="000E28EA" w:rsidRPr="00743D3F" w:rsidRDefault="000E28EA" w:rsidP="000E28EA">
      <w:pPr>
        <w:pStyle w:val="ConcurBodyText"/>
        <w:rPr>
          <w:rFonts w:ascii="Meiryo" w:eastAsia="Meiryo" w:hAnsi="Meiryo"/>
        </w:rPr>
      </w:pPr>
      <w:r w:rsidRPr="00743D3F">
        <w:rPr>
          <w:rFonts w:ascii="Meiryo" w:eastAsia="Meiryo" w:hAnsi="Meiryo" w:hint="eastAsia"/>
        </w:rPr>
        <w:t>この変更は自動的に有効になります。設定やアクティブ化は必要ありません。</w:t>
      </w:r>
    </w:p>
    <w:p w14:paraId="6371670F" w14:textId="13B1C97E" w:rsidR="000E28EA" w:rsidRPr="00743D3F" w:rsidRDefault="000E28EA" w:rsidP="000E28EA">
      <w:pPr>
        <w:pStyle w:val="ConcurMoreInfo"/>
        <w:rPr>
          <w:rFonts w:ascii="Meiryo" w:eastAsia="Meiryo" w:hAnsi="Meiryo"/>
        </w:rPr>
      </w:pPr>
      <w:r w:rsidRPr="00743D3F">
        <w:rPr>
          <w:rFonts w:ascii="Meiryo" w:eastAsia="Meiryo" w:hAnsi="Meiryo" w:hint="eastAsia"/>
        </w:rPr>
        <w:t>[製品設定] に関する詳細は、設定ガイド「</w:t>
      </w:r>
      <w:hyperlink r:id="rId32" w:history="1">
        <w:r w:rsidRPr="00743D3F">
          <w:rPr>
            <w:rStyle w:val="Hyperlink"/>
            <w:rFonts w:ascii="Meiryo" w:eastAsia="Meiryo" w:hAnsi="Meiryo" w:hint="eastAsia"/>
          </w:rPr>
          <w:t>Concur Standard Edition: Product Settings（製品共通）</w:t>
        </w:r>
      </w:hyperlink>
      <w:r w:rsidRPr="00743D3F">
        <w:rPr>
          <w:rFonts w:ascii="Meiryo" w:eastAsia="Meiryo" w:hAnsi="Meiryo" w:hint="eastAsia"/>
        </w:rPr>
        <w:t>」をご参照ください。</w:t>
      </w:r>
    </w:p>
    <w:p w14:paraId="26D9A761" w14:textId="08B7F2E8" w:rsidR="000E28EA" w:rsidRPr="00743D3F" w:rsidRDefault="000E28EA" w:rsidP="00C940D7">
      <w:pPr>
        <w:pStyle w:val="Heading2"/>
        <w:rPr>
          <w:rFonts w:ascii="Meiryo" w:eastAsia="Meiryo" w:hAnsi="Meiryo"/>
        </w:rPr>
      </w:pPr>
      <w:bookmarkStart w:id="15" w:name="_Toc98939404"/>
      <w:r w:rsidRPr="00743D3F">
        <w:rPr>
          <w:rFonts w:ascii="Meiryo" w:eastAsia="Meiryo" w:hAnsi="Meiryo" w:hint="eastAsia"/>
        </w:rPr>
        <w:t>SAP Concur サポート</w:t>
      </w:r>
      <w:bookmarkEnd w:id="15"/>
    </w:p>
    <w:p w14:paraId="736149C8" w14:textId="77777777" w:rsidR="000E28EA" w:rsidRPr="00743D3F" w:rsidRDefault="000E28EA" w:rsidP="00C940D7">
      <w:pPr>
        <w:pStyle w:val="Heading3"/>
        <w:rPr>
          <w:rFonts w:ascii="Meiryo" w:eastAsia="Meiryo" w:hAnsi="Meiryo"/>
        </w:rPr>
      </w:pPr>
      <w:bookmarkStart w:id="16" w:name="_Toc98939405"/>
      <w:r w:rsidRPr="00743D3F">
        <w:rPr>
          <w:rFonts w:ascii="Meiryo" w:eastAsia="Meiryo" w:hAnsi="Meiryo" w:hint="eastAsia"/>
        </w:rPr>
        <w:t>提案ソリューションの移行</w:t>
      </w:r>
      <w:bookmarkEnd w:id="16"/>
    </w:p>
    <w:p w14:paraId="765870AB" w14:textId="77777777" w:rsidR="000E28EA" w:rsidRPr="00743D3F" w:rsidRDefault="000E28EA" w:rsidP="00C940D7">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E28EA" w:rsidRPr="00743D3F" w14:paraId="05B53C9C"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9E7496E" w14:textId="77777777" w:rsidR="000E28EA" w:rsidRPr="00743D3F" w:rsidRDefault="000E28EA" w:rsidP="00C940D7">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8F8DDCB" w14:textId="77777777" w:rsidR="000E28EA" w:rsidRPr="00743D3F" w:rsidRDefault="000E28EA" w:rsidP="00C940D7">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E61B6F8" w14:textId="77777777" w:rsidR="000E28EA" w:rsidRPr="00743D3F" w:rsidRDefault="000E28EA" w:rsidP="00C940D7">
            <w:pPr>
              <w:pStyle w:val="ConcurTableHeadCentered8pt"/>
              <w:rPr>
                <w:rFonts w:ascii="Meiryo" w:eastAsia="Meiryo" w:hAnsi="Meiryo"/>
              </w:rPr>
            </w:pPr>
            <w:r w:rsidRPr="00743D3F">
              <w:rPr>
                <w:rFonts w:ascii="Meiryo" w:eastAsia="Meiryo" w:hAnsi="Meiryo" w:hint="eastAsia"/>
              </w:rPr>
              <w:t>機能のリリース予定日</w:t>
            </w:r>
          </w:p>
        </w:tc>
      </w:tr>
      <w:tr w:rsidR="000E28EA" w:rsidRPr="00743D3F" w14:paraId="0233FB63"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4E2F189" w14:textId="77777777" w:rsidR="000E28EA" w:rsidRPr="00743D3F" w:rsidRDefault="000E28EA" w:rsidP="00C940D7">
            <w:pPr>
              <w:pStyle w:val="ConcurTableText8ptCenter"/>
              <w:keepNext/>
              <w:rPr>
                <w:rFonts w:ascii="Meiryo" w:eastAsia="Meiryo" w:hAnsi="Meiryo"/>
              </w:rPr>
            </w:pPr>
            <w:r w:rsidRPr="00743D3F">
              <w:rPr>
                <w:rFonts w:ascii="Meiryo" w:eastAsia="Meiryo" w:hAnsi="Meiryo" w:hint="eastAsia"/>
              </w:rPr>
              <w:t>2021 年 11 月 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58C579" w14:textId="77777777" w:rsidR="000E28EA" w:rsidRPr="00743D3F" w:rsidRDefault="000E28EA" w:rsidP="00C940D7">
            <w:pPr>
              <w:pStyle w:val="ConcurTableText8ptCenter"/>
              <w:keepNext/>
              <w:rPr>
                <w:rFonts w:ascii="Meiryo" w:eastAsia="Meiryo" w:hAnsi="Meiryo"/>
              </w:rPr>
            </w:pPr>
            <w:r w:rsidRPr="00743D3F">
              <w:rPr>
                <w:rFonts w:ascii="Meiryo" w:eastAsia="Meiryo" w:hAnsi="Meiryo" w:hint="eastAsia"/>
                <w:highlight w:val="yellow"/>
              </w:rPr>
              <w:t>2022年03月11日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59C8F58" w14:textId="77777777" w:rsidR="000E28EA" w:rsidRPr="00743D3F" w:rsidRDefault="000E28EA" w:rsidP="00C940D7">
            <w:pPr>
              <w:pStyle w:val="ConcurTableText8ptCenter"/>
              <w:keepNext/>
              <w:rPr>
                <w:rFonts w:ascii="Meiryo" w:eastAsia="Meiryo" w:hAnsi="Meiryo"/>
              </w:rPr>
            </w:pPr>
            <w:r w:rsidRPr="00743D3F">
              <w:rPr>
                <w:rFonts w:ascii="Meiryo" w:eastAsia="Meiryo" w:hAnsi="Meiryo" w:hint="eastAsia"/>
                <w:highlight w:val="yellow"/>
              </w:rPr>
              <w:t>2022 年 3 月</w:t>
            </w:r>
          </w:p>
        </w:tc>
      </w:tr>
      <w:tr w:rsidR="000E28EA" w:rsidRPr="00743D3F" w14:paraId="6C82027B" w14:textId="77777777" w:rsidTr="002D6E6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F3FC555" w14:textId="77777777" w:rsidR="000E28EA" w:rsidRPr="00743D3F" w:rsidRDefault="000E28EA" w:rsidP="00C940D7">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52A606CB" w14:textId="77777777" w:rsidR="000E28EA" w:rsidRPr="00743D3F" w:rsidRDefault="000E28EA" w:rsidP="00C940D7">
      <w:pPr>
        <w:pStyle w:val="ConcurBodyText"/>
        <w:keepNext/>
        <w:rPr>
          <w:rFonts w:ascii="Meiryo" w:eastAsia="Meiryo" w:hAnsi="Meiryo"/>
          <w:b/>
          <w:bCs/>
        </w:rPr>
      </w:pPr>
      <w:r w:rsidRPr="00743D3F">
        <w:rPr>
          <w:rFonts w:ascii="Meiryo" w:eastAsia="Meiryo" w:hAnsi="Meiryo" w:hint="eastAsia"/>
          <w:b/>
        </w:rPr>
        <w:t>対象製品:</w:t>
      </w:r>
    </w:p>
    <w:p w14:paraId="465F78FB" w14:textId="77777777" w:rsidR="000E28EA" w:rsidRPr="00743D3F" w:rsidRDefault="000E28EA" w:rsidP="000E28EA">
      <w:pPr>
        <w:pStyle w:val="ApplicableProducts"/>
        <w:rPr>
          <w:rFonts w:ascii="Meiryo" w:eastAsia="Meiryo" w:hAnsi="Meiryo"/>
        </w:rPr>
      </w:pPr>
      <w:bookmarkStart w:id="17" w:name="_Toc98939406"/>
      <w:r w:rsidRPr="00743D3F">
        <w:rPr>
          <w:rFonts w:ascii="Meiryo" w:eastAsia="Meiryo" w:hAnsi="Meiryo" w:hint="eastAsia"/>
        </w:rPr>
        <w:t>すべての製品 | すべての Edition</w:t>
      </w:r>
      <w:bookmarkEnd w:id="17"/>
    </w:p>
    <w:p w14:paraId="57B109DA" w14:textId="77777777" w:rsidR="000E28EA" w:rsidRPr="00743D3F" w:rsidRDefault="000E28EA" w:rsidP="000E28EA">
      <w:pPr>
        <w:pStyle w:val="Heading4"/>
        <w:ind w:left="0"/>
        <w:rPr>
          <w:rFonts w:ascii="Meiryo" w:eastAsia="Meiryo" w:hAnsi="Meiryo"/>
          <w:i w:val="0"/>
        </w:rPr>
      </w:pPr>
      <w:r w:rsidRPr="00743D3F">
        <w:rPr>
          <w:rFonts w:ascii="Meiryo" w:eastAsia="Meiryo" w:hAnsi="Meiryo" w:hint="eastAsia"/>
          <w:i w:val="0"/>
        </w:rPr>
        <w:t>概要</w:t>
      </w:r>
    </w:p>
    <w:p w14:paraId="3DD3D3C7" w14:textId="77777777" w:rsidR="000E28EA" w:rsidRPr="00743D3F" w:rsidRDefault="000E28EA" w:rsidP="000E28EA">
      <w:pPr>
        <w:pStyle w:val="ConcurBodyText"/>
        <w:rPr>
          <w:rFonts w:ascii="Meiryo" w:eastAsia="Meiryo" w:hAnsi="Meiryo"/>
        </w:rPr>
      </w:pPr>
      <w:r w:rsidRPr="00743D3F">
        <w:rPr>
          <w:rFonts w:ascii="Meiryo" w:eastAsia="Meiryo" w:hAnsi="Meiryo" w:hint="eastAsia"/>
        </w:rPr>
        <w:t xml:space="preserve">3 月のリリースで、SAP Concur ソリューションは Solution Suggestions プラットフォームを SAP Continuous Influence – Improvement Requests プログラムに変更しました。 </w:t>
      </w:r>
    </w:p>
    <w:p w14:paraId="02703C22" w14:textId="77777777" w:rsidR="000E28EA" w:rsidRPr="00743D3F" w:rsidRDefault="000E28EA" w:rsidP="000E28EA">
      <w:pPr>
        <w:pStyle w:val="ConcurBodyText"/>
        <w:rPr>
          <w:rFonts w:ascii="Meiryo" w:eastAsia="Meiryo" w:hAnsi="Meiryo"/>
        </w:rPr>
      </w:pPr>
      <w:r w:rsidRPr="00743D3F">
        <w:rPr>
          <w:rFonts w:ascii="Meiryo" w:eastAsia="Meiryo" w:hAnsi="Meiryo" w:hint="eastAsia"/>
        </w:rPr>
        <w:t xml:space="preserve">この変更により、サポート問合せ権限の保持者 (ASC) ユーザーが各 SAP Concur Customer Influence プログラムに関わる際に向上した操作性と単一の場所を提供します。 </w:t>
      </w:r>
    </w:p>
    <w:p w14:paraId="26BF98BA" w14:textId="23FBD6A7" w:rsidR="000E28EA" w:rsidRPr="00743D3F" w:rsidRDefault="000E28EA" w:rsidP="000E28EA">
      <w:pPr>
        <w:pStyle w:val="ConcurNote"/>
        <w:rPr>
          <w:rFonts w:ascii="Meiryo" w:eastAsia="Meiryo" w:hAnsi="Meiryo"/>
        </w:rPr>
      </w:pPr>
      <w:r w:rsidRPr="00743D3F">
        <w:rPr>
          <w:rFonts w:ascii="Meiryo" w:eastAsia="Meiryo" w:hAnsi="Meiryo" w:hint="eastAsia"/>
        </w:rPr>
        <w:t>ConcurGov をお使いのお客様の場合、サポート ポータルの Solution Suggestions セクションが表示されなくなります。詳細については、お客様のアカウント マネージャーにお問い合わせください。</w:t>
      </w:r>
    </w:p>
    <w:p w14:paraId="1F52F024" w14:textId="77777777" w:rsidR="000E28EA" w:rsidRPr="00743D3F" w:rsidRDefault="000E28EA" w:rsidP="000E28EA">
      <w:pPr>
        <w:pStyle w:val="ConcurMoreInfo"/>
        <w:rPr>
          <w:rFonts w:ascii="Meiryo" w:eastAsia="Meiryo" w:hAnsi="Meiryo"/>
        </w:rPr>
      </w:pPr>
      <w:r w:rsidRPr="00743D3F">
        <w:rPr>
          <w:rFonts w:ascii="Meiryo" w:eastAsia="Meiryo" w:hAnsi="Meiryo" w:hint="eastAsia"/>
        </w:rPr>
        <w:t>このプログラムについて詳しくは、「</w:t>
      </w:r>
      <w:hyperlink r:id="rId33" w:history="1">
        <w:r w:rsidRPr="00743D3F">
          <w:rPr>
            <w:rStyle w:val="Hyperlink"/>
            <w:rFonts w:ascii="Meiryo" w:eastAsia="Meiryo" w:hAnsi="Meiryo" w:hint="eastAsia"/>
          </w:rPr>
          <w:t>SAP Continuous Influence Sessions</w:t>
        </w:r>
      </w:hyperlink>
      <w:r w:rsidRPr="00743D3F">
        <w:rPr>
          <w:rFonts w:ascii="Meiryo" w:eastAsia="Meiryo" w:hAnsi="Meiryo" w:hint="eastAsia"/>
        </w:rPr>
        <w:t>」をご参照ください。</w:t>
      </w:r>
    </w:p>
    <w:p w14:paraId="4BD35404" w14:textId="7BB6663A" w:rsidR="000E28EA" w:rsidRPr="00743D3F" w:rsidRDefault="000E28EA" w:rsidP="000E28EA">
      <w:pPr>
        <w:pStyle w:val="Heading5"/>
        <w:rPr>
          <w:rFonts w:ascii="Meiryo" w:eastAsia="Meiryo" w:hAnsi="Meiryo"/>
        </w:rPr>
      </w:pPr>
      <w:r w:rsidRPr="00743D3F">
        <w:rPr>
          <w:rFonts w:ascii="Meiryo" w:eastAsia="Meiryo" w:hAnsi="Meiryo" w:hint="eastAsia"/>
        </w:rPr>
        <w:lastRenderedPageBreak/>
        <w:t>業務目的とユーザーへの利点</w:t>
      </w:r>
    </w:p>
    <w:p w14:paraId="054B0D7A" w14:textId="77777777" w:rsidR="000E28EA" w:rsidRPr="00743D3F" w:rsidRDefault="000E28EA" w:rsidP="000E28EA">
      <w:pPr>
        <w:pStyle w:val="ConcurBodyText"/>
        <w:rPr>
          <w:rFonts w:ascii="Meiryo" w:eastAsia="Meiryo" w:hAnsi="Meiryo"/>
        </w:rPr>
      </w:pPr>
      <w:r w:rsidRPr="00743D3F">
        <w:rPr>
          <w:rFonts w:ascii="Meiryo" w:eastAsia="Meiryo" w:hAnsi="Meiryo" w:hint="eastAsia"/>
        </w:rPr>
        <w:t xml:space="preserve">SAP Concur は、より多くの機能を備えた優れたツールの提供に加えて、改善リクエストの精査、検討、優先順位を決定する過程を改善しました。 </w:t>
      </w:r>
    </w:p>
    <w:p w14:paraId="2B50A3A4" w14:textId="77777777" w:rsidR="000E28EA" w:rsidRPr="00743D3F" w:rsidRDefault="000E28EA" w:rsidP="000E28EA">
      <w:pPr>
        <w:pStyle w:val="Heading4"/>
        <w:rPr>
          <w:rFonts w:ascii="Meiryo" w:eastAsia="Meiryo" w:hAnsi="Meiryo"/>
          <w:i w:val="0"/>
        </w:rPr>
      </w:pPr>
      <w:r w:rsidRPr="00743D3F">
        <w:rPr>
          <w:rFonts w:ascii="Meiryo" w:eastAsia="Meiryo" w:hAnsi="Meiryo" w:hint="eastAsia"/>
          <w:i w:val="0"/>
        </w:rPr>
        <w:t>ユーザーへの表示</w:t>
      </w:r>
    </w:p>
    <w:p w14:paraId="4FA28565" w14:textId="77777777" w:rsidR="000E28EA" w:rsidRPr="00743D3F" w:rsidRDefault="000E28EA" w:rsidP="000E28EA">
      <w:pPr>
        <w:pStyle w:val="ConcurBodyText"/>
        <w:keepNext/>
        <w:rPr>
          <w:rFonts w:ascii="Meiryo" w:eastAsia="Meiryo" w:hAnsi="Meiryo"/>
          <w:b/>
          <w:bCs/>
        </w:rPr>
      </w:pPr>
      <w:r w:rsidRPr="00743D3F">
        <w:rPr>
          <w:rFonts w:ascii="Meiryo" w:eastAsia="Meiryo" w:hAnsi="Meiryo" w:hint="eastAsia"/>
          <w:b/>
        </w:rPr>
        <w:t>更新前</w:t>
      </w:r>
    </w:p>
    <w:p w14:paraId="28E46416" w14:textId="431075B1" w:rsidR="000E28EA" w:rsidRPr="00743D3F" w:rsidRDefault="000E28EA" w:rsidP="000E28EA">
      <w:pPr>
        <w:pStyle w:val="ConcurBodyText"/>
        <w:rPr>
          <w:rFonts w:ascii="Meiryo" w:eastAsia="Meiryo" w:hAnsi="Meiryo"/>
          <w:noProof/>
        </w:rPr>
      </w:pPr>
      <w:r w:rsidRPr="00743D3F">
        <w:rPr>
          <w:rFonts w:ascii="Meiryo" w:eastAsia="Meiryo" w:hAnsi="Meiryo" w:hint="eastAsia"/>
          <w:noProof/>
        </w:rPr>
        <w:drawing>
          <wp:inline distT="0" distB="0" distL="0" distR="0" wp14:anchorId="042B7B6F" wp14:editId="7B699322">
            <wp:extent cx="5029200" cy="211226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112264"/>
                    </a:xfrm>
                    <a:prstGeom prst="rect">
                      <a:avLst/>
                    </a:prstGeom>
                    <a:noFill/>
                    <a:ln>
                      <a:noFill/>
                    </a:ln>
                  </pic:spPr>
                </pic:pic>
              </a:graphicData>
            </a:graphic>
          </wp:inline>
        </w:drawing>
      </w:r>
    </w:p>
    <w:p w14:paraId="5CE06526" w14:textId="77777777" w:rsidR="000E28EA" w:rsidRPr="00743D3F" w:rsidRDefault="000E28EA" w:rsidP="000E28EA">
      <w:pPr>
        <w:pStyle w:val="ConcurBodyText"/>
        <w:rPr>
          <w:rFonts w:ascii="Meiryo" w:eastAsia="Meiryo" w:hAnsi="Meiryo"/>
          <w:b/>
          <w:bCs/>
        </w:rPr>
      </w:pPr>
      <w:r w:rsidRPr="00743D3F">
        <w:rPr>
          <w:rFonts w:ascii="Meiryo" w:eastAsia="Meiryo" w:hAnsi="Meiryo" w:hint="eastAsia"/>
          <w:b/>
        </w:rPr>
        <w:t>更新後</w:t>
      </w:r>
    </w:p>
    <w:p w14:paraId="279555BF" w14:textId="5E767C81" w:rsidR="000E28EA" w:rsidRPr="00743D3F" w:rsidRDefault="000E28EA" w:rsidP="000E28EA">
      <w:pPr>
        <w:pStyle w:val="ConcurBodyText"/>
        <w:rPr>
          <w:rFonts w:ascii="Meiryo" w:eastAsia="Meiryo" w:hAnsi="Meiryo"/>
          <w:noProof/>
        </w:rPr>
      </w:pPr>
      <w:r w:rsidRPr="00743D3F">
        <w:rPr>
          <w:rFonts w:ascii="Meiryo" w:eastAsia="Meiryo" w:hAnsi="Meiryo" w:hint="eastAsia"/>
          <w:noProof/>
        </w:rPr>
        <w:drawing>
          <wp:inline distT="0" distB="0" distL="0" distR="0" wp14:anchorId="132AFE0F" wp14:editId="6EA60078">
            <wp:extent cx="5029200" cy="1865376"/>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1865376"/>
                    </a:xfrm>
                    <a:prstGeom prst="rect">
                      <a:avLst/>
                    </a:prstGeom>
                    <a:noFill/>
                    <a:ln>
                      <a:noFill/>
                    </a:ln>
                  </pic:spPr>
                </pic:pic>
              </a:graphicData>
            </a:graphic>
          </wp:inline>
        </w:drawing>
      </w:r>
    </w:p>
    <w:p w14:paraId="27074C4A" w14:textId="76A0CC48" w:rsidR="000E28EA" w:rsidRPr="00743D3F" w:rsidRDefault="000E28EA" w:rsidP="000E28EA">
      <w:pPr>
        <w:pStyle w:val="Heading4"/>
        <w:rPr>
          <w:rFonts w:ascii="Meiryo" w:eastAsia="Meiryo" w:hAnsi="Meiryo"/>
          <w:i w:val="0"/>
        </w:rPr>
      </w:pPr>
      <w:r w:rsidRPr="00743D3F">
        <w:rPr>
          <w:rFonts w:ascii="Meiryo" w:eastAsia="Meiryo" w:hAnsi="Meiryo" w:hint="eastAsia"/>
          <w:i w:val="0"/>
        </w:rPr>
        <w:t>設定とアクティブ化</w:t>
      </w:r>
    </w:p>
    <w:p w14:paraId="13EE5E17" w14:textId="5E068CCC" w:rsidR="000E28EA" w:rsidRPr="00743D3F" w:rsidRDefault="000E28EA" w:rsidP="000E28EA">
      <w:pPr>
        <w:pStyle w:val="ConcurBodyText"/>
        <w:rPr>
          <w:rFonts w:ascii="Meiryo" w:eastAsia="Meiryo" w:hAnsi="Meiryo"/>
        </w:rPr>
      </w:pPr>
      <w:r w:rsidRPr="00743D3F">
        <w:rPr>
          <w:rFonts w:ascii="Meiryo" w:eastAsia="Meiryo" w:hAnsi="Meiryo" w:hint="eastAsia"/>
        </w:rPr>
        <w:t>この変更は自動的に有効になります。その他の設定やアクティブ化は必要ありません。</w:t>
      </w:r>
    </w:p>
    <w:p w14:paraId="1C5A74C3" w14:textId="1E4F3218" w:rsidR="00CC0F1C" w:rsidRPr="00743D3F" w:rsidRDefault="00CC0F1C" w:rsidP="00FA3F39">
      <w:pPr>
        <w:pStyle w:val="Heading2"/>
        <w:rPr>
          <w:rFonts w:ascii="Meiryo" w:eastAsia="Meiryo" w:hAnsi="Meiryo"/>
        </w:rPr>
      </w:pPr>
      <w:bookmarkStart w:id="18" w:name="_Toc98939407"/>
      <w:r w:rsidRPr="00743D3F">
        <w:rPr>
          <w:rFonts w:ascii="Meiryo" w:eastAsia="Meiryo" w:hAnsi="Meiryo" w:hint="eastAsia"/>
        </w:rPr>
        <w:lastRenderedPageBreak/>
        <w:t>セキュリティ</w:t>
      </w:r>
      <w:bookmarkEnd w:id="18"/>
    </w:p>
    <w:p w14:paraId="6F39E440" w14:textId="2CD75A31" w:rsidR="00CC0F1C" w:rsidRPr="00743D3F" w:rsidRDefault="00CC0F1C" w:rsidP="00CC0F1C">
      <w:pPr>
        <w:pStyle w:val="Heading3"/>
        <w:rPr>
          <w:rFonts w:ascii="Meiryo" w:eastAsia="Meiryo" w:hAnsi="Meiryo"/>
        </w:rPr>
      </w:pPr>
      <w:bookmarkStart w:id="19" w:name="_Toc98939408"/>
      <w:r w:rsidRPr="00743D3F">
        <w:rPr>
          <w:rFonts w:ascii="Meiryo" w:eastAsia="Meiryo" w:hAnsi="Meiryo" w:hint="eastAsia"/>
        </w:rPr>
        <w:t>一部の TLSv1.2 暗号が非サポートに（2022 年 2 月 1 日）</w:t>
      </w:r>
      <w:bookmarkEnd w:id="19"/>
    </w:p>
    <w:p w14:paraId="1AF64B63" w14:textId="77777777" w:rsidR="00CC0F1C" w:rsidRPr="00743D3F" w:rsidRDefault="00CC0F1C" w:rsidP="00177387">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743D3F"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743D3F" w:rsidRDefault="00CC0F1C" w:rsidP="00CC0F1C">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743D3F" w:rsidRDefault="00CC0F1C" w:rsidP="00CC0F1C">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743D3F" w:rsidRDefault="00CC0F1C" w:rsidP="00CC0F1C">
            <w:pPr>
              <w:pStyle w:val="ConcurTableHeadCentered8pt"/>
              <w:rPr>
                <w:rFonts w:ascii="Meiryo" w:eastAsia="Meiryo" w:hAnsi="Meiryo"/>
              </w:rPr>
            </w:pPr>
            <w:r w:rsidRPr="00743D3F">
              <w:rPr>
                <w:rFonts w:ascii="Meiryo" w:eastAsia="Meiryo" w:hAnsi="Meiryo" w:hint="eastAsia"/>
              </w:rPr>
              <w:t>機能のリリース予定日</w:t>
            </w:r>
          </w:p>
        </w:tc>
      </w:tr>
      <w:tr w:rsidR="00CC0F1C" w:rsidRPr="00743D3F"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743D3F" w:rsidRDefault="00CC0F1C" w:rsidP="00CC0F1C">
            <w:pPr>
              <w:pStyle w:val="ConcurTableText8ptCenter"/>
              <w:keepNext/>
              <w:rPr>
                <w:rFonts w:ascii="Meiryo" w:eastAsia="Meiryo" w:hAnsi="Meiryo"/>
              </w:rPr>
            </w:pPr>
            <w:r w:rsidRPr="00743D3F">
              <w:rPr>
                <w:rFonts w:ascii="Meiryo" w:eastAsia="Meiryo" w:hAnsi="Meiryo" w:hint="eastAsia"/>
              </w:rPr>
              <w:t>2021 年 8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743D3F" w:rsidRDefault="00CC0F1C" w:rsidP="00CC0F1C">
            <w:pPr>
              <w:pStyle w:val="ConcurTableText8ptCenter"/>
              <w:keepNext/>
              <w:rPr>
                <w:rFonts w:ascii="Meiryo" w:eastAsia="Meiryo" w:hAnsi="Meiryo"/>
              </w:rPr>
            </w:pPr>
            <w:r w:rsidRPr="00743D3F">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743D3F" w:rsidRDefault="00CC0F1C" w:rsidP="00CC0F1C">
            <w:pPr>
              <w:pStyle w:val="ConcurTableText8ptCenter"/>
              <w:keepNext/>
              <w:rPr>
                <w:rFonts w:ascii="Meiryo" w:eastAsia="Meiryo" w:hAnsi="Meiryo"/>
              </w:rPr>
            </w:pPr>
            <w:r w:rsidRPr="00743D3F">
              <w:rPr>
                <w:rFonts w:ascii="Meiryo" w:eastAsia="Meiryo" w:hAnsi="Meiryo" w:hint="eastAsia"/>
              </w:rPr>
              <w:t>2022 年 2 月 1 日</w:t>
            </w:r>
          </w:p>
        </w:tc>
      </w:tr>
      <w:tr w:rsidR="00CC0F1C" w:rsidRPr="00743D3F"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743D3F" w:rsidRDefault="00CC0F1C" w:rsidP="00CC0F1C">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2FDD95D4" w14:textId="666684CC" w:rsidR="007356B2" w:rsidRPr="00743D3F" w:rsidRDefault="007356B2" w:rsidP="00177387">
      <w:pPr>
        <w:pStyle w:val="ConcurBodyText"/>
        <w:keepNext/>
        <w:rPr>
          <w:rFonts w:ascii="Meiryo" w:eastAsia="Meiryo" w:hAnsi="Meiryo"/>
          <w:b/>
          <w:bCs/>
        </w:rPr>
      </w:pPr>
      <w:r w:rsidRPr="00743D3F">
        <w:rPr>
          <w:rFonts w:ascii="Meiryo" w:eastAsia="Meiryo" w:hAnsi="Meiryo" w:hint="eastAsia"/>
          <w:b/>
        </w:rPr>
        <w:t>対象製品:</w:t>
      </w:r>
    </w:p>
    <w:p w14:paraId="642C24A4" w14:textId="3E53CC9E" w:rsidR="00E33D98" w:rsidRPr="00743D3F" w:rsidRDefault="00E33D98" w:rsidP="00E33D98">
      <w:pPr>
        <w:pStyle w:val="ApplicableProducts"/>
        <w:rPr>
          <w:rFonts w:ascii="Meiryo" w:eastAsia="Meiryo" w:hAnsi="Meiryo"/>
        </w:rPr>
      </w:pPr>
      <w:bookmarkStart w:id="20" w:name="_Toc98939409"/>
      <w:r w:rsidRPr="00743D3F">
        <w:rPr>
          <w:rFonts w:ascii="Meiryo" w:eastAsia="Meiryo" w:hAnsi="Meiryo" w:hint="eastAsia"/>
        </w:rPr>
        <w:t>Travel、Expense、Invoice、Request | すべての Editions</w:t>
      </w:r>
      <w:bookmarkEnd w:id="20"/>
    </w:p>
    <w:p w14:paraId="26732C79" w14:textId="76ACF47C" w:rsidR="00CC0F1C" w:rsidRPr="00743D3F" w:rsidRDefault="00CC0F1C" w:rsidP="00CC0F1C">
      <w:pPr>
        <w:pStyle w:val="Heading4"/>
        <w:rPr>
          <w:rFonts w:ascii="Meiryo" w:eastAsia="Meiryo" w:hAnsi="Meiryo"/>
          <w:i w:val="0"/>
        </w:rPr>
      </w:pPr>
      <w:r w:rsidRPr="00743D3F">
        <w:rPr>
          <w:rFonts w:ascii="Meiryo" w:eastAsia="Meiryo" w:hAnsi="Meiryo" w:hint="eastAsia"/>
          <w:i w:val="0"/>
        </w:rPr>
        <w:t>概要</w:t>
      </w:r>
    </w:p>
    <w:p w14:paraId="2B7DF241" w14:textId="77777777" w:rsidR="00CC0F1C" w:rsidRPr="00743D3F" w:rsidRDefault="00CC0F1C" w:rsidP="00CC0F1C">
      <w:pPr>
        <w:pStyle w:val="ConcurBodyText"/>
        <w:spacing w:after="240"/>
        <w:rPr>
          <w:rFonts w:ascii="Meiryo" w:eastAsia="Meiryo" w:hAnsi="Meiryo"/>
        </w:rPr>
      </w:pPr>
      <w:r w:rsidRPr="00743D3F">
        <w:rPr>
          <w:rFonts w:ascii="Meiryo" w:eastAsia="Meiryo" w:hAnsi="Meiryo" w:hint="eastAsia"/>
        </w:rPr>
        <w:t>2022 年 2 月 1 日以降、SAP Concur ソリューションは、次の TLSv1.2 暗号を使用する *.concursolutions.com および *api.concursolutions.com への接続のサポートを終了しました。</w:t>
      </w:r>
    </w:p>
    <w:tbl>
      <w:tblPr>
        <w:tblStyle w:val="TableGrid"/>
        <w:tblW w:w="0" w:type="auto"/>
        <w:tblLook w:val="04A0" w:firstRow="1" w:lastRow="0" w:firstColumn="1" w:lastColumn="0" w:noHBand="0" w:noVBand="1"/>
      </w:tblPr>
      <w:tblGrid>
        <w:gridCol w:w="3685"/>
        <w:gridCol w:w="4945"/>
      </w:tblGrid>
      <w:tr w:rsidR="00CC0F1C" w:rsidRPr="00743D3F" w14:paraId="724F4394" w14:textId="77777777" w:rsidTr="00CC0F1C">
        <w:tc>
          <w:tcPr>
            <w:tcW w:w="3685" w:type="dxa"/>
            <w:shd w:val="clear" w:color="auto" w:fill="000000" w:themeFill="text1"/>
          </w:tcPr>
          <w:p w14:paraId="19C3685B" w14:textId="77777777" w:rsidR="00CC0F1C" w:rsidRPr="00743D3F" w:rsidRDefault="00CC0F1C" w:rsidP="00CC0F1C">
            <w:pPr>
              <w:pStyle w:val="ConcurTableHeadLeft"/>
              <w:keepNext w:val="0"/>
              <w:rPr>
                <w:rFonts w:ascii="Meiryo" w:eastAsia="Meiryo" w:hAnsi="Meiryo"/>
              </w:rPr>
            </w:pPr>
            <w:r w:rsidRPr="00743D3F">
              <w:rPr>
                <w:rFonts w:ascii="Meiryo" w:eastAsia="Meiryo" w:hAnsi="Meiryo" w:hint="eastAsia"/>
              </w:rPr>
              <w:t>Akamai/OpenSSL の暗号名</w:t>
            </w:r>
          </w:p>
        </w:tc>
        <w:tc>
          <w:tcPr>
            <w:tcW w:w="4945" w:type="dxa"/>
            <w:shd w:val="clear" w:color="auto" w:fill="000000" w:themeFill="text1"/>
          </w:tcPr>
          <w:p w14:paraId="78871C22" w14:textId="77777777" w:rsidR="00CC0F1C" w:rsidRPr="00743D3F" w:rsidRDefault="00CC0F1C" w:rsidP="00CC0F1C">
            <w:pPr>
              <w:pStyle w:val="ConcurTableHeadLeft"/>
              <w:rPr>
                <w:rFonts w:ascii="Meiryo" w:eastAsia="Meiryo" w:hAnsi="Meiryo"/>
              </w:rPr>
            </w:pPr>
            <w:r w:rsidRPr="00743D3F">
              <w:rPr>
                <w:rFonts w:ascii="Meiryo" w:eastAsia="Meiryo" w:hAnsi="Meiryo" w:hint="eastAsia"/>
              </w:rPr>
              <w:t>IANA の暗号名</w:t>
            </w:r>
          </w:p>
        </w:tc>
      </w:tr>
      <w:tr w:rsidR="00CC0F1C" w:rsidRPr="00743D3F" w14:paraId="5A022363" w14:textId="77777777" w:rsidTr="00CC0F1C">
        <w:tc>
          <w:tcPr>
            <w:tcW w:w="3685" w:type="dxa"/>
          </w:tcPr>
          <w:p w14:paraId="65E06F16" w14:textId="77777777" w:rsidR="00CC0F1C" w:rsidRPr="00743D3F" w:rsidRDefault="00CC0F1C" w:rsidP="00CC0F1C">
            <w:pPr>
              <w:pStyle w:val="ConcurTableText"/>
              <w:rPr>
                <w:rFonts w:ascii="Meiryo" w:eastAsia="Meiryo" w:hAnsi="Meiryo"/>
              </w:rPr>
            </w:pPr>
            <w:r w:rsidRPr="00743D3F">
              <w:rPr>
                <w:rFonts w:ascii="Meiryo" w:eastAsia="Meiryo" w:hAnsi="Meiryo" w:hint="eastAsia"/>
                <w:shd w:val="clear" w:color="auto" w:fill="FFFFFF"/>
              </w:rPr>
              <w:t>AES256-GCM-SHA384</w:t>
            </w:r>
          </w:p>
        </w:tc>
        <w:tc>
          <w:tcPr>
            <w:tcW w:w="4945" w:type="dxa"/>
          </w:tcPr>
          <w:p w14:paraId="6E12959A"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TLS_RSA_WITH_AES_256_GCM_SHA384</w:t>
            </w:r>
          </w:p>
        </w:tc>
      </w:tr>
      <w:tr w:rsidR="00CC0F1C" w:rsidRPr="00743D3F" w14:paraId="36F68912" w14:textId="77777777" w:rsidTr="00CC0F1C">
        <w:tc>
          <w:tcPr>
            <w:tcW w:w="3685" w:type="dxa"/>
          </w:tcPr>
          <w:p w14:paraId="1F148347" w14:textId="77777777" w:rsidR="00CC0F1C" w:rsidRPr="00743D3F" w:rsidRDefault="00CC0F1C" w:rsidP="00CC0F1C">
            <w:pPr>
              <w:pStyle w:val="ConcurTableText"/>
              <w:rPr>
                <w:rFonts w:ascii="Meiryo" w:eastAsia="Meiryo" w:hAnsi="Meiryo"/>
              </w:rPr>
            </w:pPr>
            <w:r w:rsidRPr="00743D3F">
              <w:rPr>
                <w:rFonts w:ascii="Meiryo" w:eastAsia="Meiryo" w:hAnsi="Meiryo" w:hint="eastAsia"/>
                <w:shd w:val="clear" w:color="auto" w:fill="FFFFFF"/>
              </w:rPr>
              <w:t>AES128-GCM-SHA256</w:t>
            </w:r>
          </w:p>
        </w:tc>
        <w:tc>
          <w:tcPr>
            <w:tcW w:w="4945" w:type="dxa"/>
          </w:tcPr>
          <w:p w14:paraId="70FD0D5C"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TLS_RSA_WITH_AES_128_GCM_SHA256</w:t>
            </w:r>
          </w:p>
        </w:tc>
      </w:tr>
      <w:tr w:rsidR="00CC0F1C" w:rsidRPr="00743D3F" w14:paraId="32D4240E" w14:textId="77777777" w:rsidTr="00CC0F1C">
        <w:tc>
          <w:tcPr>
            <w:tcW w:w="3685" w:type="dxa"/>
          </w:tcPr>
          <w:p w14:paraId="2AF53AC0"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ECDHE-RSA-AES256-SHA384</w:t>
            </w:r>
          </w:p>
        </w:tc>
        <w:tc>
          <w:tcPr>
            <w:tcW w:w="4945" w:type="dxa"/>
          </w:tcPr>
          <w:p w14:paraId="1CDBAEF8"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TLS_ECDHE_RSA_WITH_AES_256_CBC_SHA384</w:t>
            </w:r>
          </w:p>
        </w:tc>
      </w:tr>
      <w:tr w:rsidR="00CC0F1C" w:rsidRPr="00743D3F" w14:paraId="52869A0F" w14:textId="77777777" w:rsidTr="00CC0F1C">
        <w:tc>
          <w:tcPr>
            <w:tcW w:w="3685" w:type="dxa"/>
          </w:tcPr>
          <w:p w14:paraId="0F77FD43"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ECDHE-RSA-AES128-SHA256</w:t>
            </w:r>
          </w:p>
        </w:tc>
        <w:tc>
          <w:tcPr>
            <w:tcW w:w="4945" w:type="dxa"/>
          </w:tcPr>
          <w:p w14:paraId="093BB475"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TLS_ECDHE_RSA_WITH_AES_128_CBC_SHA256</w:t>
            </w:r>
          </w:p>
        </w:tc>
      </w:tr>
      <w:tr w:rsidR="00CC0F1C" w:rsidRPr="00743D3F" w14:paraId="3B1EB37C" w14:textId="77777777" w:rsidTr="00CC0F1C">
        <w:tc>
          <w:tcPr>
            <w:tcW w:w="3685" w:type="dxa"/>
          </w:tcPr>
          <w:p w14:paraId="10D11C13"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ECDHE-RSA-AES256-SHA</w:t>
            </w:r>
          </w:p>
        </w:tc>
        <w:tc>
          <w:tcPr>
            <w:tcW w:w="4945" w:type="dxa"/>
          </w:tcPr>
          <w:p w14:paraId="412ECA96"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TLS_ECDHE_RSA_WITH_AES_256_CBC_SHA</w:t>
            </w:r>
          </w:p>
        </w:tc>
      </w:tr>
      <w:tr w:rsidR="00CC0F1C" w:rsidRPr="00743D3F" w14:paraId="42F44B8E" w14:textId="77777777" w:rsidTr="00CC0F1C">
        <w:tc>
          <w:tcPr>
            <w:tcW w:w="3685" w:type="dxa"/>
          </w:tcPr>
          <w:p w14:paraId="23D87178"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ECDHE-RSA-AES128-SHA</w:t>
            </w:r>
          </w:p>
        </w:tc>
        <w:tc>
          <w:tcPr>
            <w:tcW w:w="4945" w:type="dxa"/>
          </w:tcPr>
          <w:p w14:paraId="4185BEC4"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TLS_ECDHE_RSA_WITH_AES_128_CBC_SHA</w:t>
            </w:r>
          </w:p>
        </w:tc>
      </w:tr>
    </w:tbl>
    <w:p w14:paraId="31036512" w14:textId="77777777" w:rsidR="00CC0F1C" w:rsidRPr="00743D3F" w:rsidRDefault="00CC0F1C" w:rsidP="00CC0F1C">
      <w:pPr>
        <w:pStyle w:val="ConcurBodyText"/>
        <w:rPr>
          <w:rFonts w:ascii="Meiryo" w:eastAsia="Meiryo" w:hAnsi="Meiryo"/>
        </w:rPr>
      </w:pPr>
      <w:r w:rsidRPr="00743D3F">
        <w:rPr>
          <w:rFonts w:ascii="Meiryo" w:eastAsia="Meiryo" w:hAnsi="Meiryo" w:hint="eastAsia"/>
        </w:rPr>
        <w:t>*.concursolutions.com および *api.concursolutions.com への接続が中断されないようにするために、運用を終了した暗号を使用するアプリケーションを介して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6A493F40" w14:textId="77777777" w:rsidR="00CC0F1C" w:rsidRPr="00743D3F" w:rsidRDefault="00CC0F1C" w:rsidP="00CC0F1C">
      <w:pPr>
        <w:pStyle w:val="Heading5"/>
        <w:rPr>
          <w:rFonts w:ascii="Meiryo" w:eastAsia="Meiryo" w:hAnsi="Meiryo"/>
        </w:rPr>
      </w:pPr>
      <w:r w:rsidRPr="00743D3F">
        <w:rPr>
          <w:rFonts w:ascii="Meiryo" w:eastAsia="Meiryo" w:hAnsi="Meiryo" w:hint="eastAsia"/>
        </w:rPr>
        <w:lastRenderedPageBreak/>
        <w:t>業務目的とユーザーへの利点</w:t>
      </w:r>
    </w:p>
    <w:p w14:paraId="170C60AE" w14:textId="77777777" w:rsidR="00CC0F1C" w:rsidRPr="00743D3F" w:rsidRDefault="00CC0F1C" w:rsidP="00CC0F1C">
      <w:pPr>
        <w:pStyle w:val="ConcurBodyText"/>
        <w:rPr>
          <w:rFonts w:ascii="Meiryo" w:eastAsia="Meiryo" w:hAnsi="Meiryo"/>
        </w:rPr>
      </w:pPr>
      <w:r w:rsidRPr="00743D3F">
        <w:rPr>
          <w:rFonts w:ascii="Meiryo" w:eastAsia="Meiryo" w:hAnsi="Meiryo" w:hint="eastAsia"/>
        </w:rPr>
        <w:t>この更新により、SAP Concur 製品やサービスに必要なセキュリティが引き続き提供されます。</w:t>
      </w:r>
    </w:p>
    <w:p w14:paraId="50E5B24D" w14:textId="77777777" w:rsidR="00CC0F1C" w:rsidRPr="00743D3F" w:rsidRDefault="00CC0F1C" w:rsidP="00CC0F1C">
      <w:pPr>
        <w:pStyle w:val="Heading4"/>
        <w:rPr>
          <w:rFonts w:ascii="Meiryo" w:eastAsia="Meiryo" w:hAnsi="Meiryo"/>
          <w:i w:val="0"/>
        </w:rPr>
      </w:pPr>
      <w:r w:rsidRPr="00743D3F">
        <w:rPr>
          <w:rFonts w:ascii="Meiryo" w:eastAsia="Meiryo" w:hAnsi="Meiryo" w:hint="eastAsia"/>
          <w:i w:val="0"/>
        </w:rPr>
        <w:t>サポートされている暗号の確認</w:t>
      </w:r>
    </w:p>
    <w:p w14:paraId="16F60B91" w14:textId="77777777" w:rsidR="00CC0F1C" w:rsidRPr="00743D3F" w:rsidRDefault="00CC0F1C" w:rsidP="00CC0F1C">
      <w:pPr>
        <w:pStyle w:val="ConcurBodyText"/>
        <w:rPr>
          <w:rFonts w:ascii="Meiryo" w:eastAsia="Meiryo" w:hAnsi="Meiryo"/>
        </w:rPr>
      </w:pPr>
      <w:r w:rsidRPr="00743D3F">
        <w:rPr>
          <w:rFonts w:ascii="Meiryo" w:eastAsia="Meiryo" w:hAnsi="Meiryo" w:hint="eastAsia"/>
          <w:b/>
        </w:rPr>
        <w:t>Ak-akamai-2020q1</w:t>
      </w:r>
      <w:r w:rsidRPr="00743D3F">
        <w:rPr>
          <w:rFonts w:ascii="Meiryo" w:eastAsia="Meiryo" w:hAnsi="Meiryo" w:hint="eastAsia"/>
        </w:rPr>
        <w:t xml:space="preserve"> 暗号プロファイルに含まれている以下の暗号がサポートされています。</w:t>
      </w:r>
      <w:r w:rsidRPr="00743D3F">
        <w:rPr>
          <w:rFonts w:ascii="Meiryo" w:eastAsia="Meiryo" w:hAnsi="Meiryo" w:hint="eastAsia"/>
        </w:rPr>
        <w:br/>
      </w:r>
    </w:p>
    <w:tbl>
      <w:tblPr>
        <w:tblStyle w:val="TableGrid"/>
        <w:tblW w:w="0" w:type="auto"/>
        <w:tblLook w:val="04A0" w:firstRow="1" w:lastRow="0" w:firstColumn="1" w:lastColumn="0" w:noHBand="0" w:noVBand="1"/>
      </w:tblPr>
      <w:tblGrid>
        <w:gridCol w:w="3254"/>
        <w:gridCol w:w="5376"/>
      </w:tblGrid>
      <w:tr w:rsidR="00CC0F1C" w:rsidRPr="00743D3F" w14:paraId="43449AA8" w14:textId="77777777" w:rsidTr="00CC0F1C">
        <w:tc>
          <w:tcPr>
            <w:tcW w:w="3254" w:type="dxa"/>
            <w:shd w:val="clear" w:color="auto" w:fill="000000" w:themeFill="text1"/>
          </w:tcPr>
          <w:p w14:paraId="78267A1C" w14:textId="77777777" w:rsidR="00CC0F1C" w:rsidRPr="00743D3F" w:rsidRDefault="00CC0F1C" w:rsidP="00CC0F1C">
            <w:pPr>
              <w:pStyle w:val="ConcurTableHeadLeft"/>
              <w:rPr>
                <w:rFonts w:ascii="Meiryo" w:eastAsia="Meiryo" w:hAnsi="Meiryo"/>
              </w:rPr>
            </w:pPr>
            <w:r w:rsidRPr="00743D3F">
              <w:rPr>
                <w:rFonts w:ascii="Meiryo" w:eastAsia="Meiryo" w:hAnsi="Meiryo" w:hint="eastAsia"/>
              </w:rPr>
              <w:t>Akamai/OpenSSL の暗号名</w:t>
            </w:r>
          </w:p>
        </w:tc>
        <w:tc>
          <w:tcPr>
            <w:tcW w:w="5376" w:type="dxa"/>
            <w:shd w:val="clear" w:color="auto" w:fill="000000" w:themeFill="text1"/>
          </w:tcPr>
          <w:p w14:paraId="77278C77" w14:textId="77777777" w:rsidR="00CC0F1C" w:rsidRPr="00743D3F" w:rsidRDefault="00CC0F1C" w:rsidP="00CC0F1C">
            <w:pPr>
              <w:pStyle w:val="ConcurTableHeadLeft"/>
              <w:rPr>
                <w:rFonts w:ascii="Meiryo" w:eastAsia="Meiryo" w:hAnsi="Meiryo"/>
              </w:rPr>
            </w:pPr>
            <w:r w:rsidRPr="00743D3F">
              <w:rPr>
                <w:rFonts w:ascii="Meiryo" w:eastAsia="Meiryo" w:hAnsi="Meiryo" w:hint="eastAsia"/>
              </w:rPr>
              <w:t>IANA の暗号名</w:t>
            </w:r>
          </w:p>
        </w:tc>
      </w:tr>
      <w:tr w:rsidR="00CC0F1C" w:rsidRPr="00743D3F" w14:paraId="47479705" w14:textId="77777777" w:rsidTr="00CC0F1C">
        <w:tc>
          <w:tcPr>
            <w:tcW w:w="3254" w:type="dxa"/>
          </w:tcPr>
          <w:p w14:paraId="39EDE863"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TLS-AES-256-GCM-SHA384</w:t>
            </w:r>
          </w:p>
        </w:tc>
        <w:tc>
          <w:tcPr>
            <w:tcW w:w="5376" w:type="dxa"/>
          </w:tcPr>
          <w:p w14:paraId="76F8F122"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TLS_AES_256_GCM_SHA384</w:t>
            </w:r>
          </w:p>
        </w:tc>
      </w:tr>
      <w:tr w:rsidR="00CC0F1C" w:rsidRPr="00743D3F" w14:paraId="3E6609EE" w14:textId="77777777" w:rsidTr="00CC0F1C">
        <w:tc>
          <w:tcPr>
            <w:tcW w:w="3254" w:type="dxa"/>
          </w:tcPr>
          <w:p w14:paraId="2079636D"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TLS-CHACHA20-POLY1305-SHA256</w:t>
            </w:r>
          </w:p>
        </w:tc>
        <w:tc>
          <w:tcPr>
            <w:tcW w:w="5376" w:type="dxa"/>
          </w:tcPr>
          <w:p w14:paraId="6BE80072"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TLS_CHACHA20_POLY1305_SHA256</w:t>
            </w:r>
          </w:p>
        </w:tc>
      </w:tr>
      <w:tr w:rsidR="00CC0F1C" w:rsidRPr="00743D3F" w14:paraId="740EA218" w14:textId="77777777" w:rsidTr="00CC0F1C">
        <w:tc>
          <w:tcPr>
            <w:tcW w:w="3254" w:type="dxa"/>
          </w:tcPr>
          <w:p w14:paraId="6B97B451"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TLS-AES-128-GCM-SHA256</w:t>
            </w:r>
          </w:p>
        </w:tc>
        <w:tc>
          <w:tcPr>
            <w:tcW w:w="5376" w:type="dxa"/>
          </w:tcPr>
          <w:p w14:paraId="35ED84DB"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TLS_AES_128_GCM_SHA256</w:t>
            </w:r>
          </w:p>
        </w:tc>
      </w:tr>
      <w:tr w:rsidR="00CC0F1C" w:rsidRPr="00743D3F" w14:paraId="26D10FB6" w14:textId="77777777" w:rsidTr="00CC0F1C">
        <w:tc>
          <w:tcPr>
            <w:tcW w:w="3254" w:type="dxa"/>
          </w:tcPr>
          <w:p w14:paraId="706D5911"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ECDHE-RSA-AES256-GCM-SHA384</w:t>
            </w:r>
          </w:p>
        </w:tc>
        <w:tc>
          <w:tcPr>
            <w:tcW w:w="5376" w:type="dxa"/>
          </w:tcPr>
          <w:p w14:paraId="2DFEE62D"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TLS_ECDHE_RSA_WITH_AES_256_GCM_SHA384</w:t>
            </w:r>
          </w:p>
        </w:tc>
      </w:tr>
      <w:tr w:rsidR="00CC0F1C" w:rsidRPr="00743D3F" w14:paraId="5A3A7DB5" w14:textId="77777777" w:rsidTr="00CC0F1C">
        <w:tc>
          <w:tcPr>
            <w:tcW w:w="3254" w:type="dxa"/>
          </w:tcPr>
          <w:p w14:paraId="3D5477E8"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ECDHE-RSA-AES128-GCM-SHA256</w:t>
            </w:r>
          </w:p>
        </w:tc>
        <w:tc>
          <w:tcPr>
            <w:tcW w:w="5376" w:type="dxa"/>
          </w:tcPr>
          <w:p w14:paraId="6C88E15C"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TLS_ECDHE_RSA_WITH_AES_128_GCM_SHA256</w:t>
            </w:r>
          </w:p>
        </w:tc>
      </w:tr>
      <w:tr w:rsidR="00CC0F1C" w:rsidRPr="00743D3F" w14:paraId="3FE59499" w14:textId="77777777" w:rsidTr="00CC0F1C">
        <w:tc>
          <w:tcPr>
            <w:tcW w:w="3254" w:type="dxa"/>
          </w:tcPr>
          <w:p w14:paraId="10F56931"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ECDHE-RSA-CHACHA20-POLY1305</w:t>
            </w:r>
          </w:p>
        </w:tc>
        <w:tc>
          <w:tcPr>
            <w:tcW w:w="5376" w:type="dxa"/>
          </w:tcPr>
          <w:p w14:paraId="31D12783" w14:textId="77777777" w:rsidR="00CC0F1C" w:rsidRPr="00743D3F" w:rsidRDefault="00CC0F1C" w:rsidP="00CC0F1C">
            <w:pPr>
              <w:pStyle w:val="ConcurTableText"/>
              <w:rPr>
                <w:rFonts w:ascii="Meiryo" w:eastAsia="Meiryo" w:hAnsi="Meiryo"/>
              </w:rPr>
            </w:pPr>
            <w:r w:rsidRPr="00743D3F">
              <w:rPr>
                <w:rFonts w:ascii="Meiryo" w:eastAsia="Meiryo" w:hAnsi="Meiryo" w:hint="eastAsia"/>
              </w:rPr>
              <w:t>TLS_ECDHE_RSA_WITH_CHACHA20_POLY1305_SHA256</w:t>
            </w:r>
          </w:p>
        </w:tc>
      </w:tr>
    </w:tbl>
    <w:p w14:paraId="65827A69" w14:textId="77777777" w:rsidR="00CC0F1C" w:rsidRPr="00743D3F" w:rsidRDefault="00CC0F1C" w:rsidP="00CC0F1C">
      <w:pPr>
        <w:pStyle w:val="ConcurNote"/>
        <w:tabs>
          <w:tab w:val="clear" w:pos="720"/>
          <w:tab w:val="num" w:pos="2160"/>
        </w:tabs>
        <w:rPr>
          <w:rFonts w:ascii="Meiryo" w:eastAsia="Meiryo" w:hAnsi="Meiryo"/>
        </w:rPr>
      </w:pPr>
      <w:r w:rsidRPr="00743D3F">
        <w:rPr>
          <w:rFonts w:ascii="Meiryo" w:eastAsia="Meiryo" w:hAnsi="Meiryo"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599EFD43" w14:textId="77777777" w:rsidR="00CC0F1C" w:rsidRPr="00743D3F" w:rsidRDefault="00CC0F1C" w:rsidP="00CC0F1C">
      <w:pPr>
        <w:pStyle w:val="ConcurBodyText"/>
        <w:rPr>
          <w:rFonts w:ascii="Meiryo" w:eastAsia="Meiryo" w:hAnsi="Meiryo"/>
        </w:rPr>
      </w:pPr>
      <w:r w:rsidRPr="00743D3F">
        <w:rPr>
          <w:rFonts w:ascii="Meiryo" w:eastAsia="Meiryo" w:hAnsi="Meiryo" w:hint="eastAsia"/>
        </w:rPr>
        <w:t xml:space="preserve">以下の表の </w:t>
      </w:r>
      <w:r w:rsidRPr="00743D3F">
        <w:rPr>
          <w:rFonts w:ascii="Meiryo" w:eastAsia="Meiryo" w:hAnsi="Meiryo" w:hint="eastAsia"/>
          <w:b/>
        </w:rPr>
        <w:t>ak-akamai-2021 (default)</w:t>
      </w:r>
      <w:r w:rsidRPr="00743D3F">
        <w:rPr>
          <w:rFonts w:ascii="Meiryo" w:eastAsia="Meiryo" w:hAnsi="Meiryo" w:hint="eastAsia"/>
        </w:rPr>
        <w:t xml:space="preserve"> 列で Akamai/OpenSSL の暗号名 と IANA の暗号名を相互参照することで、暗号スイートにサポートされている暗号が含まれていることを確認できます。 </w:t>
      </w:r>
    </w:p>
    <w:p w14:paraId="4366DB7E" w14:textId="77777777" w:rsidR="00CC0F1C" w:rsidRPr="00743D3F" w:rsidRDefault="00CC0F1C" w:rsidP="00CC0F1C">
      <w:pPr>
        <w:pStyle w:val="ConcurBodyText"/>
        <w:keepNext/>
        <w:rPr>
          <w:rFonts w:ascii="Meiryo" w:eastAsia="Meiryo" w:hAnsi="Meiryo"/>
        </w:rPr>
      </w:pPr>
      <w:r w:rsidRPr="00743D3F">
        <w:rPr>
          <w:rFonts w:ascii="Meiryo" w:eastAsia="Meiryo" w:hAnsi="Meiryo" w:hint="eastAsia"/>
        </w:rPr>
        <w:lastRenderedPageBreak/>
        <w:t>サポートされている暗号にはチェック マークが付いています。</w:t>
      </w:r>
    </w:p>
    <w:p w14:paraId="5BFF36AE" w14:textId="77777777" w:rsidR="00CC0F1C" w:rsidRPr="00743D3F" w:rsidRDefault="00CC0F1C" w:rsidP="00CC0F1C">
      <w:pPr>
        <w:pStyle w:val="ConcurBodyText"/>
        <w:rPr>
          <w:rFonts w:ascii="Meiryo" w:eastAsia="Meiryo" w:hAnsi="Meiryo"/>
        </w:rPr>
      </w:pPr>
      <w:r w:rsidRPr="00743D3F">
        <w:rPr>
          <w:rFonts w:ascii="Meiryo" w:eastAsia="Meiryo" w:hAnsi="Meiryo" w:hint="eastAsia"/>
          <w:noProof/>
        </w:rPr>
        <w:drawing>
          <wp:inline distT="0" distB="0" distL="0" distR="0" wp14:anchorId="521879CA" wp14:editId="61EE9834">
            <wp:extent cx="5257800" cy="3017520"/>
            <wp:effectExtent l="19050" t="19050" r="1905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257800" cy="3017520"/>
                    </a:xfrm>
                    <a:prstGeom prst="rect">
                      <a:avLst/>
                    </a:prstGeom>
                    <a:ln w="6350">
                      <a:solidFill>
                        <a:schemeClr val="tx1"/>
                      </a:solidFill>
                    </a:ln>
                  </pic:spPr>
                </pic:pic>
              </a:graphicData>
            </a:graphic>
          </wp:inline>
        </w:drawing>
      </w:r>
      <w:r w:rsidRPr="00743D3F">
        <w:rPr>
          <w:rFonts w:ascii="Meiryo" w:eastAsia="Meiryo" w:hAnsi="Meiryo" w:hint="eastAsia"/>
        </w:rPr>
        <w:t xml:space="preserve"> </w:t>
      </w:r>
    </w:p>
    <w:p w14:paraId="68E19D1B" w14:textId="77777777" w:rsidR="00CC0F1C" w:rsidRPr="00743D3F" w:rsidRDefault="00CC0F1C" w:rsidP="00CC0F1C">
      <w:pPr>
        <w:pStyle w:val="Heading4"/>
        <w:rPr>
          <w:rFonts w:ascii="Meiryo" w:eastAsia="Meiryo" w:hAnsi="Meiryo"/>
          <w:i w:val="0"/>
        </w:rPr>
      </w:pPr>
      <w:r w:rsidRPr="00743D3F">
        <w:rPr>
          <w:rFonts w:ascii="Meiryo" w:eastAsia="Meiryo" w:hAnsi="Meiryo" w:hint="eastAsia"/>
          <w:i w:val="0"/>
        </w:rPr>
        <w:t>暗号のテスト</w:t>
      </w:r>
    </w:p>
    <w:p w14:paraId="3255043A" w14:textId="77777777" w:rsidR="00CC0F1C" w:rsidRPr="00743D3F" w:rsidRDefault="00CC0F1C" w:rsidP="00CC0F1C">
      <w:pPr>
        <w:pStyle w:val="ConcurBodyText"/>
        <w:rPr>
          <w:rFonts w:ascii="Meiryo" w:eastAsia="Meiryo" w:hAnsi="Meiryo"/>
        </w:rPr>
      </w:pPr>
      <w:r w:rsidRPr="00743D3F">
        <w:rPr>
          <w:rFonts w:ascii="Meiryo" w:eastAsia="Meiryo" w:hAnsi="Meiryo" w:hint="eastAsia"/>
        </w:rPr>
        <w:t xml:space="preserve">次の手順は、システム管理者が使用するためのものであり、上記の暗号のサポート廃止後、SAP Concur ソリューションに接続した際に暗号スイートの構成が適切に機能するかどうかをテストする場合に使用します。 </w:t>
      </w:r>
    </w:p>
    <w:p w14:paraId="029002BC" w14:textId="77777777" w:rsidR="00CC0F1C" w:rsidRPr="00743D3F" w:rsidRDefault="00CC0F1C" w:rsidP="00CC0F1C">
      <w:pPr>
        <w:pStyle w:val="ConcurBodyText"/>
        <w:rPr>
          <w:rFonts w:ascii="Meiryo" w:eastAsia="Meiryo" w:hAnsi="Meiryo"/>
        </w:rPr>
      </w:pPr>
      <w:r w:rsidRPr="00743D3F">
        <w:rPr>
          <w:rFonts w:ascii="Meiryo" w:eastAsia="Meiryo" w:hAnsi="Meiryo" w:hint="eastAsia"/>
        </w:rPr>
        <w:t xml:space="preserve">この手順では、記載されている暗号のサポートがすでに廃止されているステージング環境に接続するために、システム管理者のローカル マシンを設定します。 </w:t>
      </w:r>
    </w:p>
    <w:p w14:paraId="69C59BB8" w14:textId="77777777" w:rsidR="00CC0F1C" w:rsidRPr="00743D3F" w:rsidRDefault="00CC0F1C" w:rsidP="00CC0F1C">
      <w:pPr>
        <w:pStyle w:val="ConcurBodyText"/>
        <w:rPr>
          <w:rFonts w:ascii="Meiryo" w:eastAsia="Meiryo" w:hAnsi="Meiryo"/>
        </w:rPr>
      </w:pPr>
      <w:r w:rsidRPr="00743D3F">
        <w:rPr>
          <w:rFonts w:ascii="Meiryo" w:eastAsia="Meiryo" w:hAnsi="Meiryo" w:hint="eastAsia"/>
        </w:rPr>
        <w:t>手順の概要:</w:t>
      </w:r>
    </w:p>
    <w:p w14:paraId="5CF3CF3D" w14:textId="77777777" w:rsidR="00CC0F1C" w:rsidRPr="00743D3F" w:rsidRDefault="00CC0F1C" w:rsidP="00CC0F1C">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akamai 運用環境の IP アドレスを取得します。</w:t>
      </w:r>
    </w:p>
    <w:p w14:paraId="10624F80" w14:textId="77777777" w:rsidR="00CC0F1C" w:rsidRPr="00743D3F" w:rsidRDefault="00CC0F1C" w:rsidP="00CC0F1C">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akamai ステージング環境の IP アドレスを取得します。</w:t>
      </w:r>
    </w:p>
    <w:p w14:paraId="26908A0A" w14:textId="77777777" w:rsidR="00CC0F1C" w:rsidRPr="00743D3F" w:rsidRDefault="00CC0F1C" w:rsidP="00CC0F1C">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 xml:space="preserve">ローカルの </w:t>
      </w:r>
      <w:r w:rsidRPr="00743D3F">
        <w:rPr>
          <w:rFonts w:ascii="Meiryo" w:eastAsia="Meiryo" w:hAnsi="Meiryo" w:hint="eastAsia"/>
          <w:u w:val="single"/>
        </w:rPr>
        <w:t>Hosts</w:t>
      </w:r>
      <w:r w:rsidRPr="00743D3F">
        <w:rPr>
          <w:rFonts w:ascii="Meiryo" w:eastAsia="Meiryo" w:hAnsi="Meiryo" w:hint="eastAsia"/>
        </w:rPr>
        <w:t xml:space="preserve"> ファイルを編集して、concursolutions.com への移動を akamai ステージング環境にリダイレクトします。</w:t>
      </w:r>
    </w:p>
    <w:p w14:paraId="120C5F60" w14:textId="77777777" w:rsidR="00CC0F1C" w:rsidRPr="00743D3F" w:rsidRDefault="00CC0F1C" w:rsidP="00CC0F1C">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concursolutions.com の接続をテストします。</w:t>
      </w:r>
    </w:p>
    <w:p w14:paraId="7FB3B31F" w14:textId="77777777" w:rsidR="00CC0F1C" w:rsidRPr="00743D3F" w:rsidRDefault="00CC0F1C" w:rsidP="00CC0F1C">
      <w:pPr>
        <w:pStyle w:val="Heading5"/>
        <w:rPr>
          <w:rFonts w:ascii="Meiryo" w:eastAsia="Meiryo" w:hAnsi="Meiryo"/>
        </w:rPr>
      </w:pPr>
      <w:r w:rsidRPr="00743D3F">
        <w:rPr>
          <w:rFonts w:ascii="Meiryo" w:eastAsia="Meiryo" w:hAnsi="Meiryo" w:hint="eastAsia"/>
        </w:rPr>
        <w:lastRenderedPageBreak/>
        <w:t>暗号スイートが適切に機能することを確認</w:t>
      </w:r>
    </w:p>
    <w:p w14:paraId="2BEBB6E1" w14:textId="77777777" w:rsidR="00CC0F1C" w:rsidRPr="00743D3F" w:rsidRDefault="00CC0F1C" w:rsidP="00CC0F1C">
      <w:pPr>
        <w:pStyle w:val="ConcurProcedureHeading"/>
        <w:rPr>
          <w:rFonts w:ascii="Meiryo" w:eastAsia="Meiryo" w:hAnsi="Meiryo"/>
          <w:i w:val="0"/>
        </w:rPr>
      </w:pPr>
      <w:r w:rsidRPr="00743D3F">
        <w:rPr>
          <w:rFonts w:ascii="Meiryo" w:eastAsia="Meiryo" w:hAnsi="Meiryo" w:hint="eastAsia"/>
          <w:i w:val="0"/>
        </w:rPr>
        <w:t>akamai 運用環境の IP アドレスを取得する</w:t>
      </w:r>
    </w:p>
    <w:p w14:paraId="0CD3B114" w14:textId="77777777" w:rsidR="00CC0F1C" w:rsidRPr="00743D3F" w:rsidRDefault="00CC0F1C" w:rsidP="00CC0F1C">
      <w:pPr>
        <w:pStyle w:val="ConcurNumber"/>
        <w:rPr>
          <w:rFonts w:ascii="Meiryo" w:eastAsia="Meiryo" w:hAnsi="Meiryo"/>
        </w:rPr>
      </w:pPr>
      <w:r w:rsidRPr="00743D3F">
        <w:rPr>
          <w:rFonts w:ascii="Meiryo" w:eastAsia="Meiryo" w:hAnsi="Meiryo" w:hint="eastAsia"/>
        </w:rPr>
        <w:t>www.concursolutions.com のネットワーク接続を確認します。</w:t>
      </w:r>
    </w:p>
    <w:p w14:paraId="303D0FDA" w14:textId="77777777" w:rsidR="00CC0F1C" w:rsidRPr="00743D3F" w:rsidRDefault="00CC0F1C" w:rsidP="00CC0F1C">
      <w:pPr>
        <w:pStyle w:val="ConcurBulletIndent"/>
        <w:rPr>
          <w:rFonts w:ascii="Meiryo" w:eastAsia="Meiryo" w:hAnsi="Meiryo"/>
        </w:rPr>
      </w:pPr>
      <w:r w:rsidRPr="00743D3F">
        <w:rPr>
          <w:rFonts w:ascii="Meiryo" w:eastAsia="Meiryo" w:hAnsi="Meiryo" w:hint="eastAsia"/>
        </w:rPr>
        <w:t xml:space="preserve">Windows: </w:t>
      </w:r>
      <w:r w:rsidRPr="00743D3F">
        <w:rPr>
          <w:rFonts w:ascii="Meiryo" w:eastAsia="Meiryo" w:hAnsi="Meiryo" w:hint="eastAsia"/>
          <w:b/>
        </w:rPr>
        <w:t>[コマンド プロンプト]</w:t>
      </w:r>
      <w:r w:rsidRPr="00743D3F">
        <w:rPr>
          <w:rFonts w:ascii="Meiryo" w:eastAsia="Meiryo" w:hAnsi="Meiryo" w:hint="eastAsia"/>
        </w:rPr>
        <w:t xml:space="preserve"> ウィンドウを開き、「Ping www.concursolutions.com」を入力してから </w:t>
      </w:r>
      <w:r w:rsidRPr="00743D3F">
        <w:rPr>
          <w:rFonts w:ascii="Meiryo" w:eastAsia="Meiryo" w:hAnsi="Meiryo" w:hint="eastAsia"/>
          <w:b/>
        </w:rPr>
        <w:t>[Enter]</w:t>
      </w:r>
      <w:r w:rsidRPr="00743D3F">
        <w:rPr>
          <w:rFonts w:ascii="Meiryo" w:eastAsia="Meiryo" w:hAnsi="Meiryo" w:hint="eastAsia"/>
        </w:rPr>
        <w:t xml:space="preserve"> を押します。</w:t>
      </w:r>
    </w:p>
    <w:p w14:paraId="3195F1E4" w14:textId="77777777" w:rsidR="00CC0F1C" w:rsidRPr="00743D3F" w:rsidRDefault="00CC0F1C" w:rsidP="00CC0F1C">
      <w:pPr>
        <w:pStyle w:val="ConcurBulletIndent"/>
        <w:rPr>
          <w:rFonts w:ascii="Meiryo" w:eastAsia="Meiryo" w:hAnsi="Meiryo"/>
        </w:rPr>
      </w:pPr>
      <w:r w:rsidRPr="00743D3F">
        <w:rPr>
          <w:rFonts w:ascii="Meiryo" w:eastAsia="Meiryo" w:hAnsi="Meiryo" w:hint="eastAsia"/>
        </w:rPr>
        <w:t xml:space="preserve">Mac: [ターミナル] を開き、「Ping www.concursolutions.com」を入力してから </w:t>
      </w:r>
      <w:r w:rsidRPr="00743D3F">
        <w:rPr>
          <w:rFonts w:ascii="Meiryo" w:eastAsia="Meiryo" w:hAnsi="Meiryo" w:hint="eastAsia"/>
          <w:b/>
        </w:rPr>
        <w:t>[Enter]</w:t>
      </w:r>
      <w:r w:rsidRPr="00743D3F">
        <w:rPr>
          <w:rFonts w:ascii="Meiryo" w:eastAsia="Meiryo" w:hAnsi="Meiryo" w:hint="eastAsia"/>
        </w:rPr>
        <w:t xml:space="preserve"> を押します。</w:t>
      </w:r>
    </w:p>
    <w:p w14:paraId="606D8D8B" w14:textId="77777777" w:rsidR="00CC0F1C" w:rsidRPr="00743D3F" w:rsidRDefault="00CC0F1C" w:rsidP="00C940D7">
      <w:pPr>
        <w:pStyle w:val="ConcurBodyTextIndent"/>
        <w:keepNext/>
        <w:rPr>
          <w:rFonts w:ascii="Meiryo" w:eastAsia="Meiryo" w:hAnsi="Meiryo"/>
          <w:b/>
          <w:bCs/>
        </w:rPr>
      </w:pPr>
      <w:r w:rsidRPr="00743D3F">
        <w:rPr>
          <w:rFonts w:ascii="Meiryo" w:eastAsia="Meiryo" w:hAnsi="Meiryo" w:hint="eastAsia"/>
          <w:b/>
        </w:rPr>
        <w:t>応答例</w:t>
      </w:r>
    </w:p>
    <w:p w14:paraId="65DC05E7" w14:textId="77777777" w:rsidR="00CC0F1C" w:rsidRPr="00743D3F" w:rsidRDefault="00CC0F1C" w:rsidP="00CC0F1C">
      <w:pPr>
        <w:pStyle w:val="CBRNCodeIndent"/>
        <w:rPr>
          <w:rFonts w:ascii="Meiryo" w:eastAsia="Meiryo" w:hAnsi="Meiryo"/>
        </w:rPr>
      </w:pPr>
      <w:r w:rsidRPr="00743D3F">
        <w:rPr>
          <w:rFonts w:ascii="Meiryo" w:eastAsia="Meiryo" w:hAnsi="Meiryo" w:hint="eastAsia"/>
        </w:rPr>
        <w:t xml:space="preserve">Pinging </w:t>
      </w:r>
      <w:r w:rsidRPr="00743D3F">
        <w:rPr>
          <w:rFonts w:ascii="Meiryo" w:eastAsia="Meiryo" w:hAnsi="Meiryo" w:hint="eastAsia"/>
          <w:highlight w:val="yellow"/>
        </w:rPr>
        <w:t>e7868.b.akamaiedge.net</w:t>
      </w:r>
      <w:r w:rsidRPr="00743D3F">
        <w:rPr>
          <w:rFonts w:ascii="Meiryo" w:eastAsia="Meiryo" w:hAnsi="Meiryo" w:hint="eastAsia"/>
        </w:rPr>
        <w:t xml:space="preserve"> (23.46.104.197): 56 data bytes</w:t>
      </w:r>
      <w:r w:rsidRPr="00743D3F">
        <w:rPr>
          <w:rFonts w:ascii="Meiryo" w:eastAsia="Meiryo" w:hAnsi="Meiryo" w:hint="eastAsia"/>
        </w:rPr>
        <w:br/>
        <w:t>64 bytes from 23.46.104.197: icmp_seq=0 ttl=50 time=125.070 ms</w:t>
      </w:r>
      <w:r w:rsidRPr="00743D3F">
        <w:rPr>
          <w:rFonts w:ascii="Meiryo" w:eastAsia="Meiryo" w:hAnsi="Meiryo" w:hint="eastAsia"/>
        </w:rPr>
        <w:br/>
        <w:t>64 bytes from 23.46.104.197: icmp_seq=1 ttl=50 time=111.866 ms</w:t>
      </w:r>
      <w:r w:rsidRPr="00743D3F">
        <w:rPr>
          <w:rFonts w:ascii="Meiryo" w:eastAsia="Meiryo" w:hAnsi="Meiryo" w:hint="eastAsia"/>
        </w:rPr>
        <w:br/>
        <w:t>64 bytes from 23.46.104.197: icmp_seq=2 ttl=50 time=111.967 ms</w:t>
      </w:r>
      <w:r w:rsidRPr="00743D3F">
        <w:rPr>
          <w:rFonts w:ascii="Meiryo" w:eastAsia="Meiryo" w:hAnsi="Meiryo" w:hint="eastAsia"/>
        </w:rPr>
        <w:br/>
        <w:t>64 bytes from 23.46.104.197: icmp_seq=3 ttl=50 time=112.435 ms</w:t>
      </w:r>
    </w:p>
    <w:p w14:paraId="44DB6B26" w14:textId="77777777" w:rsidR="00CC0F1C" w:rsidRPr="00743D3F" w:rsidRDefault="00CC0F1C" w:rsidP="00CC0F1C">
      <w:pPr>
        <w:pStyle w:val="ConcurNumber"/>
        <w:keepNext/>
        <w:rPr>
          <w:rFonts w:ascii="Meiryo" w:eastAsia="Meiryo" w:hAnsi="Meiryo"/>
        </w:rPr>
      </w:pPr>
      <w:r w:rsidRPr="00743D3F">
        <w:rPr>
          <w:rFonts w:ascii="Meiryo" w:eastAsia="Meiryo" w:hAnsi="Meiryo" w:hint="eastAsia"/>
        </w:rPr>
        <w:t>応答内で強調表示されたアドレスをコピーします。</w:t>
      </w:r>
    </w:p>
    <w:p w14:paraId="30AA70CA" w14:textId="77777777" w:rsidR="00CC0F1C" w:rsidRPr="00743D3F" w:rsidRDefault="00CC0F1C" w:rsidP="00CC0F1C">
      <w:pPr>
        <w:pStyle w:val="ConcurBodyTextIndent"/>
        <w:keepNext/>
        <w:rPr>
          <w:rFonts w:ascii="Meiryo" w:eastAsia="Meiryo" w:hAnsi="Meiryo"/>
          <w:b/>
          <w:bCs/>
        </w:rPr>
      </w:pPr>
      <w:r w:rsidRPr="00743D3F">
        <w:rPr>
          <w:rFonts w:ascii="Meiryo" w:eastAsia="Meiryo" w:hAnsi="Meiryo" w:hint="eastAsia"/>
          <w:b/>
        </w:rPr>
        <w:t>アドレスの例</w:t>
      </w:r>
    </w:p>
    <w:p w14:paraId="15B5C303" w14:textId="77777777" w:rsidR="00CC0F1C" w:rsidRPr="00743D3F" w:rsidRDefault="00CC0F1C" w:rsidP="00CC0F1C">
      <w:pPr>
        <w:pStyle w:val="CBRNCodeIndent"/>
        <w:rPr>
          <w:rFonts w:ascii="Meiryo" w:eastAsia="Meiryo" w:hAnsi="Meiryo"/>
        </w:rPr>
      </w:pPr>
      <w:r w:rsidRPr="00743D3F">
        <w:rPr>
          <w:rFonts w:ascii="Meiryo" w:eastAsia="Meiryo" w:hAnsi="Meiryo" w:hint="eastAsia"/>
        </w:rPr>
        <w:t>e7868.b.akamaiedge.net</w:t>
      </w:r>
    </w:p>
    <w:p w14:paraId="79070475" w14:textId="77777777" w:rsidR="00CC0F1C" w:rsidRPr="00743D3F" w:rsidRDefault="00CC0F1C" w:rsidP="00CC0F1C">
      <w:pPr>
        <w:pStyle w:val="ConcurProcedureHeading"/>
        <w:rPr>
          <w:rFonts w:ascii="Meiryo" w:eastAsia="Meiryo" w:hAnsi="Meiryo"/>
          <w:i w:val="0"/>
        </w:rPr>
      </w:pPr>
      <w:r w:rsidRPr="00743D3F">
        <w:rPr>
          <w:rFonts w:ascii="Meiryo" w:eastAsia="Meiryo" w:hAnsi="Meiryo" w:hint="eastAsia"/>
          <w:i w:val="0"/>
        </w:rPr>
        <w:t>akamai ステージング環境の IP アドレスを取得する</w:t>
      </w:r>
    </w:p>
    <w:p w14:paraId="1D42E974" w14:textId="77777777" w:rsidR="00CC0F1C" w:rsidRPr="00743D3F" w:rsidRDefault="00CC0F1C" w:rsidP="0055659F">
      <w:pPr>
        <w:pStyle w:val="ConcurNumber"/>
        <w:numPr>
          <w:ilvl w:val="0"/>
          <w:numId w:val="41"/>
        </w:numPr>
        <w:rPr>
          <w:rFonts w:ascii="Meiryo" w:eastAsia="Meiryo" w:hAnsi="Meiryo"/>
        </w:rPr>
      </w:pPr>
      <w:r w:rsidRPr="00743D3F">
        <w:rPr>
          <w:rFonts w:ascii="Meiryo" w:eastAsia="Meiryo" w:hAnsi="Meiryo" w:hint="eastAsia"/>
          <w:b/>
        </w:rPr>
        <w:t>[コマンド プロンプト]</w:t>
      </w:r>
      <w:r w:rsidRPr="00743D3F">
        <w:rPr>
          <w:rFonts w:ascii="Meiryo" w:eastAsia="Meiryo" w:hAnsi="Meiryo" w:hint="eastAsia"/>
        </w:rPr>
        <w:t xml:space="preserve"> または </w:t>
      </w:r>
      <w:r w:rsidRPr="00743D3F">
        <w:rPr>
          <w:rFonts w:ascii="Meiryo" w:eastAsia="Meiryo" w:hAnsi="Meiryo" w:hint="eastAsia"/>
          <w:b/>
        </w:rPr>
        <w:t>[ターミナル]</w:t>
      </w:r>
      <w:r w:rsidRPr="00743D3F">
        <w:rPr>
          <w:rFonts w:ascii="Meiryo" w:eastAsia="Meiryo" w:hAnsi="Meiryo" w:hint="eastAsia"/>
        </w:rPr>
        <w:t xml:space="preserve"> ウィンドウで、コピーしたアドレスに ping を実行しますが、「akamaiedge」に「-staging」を追加して行います。</w:t>
      </w:r>
    </w:p>
    <w:p w14:paraId="2B02BED0" w14:textId="77777777" w:rsidR="00CC0F1C" w:rsidRPr="00743D3F" w:rsidRDefault="00CC0F1C" w:rsidP="00CC0F1C">
      <w:pPr>
        <w:pStyle w:val="ConcurBodyTextIndent"/>
        <w:rPr>
          <w:rFonts w:ascii="Meiryo" w:eastAsia="Meiryo" w:hAnsi="Meiryo"/>
          <w:b/>
          <w:bCs/>
        </w:rPr>
      </w:pPr>
      <w:r w:rsidRPr="00743D3F">
        <w:rPr>
          <w:rFonts w:ascii="Meiryo" w:eastAsia="Meiryo" w:hAnsi="Meiryo" w:hint="eastAsia"/>
          <w:b/>
        </w:rPr>
        <w:t>Ping コマンドの例</w:t>
      </w:r>
    </w:p>
    <w:p w14:paraId="235F09D5" w14:textId="77777777" w:rsidR="00CC0F1C" w:rsidRPr="00743D3F" w:rsidRDefault="00CC0F1C" w:rsidP="00CC0F1C">
      <w:pPr>
        <w:pStyle w:val="CBRNCodeIndent"/>
        <w:rPr>
          <w:rFonts w:ascii="Meiryo" w:eastAsia="Meiryo" w:hAnsi="Meiryo"/>
        </w:rPr>
      </w:pPr>
      <w:r w:rsidRPr="00743D3F">
        <w:rPr>
          <w:rFonts w:ascii="Meiryo" w:eastAsia="Meiryo" w:hAnsi="Meiryo" w:hint="eastAsia"/>
        </w:rPr>
        <w:t>Ping e7868.b.akamaiedge</w:t>
      </w:r>
      <w:r w:rsidRPr="00743D3F">
        <w:rPr>
          <w:rFonts w:ascii="Meiryo" w:eastAsia="Meiryo" w:hAnsi="Meiryo" w:hint="eastAsia"/>
          <w:highlight w:val="yellow"/>
        </w:rPr>
        <w:t>-staging</w:t>
      </w:r>
      <w:r w:rsidRPr="00743D3F">
        <w:rPr>
          <w:rFonts w:ascii="Meiryo" w:eastAsia="Meiryo" w:hAnsi="Meiryo" w:hint="eastAsia"/>
        </w:rPr>
        <w:t>.net</w:t>
      </w:r>
    </w:p>
    <w:p w14:paraId="1008E2CF" w14:textId="77777777" w:rsidR="00CC0F1C" w:rsidRPr="00743D3F" w:rsidRDefault="00CC0F1C" w:rsidP="00CC0F1C">
      <w:pPr>
        <w:pStyle w:val="ConcurBodyTextIndent"/>
        <w:rPr>
          <w:rFonts w:ascii="Meiryo" w:eastAsia="Meiryo" w:hAnsi="Meiryo"/>
          <w:b/>
          <w:bCs/>
        </w:rPr>
      </w:pPr>
      <w:r w:rsidRPr="00743D3F">
        <w:rPr>
          <w:rFonts w:ascii="Meiryo" w:eastAsia="Meiryo" w:hAnsi="Meiryo" w:hint="eastAsia"/>
          <w:b/>
        </w:rPr>
        <w:t>応答例</w:t>
      </w:r>
    </w:p>
    <w:p w14:paraId="3FF1DC0B" w14:textId="77777777" w:rsidR="00CC0F1C" w:rsidRPr="00743D3F" w:rsidRDefault="00CC0F1C" w:rsidP="00CC0F1C">
      <w:pPr>
        <w:pStyle w:val="CBRNCodeIndent"/>
        <w:rPr>
          <w:rFonts w:ascii="Meiryo" w:eastAsia="Meiryo" w:hAnsi="Meiryo"/>
        </w:rPr>
      </w:pPr>
      <w:r w:rsidRPr="00743D3F">
        <w:rPr>
          <w:rFonts w:ascii="Meiryo" w:eastAsia="Meiryo" w:hAnsi="Meiryo" w:hint="eastAsia"/>
        </w:rPr>
        <w:lastRenderedPageBreak/>
        <w:t>Pinging e7868.b.akamaiedge-staging.net (104.76.225.252): 56 data bytes</w:t>
      </w:r>
      <w:r w:rsidRPr="00743D3F">
        <w:rPr>
          <w:rFonts w:ascii="Meiryo" w:eastAsia="Meiryo" w:hAnsi="Meiryo" w:hint="eastAsia"/>
        </w:rPr>
        <w:br/>
        <w:t>64 bytes from </w:t>
      </w:r>
      <w:r w:rsidRPr="00743D3F">
        <w:rPr>
          <w:rFonts w:ascii="Meiryo" w:eastAsia="Meiryo" w:hAnsi="Meiryo" w:hint="eastAsia"/>
          <w:highlight w:val="yellow"/>
        </w:rPr>
        <w:t>104.76.225.252</w:t>
      </w:r>
      <w:r w:rsidRPr="00743D3F">
        <w:rPr>
          <w:rFonts w:ascii="Meiryo" w:eastAsia="Meiryo" w:hAnsi="Meiryo" w:hint="eastAsia"/>
        </w:rPr>
        <w:t>: icmp_seq=0 ttl=50 time=118.809 ms</w:t>
      </w:r>
      <w:r w:rsidRPr="00743D3F">
        <w:rPr>
          <w:rFonts w:ascii="Meiryo" w:eastAsia="Meiryo" w:hAnsi="Meiryo" w:hint="eastAsia"/>
        </w:rPr>
        <w:br/>
        <w:t>64 bytes from 104.76.225.252: icmp_seq=1 ttl=50 time=242.459 ms</w:t>
      </w:r>
      <w:r w:rsidRPr="00743D3F">
        <w:rPr>
          <w:rFonts w:ascii="Meiryo" w:eastAsia="Meiryo" w:hAnsi="Meiryo" w:hint="eastAsia"/>
        </w:rPr>
        <w:br/>
        <w:t>64 bytes from 104.76.225.252: icmp_seq=2 ttl=50 time=112.145 ms</w:t>
      </w:r>
      <w:r w:rsidRPr="00743D3F">
        <w:rPr>
          <w:rFonts w:ascii="Meiryo" w:eastAsia="Meiryo" w:hAnsi="Meiryo" w:hint="eastAsia"/>
        </w:rPr>
        <w:br/>
        <w:t>64 bytes from 104.76.225.252: icmp_seq=3 ttl=50 time=114.994 ms</w:t>
      </w:r>
    </w:p>
    <w:p w14:paraId="3C93585B" w14:textId="77777777" w:rsidR="00CC0F1C" w:rsidRPr="00743D3F" w:rsidRDefault="00CC0F1C" w:rsidP="00CC0F1C">
      <w:pPr>
        <w:pStyle w:val="ConcurNumber"/>
        <w:rPr>
          <w:rFonts w:ascii="Meiryo" w:eastAsia="Meiryo" w:hAnsi="Meiryo"/>
        </w:rPr>
      </w:pPr>
      <w:r w:rsidRPr="00743D3F">
        <w:rPr>
          <w:rFonts w:ascii="Meiryo" w:eastAsia="Meiryo" w:hAnsi="Meiryo" w:hint="eastAsia"/>
        </w:rPr>
        <w:t>応答内で強調表示された IP アドレスをコピーします。</w:t>
      </w:r>
    </w:p>
    <w:p w14:paraId="7BB16409" w14:textId="77777777" w:rsidR="00CC0F1C" w:rsidRPr="00743D3F" w:rsidRDefault="00CC0F1C" w:rsidP="00CC0F1C">
      <w:pPr>
        <w:pStyle w:val="ConcurBodyTextIndent"/>
        <w:rPr>
          <w:rFonts w:ascii="Meiryo" w:eastAsia="Meiryo" w:hAnsi="Meiryo"/>
          <w:b/>
          <w:bCs/>
        </w:rPr>
      </w:pPr>
      <w:r w:rsidRPr="00743D3F">
        <w:rPr>
          <w:rFonts w:ascii="Meiryo" w:eastAsia="Meiryo" w:hAnsi="Meiryo" w:hint="eastAsia"/>
          <w:b/>
        </w:rPr>
        <w:t>IP アドレスの例</w:t>
      </w:r>
    </w:p>
    <w:p w14:paraId="5F57AA53" w14:textId="77777777" w:rsidR="00CC0F1C" w:rsidRPr="00743D3F" w:rsidRDefault="00CC0F1C" w:rsidP="00CC0F1C">
      <w:pPr>
        <w:pStyle w:val="ConcurNumber"/>
        <w:numPr>
          <w:ilvl w:val="0"/>
          <w:numId w:val="0"/>
        </w:numPr>
        <w:ind w:left="720"/>
        <w:rPr>
          <w:rFonts w:ascii="Meiryo" w:eastAsia="Meiryo" w:hAnsi="Meiryo"/>
        </w:rPr>
      </w:pPr>
      <w:r w:rsidRPr="00743D3F">
        <w:rPr>
          <w:rFonts w:ascii="Meiryo" w:eastAsia="Meiryo" w:hAnsi="Meiryo" w:hint="eastAsia"/>
        </w:rPr>
        <w:t>104.76.225.252</w:t>
      </w:r>
    </w:p>
    <w:p w14:paraId="412E1223" w14:textId="77777777" w:rsidR="00CC0F1C" w:rsidRPr="00743D3F" w:rsidRDefault="00CC0F1C" w:rsidP="00CC0F1C">
      <w:pPr>
        <w:pStyle w:val="ConcurProcedureHeading"/>
        <w:rPr>
          <w:rFonts w:ascii="Meiryo" w:eastAsia="Meiryo" w:hAnsi="Meiryo"/>
          <w:i w:val="0"/>
        </w:rPr>
      </w:pPr>
      <w:r w:rsidRPr="00743D3F">
        <w:rPr>
          <w:rFonts w:ascii="Meiryo" w:eastAsia="Meiryo" w:hAnsi="Meiryo" w:hint="eastAsia"/>
          <w:i w:val="0"/>
        </w:rPr>
        <w:t>ローカル Hosts ファイルを更新する</w:t>
      </w:r>
    </w:p>
    <w:p w14:paraId="1F7A9658" w14:textId="77777777" w:rsidR="00CC0F1C" w:rsidRPr="00743D3F" w:rsidRDefault="00CC0F1C" w:rsidP="00CC0F1C">
      <w:pPr>
        <w:pStyle w:val="ConcurBodyTextIndent"/>
        <w:rPr>
          <w:rFonts w:ascii="Meiryo" w:eastAsia="Meiryo" w:hAnsi="Meiryo"/>
          <w:b/>
          <w:bCs/>
        </w:rPr>
      </w:pPr>
      <w:r w:rsidRPr="00743D3F">
        <w:rPr>
          <w:rFonts w:ascii="Meiryo" w:eastAsia="Meiryo" w:hAnsi="Meiryo" w:hint="eastAsia"/>
          <w:b/>
        </w:rPr>
        <w:t>MAC:</w:t>
      </w:r>
    </w:p>
    <w:p w14:paraId="3CE66857" w14:textId="77777777" w:rsidR="00CC0F1C" w:rsidRPr="00743D3F" w:rsidRDefault="00CC0F1C" w:rsidP="0055659F">
      <w:pPr>
        <w:pStyle w:val="ConcurNumberIndent"/>
        <w:numPr>
          <w:ilvl w:val="0"/>
          <w:numId w:val="40"/>
        </w:numPr>
        <w:rPr>
          <w:rFonts w:ascii="Meiryo" w:eastAsia="Meiryo" w:hAnsi="Meiryo"/>
        </w:rPr>
      </w:pPr>
      <w:r w:rsidRPr="00743D3F">
        <w:rPr>
          <w:rFonts w:ascii="Meiryo" w:eastAsia="Meiryo" w:hAnsi="Meiryo" w:hint="eastAsia"/>
        </w:rPr>
        <w:t>[ターミナル] を開きます。</w:t>
      </w:r>
    </w:p>
    <w:p w14:paraId="6E3D982F" w14:textId="77777777" w:rsidR="00CC0F1C" w:rsidRPr="00743D3F" w:rsidRDefault="00CC0F1C" w:rsidP="0055659F">
      <w:pPr>
        <w:pStyle w:val="ConcurNumberIndent"/>
        <w:numPr>
          <w:ilvl w:val="0"/>
          <w:numId w:val="40"/>
        </w:numPr>
        <w:rPr>
          <w:rFonts w:ascii="Meiryo" w:eastAsia="Meiryo" w:hAnsi="Meiryo"/>
        </w:rPr>
      </w:pPr>
      <w:r w:rsidRPr="00743D3F">
        <w:rPr>
          <w:rFonts w:ascii="Meiryo" w:eastAsia="Meiryo" w:hAnsi="Meiryo" w:hint="eastAsia"/>
        </w:rPr>
        <w:t>「sudo nano /private/etc/hosts」を入力してから、</w:t>
      </w:r>
      <w:r w:rsidRPr="00743D3F">
        <w:rPr>
          <w:rFonts w:ascii="Meiryo" w:eastAsia="Meiryo" w:hAnsi="Meiryo" w:hint="eastAsia"/>
          <w:b/>
        </w:rPr>
        <w:t>[Enter]</w:t>
      </w:r>
      <w:r w:rsidRPr="00743D3F">
        <w:rPr>
          <w:rFonts w:ascii="Meiryo" w:eastAsia="Meiryo" w:hAnsi="Meiryo" w:hint="eastAsia"/>
        </w:rPr>
        <w:t xml:space="preserve"> を押します。</w:t>
      </w:r>
    </w:p>
    <w:p w14:paraId="4C044752" w14:textId="77777777" w:rsidR="00CC0F1C" w:rsidRPr="00743D3F" w:rsidRDefault="00CC0F1C" w:rsidP="00CC0F1C">
      <w:pPr>
        <w:pStyle w:val="ConcurNumberIndent"/>
        <w:numPr>
          <w:ilvl w:val="0"/>
          <w:numId w:val="0"/>
        </w:numPr>
        <w:ind w:left="1512"/>
        <w:rPr>
          <w:rFonts w:ascii="Meiryo" w:eastAsia="Meiryo" w:hAnsi="Meiryo"/>
        </w:rPr>
      </w:pPr>
      <w:r w:rsidRPr="00743D3F">
        <w:rPr>
          <w:rFonts w:ascii="Meiryo" w:eastAsia="Meiryo" w:hAnsi="Meiryo" w:hint="eastAsia"/>
          <w:noProof/>
        </w:rPr>
        <w:drawing>
          <wp:inline distT="0" distB="0" distL="0" distR="0" wp14:anchorId="31639829" wp14:editId="54D1269F">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5402" cy="609653"/>
                    </a:xfrm>
                    <a:prstGeom prst="rect">
                      <a:avLst/>
                    </a:prstGeom>
                  </pic:spPr>
                </pic:pic>
              </a:graphicData>
            </a:graphic>
          </wp:inline>
        </w:drawing>
      </w:r>
    </w:p>
    <w:p w14:paraId="5B31058E" w14:textId="77777777" w:rsidR="00CC0F1C" w:rsidRPr="00743D3F" w:rsidRDefault="00CC0F1C" w:rsidP="00CC0F1C">
      <w:pPr>
        <w:pStyle w:val="ConcurNumberIndent"/>
        <w:numPr>
          <w:ilvl w:val="0"/>
          <w:numId w:val="0"/>
        </w:numPr>
        <w:ind w:left="1512"/>
        <w:rPr>
          <w:rFonts w:ascii="Meiryo" w:eastAsia="Meiryo" w:hAnsi="Meiryo"/>
        </w:rPr>
      </w:pPr>
      <w:r w:rsidRPr="00743D3F">
        <w:rPr>
          <w:rFonts w:ascii="Meiryo" w:eastAsia="Meiryo" w:hAnsi="Meiryo" w:hint="eastAsia"/>
        </w:rPr>
        <w:t>要求された場合、管理者パスワードを入力します。</w:t>
      </w:r>
    </w:p>
    <w:p w14:paraId="02AF0097" w14:textId="77777777" w:rsidR="00CC0F1C" w:rsidRPr="00743D3F" w:rsidRDefault="00CC0F1C" w:rsidP="0055659F">
      <w:pPr>
        <w:pStyle w:val="ConcurNumberIndent"/>
        <w:numPr>
          <w:ilvl w:val="0"/>
          <w:numId w:val="40"/>
        </w:numPr>
        <w:rPr>
          <w:rFonts w:ascii="Meiryo" w:eastAsia="Meiryo" w:hAnsi="Meiryo"/>
        </w:rPr>
      </w:pPr>
      <w:r w:rsidRPr="00743D3F">
        <w:rPr>
          <w:rFonts w:ascii="Meiryo" w:eastAsia="Meiryo" w:hAnsi="Meiryo" w:hint="eastAsia"/>
        </w:rPr>
        <w:t>ファイルの先頭のコメントの後ろに、ステップ 4 でコピーした IP アドレスを追加し、その後ろに「www.concursolutions.com」を追加します。</w:t>
      </w:r>
    </w:p>
    <w:p w14:paraId="0EB658D5" w14:textId="77777777" w:rsidR="00CC0F1C" w:rsidRPr="00743D3F" w:rsidRDefault="00CC0F1C" w:rsidP="00CC0F1C">
      <w:pPr>
        <w:pStyle w:val="ConcurNoteIndent3"/>
        <w:tabs>
          <w:tab w:val="clear" w:pos="2250"/>
        </w:tabs>
        <w:ind w:left="2520"/>
        <w:rPr>
          <w:rFonts w:ascii="Meiryo" w:eastAsia="Meiryo" w:hAnsi="Meiryo"/>
        </w:rPr>
      </w:pPr>
      <w:r w:rsidRPr="00743D3F">
        <w:rPr>
          <w:rFonts w:ascii="Meiryo" w:eastAsia="Meiryo" w:hAnsi="Meiryo" w:hint="eastAsia"/>
        </w:rPr>
        <w:t>コメントの前にはハッシュタグ (#) が付いていますが、エントリにハッシュタグを含めないでください。</w:t>
      </w:r>
    </w:p>
    <w:p w14:paraId="047A8ACC" w14:textId="77777777" w:rsidR="00CC0F1C" w:rsidRPr="00743D3F" w:rsidRDefault="00CC0F1C" w:rsidP="00CC0F1C">
      <w:pPr>
        <w:pStyle w:val="ConcurNumberIndent"/>
        <w:numPr>
          <w:ilvl w:val="0"/>
          <w:numId w:val="0"/>
        </w:numPr>
        <w:ind w:left="1512"/>
        <w:rPr>
          <w:rFonts w:ascii="Meiryo" w:eastAsia="Meiryo" w:hAnsi="Meiryo"/>
          <w:b/>
          <w:bCs/>
        </w:rPr>
      </w:pPr>
      <w:r w:rsidRPr="00743D3F">
        <w:rPr>
          <w:rFonts w:ascii="Meiryo" w:eastAsia="Meiryo" w:hAnsi="Meiryo" w:hint="eastAsia"/>
          <w:b/>
        </w:rPr>
        <w:t>エントリの例</w:t>
      </w:r>
    </w:p>
    <w:p w14:paraId="6C2B6D0D" w14:textId="77777777" w:rsidR="00CC0F1C" w:rsidRPr="00743D3F" w:rsidRDefault="00CC0F1C" w:rsidP="00CC0F1C">
      <w:pPr>
        <w:pStyle w:val="ConcurNumberIndent"/>
        <w:numPr>
          <w:ilvl w:val="0"/>
          <w:numId w:val="0"/>
        </w:numPr>
        <w:ind w:left="1512"/>
        <w:rPr>
          <w:rFonts w:ascii="Meiryo" w:eastAsia="Meiryo" w:hAnsi="Meiryo"/>
        </w:rPr>
      </w:pPr>
      <w:r w:rsidRPr="00743D3F">
        <w:rPr>
          <w:rFonts w:ascii="Meiryo" w:eastAsia="Meiryo" w:hAnsi="Meiryo" w:hint="eastAsia"/>
        </w:rPr>
        <w:t xml:space="preserve">104.76.225.252 </w:t>
      </w:r>
      <w:hyperlink r:id="rId38" w:history="1">
        <w:r w:rsidRPr="00743D3F">
          <w:rPr>
            <w:rStyle w:val="Hyperlink"/>
            <w:rFonts w:ascii="Meiryo" w:eastAsia="Meiryo" w:hAnsi="Meiryo" w:hint="eastAsia"/>
          </w:rPr>
          <w:t>www.concursolutions.com</w:t>
        </w:r>
      </w:hyperlink>
    </w:p>
    <w:p w14:paraId="59038DB9" w14:textId="77777777" w:rsidR="00CC0F1C" w:rsidRPr="00743D3F" w:rsidRDefault="00CC0F1C" w:rsidP="0055659F">
      <w:pPr>
        <w:pStyle w:val="ConcurNumberIndent"/>
        <w:numPr>
          <w:ilvl w:val="0"/>
          <w:numId w:val="40"/>
        </w:numPr>
        <w:rPr>
          <w:rFonts w:ascii="Meiryo" w:eastAsia="Meiryo" w:hAnsi="Meiryo"/>
          <w:b/>
          <w:bCs/>
        </w:rPr>
      </w:pPr>
      <w:r w:rsidRPr="00743D3F">
        <w:rPr>
          <w:rFonts w:ascii="Meiryo" w:eastAsia="Meiryo" w:hAnsi="Meiryo" w:hint="eastAsia"/>
        </w:rPr>
        <w:t>ファイルを保存 (Ctrl-o) し、ターミナル (Ctrl-x) を閉じます。</w:t>
      </w:r>
    </w:p>
    <w:p w14:paraId="7860D1BD" w14:textId="77777777" w:rsidR="00CC0F1C" w:rsidRPr="00743D3F" w:rsidRDefault="00CC0F1C" w:rsidP="00CC0F1C">
      <w:pPr>
        <w:pStyle w:val="ConcurBodyTextIndent"/>
        <w:rPr>
          <w:rFonts w:ascii="Meiryo" w:eastAsia="Meiryo" w:hAnsi="Meiryo"/>
          <w:b/>
          <w:bCs/>
        </w:rPr>
      </w:pPr>
      <w:r w:rsidRPr="00743D3F">
        <w:rPr>
          <w:rFonts w:ascii="Meiryo" w:eastAsia="Meiryo" w:hAnsi="Meiryo" w:hint="eastAsia"/>
          <w:b/>
        </w:rPr>
        <w:lastRenderedPageBreak/>
        <w:t>Windows:</w:t>
      </w:r>
    </w:p>
    <w:p w14:paraId="355B3034" w14:textId="77777777" w:rsidR="00CC0F1C" w:rsidRPr="00743D3F" w:rsidRDefault="00CC0F1C" w:rsidP="00CC0F1C">
      <w:pPr>
        <w:pStyle w:val="ConcurNumberIndent"/>
        <w:rPr>
          <w:rFonts w:ascii="Meiryo" w:eastAsia="Meiryo" w:hAnsi="Meiryo"/>
        </w:rPr>
      </w:pPr>
      <w:r w:rsidRPr="00743D3F">
        <w:rPr>
          <w:rFonts w:ascii="Meiryo" w:eastAsia="Meiryo" w:hAnsi="Meiryo" w:hint="eastAsia"/>
        </w:rPr>
        <w:t>Windows 検索バーに「メモ帳」を入力し、検索結果で [メモ帳] を右クリックします。次に、</w:t>
      </w:r>
      <w:r w:rsidRPr="00743D3F">
        <w:rPr>
          <w:rFonts w:ascii="Meiryo" w:eastAsia="Meiryo" w:hAnsi="Meiryo" w:hint="eastAsia"/>
          <w:b/>
        </w:rPr>
        <w:t>[管理者として実行]</w:t>
      </w:r>
      <w:r w:rsidRPr="00743D3F">
        <w:rPr>
          <w:rFonts w:ascii="Meiryo" w:eastAsia="Meiryo" w:hAnsi="Meiryo" w:hint="eastAsia"/>
        </w:rPr>
        <w:t xml:space="preserve"> をクリックして、管理者としてメモ帳を起動します。</w:t>
      </w:r>
    </w:p>
    <w:p w14:paraId="06550E24" w14:textId="77777777" w:rsidR="00CC0F1C" w:rsidRPr="00743D3F" w:rsidRDefault="00CC0F1C" w:rsidP="00CC0F1C">
      <w:pPr>
        <w:pStyle w:val="ConcurNumberIndent"/>
        <w:numPr>
          <w:ilvl w:val="0"/>
          <w:numId w:val="0"/>
        </w:numPr>
        <w:ind w:left="1512"/>
        <w:rPr>
          <w:rFonts w:ascii="Meiryo" w:eastAsia="Meiryo" w:hAnsi="Meiryo"/>
        </w:rPr>
      </w:pPr>
      <w:r w:rsidRPr="00743D3F">
        <w:rPr>
          <w:rFonts w:ascii="Meiryo" w:eastAsia="Meiryo" w:hAnsi="Meiryo" w:hint="eastAsia"/>
          <w:noProof/>
        </w:rPr>
        <w:drawing>
          <wp:inline distT="0" distB="0" distL="0" distR="0" wp14:anchorId="76C397C5" wp14:editId="1D11BF0C">
            <wp:extent cx="1764162" cy="147483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5874" cy="1492991"/>
                    </a:xfrm>
                    <a:prstGeom prst="rect">
                      <a:avLst/>
                    </a:prstGeom>
                  </pic:spPr>
                </pic:pic>
              </a:graphicData>
            </a:graphic>
          </wp:inline>
        </w:drawing>
      </w:r>
    </w:p>
    <w:p w14:paraId="080C26FD" w14:textId="77777777" w:rsidR="00CC0F1C" w:rsidRPr="00743D3F" w:rsidRDefault="00CC0F1C" w:rsidP="00CC0F1C">
      <w:pPr>
        <w:pStyle w:val="ConcurNumberIndent"/>
        <w:numPr>
          <w:ilvl w:val="0"/>
          <w:numId w:val="0"/>
        </w:numPr>
        <w:ind w:left="1512"/>
        <w:rPr>
          <w:rFonts w:ascii="Meiryo" w:eastAsia="Meiryo" w:hAnsi="Meiryo"/>
        </w:rPr>
      </w:pPr>
      <w:r w:rsidRPr="00743D3F">
        <w:rPr>
          <w:rFonts w:ascii="Meiryo" w:eastAsia="Meiryo" w:hAnsi="Meiryo" w:hint="eastAsia"/>
        </w:rPr>
        <w:t>要求された場合、</w:t>
      </w:r>
      <w:r w:rsidRPr="00743D3F">
        <w:rPr>
          <w:rFonts w:ascii="Meiryo" w:eastAsia="Meiryo" w:hAnsi="Meiryo" w:hint="eastAsia"/>
          <w:b/>
        </w:rPr>
        <w:t>[ユーザー アカウント制御]</w:t>
      </w:r>
      <w:r w:rsidRPr="00743D3F">
        <w:rPr>
          <w:rFonts w:ascii="Meiryo" w:eastAsia="Meiryo" w:hAnsi="Meiryo" w:hint="eastAsia"/>
        </w:rPr>
        <w:t xml:space="preserve"> ウィンドウで </w:t>
      </w:r>
      <w:r w:rsidRPr="00743D3F">
        <w:rPr>
          <w:rFonts w:ascii="Meiryo" w:eastAsia="Meiryo" w:hAnsi="Meiryo" w:hint="eastAsia"/>
          <w:b/>
        </w:rPr>
        <w:t>[はい]</w:t>
      </w:r>
      <w:r w:rsidRPr="00743D3F">
        <w:rPr>
          <w:rFonts w:ascii="Meiryo" w:eastAsia="Meiryo" w:hAnsi="Meiryo" w:hint="eastAsia"/>
        </w:rPr>
        <w:t xml:space="preserve"> をクリックします。</w:t>
      </w:r>
    </w:p>
    <w:p w14:paraId="55407C52" w14:textId="77777777" w:rsidR="00CC0F1C" w:rsidRPr="00743D3F" w:rsidRDefault="00CC0F1C" w:rsidP="0055659F">
      <w:pPr>
        <w:pStyle w:val="ConcurNumberIndent"/>
        <w:numPr>
          <w:ilvl w:val="0"/>
          <w:numId w:val="40"/>
        </w:numPr>
        <w:rPr>
          <w:rFonts w:ascii="Meiryo" w:eastAsia="Meiryo" w:hAnsi="Meiryo"/>
        </w:rPr>
      </w:pPr>
      <w:r w:rsidRPr="00743D3F">
        <w:rPr>
          <w:rFonts w:ascii="Meiryo" w:eastAsia="Meiryo" w:hAnsi="Meiryo" w:hint="eastAsia"/>
        </w:rPr>
        <w:t xml:space="preserve">メモ帳で </w:t>
      </w:r>
      <w:r w:rsidRPr="00743D3F">
        <w:rPr>
          <w:rFonts w:ascii="Meiryo" w:eastAsia="Meiryo" w:hAnsi="Meiryo" w:hint="eastAsia"/>
          <w:b/>
          <w:bCs/>
        </w:rPr>
        <w:t>[ファイル]</w:t>
      </w:r>
      <w:r w:rsidRPr="00743D3F">
        <w:rPr>
          <w:rFonts w:ascii="Meiryo" w:eastAsia="Meiryo" w:hAnsi="Meiryo" w:hint="eastAsia"/>
        </w:rPr>
        <w:t xml:space="preserve"> をクリックしてから、</w:t>
      </w:r>
      <w:r w:rsidRPr="00743D3F">
        <w:rPr>
          <w:rFonts w:ascii="Meiryo" w:eastAsia="Meiryo" w:hAnsi="Meiryo" w:hint="eastAsia"/>
          <w:b/>
          <w:bCs/>
        </w:rPr>
        <w:t>[開く]</w:t>
      </w:r>
      <w:r w:rsidRPr="00743D3F">
        <w:rPr>
          <w:rFonts w:ascii="Meiryo" w:eastAsia="Meiryo" w:hAnsi="Meiryo" w:hint="eastAsia"/>
        </w:rPr>
        <w:t xml:space="preserve"> をクリックします。</w:t>
      </w:r>
    </w:p>
    <w:p w14:paraId="25EE2969" w14:textId="77777777" w:rsidR="00CC0F1C" w:rsidRPr="00743D3F" w:rsidRDefault="00CC0F1C" w:rsidP="0055659F">
      <w:pPr>
        <w:pStyle w:val="ConcurNumberIndent"/>
        <w:keepNext/>
        <w:numPr>
          <w:ilvl w:val="0"/>
          <w:numId w:val="40"/>
        </w:numPr>
        <w:rPr>
          <w:rFonts w:ascii="Meiryo" w:eastAsia="Meiryo" w:hAnsi="Meiryo"/>
        </w:rPr>
      </w:pPr>
      <w:r w:rsidRPr="00743D3F">
        <w:rPr>
          <w:rFonts w:ascii="Meiryo" w:eastAsia="Meiryo" w:hAnsi="Meiryo" w:hint="eastAsia"/>
          <w:u w:val="single"/>
        </w:rPr>
        <w:t>C:\\Windows\System32\drivers\etc</w:t>
      </w:r>
      <w:r w:rsidRPr="00743D3F">
        <w:rPr>
          <w:rFonts w:ascii="Meiryo" w:eastAsia="Meiryo" w:hAnsi="Meiryo" w:hint="eastAsia"/>
        </w:rPr>
        <w:t xml:space="preserve"> に移動します。次に、</w:t>
      </w:r>
      <w:r w:rsidRPr="00743D3F">
        <w:rPr>
          <w:rFonts w:ascii="Meiryo" w:eastAsia="Meiryo" w:hAnsi="Meiryo" w:hint="eastAsia"/>
          <w:b/>
        </w:rPr>
        <w:t>[ファイル名]</w:t>
      </w:r>
      <w:r w:rsidRPr="00743D3F">
        <w:rPr>
          <w:rFonts w:ascii="Meiryo" w:eastAsia="Meiryo" w:hAnsi="Meiryo" w:hint="eastAsia"/>
        </w:rPr>
        <w:t xml:space="preserve"> フィールドの右側のメニューから </w:t>
      </w:r>
      <w:r w:rsidRPr="00743D3F">
        <w:rPr>
          <w:rFonts w:ascii="Meiryo" w:eastAsia="Meiryo" w:hAnsi="Meiryo" w:hint="eastAsia"/>
          <w:b/>
        </w:rPr>
        <w:t>[すべてのファイル (*.*)]</w:t>
      </w:r>
      <w:r w:rsidRPr="00743D3F">
        <w:rPr>
          <w:rFonts w:ascii="Meiryo" w:eastAsia="Meiryo" w:hAnsi="Meiryo" w:hint="eastAsia"/>
        </w:rPr>
        <w:t xml:space="preserve"> を選択します。</w:t>
      </w:r>
    </w:p>
    <w:p w14:paraId="3CB76FE5" w14:textId="77777777" w:rsidR="00CC0F1C" w:rsidRPr="00743D3F" w:rsidRDefault="00CC0F1C" w:rsidP="00CC0F1C">
      <w:pPr>
        <w:pStyle w:val="ConcurNumberIndent"/>
        <w:numPr>
          <w:ilvl w:val="0"/>
          <w:numId w:val="0"/>
        </w:numPr>
        <w:ind w:left="1512"/>
        <w:rPr>
          <w:rFonts w:ascii="Meiryo" w:eastAsia="Meiryo" w:hAnsi="Meiryo"/>
        </w:rPr>
      </w:pPr>
      <w:r w:rsidRPr="00743D3F">
        <w:rPr>
          <w:rFonts w:ascii="Meiryo" w:eastAsia="Meiryo" w:hAnsi="Meiryo" w:hint="eastAsia"/>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Pr="00743D3F" w:rsidRDefault="00CC0F1C" w:rsidP="0055659F">
      <w:pPr>
        <w:pStyle w:val="ConcurNumberIndent"/>
        <w:numPr>
          <w:ilvl w:val="0"/>
          <w:numId w:val="40"/>
        </w:numPr>
        <w:rPr>
          <w:rFonts w:ascii="Meiryo" w:eastAsia="Meiryo" w:hAnsi="Meiryo"/>
        </w:rPr>
      </w:pPr>
      <w:r w:rsidRPr="00743D3F">
        <w:rPr>
          <w:rFonts w:ascii="Meiryo" w:eastAsia="Meiryo" w:hAnsi="Meiryo" w:hint="eastAsia"/>
          <w:u w:val="single"/>
        </w:rPr>
        <w:t>hosts</w:t>
      </w:r>
      <w:r w:rsidRPr="00743D3F">
        <w:rPr>
          <w:rFonts w:ascii="Meiryo" w:eastAsia="Meiryo" w:hAnsi="Meiryo" w:hint="eastAsia"/>
        </w:rPr>
        <w:t xml:space="preserve"> ファイルを開きます。</w:t>
      </w:r>
    </w:p>
    <w:p w14:paraId="64FEF0EA" w14:textId="77777777" w:rsidR="00CC0F1C" w:rsidRPr="00743D3F" w:rsidRDefault="00CC0F1C" w:rsidP="0055659F">
      <w:pPr>
        <w:pStyle w:val="ConcurNumberIndent"/>
        <w:numPr>
          <w:ilvl w:val="0"/>
          <w:numId w:val="40"/>
        </w:numPr>
        <w:rPr>
          <w:rFonts w:ascii="Meiryo" w:eastAsia="Meiryo" w:hAnsi="Meiryo"/>
        </w:rPr>
      </w:pPr>
      <w:r w:rsidRPr="00743D3F">
        <w:rPr>
          <w:rFonts w:ascii="Meiryo" w:eastAsia="Meiryo" w:hAnsi="Meiryo" w:hint="eastAsia"/>
        </w:rPr>
        <w:t>ファイルの先頭のコメントの後ろに、ステップ 4 でコピーした IP アドレスを追加し、その後ろに「www.concursolutions.com」を追加します。</w:t>
      </w:r>
    </w:p>
    <w:p w14:paraId="236D2484" w14:textId="77777777" w:rsidR="00CC0F1C" w:rsidRPr="00743D3F" w:rsidRDefault="00CC0F1C" w:rsidP="00CC0F1C">
      <w:pPr>
        <w:pStyle w:val="ConcurNoteIndent3"/>
        <w:tabs>
          <w:tab w:val="clear" w:pos="2250"/>
        </w:tabs>
        <w:ind w:left="2520"/>
        <w:rPr>
          <w:rFonts w:ascii="Meiryo" w:eastAsia="Meiryo" w:hAnsi="Meiryo"/>
        </w:rPr>
      </w:pPr>
      <w:r w:rsidRPr="00743D3F">
        <w:rPr>
          <w:rFonts w:ascii="Meiryo" w:eastAsia="Meiryo" w:hAnsi="Meiryo" w:hint="eastAsia"/>
        </w:rPr>
        <w:t>コメントの前にはハッシュタグ (#) が付いていますが、エントリにハッシュタグを含めないでください。</w:t>
      </w:r>
    </w:p>
    <w:p w14:paraId="2D1E97D3" w14:textId="77777777" w:rsidR="00CC0F1C" w:rsidRPr="00743D3F" w:rsidRDefault="00CC0F1C" w:rsidP="00CC0F1C">
      <w:pPr>
        <w:pStyle w:val="ConcurNumberIndent"/>
        <w:keepNext/>
        <w:numPr>
          <w:ilvl w:val="0"/>
          <w:numId w:val="0"/>
        </w:numPr>
        <w:ind w:left="1512"/>
        <w:rPr>
          <w:rFonts w:ascii="Meiryo" w:eastAsia="Meiryo" w:hAnsi="Meiryo"/>
          <w:b/>
          <w:bCs/>
        </w:rPr>
      </w:pPr>
      <w:r w:rsidRPr="00743D3F">
        <w:rPr>
          <w:rFonts w:ascii="Meiryo" w:eastAsia="Meiryo" w:hAnsi="Meiryo" w:hint="eastAsia"/>
          <w:b/>
        </w:rPr>
        <w:t>エントリの例</w:t>
      </w:r>
    </w:p>
    <w:p w14:paraId="09B33227" w14:textId="77777777" w:rsidR="00CC0F1C" w:rsidRPr="00743D3F" w:rsidRDefault="00CC0F1C" w:rsidP="00CC0F1C">
      <w:pPr>
        <w:pStyle w:val="ConcurNumberIndent"/>
        <w:numPr>
          <w:ilvl w:val="0"/>
          <w:numId w:val="0"/>
        </w:numPr>
        <w:ind w:left="1512"/>
        <w:rPr>
          <w:rFonts w:ascii="Meiryo" w:eastAsia="Meiryo" w:hAnsi="Meiryo"/>
        </w:rPr>
      </w:pPr>
      <w:r w:rsidRPr="00743D3F">
        <w:rPr>
          <w:rFonts w:ascii="Meiryo" w:eastAsia="Meiryo" w:hAnsi="Meiryo" w:hint="eastAsia"/>
        </w:rPr>
        <w:t>104.76.225.252 www.concursolutions.com</w:t>
      </w:r>
    </w:p>
    <w:p w14:paraId="3A97B3FF" w14:textId="77777777" w:rsidR="00CC0F1C" w:rsidRPr="00743D3F" w:rsidRDefault="00CC0F1C" w:rsidP="00CC0F1C">
      <w:pPr>
        <w:pStyle w:val="ConcurNumberIndent"/>
        <w:numPr>
          <w:ilvl w:val="0"/>
          <w:numId w:val="0"/>
        </w:numPr>
        <w:ind w:left="1512"/>
        <w:rPr>
          <w:rFonts w:ascii="Meiryo" w:eastAsia="Meiryo" w:hAnsi="Meiryo"/>
        </w:rPr>
      </w:pPr>
      <w:r w:rsidRPr="00743D3F">
        <w:rPr>
          <w:rFonts w:ascii="Meiryo" w:eastAsia="Meiryo" w:hAnsi="Meiryo" w:hint="eastAsia"/>
          <w:noProof/>
        </w:rPr>
        <w:lastRenderedPageBreak/>
        <w:drawing>
          <wp:inline distT="0" distB="0" distL="0" distR="0" wp14:anchorId="05B053F4" wp14:editId="3590C789">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96470" cy="1864345"/>
                    </a:xfrm>
                    <a:prstGeom prst="rect">
                      <a:avLst/>
                    </a:prstGeom>
                  </pic:spPr>
                </pic:pic>
              </a:graphicData>
            </a:graphic>
          </wp:inline>
        </w:drawing>
      </w:r>
    </w:p>
    <w:p w14:paraId="68E10F75" w14:textId="77777777" w:rsidR="00CC0F1C" w:rsidRPr="00743D3F" w:rsidRDefault="00CC0F1C" w:rsidP="0055659F">
      <w:pPr>
        <w:pStyle w:val="ConcurNumberIndent"/>
        <w:numPr>
          <w:ilvl w:val="0"/>
          <w:numId w:val="40"/>
        </w:numPr>
        <w:rPr>
          <w:rFonts w:ascii="Meiryo" w:eastAsia="Meiryo" w:hAnsi="Meiryo"/>
        </w:rPr>
      </w:pPr>
      <w:r w:rsidRPr="00743D3F">
        <w:rPr>
          <w:rFonts w:ascii="Meiryo" w:eastAsia="Meiryo" w:hAnsi="Meiryo" w:hint="eastAsia"/>
          <w:b/>
        </w:rPr>
        <w:t>[ファイル]</w:t>
      </w:r>
      <w:r w:rsidRPr="00743D3F">
        <w:rPr>
          <w:rFonts w:ascii="Meiryo" w:eastAsia="Meiryo" w:hAnsi="Meiryo" w:hint="eastAsia"/>
        </w:rPr>
        <w:t xml:space="preserve"> メニューで </w:t>
      </w:r>
      <w:r w:rsidRPr="00743D3F">
        <w:rPr>
          <w:rFonts w:ascii="Meiryo" w:eastAsia="Meiryo" w:hAnsi="Meiryo" w:hint="eastAsia"/>
          <w:b/>
        </w:rPr>
        <w:t>[保存]</w:t>
      </w:r>
      <w:r w:rsidRPr="00743D3F">
        <w:rPr>
          <w:rFonts w:ascii="Meiryo" w:eastAsia="Meiryo" w:hAnsi="Meiryo" w:hint="eastAsia"/>
        </w:rPr>
        <w:t xml:space="preserve"> をクリックします。</w:t>
      </w:r>
    </w:p>
    <w:p w14:paraId="1D1AE2D5" w14:textId="77777777" w:rsidR="00CC0F1C" w:rsidRPr="00743D3F" w:rsidRDefault="00CC0F1C" w:rsidP="00CC0F1C">
      <w:pPr>
        <w:pStyle w:val="ConcurProcedureHeading"/>
        <w:rPr>
          <w:rFonts w:ascii="Meiryo" w:eastAsia="Meiryo" w:hAnsi="Meiryo"/>
          <w:i w:val="0"/>
        </w:rPr>
      </w:pPr>
      <w:r w:rsidRPr="00743D3F">
        <w:rPr>
          <w:rFonts w:ascii="Meiryo" w:eastAsia="Meiryo" w:hAnsi="Meiryo" w:hint="eastAsia"/>
          <w:i w:val="0"/>
        </w:rPr>
        <w:t>ローカル マシンから *concursolutions.com に接続する</w:t>
      </w:r>
    </w:p>
    <w:p w14:paraId="2B7CCB5D" w14:textId="77777777" w:rsidR="00CC0F1C" w:rsidRPr="00743D3F" w:rsidRDefault="00CC0F1C" w:rsidP="00CC0F1C">
      <w:pPr>
        <w:pStyle w:val="ConcurBodyTextIndent"/>
        <w:rPr>
          <w:rFonts w:ascii="Meiryo" w:eastAsia="Meiryo" w:hAnsi="Meiryo"/>
        </w:rPr>
      </w:pPr>
      <w:r w:rsidRPr="00743D3F">
        <w:rPr>
          <w:rFonts w:ascii="Meiryo" w:eastAsia="Meiryo" w:hAnsi="Meiryo" w:hint="eastAsia"/>
        </w:rPr>
        <w:t xml:space="preserve">*concursolutions.com への接続を akamai ステージング環境にするようにローカル hosts ファイルを設定したら、テストする必要のあるメソッドを使用してローカル マシンから *concursolutions.com に接続します。 </w:t>
      </w:r>
    </w:p>
    <w:p w14:paraId="6D927B49" w14:textId="77777777" w:rsidR="00CC0F1C" w:rsidRPr="00743D3F" w:rsidRDefault="00CC0F1C" w:rsidP="00CC0F1C">
      <w:pPr>
        <w:pStyle w:val="ConcurNote"/>
        <w:tabs>
          <w:tab w:val="clear" w:pos="720"/>
          <w:tab w:val="num" w:pos="2160"/>
        </w:tabs>
        <w:rPr>
          <w:rFonts w:ascii="Meiryo" w:eastAsia="Meiryo" w:hAnsi="Meiryo"/>
        </w:rPr>
      </w:pPr>
      <w:r w:rsidRPr="00743D3F">
        <w:rPr>
          <w:rFonts w:ascii="Meiryo" w:eastAsia="Meiryo" w:hAnsi="Meiryo" w:hint="eastAsia"/>
        </w:rPr>
        <w:t>*concursolutions.com の接続テストでは、システム管理者は API 呼び出しや接続されたアプリケーションを介して、またはブラウザからサインイン ページに移動し、SAP Concur ユーザーとしてサインインして行う必要がある場合があります。</w:t>
      </w:r>
    </w:p>
    <w:p w14:paraId="27908AD2" w14:textId="77777777" w:rsidR="00CC0F1C" w:rsidRPr="00743D3F" w:rsidRDefault="00CC0F1C" w:rsidP="00CC0F1C">
      <w:pPr>
        <w:pStyle w:val="Heading4"/>
        <w:rPr>
          <w:rFonts w:ascii="Meiryo" w:eastAsia="Meiryo" w:hAnsi="Meiryo"/>
          <w:i w:val="0"/>
        </w:rPr>
      </w:pPr>
      <w:r w:rsidRPr="00743D3F">
        <w:rPr>
          <w:rFonts w:ascii="Meiryo" w:eastAsia="Meiryo" w:hAnsi="Meiryo" w:hint="eastAsia"/>
          <w:i w:val="0"/>
        </w:rPr>
        <w:t>設定とアクティブ化</w:t>
      </w:r>
    </w:p>
    <w:p w14:paraId="6F2A51F5" w14:textId="77777777" w:rsidR="00CC0F1C" w:rsidRPr="00743D3F" w:rsidRDefault="00CC0F1C" w:rsidP="00BF76E3">
      <w:pPr>
        <w:pStyle w:val="ConcurBodyText"/>
        <w:rPr>
          <w:rFonts w:ascii="Meiryo" w:eastAsia="Meiryo" w:hAnsi="Meiryo"/>
        </w:rPr>
      </w:pPr>
      <w:r w:rsidRPr="00743D3F">
        <w:rPr>
          <w:rFonts w:ascii="Meiryo" w:eastAsia="Meiryo" w:hAnsi="Meiryo"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459722A2" w14:textId="77777777" w:rsidR="00CC0F1C" w:rsidRPr="00743D3F" w:rsidRDefault="00CC0F1C" w:rsidP="00CC0F1C">
      <w:pPr>
        <w:pStyle w:val="ConcurNote"/>
        <w:tabs>
          <w:tab w:val="clear" w:pos="720"/>
          <w:tab w:val="num" w:pos="2160"/>
        </w:tabs>
        <w:rPr>
          <w:rFonts w:ascii="Meiryo" w:eastAsia="Meiryo" w:hAnsi="Meiryo"/>
        </w:rPr>
      </w:pPr>
      <w:r w:rsidRPr="00743D3F">
        <w:rPr>
          <w:rFonts w:ascii="Meiryo" w:eastAsia="Meiryo" w:hAnsi="Meiryo"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28A1FAB9" w14:textId="6957A949" w:rsidR="00FA3F39" w:rsidRPr="00743D3F" w:rsidRDefault="00FA3F39" w:rsidP="001B7A4B">
      <w:pPr>
        <w:pStyle w:val="Heading2"/>
        <w:rPr>
          <w:rFonts w:ascii="Meiryo" w:eastAsia="Meiryo" w:hAnsi="Meiryo"/>
        </w:rPr>
      </w:pPr>
      <w:bookmarkStart w:id="21" w:name="_Toc98939410"/>
      <w:r w:rsidRPr="00743D3F">
        <w:rPr>
          <w:rFonts w:ascii="Meiryo" w:eastAsia="Meiryo" w:hAnsi="Meiryo" w:hint="eastAsia"/>
        </w:rPr>
        <w:lastRenderedPageBreak/>
        <w:t>推奨環境</w:t>
      </w:r>
      <w:bookmarkEnd w:id="21"/>
    </w:p>
    <w:p w14:paraId="348E3DC8" w14:textId="77777777" w:rsidR="001B7A4B" w:rsidRPr="00743D3F" w:rsidRDefault="001B7A4B" w:rsidP="001B7A4B">
      <w:pPr>
        <w:pStyle w:val="Heading3"/>
        <w:rPr>
          <w:rFonts w:ascii="Meiryo" w:eastAsia="Meiryo" w:hAnsi="Meiryo"/>
        </w:rPr>
      </w:pPr>
      <w:bookmarkStart w:id="22" w:name="_Toc98939411"/>
      <w:r w:rsidRPr="00743D3F">
        <w:rPr>
          <w:rFonts w:ascii="Meiryo" w:eastAsia="Meiryo" w:hAnsi="Meiryo" w:hint="eastAsia"/>
        </w:rPr>
        <w:t>Internet Explorer 11 のサポートの変更</w:t>
      </w:r>
      <w:bookmarkEnd w:id="22"/>
    </w:p>
    <w:p w14:paraId="4FE4EC36" w14:textId="77777777" w:rsidR="001B7A4B" w:rsidRPr="00743D3F" w:rsidRDefault="001B7A4B" w:rsidP="001B7A4B">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743D3F" w14:paraId="4AAA1B1B"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C46A332" w14:textId="77777777" w:rsidR="001B7A4B" w:rsidRPr="00743D3F" w:rsidRDefault="001B7A4B" w:rsidP="00B0019F">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5CEF64E4" w14:textId="77777777" w:rsidR="001B7A4B" w:rsidRPr="00743D3F" w:rsidRDefault="001B7A4B" w:rsidP="00B0019F">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6FE73B7" w14:textId="77777777" w:rsidR="001B7A4B" w:rsidRPr="00743D3F" w:rsidRDefault="001B7A4B" w:rsidP="00B0019F">
            <w:pPr>
              <w:pStyle w:val="ConcurTableHeadCentered8pt"/>
              <w:rPr>
                <w:rFonts w:ascii="Meiryo" w:eastAsia="Meiryo" w:hAnsi="Meiryo"/>
              </w:rPr>
            </w:pPr>
            <w:r w:rsidRPr="00743D3F">
              <w:rPr>
                <w:rFonts w:ascii="Meiryo" w:eastAsia="Meiryo" w:hAnsi="Meiryo" w:hint="eastAsia"/>
              </w:rPr>
              <w:t>機能のリリース予定日</w:t>
            </w:r>
          </w:p>
        </w:tc>
      </w:tr>
      <w:tr w:rsidR="001B7A4B" w:rsidRPr="00743D3F" w14:paraId="4762D869" w14:textId="77777777" w:rsidTr="00B0019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ADEBCA9" w14:textId="77777777" w:rsidR="001B7A4B" w:rsidRPr="00743D3F" w:rsidRDefault="001B7A4B" w:rsidP="00B0019F">
            <w:pPr>
              <w:pStyle w:val="ConcurTableText8ptCenter"/>
              <w:keepNext/>
              <w:rPr>
                <w:rFonts w:ascii="Meiryo" w:eastAsia="Meiryo" w:hAnsi="Meiryo"/>
              </w:rPr>
            </w:pPr>
            <w:r w:rsidRPr="00743D3F">
              <w:rPr>
                <w:rFonts w:ascii="Meiryo" w:eastAsia="Meiryo" w:hAnsi="Meiryo" w:hint="eastAsia"/>
              </w:rPr>
              <w:t>2021 年 6 月 11 日</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DF8A823" w14:textId="3B21BDF8" w:rsidR="001B7A4B" w:rsidRPr="00743D3F" w:rsidRDefault="000E28EA" w:rsidP="00B0019F">
            <w:pPr>
              <w:pStyle w:val="ConcurTableText8ptCenter"/>
              <w:keepNext/>
              <w:rPr>
                <w:rFonts w:ascii="Meiryo" w:eastAsia="Meiryo" w:hAnsi="Meiryo"/>
              </w:rPr>
            </w:pPr>
            <w:r w:rsidRPr="00743D3F">
              <w:rPr>
                <w:rFonts w:ascii="Meiryo" w:eastAsia="Meiryo" w:hAnsi="Meiryo" w:hint="eastAsia"/>
                <w:highlight w:val="yellow"/>
              </w:rPr>
              <w:t>2022年03月11日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7573396" w14:textId="77777777" w:rsidR="001B7A4B" w:rsidRPr="00743D3F" w:rsidRDefault="001B7A4B" w:rsidP="00B0019F">
            <w:pPr>
              <w:pStyle w:val="ConcurTableText8ptCenter"/>
              <w:keepNext/>
              <w:rPr>
                <w:rFonts w:ascii="Meiryo" w:eastAsia="Meiryo" w:hAnsi="Meiryo"/>
              </w:rPr>
            </w:pPr>
            <w:r w:rsidRPr="00743D3F">
              <w:rPr>
                <w:rFonts w:ascii="Meiryo" w:eastAsia="Meiryo" w:hAnsi="Meiryo" w:hint="eastAsia"/>
              </w:rPr>
              <w:t>2022 年 1 月 14 日</w:t>
            </w:r>
          </w:p>
        </w:tc>
      </w:tr>
      <w:tr w:rsidR="001B7A4B" w:rsidRPr="00743D3F" w14:paraId="5F1161E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6150298" w14:textId="77777777" w:rsidR="001B7A4B" w:rsidRPr="00743D3F" w:rsidRDefault="001B7A4B" w:rsidP="00B0019F">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38E4B45A" w14:textId="77777777" w:rsidR="001B7A4B" w:rsidRPr="00743D3F" w:rsidRDefault="001B7A4B" w:rsidP="001B7A4B">
      <w:pPr>
        <w:pStyle w:val="ConcurBodyText"/>
        <w:rPr>
          <w:rFonts w:ascii="Meiryo" w:eastAsia="Meiryo" w:hAnsi="Meiryo"/>
          <w:b/>
          <w:bCs/>
        </w:rPr>
      </w:pPr>
      <w:bookmarkStart w:id="23" w:name="_Toc95482201"/>
      <w:r w:rsidRPr="00743D3F">
        <w:rPr>
          <w:rFonts w:ascii="Meiryo" w:eastAsia="Meiryo" w:hAnsi="Meiryo" w:hint="eastAsia"/>
          <w:b/>
        </w:rPr>
        <w:t>対象製品:</w:t>
      </w:r>
    </w:p>
    <w:p w14:paraId="38E7C2B4" w14:textId="77777777" w:rsidR="001B7A4B" w:rsidRPr="00743D3F" w:rsidRDefault="001B7A4B" w:rsidP="001B7A4B">
      <w:pPr>
        <w:pStyle w:val="ApplicableProducts"/>
        <w:rPr>
          <w:rFonts w:ascii="Meiryo" w:eastAsia="Meiryo" w:hAnsi="Meiryo"/>
        </w:rPr>
      </w:pPr>
      <w:bookmarkStart w:id="24" w:name="_Toc98939412"/>
      <w:r w:rsidRPr="00743D3F">
        <w:rPr>
          <w:rFonts w:ascii="Meiryo" w:eastAsia="Meiryo" w:hAnsi="Meiryo" w:hint="eastAsia"/>
        </w:rPr>
        <w:t>Travel、Expense、Invoice、Request、Analysis/Intelligence | すべての Editions</w:t>
      </w:r>
      <w:bookmarkEnd w:id="23"/>
      <w:bookmarkEnd w:id="24"/>
    </w:p>
    <w:p w14:paraId="2E253D59"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概要</w:t>
      </w:r>
    </w:p>
    <w:p w14:paraId="65AF3D85" w14:textId="77777777" w:rsidR="001B7A4B" w:rsidRPr="00743D3F" w:rsidRDefault="001B7A4B" w:rsidP="001B7A4B">
      <w:pPr>
        <w:pStyle w:val="ConcurBodyText"/>
        <w:rPr>
          <w:rFonts w:ascii="Meiryo" w:eastAsia="Meiryo" w:hAnsi="Meiryo"/>
        </w:rPr>
      </w:pPr>
      <w:bookmarkStart w:id="25" w:name="_Hlk19876476"/>
      <w:bookmarkStart w:id="26" w:name="_Hlk19876428"/>
      <w:r w:rsidRPr="00743D3F">
        <w:rPr>
          <w:rFonts w:ascii="Meiryo" w:eastAsia="Meiryo" w:hAnsi="Meiryo" w:hint="eastAsia"/>
        </w:rPr>
        <w:t>2022 年 1 月 1 日、SAP Concur は、Internet Explorer 11 (IE 11) のサポートから移行を開始しました。この変更は、他の SAP ソリューション、業界のベスト プラクティス、および IE 11 に関する Microsoft のライフサイクル ポリシーに沿ったものです。</w:t>
      </w:r>
    </w:p>
    <w:p w14:paraId="0ED80E61" w14:textId="2364101F" w:rsidR="001B7A4B" w:rsidRPr="00743D3F" w:rsidRDefault="001B7A4B" w:rsidP="001B7A4B">
      <w:pPr>
        <w:pStyle w:val="ConcurNote"/>
        <w:rPr>
          <w:rFonts w:ascii="Meiryo" w:eastAsia="Meiryo" w:hAnsi="Meiryo"/>
        </w:rPr>
      </w:pPr>
      <w:r w:rsidRPr="00743D3F">
        <w:rPr>
          <w:rFonts w:ascii="Meiryo" w:eastAsia="Meiryo" w:hAnsi="Meiryo" w:hint="eastAsia"/>
        </w:rPr>
        <w:t>Cognos 11 がすべての Analysis および Intelligence のお客様に公開されるまで、サポートを提供し、Cognos 10 および IE 11 に関連する問題の調査の例外を許可します。詳細については、「</w:t>
      </w:r>
      <w:hyperlink r:id="rId42" w:history="1">
        <w:r w:rsidRPr="00743D3F">
          <w:rPr>
            <w:rStyle w:val="Hyperlink"/>
            <w:rFonts w:ascii="Meiryo" w:eastAsia="Meiryo" w:hAnsi="Meiryo" w:hint="eastAsia"/>
          </w:rPr>
          <w:t>Cognos 11 ユーザー インターフェースの更新 FAQ</w:t>
        </w:r>
      </w:hyperlink>
      <w:r w:rsidRPr="00743D3F">
        <w:rPr>
          <w:rFonts w:ascii="Meiryo" w:eastAsia="Meiryo" w:hAnsi="Meiryo" w:hint="eastAsia"/>
        </w:rPr>
        <w:t>」を参照してください。</w:t>
      </w:r>
    </w:p>
    <w:p w14:paraId="11AC6AC5" w14:textId="77777777" w:rsidR="001B7A4B" w:rsidRPr="00743D3F" w:rsidRDefault="001B7A4B" w:rsidP="006446D3">
      <w:pPr>
        <w:pStyle w:val="ConcurBodyText"/>
        <w:rPr>
          <w:rFonts w:ascii="Meiryo" w:eastAsia="Meiryo" w:hAnsi="Meiryo"/>
        </w:rPr>
      </w:pPr>
      <w:r w:rsidRPr="00743D3F">
        <w:rPr>
          <w:rFonts w:ascii="Meiryo" w:eastAsia="Meiryo" w:hAnsi="Meiryo" w:hint="eastAsia"/>
        </w:rPr>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1E88BEA4" w14:textId="77777777" w:rsidR="001B7A4B" w:rsidRPr="00743D3F" w:rsidRDefault="001B7A4B" w:rsidP="006446D3">
      <w:pPr>
        <w:pStyle w:val="ConcurBodyText"/>
        <w:rPr>
          <w:rFonts w:ascii="Meiryo" w:eastAsia="Meiryo" w:hAnsi="Meiryo"/>
        </w:rPr>
      </w:pPr>
      <w:r w:rsidRPr="00743D3F">
        <w:rPr>
          <w:rFonts w:ascii="Meiryo" w:eastAsia="Meiryo" w:hAnsi="Meiryo" w:hint="eastAsia"/>
        </w:rPr>
        <w:t>IE 11 を使用している場合、SAP Concur ユーザーのアクセスはブロックされません。ユーザーは引き続き SAP Concur ソリューションにサインインすることができます。ただし、ユーザーが SAP Concur ソリューションを引き続き正常かつ安全に使用できるようにするために、SAP は IE 11 での SAP Concur ソリューションの使用を許可せず、より最新のサポートされているブラウザに移行することをお勧めします。 </w:t>
      </w:r>
    </w:p>
    <w:bookmarkEnd w:id="25"/>
    <w:bookmarkEnd w:id="26"/>
    <w:p w14:paraId="7F066075" w14:textId="77777777" w:rsidR="001B7A4B" w:rsidRPr="00743D3F" w:rsidRDefault="001B7A4B" w:rsidP="001B7A4B">
      <w:pPr>
        <w:pStyle w:val="Heading5"/>
        <w:rPr>
          <w:rFonts w:ascii="Meiryo" w:eastAsia="Meiryo" w:hAnsi="Meiryo"/>
        </w:rPr>
      </w:pPr>
      <w:r w:rsidRPr="00743D3F">
        <w:rPr>
          <w:rFonts w:ascii="Meiryo" w:eastAsia="Meiryo" w:hAnsi="Meiryo" w:hint="eastAsia"/>
        </w:rPr>
        <w:lastRenderedPageBreak/>
        <w:t>業務目的とユーザーへの利点</w:t>
      </w:r>
    </w:p>
    <w:p w14:paraId="32AF6243"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 xml:space="preserve">この変更により、SAP は最新のブラウザ イノベーションの採用を促進し、より強力なセキュリティ体制を提供できるようになります。    </w:t>
      </w:r>
    </w:p>
    <w:p w14:paraId="0D5984A0"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ユーザーへの表示</w:t>
      </w:r>
    </w:p>
    <w:p w14:paraId="3E41B143"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Internet Explorer 11 を使用して concursolutions.com に移動すると、次のメッセージが記載されたバナーが表示されます。</w:t>
      </w:r>
    </w:p>
    <w:p w14:paraId="793A2796" w14:textId="05B710A1" w:rsidR="001B7A4B" w:rsidRPr="00743D3F" w:rsidRDefault="000E28EA" w:rsidP="001B7A4B">
      <w:pPr>
        <w:pStyle w:val="ConcurBodyText"/>
        <w:rPr>
          <w:rFonts w:ascii="Meiryo" w:eastAsia="Meiryo" w:hAnsi="Meiryo"/>
        </w:rPr>
      </w:pPr>
      <w:r w:rsidRPr="00743D3F">
        <w:rPr>
          <w:rFonts w:ascii="Meiryo" w:eastAsia="Meiryo" w:hAnsi="Meiryo" w:hint="eastAsia"/>
          <w:highlight w:val="yellow"/>
        </w:rPr>
        <w:t>「Microsoft は Windows 10 の IE11 のサポートを終了しているため、SAP Concur も IE11 から移行する必要があります。[</w:t>
      </w:r>
      <w:hyperlink r:id="rId43" w:history="1">
        <w:r w:rsidRPr="00743D3F">
          <w:rPr>
            <w:rStyle w:val="Hyperlink"/>
            <w:rFonts w:ascii="Meiryo" w:eastAsia="Meiryo" w:hAnsi="Meiryo" w:hint="eastAsia"/>
            <w:highlight w:val="yellow"/>
          </w:rPr>
          <w:t>FAQ を表示</w:t>
        </w:r>
      </w:hyperlink>
      <w:r w:rsidRPr="00743D3F">
        <w:rPr>
          <w:rFonts w:ascii="Meiryo" w:eastAsia="Meiryo" w:hAnsi="Meiryo" w:hint="eastAsia"/>
          <w:highlight w:val="yellow"/>
        </w:rPr>
        <w:t xml:space="preserve">] から、Internet Explorer のサポート ポリシーの変更に関する FAQ をご参照ください。 </w:t>
      </w:r>
      <w:r w:rsidRPr="00743D3F">
        <w:rPr>
          <w:rFonts w:ascii="Meiryo" w:eastAsia="Meiryo" w:hAnsi="Meiryo" w:hint="eastAsia"/>
          <w:highlight w:val="yellow"/>
        </w:rPr>
        <w:br/>
        <w:t>Analysis/Intelligence（分析レポート）への影響については、[</w:t>
      </w:r>
      <w:hyperlink r:id="rId44" w:history="1">
        <w:r w:rsidRPr="00743D3F">
          <w:rPr>
            <w:rStyle w:val="Hyperlink"/>
            <w:rFonts w:ascii="Meiryo" w:eastAsia="Meiryo" w:hAnsi="Meiryo" w:hint="eastAsia"/>
            <w:highlight w:val="yellow"/>
          </w:rPr>
          <w:t>FAQ を表示</w:t>
        </w:r>
      </w:hyperlink>
      <w:r w:rsidRPr="00743D3F">
        <w:rPr>
          <w:rFonts w:ascii="Meiryo" w:eastAsia="Meiryo" w:hAnsi="Meiryo" w:hint="eastAsia"/>
          <w:highlight w:val="yellow"/>
        </w:rPr>
        <w:t>] から Cognos 11 の FAQ をご覧ください。</w:t>
      </w:r>
    </w:p>
    <w:p w14:paraId="6EF12E22" w14:textId="1CF742C1" w:rsidR="001B7A4B" w:rsidRPr="00743D3F" w:rsidRDefault="000E28EA" w:rsidP="001B7A4B">
      <w:pPr>
        <w:pStyle w:val="ConcurBodyText"/>
        <w:rPr>
          <w:rFonts w:ascii="Meiryo" w:eastAsia="Meiryo" w:hAnsi="Meiryo"/>
        </w:rPr>
      </w:pPr>
      <w:r w:rsidRPr="00743D3F">
        <w:rPr>
          <w:rFonts w:ascii="Meiryo" w:eastAsia="Meiryo" w:hAnsi="Meiryo" w:hint="eastAsia"/>
          <w:noProof/>
        </w:rPr>
        <w:drawing>
          <wp:inline distT="0" distB="0" distL="0" distR="0" wp14:anchorId="7DED3F6C" wp14:editId="7E5DEC88">
            <wp:extent cx="5486400" cy="374904"/>
            <wp:effectExtent l="19050" t="19050" r="19050" b="254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374904"/>
                    </a:xfrm>
                    <a:prstGeom prst="rect">
                      <a:avLst/>
                    </a:prstGeom>
                    <a:noFill/>
                    <a:ln w="6350" cmpd="sng">
                      <a:solidFill>
                        <a:srgbClr val="000000"/>
                      </a:solidFill>
                      <a:miter lim="800000"/>
                      <a:headEnd/>
                      <a:tailEnd/>
                    </a:ln>
                    <a:effectLst/>
                  </pic:spPr>
                </pic:pic>
              </a:graphicData>
            </a:graphic>
          </wp:inline>
        </w:drawing>
      </w:r>
    </w:p>
    <w:p w14:paraId="7B0D6D5B" w14:textId="2E4232B0" w:rsidR="000E28EA" w:rsidRPr="00743D3F" w:rsidRDefault="000E28EA" w:rsidP="000E28EA">
      <w:pPr>
        <w:pStyle w:val="ConcurBodyText"/>
        <w:keepNext/>
        <w:rPr>
          <w:rFonts w:ascii="Meiryo" w:eastAsia="Meiryo" w:hAnsi="Meiryo"/>
        </w:rPr>
      </w:pPr>
      <w:r w:rsidRPr="00743D3F">
        <w:rPr>
          <w:rFonts w:ascii="Meiryo" w:eastAsia="Meiryo" w:hAnsi="Meiryo" w:hint="eastAsia"/>
        </w:rPr>
        <w:t xml:space="preserve">バナーの右上隅の </w:t>
      </w:r>
      <w:r w:rsidRPr="00743D3F">
        <w:rPr>
          <w:rFonts w:ascii="Meiryo" w:eastAsia="Meiryo" w:hAnsi="Meiryo" w:hint="eastAsia"/>
          <w:b/>
        </w:rPr>
        <w:t>X</w:t>
      </w:r>
      <w:r w:rsidRPr="00743D3F">
        <w:rPr>
          <w:rFonts w:ascii="Meiryo" w:eastAsia="Meiryo" w:hAnsi="Meiryo" w:hint="eastAsia"/>
        </w:rPr>
        <w:t xml:space="preserve"> をクリックすると、メッセージを一次的に非表示にすることができます。 </w:t>
      </w:r>
    </w:p>
    <w:p w14:paraId="3583C749" w14:textId="77777777" w:rsidR="001B7A4B" w:rsidRPr="00743D3F" w:rsidRDefault="001B7A4B" w:rsidP="001B7A4B">
      <w:pPr>
        <w:pStyle w:val="ConcurNote"/>
        <w:rPr>
          <w:rFonts w:ascii="Meiryo" w:eastAsia="Meiryo" w:hAnsi="Meiryo"/>
        </w:rPr>
      </w:pPr>
      <w:r w:rsidRPr="00743D3F">
        <w:rPr>
          <w:rFonts w:ascii="Meiryo" w:eastAsia="Meiryo" w:hAnsi="Meiryo" w:hint="eastAsia"/>
        </w:rPr>
        <w:t xml:space="preserve">concursolutions.com の機能性クッキーの受け入れを選択していないユーザーには </w:t>
      </w:r>
      <w:r w:rsidRPr="00743D3F">
        <w:rPr>
          <w:rFonts w:ascii="Meiryo" w:eastAsia="Meiryo" w:hAnsi="Meiryo" w:hint="eastAsia"/>
          <w:b/>
        </w:rPr>
        <w:t>X</w:t>
      </w:r>
      <w:r w:rsidRPr="00743D3F">
        <w:rPr>
          <w:rFonts w:ascii="Meiryo" w:eastAsia="Meiryo" w:hAnsi="Meiryo" w:hint="eastAsia"/>
        </w:rPr>
        <w:t xml:space="preserve"> は表示されず、メッセージを非表示にできません。メッセージを非表示にするには、機能性クッキーを一次的に有効にして、Web ページを更新し、メッセージを非表示にしてから、機能性クッキーを無効にします。</w:t>
      </w:r>
      <w:r w:rsidRPr="00743D3F">
        <w:rPr>
          <w:rFonts w:ascii="Meiryo" w:eastAsia="Meiryo" w:hAnsi="Meiryo" w:hint="eastAsia"/>
        </w:rPr>
        <w:br/>
      </w:r>
      <w:r w:rsidRPr="00743D3F">
        <w:rPr>
          <w:rFonts w:ascii="Meiryo" w:eastAsia="Meiryo" w:hAnsi="Meiryo" w:hint="eastAsia"/>
        </w:rPr>
        <w:br/>
        <w:t>機能性クッキーを有効および無効にする方法については、「</w:t>
      </w:r>
      <w:hyperlink r:id="rId46" w:history="1">
        <w:r w:rsidRPr="00743D3F">
          <w:rPr>
            <w:rStyle w:val="Hyperlink"/>
            <w:rFonts w:ascii="Meiryo" w:eastAsia="Meiryo" w:hAnsi="Meiryo" w:hint="eastAsia"/>
          </w:rPr>
          <w:t>Cookie Preferences and User Consent</w:t>
        </w:r>
      </w:hyperlink>
      <w:r w:rsidRPr="00743D3F">
        <w:rPr>
          <w:rFonts w:ascii="Meiryo" w:eastAsia="Meiryo" w:hAnsi="Meiryo" w:hint="eastAsia"/>
        </w:rPr>
        <w:t>」ファクト シートをご参照ください。</w:t>
      </w:r>
    </w:p>
    <w:p w14:paraId="1B811BF4"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設定とアクティブ化</w:t>
      </w:r>
    </w:p>
    <w:p w14:paraId="431A30B7"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設定のステップはありません。この変更は自動的に行われます。</w:t>
      </w:r>
    </w:p>
    <w:p w14:paraId="5ECBA47C" w14:textId="77777777" w:rsidR="001B7A4B" w:rsidRPr="00743D3F" w:rsidRDefault="001B7A4B" w:rsidP="001B7A4B">
      <w:pPr>
        <w:pStyle w:val="ConcurMoreInfo"/>
        <w:rPr>
          <w:rFonts w:ascii="Meiryo" w:eastAsia="Meiryo" w:hAnsi="Meiryo"/>
        </w:rPr>
      </w:pPr>
      <w:r w:rsidRPr="00743D3F">
        <w:rPr>
          <w:rFonts w:ascii="Meiryo" w:eastAsia="Meiryo" w:hAnsi="Meiryo" w:hint="eastAsia"/>
        </w:rPr>
        <w:t>詳しくは、「</w:t>
      </w:r>
      <w:hyperlink r:id="rId47" w:history="1">
        <w:r w:rsidRPr="00743D3F">
          <w:rPr>
            <w:rStyle w:val="Hyperlink"/>
            <w:rFonts w:ascii="Meiryo" w:eastAsia="Meiryo" w:hAnsi="Meiryo" w:hint="eastAsia"/>
          </w:rPr>
          <w:t>Internet Explorer 11 Support Policy Change FAQ</w:t>
        </w:r>
      </w:hyperlink>
      <w:r w:rsidRPr="00743D3F">
        <w:rPr>
          <w:rFonts w:ascii="Meiryo" w:eastAsia="Meiryo" w:hAnsi="Meiryo" w:hint="eastAsia"/>
        </w:rPr>
        <w:t>」をご参照ください。</w:t>
      </w:r>
    </w:p>
    <w:p w14:paraId="55EDBB54" w14:textId="306A3BD5" w:rsidR="00DE4637" w:rsidRPr="00743D3F" w:rsidRDefault="00DE4637" w:rsidP="00BF4F25">
      <w:pPr>
        <w:pStyle w:val="Heading2"/>
        <w:rPr>
          <w:rFonts w:ascii="Meiryo" w:eastAsia="Meiryo" w:hAnsi="Meiryo"/>
        </w:rPr>
      </w:pPr>
      <w:bookmarkStart w:id="27" w:name="_Toc98939413"/>
      <w:r w:rsidRPr="00743D3F">
        <w:rPr>
          <w:rFonts w:ascii="Meiryo" w:eastAsia="Meiryo" w:hAnsi="Meiryo" w:hint="eastAsia"/>
        </w:rPr>
        <w:lastRenderedPageBreak/>
        <w:t>テスト エンティティ | 運用サンドボックス環境</w:t>
      </w:r>
      <w:bookmarkEnd w:id="27"/>
    </w:p>
    <w:p w14:paraId="6B118E80" w14:textId="77777777" w:rsidR="00B95B30" w:rsidRPr="00743D3F" w:rsidRDefault="00B95B30" w:rsidP="00BF4F25">
      <w:pPr>
        <w:pStyle w:val="Heading3"/>
        <w:rPr>
          <w:rFonts w:ascii="Meiryo" w:eastAsia="Meiryo" w:hAnsi="Meiryo"/>
        </w:rPr>
      </w:pPr>
      <w:bookmarkStart w:id="28" w:name="_Toc98939414"/>
      <w:r w:rsidRPr="00743D3F">
        <w:rPr>
          <w:rFonts w:ascii="Meiryo" w:eastAsia="Meiryo" w:hAnsi="Meiryo" w:hint="eastAsia"/>
        </w:rPr>
        <w:t>** 進行中 ** 未移行の [最近使用されたもの] リスト</w:t>
      </w:r>
      <w:bookmarkEnd w:id="28"/>
    </w:p>
    <w:p w14:paraId="1B94B0EC" w14:textId="77777777" w:rsidR="00B95B30" w:rsidRPr="00743D3F" w:rsidRDefault="00B95B30" w:rsidP="00BF4F25">
      <w:pPr>
        <w:pStyle w:val="Heading4"/>
        <w:spacing w:before="20" w:after="20"/>
        <w:ind w:left="-274"/>
        <w:rPr>
          <w:rFonts w:ascii="Meiryo" w:eastAsia="Meiryo" w:hAnsi="Meiryo"/>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743D3F"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743D3F" w:rsidRDefault="00B95B30" w:rsidP="00BF4F25">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743D3F" w:rsidRDefault="00B95B30" w:rsidP="00BF4F25">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743D3F" w:rsidRDefault="00B95B30" w:rsidP="00BF4F25">
            <w:pPr>
              <w:pStyle w:val="ConcurTableHeadCentered8pt"/>
              <w:rPr>
                <w:rFonts w:ascii="Meiryo" w:eastAsia="Meiryo" w:hAnsi="Meiryo"/>
              </w:rPr>
            </w:pPr>
            <w:r w:rsidRPr="00743D3F">
              <w:rPr>
                <w:rFonts w:ascii="Meiryo" w:eastAsia="Meiryo" w:hAnsi="Meiryo" w:hint="eastAsia"/>
              </w:rPr>
              <w:t>機能のリリース予定日</w:t>
            </w:r>
          </w:p>
        </w:tc>
      </w:tr>
      <w:tr w:rsidR="00B95B30" w:rsidRPr="00743D3F"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743D3F" w:rsidRDefault="00B95B30" w:rsidP="00BF4F25">
            <w:pPr>
              <w:pStyle w:val="ConcurTableText8ptCenter"/>
              <w:keepNext/>
              <w:rPr>
                <w:rFonts w:ascii="Meiryo" w:eastAsia="Meiryo" w:hAnsi="Meiryo"/>
              </w:rPr>
            </w:pPr>
            <w:r w:rsidRPr="00743D3F">
              <w:rPr>
                <w:rFonts w:ascii="Meiryo" w:eastAsia="Meiryo" w:hAnsi="Meiryo" w:hint="eastAsia"/>
              </w:rPr>
              <w:t xml:space="preserve">2021 年 9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743D3F" w:rsidRDefault="00B95B30" w:rsidP="00BF4F25">
            <w:pPr>
              <w:pStyle w:val="ConcurTableText8ptCenter"/>
              <w:keepNext/>
              <w:rPr>
                <w:rFonts w:ascii="Meiryo" w:eastAsia="Meiryo" w:hAnsi="Meiryo"/>
              </w:rPr>
            </w:pPr>
            <w:r w:rsidRPr="00743D3F">
              <w:rPr>
                <w:rFonts w:ascii="Meiryo" w:eastAsia="Meiryo" w:hAnsi="Meiryo"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743D3F" w:rsidRDefault="00B95B30" w:rsidP="00BF4F25">
            <w:pPr>
              <w:pStyle w:val="ConcurTableText8ptCenter"/>
              <w:keepNext/>
              <w:rPr>
                <w:rFonts w:ascii="Meiryo" w:eastAsia="Meiryo" w:hAnsi="Meiryo"/>
                <w:highlight w:val="yellow"/>
              </w:rPr>
            </w:pPr>
            <w:r w:rsidRPr="00743D3F">
              <w:rPr>
                <w:rFonts w:ascii="Meiryo" w:eastAsia="Meiryo" w:hAnsi="Meiryo" w:hint="eastAsia"/>
              </w:rPr>
              <w:t>2021 年 10 月 1 日～2022 年半ば</w:t>
            </w:r>
          </w:p>
        </w:tc>
      </w:tr>
      <w:tr w:rsidR="00B95B30" w:rsidRPr="00743D3F"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Pr="00743D3F" w:rsidRDefault="00B95B30" w:rsidP="00BF4F25">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628D1D85" w14:textId="77777777" w:rsidR="00B95B30" w:rsidRPr="00743D3F" w:rsidRDefault="00B95B30" w:rsidP="00BF4F25">
      <w:pPr>
        <w:pStyle w:val="ConcurBodyText"/>
        <w:keepNext/>
        <w:rPr>
          <w:rFonts w:ascii="Meiryo" w:eastAsia="Meiryo" w:hAnsi="Meiryo"/>
          <w:b/>
          <w:bCs/>
        </w:rPr>
      </w:pPr>
      <w:r w:rsidRPr="00743D3F">
        <w:rPr>
          <w:rFonts w:ascii="Meiryo" w:eastAsia="Meiryo" w:hAnsi="Meiryo" w:hint="eastAsia"/>
          <w:b/>
        </w:rPr>
        <w:t>対象製品:</w:t>
      </w:r>
    </w:p>
    <w:p w14:paraId="5AB25619" w14:textId="77777777" w:rsidR="00B95B30" w:rsidRPr="00743D3F" w:rsidRDefault="00B95B30" w:rsidP="00B95B30">
      <w:pPr>
        <w:pStyle w:val="ApplicableProducts"/>
        <w:rPr>
          <w:rFonts w:ascii="Meiryo" w:eastAsia="Meiryo" w:hAnsi="Meiryo"/>
        </w:rPr>
      </w:pPr>
      <w:bookmarkStart w:id="29" w:name="_Toc98939415"/>
      <w:r w:rsidRPr="00743D3F">
        <w:rPr>
          <w:rFonts w:ascii="Meiryo" w:eastAsia="Meiryo" w:hAnsi="Meiryo" w:hint="eastAsia"/>
        </w:rPr>
        <w:t>Expense、Invoice、Request | Professional</w:t>
      </w:r>
      <w:bookmarkEnd w:id="29"/>
    </w:p>
    <w:p w14:paraId="069DF4AC" w14:textId="77777777" w:rsidR="00B95B30" w:rsidRPr="00743D3F" w:rsidRDefault="00B95B30" w:rsidP="00B95B30">
      <w:pPr>
        <w:pStyle w:val="Heading4"/>
        <w:rPr>
          <w:rFonts w:ascii="Meiryo" w:eastAsia="Meiryo" w:hAnsi="Meiryo"/>
          <w:i w:val="0"/>
        </w:rPr>
      </w:pPr>
      <w:r w:rsidRPr="00743D3F">
        <w:rPr>
          <w:rFonts w:ascii="Meiryo" w:eastAsia="Meiryo" w:hAnsi="Meiryo" w:hint="eastAsia"/>
          <w:i w:val="0"/>
        </w:rPr>
        <w:t>概要</w:t>
      </w:r>
    </w:p>
    <w:p w14:paraId="74C01A10" w14:textId="19A4D7CF" w:rsidR="00B95B30" w:rsidRPr="00743D3F" w:rsidRDefault="00B95B30" w:rsidP="00B95B30">
      <w:pPr>
        <w:pStyle w:val="ConcurBodyText"/>
        <w:rPr>
          <w:rFonts w:ascii="Meiryo" w:eastAsia="Meiryo" w:hAnsi="Meiryo"/>
        </w:rPr>
      </w:pPr>
      <w:r w:rsidRPr="00743D3F">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エンティティを使用して、新しい設定のセットアップ、テスト、トレーニングを行っています。SAP Concur は Amazon Web Services (AWS) への移行の一環として、PSE エンティティを移行する予定です。</w:t>
      </w:r>
    </w:p>
    <w:p w14:paraId="08B4BEC5" w14:textId="77777777" w:rsidR="00B95B30" w:rsidRPr="00743D3F" w:rsidRDefault="00B95B30" w:rsidP="00B95B30">
      <w:pPr>
        <w:pStyle w:val="ConcurMoreInfo"/>
        <w:rPr>
          <w:rFonts w:ascii="Meiryo" w:eastAsia="Meiryo" w:hAnsi="Meiryo"/>
        </w:rPr>
      </w:pPr>
      <w:r w:rsidRPr="00743D3F">
        <w:rPr>
          <w:rFonts w:ascii="Meiryo" w:eastAsia="Meiryo" w:hAnsi="Meiryo" w:hint="eastAsia"/>
        </w:rPr>
        <w:t>詳細は、「</w:t>
      </w:r>
      <w:hyperlink r:id="rId48" w:history="1">
        <w:r w:rsidRPr="00743D3F">
          <w:rPr>
            <w:rStyle w:val="Hyperlink"/>
            <w:rFonts w:ascii="Meiryo" w:eastAsia="Meiryo" w:hAnsi="Meiryo" w:hint="eastAsia"/>
          </w:rPr>
          <w:t>SAP Concur Cloud Platform Strategy FAQ</w:t>
        </w:r>
      </w:hyperlink>
      <w:r w:rsidRPr="00743D3F">
        <w:rPr>
          <w:rFonts w:ascii="Meiryo" w:eastAsia="Meiryo" w:hAnsi="Meiryo" w:hint="eastAsia"/>
        </w:rPr>
        <w:t>」をご参照ください。</w:t>
      </w:r>
    </w:p>
    <w:p w14:paraId="19072EDC" w14:textId="77777777" w:rsidR="00B95B30" w:rsidRPr="00743D3F" w:rsidRDefault="00B95B30" w:rsidP="00B95B30">
      <w:pPr>
        <w:pStyle w:val="ConcurBodyText"/>
        <w:rPr>
          <w:rFonts w:ascii="Meiryo" w:eastAsia="Meiryo" w:hAnsi="Meiryo"/>
        </w:rPr>
      </w:pPr>
      <w:r w:rsidRPr="00743D3F">
        <w:rPr>
          <w:rFonts w:ascii="Meiryo" w:eastAsia="Meiryo" w:hAnsi="Meiryo" w:hint="eastAsia"/>
        </w:rPr>
        <w:t>この移行をサポートするために SAP Concur が行う必要があるアーキテクチャ上の変更により、PSE を新しい環境に移行する際、テスト エンティティ内の [最近使用されたもの] (MRU) の一部のリスト項目は移行されません。</w:t>
      </w:r>
    </w:p>
    <w:p w14:paraId="439D769A" w14:textId="77777777" w:rsidR="00B95B30" w:rsidRPr="00743D3F" w:rsidRDefault="00B95B30" w:rsidP="00B95B30">
      <w:pPr>
        <w:pStyle w:val="ConcurNote"/>
        <w:ind w:left="0" w:firstLine="0"/>
        <w:rPr>
          <w:rFonts w:ascii="Meiryo" w:eastAsia="Meiryo" w:hAnsi="Meiryo"/>
        </w:rPr>
      </w:pPr>
      <w:r w:rsidRPr="00743D3F">
        <w:rPr>
          <w:rFonts w:ascii="Meiryo" w:eastAsia="Meiryo" w:hAnsi="Meiryo" w:hint="eastAsia"/>
        </w:rPr>
        <w:t>MRU リストはユーザーによる最近行われた選択が含まれます。このリストは、ユーザーがさまざまなメニューやその他の定義済みリストを操作していくなかで生成されますが、PSE が新しい環境に移行された後は再生成されることになります。</w:t>
      </w:r>
    </w:p>
    <w:p w14:paraId="0ADBD322" w14:textId="77777777" w:rsidR="00B95B30" w:rsidRPr="00743D3F" w:rsidRDefault="00B95B30" w:rsidP="00B95B30">
      <w:pPr>
        <w:pStyle w:val="ConcurNote"/>
        <w:rPr>
          <w:rFonts w:ascii="Meiryo" w:eastAsia="Meiryo" w:hAnsi="Meiryo"/>
        </w:rPr>
      </w:pPr>
      <w:r w:rsidRPr="00743D3F">
        <w:rPr>
          <w:rFonts w:ascii="Meiryo" w:eastAsia="Meiryo" w:hAnsi="Meiryo" w:hint="eastAsia"/>
        </w:rPr>
        <w:t>この変更は、AWS 環境に移動または AWS 環境で作成された PSE エンティティに適用されます（今後に予定）。</w:t>
      </w:r>
    </w:p>
    <w:p w14:paraId="2E3F6305" w14:textId="77777777" w:rsidR="00B95B30" w:rsidRPr="00743D3F" w:rsidRDefault="00B95B30" w:rsidP="00B95B30">
      <w:pPr>
        <w:pStyle w:val="Heading5"/>
        <w:rPr>
          <w:rFonts w:ascii="Meiryo" w:eastAsia="Meiryo" w:hAnsi="Meiryo"/>
        </w:rPr>
      </w:pPr>
      <w:r w:rsidRPr="00743D3F">
        <w:rPr>
          <w:rFonts w:ascii="Meiryo" w:eastAsia="Meiryo" w:hAnsi="Meiryo" w:hint="eastAsia"/>
        </w:rPr>
        <w:lastRenderedPageBreak/>
        <w:t>業務目的とユーザーへの利点</w:t>
      </w:r>
    </w:p>
    <w:p w14:paraId="50C67BF9" w14:textId="77777777" w:rsidR="00B95B30" w:rsidRPr="00743D3F" w:rsidRDefault="00B95B30" w:rsidP="00B95B30">
      <w:pPr>
        <w:pStyle w:val="ConcurBodyText"/>
        <w:rPr>
          <w:rFonts w:ascii="Meiryo" w:eastAsia="Meiryo" w:hAnsi="Meiryo"/>
        </w:rPr>
      </w:pPr>
      <w:r w:rsidRPr="00743D3F">
        <w:rPr>
          <w:rFonts w:ascii="Meiryo" w:eastAsia="Meiryo" w:hAnsi="Meiryo" w:hint="eastAsia"/>
        </w:rPr>
        <w:t>AWS では、PSE は運用エンティティと同じ安定性、監視機能、パフォーマンス レベルで利用できます。</w:t>
      </w:r>
    </w:p>
    <w:p w14:paraId="698EF265" w14:textId="77777777" w:rsidR="00B95B30" w:rsidRPr="00743D3F" w:rsidRDefault="00B95B30" w:rsidP="00B95B30">
      <w:pPr>
        <w:pStyle w:val="Heading4"/>
        <w:rPr>
          <w:rFonts w:ascii="Meiryo" w:eastAsia="Meiryo" w:hAnsi="Meiryo"/>
          <w:i w:val="0"/>
        </w:rPr>
      </w:pPr>
      <w:r w:rsidRPr="00743D3F">
        <w:rPr>
          <w:rFonts w:ascii="Meiryo" w:eastAsia="Meiryo" w:hAnsi="Meiryo" w:hint="eastAsia"/>
          <w:i w:val="0"/>
        </w:rPr>
        <w:t>ユーザーへの表示</w:t>
      </w:r>
    </w:p>
    <w:p w14:paraId="2BF5FEF5" w14:textId="77777777" w:rsidR="00B95B30" w:rsidRPr="00743D3F" w:rsidRDefault="00B95B30" w:rsidP="00B95B30">
      <w:pPr>
        <w:pStyle w:val="ConcurBodyText"/>
        <w:rPr>
          <w:rFonts w:ascii="Meiryo" w:eastAsia="Meiryo" w:hAnsi="Meiryo"/>
        </w:rPr>
      </w:pPr>
      <w:r w:rsidRPr="00743D3F">
        <w:rPr>
          <w:rFonts w:ascii="Meiryo" w:eastAsia="Meiryo" w:hAnsi="Meiryo" w:hint="eastAsia"/>
        </w:rPr>
        <w:t>移行後、移行以前に生成された [最近使用されたもの] リストの一部は空になります。このリストは、PSE の通常の使用で自動的に再生成されます。</w:t>
      </w:r>
    </w:p>
    <w:p w14:paraId="1742D6EC" w14:textId="77777777" w:rsidR="00B95B30" w:rsidRPr="00743D3F" w:rsidRDefault="00B95B30" w:rsidP="00B95B30">
      <w:pPr>
        <w:pStyle w:val="ConcurBodyText"/>
        <w:keepNext/>
        <w:rPr>
          <w:rFonts w:ascii="Meiryo" w:eastAsia="Meiryo" w:hAnsi="Meiryo"/>
        </w:rPr>
      </w:pPr>
      <w:r w:rsidRPr="00743D3F">
        <w:rPr>
          <w:rFonts w:ascii="Meiryo" w:eastAsia="Meiryo" w:hAnsi="Meiryo" w:hint="eastAsia"/>
        </w:rPr>
        <w:t>以下のスクリーンショットは、移行に伴い影響を受ける MRU リストの例を示しています。</w:t>
      </w:r>
    </w:p>
    <w:p w14:paraId="7A3BCE02" w14:textId="77777777" w:rsidR="00B95B30" w:rsidRPr="00743D3F" w:rsidRDefault="00B95B30" w:rsidP="00B95B30">
      <w:pPr>
        <w:pStyle w:val="ConcurBodyText"/>
        <w:keepNext/>
        <w:rPr>
          <w:rFonts w:ascii="Meiryo" w:eastAsia="Meiryo" w:hAnsi="Meiryo"/>
          <w:b/>
          <w:bCs/>
          <w:noProof/>
        </w:rPr>
      </w:pPr>
      <w:r w:rsidRPr="00743D3F">
        <w:rPr>
          <w:rFonts w:ascii="Meiryo" w:eastAsia="Meiryo" w:hAnsi="Meiryo" w:hint="eastAsia"/>
          <w:b/>
        </w:rPr>
        <w:t>Concur Expense で新しい経費を作成する</w:t>
      </w:r>
    </w:p>
    <w:p w14:paraId="635B1E5B" w14:textId="2C5B8414" w:rsidR="00B95B30" w:rsidRPr="00743D3F" w:rsidRDefault="00B95B30" w:rsidP="00B95B30">
      <w:pPr>
        <w:pStyle w:val="ConcurBodyText"/>
        <w:rPr>
          <w:rFonts w:ascii="Meiryo" w:eastAsia="Meiryo" w:hAnsi="Meiryo"/>
          <w:noProof/>
        </w:rPr>
      </w:pPr>
      <w:r w:rsidRPr="00743D3F">
        <w:rPr>
          <w:rFonts w:ascii="Meiryo" w:eastAsia="Meiryo" w:hAnsi="Meiryo" w:hint="eastAsia"/>
          <w:noProof/>
        </w:rPr>
        <w:drawing>
          <wp:inline distT="0" distB="0" distL="0" distR="0" wp14:anchorId="0585DAD6" wp14:editId="7A9E7781">
            <wp:extent cx="5486400" cy="3790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790315"/>
                    </a:xfrm>
                    <a:prstGeom prst="rect">
                      <a:avLst/>
                    </a:prstGeom>
                    <a:noFill/>
                    <a:ln>
                      <a:noFill/>
                    </a:ln>
                  </pic:spPr>
                </pic:pic>
              </a:graphicData>
            </a:graphic>
          </wp:inline>
        </w:drawing>
      </w:r>
    </w:p>
    <w:p w14:paraId="39A87E2C" w14:textId="77777777" w:rsidR="00B95B30" w:rsidRPr="00743D3F" w:rsidRDefault="00B95B30" w:rsidP="00B95B30">
      <w:pPr>
        <w:pStyle w:val="ConcurBodyText"/>
        <w:keepNext/>
        <w:rPr>
          <w:rFonts w:ascii="Meiryo" w:eastAsia="Meiryo" w:hAnsi="Meiryo"/>
          <w:b/>
          <w:bCs/>
          <w:noProof/>
        </w:rPr>
      </w:pPr>
      <w:r w:rsidRPr="00743D3F">
        <w:rPr>
          <w:rFonts w:ascii="Meiryo" w:eastAsia="Meiryo" w:hAnsi="Meiryo" w:hint="eastAsia"/>
          <w:b/>
        </w:rPr>
        <w:lastRenderedPageBreak/>
        <w:t>Concur Request での新しいセグメント</w:t>
      </w:r>
    </w:p>
    <w:p w14:paraId="0FFD3428" w14:textId="2114F816" w:rsidR="00B95B30" w:rsidRPr="00743D3F" w:rsidRDefault="00B95B30" w:rsidP="00B95B30">
      <w:pPr>
        <w:pStyle w:val="ConcurBodyText"/>
        <w:rPr>
          <w:rFonts w:ascii="Meiryo" w:eastAsia="Meiryo" w:hAnsi="Meiryo"/>
          <w:b/>
          <w:bCs/>
          <w:noProof/>
        </w:rPr>
      </w:pPr>
      <w:r w:rsidRPr="00743D3F">
        <w:rPr>
          <w:rFonts w:ascii="Meiryo" w:eastAsia="Meiryo" w:hAnsi="Meiryo" w:hint="eastAsia"/>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743D3F" w:rsidRDefault="00B95B30" w:rsidP="00B95B30">
      <w:pPr>
        <w:pStyle w:val="Heading4"/>
        <w:rPr>
          <w:rFonts w:ascii="Meiryo" w:eastAsia="Meiryo" w:hAnsi="Meiryo"/>
          <w:i w:val="0"/>
        </w:rPr>
      </w:pPr>
      <w:r w:rsidRPr="00743D3F">
        <w:rPr>
          <w:rFonts w:ascii="Meiryo" w:eastAsia="Meiryo" w:hAnsi="Meiryo" w:hint="eastAsia"/>
          <w:i w:val="0"/>
        </w:rPr>
        <w:t>設定とアクティブ化</w:t>
      </w:r>
    </w:p>
    <w:p w14:paraId="34A039ED" w14:textId="6B17476C" w:rsidR="00B95B30" w:rsidRPr="00743D3F" w:rsidRDefault="00B95B30" w:rsidP="00B95B30">
      <w:pPr>
        <w:pStyle w:val="ConcurBodyText"/>
        <w:rPr>
          <w:rFonts w:ascii="Meiryo" w:eastAsia="Meiryo" w:hAnsi="Meiryo"/>
        </w:rPr>
      </w:pPr>
      <w:r w:rsidRPr="00743D3F">
        <w:rPr>
          <w:rFonts w:ascii="Meiryo" w:eastAsia="Meiryo" w:hAnsi="Meiryo" w:hint="eastAsia"/>
        </w:rPr>
        <w:t>この変更は、PSE エンティティが新しい AWS 環境に移行する際に発生します。設定やアクティブ化を行う必要はありません。[最近使用されたもの] リストはエンティティの通常ユーザーで再生成されます。</w:t>
      </w:r>
    </w:p>
    <w:p w14:paraId="5601EC9D" w14:textId="748AD686" w:rsidR="00B95B30" w:rsidRPr="00743D3F" w:rsidRDefault="00B95B30" w:rsidP="00B95B30">
      <w:pPr>
        <w:pStyle w:val="Heading3"/>
        <w:rPr>
          <w:rFonts w:ascii="Meiryo" w:eastAsia="Meiryo" w:hAnsi="Meiryo"/>
        </w:rPr>
      </w:pPr>
      <w:bookmarkStart w:id="30" w:name="_Toc98939416"/>
      <w:r w:rsidRPr="00743D3F">
        <w:rPr>
          <w:rFonts w:ascii="Meiryo" w:eastAsia="Meiryo" w:hAnsi="Meiryo" w:hint="eastAsia"/>
        </w:rPr>
        <w:t>** 進行中 ** 運用サンドボックス環境のログイン更新</w:t>
      </w:r>
      <w:bookmarkEnd w:id="30"/>
    </w:p>
    <w:p w14:paraId="22DF2498" w14:textId="77777777" w:rsidR="00B95B30" w:rsidRPr="00743D3F" w:rsidRDefault="00B95B30" w:rsidP="00B95B30">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743D3F"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743D3F" w:rsidRDefault="00B95B30" w:rsidP="000851A5">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743D3F" w:rsidRDefault="00B95B30" w:rsidP="000851A5">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743D3F" w:rsidRDefault="00B95B30" w:rsidP="000851A5">
            <w:pPr>
              <w:pStyle w:val="ConcurTableHeadCentered8pt"/>
              <w:rPr>
                <w:rFonts w:ascii="Meiryo" w:eastAsia="Meiryo" w:hAnsi="Meiryo"/>
              </w:rPr>
            </w:pPr>
            <w:r w:rsidRPr="00743D3F">
              <w:rPr>
                <w:rFonts w:ascii="Meiryo" w:eastAsia="Meiryo" w:hAnsi="Meiryo" w:hint="eastAsia"/>
              </w:rPr>
              <w:t>機能のリリース予定日</w:t>
            </w:r>
          </w:p>
        </w:tc>
      </w:tr>
      <w:tr w:rsidR="00B95B30" w:rsidRPr="00743D3F"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743D3F" w:rsidRDefault="00B95B30" w:rsidP="000851A5">
            <w:pPr>
              <w:pStyle w:val="ConcurTableText8ptCenter"/>
              <w:keepNext/>
              <w:rPr>
                <w:rFonts w:ascii="Meiryo" w:eastAsia="Meiryo" w:hAnsi="Meiryo"/>
              </w:rPr>
            </w:pPr>
            <w:r w:rsidRPr="00743D3F">
              <w:rPr>
                <w:rFonts w:ascii="Meiryo" w:eastAsia="Meiryo" w:hAnsi="Meiryo"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743D3F" w:rsidRDefault="00B95B30" w:rsidP="000851A5">
            <w:pPr>
              <w:pStyle w:val="ConcurTableText8ptCenter"/>
              <w:keepNext/>
              <w:rPr>
                <w:rFonts w:ascii="Meiryo" w:eastAsia="Meiryo" w:hAnsi="Meiryo"/>
              </w:rPr>
            </w:pPr>
            <w:r w:rsidRPr="00743D3F">
              <w:rPr>
                <w:rFonts w:ascii="Meiryo" w:eastAsia="Meiryo" w:hAnsi="Meiryo"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743D3F" w:rsidRDefault="00B95B30" w:rsidP="000851A5">
            <w:pPr>
              <w:pStyle w:val="ConcurTableText8ptCenter"/>
              <w:keepNext/>
              <w:rPr>
                <w:rFonts w:ascii="Meiryo" w:eastAsia="Meiryo" w:hAnsi="Meiryo"/>
                <w:highlight w:val="yellow"/>
              </w:rPr>
            </w:pPr>
            <w:r w:rsidRPr="00743D3F">
              <w:rPr>
                <w:rFonts w:ascii="Meiryo" w:eastAsia="Meiryo" w:hAnsi="Meiryo" w:hint="eastAsia"/>
              </w:rPr>
              <w:t>2021 年 10 月 1 日～2022 年半ば</w:t>
            </w:r>
          </w:p>
        </w:tc>
      </w:tr>
      <w:tr w:rsidR="00B95B30" w:rsidRPr="00743D3F"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Pr="00743D3F" w:rsidRDefault="00B95B30" w:rsidP="000851A5">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4E1F97DD" w14:textId="77777777" w:rsidR="00B95B30" w:rsidRPr="00743D3F" w:rsidRDefault="00B95B30" w:rsidP="00B95B30">
      <w:pPr>
        <w:pStyle w:val="ConcurBodyText"/>
        <w:keepNext/>
        <w:rPr>
          <w:rFonts w:ascii="Meiryo" w:eastAsia="Meiryo" w:hAnsi="Meiryo"/>
          <w:b/>
          <w:bCs/>
        </w:rPr>
      </w:pPr>
      <w:r w:rsidRPr="00743D3F">
        <w:rPr>
          <w:rFonts w:ascii="Meiryo" w:eastAsia="Meiryo" w:hAnsi="Meiryo" w:hint="eastAsia"/>
          <w:b/>
        </w:rPr>
        <w:t>対象製品:</w:t>
      </w:r>
    </w:p>
    <w:p w14:paraId="2D11D141" w14:textId="77777777" w:rsidR="00B95B30" w:rsidRPr="00743D3F" w:rsidRDefault="00B95B30" w:rsidP="00B95B30">
      <w:pPr>
        <w:pStyle w:val="ApplicableProducts"/>
        <w:rPr>
          <w:rFonts w:ascii="Meiryo" w:eastAsia="Meiryo" w:hAnsi="Meiryo"/>
        </w:rPr>
      </w:pPr>
      <w:bookmarkStart w:id="31" w:name="_Toc98939417"/>
      <w:r w:rsidRPr="00743D3F">
        <w:rPr>
          <w:rFonts w:ascii="Meiryo" w:eastAsia="Meiryo" w:hAnsi="Meiryo" w:hint="eastAsia"/>
        </w:rPr>
        <w:t>Expense、Invoice、Request | Professional</w:t>
      </w:r>
      <w:bookmarkEnd w:id="31"/>
    </w:p>
    <w:p w14:paraId="1F956788" w14:textId="77777777" w:rsidR="00B95B30" w:rsidRPr="00743D3F" w:rsidRDefault="00B95B30" w:rsidP="00B95B30">
      <w:pPr>
        <w:pStyle w:val="Heading4"/>
        <w:rPr>
          <w:rFonts w:ascii="Meiryo" w:eastAsia="Meiryo" w:hAnsi="Meiryo"/>
          <w:i w:val="0"/>
        </w:rPr>
      </w:pPr>
      <w:r w:rsidRPr="00743D3F">
        <w:rPr>
          <w:rFonts w:ascii="Meiryo" w:eastAsia="Meiryo" w:hAnsi="Meiryo" w:hint="eastAsia"/>
          <w:i w:val="0"/>
        </w:rPr>
        <w:t>概要</w:t>
      </w:r>
    </w:p>
    <w:p w14:paraId="41B199BC" w14:textId="52A6183A" w:rsidR="00B95B30" w:rsidRPr="00743D3F" w:rsidRDefault="00B95B30" w:rsidP="00B95B30">
      <w:pPr>
        <w:pStyle w:val="ConcurBodyText"/>
        <w:rPr>
          <w:rFonts w:ascii="Meiryo" w:eastAsia="Meiryo" w:hAnsi="Meiryo"/>
        </w:rPr>
      </w:pPr>
      <w:r w:rsidRPr="00743D3F">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w:t>
      </w:r>
      <w:r w:rsidRPr="00743D3F">
        <w:rPr>
          <w:rFonts w:ascii="Meiryo" w:eastAsia="Meiryo" w:hAnsi="Meiryo" w:hint="eastAsia"/>
        </w:rPr>
        <w:lastRenderedPageBreak/>
        <w:t>っています。SAP Concur は Amazon Web Services (AWS) への移行の一環として、PSE エンティティを移行する予定です。</w:t>
      </w:r>
    </w:p>
    <w:p w14:paraId="55638628" w14:textId="77777777" w:rsidR="00B95B30" w:rsidRPr="00743D3F" w:rsidRDefault="00B95B30" w:rsidP="00B95B30">
      <w:pPr>
        <w:pStyle w:val="ConcurMoreInfo"/>
        <w:rPr>
          <w:rFonts w:ascii="Meiryo" w:eastAsia="Meiryo" w:hAnsi="Meiryo"/>
        </w:rPr>
      </w:pPr>
      <w:r w:rsidRPr="00743D3F">
        <w:rPr>
          <w:rFonts w:ascii="Meiryo" w:eastAsia="Meiryo" w:hAnsi="Meiryo" w:hint="eastAsia"/>
        </w:rPr>
        <w:t>詳細は、「</w:t>
      </w:r>
      <w:hyperlink r:id="rId51" w:history="1">
        <w:r w:rsidRPr="00743D3F">
          <w:rPr>
            <w:rStyle w:val="Hyperlink"/>
            <w:rFonts w:ascii="Meiryo" w:eastAsia="Meiryo" w:hAnsi="Meiryo" w:hint="eastAsia"/>
          </w:rPr>
          <w:t>SAP Concur Cloud Platform Strategy FAQ</w:t>
        </w:r>
      </w:hyperlink>
      <w:r w:rsidRPr="00743D3F">
        <w:rPr>
          <w:rFonts w:ascii="Meiryo" w:eastAsia="Meiryo" w:hAnsi="Meiryo" w:hint="eastAsia"/>
        </w:rPr>
        <w:t>」をご参照ください。</w:t>
      </w:r>
    </w:p>
    <w:p w14:paraId="661E8399" w14:textId="77777777" w:rsidR="00B95B30" w:rsidRPr="00743D3F" w:rsidRDefault="00B95B30" w:rsidP="00B95B30">
      <w:pPr>
        <w:pStyle w:val="ConcurBodyText"/>
        <w:rPr>
          <w:rFonts w:ascii="Meiryo" w:eastAsia="Meiryo" w:hAnsi="Meiryo"/>
        </w:rPr>
      </w:pPr>
      <w:r w:rsidRPr="00743D3F">
        <w:rPr>
          <w:rFonts w:ascii="Meiryo" w:eastAsia="Meiryo" w:hAnsi="Meiryo"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3BAB60F8" w14:textId="2BD25397" w:rsidR="00B95B30" w:rsidRPr="00743D3F" w:rsidRDefault="00B95B30" w:rsidP="00B95B30">
      <w:pPr>
        <w:pStyle w:val="ConcurBodyText"/>
        <w:rPr>
          <w:rFonts w:ascii="Meiryo" w:eastAsia="Meiryo" w:hAnsi="Meiryo"/>
        </w:rPr>
      </w:pPr>
      <w:r w:rsidRPr="00743D3F">
        <w:rPr>
          <w:rFonts w:ascii="Meiryo" w:eastAsia="Meiryo" w:hAnsi="Meiryo" w:hint="eastAsia"/>
        </w:rPr>
        <w:t>この更新に関する操作は必要ありませんが、PSE 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 PSE のすべてのログイン ID に「.uat」ドメインを追加します。たとえば、</w:t>
      </w:r>
      <w:hyperlink r:id="rId52" w:history="1">
        <w:r w:rsidRPr="00743D3F">
          <w:rPr>
            <w:rStyle w:val="Hyperlink"/>
            <w:rFonts w:ascii="Meiryo" w:eastAsia="Meiryo" w:hAnsi="Meiryo" w:hint="eastAsia"/>
          </w:rPr>
          <w:t>johnsmith@123.com</w:t>
        </w:r>
      </w:hyperlink>
      <w:r w:rsidRPr="00743D3F">
        <w:rPr>
          <w:rFonts w:ascii="Meiryo" w:eastAsia="Meiryo" w:hAnsi="Meiryo" w:hint="eastAsia"/>
        </w:rPr>
        <w:t xml:space="preserve"> の場合は </w:t>
      </w:r>
      <w:hyperlink r:id="rId53" w:history="1">
        <w:r w:rsidRPr="00743D3F">
          <w:rPr>
            <w:rStyle w:val="Hyperlink"/>
            <w:rFonts w:ascii="Meiryo" w:eastAsia="Meiryo" w:hAnsi="Meiryo" w:hint="eastAsia"/>
          </w:rPr>
          <w:t>johnsmith@123.com.uat</w:t>
        </w:r>
      </w:hyperlink>
      <w:r w:rsidRPr="00743D3F">
        <w:rPr>
          <w:rFonts w:ascii="Meiryo" w:eastAsia="Meiryo" w:hAnsi="Meiryo" w:hint="eastAsia"/>
        </w:rPr>
        <w:t xml:space="preserve"> になります。</w:t>
      </w:r>
    </w:p>
    <w:p w14:paraId="38B3E283" w14:textId="1527BBCF" w:rsidR="00B95B30" w:rsidRPr="00743D3F" w:rsidRDefault="00B95B30" w:rsidP="00B95B30">
      <w:pPr>
        <w:pStyle w:val="ConcurWarningIcon"/>
        <w:rPr>
          <w:rFonts w:ascii="Meiryo" w:eastAsia="Meiryo" w:hAnsi="Meiryo"/>
        </w:rPr>
      </w:pPr>
      <w:r w:rsidRPr="00743D3F">
        <w:rPr>
          <w:rFonts w:ascii="Meiryo" w:eastAsia="Meiryo" w:hAnsi="Meiryo" w:hint="eastAsia"/>
          <w:b/>
        </w:rPr>
        <w:t>重要</w:t>
      </w:r>
      <w:r w:rsidRPr="00743D3F">
        <w:rPr>
          <w:rFonts w:ascii="Meiryo" w:eastAsia="Meiryo" w:hAnsi="Meiryo" w:hint="eastAsia"/>
        </w:rPr>
        <w:t>: SAP Concur の自社データ センターにある現行の運用環境のログイン ID に行われる変更はありません。</w:t>
      </w:r>
      <w:r w:rsidRPr="00743D3F">
        <w:rPr>
          <w:rFonts w:ascii="Meiryo" w:eastAsia="Meiryo" w:hAnsi="Meiryo" w:hint="eastAsia"/>
        </w:rPr>
        <w:br/>
      </w:r>
      <w:r w:rsidRPr="00743D3F">
        <w:rPr>
          <w:rFonts w:ascii="Meiryo" w:eastAsia="Meiryo" w:hAnsi="Meiryo" w:hint="eastAsia"/>
        </w:rPr>
        <w:br/>
        <w:t>この処理は、移行時とユーザー作成処理時の両方で、バックグラウンドで行われます。この処理は SAP Concur が管理するため、ユーザーがログイン ID を変更する必要は</w:t>
      </w:r>
      <w:r w:rsidRPr="00743D3F">
        <w:rPr>
          <w:rFonts w:ascii="Meiryo" w:eastAsia="Meiryo" w:hAnsi="Meiryo" w:hint="eastAsia"/>
          <w:b/>
        </w:rPr>
        <w:t>ありません</w:t>
      </w:r>
      <w:r w:rsidRPr="00743D3F">
        <w:rPr>
          <w:rFonts w:ascii="Meiryo" w:eastAsia="Meiryo" w:hAnsi="Meiryo" w:hint="eastAsia"/>
        </w:rPr>
        <w:t xml:space="preserve">。 </w:t>
      </w:r>
      <w:r w:rsidRPr="00743D3F">
        <w:rPr>
          <w:rFonts w:ascii="Meiryo" w:eastAsia="Meiryo" w:hAnsi="Meiryo" w:hint="eastAsia"/>
        </w:rPr>
        <w:br/>
      </w:r>
      <w:r w:rsidRPr="00743D3F">
        <w:rPr>
          <w:rFonts w:ascii="Meiryo" w:eastAsia="Meiryo" w:hAnsi="Meiryo" w:hint="eastAsia"/>
        </w:rPr>
        <w:br/>
        <w:t xml:space="preserve">移行ユーザーの場合は、AWS に移行する以前に使用していた実装 URL とログイン ID をそのまま使用できます。 </w:t>
      </w:r>
      <w:r w:rsidRPr="00743D3F">
        <w:rPr>
          <w:rFonts w:ascii="Meiryo" w:eastAsia="Meiryo" w:hAnsi="Meiryo" w:hint="eastAsia"/>
        </w:rPr>
        <w:br/>
      </w:r>
      <w:r w:rsidRPr="00743D3F">
        <w:rPr>
          <w:rFonts w:ascii="Meiryo" w:eastAsia="Meiryo" w:hAnsi="Meiryo" w:hint="eastAsia"/>
        </w:rPr>
        <w:br/>
        <w:t>新規のお客様の場合は、ドメインを追加したログイン ID（たとえば、</w:t>
      </w:r>
      <w:hyperlink r:id="rId54" w:history="1">
        <w:r w:rsidRPr="00743D3F">
          <w:rPr>
            <w:rStyle w:val="Hyperlink"/>
            <w:rFonts w:ascii="Meiryo" w:eastAsia="Meiryo" w:hAnsi="Meiryo" w:hint="eastAsia"/>
          </w:rPr>
          <w:t>johnsmith@123.com.uat</w:t>
        </w:r>
      </w:hyperlink>
      <w:r w:rsidRPr="00743D3F">
        <w:rPr>
          <w:rFonts w:ascii="Meiryo" w:eastAsia="Meiryo" w:hAnsi="Meiryo" w:hint="eastAsia"/>
        </w:rPr>
        <w:t xml:space="preserve">）と運用 URL を使用します。 </w:t>
      </w:r>
    </w:p>
    <w:p w14:paraId="68057BF3" w14:textId="77777777" w:rsidR="00B95B30" w:rsidRPr="00743D3F" w:rsidRDefault="00B95B30" w:rsidP="00B95B30">
      <w:pPr>
        <w:pStyle w:val="ConcurBodyText"/>
        <w:rPr>
          <w:rFonts w:ascii="Meiryo" w:eastAsia="Meiryo" w:hAnsi="Meiryo"/>
        </w:rPr>
      </w:pPr>
      <w:r w:rsidRPr="00743D3F">
        <w:rPr>
          <w:rFonts w:ascii="Meiryo" w:eastAsia="Meiryo" w:hAnsi="Meiryo" w:hint="eastAsia"/>
        </w:rPr>
        <w:t xml:space="preserve">この変更により、運用ログイン ID との競合を防ぐことができます。 </w:t>
      </w:r>
    </w:p>
    <w:p w14:paraId="35711A9B" w14:textId="3FA94D51" w:rsidR="00B95B30" w:rsidRPr="00743D3F" w:rsidRDefault="00B95B30" w:rsidP="00B95B30">
      <w:pPr>
        <w:pStyle w:val="ConcurBodyText"/>
        <w:rPr>
          <w:rFonts w:ascii="Meiryo" w:eastAsia="Meiryo" w:hAnsi="Meiryo"/>
        </w:rPr>
      </w:pPr>
      <w:r w:rsidRPr="00743D3F">
        <w:rPr>
          <w:rFonts w:ascii="Meiryo" w:eastAsia="Meiryo" w:hAnsi="Meiryo" w:hint="eastAsia"/>
          <w:b/>
        </w:rPr>
        <w:lastRenderedPageBreak/>
        <w:t xml:space="preserve">ユーザー作成: </w:t>
      </w:r>
      <w:r w:rsidRPr="00743D3F">
        <w:rPr>
          <w:rFonts w:ascii="Meiryo" w:eastAsia="Meiryo" w:hAnsi="Meiryo" w:hint="eastAsia"/>
        </w:rPr>
        <w:t>さらに、運用時とまったく同じ従業員インポート ファイルを使用できます。.uat ドメインは、FTP インポート、Excel インポート、エンティティ復元など、ユーザー作成のあらゆる要素にも適用されます。</w:t>
      </w:r>
    </w:p>
    <w:p w14:paraId="4F16736A" w14:textId="7A17993B" w:rsidR="00B95B30" w:rsidRPr="00743D3F" w:rsidRDefault="00B95B30" w:rsidP="00B95B30">
      <w:pPr>
        <w:pStyle w:val="ConcurBodyText"/>
        <w:rPr>
          <w:rFonts w:ascii="Meiryo" w:eastAsia="Meiryo" w:hAnsi="Meiryo"/>
        </w:rPr>
      </w:pPr>
      <w:r w:rsidRPr="00743D3F">
        <w:rPr>
          <w:rFonts w:ascii="Meiryo" w:eastAsia="Meiryo" w:hAnsi="Meiryo" w:hint="eastAsia"/>
          <w:b/>
        </w:rPr>
        <w:t>抽出</w:t>
      </w:r>
      <w:r w:rsidRPr="00743D3F">
        <w:rPr>
          <w:rFonts w:ascii="Meiryo" w:eastAsia="Meiryo" w:hAnsi="Meiryo" w:hint="eastAsia"/>
        </w:rPr>
        <w:t>: 勘定抽出や財務統合のドキュメント生成時、SAP Concur はユーザー作成時に追加されたログイン ID から .uat ドメインを自動的に削除します。これにより、追加されたドメインの削除など、お客様には一切アクションを必要とすることなく、実際的な抽出を生成できます。</w:t>
      </w:r>
    </w:p>
    <w:p w14:paraId="2B5691CF" w14:textId="77777777" w:rsidR="00B95B30" w:rsidRPr="00743D3F" w:rsidRDefault="00B95B30" w:rsidP="00B95B30">
      <w:pPr>
        <w:pStyle w:val="ConcurNote"/>
        <w:rPr>
          <w:rFonts w:ascii="Meiryo" w:eastAsia="Meiryo" w:hAnsi="Meiryo"/>
        </w:rPr>
      </w:pPr>
      <w:r w:rsidRPr="00743D3F">
        <w:rPr>
          <w:rFonts w:ascii="Meiryo" w:eastAsia="Meiryo" w:hAnsi="Meiryo" w:hint="eastAsia"/>
        </w:rPr>
        <w:t>この変更は、AWS 環境に移動または AWS 環境で作成された PSE エンティティに適用されます（今後に予定）。</w:t>
      </w:r>
    </w:p>
    <w:p w14:paraId="3324860C" w14:textId="77777777" w:rsidR="00B95B30" w:rsidRPr="00743D3F" w:rsidRDefault="00B95B30" w:rsidP="00B95B30">
      <w:pPr>
        <w:pStyle w:val="Heading5"/>
        <w:rPr>
          <w:rFonts w:ascii="Meiryo" w:eastAsia="Meiryo" w:hAnsi="Meiryo"/>
        </w:rPr>
      </w:pPr>
      <w:r w:rsidRPr="00743D3F">
        <w:rPr>
          <w:rFonts w:ascii="Meiryo" w:eastAsia="Meiryo" w:hAnsi="Meiryo" w:hint="eastAsia"/>
        </w:rPr>
        <w:t>業務目的とユーザーへの利点</w:t>
      </w:r>
    </w:p>
    <w:p w14:paraId="1B3737A7" w14:textId="77777777" w:rsidR="00B95B30" w:rsidRPr="00743D3F" w:rsidRDefault="00B95B30" w:rsidP="00B95B30">
      <w:pPr>
        <w:pStyle w:val="ConcurBodyText"/>
        <w:rPr>
          <w:rFonts w:ascii="Meiryo" w:eastAsia="Meiryo" w:hAnsi="Meiryo"/>
        </w:rPr>
      </w:pPr>
      <w:r w:rsidRPr="00743D3F">
        <w:rPr>
          <w:rFonts w:ascii="Meiryo" w:eastAsia="Meiryo" w:hAnsi="Meiryo" w:hint="eastAsia"/>
        </w:rPr>
        <w:t>AWS では、PSE は運用エンティティと同じ安定性、監視機能、パフォーマンス レベルで利用できます。</w:t>
      </w:r>
    </w:p>
    <w:p w14:paraId="305ECB79" w14:textId="77777777" w:rsidR="00B95B30" w:rsidRPr="00743D3F" w:rsidRDefault="00B95B30" w:rsidP="00B95B30">
      <w:pPr>
        <w:pStyle w:val="Heading4"/>
        <w:rPr>
          <w:rFonts w:ascii="Meiryo" w:eastAsia="Meiryo" w:hAnsi="Meiryo"/>
          <w:i w:val="0"/>
        </w:rPr>
      </w:pPr>
      <w:r w:rsidRPr="00743D3F">
        <w:rPr>
          <w:rFonts w:ascii="Meiryo" w:eastAsia="Meiryo" w:hAnsi="Meiryo" w:hint="eastAsia"/>
          <w:i w:val="0"/>
        </w:rPr>
        <w:t>設定とアクティブ化</w:t>
      </w:r>
    </w:p>
    <w:p w14:paraId="771BEA40" w14:textId="2B7DA030" w:rsidR="00B95B30" w:rsidRPr="00743D3F" w:rsidRDefault="00B95B30" w:rsidP="00B95B30">
      <w:pPr>
        <w:pStyle w:val="ConcurBodyText"/>
        <w:rPr>
          <w:rFonts w:ascii="Meiryo" w:eastAsia="Meiryo" w:hAnsi="Meiryo"/>
        </w:rPr>
      </w:pPr>
      <w:r w:rsidRPr="00743D3F">
        <w:rPr>
          <w:rFonts w:ascii="Meiryo" w:eastAsia="Meiryo" w:hAnsi="Meiryo" w:hint="eastAsia"/>
        </w:rPr>
        <w:t>これらの変更は自動的に有効になります。追加の設定やアクティブ化は必要ありません。</w:t>
      </w:r>
    </w:p>
    <w:p w14:paraId="059902E7" w14:textId="77777777" w:rsidR="00B95B30" w:rsidRPr="00743D3F" w:rsidRDefault="00B95B30" w:rsidP="00E42302">
      <w:pPr>
        <w:pStyle w:val="Heading3"/>
        <w:rPr>
          <w:rFonts w:ascii="Meiryo" w:eastAsia="Meiryo" w:hAnsi="Meiryo"/>
        </w:rPr>
      </w:pPr>
      <w:bookmarkStart w:id="32" w:name="_Toc98939418"/>
      <w:r w:rsidRPr="00743D3F">
        <w:rPr>
          <w:rFonts w:ascii="Meiryo" w:eastAsia="Meiryo" w:hAnsi="Meiryo" w:hint="eastAsia"/>
        </w:rPr>
        <w:t>** 進行中 ** PSE メール照合に必要な一意のアドレス</w:t>
      </w:r>
      <w:bookmarkEnd w:id="32"/>
    </w:p>
    <w:p w14:paraId="5A111343" w14:textId="77777777" w:rsidR="00B95B30" w:rsidRPr="00743D3F" w:rsidRDefault="00B95B30" w:rsidP="00E42302">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743D3F"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743D3F" w:rsidRDefault="00B95B30" w:rsidP="00E42302">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743D3F" w:rsidRDefault="00B95B30" w:rsidP="00E42302">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743D3F" w:rsidRDefault="00B95B30" w:rsidP="00E42302">
            <w:pPr>
              <w:pStyle w:val="ConcurTableHeadCentered8pt"/>
              <w:rPr>
                <w:rFonts w:ascii="Meiryo" w:eastAsia="Meiryo" w:hAnsi="Meiryo"/>
              </w:rPr>
            </w:pPr>
            <w:r w:rsidRPr="00743D3F">
              <w:rPr>
                <w:rFonts w:ascii="Meiryo" w:eastAsia="Meiryo" w:hAnsi="Meiryo" w:hint="eastAsia"/>
              </w:rPr>
              <w:t>機能のリリース予定日</w:t>
            </w:r>
          </w:p>
        </w:tc>
      </w:tr>
      <w:tr w:rsidR="00B95B30" w:rsidRPr="00743D3F"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743D3F" w:rsidRDefault="00B95B30" w:rsidP="00E42302">
            <w:pPr>
              <w:pStyle w:val="ConcurTableText8ptCenter"/>
              <w:keepNext/>
              <w:rPr>
                <w:rFonts w:ascii="Meiryo" w:eastAsia="Meiryo" w:hAnsi="Meiryo"/>
              </w:rPr>
            </w:pPr>
            <w:r w:rsidRPr="00743D3F">
              <w:rPr>
                <w:rFonts w:ascii="Meiryo" w:eastAsia="Meiryo" w:hAnsi="Meiryo"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743D3F" w:rsidRDefault="00B95B30" w:rsidP="00E42302">
            <w:pPr>
              <w:pStyle w:val="ConcurTableText8ptCenter"/>
              <w:keepNext/>
              <w:rPr>
                <w:rFonts w:ascii="Meiryo" w:eastAsia="Meiryo" w:hAnsi="Meiryo"/>
              </w:rPr>
            </w:pPr>
            <w:r w:rsidRPr="00743D3F">
              <w:rPr>
                <w:rFonts w:ascii="Meiryo" w:eastAsia="Meiryo" w:hAnsi="Meiryo" w:hint="eastAsia"/>
              </w:rPr>
              <w:t>2021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743D3F" w:rsidRDefault="00B95B30" w:rsidP="00E42302">
            <w:pPr>
              <w:pStyle w:val="ConcurTableText8ptCenter"/>
              <w:keepNext/>
              <w:rPr>
                <w:rFonts w:ascii="Meiryo" w:eastAsia="Meiryo" w:hAnsi="Meiryo"/>
                <w:highlight w:val="yellow"/>
              </w:rPr>
            </w:pPr>
            <w:r w:rsidRPr="00743D3F">
              <w:rPr>
                <w:rFonts w:ascii="Meiryo" w:eastAsia="Meiryo" w:hAnsi="Meiryo" w:hint="eastAsia"/>
              </w:rPr>
              <w:t>2021 年 10 月 1 日～2022 年半ば</w:t>
            </w:r>
          </w:p>
        </w:tc>
      </w:tr>
      <w:tr w:rsidR="00B95B30" w:rsidRPr="00743D3F"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Pr="00743D3F" w:rsidRDefault="00B95B30" w:rsidP="00E42302">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782E4243" w14:textId="77777777" w:rsidR="00B95B30" w:rsidRPr="00743D3F" w:rsidRDefault="00B95B30" w:rsidP="00E42302">
      <w:pPr>
        <w:pStyle w:val="ConcurBodyText"/>
        <w:keepNext/>
        <w:rPr>
          <w:rFonts w:ascii="Meiryo" w:eastAsia="Meiryo" w:hAnsi="Meiryo"/>
          <w:b/>
          <w:bCs/>
        </w:rPr>
      </w:pPr>
      <w:r w:rsidRPr="00743D3F">
        <w:rPr>
          <w:rFonts w:ascii="Meiryo" w:eastAsia="Meiryo" w:hAnsi="Meiryo" w:hint="eastAsia"/>
          <w:b/>
        </w:rPr>
        <w:t>対象製品:</w:t>
      </w:r>
    </w:p>
    <w:p w14:paraId="21B0F327" w14:textId="77777777" w:rsidR="00B95B30" w:rsidRPr="00743D3F" w:rsidRDefault="00B95B30" w:rsidP="00E42302">
      <w:pPr>
        <w:pStyle w:val="ApplicableProducts"/>
        <w:rPr>
          <w:rFonts w:ascii="Meiryo" w:eastAsia="Meiryo" w:hAnsi="Meiryo"/>
        </w:rPr>
      </w:pPr>
      <w:bookmarkStart w:id="33" w:name="_Toc98939419"/>
      <w:r w:rsidRPr="00743D3F">
        <w:rPr>
          <w:rFonts w:ascii="Meiryo" w:eastAsia="Meiryo" w:hAnsi="Meiryo" w:hint="eastAsia"/>
        </w:rPr>
        <w:t>Expense、Invoice、Request | Professional</w:t>
      </w:r>
      <w:bookmarkEnd w:id="33"/>
    </w:p>
    <w:p w14:paraId="1C6CDC3D" w14:textId="77777777" w:rsidR="00B95B30" w:rsidRPr="00743D3F" w:rsidRDefault="00B95B30" w:rsidP="00B95B30">
      <w:pPr>
        <w:pStyle w:val="Heading4"/>
        <w:rPr>
          <w:rFonts w:ascii="Meiryo" w:eastAsia="Meiryo" w:hAnsi="Meiryo"/>
          <w:i w:val="0"/>
        </w:rPr>
      </w:pPr>
      <w:r w:rsidRPr="00743D3F">
        <w:rPr>
          <w:rFonts w:ascii="Meiryo" w:eastAsia="Meiryo" w:hAnsi="Meiryo" w:hint="eastAsia"/>
          <w:i w:val="0"/>
        </w:rPr>
        <w:t>概要</w:t>
      </w:r>
    </w:p>
    <w:p w14:paraId="1749C510" w14:textId="77777777" w:rsidR="00B95B30" w:rsidRPr="00743D3F" w:rsidRDefault="00B95B30" w:rsidP="00B95B30">
      <w:pPr>
        <w:pStyle w:val="ConcurBodyText"/>
        <w:rPr>
          <w:rFonts w:ascii="Meiryo" w:eastAsia="Meiryo" w:hAnsi="Meiryo"/>
        </w:rPr>
      </w:pPr>
      <w:r w:rsidRPr="00743D3F">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w:t>
      </w:r>
      <w:r w:rsidRPr="00743D3F">
        <w:rPr>
          <w:rFonts w:ascii="Meiryo" w:eastAsia="Meiryo" w:hAnsi="Meiryo" w:hint="eastAsia"/>
        </w:rPr>
        <w:lastRenderedPageBreak/>
        <w:t>っています。SAP Concur は Amazon Web Services (AWS) への移行の一環として、PSE エンティティを移行する予定です。</w:t>
      </w:r>
    </w:p>
    <w:p w14:paraId="0419B36F" w14:textId="77777777" w:rsidR="00B95B30" w:rsidRPr="00743D3F" w:rsidRDefault="00B95B30" w:rsidP="00B95B30">
      <w:pPr>
        <w:pStyle w:val="ConcurMoreInfo"/>
        <w:rPr>
          <w:rFonts w:ascii="Meiryo" w:eastAsia="Meiryo" w:hAnsi="Meiryo"/>
        </w:rPr>
      </w:pPr>
      <w:r w:rsidRPr="00743D3F">
        <w:rPr>
          <w:rFonts w:ascii="Meiryo" w:eastAsia="Meiryo" w:hAnsi="Meiryo" w:hint="eastAsia"/>
        </w:rPr>
        <w:t>詳細は、「</w:t>
      </w:r>
      <w:hyperlink r:id="rId55" w:history="1">
        <w:r w:rsidRPr="00743D3F">
          <w:rPr>
            <w:rStyle w:val="Hyperlink"/>
            <w:rFonts w:ascii="Meiryo" w:eastAsia="Meiryo" w:hAnsi="Meiryo" w:hint="eastAsia"/>
          </w:rPr>
          <w:t>SAP Concur Cloud Platform Strategy FAQ</w:t>
        </w:r>
      </w:hyperlink>
      <w:r w:rsidRPr="00743D3F">
        <w:rPr>
          <w:rFonts w:ascii="Meiryo" w:eastAsia="Meiryo" w:hAnsi="Meiryo" w:hint="eastAsia"/>
        </w:rPr>
        <w:t>」をご参照ください。</w:t>
      </w:r>
    </w:p>
    <w:p w14:paraId="69055AC6" w14:textId="77777777" w:rsidR="00B95B30" w:rsidRPr="00743D3F" w:rsidRDefault="00B95B30" w:rsidP="00B95B30">
      <w:pPr>
        <w:pStyle w:val="Heading5"/>
        <w:rPr>
          <w:rFonts w:ascii="Meiryo" w:eastAsia="Meiryo" w:hAnsi="Meiryo"/>
          <w:b w:val="0"/>
          <w:smallCaps w:val="0"/>
          <w:snapToGrid/>
          <w:szCs w:val="20"/>
        </w:rPr>
      </w:pPr>
      <w:r w:rsidRPr="00743D3F">
        <w:rPr>
          <w:rFonts w:ascii="Meiryo" w:eastAsia="Meiryo" w:hAnsi="Meiryo" w:hint="eastAsia"/>
          <w:b w:val="0"/>
          <w:smallCaps w:val="0"/>
          <w:snapToGrid/>
        </w:rPr>
        <w:t>PSE を AWS 運用環境に移行する際、既存の PSE の照合済メールは新しい PSE には引き継がれません。このため、今後の PSE で照合済メール機能をテストする場合、運用エンティティで設定されたメールと異なるメールを従業員が使用することをお勧めします。既存の PSE のメールは運用環境ですでに照合済である可能性が高く、別のエンティティでは照合できないため、この処理が必要になります。</w:t>
      </w:r>
    </w:p>
    <w:p w14:paraId="0D7859A4" w14:textId="77777777" w:rsidR="00B95B30" w:rsidRPr="00743D3F" w:rsidRDefault="00B95B30" w:rsidP="002D4D48">
      <w:pPr>
        <w:pStyle w:val="ConcurBodyText"/>
        <w:rPr>
          <w:rFonts w:ascii="Meiryo" w:eastAsia="Meiryo" w:hAnsi="Meiryo"/>
        </w:rPr>
      </w:pPr>
      <w:r w:rsidRPr="00743D3F">
        <w:rPr>
          <w:rFonts w:ascii="Meiryo" w:eastAsia="Meiryo" w:hAnsi="Meiryo"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5D1397C8" w14:textId="77777777" w:rsidR="00B95B30" w:rsidRPr="00743D3F" w:rsidRDefault="00B95B30" w:rsidP="00B95B30">
      <w:pPr>
        <w:pStyle w:val="ConcurNote"/>
        <w:tabs>
          <w:tab w:val="clear" w:pos="720"/>
          <w:tab w:val="num" w:pos="6390"/>
        </w:tabs>
        <w:rPr>
          <w:rFonts w:ascii="Meiryo" w:eastAsia="Meiryo" w:hAnsi="Meiryo"/>
        </w:rPr>
      </w:pPr>
      <w:r w:rsidRPr="00743D3F">
        <w:rPr>
          <w:rFonts w:ascii="Meiryo" w:eastAsia="Meiryo" w:hAnsi="Meiryo" w:hint="eastAsia"/>
        </w:rPr>
        <w:t>この変更は、AWS 環境に移動または AWS 環境で作成された PSE エンティティに適用されます（今後に予定）。</w:t>
      </w:r>
    </w:p>
    <w:p w14:paraId="53B2BE21" w14:textId="77777777" w:rsidR="00B95B30" w:rsidRPr="00743D3F" w:rsidRDefault="00B95B30" w:rsidP="00B95B30">
      <w:pPr>
        <w:pStyle w:val="Heading5"/>
        <w:rPr>
          <w:rFonts w:ascii="Meiryo" w:eastAsia="Meiryo" w:hAnsi="Meiryo"/>
        </w:rPr>
      </w:pPr>
      <w:r w:rsidRPr="00743D3F">
        <w:rPr>
          <w:rFonts w:ascii="Meiryo" w:eastAsia="Meiryo" w:hAnsi="Meiryo" w:hint="eastAsia"/>
        </w:rPr>
        <w:t>業務目的とユーザーへの利点</w:t>
      </w:r>
    </w:p>
    <w:p w14:paraId="0B34D61A" w14:textId="77777777" w:rsidR="00B95B30" w:rsidRPr="00743D3F" w:rsidRDefault="00B95B30" w:rsidP="00B95B30">
      <w:pPr>
        <w:pStyle w:val="ConcurBodyText"/>
        <w:rPr>
          <w:rFonts w:ascii="Meiryo" w:eastAsia="Meiryo" w:hAnsi="Meiryo"/>
        </w:rPr>
      </w:pPr>
      <w:r w:rsidRPr="00743D3F">
        <w:rPr>
          <w:rFonts w:ascii="Meiryo" w:eastAsia="Meiryo" w:hAnsi="Meiryo" w:hint="eastAsia"/>
        </w:rPr>
        <w:t>AWS では、PSE は運用エンティティと同じ安定性、監視機能、パフォーマンス レベルで利用できます。</w:t>
      </w:r>
    </w:p>
    <w:p w14:paraId="05065C52" w14:textId="77777777" w:rsidR="00B95B30" w:rsidRPr="00743D3F" w:rsidRDefault="00B95B30" w:rsidP="00B95B30">
      <w:pPr>
        <w:pStyle w:val="Heading4"/>
        <w:rPr>
          <w:rFonts w:ascii="Meiryo" w:eastAsia="Meiryo" w:hAnsi="Meiryo"/>
          <w:i w:val="0"/>
        </w:rPr>
      </w:pPr>
      <w:r w:rsidRPr="00743D3F">
        <w:rPr>
          <w:rFonts w:ascii="Meiryo" w:eastAsia="Meiryo" w:hAnsi="Meiryo" w:hint="eastAsia"/>
          <w:i w:val="0"/>
        </w:rPr>
        <w:lastRenderedPageBreak/>
        <w:t>管理者への表示</w:t>
      </w:r>
    </w:p>
    <w:p w14:paraId="60106418" w14:textId="77777777" w:rsidR="00B95B30" w:rsidRPr="00743D3F" w:rsidRDefault="00B95B30" w:rsidP="00B95B30">
      <w:pPr>
        <w:pStyle w:val="Heading5"/>
        <w:rPr>
          <w:rFonts w:ascii="Meiryo" w:eastAsia="Meiryo" w:hAnsi="Meiryo"/>
          <w:snapToGrid/>
        </w:rPr>
      </w:pPr>
      <w:r w:rsidRPr="00743D3F">
        <w:rPr>
          <w:rFonts w:ascii="Meiryo" w:eastAsia="Meiryo" w:hAnsi="Meiryo" w:hint="eastAsia"/>
          <w:snapToGrid/>
        </w:rPr>
        <w:t>変更前 – 既存の PSE の既存のメール</w:t>
      </w:r>
    </w:p>
    <w:p w14:paraId="6FDCD04C" w14:textId="77777777" w:rsidR="00B95B30" w:rsidRPr="00743D3F" w:rsidRDefault="00B95B30" w:rsidP="002D4D48">
      <w:pPr>
        <w:pStyle w:val="ConcurBodyText"/>
        <w:rPr>
          <w:rFonts w:ascii="Meiryo" w:eastAsia="Meiryo" w:hAnsi="Meiryo"/>
        </w:rPr>
      </w:pPr>
      <w:r w:rsidRPr="00743D3F">
        <w:rPr>
          <w:rFonts w:ascii="Meiryo" w:eastAsia="Meiryo" w:hAnsi="Meiryo" w:hint="eastAsia"/>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56"/>
                    <a:stretch>
                      <a:fillRect/>
                    </a:stretch>
                  </pic:blipFill>
                  <pic:spPr>
                    <a:xfrm>
                      <a:off x="0" y="0"/>
                      <a:ext cx="5029200" cy="1778265"/>
                    </a:xfrm>
                    <a:prstGeom prst="rect">
                      <a:avLst/>
                    </a:prstGeom>
                  </pic:spPr>
                </pic:pic>
              </a:graphicData>
            </a:graphic>
          </wp:inline>
        </w:drawing>
      </w:r>
    </w:p>
    <w:p w14:paraId="052FDCD0" w14:textId="77777777" w:rsidR="00B95B30" w:rsidRPr="00743D3F" w:rsidRDefault="00B95B30" w:rsidP="00B95B30">
      <w:pPr>
        <w:pStyle w:val="Heading5"/>
        <w:rPr>
          <w:rFonts w:ascii="Meiryo" w:eastAsia="Meiryo" w:hAnsi="Meiryo"/>
          <w:snapToGrid/>
        </w:rPr>
      </w:pPr>
      <w:r w:rsidRPr="00743D3F">
        <w:rPr>
          <w:rFonts w:ascii="Meiryo" w:eastAsia="Meiryo" w:hAnsi="Meiryo" w:hint="eastAsia"/>
          <w:snapToGrid/>
        </w:rPr>
        <w:t>変更後 – 新しい / 今後の PSE の新しいメール</w:t>
      </w:r>
    </w:p>
    <w:p w14:paraId="1836CBF1" w14:textId="77777777" w:rsidR="00B95B30" w:rsidRPr="00743D3F" w:rsidRDefault="00B95B30" w:rsidP="002D4D48">
      <w:pPr>
        <w:pStyle w:val="ConcurBodyText"/>
        <w:rPr>
          <w:rFonts w:ascii="Meiryo" w:eastAsia="Meiryo" w:hAnsi="Meiryo"/>
        </w:rPr>
      </w:pPr>
      <w:r w:rsidRPr="00743D3F">
        <w:rPr>
          <w:rFonts w:ascii="Meiryo" w:eastAsia="Meiryo" w:hAnsi="Meiryo" w:hint="eastAsia"/>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57"/>
                    <a:stretch>
                      <a:fillRect/>
                    </a:stretch>
                  </pic:blipFill>
                  <pic:spPr>
                    <a:xfrm>
                      <a:off x="0" y="0"/>
                      <a:ext cx="5029200" cy="1727623"/>
                    </a:xfrm>
                    <a:prstGeom prst="rect">
                      <a:avLst/>
                    </a:prstGeom>
                  </pic:spPr>
                </pic:pic>
              </a:graphicData>
            </a:graphic>
          </wp:inline>
        </w:drawing>
      </w:r>
    </w:p>
    <w:p w14:paraId="093A8EC2" w14:textId="77777777" w:rsidR="00B95B30" w:rsidRPr="00743D3F" w:rsidRDefault="00B95B30" w:rsidP="004A5C8D">
      <w:pPr>
        <w:pStyle w:val="Heading4"/>
        <w:rPr>
          <w:rFonts w:ascii="Meiryo" w:eastAsia="Meiryo" w:hAnsi="Meiryo"/>
          <w:i w:val="0"/>
        </w:rPr>
      </w:pPr>
      <w:r w:rsidRPr="00743D3F">
        <w:rPr>
          <w:rFonts w:ascii="Meiryo" w:eastAsia="Meiryo" w:hAnsi="Meiryo" w:hint="eastAsia"/>
          <w:i w:val="0"/>
        </w:rPr>
        <w:t>設定とアクティブ化</w:t>
      </w:r>
    </w:p>
    <w:p w14:paraId="0D770F42" w14:textId="2683506A" w:rsidR="00B95B30" w:rsidRPr="00743D3F" w:rsidRDefault="00B95B30" w:rsidP="00B95B30">
      <w:pPr>
        <w:pStyle w:val="ConcurBodyText"/>
        <w:rPr>
          <w:rFonts w:ascii="Meiryo" w:eastAsia="Meiryo" w:hAnsi="Meiryo"/>
        </w:rPr>
      </w:pPr>
      <w:r w:rsidRPr="00743D3F">
        <w:rPr>
          <w:rFonts w:ascii="Meiryo" w:eastAsia="Meiryo" w:hAnsi="Meiryo" w:hint="eastAsia"/>
        </w:rPr>
        <w:t>これらの変更は自動的に有効になります。追加の設定やアクティブ化は必要ありません。</w:t>
      </w:r>
    </w:p>
    <w:p w14:paraId="4068D9F6" w14:textId="511E8670" w:rsidR="002C5D58" w:rsidRPr="00743D3F" w:rsidRDefault="002C5D58" w:rsidP="002C5D58">
      <w:pPr>
        <w:pStyle w:val="Heading2"/>
        <w:rPr>
          <w:rFonts w:ascii="Meiryo" w:eastAsia="Meiryo" w:hAnsi="Meiryo"/>
        </w:rPr>
      </w:pPr>
      <w:bookmarkStart w:id="34" w:name="_Toc98939420"/>
      <w:r w:rsidRPr="00743D3F">
        <w:rPr>
          <w:rFonts w:ascii="Meiryo" w:eastAsia="Meiryo" w:hAnsi="Meiryo" w:hint="eastAsia"/>
        </w:rPr>
        <w:lastRenderedPageBreak/>
        <w:t>Web サービス管理者</w:t>
      </w:r>
      <w:bookmarkEnd w:id="34"/>
    </w:p>
    <w:p w14:paraId="3A841C0F" w14:textId="3895BEBA" w:rsidR="002C5D58" w:rsidRPr="00743D3F" w:rsidRDefault="002C5D58" w:rsidP="002C5D58">
      <w:pPr>
        <w:pStyle w:val="Heading3"/>
        <w:rPr>
          <w:rFonts w:ascii="Meiryo" w:eastAsia="Meiryo" w:hAnsi="Meiryo"/>
        </w:rPr>
      </w:pPr>
      <w:bookmarkStart w:id="35" w:name="_Toc98939421"/>
      <w:r w:rsidRPr="00743D3F">
        <w:rPr>
          <w:rFonts w:ascii="Meiryo" w:eastAsia="Meiryo" w:hAnsi="Meiryo" w:hint="eastAsia"/>
        </w:rPr>
        <w:t>アプリケーション コネクタのユーザー名とパスワードの文字数の要件の更新</w:t>
      </w:r>
      <w:bookmarkEnd w:id="35"/>
    </w:p>
    <w:p w14:paraId="79354E6D" w14:textId="77777777" w:rsidR="002C5D58" w:rsidRPr="00743D3F" w:rsidRDefault="002C5D58" w:rsidP="002C5D58">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C5D58" w:rsidRPr="00743D3F" w14:paraId="778B0A6D"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B74B9CA" w14:textId="77777777" w:rsidR="002C5D58" w:rsidRPr="00743D3F" w:rsidRDefault="002C5D58" w:rsidP="00D861E3">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8086E39" w14:textId="77777777" w:rsidR="002C5D58" w:rsidRPr="00743D3F" w:rsidRDefault="002C5D58" w:rsidP="00D861E3">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67953A8" w14:textId="77777777" w:rsidR="002C5D58" w:rsidRPr="00743D3F" w:rsidRDefault="002C5D58" w:rsidP="00D861E3">
            <w:pPr>
              <w:pStyle w:val="ConcurTableHeadCentered8pt"/>
              <w:rPr>
                <w:rFonts w:ascii="Meiryo" w:eastAsia="Meiryo" w:hAnsi="Meiryo"/>
              </w:rPr>
            </w:pPr>
            <w:r w:rsidRPr="00743D3F">
              <w:rPr>
                <w:rFonts w:ascii="Meiryo" w:eastAsia="Meiryo" w:hAnsi="Meiryo" w:hint="eastAsia"/>
              </w:rPr>
              <w:t>機能のリリース予定日</w:t>
            </w:r>
          </w:p>
        </w:tc>
      </w:tr>
      <w:tr w:rsidR="002C5D58" w:rsidRPr="00743D3F" w14:paraId="7AE1F71C"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C1BF2DB" w14:textId="77777777" w:rsidR="002C5D58" w:rsidRPr="00743D3F" w:rsidRDefault="002C5D58" w:rsidP="00D861E3">
            <w:pPr>
              <w:pStyle w:val="ConcurTableText8ptCenter"/>
              <w:keepNext/>
              <w:rPr>
                <w:rFonts w:ascii="Meiryo" w:eastAsia="Meiryo" w:hAnsi="Meiryo"/>
              </w:rPr>
            </w:pPr>
            <w:r w:rsidRPr="00743D3F">
              <w:rPr>
                <w:rFonts w:ascii="Meiryo" w:eastAsia="Meiryo" w:hAnsi="Meiryo" w:hint="eastAsia"/>
              </w:rPr>
              <w:t>2022 年 1 月 14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7408DC1" w14:textId="1B72B0A4" w:rsidR="002C5D58" w:rsidRPr="00743D3F" w:rsidRDefault="00E2142B" w:rsidP="00D861E3">
            <w:pPr>
              <w:pStyle w:val="ConcurTableText8ptCenter"/>
              <w:keepNext/>
              <w:rPr>
                <w:rFonts w:ascii="Meiryo" w:eastAsia="Meiryo" w:hAnsi="Meiryo"/>
              </w:rPr>
            </w:pPr>
            <w:r w:rsidRPr="00743D3F">
              <w:rPr>
                <w:rFonts w:ascii="Meiryo" w:eastAsia="Meiryo" w:hAnsi="Meiryo" w:hint="eastAsia"/>
                <w:highlight w:val="yellow"/>
              </w:rPr>
              <w:t>2022年03月11日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8B08EC" w14:textId="77777777" w:rsidR="002C5D58" w:rsidRPr="00743D3F" w:rsidRDefault="002C5D58" w:rsidP="00D861E3">
            <w:pPr>
              <w:pStyle w:val="ConcurTableText8ptCenter"/>
              <w:keepNext/>
              <w:rPr>
                <w:rFonts w:ascii="Meiryo" w:eastAsia="Meiryo" w:hAnsi="Meiryo"/>
              </w:rPr>
            </w:pPr>
            <w:r w:rsidRPr="00743D3F">
              <w:rPr>
                <w:rFonts w:ascii="Meiryo" w:eastAsia="Meiryo" w:hAnsi="Meiryo" w:hint="eastAsia"/>
              </w:rPr>
              <w:t>2022 年 2 月 28 日</w:t>
            </w:r>
          </w:p>
        </w:tc>
      </w:tr>
      <w:tr w:rsidR="002C5D58" w:rsidRPr="00743D3F" w14:paraId="13D4817D"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D1E1E9" w14:textId="77777777" w:rsidR="002C5D58" w:rsidRPr="00743D3F" w:rsidRDefault="002C5D58" w:rsidP="00D861E3">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21265636" w14:textId="191658B3" w:rsidR="007356B2" w:rsidRPr="00743D3F" w:rsidRDefault="007356B2" w:rsidP="007356B2">
      <w:pPr>
        <w:pStyle w:val="ConcurBodyText"/>
        <w:rPr>
          <w:rFonts w:ascii="Meiryo" w:eastAsia="Meiryo" w:hAnsi="Meiryo"/>
          <w:b/>
          <w:bCs/>
        </w:rPr>
      </w:pPr>
      <w:r w:rsidRPr="00743D3F">
        <w:rPr>
          <w:rFonts w:ascii="Meiryo" w:eastAsia="Meiryo" w:hAnsi="Meiryo" w:hint="eastAsia"/>
          <w:b/>
        </w:rPr>
        <w:t>対象製品:</w:t>
      </w:r>
    </w:p>
    <w:p w14:paraId="246299FF" w14:textId="4A650965" w:rsidR="00430DDF" w:rsidRPr="00743D3F" w:rsidRDefault="00430DDF" w:rsidP="00430DDF">
      <w:pPr>
        <w:pStyle w:val="ApplicableProducts"/>
        <w:rPr>
          <w:rFonts w:ascii="Meiryo" w:eastAsia="Meiryo" w:hAnsi="Meiryo"/>
        </w:rPr>
      </w:pPr>
      <w:bookmarkStart w:id="36" w:name="_Toc98939422"/>
      <w:r w:rsidRPr="00743D3F">
        <w:rPr>
          <w:rFonts w:ascii="Meiryo" w:eastAsia="Meiryo" w:hAnsi="Meiryo" w:hint="eastAsia"/>
        </w:rPr>
        <w:t>Expense、Request、Web サービス | Professional &amp; Standard</w:t>
      </w:r>
      <w:bookmarkEnd w:id="36"/>
    </w:p>
    <w:p w14:paraId="5A7843B8" w14:textId="0C689D2E" w:rsidR="002C5D58" w:rsidRPr="00743D3F" w:rsidRDefault="002C5D58" w:rsidP="002C5D58">
      <w:pPr>
        <w:pStyle w:val="ConcurBodyText"/>
        <w:rPr>
          <w:rFonts w:ascii="Meiryo" w:eastAsia="Meiryo" w:hAnsi="Meiryo"/>
        </w:rPr>
      </w:pPr>
      <w:r w:rsidRPr="00743D3F">
        <w:rPr>
          <w:rFonts w:ascii="Meiryo" w:eastAsia="Meiryo" w:hAnsi="Meiryo" w:hint="eastAsia"/>
          <w:u w:val="single"/>
        </w:rPr>
        <w:t>この変更は、安全な認証を維持する SAP Concur の継続的な取り組みの一環です。</w:t>
      </w:r>
    </w:p>
    <w:p w14:paraId="52CAC33B" w14:textId="77777777" w:rsidR="002C5D58" w:rsidRPr="00743D3F" w:rsidRDefault="002C5D58" w:rsidP="002C5D58">
      <w:pPr>
        <w:pStyle w:val="Heading4"/>
        <w:rPr>
          <w:rFonts w:ascii="Meiryo" w:eastAsia="Meiryo" w:hAnsi="Meiryo"/>
          <w:i w:val="0"/>
        </w:rPr>
      </w:pPr>
      <w:r w:rsidRPr="00743D3F">
        <w:rPr>
          <w:rFonts w:ascii="Meiryo" w:eastAsia="Meiryo" w:hAnsi="Meiryo" w:hint="eastAsia"/>
          <w:i w:val="0"/>
        </w:rPr>
        <w:t>概要</w:t>
      </w:r>
    </w:p>
    <w:p w14:paraId="47B0A306" w14:textId="77777777" w:rsidR="002C5D58" w:rsidRPr="00743D3F" w:rsidRDefault="002C5D58" w:rsidP="002C5D58">
      <w:pPr>
        <w:pStyle w:val="ConcurBodyText"/>
        <w:rPr>
          <w:rFonts w:ascii="Meiryo" w:eastAsia="Meiryo" w:hAnsi="Meiryo"/>
        </w:rPr>
      </w:pPr>
      <w:r w:rsidRPr="00743D3F">
        <w:rPr>
          <w:rFonts w:ascii="Meiryo" w:eastAsia="Meiryo" w:hAnsi="Meiryo" w:hint="eastAsia"/>
        </w:rPr>
        <w:t>新しいセキュリティ要件を満たすには、</w:t>
      </w:r>
      <w:r w:rsidRPr="00743D3F">
        <w:rPr>
          <w:rFonts w:ascii="Meiryo" w:eastAsia="Meiryo" w:hAnsi="Meiryo" w:hint="eastAsia"/>
          <w:b/>
          <w:bCs/>
        </w:rPr>
        <w:t>[アプリケーション コネクタ]</w:t>
      </w:r>
      <w:r w:rsidRPr="00743D3F">
        <w:rPr>
          <w:rFonts w:ascii="Meiryo" w:eastAsia="Meiryo" w:hAnsi="Meiryo" w:hint="eastAsia"/>
        </w:rPr>
        <w:t xml:space="preserve"> ページでアプリケーション コネクタに関連付けられているユーザー名とパスワードの文字数を 10 文字以上 50 文字以内にする必要があります。 </w:t>
      </w:r>
    </w:p>
    <w:p w14:paraId="5E6AE8EE" w14:textId="77777777" w:rsidR="002C5D58" w:rsidRPr="00743D3F" w:rsidRDefault="002C5D58" w:rsidP="002C5D58">
      <w:pPr>
        <w:pStyle w:val="ConcurBodyText"/>
        <w:rPr>
          <w:rFonts w:ascii="Meiryo" w:eastAsia="Meiryo" w:hAnsi="Meiryo"/>
        </w:rPr>
      </w:pPr>
      <w:r w:rsidRPr="00743D3F">
        <w:rPr>
          <w:rFonts w:ascii="Meiryo" w:eastAsia="Meiryo" w:hAnsi="Meiryo" w:hint="eastAsia"/>
        </w:rPr>
        <w:t xml:space="preserve">一部のお客様には現在、これらのパラメータを満たさないユーザー名とパスワードが設定されています。 </w:t>
      </w:r>
    </w:p>
    <w:p w14:paraId="4676E4CD" w14:textId="5AD4C5FE" w:rsidR="002C5D58" w:rsidRPr="00743D3F" w:rsidRDefault="00E2142B" w:rsidP="002C5D58">
      <w:pPr>
        <w:pStyle w:val="ConcurBodyText"/>
        <w:rPr>
          <w:rFonts w:ascii="Meiryo" w:eastAsia="Meiryo" w:hAnsi="Meiryo"/>
        </w:rPr>
      </w:pPr>
      <w:r w:rsidRPr="00743D3F">
        <w:rPr>
          <w:rFonts w:ascii="Meiryo" w:eastAsia="Meiryo" w:hAnsi="Meiryo" w:hint="eastAsia"/>
          <w:highlight w:val="yellow"/>
        </w:rPr>
        <w:t>2022 年 2 月 28 日に、SAP Concur では文字数について 10 文字以上 50 文字以内を必須とするようになりました。</w:t>
      </w:r>
      <w:r w:rsidRPr="00743D3F">
        <w:rPr>
          <w:rFonts w:ascii="Meiryo" w:eastAsia="Meiryo" w:hAnsi="Meiryo" w:hint="eastAsia"/>
        </w:rPr>
        <w:t>この変更前にユーザー名およびパスワードが更新されない場合、SAP Concur ソリューションの一部の要素が機能を停止する可能性があります。例として、通知を使用している場合にワークフロー ステップが完了しない、LEU ウィンドウが開かない、フェッチ リストを使用するフィールドに結果が表示されない、などが挙げられます。</w:t>
      </w:r>
    </w:p>
    <w:p w14:paraId="5A346D5B" w14:textId="77777777" w:rsidR="002C5D58" w:rsidRPr="00743D3F" w:rsidRDefault="002C5D58" w:rsidP="002C5D58">
      <w:pPr>
        <w:pStyle w:val="ConcurBodyText"/>
        <w:rPr>
          <w:rFonts w:ascii="Meiryo" w:eastAsia="Meiryo" w:hAnsi="Meiryo"/>
        </w:rPr>
      </w:pPr>
      <w:r w:rsidRPr="00743D3F">
        <w:rPr>
          <w:rFonts w:ascii="Meiryo" w:eastAsia="Meiryo" w:hAnsi="Meiryo" w:hint="eastAsia"/>
        </w:rPr>
        <w:t>アプリケーション接続によるコールアウトの中断が発生し、それに続いて一部のエンド ユーザーのタスクが中断されるような状況を回避するには、この変更を実装する前に、これらの要件を満たさないアプリケーション コネクタのユーザー名とパスワードを更新する必要があります。</w:t>
      </w:r>
    </w:p>
    <w:p w14:paraId="28541094" w14:textId="77777777" w:rsidR="002C5D58" w:rsidRPr="00743D3F" w:rsidRDefault="002C5D58" w:rsidP="002C5D58">
      <w:pPr>
        <w:pStyle w:val="ConcurBodyText"/>
        <w:rPr>
          <w:rFonts w:ascii="Meiryo" w:eastAsia="Meiryo" w:hAnsi="Meiryo"/>
        </w:rPr>
      </w:pPr>
      <w:r w:rsidRPr="00743D3F">
        <w:rPr>
          <w:rFonts w:ascii="Meiryo" w:eastAsia="Meiryo" w:hAnsi="Meiryo" w:hint="eastAsia"/>
        </w:rPr>
        <w:t>アプリケーション接続のユーザー名とパスワードは、組織管理者または Web サービス管理者のロールを持つ管理者が更新できます。</w:t>
      </w:r>
    </w:p>
    <w:p w14:paraId="3C0CD369" w14:textId="77777777" w:rsidR="002C5D58" w:rsidRPr="00743D3F" w:rsidRDefault="002C5D58" w:rsidP="002C5D58">
      <w:pPr>
        <w:pStyle w:val="ConcurNote"/>
        <w:rPr>
          <w:rFonts w:ascii="Meiryo" w:eastAsia="Meiryo" w:hAnsi="Meiryo"/>
        </w:rPr>
      </w:pPr>
      <w:r w:rsidRPr="00743D3F">
        <w:rPr>
          <w:rFonts w:ascii="Meiryo" w:eastAsia="Meiryo" w:hAnsi="Meiryo" w:hint="eastAsia"/>
        </w:rPr>
        <w:lastRenderedPageBreak/>
        <w:t>Standard のエンティティを使用している管理者の場合、Concur Expense の「</w:t>
      </w:r>
      <w:r w:rsidRPr="00743D3F">
        <w:rPr>
          <w:rFonts w:ascii="Meiryo" w:eastAsia="Meiryo" w:hAnsi="Meiryo" w:hint="eastAsia"/>
          <w:b/>
          <w:bCs/>
        </w:rPr>
        <w:t>管理可能</w:t>
      </w:r>
      <w:r w:rsidRPr="00743D3F">
        <w:rPr>
          <w:rFonts w:ascii="Meiryo" w:eastAsia="Meiryo" w:hAnsi="Meiryo" w:hint="eastAsia"/>
        </w:rPr>
        <w:t>」のアクセス許可を持つユーザーは Web サービス管理者のロールを持っています。</w:t>
      </w:r>
    </w:p>
    <w:p w14:paraId="53172E39" w14:textId="77777777" w:rsidR="002C5D58" w:rsidRPr="00743D3F" w:rsidRDefault="002C5D58" w:rsidP="002C5D58">
      <w:pPr>
        <w:pStyle w:val="Heading5"/>
        <w:rPr>
          <w:rFonts w:ascii="Meiryo" w:eastAsia="Meiryo" w:hAnsi="Meiryo"/>
        </w:rPr>
      </w:pPr>
      <w:r w:rsidRPr="00743D3F">
        <w:rPr>
          <w:rFonts w:ascii="Meiryo" w:eastAsia="Meiryo" w:hAnsi="Meiryo" w:hint="eastAsia"/>
        </w:rPr>
        <w:t>業務目的とユーザーへの利点</w:t>
      </w:r>
    </w:p>
    <w:p w14:paraId="3B551AB2" w14:textId="77777777" w:rsidR="002C5D58" w:rsidRPr="00743D3F" w:rsidRDefault="002C5D58" w:rsidP="002C5D58">
      <w:pPr>
        <w:pStyle w:val="ConcurBodyText"/>
        <w:rPr>
          <w:rFonts w:ascii="Meiryo" w:eastAsia="Meiryo" w:hAnsi="Meiryo"/>
        </w:rPr>
      </w:pPr>
      <w:r w:rsidRPr="00743D3F">
        <w:rPr>
          <w:rFonts w:ascii="Meiryo" w:eastAsia="Meiryo" w:hAnsi="Meiryo" w:hint="eastAsia"/>
        </w:rPr>
        <w:t>パスワードとユーザー名の文字数制限を適用すると、アプリケーション コネクタを介して行われるコールアウトのセキュリティ標準が向上します。</w:t>
      </w:r>
    </w:p>
    <w:p w14:paraId="4AEDFE46" w14:textId="77777777" w:rsidR="002C5D58" w:rsidRPr="00743D3F" w:rsidRDefault="002C5D58" w:rsidP="002C5D58">
      <w:pPr>
        <w:pStyle w:val="Heading4"/>
        <w:rPr>
          <w:rFonts w:ascii="Meiryo" w:eastAsia="Meiryo" w:hAnsi="Meiryo"/>
          <w:i w:val="0"/>
        </w:rPr>
      </w:pPr>
      <w:r w:rsidRPr="00743D3F">
        <w:rPr>
          <w:rFonts w:ascii="Meiryo" w:eastAsia="Meiryo" w:hAnsi="Meiryo" w:hint="eastAsia"/>
          <w:i w:val="0"/>
        </w:rPr>
        <w:t>設定とアクティブ化</w:t>
      </w:r>
    </w:p>
    <w:p w14:paraId="27409494" w14:textId="77777777" w:rsidR="002C5D58" w:rsidRPr="00743D3F" w:rsidRDefault="002C5D58" w:rsidP="002C5D58">
      <w:pPr>
        <w:pStyle w:val="ConcurBodyText"/>
        <w:rPr>
          <w:rFonts w:ascii="Meiryo" w:eastAsia="Meiryo" w:hAnsi="Meiryo"/>
        </w:rPr>
      </w:pPr>
      <w:r w:rsidRPr="00743D3F">
        <w:rPr>
          <w:rFonts w:ascii="Meiryo" w:eastAsia="Meiryo" w:hAnsi="Meiryo" w:hint="eastAsia"/>
        </w:rPr>
        <w:t>アプリケーションコ ネクタのユーザー名とパスワードは、</w:t>
      </w:r>
      <w:r w:rsidRPr="00743D3F">
        <w:rPr>
          <w:rStyle w:val="Strong"/>
          <w:rFonts w:ascii="Meiryo" w:eastAsia="Meiryo" w:hAnsi="Meiryo" w:hint="eastAsia"/>
        </w:rPr>
        <w:t>[アプリケーション コネクタを管理]</w:t>
      </w:r>
      <w:r w:rsidRPr="00743D3F">
        <w:rPr>
          <w:rFonts w:ascii="Meiryo" w:eastAsia="Meiryo" w:hAnsi="Meiryo" w:hint="eastAsia"/>
        </w:rPr>
        <w:t xml:space="preserve"> ページで設定できます。 </w:t>
      </w:r>
    </w:p>
    <w:p w14:paraId="7390C0BD" w14:textId="77777777" w:rsidR="002C5D58" w:rsidRPr="00743D3F" w:rsidRDefault="002C5D58" w:rsidP="002C5D58">
      <w:pPr>
        <w:pStyle w:val="ConcurProcedureHeading"/>
        <w:rPr>
          <w:rFonts w:ascii="Meiryo" w:eastAsia="Meiryo" w:hAnsi="Meiryo"/>
          <w:i w:val="0"/>
        </w:rPr>
      </w:pPr>
      <w:r w:rsidRPr="00743D3F">
        <w:rPr>
          <w:rFonts w:ascii="Meiryo" w:eastAsia="Meiryo" w:hAnsi="Meiryo" w:hint="eastAsia"/>
          <w:i w:val="0"/>
          <w:u w:val="single"/>
        </w:rPr>
        <w:t>アプリケーション コネクタのユーザー名とパスワードを変更するには、次の手順に従います。</w:t>
      </w:r>
    </w:p>
    <w:p w14:paraId="133EFDBC" w14:textId="77777777" w:rsidR="002C5D58" w:rsidRPr="00743D3F" w:rsidRDefault="002C5D58" w:rsidP="0055659F">
      <w:pPr>
        <w:pStyle w:val="ConcurNumber"/>
        <w:numPr>
          <w:ilvl w:val="0"/>
          <w:numId w:val="43"/>
        </w:numPr>
        <w:rPr>
          <w:rFonts w:ascii="Meiryo" w:eastAsia="Meiryo" w:hAnsi="Meiryo"/>
        </w:rPr>
      </w:pPr>
      <w:r w:rsidRPr="00743D3F">
        <w:rPr>
          <w:rFonts w:ascii="Meiryo" w:eastAsia="Meiryo" w:hAnsi="Meiryo" w:hint="eastAsia"/>
          <w:b/>
          <w:bCs/>
        </w:rPr>
        <w:t>[管理] &gt; [会社] &gt; [Web サービス]</w:t>
      </w:r>
      <w:r w:rsidRPr="00743D3F">
        <w:rPr>
          <w:rFonts w:ascii="Meiryo" w:eastAsia="Meiryo" w:hAnsi="Meiryo" w:hint="eastAsia"/>
        </w:rPr>
        <w:t xml:space="preserve"> をクリックします。</w:t>
      </w:r>
    </w:p>
    <w:p w14:paraId="7298DE80" w14:textId="11CB9C45" w:rsidR="002C5D58" w:rsidRPr="00743D3F" w:rsidRDefault="002C5D58" w:rsidP="002C5D58">
      <w:pPr>
        <w:pStyle w:val="ConcurNumber"/>
        <w:numPr>
          <w:ilvl w:val="0"/>
          <w:numId w:val="0"/>
        </w:numPr>
        <w:ind w:left="720"/>
        <w:rPr>
          <w:rFonts w:ascii="Meiryo" w:eastAsia="Meiryo" w:hAnsi="Meiryo"/>
        </w:rPr>
      </w:pPr>
      <w:r w:rsidRPr="00743D3F">
        <w:rPr>
          <w:rFonts w:ascii="Meiryo" w:eastAsia="Meiryo" w:hAnsi="Meiryo" w:hint="eastAsia"/>
          <w:noProof/>
        </w:rPr>
        <w:drawing>
          <wp:inline distT="0" distB="0" distL="0" distR="0" wp14:anchorId="054FE7CC" wp14:editId="67967321">
            <wp:extent cx="4572000"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6D9CC018" w14:textId="77777777" w:rsidR="002C5D58" w:rsidRPr="00743D3F" w:rsidRDefault="002C5D58" w:rsidP="009A30D7">
      <w:pPr>
        <w:pStyle w:val="ConcurNumber"/>
        <w:keepNext/>
        <w:rPr>
          <w:rFonts w:ascii="Meiryo" w:eastAsia="Meiryo" w:hAnsi="Meiryo"/>
        </w:rPr>
      </w:pPr>
      <w:r w:rsidRPr="00743D3F">
        <w:rPr>
          <w:rFonts w:ascii="Meiryo" w:eastAsia="Meiryo" w:hAnsi="Meiryo" w:hint="eastAsia"/>
          <w:b/>
          <w:bCs/>
        </w:rPr>
        <w:t>[アプリケーション コネクタを管理]</w:t>
      </w:r>
      <w:r w:rsidRPr="00743D3F">
        <w:rPr>
          <w:rFonts w:ascii="Meiryo" w:eastAsia="Meiryo" w:hAnsi="Meiryo" w:hint="eastAsia"/>
        </w:rPr>
        <w:t xml:space="preserve"> をクリックします。</w:t>
      </w:r>
    </w:p>
    <w:p w14:paraId="318252A1" w14:textId="3C974ADF" w:rsidR="002C5D58" w:rsidRPr="00743D3F" w:rsidRDefault="002C5D58" w:rsidP="002C5D58">
      <w:pPr>
        <w:pStyle w:val="ConcurNumber"/>
        <w:numPr>
          <w:ilvl w:val="0"/>
          <w:numId w:val="0"/>
        </w:numPr>
        <w:ind w:left="720"/>
        <w:rPr>
          <w:rFonts w:ascii="Meiryo" w:eastAsia="Meiryo" w:hAnsi="Meiryo"/>
        </w:rPr>
      </w:pPr>
      <w:r w:rsidRPr="00743D3F">
        <w:rPr>
          <w:rFonts w:ascii="Meiryo" w:eastAsia="Meiryo" w:hAnsi="Meiryo" w:hint="eastAsia"/>
          <w:noProof/>
        </w:rPr>
        <w:drawing>
          <wp:inline distT="0" distB="0" distL="0" distR="0" wp14:anchorId="657C23D8" wp14:editId="183822AF">
            <wp:extent cx="45720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6FA8B258" w14:textId="77777777" w:rsidR="002C5D58" w:rsidRPr="00743D3F" w:rsidRDefault="002C5D58" w:rsidP="002C5D58">
      <w:pPr>
        <w:pStyle w:val="ConcurNumber"/>
        <w:keepNext/>
        <w:rPr>
          <w:rFonts w:ascii="Meiryo" w:eastAsia="Meiryo" w:hAnsi="Meiryo"/>
        </w:rPr>
      </w:pPr>
      <w:r w:rsidRPr="00743D3F">
        <w:rPr>
          <w:rFonts w:ascii="Meiryo" w:eastAsia="Meiryo" w:hAnsi="Meiryo" w:hint="eastAsia"/>
        </w:rPr>
        <w:lastRenderedPageBreak/>
        <w:t>更新するアプリケーション コネクタを選択し、</w:t>
      </w:r>
      <w:r w:rsidRPr="00743D3F">
        <w:rPr>
          <w:rFonts w:ascii="Meiryo" w:eastAsia="Meiryo" w:hAnsi="Meiryo" w:hint="eastAsia"/>
          <w:b/>
          <w:bCs/>
        </w:rPr>
        <w:t>[変更]</w:t>
      </w:r>
      <w:r w:rsidRPr="00743D3F">
        <w:rPr>
          <w:rFonts w:ascii="Meiryo" w:eastAsia="Meiryo" w:hAnsi="Meiryo" w:hint="eastAsia"/>
        </w:rPr>
        <w:t xml:space="preserve"> をクリックします。</w:t>
      </w:r>
    </w:p>
    <w:p w14:paraId="35CEBB3A" w14:textId="06168578" w:rsidR="002C5D58" w:rsidRPr="00743D3F" w:rsidRDefault="002C5D58" w:rsidP="002C5D58">
      <w:pPr>
        <w:pStyle w:val="ConcurNumber"/>
        <w:numPr>
          <w:ilvl w:val="0"/>
          <w:numId w:val="0"/>
        </w:numPr>
        <w:ind w:left="720"/>
        <w:rPr>
          <w:rFonts w:ascii="Meiryo" w:eastAsia="Meiryo" w:hAnsi="Meiryo"/>
        </w:rPr>
      </w:pPr>
      <w:r w:rsidRPr="00743D3F">
        <w:rPr>
          <w:rFonts w:ascii="Meiryo" w:eastAsia="Meiryo" w:hAnsi="Meiryo" w:hint="eastAsia"/>
          <w:noProof/>
        </w:rPr>
        <w:drawing>
          <wp:inline distT="0" distB="0" distL="0" distR="0" wp14:anchorId="66781226" wp14:editId="3630B82E">
            <wp:extent cx="3794760" cy="1097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4760" cy="1097280"/>
                    </a:xfrm>
                    <a:prstGeom prst="rect">
                      <a:avLst/>
                    </a:prstGeom>
                    <a:noFill/>
                    <a:ln>
                      <a:noFill/>
                    </a:ln>
                  </pic:spPr>
                </pic:pic>
              </a:graphicData>
            </a:graphic>
          </wp:inline>
        </w:drawing>
      </w:r>
    </w:p>
    <w:p w14:paraId="56F17137" w14:textId="77777777" w:rsidR="002C5D58" w:rsidRPr="00743D3F" w:rsidRDefault="002C5D58" w:rsidP="00177387">
      <w:pPr>
        <w:pStyle w:val="ConcurNumber"/>
        <w:keepNext/>
        <w:rPr>
          <w:rFonts w:ascii="Meiryo" w:eastAsia="Meiryo" w:hAnsi="Meiryo"/>
        </w:rPr>
      </w:pPr>
      <w:r w:rsidRPr="00743D3F">
        <w:rPr>
          <w:rFonts w:ascii="Meiryo" w:eastAsia="Meiryo" w:hAnsi="Meiryo" w:hint="eastAsia"/>
        </w:rPr>
        <w:t>新しいユーザー名とパスワードを入力し、</w:t>
      </w:r>
      <w:r w:rsidRPr="00743D3F">
        <w:rPr>
          <w:rFonts w:ascii="Meiryo" w:eastAsia="Meiryo" w:hAnsi="Meiryo" w:hint="eastAsia"/>
          <w:b/>
          <w:bCs/>
        </w:rPr>
        <w:t>[テスト接続]</w:t>
      </w:r>
      <w:r w:rsidRPr="00743D3F">
        <w:rPr>
          <w:rFonts w:ascii="Meiryo" w:eastAsia="Meiryo" w:hAnsi="Meiryo" w:hint="eastAsia"/>
        </w:rPr>
        <w:t xml:space="preserve"> をクリックします。</w:t>
      </w:r>
    </w:p>
    <w:p w14:paraId="07914052" w14:textId="6A6B5439" w:rsidR="002C5D58" w:rsidRPr="00743D3F" w:rsidRDefault="002C5D58" w:rsidP="002C5D58">
      <w:pPr>
        <w:pStyle w:val="ConcurNumber"/>
        <w:numPr>
          <w:ilvl w:val="0"/>
          <w:numId w:val="0"/>
        </w:numPr>
        <w:ind w:left="720"/>
        <w:rPr>
          <w:rFonts w:ascii="Meiryo" w:eastAsia="Meiryo" w:hAnsi="Meiryo"/>
        </w:rPr>
      </w:pPr>
      <w:r w:rsidRPr="00743D3F">
        <w:rPr>
          <w:rFonts w:ascii="Meiryo" w:eastAsia="Meiryo" w:hAnsi="Meiryo" w:hint="eastAsia"/>
          <w:noProof/>
        </w:rPr>
        <w:drawing>
          <wp:inline distT="0" distB="0" distL="0" distR="0" wp14:anchorId="275D1F3D" wp14:editId="6A7A21B0">
            <wp:extent cx="45720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6A5D4E7F" w14:textId="77777777" w:rsidR="002C5D58" w:rsidRPr="00743D3F" w:rsidRDefault="002C5D58" w:rsidP="002C5D58">
      <w:pPr>
        <w:pStyle w:val="ConcurNumber"/>
        <w:rPr>
          <w:rFonts w:ascii="Meiryo" w:eastAsia="Meiryo" w:hAnsi="Meiryo"/>
        </w:rPr>
      </w:pPr>
      <w:r w:rsidRPr="00743D3F">
        <w:rPr>
          <w:rFonts w:ascii="Meiryo" w:eastAsia="Meiryo" w:hAnsi="Meiryo" w:hint="eastAsia"/>
          <w:b/>
          <w:bCs/>
        </w:rPr>
        <w:t>[保存]</w:t>
      </w:r>
      <w:r w:rsidRPr="00743D3F">
        <w:rPr>
          <w:rFonts w:ascii="Meiryo" w:eastAsia="Meiryo" w:hAnsi="Meiryo" w:hint="eastAsia"/>
        </w:rPr>
        <w:t xml:space="preserve"> をクリックします。</w:t>
      </w:r>
    </w:p>
    <w:p w14:paraId="18994DA2" w14:textId="77777777" w:rsidR="002C5D58" w:rsidRPr="00743D3F" w:rsidRDefault="002C5D58" w:rsidP="002C5D58">
      <w:pPr>
        <w:pStyle w:val="ConcurNote"/>
        <w:rPr>
          <w:rFonts w:ascii="Meiryo" w:eastAsia="Meiryo" w:hAnsi="Meiryo"/>
        </w:rPr>
      </w:pPr>
      <w:r w:rsidRPr="00743D3F">
        <w:rPr>
          <w:rFonts w:ascii="Meiryo" w:eastAsia="Meiryo" w:hAnsi="Meiryo" w:hint="eastAsia"/>
        </w:rPr>
        <w:t>アプリケーション コネクタのユーザー名とパスワードを更新した後、アプリケーション コネクタをコールアウト サービスに使用する前に、</w:t>
      </w:r>
      <w:r w:rsidRPr="00743D3F">
        <w:rPr>
          <w:rFonts w:ascii="Meiryo" w:eastAsia="Meiryo" w:hAnsi="Meiryo" w:hint="eastAsia"/>
          <w:b/>
        </w:rPr>
        <w:t>[テスト接続]</w:t>
      </w:r>
      <w:r w:rsidRPr="00743D3F">
        <w:rPr>
          <w:rFonts w:ascii="Meiryo" w:eastAsia="Meiryo" w:hAnsi="Meiryo" w:hint="eastAsia"/>
        </w:rPr>
        <w:t xml:space="preserve"> をクリックして変更を確認する必要があります。 </w:t>
      </w:r>
    </w:p>
    <w:p w14:paraId="4B823809" w14:textId="4C43FE1E" w:rsidR="002C5D58" w:rsidRPr="00743D3F" w:rsidRDefault="002C5D58" w:rsidP="002C5D58">
      <w:pPr>
        <w:pStyle w:val="ConcurMoreInfo"/>
        <w:rPr>
          <w:rFonts w:ascii="Meiryo" w:eastAsia="Meiryo" w:hAnsi="Meiryo"/>
        </w:rPr>
      </w:pPr>
      <w:r w:rsidRPr="00743D3F">
        <w:rPr>
          <w:rFonts w:ascii="Meiryo" w:eastAsia="Meiryo" w:hAnsi="Meiryo" w:hint="eastAsia"/>
        </w:rPr>
        <w:t>詳細については、SAP Concur Developer Center の「</w:t>
      </w:r>
      <w:hyperlink r:id="rId62" w:anchor="modifying-app-connector-reg" w:history="1">
        <w:r w:rsidRPr="00743D3F">
          <w:rPr>
            <w:rStyle w:val="Hyperlink"/>
            <w:rFonts w:ascii="Meiryo" w:eastAsia="Meiryo" w:hAnsi="Meiryo" w:hint="eastAsia"/>
          </w:rPr>
          <w:t>Callouts and Application Connectors</w:t>
        </w:r>
      </w:hyperlink>
      <w:r w:rsidRPr="00743D3F">
        <w:rPr>
          <w:rFonts w:ascii="Meiryo" w:eastAsia="Meiryo" w:hAnsi="Meiryo" w:hint="eastAsia"/>
        </w:rPr>
        <w:t>」のドキュメントを参照してください。</w:t>
      </w:r>
    </w:p>
    <w:p w14:paraId="01365C94" w14:textId="762E93B9" w:rsidR="00332C11" w:rsidRPr="00743D3F" w:rsidRDefault="00332C11" w:rsidP="00332C11">
      <w:pPr>
        <w:pStyle w:val="Heading1"/>
        <w:rPr>
          <w:rFonts w:ascii="Meiryo" w:eastAsia="Meiryo" w:hAnsi="Meiryo"/>
        </w:rPr>
      </w:pPr>
      <w:bookmarkStart w:id="37" w:name="_Toc98939423"/>
      <w:r w:rsidRPr="00743D3F">
        <w:rPr>
          <w:rFonts w:ascii="Meiryo" w:eastAsia="Meiryo" w:hAnsi="Meiryo" w:hint="eastAsia"/>
        </w:rPr>
        <w:lastRenderedPageBreak/>
        <w:t>今後の変更予定</w:t>
      </w:r>
      <w:bookmarkEnd w:id="0"/>
      <w:bookmarkEnd w:id="1"/>
      <w:bookmarkEnd w:id="37"/>
    </w:p>
    <w:p w14:paraId="6EAB6C44" w14:textId="03D75A9B" w:rsidR="00A3672B" w:rsidRPr="00743D3F" w:rsidRDefault="00A3672B" w:rsidP="00A3672B">
      <w:pPr>
        <w:pStyle w:val="ConcurBodyText"/>
        <w:rPr>
          <w:rFonts w:ascii="Meiryo" w:eastAsia="Meiryo" w:hAnsi="Meiryo"/>
        </w:rPr>
      </w:pPr>
      <w:bookmarkStart w:id="38" w:name="_Hlk92890624"/>
      <w:r w:rsidRPr="00743D3F">
        <w:rPr>
          <w:rFonts w:ascii="Meiryo" w:eastAsia="Meiryo" w:hAnsi="Meiryo" w:hint="eastAsia"/>
        </w:rPr>
        <w:t>以下の機能と変更は、今後のリリースで提供予定です。ただし実装を延期（あるいは完全に取り消し）する権利は SAP Concur が所有するものとします。</w:t>
      </w:r>
      <w:bookmarkEnd w:id="38"/>
      <w:r w:rsidRPr="00743D3F">
        <w:rPr>
          <w:rFonts w:ascii="Meiryo" w:eastAsia="Meiryo" w:hAnsi="Meiryo" w:hint="eastAsia"/>
        </w:rPr>
        <w:t xml:space="preserve"> </w:t>
      </w:r>
    </w:p>
    <w:p w14:paraId="51A97D8D" w14:textId="77777777" w:rsidR="00276220" w:rsidRPr="00743D3F" w:rsidRDefault="00276220" w:rsidP="00276220">
      <w:pPr>
        <w:pStyle w:val="Heading2"/>
        <w:rPr>
          <w:rFonts w:ascii="Meiryo" w:eastAsia="Meiryo" w:hAnsi="Meiryo"/>
        </w:rPr>
      </w:pPr>
      <w:bookmarkStart w:id="39" w:name="_Toc46229145"/>
      <w:bookmarkStart w:id="40" w:name="_Hlk523311325"/>
      <w:bookmarkStart w:id="41" w:name="_Toc478727899"/>
      <w:bookmarkStart w:id="42" w:name="_Toc98939424"/>
      <w:r w:rsidRPr="00743D3F">
        <w:rPr>
          <w:rFonts w:ascii="Meiryo" w:eastAsia="Meiryo" w:hAnsi="Meiryo" w:hint="eastAsia"/>
        </w:rPr>
        <w:t>FAX 機能</w:t>
      </w:r>
      <w:bookmarkEnd w:id="42"/>
    </w:p>
    <w:p w14:paraId="6E425898" w14:textId="77777777" w:rsidR="00276220" w:rsidRPr="00743D3F" w:rsidRDefault="00276220" w:rsidP="00276220">
      <w:pPr>
        <w:pStyle w:val="Heading3"/>
        <w:rPr>
          <w:rFonts w:ascii="Meiryo" w:eastAsia="Meiryo" w:hAnsi="Meiryo"/>
        </w:rPr>
      </w:pPr>
      <w:bookmarkStart w:id="43" w:name="_Toc98939425"/>
      <w:r w:rsidRPr="00743D3F">
        <w:rPr>
          <w:rFonts w:ascii="Meiryo" w:eastAsia="Meiryo" w:hAnsi="Meiryo" w:hint="eastAsia"/>
        </w:rPr>
        <w:t>** 変更予定 ** FAX 機能の廃止</w:t>
      </w:r>
      <w:bookmarkEnd w:id="43"/>
    </w:p>
    <w:p w14:paraId="024DBF46" w14:textId="77777777" w:rsidR="00276220" w:rsidRPr="00743D3F" w:rsidRDefault="00276220" w:rsidP="00276220">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rsidRPr="00743D3F"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Pr="00743D3F" w:rsidRDefault="00276220">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Pr="00743D3F" w:rsidRDefault="00276220">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Pr="00743D3F" w:rsidRDefault="00276220">
            <w:pPr>
              <w:pStyle w:val="ConcurTableHeadCentered8pt"/>
              <w:rPr>
                <w:rFonts w:ascii="Meiryo" w:eastAsia="Meiryo" w:hAnsi="Meiryo"/>
              </w:rPr>
            </w:pPr>
            <w:r w:rsidRPr="00743D3F">
              <w:rPr>
                <w:rFonts w:ascii="Meiryo" w:eastAsia="Meiryo" w:hAnsi="Meiryo" w:hint="eastAsia"/>
              </w:rPr>
              <w:t>機能のリリース予定日</w:t>
            </w:r>
          </w:p>
        </w:tc>
      </w:tr>
      <w:tr w:rsidR="00276220" w:rsidRPr="00743D3F"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743D3F" w:rsidRDefault="00276220">
            <w:pPr>
              <w:pStyle w:val="ConcurTableText8ptCenter"/>
              <w:keepNext/>
              <w:rPr>
                <w:rFonts w:ascii="Meiryo" w:eastAsia="Meiryo" w:hAnsi="Meiryo"/>
              </w:rPr>
            </w:pPr>
            <w:r w:rsidRPr="00743D3F">
              <w:rPr>
                <w:rFonts w:ascii="Meiryo" w:eastAsia="Meiryo" w:hAnsi="Meiryo" w:hint="eastAsia"/>
              </w:rPr>
              <w:t>2021 年 11 月</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743D3F" w:rsidRDefault="00972132" w:rsidP="00972132">
            <w:pPr>
              <w:pStyle w:val="ConcurTableText8ptCenter"/>
              <w:keepNext/>
              <w:rPr>
                <w:rFonts w:ascii="Meiryo" w:eastAsia="Meiryo" w:hAnsi="Meiryo"/>
              </w:rPr>
            </w:pPr>
            <w:r w:rsidRPr="00743D3F">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743D3F" w:rsidRDefault="00972132">
            <w:pPr>
              <w:pStyle w:val="ConcurTableText8ptCenter"/>
              <w:keepNext/>
              <w:rPr>
                <w:rFonts w:ascii="Meiryo" w:eastAsia="Meiryo" w:hAnsi="Meiryo"/>
              </w:rPr>
            </w:pPr>
            <w:r w:rsidRPr="00743D3F">
              <w:rPr>
                <w:rFonts w:ascii="Meiryo" w:eastAsia="Meiryo" w:hAnsi="Meiryo" w:hint="eastAsia"/>
              </w:rPr>
              <w:t>2022 年 10 月 1 日</w:t>
            </w:r>
          </w:p>
        </w:tc>
      </w:tr>
      <w:tr w:rsidR="00276220" w:rsidRPr="00743D3F"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743D3F" w:rsidRDefault="00276220">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ノートでは、前回の月次リリース以降の変更を黄色で強調表示しています。</w:t>
            </w:r>
          </w:p>
        </w:tc>
      </w:tr>
    </w:tbl>
    <w:p w14:paraId="635C6F7F" w14:textId="0CA4952B" w:rsidR="007356B2" w:rsidRPr="00743D3F" w:rsidRDefault="007356B2" w:rsidP="007356B2">
      <w:pPr>
        <w:pStyle w:val="ConcurBodyText"/>
        <w:rPr>
          <w:rFonts w:ascii="Meiryo" w:eastAsia="Meiryo" w:hAnsi="Meiryo"/>
          <w:b/>
          <w:bCs/>
        </w:rPr>
      </w:pPr>
      <w:r w:rsidRPr="00743D3F">
        <w:rPr>
          <w:rFonts w:ascii="Meiryo" w:eastAsia="Meiryo" w:hAnsi="Meiryo" w:hint="eastAsia"/>
          <w:b/>
        </w:rPr>
        <w:t>対象製品:</w:t>
      </w:r>
    </w:p>
    <w:p w14:paraId="20FB58D5" w14:textId="4E5092E3" w:rsidR="007356B2" w:rsidRPr="00743D3F" w:rsidRDefault="007356B2" w:rsidP="007356B2">
      <w:pPr>
        <w:pStyle w:val="ApplicableProducts"/>
        <w:rPr>
          <w:rFonts w:ascii="Meiryo" w:eastAsia="Meiryo" w:hAnsi="Meiryo"/>
        </w:rPr>
      </w:pPr>
      <w:bookmarkStart w:id="44" w:name="_Toc98939426"/>
      <w:r w:rsidRPr="00743D3F">
        <w:rPr>
          <w:rFonts w:ascii="Meiryo" w:eastAsia="Meiryo" w:hAnsi="Meiryo" w:hint="eastAsia"/>
        </w:rPr>
        <w:t>Expense、Invoice | Professional &amp; Standard</w:t>
      </w:r>
      <w:bookmarkEnd w:id="44"/>
    </w:p>
    <w:p w14:paraId="4F8CC034" w14:textId="4F574E1C" w:rsidR="00276220" w:rsidRPr="00743D3F" w:rsidRDefault="00276220" w:rsidP="00276220">
      <w:pPr>
        <w:pStyle w:val="Heading4"/>
        <w:rPr>
          <w:rFonts w:ascii="Meiryo" w:eastAsia="Meiryo" w:hAnsi="Meiryo"/>
          <w:i w:val="0"/>
        </w:rPr>
      </w:pPr>
      <w:r w:rsidRPr="00743D3F">
        <w:rPr>
          <w:rFonts w:ascii="Meiryo" w:eastAsia="Meiryo" w:hAnsi="Meiryo" w:hint="eastAsia"/>
          <w:i w:val="0"/>
        </w:rPr>
        <w:t>概要</w:t>
      </w:r>
    </w:p>
    <w:p w14:paraId="65B66BFF" w14:textId="115D3CA0" w:rsidR="00276220" w:rsidRPr="00743D3F" w:rsidRDefault="00972132" w:rsidP="00276220">
      <w:pPr>
        <w:pStyle w:val="ConcurBodyText"/>
        <w:rPr>
          <w:rFonts w:ascii="Meiryo" w:eastAsia="Meiryo" w:hAnsi="Meiryo"/>
        </w:rPr>
      </w:pPr>
      <w:r w:rsidRPr="00743D3F">
        <w:rPr>
          <w:rFonts w:ascii="Meiryo" w:eastAsia="Meiryo" w:hAnsi="Meiryo" w:hint="eastAsia"/>
        </w:rPr>
        <w:t>2022 年 10 月 1 日に、Concur Fax 機能が廃止されます。</w:t>
      </w:r>
    </w:p>
    <w:p w14:paraId="7B7FA53A" w14:textId="77777777" w:rsidR="00093983" w:rsidRPr="00743D3F" w:rsidRDefault="00093983" w:rsidP="00093983">
      <w:pPr>
        <w:pStyle w:val="ConcurNote"/>
        <w:rPr>
          <w:rFonts w:ascii="Meiryo" w:eastAsia="Meiryo" w:hAnsi="Meiryo"/>
        </w:rPr>
      </w:pPr>
      <w:bookmarkStart w:id="45" w:name="_Hlk86919337"/>
      <w:r w:rsidRPr="00743D3F">
        <w:rPr>
          <w:rFonts w:ascii="Meiryo" w:eastAsia="Meiryo" w:hAnsi="Meiryo" w:hint="eastAsia"/>
        </w:rPr>
        <w:t>Fax 機能は 2020 年に運用終了しています。2020 年 7 月 15 日以降に導入したお客様はこの機能をご利用いただけません。アクセス可能なお客様のうち、この機能を定期的にご利用されていたのはごくわずかで、そのなかでも使用頻度は着実に減少しています。</w:t>
      </w:r>
    </w:p>
    <w:bookmarkEnd w:id="45"/>
    <w:p w14:paraId="719AD217" w14:textId="77777777" w:rsidR="00276220" w:rsidRPr="00743D3F" w:rsidRDefault="00276220" w:rsidP="00276220">
      <w:pPr>
        <w:pStyle w:val="Heading5"/>
        <w:rPr>
          <w:rFonts w:ascii="Meiryo" w:eastAsia="Meiryo" w:hAnsi="Meiryo"/>
        </w:rPr>
      </w:pPr>
      <w:r w:rsidRPr="00743D3F">
        <w:rPr>
          <w:rFonts w:ascii="Meiryo" w:eastAsia="Meiryo" w:hAnsi="Meiryo" w:hint="eastAsia"/>
        </w:rPr>
        <w:t>業務目的とユーザーへの利点</w:t>
      </w:r>
    </w:p>
    <w:p w14:paraId="5B7AAEEB" w14:textId="77777777" w:rsidR="00276220" w:rsidRPr="00743D3F" w:rsidRDefault="00276220" w:rsidP="00276220">
      <w:pPr>
        <w:pStyle w:val="ConcurBodyText"/>
        <w:rPr>
          <w:rFonts w:ascii="Meiryo" w:eastAsia="Meiryo" w:hAnsi="Meiryo"/>
        </w:rPr>
      </w:pPr>
      <w:r w:rsidRPr="00743D3F">
        <w:rPr>
          <w:rFonts w:ascii="Meiryo" w:eastAsia="Meiryo" w:hAnsi="Meiryo" w:hint="eastAsia"/>
        </w:rPr>
        <w:t xml:space="preserve">Fax 機能の削除により、SAP Concur ソリューションのセキュリティ、パフォーマンス、拡張性が向上します。 </w:t>
      </w:r>
    </w:p>
    <w:p w14:paraId="0C95633D" w14:textId="77777777" w:rsidR="00276220" w:rsidRPr="00743D3F" w:rsidRDefault="00276220" w:rsidP="00276220">
      <w:pPr>
        <w:pStyle w:val="ConcurBodyText"/>
        <w:rPr>
          <w:rFonts w:ascii="Meiryo" w:eastAsia="Meiryo" w:hAnsi="Meiryo"/>
        </w:rPr>
      </w:pPr>
      <w:r w:rsidRPr="00743D3F">
        <w:rPr>
          <w:rFonts w:ascii="Meiryo" w:eastAsia="Meiryo" w:hAnsi="Meiryo" w:hint="eastAsia"/>
        </w:rPr>
        <w:lastRenderedPageBreak/>
        <w:t>また、Concur Fax 機能がファイルを添付するのは経費や請求書のヘッダー レベルに限られています。そのため、Fax 機能を使用するお客様の場合、行項目レベルのイメージや添付ファイルのみに適用される最新のイノベーションを利用することができません。</w:t>
      </w:r>
    </w:p>
    <w:p w14:paraId="5A0CC3EB" w14:textId="77777777" w:rsidR="00276220" w:rsidRPr="00743D3F" w:rsidRDefault="00276220" w:rsidP="00276220">
      <w:pPr>
        <w:pStyle w:val="Heading4"/>
        <w:rPr>
          <w:rFonts w:ascii="Meiryo" w:eastAsia="Meiryo" w:hAnsi="Meiryo"/>
          <w:i w:val="0"/>
        </w:rPr>
      </w:pPr>
      <w:r w:rsidRPr="00743D3F">
        <w:rPr>
          <w:rFonts w:ascii="Meiryo" w:eastAsia="Meiryo" w:hAnsi="Meiryo" w:hint="eastAsia"/>
          <w:i w:val="0"/>
        </w:rPr>
        <w:t>ユーザーへの表示</w:t>
      </w:r>
    </w:p>
    <w:p w14:paraId="36C50762" w14:textId="77777777" w:rsidR="00276220" w:rsidRPr="00743D3F" w:rsidRDefault="00276220" w:rsidP="00276220">
      <w:pPr>
        <w:pStyle w:val="ConcurBodyText"/>
        <w:rPr>
          <w:rFonts w:ascii="Meiryo" w:eastAsia="Meiryo" w:hAnsi="Meiryo"/>
        </w:rPr>
      </w:pPr>
      <w:r w:rsidRPr="00743D3F">
        <w:rPr>
          <w:rFonts w:ascii="Meiryo" w:eastAsia="Meiryo" w:hAnsi="Meiryo" w:hint="eastAsia"/>
        </w:rPr>
        <w:t>Concur Expense や Concur Invoice で送信票を印刷するオプションが表示されなくなるほか、経費や請求書に添付するためにイメージを SAP Concur に Fax する機能がなくなります。</w:t>
      </w:r>
    </w:p>
    <w:p w14:paraId="3FB8FB7D" w14:textId="77777777" w:rsidR="00276220" w:rsidRPr="00743D3F" w:rsidRDefault="00276220" w:rsidP="00276220">
      <w:pPr>
        <w:pStyle w:val="Heading4"/>
        <w:rPr>
          <w:rFonts w:ascii="Meiryo" w:eastAsia="Meiryo" w:hAnsi="Meiryo"/>
          <w:i w:val="0"/>
        </w:rPr>
      </w:pPr>
      <w:r w:rsidRPr="00743D3F">
        <w:rPr>
          <w:rFonts w:ascii="Meiryo" w:eastAsia="Meiryo" w:hAnsi="Meiryo" w:hint="eastAsia"/>
          <w:i w:val="0"/>
        </w:rPr>
        <w:t>設定とアクティブ化</w:t>
      </w:r>
    </w:p>
    <w:p w14:paraId="3694CFCA" w14:textId="77777777" w:rsidR="00276220" w:rsidRPr="00743D3F" w:rsidRDefault="00276220" w:rsidP="00276220">
      <w:pPr>
        <w:pStyle w:val="ConcurBodyText"/>
        <w:rPr>
          <w:rFonts w:ascii="Meiryo" w:eastAsia="Meiryo" w:hAnsi="Meiryo"/>
        </w:rPr>
      </w:pPr>
      <w:r w:rsidRPr="00743D3F">
        <w:rPr>
          <w:rFonts w:ascii="Meiryo" w:eastAsia="Meiryo" w:hAnsi="Meiryo" w:hint="eastAsia"/>
        </w:rPr>
        <w:t xml:space="preserve">この変更は自動的に実施されます。設定は必要ありません。 </w:t>
      </w:r>
    </w:p>
    <w:p w14:paraId="05F44902" w14:textId="77777777" w:rsidR="00276220" w:rsidRPr="00743D3F" w:rsidRDefault="00276220" w:rsidP="00276220">
      <w:pPr>
        <w:pStyle w:val="ConcurBodyText"/>
        <w:rPr>
          <w:rFonts w:ascii="Meiryo" w:eastAsia="Meiryo" w:hAnsi="Meiryo"/>
        </w:rPr>
      </w:pPr>
      <w:r w:rsidRPr="00743D3F">
        <w:rPr>
          <w:rFonts w:ascii="Meiryo" w:eastAsia="Meiryo" w:hAnsi="Meiryo" w:hint="eastAsia"/>
        </w:rPr>
        <w:t>この変更に関する追加情報は、今後数か月間にわたって公開される予定です。</w:t>
      </w:r>
    </w:p>
    <w:p w14:paraId="52890831" w14:textId="41298A38" w:rsidR="00345CBB" w:rsidRPr="00743D3F" w:rsidRDefault="00345CBB" w:rsidP="007A76A7">
      <w:pPr>
        <w:pStyle w:val="Heading2"/>
        <w:rPr>
          <w:rFonts w:ascii="Meiryo" w:eastAsia="Meiryo" w:hAnsi="Meiryo"/>
        </w:rPr>
      </w:pPr>
      <w:bookmarkStart w:id="46" w:name="_Toc79737887"/>
      <w:bookmarkStart w:id="47" w:name="_Toc98939427"/>
      <w:bookmarkEnd w:id="39"/>
      <w:r w:rsidRPr="00743D3F">
        <w:rPr>
          <w:rFonts w:ascii="Meiryo" w:eastAsia="Meiryo" w:hAnsi="Meiryo" w:hint="eastAsia"/>
        </w:rPr>
        <w:t>ヘルプ メニュー</w:t>
      </w:r>
      <w:bookmarkEnd w:id="47"/>
    </w:p>
    <w:p w14:paraId="6FA71E38" w14:textId="77777777" w:rsidR="00345CBB" w:rsidRPr="00743D3F" w:rsidRDefault="00345CBB" w:rsidP="00345CBB">
      <w:pPr>
        <w:pStyle w:val="Heading3"/>
        <w:rPr>
          <w:rFonts w:ascii="Meiryo" w:eastAsia="Meiryo" w:hAnsi="Meiryo"/>
        </w:rPr>
      </w:pPr>
      <w:bookmarkStart w:id="48" w:name="_Toc98939428"/>
      <w:r w:rsidRPr="00743D3F">
        <w:rPr>
          <w:rFonts w:ascii="Meiryo" w:eastAsia="Meiryo" w:hAnsi="Meiryo" w:hint="eastAsia"/>
        </w:rPr>
        <w:t>** 変更予定 ** ヘルプ メニュー下のリソースを集約</w:t>
      </w:r>
      <w:bookmarkEnd w:id="48"/>
    </w:p>
    <w:p w14:paraId="793F3F27" w14:textId="77777777" w:rsidR="00345CBB" w:rsidRPr="00743D3F" w:rsidRDefault="00345CBB" w:rsidP="00345CB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45CBB" w:rsidRPr="00743D3F" w14:paraId="4D915900"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A66C244" w14:textId="77777777" w:rsidR="00345CBB" w:rsidRPr="00743D3F" w:rsidRDefault="00345CBB" w:rsidP="00B0019F">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337715D" w14:textId="77777777" w:rsidR="00345CBB" w:rsidRPr="00743D3F" w:rsidRDefault="00345CBB" w:rsidP="00B0019F">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104BB47" w14:textId="77777777" w:rsidR="00345CBB" w:rsidRPr="00743D3F" w:rsidRDefault="00345CBB" w:rsidP="00B0019F">
            <w:pPr>
              <w:pStyle w:val="ConcurTableHeadCentered8pt"/>
              <w:rPr>
                <w:rFonts w:ascii="Meiryo" w:eastAsia="Meiryo" w:hAnsi="Meiryo"/>
              </w:rPr>
            </w:pPr>
            <w:r w:rsidRPr="00743D3F">
              <w:rPr>
                <w:rFonts w:ascii="Meiryo" w:eastAsia="Meiryo" w:hAnsi="Meiryo" w:hint="eastAsia"/>
              </w:rPr>
              <w:t>機能のリリース予定日</w:t>
            </w:r>
          </w:p>
        </w:tc>
      </w:tr>
      <w:tr w:rsidR="00345CBB" w:rsidRPr="00743D3F" w14:paraId="4366C26E"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103668" w14:textId="77777777" w:rsidR="00345CBB" w:rsidRPr="00743D3F" w:rsidRDefault="00345CBB" w:rsidP="00B0019F">
            <w:pPr>
              <w:pStyle w:val="ConcurTableText8ptCenter"/>
              <w:keepNext/>
              <w:rPr>
                <w:rFonts w:ascii="Meiryo" w:eastAsia="Meiryo" w:hAnsi="Meiryo"/>
              </w:rPr>
            </w:pPr>
            <w:r w:rsidRPr="00743D3F">
              <w:rPr>
                <w:rFonts w:ascii="Meiryo" w:eastAsia="Meiryo" w:hAnsi="Meiryo"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50412B6" w14:textId="77777777" w:rsidR="00345CBB" w:rsidRPr="00743D3F" w:rsidRDefault="00345CBB" w:rsidP="00B0019F">
            <w:pPr>
              <w:pStyle w:val="ConcurTableText8ptCenter"/>
              <w:keepNext/>
              <w:rPr>
                <w:rFonts w:ascii="Meiryo" w:eastAsia="Meiryo" w:hAnsi="Meiryo"/>
              </w:rPr>
            </w:pPr>
            <w:r w:rsidRPr="00743D3F">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84ED5A4" w14:textId="77777777" w:rsidR="00345CBB" w:rsidRPr="00743D3F" w:rsidRDefault="00345CBB" w:rsidP="00B0019F">
            <w:pPr>
              <w:pStyle w:val="ConcurTableText8ptCenter"/>
              <w:keepNext/>
              <w:rPr>
                <w:rFonts w:ascii="Meiryo" w:eastAsia="Meiryo" w:hAnsi="Meiryo"/>
              </w:rPr>
            </w:pPr>
            <w:r w:rsidRPr="00743D3F">
              <w:rPr>
                <w:rFonts w:ascii="Meiryo" w:eastAsia="Meiryo" w:hAnsi="Meiryo" w:hint="eastAsia"/>
              </w:rPr>
              <w:t>2022 年 5 月</w:t>
            </w:r>
          </w:p>
        </w:tc>
      </w:tr>
      <w:tr w:rsidR="00345CBB" w:rsidRPr="00743D3F" w14:paraId="54C46F61"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83DC53C" w14:textId="77777777" w:rsidR="00345CBB" w:rsidRPr="00743D3F" w:rsidRDefault="00345CBB" w:rsidP="00B0019F">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0EF1BB40" w14:textId="77777777" w:rsidR="00345CBB" w:rsidRPr="00743D3F" w:rsidRDefault="00345CBB" w:rsidP="00345CBB">
      <w:pPr>
        <w:pStyle w:val="ConcurBodyText"/>
        <w:rPr>
          <w:rFonts w:ascii="Meiryo" w:eastAsia="Meiryo" w:hAnsi="Meiryo"/>
          <w:b/>
          <w:bCs/>
        </w:rPr>
      </w:pPr>
      <w:r w:rsidRPr="00743D3F">
        <w:rPr>
          <w:rFonts w:ascii="Meiryo" w:eastAsia="Meiryo" w:hAnsi="Meiryo" w:hint="eastAsia"/>
          <w:b/>
        </w:rPr>
        <w:t>対象製品:</w:t>
      </w:r>
    </w:p>
    <w:p w14:paraId="6AA94603" w14:textId="77777777" w:rsidR="00345CBB" w:rsidRPr="00743D3F" w:rsidRDefault="00345CBB" w:rsidP="00345CBB">
      <w:pPr>
        <w:pStyle w:val="ApplicableProducts"/>
        <w:rPr>
          <w:rFonts w:ascii="Meiryo" w:eastAsia="Meiryo" w:hAnsi="Meiryo"/>
        </w:rPr>
      </w:pPr>
      <w:bookmarkStart w:id="49" w:name="_Toc98939429"/>
      <w:r w:rsidRPr="00743D3F">
        <w:rPr>
          <w:rFonts w:ascii="Meiryo" w:eastAsia="Meiryo" w:hAnsi="Meiryo" w:hint="eastAsia"/>
        </w:rPr>
        <w:t>すべての製品 | すべての Edition</w:t>
      </w:r>
      <w:bookmarkEnd w:id="49"/>
    </w:p>
    <w:p w14:paraId="7AEFD108" w14:textId="77777777" w:rsidR="00345CBB" w:rsidRPr="00743D3F" w:rsidRDefault="00345CBB" w:rsidP="00345CBB">
      <w:pPr>
        <w:pStyle w:val="Heading4"/>
        <w:rPr>
          <w:rFonts w:ascii="Meiryo" w:eastAsia="Meiryo" w:hAnsi="Meiryo"/>
          <w:i w:val="0"/>
        </w:rPr>
      </w:pPr>
      <w:r w:rsidRPr="00743D3F">
        <w:rPr>
          <w:rFonts w:ascii="Meiryo" w:eastAsia="Meiryo" w:hAnsi="Meiryo" w:hint="eastAsia"/>
          <w:i w:val="0"/>
        </w:rPr>
        <w:t>概要</w:t>
      </w:r>
    </w:p>
    <w:p w14:paraId="5D3307FB" w14:textId="77777777" w:rsidR="00345CBB" w:rsidRPr="00743D3F" w:rsidRDefault="00345CBB" w:rsidP="00345CBB">
      <w:pPr>
        <w:pStyle w:val="ConcurBodyText"/>
        <w:rPr>
          <w:rFonts w:ascii="Meiryo" w:eastAsia="Meiryo" w:hAnsi="Meiryo"/>
        </w:rPr>
      </w:pPr>
      <w:r w:rsidRPr="00743D3F">
        <w:rPr>
          <w:rFonts w:ascii="Meiryo" w:eastAsia="Meiryo" w:hAnsi="Meiryo" w:hint="eastAsia"/>
        </w:rPr>
        <w:t xml:space="preserve">SAP では、5 月に SAP Concur ソリューションの </w:t>
      </w:r>
      <w:r w:rsidRPr="00743D3F">
        <w:rPr>
          <w:rFonts w:ascii="Meiryo" w:eastAsia="Meiryo" w:hAnsi="Meiryo" w:hint="eastAsia"/>
          <w:b/>
        </w:rPr>
        <w:t>[ヘルプ]</w:t>
      </w:r>
      <w:r w:rsidRPr="00743D3F">
        <w:rPr>
          <w:rFonts w:ascii="Meiryo" w:eastAsia="Meiryo" w:hAnsi="Meiryo" w:hint="eastAsia"/>
        </w:rPr>
        <w:t xml:space="preserve"> メニューを更新し、ヘルプ リソースへのアクセスを単一の場所に集約する予定です。 </w:t>
      </w:r>
    </w:p>
    <w:p w14:paraId="09C60D91" w14:textId="77777777" w:rsidR="00345CBB" w:rsidRPr="00743D3F" w:rsidRDefault="00345CBB" w:rsidP="00345CBB">
      <w:pPr>
        <w:pStyle w:val="Heading5"/>
        <w:rPr>
          <w:rFonts w:ascii="Meiryo" w:eastAsia="Meiryo" w:hAnsi="Meiryo"/>
        </w:rPr>
      </w:pPr>
      <w:r w:rsidRPr="00743D3F">
        <w:rPr>
          <w:rFonts w:ascii="Meiryo" w:eastAsia="Meiryo" w:hAnsi="Meiryo" w:hint="eastAsia"/>
        </w:rPr>
        <w:lastRenderedPageBreak/>
        <w:t>業務目的とユーザーへの利点</w:t>
      </w:r>
    </w:p>
    <w:p w14:paraId="0E031DF0" w14:textId="77777777" w:rsidR="00345CBB" w:rsidRPr="00743D3F" w:rsidRDefault="00345CBB" w:rsidP="00345CBB">
      <w:pPr>
        <w:pStyle w:val="ConcurBodyText"/>
        <w:rPr>
          <w:rFonts w:ascii="Meiryo" w:eastAsia="Meiryo" w:hAnsi="Meiryo"/>
        </w:rPr>
      </w:pPr>
      <w:r w:rsidRPr="00743D3F">
        <w:rPr>
          <w:rFonts w:ascii="Meiryo" w:eastAsia="Meiryo" w:hAnsi="Meiryo" w:hint="eastAsia"/>
        </w:rPr>
        <w:t>この変更では、ヘルプ リソースへのアクセスを一箇所で提供することで使いやすさが向上し、SAP Concur のユーザー インターフェースが簡素化されます。</w:t>
      </w:r>
    </w:p>
    <w:p w14:paraId="28A044C0" w14:textId="77777777" w:rsidR="00345CBB" w:rsidRPr="00743D3F" w:rsidRDefault="00345CBB" w:rsidP="00345CBB">
      <w:pPr>
        <w:pStyle w:val="Heading4"/>
        <w:rPr>
          <w:rFonts w:ascii="Meiryo" w:eastAsia="Meiryo" w:hAnsi="Meiryo"/>
          <w:i w:val="0"/>
        </w:rPr>
      </w:pPr>
      <w:r w:rsidRPr="00743D3F">
        <w:rPr>
          <w:rFonts w:ascii="Meiryo" w:eastAsia="Meiryo" w:hAnsi="Meiryo" w:hint="eastAsia"/>
          <w:i w:val="0"/>
        </w:rPr>
        <w:t>ユーザーへの表示</w:t>
      </w:r>
    </w:p>
    <w:p w14:paraId="277A34F2" w14:textId="77777777" w:rsidR="00345CBB" w:rsidRPr="00743D3F" w:rsidRDefault="00345CBB" w:rsidP="00345CBB">
      <w:pPr>
        <w:pStyle w:val="ConcurBodyText"/>
        <w:rPr>
          <w:rFonts w:ascii="Meiryo" w:eastAsia="Meiryo" w:hAnsi="Meiryo"/>
        </w:rPr>
      </w:pPr>
      <w:r w:rsidRPr="00743D3F">
        <w:rPr>
          <w:rFonts w:ascii="Meiryo" w:eastAsia="Meiryo" w:hAnsi="Meiryo" w:hint="eastAsia"/>
          <w:b/>
        </w:rPr>
        <w:t>[ヘルプ]</w:t>
      </w:r>
      <w:r w:rsidRPr="00743D3F">
        <w:rPr>
          <w:rFonts w:ascii="Meiryo" w:eastAsia="Meiryo" w:hAnsi="Meiryo" w:hint="eastAsia"/>
        </w:rPr>
        <w:t xml:space="preserve"> メニューに新しいオプションが表示されるようになります。たとえば、[エンド ユーザー向けのユーザー支援] が有効化されている場合は、</w:t>
      </w:r>
      <w:r w:rsidRPr="00743D3F">
        <w:rPr>
          <w:rFonts w:ascii="Meiryo" w:eastAsia="Meiryo" w:hAnsi="Meiryo" w:hint="eastAsia"/>
          <w:b/>
        </w:rPr>
        <w:t>[ヘルプ]</w:t>
      </w:r>
      <w:r w:rsidRPr="00743D3F">
        <w:rPr>
          <w:rFonts w:ascii="Meiryo" w:eastAsia="Meiryo" w:hAnsi="Meiryo" w:hint="eastAsia"/>
        </w:rPr>
        <w:t xml:space="preserve"> メニューに [エンド ユーザー向けのユーザー支援] コンテンツにアクセスするリンクが表示されます。</w:t>
      </w:r>
    </w:p>
    <w:p w14:paraId="164DEE6D" w14:textId="77777777" w:rsidR="00345CBB" w:rsidRPr="00743D3F" w:rsidRDefault="00345CBB" w:rsidP="00345CBB">
      <w:pPr>
        <w:pStyle w:val="Heading4"/>
        <w:rPr>
          <w:rFonts w:ascii="Meiryo" w:eastAsia="Meiryo" w:hAnsi="Meiryo"/>
          <w:i w:val="0"/>
        </w:rPr>
      </w:pPr>
      <w:r w:rsidRPr="00743D3F">
        <w:rPr>
          <w:rFonts w:ascii="Meiryo" w:eastAsia="Meiryo" w:hAnsi="Meiryo" w:hint="eastAsia"/>
          <w:i w:val="0"/>
        </w:rPr>
        <w:t>設定とアクティブ化</w:t>
      </w:r>
    </w:p>
    <w:p w14:paraId="71A858E9" w14:textId="46C07C27" w:rsidR="00345CBB" w:rsidRPr="00743D3F" w:rsidRDefault="00345CBB" w:rsidP="00345CBB">
      <w:pPr>
        <w:pStyle w:val="ConcurBodyText"/>
        <w:rPr>
          <w:rFonts w:ascii="Meiryo" w:eastAsia="Meiryo" w:hAnsi="Meiryo"/>
        </w:rPr>
      </w:pPr>
      <w:r w:rsidRPr="00743D3F">
        <w:rPr>
          <w:rFonts w:ascii="Meiryo" w:eastAsia="Meiryo" w:hAnsi="Meiryo" w:hint="eastAsia"/>
        </w:rPr>
        <w:t>この変更は自動的に行われます。</w:t>
      </w:r>
    </w:p>
    <w:p w14:paraId="1519D0D9" w14:textId="5E703E76" w:rsidR="006177B8" w:rsidRPr="00743D3F" w:rsidRDefault="006177B8" w:rsidP="00B75113">
      <w:pPr>
        <w:pStyle w:val="Heading2"/>
        <w:rPr>
          <w:rFonts w:ascii="Meiryo" w:eastAsia="Meiryo" w:hAnsi="Meiryo"/>
        </w:rPr>
      </w:pPr>
      <w:bookmarkStart w:id="50" w:name="_Toc98939430"/>
      <w:r w:rsidRPr="00743D3F">
        <w:rPr>
          <w:rFonts w:ascii="Meiryo" w:eastAsia="Meiryo" w:hAnsi="Meiryo" w:hint="eastAsia"/>
        </w:rPr>
        <w:t>プロファイル設定</w:t>
      </w:r>
      <w:bookmarkEnd w:id="50"/>
    </w:p>
    <w:p w14:paraId="3346BD0E" w14:textId="77777777" w:rsidR="001B7A4B" w:rsidRPr="00743D3F" w:rsidRDefault="001B7A4B" w:rsidP="00B75113">
      <w:pPr>
        <w:pStyle w:val="Heading3"/>
        <w:rPr>
          <w:rFonts w:ascii="Meiryo" w:eastAsia="Meiryo" w:hAnsi="Meiryo"/>
        </w:rPr>
      </w:pPr>
      <w:bookmarkStart w:id="51" w:name="_Toc98939431"/>
      <w:r w:rsidRPr="00743D3F">
        <w:rPr>
          <w:rFonts w:ascii="Meiryo" w:eastAsia="Meiryo" w:hAnsi="Meiryo" w:hint="eastAsia"/>
        </w:rPr>
        <w:t>** 変更予定 ** 自分のプロファイル、ホーム ページ、およびプロファイル メニューの変更</w:t>
      </w:r>
      <w:bookmarkEnd w:id="51"/>
    </w:p>
    <w:p w14:paraId="3BCF82AD" w14:textId="77777777" w:rsidR="001B7A4B" w:rsidRPr="00743D3F" w:rsidRDefault="001B7A4B" w:rsidP="00B75113">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743D3F" w14:paraId="6EF372D5"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2D4F05B" w14:textId="77777777" w:rsidR="001B7A4B" w:rsidRPr="00743D3F" w:rsidRDefault="001B7A4B" w:rsidP="00B75113">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E158DCD" w14:textId="77777777" w:rsidR="001B7A4B" w:rsidRPr="00743D3F" w:rsidRDefault="001B7A4B" w:rsidP="00B75113">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BEDDAE5" w14:textId="77777777" w:rsidR="001B7A4B" w:rsidRPr="00743D3F" w:rsidRDefault="001B7A4B" w:rsidP="00B75113">
            <w:pPr>
              <w:pStyle w:val="ConcurTableHeadCentered8pt"/>
              <w:rPr>
                <w:rFonts w:ascii="Meiryo" w:eastAsia="Meiryo" w:hAnsi="Meiryo"/>
              </w:rPr>
            </w:pPr>
            <w:r w:rsidRPr="00743D3F">
              <w:rPr>
                <w:rFonts w:ascii="Meiryo" w:eastAsia="Meiryo" w:hAnsi="Meiryo" w:hint="eastAsia"/>
              </w:rPr>
              <w:t>機能のリリース予定日</w:t>
            </w:r>
          </w:p>
        </w:tc>
      </w:tr>
      <w:tr w:rsidR="001B7A4B" w:rsidRPr="00743D3F" w14:paraId="022554E8"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C894819" w14:textId="77777777" w:rsidR="001B7A4B" w:rsidRPr="00743D3F" w:rsidRDefault="001B7A4B" w:rsidP="00B75113">
            <w:pPr>
              <w:pStyle w:val="ConcurTableText8ptCenter"/>
              <w:keepNext/>
              <w:rPr>
                <w:rFonts w:ascii="Meiryo" w:eastAsia="Meiryo" w:hAnsi="Meiryo"/>
              </w:rPr>
            </w:pPr>
            <w:r w:rsidRPr="00743D3F">
              <w:rPr>
                <w:rFonts w:ascii="Meiryo" w:eastAsia="Meiryo" w:hAnsi="Meiryo"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99F9E28" w14:textId="77777777" w:rsidR="001B7A4B" w:rsidRPr="00743D3F" w:rsidRDefault="001B7A4B" w:rsidP="00B75113">
            <w:pPr>
              <w:pStyle w:val="ConcurTableText8ptCenter"/>
              <w:keepNext/>
              <w:rPr>
                <w:rFonts w:ascii="Meiryo" w:eastAsia="Meiryo" w:hAnsi="Meiryo"/>
              </w:rPr>
            </w:pPr>
            <w:r w:rsidRPr="00743D3F">
              <w:rPr>
                <w:rFonts w:ascii="Meiryo" w:eastAsia="Meiryo" w:hAnsi="Meiryo" w:hint="eastAsia"/>
              </w:rPr>
              <w:t>2022 年 2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B832B6A" w14:textId="77777777" w:rsidR="001B7A4B" w:rsidRPr="00743D3F" w:rsidRDefault="001B7A4B" w:rsidP="00B75113">
            <w:pPr>
              <w:pStyle w:val="ConcurTableText8ptCenter"/>
              <w:keepNext/>
              <w:rPr>
                <w:rFonts w:ascii="Meiryo" w:eastAsia="Meiryo" w:hAnsi="Meiryo"/>
              </w:rPr>
            </w:pPr>
            <w:r w:rsidRPr="00743D3F">
              <w:rPr>
                <w:rFonts w:ascii="Meiryo" w:eastAsia="Meiryo" w:hAnsi="Meiryo" w:hint="eastAsia"/>
              </w:rPr>
              <w:t>2022 年から継続中</w:t>
            </w:r>
          </w:p>
        </w:tc>
      </w:tr>
      <w:tr w:rsidR="001B7A4B" w:rsidRPr="00743D3F" w14:paraId="72596828"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D370220" w14:textId="77777777" w:rsidR="001B7A4B" w:rsidRPr="00743D3F" w:rsidRDefault="001B7A4B" w:rsidP="00B75113">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6AFDB1E7" w14:textId="77777777" w:rsidR="001B7A4B" w:rsidRPr="00743D3F" w:rsidRDefault="001B7A4B" w:rsidP="00B75113">
      <w:pPr>
        <w:pStyle w:val="ConcurBodyText"/>
        <w:keepNext/>
        <w:rPr>
          <w:rFonts w:ascii="Meiryo" w:eastAsia="Meiryo" w:hAnsi="Meiryo"/>
          <w:b/>
          <w:bCs/>
        </w:rPr>
      </w:pPr>
      <w:r w:rsidRPr="00743D3F">
        <w:rPr>
          <w:rFonts w:ascii="Meiryo" w:eastAsia="Meiryo" w:hAnsi="Meiryo" w:hint="eastAsia"/>
          <w:b/>
        </w:rPr>
        <w:t>対象製品:</w:t>
      </w:r>
    </w:p>
    <w:p w14:paraId="219ED000" w14:textId="77777777" w:rsidR="001B7A4B" w:rsidRPr="00743D3F" w:rsidRDefault="001B7A4B" w:rsidP="001B7A4B">
      <w:pPr>
        <w:pStyle w:val="ApplicableProducts"/>
        <w:rPr>
          <w:rFonts w:ascii="Meiryo" w:eastAsia="Meiryo" w:hAnsi="Meiryo"/>
        </w:rPr>
      </w:pPr>
      <w:bookmarkStart w:id="52" w:name="_Toc98939432"/>
      <w:r w:rsidRPr="00743D3F">
        <w:rPr>
          <w:rFonts w:ascii="Meiryo" w:eastAsia="Meiryo" w:hAnsi="Meiryo" w:hint="eastAsia"/>
        </w:rPr>
        <w:t>Travel、Expense、Invoice、Request、Mobile | Professional &amp; Standard</w:t>
      </w:r>
      <w:bookmarkEnd w:id="52"/>
    </w:p>
    <w:p w14:paraId="649E44D3"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概要</w:t>
      </w:r>
    </w:p>
    <w:p w14:paraId="26C32EAB"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 xml:space="preserve">SAP Concur は UI の複数のページに変更を実装する予定です。この変更は 2022 年第 2 四半期から徐々に実装されます。 </w:t>
      </w:r>
    </w:p>
    <w:p w14:paraId="28E20BB2"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lastRenderedPageBreak/>
        <w:t>これらの変更は、SAP Concur ソリューションで出張を手配し、情報を入力する際に、ジェンダーがノンバイナリーのユーザーが矛盾のない情報を入力できるようにすることで、「</w:t>
      </w:r>
      <w:hyperlink r:id="rId63" w:history="1">
        <w:r w:rsidRPr="00743D3F">
          <w:rPr>
            <w:rStyle w:val="Hyperlink"/>
            <w:rFonts w:ascii="Meiryo" w:eastAsia="Meiryo" w:hAnsi="Meiryo" w:hint="eastAsia"/>
          </w:rPr>
          <w:t>ジェンダーの多様性を支援する SAP の取り組み</w:t>
        </w:r>
      </w:hyperlink>
      <w:r w:rsidRPr="00743D3F">
        <w:rPr>
          <w:rFonts w:ascii="Meiryo" w:eastAsia="Meiryo" w:hAnsi="Meiryo" w:hint="eastAsia"/>
        </w:rPr>
        <w:t>」を反映します。この変更には以下の内容が含まれます。</w:t>
      </w:r>
    </w:p>
    <w:p w14:paraId="02E780A3" w14:textId="77777777" w:rsidR="001B7A4B" w:rsidRPr="00743D3F" w:rsidRDefault="001B7A4B" w:rsidP="001B7A4B">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SAP Concur ホーム ページの挨拶のテキストが削除されます。</w:t>
      </w:r>
    </w:p>
    <w:p w14:paraId="063E9FF2" w14:textId="77777777" w:rsidR="001B7A4B" w:rsidRPr="00743D3F" w:rsidRDefault="001B7A4B" w:rsidP="001B7A4B">
      <w:pPr>
        <w:pStyle w:val="ConcurBullet"/>
        <w:numPr>
          <w:ilvl w:val="0"/>
          <w:numId w:val="31"/>
        </w:numPr>
        <w:tabs>
          <w:tab w:val="clear" w:pos="1080"/>
        </w:tabs>
        <w:ind w:left="720"/>
        <w:rPr>
          <w:rFonts w:ascii="Meiryo" w:eastAsia="Meiryo" w:hAnsi="Meiryo"/>
        </w:rPr>
      </w:pPr>
      <w:r w:rsidRPr="00743D3F">
        <w:rPr>
          <w:rFonts w:ascii="Meiryo" w:eastAsia="Meiryo" w:hAnsi="Meiryo" w:hint="eastAsia"/>
          <w:b/>
        </w:rPr>
        <w:t>[自分のプロファイル – 個人情報]</w:t>
      </w:r>
      <w:r w:rsidRPr="00743D3F">
        <w:rPr>
          <w:rFonts w:ascii="Meiryo" w:eastAsia="Meiryo" w:hAnsi="Meiryo" w:hint="eastAsia"/>
        </w:rPr>
        <w:t xml:space="preserve"> ページの </w:t>
      </w:r>
      <w:r w:rsidRPr="00743D3F">
        <w:rPr>
          <w:rFonts w:ascii="Meiryo" w:eastAsia="Meiryo" w:hAnsi="Meiryo" w:hint="eastAsia"/>
          <w:b/>
        </w:rPr>
        <w:t>[ニックネーム]</w:t>
      </w:r>
      <w:r w:rsidRPr="00743D3F">
        <w:rPr>
          <w:rFonts w:ascii="Meiryo" w:eastAsia="Meiryo" w:hAnsi="Meiryo" w:hint="eastAsia"/>
        </w:rPr>
        <w:t xml:space="preserve"> フィールドは、</w:t>
      </w:r>
      <w:r w:rsidRPr="00743D3F">
        <w:rPr>
          <w:rFonts w:ascii="Meiryo" w:eastAsia="Meiryo" w:hAnsi="Meiryo" w:hint="eastAsia"/>
          <w:b/>
        </w:rPr>
        <w:t>[ニックネーム]</w:t>
      </w:r>
      <w:r w:rsidRPr="00743D3F">
        <w:rPr>
          <w:rFonts w:ascii="Meiryo" w:eastAsia="Meiryo" w:hAnsi="Meiryo" w:hint="eastAsia"/>
        </w:rPr>
        <w:t xml:space="preserve"> から </w:t>
      </w:r>
      <w:r w:rsidRPr="00743D3F">
        <w:rPr>
          <w:rFonts w:ascii="Meiryo" w:eastAsia="Meiryo" w:hAnsi="Meiryo" w:hint="eastAsia"/>
          <w:b/>
        </w:rPr>
        <w:t>[表示する名前]</w:t>
      </w:r>
      <w:r w:rsidRPr="00743D3F">
        <w:rPr>
          <w:rFonts w:ascii="Meiryo" w:eastAsia="Meiryo" w:hAnsi="Meiryo" w:hint="eastAsia"/>
        </w:rPr>
        <w:t xml:space="preserve"> に変更されます。</w:t>
      </w:r>
    </w:p>
    <w:p w14:paraId="2B8AB945" w14:textId="77777777" w:rsidR="001B7A4B" w:rsidRPr="00743D3F" w:rsidRDefault="001B7A4B" w:rsidP="001B7A4B">
      <w:pPr>
        <w:pStyle w:val="ConcurBullet"/>
        <w:numPr>
          <w:ilvl w:val="0"/>
          <w:numId w:val="31"/>
        </w:numPr>
        <w:tabs>
          <w:tab w:val="clear" w:pos="1080"/>
        </w:tabs>
        <w:ind w:left="720"/>
        <w:rPr>
          <w:rFonts w:ascii="Meiryo" w:eastAsia="Meiryo" w:hAnsi="Meiryo"/>
        </w:rPr>
      </w:pPr>
      <w:r w:rsidRPr="00743D3F">
        <w:rPr>
          <w:rFonts w:ascii="Meiryo" w:eastAsia="Meiryo" w:hAnsi="Meiryo" w:hint="eastAsia"/>
          <w:b/>
        </w:rPr>
        <w:t>[自分のプロファイル – 個人情報]</w:t>
      </w:r>
      <w:r w:rsidRPr="00743D3F">
        <w:rPr>
          <w:rFonts w:ascii="Meiryo" w:eastAsia="Meiryo" w:hAnsi="Meiryo" w:hint="eastAsia"/>
        </w:rPr>
        <w:t xml:space="preserve"> ページの </w:t>
      </w:r>
      <w:r w:rsidRPr="00743D3F">
        <w:rPr>
          <w:rFonts w:ascii="Meiryo" w:eastAsia="Meiryo" w:hAnsi="Meiryo" w:hint="eastAsia"/>
          <w:b/>
        </w:rPr>
        <w:t>[敬称]</w:t>
      </w:r>
      <w:r w:rsidRPr="00743D3F">
        <w:rPr>
          <w:rFonts w:ascii="Meiryo" w:eastAsia="Meiryo" w:hAnsi="Meiryo" w:hint="eastAsia"/>
        </w:rPr>
        <w:t xml:space="preserve"> リストに新しいオプションの [Mx] が追加されます。</w:t>
      </w:r>
    </w:p>
    <w:p w14:paraId="03F258F0" w14:textId="77777777" w:rsidR="001B7A4B" w:rsidRPr="00743D3F" w:rsidRDefault="001B7A4B" w:rsidP="0055659F">
      <w:pPr>
        <w:pStyle w:val="ConcurBodyText"/>
        <w:numPr>
          <w:ilvl w:val="0"/>
          <w:numId w:val="44"/>
        </w:numPr>
        <w:rPr>
          <w:rFonts w:ascii="Meiryo" w:eastAsia="Meiryo" w:hAnsi="Meiryo"/>
        </w:rPr>
      </w:pPr>
      <w:r w:rsidRPr="00743D3F">
        <w:rPr>
          <w:rFonts w:ascii="Meiryo" w:eastAsia="Meiryo" w:hAnsi="Meiryo" w:hint="eastAsia"/>
        </w:rPr>
        <w:t xml:space="preserve">ユーザーが </w:t>
      </w:r>
      <w:r w:rsidRPr="00743D3F">
        <w:rPr>
          <w:rFonts w:ascii="Meiryo" w:eastAsia="Meiryo" w:hAnsi="Meiryo" w:hint="eastAsia"/>
          <w:b/>
        </w:rPr>
        <w:t>[プロファイル設定]</w:t>
      </w:r>
      <w:r w:rsidRPr="00743D3F">
        <w:rPr>
          <w:rFonts w:ascii="Meiryo" w:eastAsia="Meiryo" w:hAnsi="Meiryo" w:hint="eastAsia"/>
        </w:rPr>
        <w:t xml:space="preserve"> で </w:t>
      </w:r>
      <w:r w:rsidRPr="00743D3F">
        <w:rPr>
          <w:rFonts w:ascii="Meiryo" w:eastAsia="Meiryo" w:hAnsi="Meiryo" w:hint="eastAsia"/>
          <w:b/>
        </w:rPr>
        <w:t>[自分のプロファイル – 個人情報]</w:t>
      </w:r>
      <w:r w:rsidRPr="00743D3F">
        <w:rPr>
          <w:rFonts w:ascii="Meiryo" w:eastAsia="Meiryo" w:hAnsi="Meiryo" w:hint="eastAsia"/>
        </w:rPr>
        <w:t xml:space="preserve"> ページに希望する名前を追加すると、その名前と姓が SAP Concur の </w:t>
      </w:r>
      <w:r w:rsidRPr="00743D3F">
        <w:rPr>
          <w:rFonts w:ascii="Meiryo" w:eastAsia="Meiryo" w:hAnsi="Meiryo" w:hint="eastAsia"/>
          <w:b/>
        </w:rPr>
        <w:t>[プロファイル]</w:t>
      </w:r>
      <w:r w:rsidRPr="00743D3F">
        <w:rPr>
          <w:rFonts w:ascii="Meiryo" w:eastAsia="Meiryo" w:hAnsi="Meiryo" w:hint="eastAsia"/>
        </w:rPr>
        <w:t xml:space="preserve"> メニューおよび Mobile アプリのメニューに表示されます。</w:t>
      </w:r>
    </w:p>
    <w:p w14:paraId="034AA15B" w14:textId="77777777" w:rsidR="001B7A4B" w:rsidRPr="00743D3F" w:rsidRDefault="001B7A4B" w:rsidP="0055659F">
      <w:pPr>
        <w:pStyle w:val="ConcurBodyText"/>
        <w:numPr>
          <w:ilvl w:val="0"/>
          <w:numId w:val="44"/>
        </w:numPr>
        <w:rPr>
          <w:rFonts w:ascii="Meiryo" w:eastAsia="Meiryo" w:hAnsi="Meiryo"/>
        </w:rPr>
      </w:pPr>
      <w:r w:rsidRPr="00743D3F">
        <w:rPr>
          <w:rFonts w:ascii="Meiryo" w:eastAsia="Meiryo" w:hAnsi="Meiryo" w:hint="eastAsia"/>
        </w:rPr>
        <w:t xml:space="preserve">ユーザーが </w:t>
      </w:r>
      <w:r w:rsidRPr="00743D3F">
        <w:rPr>
          <w:rFonts w:ascii="Meiryo" w:eastAsia="Meiryo" w:hAnsi="Meiryo" w:hint="eastAsia"/>
          <w:b/>
        </w:rPr>
        <w:t>[出張の優先設定]</w:t>
      </w:r>
      <w:r w:rsidRPr="00743D3F">
        <w:rPr>
          <w:rFonts w:ascii="Meiryo" w:eastAsia="Meiryo" w:hAnsi="Meiryo" w:hint="eastAsia"/>
        </w:rPr>
        <w:t xml:space="preserve"> の </w:t>
      </w:r>
      <w:r w:rsidRPr="00743D3F">
        <w:rPr>
          <w:rFonts w:ascii="Meiryo" w:eastAsia="Meiryo" w:hAnsi="Meiryo" w:hint="eastAsia"/>
          <w:b/>
        </w:rPr>
        <w:t>[TSA Secure フライト]</w:t>
      </w:r>
      <w:r w:rsidRPr="00743D3F">
        <w:rPr>
          <w:rFonts w:ascii="Meiryo" w:eastAsia="Meiryo" w:hAnsi="Meiryo" w:hint="eastAsia"/>
        </w:rPr>
        <w:t xml:space="preserve"> セクションでノンバイナリー ジェンダーを選択できるように、新しいオプションが追加されます。</w:t>
      </w:r>
    </w:p>
    <w:p w14:paraId="611CD7B1" w14:textId="77777777" w:rsidR="001B7A4B" w:rsidRPr="00743D3F" w:rsidRDefault="001B7A4B" w:rsidP="0055659F">
      <w:pPr>
        <w:pStyle w:val="ConcurBullet"/>
        <w:numPr>
          <w:ilvl w:val="0"/>
          <w:numId w:val="44"/>
        </w:numPr>
        <w:rPr>
          <w:rFonts w:ascii="Meiryo" w:eastAsia="Meiryo" w:hAnsi="Meiryo"/>
        </w:rPr>
      </w:pPr>
      <w:r w:rsidRPr="00743D3F">
        <w:rPr>
          <w:rFonts w:ascii="Meiryo" w:eastAsia="Meiryo" w:hAnsi="Meiryo" w:hint="eastAsia"/>
          <w:b/>
        </w:rPr>
        <w:t>従業員の出張分離インポート 350</w:t>
      </w:r>
      <w:r w:rsidRPr="00743D3F">
        <w:rPr>
          <w:rFonts w:ascii="Meiryo" w:eastAsia="Meiryo" w:hAnsi="Meiryo" w:hint="eastAsia"/>
        </w:rPr>
        <w:t xml:space="preserve"> ファイルの </w:t>
      </w:r>
      <w:r w:rsidRPr="00743D3F">
        <w:rPr>
          <w:rFonts w:ascii="Meiryo" w:eastAsia="Meiryo" w:hAnsi="Meiryo" w:hint="eastAsia"/>
          <w:b/>
        </w:rPr>
        <w:t>[ニックネーム]</w:t>
      </w:r>
      <w:r w:rsidRPr="00743D3F">
        <w:rPr>
          <w:rFonts w:ascii="Meiryo" w:eastAsia="Meiryo" w:hAnsi="Meiryo" w:hint="eastAsia"/>
        </w:rPr>
        <w:t xml:space="preserve"> フィールドは、</w:t>
      </w:r>
      <w:r w:rsidRPr="00743D3F">
        <w:rPr>
          <w:rFonts w:ascii="Meiryo" w:eastAsia="Meiryo" w:hAnsi="Meiryo" w:hint="eastAsia"/>
          <w:b/>
        </w:rPr>
        <w:t>[ニックネーム]</w:t>
      </w:r>
      <w:r w:rsidRPr="00743D3F">
        <w:rPr>
          <w:rFonts w:ascii="Meiryo" w:eastAsia="Meiryo" w:hAnsi="Meiryo" w:hint="eastAsia"/>
        </w:rPr>
        <w:t xml:space="preserve"> から </w:t>
      </w:r>
      <w:r w:rsidRPr="00743D3F">
        <w:rPr>
          <w:rFonts w:ascii="Meiryo" w:eastAsia="Meiryo" w:hAnsi="Meiryo" w:hint="eastAsia"/>
          <w:b/>
        </w:rPr>
        <w:t>[表示する名前]</w:t>
      </w:r>
      <w:r w:rsidRPr="00743D3F">
        <w:rPr>
          <w:rFonts w:ascii="Meiryo" w:eastAsia="Meiryo" w:hAnsi="Meiryo" w:hint="eastAsia"/>
        </w:rPr>
        <w:t xml:space="preserve"> に変更されます。</w:t>
      </w:r>
    </w:p>
    <w:p w14:paraId="2A8B8945" w14:textId="77777777" w:rsidR="001B7A4B" w:rsidRPr="00743D3F" w:rsidRDefault="001B7A4B" w:rsidP="0055659F">
      <w:pPr>
        <w:pStyle w:val="ConcurBullet"/>
        <w:numPr>
          <w:ilvl w:val="0"/>
          <w:numId w:val="44"/>
        </w:numPr>
        <w:rPr>
          <w:rFonts w:ascii="Meiryo" w:eastAsia="Meiryo" w:hAnsi="Meiryo"/>
        </w:rPr>
      </w:pPr>
      <w:r w:rsidRPr="00743D3F">
        <w:rPr>
          <w:rFonts w:ascii="Meiryo" w:eastAsia="Meiryo" w:hAnsi="Meiryo" w:hint="eastAsia"/>
          <w:b/>
        </w:rPr>
        <w:t>従業員インポート</w:t>
      </w:r>
      <w:r w:rsidRPr="00743D3F">
        <w:rPr>
          <w:rFonts w:ascii="Meiryo" w:eastAsia="Meiryo" w:hAnsi="Meiryo" w:hint="eastAsia"/>
        </w:rPr>
        <w:t xml:space="preserve"> ファイルの </w:t>
      </w:r>
      <w:r w:rsidRPr="00743D3F">
        <w:rPr>
          <w:rFonts w:ascii="Meiryo" w:eastAsia="Meiryo" w:hAnsi="Meiryo" w:hint="eastAsia"/>
          <w:b/>
        </w:rPr>
        <w:t xml:space="preserve">[ニックネーム] </w:t>
      </w:r>
      <w:r w:rsidRPr="00743D3F">
        <w:rPr>
          <w:rFonts w:ascii="Meiryo" w:eastAsia="Meiryo" w:hAnsi="Meiryo" w:hint="eastAsia"/>
        </w:rPr>
        <w:t xml:space="preserve">フィールドは、[ニックネーム] から </w:t>
      </w:r>
      <w:r w:rsidRPr="00743D3F">
        <w:rPr>
          <w:rFonts w:ascii="Meiryo" w:eastAsia="Meiryo" w:hAnsi="Meiryo" w:hint="eastAsia"/>
          <w:b/>
          <w:bCs/>
        </w:rPr>
        <w:t>[表示する名前]</w:t>
      </w:r>
      <w:r w:rsidRPr="00743D3F">
        <w:rPr>
          <w:rFonts w:ascii="Meiryo" w:eastAsia="Meiryo" w:hAnsi="Meiryo" w:hint="eastAsia"/>
        </w:rPr>
        <w:t xml:space="preserve"> に変更されます。</w:t>
      </w:r>
    </w:p>
    <w:p w14:paraId="461DD456" w14:textId="77777777" w:rsidR="001B7A4B" w:rsidRPr="00743D3F" w:rsidRDefault="001B7A4B" w:rsidP="001B7A4B">
      <w:pPr>
        <w:pStyle w:val="Heading5"/>
        <w:rPr>
          <w:rFonts w:ascii="Meiryo" w:eastAsia="Meiryo" w:hAnsi="Meiryo"/>
        </w:rPr>
      </w:pPr>
      <w:r w:rsidRPr="00743D3F">
        <w:rPr>
          <w:rFonts w:ascii="Meiryo" w:eastAsia="Meiryo" w:hAnsi="Meiryo" w:hint="eastAsia"/>
        </w:rPr>
        <w:t>業務目的とユーザーへの利点</w:t>
      </w:r>
    </w:p>
    <w:p w14:paraId="0167D0E5"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これらの変更により、以下が可能になります。</w:t>
      </w:r>
    </w:p>
    <w:p w14:paraId="06C59904" w14:textId="77777777" w:rsidR="001B7A4B" w:rsidRPr="00743D3F" w:rsidRDefault="001B7A4B" w:rsidP="001B7A4B">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ユーザーのアイデンティティーと一致する情報を SAP Concur ソリューションに入力できます。</w:t>
      </w:r>
    </w:p>
    <w:p w14:paraId="658BEE4B" w14:textId="77777777" w:rsidR="001B7A4B" w:rsidRPr="00743D3F" w:rsidRDefault="001B7A4B" w:rsidP="001B7A4B">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SAP Concur ソリューションは、ユーザーが希望する名前を表示できます。</w:t>
      </w:r>
    </w:p>
    <w:p w14:paraId="44418F4C" w14:textId="77777777" w:rsidR="001B7A4B" w:rsidRPr="00743D3F" w:rsidRDefault="001B7A4B" w:rsidP="001B7A4B">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SAP Concur ソリューションの情報をユーザーの政府発行の ID と一致させます。</w:t>
      </w:r>
    </w:p>
    <w:p w14:paraId="222322E3" w14:textId="77777777" w:rsidR="001B7A4B" w:rsidRPr="00743D3F" w:rsidRDefault="001B7A4B" w:rsidP="001B7A4B">
      <w:pPr>
        <w:pStyle w:val="ConcurBullet"/>
        <w:numPr>
          <w:ilvl w:val="0"/>
          <w:numId w:val="31"/>
        </w:numPr>
        <w:tabs>
          <w:tab w:val="clear" w:pos="1080"/>
        </w:tabs>
        <w:ind w:left="720"/>
        <w:rPr>
          <w:rFonts w:ascii="Meiryo" w:eastAsia="Meiryo" w:hAnsi="Meiryo"/>
        </w:rPr>
      </w:pPr>
      <w:r w:rsidRPr="00743D3F">
        <w:rPr>
          <w:rFonts w:ascii="Meiryo" w:eastAsia="Meiryo" w:hAnsi="Meiryo" w:hint="eastAsia"/>
        </w:rPr>
        <w:t>SAP Concur ソリューションを介して購入した航空券などの渡航文書にその他の必要書類と一致する情報を表示します。</w:t>
      </w:r>
    </w:p>
    <w:p w14:paraId="38FE34DC"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lastRenderedPageBreak/>
        <w:t>ユーザーへの表示</w:t>
      </w:r>
    </w:p>
    <w:p w14:paraId="0B3E9FF6"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SAP Concur では、これらの変更を 2022 年第 2 四半期から徐々に実装する予定です。実装されると、ユーザーには以下の変更が表示されます。</w:t>
      </w:r>
    </w:p>
    <w:p w14:paraId="7C8B5124" w14:textId="77777777" w:rsidR="001B7A4B" w:rsidRPr="00743D3F" w:rsidRDefault="001B7A4B" w:rsidP="001B7A4B">
      <w:pPr>
        <w:pStyle w:val="Heading5"/>
        <w:rPr>
          <w:rFonts w:ascii="Meiryo" w:eastAsia="Meiryo" w:hAnsi="Meiryo"/>
        </w:rPr>
      </w:pPr>
      <w:r w:rsidRPr="00743D3F">
        <w:rPr>
          <w:rFonts w:ascii="Meiryo" w:eastAsia="Meiryo" w:hAnsi="Meiryo" w:hint="eastAsia"/>
        </w:rPr>
        <w:t>Web UI のページ ヘッダー</w:t>
      </w:r>
    </w:p>
    <w:p w14:paraId="07B4DBCD"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 xml:space="preserve">SAP Concur にサインインすると、現在、Concur ホーム ページで「ようこそ&lt;名&gt;様」という挨拶が表示されます。ユーザー アカウントの </w:t>
      </w:r>
      <w:r w:rsidRPr="00743D3F">
        <w:rPr>
          <w:rFonts w:ascii="Meiryo" w:eastAsia="Meiryo" w:hAnsi="Meiryo" w:hint="eastAsia"/>
          <w:b/>
        </w:rPr>
        <w:t>[名]</w:t>
      </w:r>
      <w:r w:rsidRPr="00743D3F">
        <w:rPr>
          <w:rFonts w:ascii="Meiryo" w:eastAsia="Meiryo" w:hAnsi="Meiryo" w:hint="eastAsia"/>
        </w:rPr>
        <w:t xml:space="preserve"> フィールドの名前が挨拶に表示されます。</w:t>
      </w:r>
    </w:p>
    <w:p w14:paraId="4060F58E" w14:textId="77777777" w:rsidR="001B7A4B" w:rsidRPr="00743D3F" w:rsidRDefault="001B7A4B" w:rsidP="001B7A4B">
      <w:pPr>
        <w:pStyle w:val="ConcurBodyText"/>
        <w:rPr>
          <w:rFonts w:ascii="Meiryo" w:eastAsia="Meiryo" w:hAnsi="Meiryo"/>
          <w:b/>
          <w:bCs/>
        </w:rPr>
      </w:pPr>
      <w:r w:rsidRPr="00743D3F">
        <w:rPr>
          <w:rFonts w:ascii="Meiryo" w:eastAsia="Meiryo" w:hAnsi="Meiryo" w:hint="eastAsia"/>
          <w:noProof/>
        </w:rPr>
        <w:drawing>
          <wp:inline distT="0" distB="0" distL="0" distR="0" wp14:anchorId="0CF372AB" wp14:editId="7282BB0C">
            <wp:extent cx="5029200" cy="996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29200" cy="996696"/>
                    </a:xfrm>
                    <a:prstGeom prst="rect">
                      <a:avLst/>
                    </a:prstGeom>
                  </pic:spPr>
                </pic:pic>
              </a:graphicData>
            </a:graphic>
          </wp:inline>
        </w:drawing>
      </w:r>
    </w:p>
    <w:p w14:paraId="62B91742"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これらの変更が実装されると、この挨拶が表示されなくなります。</w:t>
      </w:r>
    </w:p>
    <w:p w14:paraId="71BE3489" w14:textId="77777777" w:rsidR="001B7A4B" w:rsidRPr="00743D3F" w:rsidRDefault="001B7A4B" w:rsidP="001B7A4B">
      <w:pPr>
        <w:pStyle w:val="Heading5"/>
        <w:rPr>
          <w:rFonts w:ascii="Meiryo" w:eastAsia="Meiryo" w:hAnsi="Meiryo"/>
        </w:rPr>
      </w:pPr>
      <w:r w:rsidRPr="00743D3F">
        <w:rPr>
          <w:rFonts w:ascii="Meiryo" w:eastAsia="Meiryo" w:hAnsi="Meiryo" w:hint="eastAsia"/>
        </w:rPr>
        <w:t>[自分のプロファイル – 個人情報] の現在の表示</w:t>
      </w:r>
    </w:p>
    <w:p w14:paraId="28F26BC0" w14:textId="77777777" w:rsidR="001B7A4B" w:rsidRPr="00743D3F" w:rsidRDefault="001B7A4B" w:rsidP="001B7A4B">
      <w:pPr>
        <w:pStyle w:val="ConcurBodyText"/>
        <w:keepNext/>
        <w:rPr>
          <w:rFonts w:ascii="Meiryo" w:eastAsia="Meiryo" w:hAnsi="Meiryo"/>
        </w:rPr>
      </w:pPr>
      <w:r w:rsidRPr="00743D3F">
        <w:rPr>
          <w:rFonts w:ascii="Meiryo" w:eastAsia="Meiryo" w:hAnsi="Meiryo" w:hint="eastAsia"/>
        </w:rPr>
        <w:t xml:space="preserve">現在、ユーザーには </w:t>
      </w:r>
      <w:r w:rsidRPr="00743D3F">
        <w:rPr>
          <w:rFonts w:ascii="Meiryo" w:eastAsia="Meiryo" w:hAnsi="Meiryo" w:hint="eastAsia"/>
          <w:b/>
        </w:rPr>
        <w:t xml:space="preserve">[敬称] </w:t>
      </w:r>
      <w:r w:rsidRPr="00743D3F">
        <w:rPr>
          <w:rFonts w:ascii="Meiryo" w:eastAsia="Meiryo" w:hAnsi="Meiryo" w:hint="eastAsia"/>
        </w:rPr>
        <w:t xml:space="preserve">フィールドの名前プレフィックスのリストおよび </w:t>
      </w:r>
      <w:r w:rsidRPr="00743D3F">
        <w:rPr>
          <w:rFonts w:ascii="Meiryo" w:eastAsia="Meiryo" w:hAnsi="Meiryo" w:hint="eastAsia"/>
          <w:b/>
        </w:rPr>
        <w:t>[ニックネーム]</w:t>
      </w:r>
      <w:r w:rsidRPr="00743D3F">
        <w:rPr>
          <w:rFonts w:ascii="Meiryo" w:eastAsia="Meiryo" w:hAnsi="Meiryo" w:hint="eastAsia"/>
        </w:rPr>
        <w:t xml:space="preserve"> フィールドが表示されます。</w:t>
      </w:r>
    </w:p>
    <w:p w14:paraId="771C6184" w14:textId="77777777" w:rsidR="001B7A4B" w:rsidRPr="00743D3F" w:rsidRDefault="001B7A4B" w:rsidP="001B7A4B">
      <w:pPr>
        <w:pStyle w:val="ConcurBodyText"/>
        <w:rPr>
          <w:rFonts w:ascii="Meiryo" w:eastAsia="Meiryo" w:hAnsi="Meiryo"/>
        </w:rPr>
      </w:pPr>
      <w:r w:rsidRPr="00743D3F">
        <w:rPr>
          <w:rFonts w:ascii="Meiryo" w:eastAsia="Meiryo" w:hAnsi="Meiryo" w:hint="eastAsia"/>
          <w:noProof/>
        </w:rPr>
        <w:drawing>
          <wp:inline distT="0" distB="0" distL="0" distR="0" wp14:anchorId="1C4EACA7" wp14:editId="11424EB9">
            <wp:extent cx="4572000" cy="20756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000" cy="2075688"/>
                    </a:xfrm>
                    <a:prstGeom prst="rect">
                      <a:avLst/>
                    </a:prstGeom>
                  </pic:spPr>
                </pic:pic>
              </a:graphicData>
            </a:graphic>
          </wp:inline>
        </w:drawing>
      </w:r>
    </w:p>
    <w:p w14:paraId="16D5EAB5"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これらの変更が実装されると、</w:t>
      </w:r>
      <w:r w:rsidRPr="00743D3F">
        <w:rPr>
          <w:rFonts w:ascii="Meiryo" w:eastAsia="Meiryo" w:hAnsi="Meiryo" w:hint="eastAsia"/>
          <w:b/>
        </w:rPr>
        <w:t xml:space="preserve">[ニックネーム] </w:t>
      </w:r>
      <w:r w:rsidRPr="00743D3F">
        <w:rPr>
          <w:rFonts w:ascii="Meiryo" w:eastAsia="Meiryo" w:hAnsi="Meiryo" w:hint="eastAsia"/>
        </w:rPr>
        <w:t xml:space="preserve">フィールドの代わりに </w:t>
      </w:r>
      <w:r w:rsidRPr="00743D3F">
        <w:rPr>
          <w:rFonts w:ascii="Meiryo" w:eastAsia="Meiryo" w:hAnsi="Meiryo" w:hint="eastAsia"/>
          <w:b/>
        </w:rPr>
        <w:t>[表示する名前]</w:t>
      </w:r>
      <w:r w:rsidRPr="00743D3F">
        <w:rPr>
          <w:rFonts w:ascii="Meiryo" w:eastAsia="Meiryo" w:hAnsi="Meiryo" w:hint="eastAsia"/>
        </w:rPr>
        <w:t xml:space="preserve"> フィールドが表示されます。</w:t>
      </w:r>
    </w:p>
    <w:p w14:paraId="2799EF02"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lastRenderedPageBreak/>
        <w:t xml:space="preserve">また、ジェンダーのノンバイナリーに関する新しいオプションである </w:t>
      </w:r>
      <w:r w:rsidRPr="00743D3F">
        <w:rPr>
          <w:rFonts w:ascii="Meiryo" w:eastAsia="Meiryo" w:hAnsi="Meiryo" w:hint="eastAsia"/>
          <w:b/>
        </w:rPr>
        <w:t>[Mx]</w:t>
      </w:r>
      <w:r w:rsidRPr="00743D3F">
        <w:rPr>
          <w:rFonts w:ascii="Meiryo" w:eastAsia="Meiryo" w:hAnsi="Meiryo" w:hint="eastAsia"/>
        </w:rPr>
        <w:t xml:space="preserve">（発音は「Mix」）が </w:t>
      </w:r>
      <w:r w:rsidRPr="00743D3F">
        <w:rPr>
          <w:rFonts w:ascii="Meiryo" w:eastAsia="Meiryo" w:hAnsi="Meiryo" w:hint="eastAsia"/>
          <w:b/>
        </w:rPr>
        <w:t>[敬称]</w:t>
      </w:r>
      <w:r w:rsidRPr="00743D3F">
        <w:rPr>
          <w:rFonts w:ascii="Meiryo" w:eastAsia="Meiryo" w:hAnsi="Meiryo" w:hint="eastAsia"/>
        </w:rPr>
        <w:t xml:space="preserve"> フィールドのリストに追加されます。</w:t>
      </w:r>
    </w:p>
    <w:p w14:paraId="5772DD9E" w14:textId="77777777" w:rsidR="001B7A4B" w:rsidRPr="00743D3F" w:rsidRDefault="001B7A4B" w:rsidP="001B7A4B">
      <w:pPr>
        <w:pStyle w:val="Heading5"/>
        <w:rPr>
          <w:rFonts w:ascii="Meiryo" w:eastAsia="Meiryo" w:hAnsi="Meiryo"/>
        </w:rPr>
      </w:pPr>
      <w:r w:rsidRPr="00743D3F">
        <w:rPr>
          <w:rFonts w:ascii="Meiryo" w:eastAsia="Meiryo" w:hAnsi="Meiryo" w:hint="eastAsia"/>
        </w:rPr>
        <w:t>[出張の優先設定 – TSA Secure フライト] の現在の表示</w:t>
      </w:r>
    </w:p>
    <w:p w14:paraId="6CACD195"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 xml:space="preserve">現在、ユーザーには </w:t>
      </w:r>
      <w:r w:rsidRPr="00743D3F">
        <w:rPr>
          <w:rFonts w:ascii="Meiryo" w:eastAsia="Meiryo" w:hAnsi="Meiryo" w:hint="eastAsia"/>
          <w:b/>
        </w:rPr>
        <w:t>[出張の優先設定]</w:t>
      </w:r>
      <w:r w:rsidRPr="00743D3F">
        <w:rPr>
          <w:rFonts w:ascii="Meiryo" w:eastAsia="Meiryo" w:hAnsi="Meiryo" w:hint="eastAsia"/>
        </w:rPr>
        <w:t xml:space="preserve">.の </w:t>
      </w:r>
      <w:r w:rsidRPr="00743D3F">
        <w:rPr>
          <w:rFonts w:ascii="Meiryo" w:eastAsia="Meiryo" w:hAnsi="Meiryo" w:hint="eastAsia"/>
          <w:b/>
        </w:rPr>
        <w:t>[TSA Secure フライト]</w:t>
      </w:r>
      <w:r w:rsidRPr="00743D3F">
        <w:rPr>
          <w:rFonts w:ascii="Meiryo" w:eastAsia="Meiryo" w:hAnsi="Meiryo" w:hint="eastAsia"/>
        </w:rPr>
        <w:t xml:space="preserve"> セクションの </w:t>
      </w:r>
      <w:r w:rsidRPr="00743D3F">
        <w:rPr>
          <w:rFonts w:ascii="Meiryo" w:eastAsia="Meiryo" w:hAnsi="Meiryo" w:hint="eastAsia"/>
          <w:b/>
          <w:bCs/>
        </w:rPr>
        <w:t>[性別]</w:t>
      </w:r>
      <w:r w:rsidRPr="00743D3F">
        <w:rPr>
          <w:rFonts w:ascii="Meiryo" w:eastAsia="Meiryo" w:hAnsi="Meiryo" w:hint="eastAsia"/>
        </w:rPr>
        <w:t xml:space="preserve"> に 2 つのオプションが表示されます。 </w:t>
      </w:r>
    </w:p>
    <w:p w14:paraId="3CF14381" w14:textId="77777777" w:rsidR="001B7A4B" w:rsidRPr="00743D3F" w:rsidRDefault="001B7A4B" w:rsidP="001B7A4B">
      <w:pPr>
        <w:pStyle w:val="ConcurBodyText"/>
        <w:rPr>
          <w:rFonts w:ascii="Meiryo" w:eastAsia="Meiryo" w:hAnsi="Meiryo"/>
        </w:rPr>
      </w:pPr>
      <w:r w:rsidRPr="00743D3F">
        <w:rPr>
          <w:rFonts w:ascii="Meiryo" w:eastAsia="Meiryo" w:hAnsi="Meiryo" w:hint="eastAsia"/>
          <w:noProof/>
        </w:rPr>
        <w:drawing>
          <wp:inline distT="0" distB="0" distL="0" distR="0" wp14:anchorId="37D2D0B2" wp14:editId="7920C6FC">
            <wp:extent cx="5462363" cy="14748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4480" cy="1480809"/>
                    </a:xfrm>
                    <a:prstGeom prst="rect">
                      <a:avLst/>
                    </a:prstGeom>
                  </pic:spPr>
                </pic:pic>
              </a:graphicData>
            </a:graphic>
          </wp:inline>
        </w:drawing>
      </w:r>
    </w:p>
    <w:p w14:paraId="0EB787CE"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変更が実装されると、</w:t>
      </w:r>
      <w:r w:rsidRPr="00743D3F">
        <w:rPr>
          <w:rFonts w:ascii="Meiryo" w:eastAsia="Meiryo" w:hAnsi="Meiryo" w:hint="eastAsia"/>
          <w:b/>
        </w:rPr>
        <w:t>[性別]</w:t>
      </w:r>
      <w:r w:rsidRPr="00743D3F">
        <w:rPr>
          <w:rFonts w:ascii="Meiryo" w:eastAsia="Meiryo" w:hAnsi="Meiryo" w:hint="eastAsia"/>
        </w:rPr>
        <w:t xml:space="preserve"> の下に非公開 (x) と未指定 (u) の 2 つの追加オプションを使用できるようになります。 </w:t>
      </w:r>
    </w:p>
    <w:p w14:paraId="31E19871" w14:textId="77777777" w:rsidR="001B7A4B" w:rsidRPr="00743D3F" w:rsidRDefault="001B7A4B" w:rsidP="001B7A4B">
      <w:pPr>
        <w:pStyle w:val="Heading5"/>
        <w:rPr>
          <w:rFonts w:ascii="Meiryo" w:eastAsia="Meiryo" w:hAnsi="Meiryo"/>
        </w:rPr>
      </w:pPr>
      <w:r w:rsidRPr="00743D3F">
        <w:rPr>
          <w:rFonts w:ascii="Meiryo" w:eastAsia="Meiryo" w:hAnsi="Meiryo" w:hint="eastAsia"/>
        </w:rPr>
        <w:t>現在の表示の Web UI のプロファイル メニュー</w:t>
      </w:r>
    </w:p>
    <w:p w14:paraId="36A20024"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現在、</w:t>
      </w:r>
      <w:r w:rsidRPr="00743D3F">
        <w:rPr>
          <w:rFonts w:ascii="Meiryo" w:eastAsia="Meiryo" w:hAnsi="Meiryo" w:hint="eastAsia"/>
          <w:b/>
        </w:rPr>
        <w:t>[プロファイル]</w:t>
      </w:r>
      <w:r w:rsidRPr="00743D3F">
        <w:rPr>
          <w:rFonts w:ascii="Meiryo" w:eastAsia="Meiryo" w:hAnsi="Meiryo" w:hint="eastAsia"/>
        </w:rPr>
        <w:t xml:space="preserve"> をクリックすると、ユーザー アカウントのそれぞれのフィールドからユーザーの名と姓が表示されます。</w:t>
      </w:r>
    </w:p>
    <w:p w14:paraId="7FEC3DCA" w14:textId="77777777" w:rsidR="001B7A4B" w:rsidRPr="00743D3F" w:rsidRDefault="001B7A4B" w:rsidP="001B7A4B">
      <w:pPr>
        <w:pStyle w:val="ConcurBodyText"/>
        <w:rPr>
          <w:rFonts w:ascii="Meiryo" w:eastAsia="Meiryo" w:hAnsi="Meiryo"/>
        </w:rPr>
      </w:pPr>
      <w:r w:rsidRPr="00743D3F">
        <w:rPr>
          <w:rFonts w:ascii="Meiryo" w:eastAsia="Meiryo" w:hAnsi="Meiryo" w:hint="eastAsia"/>
          <w:noProof/>
        </w:rPr>
        <w:drawing>
          <wp:inline distT="0" distB="0" distL="0" distR="0" wp14:anchorId="7D0AF4D4" wp14:editId="7DACE393">
            <wp:extent cx="3200400" cy="2432304"/>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8160" r="2926" b="9066"/>
                    <a:stretch/>
                  </pic:blipFill>
                  <pic:spPr bwMode="auto">
                    <a:xfrm>
                      <a:off x="0" y="0"/>
                      <a:ext cx="3200400" cy="243230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50B70FC"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lastRenderedPageBreak/>
        <w:t xml:space="preserve">これらの変更が実装されると、ユーザーが希望する名前を </w:t>
      </w:r>
      <w:r w:rsidRPr="00743D3F">
        <w:rPr>
          <w:rFonts w:ascii="Meiryo" w:eastAsia="Meiryo" w:hAnsi="Meiryo" w:hint="eastAsia"/>
          <w:b/>
        </w:rPr>
        <w:t>[プロファイル設定]</w:t>
      </w:r>
      <w:r w:rsidRPr="00743D3F">
        <w:rPr>
          <w:rFonts w:ascii="Meiryo" w:eastAsia="Meiryo" w:hAnsi="Meiryo" w:hint="eastAsia"/>
        </w:rPr>
        <w:t xml:space="preserve"> の </w:t>
      </w:r>
      <w:r w:rsidRPr="00743D3F">
        <w:rPr>
          <w:rFonts w:ascii="Meiryo" w:eastAsia="Meiryo" w:hAnsi="Meiryo" w:hint="eastAsia"/>
          <w:b/>
        </w:rPr>
        <w:t>[プロファイル – 個人情報]</w:t>
      </w:r>
      <w:r w:rsidRPr="00743D3F">
        <w:rPr>
          <w:rFonts w:ascii="Meiryo" w:eastAsia="Meiryo" w:hAnsi="Meiryo" w:hint="eastAsia"/>
        </w:rPr>
        <w:t xml:space="preserve"> ページで指定した場合、Web バージョンの SAP Concur ソリューションで </w:t>
      </w:r>
      <w:r w:rsidRPr="00743D3F">
        <w:rPr>
          <w:rFonts w:ascii="Meiryo" w:eastAsia="Meiryo" w:hAnsi="Meiryo" w:hint="eastAsia"/>
          <w:b/>
        </w:rPr>
        <w:t>[プロファイル]</w:t>
      </w:r>
      <w:r w:rsidRPr="00743D3F">
        <w:rPr>
          <w:rFonts w:ascii="Meiryo" w:eastAsia="Meiryo" w:hAnsi="Meiryo" w:hint="eastAsia"/>
        </w:rPr>
        <w:t xml:space="preserve"> をクリックすると、希望する名前と姓が表示されます。 </w:t>
      </w:r>
    </w:p>
    <w:p w14:paraId="42FA3E1A" w14:textId="77777777" w:rsidR="001B7A4B" w:rsidRPr="00743D3F" w:rsidRDefault="001B7A4B" w:rsidP="001B7A4B">
      <w:pPr>
        <w:pStyle w:val="ConcurNote"/>
        <w:rPr>
          <w:rFonts w:ascii="Meiryo" w:eastAsia="Meiryo" w:hAnsi="Meiryo"/>
        </w:rPr>
      </w:pPr>
      <w:r w:rsidRPr="00743D3F">
        <w:rPr>
          <w:rFonts w:ascii="Meiryo" w:eastAsia="Meiryo" w:hAnsi="Meiryo" w:hint="eastAsia"/>
        </w:rPr>
        <w:t>ニックネームや希望する名前を指定していない場合は、ユーザー アカウント情報の姓と名が表示されます。</w:t>
      </w:r>
    </w:p>
    <w:p w14:paraId="152D3B06" w14:textId="77777777" w:rsidR="001B7A4B" w:rsidRPr="00743D3F" w:rsidRDefault="001B7A4B" w:rsidP="006444F1">
      <w:pPr>
        <w:pStyle w:val="ConcurBodyText"/>
        <w:keepNext/>
        <w:rPr>
          <w:rFonts w:ascii="Meiryo" w:eastAsia="Meiryo" w:hAnsi="Meiryo"/>
        </w:rPr>
      </w:pPr>
      <w:r w:rsidRPr="00743D3F">
        <w:rPr>
          <w:rFonts w:ascii="Meiryo" w:eastAsia="Meiryo" w:hAnsi="Meiryo" w:hint="eastAsia"/>
        </w:rPr>
        <w:t xml:space="preserve">また、たとえば、出張手配者や代理人など、別のユーザーの代理として操作するアクセス許可を持つユーザーが別のユーザーの代理として検索を行い、操作する場合、検索フィールドおよび </w:t>
      </w:r>
      <w:r w:rsidRPr="00743D3F">
        <w:rPr>
          <w:rFonts w:ascii="Meiryo" w:eastAsia="Meiryo" w:hAnsi="Meiryo" w:hint="eastAsia"/>
          <w:b/>
        </w:rPr>
        <w:t>[プロファイル]</w:t>
      </w:r>
      <w:r w:rsidRPr="00743D3F">
        <w:rPr>
          <w:rFonts w:ascii="Meiryo" w:eastAsia="Meiryo" w:hAnsi="Meiryo" w:hint="eastAsia"/>
        </w:rPr>
        <w:t xml:space="preserve"> メニューの上部に代理をしているユーザーの希望する名前が表示されます。</w:t>
      </w:r>
    </w:p>
    <w:p w14:paraId="033E04EA" w14:textId="77777777" w:rsidR="001B7A4B" w:rsidRPr="00743D3F" w:rsidRDefault="001B7A4B" w:rsidP="007303A9">
      <w:pPr>
        <w:pStyle w:val="ConcurBodyText"/>
        <w:rPr>
          <w:rFonts w:ascii="Meiryo" w:eastAsia="Meiryo" w:hAnsi="Meiryo"/>
        </w:rPr>
      </w:pPr>
      <w:r w:rsidRPr="00743D3F">
        <w:rPr>
          <w:rFonts w:ascii="Meiryo" w:eastAsia="Meiryo" w:hAnsi="Meiryo" w:hint="eastAsia"/>
          <w:noProof/>
        </w:rPr>
        <w:drawing>
          <wp:inline distT="0" distB="0" distL="0" distR="0" wp14:anchorId="6C96FAA5" wp14:editId="61438464">
            <wp:extent cx="2796533" cy="1579860"/>
            <wp:effectExtent l="19050" t="19050" r="2349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3979" cy="1589716"/>
                    </a:xfrm>
                    <a:prstGeom prst="rect">
                      <a:avLst/>
                    </a:prstGeom>
                    <a:ln w="6348" cmpd="sng">
                      <a:solidFill>
                        <a:srgbClr val="000000"/>
                      </a:solidFill>
                      <a:prstDash val="solid"/>
                    </a:ln>
                  </pic:spPr>
                </pic:pic>
              </a:graphicData>
            </a:graphic>
          </wp:inline>
        </w:drawing>
      </w:r>
      <w:r w:rsidRPr="00743D3F">
        <w:rPr>
          <w:rFonts w:ascii="Meiryo" w:eastAsia="Meiryo" w:hAnsi="Meiryo" w:hint="eastAsia"/>
        </w:rPr>
        <w:t xml:space="preserve">   </w:t>
      </w:r>
      <w:r w:rsidRPr="00743D3F">
        <w:rPr>
          <w:rFonts w:ascii="Meiryo" w:eastAsia="Meiryo" w:hAnsi="Meiryo" w:hint="eastAsia"/>
          <w:noProof/>
        </w:rPr>
        <w:drawing>
          <wp:inline distT="0" distB="0" distL="0" distR="0" wp14:anchorId="4CF00242" wp14:editId="27C9CCDA">
            <wp:extent cx="1588524" cy="1576304"/>
            <wp:effectExtent l="19050" t="19050" r="1206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05811" cy="1593458"/>
                    </a:xfrm>
                    <a:prstGeom prst="rect">
                      <a:avLst/>
                    </a:prstGeom>
                    <a:ln w="6348" cmpd="sng">
                      <a:solidFill>
                        <a:srgbClr val="000000"/>
                      </a:solidFill>
                      <a:prstDash val="solid"/>
                    </a:ln>
                  </pic:spPr>
                </pic:pic>
              </a:graphicData>
            </a:graphic>
          </wp:inline>
        </w:drawing>
      </w:r>
      <w:r w:rsidRPr="00743D3F">
        <w:rPr>
          <w:rFonts w:ascii="Meiryo" w:eastAsia="Meiryo" w:hAnsi="Meiryo" w:hint="eastAsia"/>
        </w:rPr>
        <w:t xml:space="preserve"> </w:t>
      </w:r>
    </w:p>
    <w:p w14:paraId="7D4F2D2A" w14:textId="77777777" w:rsidR="001B7A4B" w:rsidRPr="00743D3F" w:rsidRDefault="001B7A4B" w:rsidP="001B7A4B">
      <w:pPr>
        <w:pStyle w:val="Heading5"/>
        <w:rPr>
          <w:rFonts w:ascii="Meiryo" w:eastAsia="Meiryo" w:hAnsi="Meiryo"/>
        </w:rPr>
      </w:pPr>
      <w:r w:rsidRPr="00743D3F">
        <w:rPr>
          <w:rFonts w:ascii="Meiryo" w:eastAsia="Meiryo" w:hAnsi="Meiryo" w:hint="eastAsia"/>
        </w:rPr>
        <w:t>現在の表示 – Mobile アプリ</w:t>
      </w:r>
    </w:p>
    <w:p w14:paraId="6184B23F" w14:textId="77777777" w:rsidR="001B7A4B" w:rsidRPr="00743D3F" w:rsidRDefault="001B7A4B" w:rsidP="001B7A4B">
      <w:pPr>
        <w:pStyle w:val="ConcurBodyText"/>
        <w:keepNext/>
        <w:rPr>
          <w:rFonts w:ascii="Meiryo" w:eastAsia="Meiryo" w:hAnsi="Meiryo"/>
        </w:rPr>
      </w:pPr>
      <w:r w:rsidRPr="00743D3F">
        <w:rPr>
          <w:rFonts w:ascii="Meiryo" w:eastAsia="Meiryo" w:hAnsi="Meiryo" w:hint="eastAsia"/>
        </w:rPr>
        <w:t>現在、ユーザーのユーザー アカウントのそれぞれのフィールドから姓と名が Mobile アプリのメニューに表示されています。</w:t>
      </w:r>
    </w:p>
    <w:p w14:paraId="3AB713BF" w14:textId="77777777" w:rsidR="001B7A4B" w:rsidRPr="00743D3F" w:rsidRDefault="001B7A4B" w:rsidP="001B7A4B">
      <w:pPr>
        <w:pStyle w:val="ConcurBodyText"/>
        <w:rPr>
          <w:rFonts w:ascii="Meiryo" w:eastAsia="Meiryo" w:hAnsi="Meiryo"/>
          <w:b/>
          <w:bCs/>
        </w:rPr>
      </w:pPr>
      <w:r w:rsidRPr="00743D3F">
        <w:rPr>
          <w:rFonts w:ascii="Meiryo" w:eastAsia="Meiryo" w:hAnsi="Meiryo" w:hint="eastAsia"/>
          <w:b/>
          <w:noProof/>
        </w:rPr>
        <w:drawing>
          <wp:inline distT="0" distB="0" distL="0" distR="0" wp14:anchorId="6CBE43B2" wp14:editId="02760410">
            <wp:extent cx="1643858" cy="1780253"/>
            <wp:effectExtent l="19050" t="19050" r="1397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754" b="35402"/>
                    <a:stretch/>
                  </pic:blipFill>
                  <pic:spPr bwMode="auto">
                    <a:xfrm>
                      <a:off x="0" y="0"/>
                      <a:ext cx="1675819" cy="181486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7D5FB4"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これらの変更が実装されると、Mobile アプリ メニューの上部に名前が表示されなくなります。</w:t>
      </w:r>
    </w:p>
    <w:p w14:paraId="10CD43A7"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lastRenderedPageBreak/>
        <w:t>管理者への表示</w:t>
      </w:r>
    </w:p>
    <w:p w14:paraId="2DA9072E"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インポート ファイルおよび抽出ファイルの [ニックネーム] フィールドの変更が表示されます。</w:t>
      </w:r>
    </w:p>
    <w:p w14:paraId="48853B50" w14:textId="77777777" w:rsidR="001B7A4B" w:rsidRPr="00743D3F" w:rsidRDefault="001B7A4B" w:rsidP="001B7A4B">
      <w:pPr>
        <w:pStyle w:val="Heading5"/>
        <w:rPr>
          <w:rFonts w:ascii="Meiryo" w:eastAsia="Meiryo" w:hAnsi="Meiryo"/>
        </w:rPr>
      </w:pPr>
      <w:r w:rsidRPr="00743D3F">
        <w:rPr>
          <w:rFonts w:ascii="Meiryo" w:eastAsia="Meiryo" w:hAnsi="Meiryo" w:hint="eastAsia"/>
        </w:rPr>
        <w:t>従業員出張分離インポート 350</w:t>
      </w:r>
    </w:p>
    <w:p w14:paraId="3A415078" w14:textId="77777777" w:rsidR="001B7A4B" w:rsidRPr="00743D3F" w:rsidRDefault="001B7A4B" w:rsidP="007303A9">
      <w:pPr>
        <w:pStyle w:val="ConcurBodyText"/>
        <w:rPr>
          <w:rFonts w:ascii="Meiryo" w:eastAsia="Meiryo" w:hAnsi="Meiryo"/>
        </w:rPr>
      </w:pPr>
      <w:r w:rsidRPr="00743D3F">
        <w:rPr>
          <w:rFonts w:ascii="Meiryo" w:eastAsia="Meiryo" w:hAnsi="Meiryo" w:hint="eastAsia"/>
        </w:rPr>
        <w:t xml:space="preserve">管理者の場合、現在、フィールド 5 に </w:t>
      </w:r>
      <w:r w:rsidRPr="00743D3F">
        <w:rPr>
          <w:rFonts w:ascii="Meiryo" w:eastAsia="Meiryo" w:hAnsi="Meiryo" w:hint="eastAsia"/>
          <w:b/>
        </w:rPr>
        <w:t>[ニックネーム]</w:t>
      </w:r>
      <w:r w:rsidRPr="00743D3F">
        <w:rPr>
          <w:rFonts w:ascii="Meiryo" w:eastAsia="Meiryo" w:hAnsi="Meiryo" w:hint="eastAsia"/>
        </w:rPr>
        <w:t xml:space="preserve"> が表示されています。</w:t>
      </w:r>
    </w:p>
    <w:p w14:paraId="76B8CE5A" w14:textId="77777777" w:rsidR="001B7A4B" w:rsidRPr="00743D3F" w:rsidRDefault="001B7A4B" w:rsidP="007303A9">
      <w:pPr>
        <w:pStyle w:val="ConcurBodyText"/>
        <w:rPr>
          <w:rFonts w:ascii="Meiryo" w:eastAsia="Meiryo" w:hAnsi="Meiryo"/>
        </w:rPr>
      </w:pPr>
      <w:r w:rsidRPr="00743D3F">
        <w:rPr>
          <w:rFonts w:ascii="Meiryo" w:eastAsia="Meiryo" w:hAnsi="Meiryo" w:hint="eastAsia"/>
          <w:noProof/>
        </w:rPr>
        <w:drawing>
          <wp:inline distT="0" distB="0" distL="0" distR="0" wp14:anchorId="2FEE04EF" wp14:editId="594013F3">
            <wp:extent cx="5029200" cy="128016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AD14CD4" w14:textId="77777777" w:rsidR="001B7A4B" w:rsidRPr="00743D3F" w:rsidRDefault="001B7A4B" w:rsidP="007303A9">
      <w:pPr>
        <w:pStyle w:val="ConcurBodyText"/>
        <w:rPr>
          <w:rFonts w:ascii="Meiryo" w:eastAsia="Meiryo" w:hAnsi="Meiryo"/>
        </w:rPr>
      </w:pPr>
      <w:r w:rsidRPr="00743D3F">
        <w:rPr>
          <w:rFonts w:ascii="Meiryo" w:eastAsia="Meiryo" w:hAnsi="Meiryo" w:hint="eastAsia"/>
        </w:rPr>
        <w:t xml:space="preserve">これらの変更が実装されると、フィールド 5 に </w:t>
      </w:r>
      <w:r w:rsidRPr="00743D3F">
        <w:rPr>
          <w:rFonts w:ascii="Meiryo" w:eastAsia="Meiryo" w:hAnsi="Meiryo" w:hint="eastAsia"/>
          <w:b/>
        </w:rPr>
        <w:t>[表示する名前]</w:t>
      </w:r>
      <w:r w:rsidRPr="00743D3F">
        <w:rPr>
          <w:rFonts w:ascii="Meiryo" w:eastAsia="Meiryo" w:hAnsi="Meiryo" w:hint="eastAsia"/>
        </w:rPr>
        <w:t xml:space="preserve"> が表示されるようになります。</w:t>
      </w:r>
    </w:p>
    <w:p w14:paraId="3A7D3DDA" w14:textId="77777777" w:rsidR="001B7A4B" w:rsidRPr="00743D3F" w:rsidRDefault="001B7A4B" w:rsidP="001B7A4B">
      <w:pPr>
        <w:pStyle w:val="Heading5"/>
        <w:rPr>
          <w:rFonts w:ascii="Meiryo" w:eastAsia="Meiryo" w:hAnsi="Meiryo"/>
        </w:rPr>
      </w:pPr>
      <w:r w:rsidRPr="00743D3F">
        <w:rPr>
          <w:rFonts w:ascii="Meiryo" w:eastAsia="Meiryo" w:hAnsi="Meiryo" w:hint="eastAsia"/>
        </w:rPr>
        <w:t>ユーザー インポート</w:t>
      </w:r>
    </w:p>
    <w:p w14:paraId="71BAB00E" w14:textId="77777777" w:rsidR="001B7A4B" w:rsidRPr="00743D3F" w:rsidRDefault="001B7A4B" w:rsidP="007303A9">
      <w:pPr>
        <w:pStyle w:val="ConcurBodyText"/>
        <w:rPr>
          <w:rFonts w:ascii="Meiryo" w:eastAsia="Meiryo" w:hAnsi="Meiryo"/>
        </w:rPr>
      </w:pPr>
      <w:r w:rsidRPr="00743D3F">
        <w:rPr>
          <w:rFonts w:ascii="Meiryo" w:eastAsia="Meiryo" w:hAnsi="Meiryo" w:hint="eastAsia"/>
        </w:rPr>
        <w:t xml:space="preserve">現在、管理者には </w:t>
      </w:r>
      <w:r w:rsidRPr="00743D3F">
        <w:rPr>
          <w:rFonts w:ascii="Meiryo" w:eastAsia="Meiryo" w:hAnsi="Meiryo" w:hint="eastAsia"/>
          <w:b/>
        </w:rPr>
        <w:t>[ニックネーム]</w:t>
      </w:r>
      <w:r w:rsidRPr="00743D3F">
        <w:rPr>
          <w:rFonts w:ascii="Meiryo" w:eastAsia="Meiryo" w:hAnsi="Meiryo" w:hint="eastAsia"/>
        </w:rPr>
        <w:t xml:space="preserve"> が表示されます。</w:t>
      </w:r>
    </w:p>
    <w:p w14:paraId="2200FD74" w14:textId="77777777" w:rsidR="001B7A4B" w:rsidRPr="00743D3F" w:rsidRDefault="001B7A4B" w:rsidP="007303A9">
      <w:pPr>
        <w:pStyle w:val="ConcurBodyText"/>
        <w:rPr>
          <w:rFonts w:ascii="Meiryo" w:eastAsia="Meiryo" w:hAnsi="Meiryo"/>
        </w:rPr>
      </w:pPr>
      <w:r w:rsidRPr="00743D3F">
        <w:rPr>
          <w:rFonts w:ascii="Meiryo" w:eastAsia="Meiryo" w:hAnsi="Meiryo" w:hint="eastAsia"/>
          <w:noProof/>
        </w:rPr>
        <w:drawing>
          <wp:inline distT="0" distB="0" distL="0" distR="0" wp14:anchorId="0A4A23ED" wp14:editId="5950FBFC">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B080211"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 xml:space="preserve"> これらの変更が実装されると、</w:t>
      </w:r>
      <w:r w:rsidRPr="00743D3F">
        <w:rPr>
          <w:rFonts w:ascii="Meiryo" w:eastAsia="Meiryo" w:hAnsi="Meiryo" w:hint="eastAsia"/>
          <w:b/>
        </w:rPr>
        <w:t>[表示する名前]</w:t>
      </w:r>
      <w:r w:rsidRPr="00743D3F">
        <w:rPr>
          <w:rFonts w:ascii="Meiryo" w:eastAsia="Meiryo" w:hAnsi="Meiryo" w:hint="eastAsia"/>
        </w:rPr>
        <w:t xml:space="preserve"> が表示されるようになります。</w:t>
      </w:r>
    </w:p>
    <w:p w14:paraId="1D43FF20"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設定とアクティブ化</w:t>
      </w:r>
    </w:p>
    <w:p w14:paraId="549F23E6"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これらの変更は自動的に行われます。新しいオプションの追加後に、</w:t>
      </w:r>
      <w:r w:rsidRPr="00743D3F">
        <w:rPr>
          <w:rFonts w:ascii="Meiryo" w:eastAsia="Meiryo" w:hAnsi="Meiryo" w:hint="eastAsia"/>
          <w:b/>
        </w:rPr>
        <w:t>[自分のプロファイル – 個人情報]</w:t>
      </w:r>
      <w:r w:rsidRPr="00743D3F">
        <w:rPr>
          <w:rFonts w:ascii="Meiryo" w:eastAsia="Meiryo" w:hAnsi="Meiryo" w:hint="eastAsia"/>
        </w:rPr>
        <w:t xml:space="preserve"> ページで情報を更新する必要がある場合があります。 </w:t>
      </w:r>
    </w:p>
    <w:p w14:paraId="13191800" w14:textId="78310E03" w:rsidR="006177B8" w:rsidRPr="00743D3F" w:rsidRDefault="001B7A4B" w:rsidP="001B7A4B">
      <w:pPr>
        <w:pStyle w:val="ConcurBodyText"/>
        <w:rPr>
          <w:rFonts w:ascii="Meiryo" w:eastAsia="Meiryo" w:hAnsi="Meiryo"/>
        </w:rPr>
      </w:pPr>
      <w:r w:rsidRPr="00743D3F">
        <w:rPr>
          <w:rFonts w:ascii="Meiryo" w:eastAsia="Meiryo" w:hAnsi="Meiryo" w:hint="eastAsia"/>
        </w:rPr>
        <w:t>これらの変更について、詳しくは今後のリリース ノートでご案内します。</w:t>
      </w:r>
    </w:p>
    <w:p w14:paraId="4FE4892E" w14:textId="5CB60E5E" w:rsidR="006177B8" w:rsidRPr="00743D3F" w:rsidRDefault="006177B8" w:rsidP="006177B8">
      <w:pPr>
        <w:pStyle w:val="Heading2"/>
        <w:rPr>
          <w:rFonts w:ascii="Meiryo" w:eastAsia="Meiryo" w:hAnsi="Meiryo"/>
        </w:rPr>
      </w:pPr>
      <w:bookmarkStart w:id="53" w:name="_Toc98939433"/>
      <w:r w:rsidRPr="00743D3F">
        <w:rPr>
          <w:rFonts w:ascii="Meiryo" w:eastAsia="Meiryo" w:hAnsi="Meiryo" w:hint="eastAsia"/>
        </w:rPr>
        <w:lastRenderedPageBreak/>
        <w:t>シングル サインオンの管理</w:t>
      </w:r>
      <w:bookmarkEnd w:id="53"/>
    </w:p>
    <w:p w14:paraId="710F64A5" w14:textId="77777777" w:rsidR="006177B8" w:rsidRPr="00743D3F" w:rsidRDefault="006177B8" w:rsidP="006177B8">
      <w:pPr>
        <w:pStyle w:val="Heading3"/>
        <w:rPr>
          <w:rFonts w:ascii="Meiryo" w:eastAsia="Meiryo" w:hAnsi="Meiryo"/>
        </w:rPr>
      </w:pPr>
      <w:bookmarkStart w:id="54" w:name="_Toc98939434"/>
      <w:r w:rsidRPr="00743D3F">
        <w:rPr>
          <w:rFonts w:ascii="Meiryo" w:eastAsia="Meiryo" w:hAnsi="Meiryo" w:hint="eastAsia"/>
        </w:rPr>
        <w:t>** 変更予定 ** SSO サインイン オプションを非表示にするためのチェックボックス</w:t>
      </w:r>
      <w:bookmarkEnd w:id="54"/>
    </w:p>
    <w:p w14:paraId="7694F809" w14:textId="77777777" w:rsidR="006177B8" w:rsidRPr="00743D3F" w:rsidRDefault="006177B8" w:rsidP="006177B8">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743D3F" w14:paraId="02C3F9F2"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BFC7944" w14:textId="77777777" w:rsidR="006177B8" w:rsidRPr="00743D3F" w:rsidRDefault="006177B8" w:rsidP="006177B8">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C4F341" w14:textId="77777777" w:rsidR="006177B8" w:rsidRPr="00743D3F" w:rsidRDefault="006177B8" w:rsidP="006177B8">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4DE61" w14:textId="77777777" w:rsidR="006177B8" w:rsidRPr="00743D3F" w:rsidRDefault="006177B8" w:rsidP="006177B8">
            <w:pPr>
              <w:pStyle w:val="ConcurTableHeadCentered8pt"/>
              <w:rPr>
                <w:rFonts w:ascii="Meiryo" w:eastAsia="Meiryo" w:hAnsi="Meiryo"/>
              </w:rPr>
            </w:pPr>
            <w:r w:rsidRPr="00743D3F">
              <w:rPr>
                <w:rFonts w:ascii="Meiryo" w:eastAsia="Meiryo" w:hAnsi="Meiryo" w:hint="eastAsia"/>
              </w:rPr>
              <w:t>機能のリリース予定日</w:t>
            </w:r>
          </w:p>
        </w:tc>
      </w:tr>
      <w:tr w:rsidR="006177B8" w:rsidRPr="00743D3F" w14:paraId="170F4BCA"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587010" w14:textId="77777777" w:rsidR="006177B8" w:rsidRPr="00743D3F" w:rsidRDefault="006177B8" w:rsidP="006177B8">
            <w:pPr>
              <w:pStyle w:val="ConcurTableText8ptCenter"/>
              <w:keepNext/>
              <w:rPr>
                <w:rFonts w:ascii="Meiryo" w:eastAsia="Meiryo" w:hAnsi="Meiryo"/>
              </w:rPr>
            </w:pPr>
            <w:r w:rsidRPr="00743D3F">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CFE3AA" w14:textId="77777777" w:rsidR="006177B8" w:rsidRPr="00743D3F" w:rsidRDefault="006177B8" w:rsidP="006177B8">
            <w:pPr>
              <w:pStyle w:val="ConcurTableText8ptCenter"/>
              <w:keepNext/>
              <w:rPr>
                <w:rFonts w:ascii="Meiryo" w:eastAsia="Meiryo" w:hAnsi="Meiryo"/>
              </w:rPr>
            </w:pPr>
            <w:r w:rsidRPr="00743D3F">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5DD709" w14:textId="77777777" w:rsidR="006177B8" w:rsidRPr="00743D3F" w:rsidRDefault="006177B8" w:rsidP="006177B8">
            <w:pPr>
              <w:pStyle w:val="ConcurTableText8ptCenter"/>
              <w:keepNext/>
              <w:rPr>
                <w:rFonts w:ascii="Meiryo" w:eastAsia="Meiryo" w:hAnsi="Meiryo"/>
              </w:rPr>
            </w:pPr>
            <w:r w:rsidRPr="00743D3F">
              <w:rPr>
                <w:rFonts w:ascii="Meiryo" w:eastAsia="Meiryo" w:hAnsi="Meiryo" w:hint="eastAsia"/>
              </w:rPr>
              <w:t>2022 年第 2 四半期</w:t>
            </w:r>
          </w:p>
        </w:tc>
      </w:tr>
      <w:tr w:rsidR="006177B8" w:rsidRPr="00743D3F" w14:paraId="35E0BA40"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DB3DDA" w14:textId="77777777" w:rsidR="006177B8" w:rsidRPr="00743D3F" w:rsidRDefault="006177B8" w:rsidP="006177B8">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0955EBDD" w14:textId="77777777" w:rsidR="006177B8" w:rsidRPr="00743D3F" w:rsidRDefault="006177B8" w:rsidP="006177B8">
      <w:pPr>
        <w:pStyle w:val="ConcurBodyText"/>
        <w:rPr>
          <w:rFonts w:ascii="Meiryo" w:eastAsia="Meiryo" w:hAnsi="Meiryo"/>
          <w:b/>
          <w:bCs/>
        </w:rPr>
      </w:pPr>
      <w:r w:rsidRPr="00743D3F">
        <w:rPr>
          <w:rFonts w:ascii="Meiryo" w:eastAsia="Meiryo" w:hAnsi="Meiryo" w:hint="eastAsia"/>
          <w:b/>
        </w:rPr>
        <w:t>対象製品:</w:t>
      </w:r>
    </w:p>
    <w:p w14:paraId="4046431E" w14:textId="77777777" w:rsidR="006177B8" w:rsidRPr="00743D3F" w:rsidRDefault="006177B8" w:rsidP="006177B8">
      <w:pPr>
        <w:pStyle w:val="ApplicableProducts"/>
        <w:rPr>
          <w:rFonts w:ascii="Meiryo" w:eastAsia="Meiryo" w:hAnsi="Meiryo"/>
        </w:rPr>
      </w:pPr>
      <w:bookmarkStart w:id="55" w:name="_Toc98939435"/>
      <w:r w:rsidRPr="00743D3F">
        <w:rPr>
          <w:rFonts w:ascii="Meiryo" w:eastAsia="Meiryo" w:hAnsi="Meiryo" w:hint="eastAsia"/>
        </w:rPr>
        <w:t>Travel、Expense、Invoice、Request | Professional &amp; Standard</w:t>
      </w:r>
      <w:bookmarkEnd w:id="55"/>
    </w:p>
    <w:p w14:paraId="6289BAD3" w14:textId="77777777" w:rsidR="006177B8" w:rsidRPr="00743D3F" w:rsidRDefault="006177B8" w:rsidP="006177B8">
      <w:pPr>
        <w:pStyle w:val="Heading4"/>
        <w:rPr>
          <w:rFonts w:ascii="Meiryo" w:eastAsia="Meiryo" w:hAnsi="Meiryo"/>
          <w:i w:val="0"/>
        </w:rPr>
      </w:pPr>
      <w:r w:rsidRPr="00743D3F">
        <w:rPr>
          <w:rFonts w:ascii="Meiryo" w:eastAsia="Meiryo" w:hAnsi="Meiryo" w:hint="eastAsia"/>
          <w:i w:val="0"/>
        </w:rPr>
        <w:t>概要</w:t>
      </w:r>
    </w:p>
    <w:p w14:paraId="58D12431" w14:textId="77777777" w:rsidR="006177B8" w:rsidRPr="00743D3F" w:rsidRDefault="006177B8" w:rsidP="006177B8">
      <w:pPr>
        <w:pStyle w:val="ConcurBodyText"/>
        <w:rPr>
          <w:rFonts w:ascii="Meiryo" w:eastAsia="Meiryo" w:hAnsi="Meiryo"/>
        </w:rPr>
      </w:pPr>
      <w:r w:rsidRPr="00743D3F">
        <w:rPr>
          <w:rFonts w:ascii="Meiryo" w:eastAsia="Meiryo" w:hAnsi="Meiryo" w:hint="eastAsia"/>
        </w:rPr>
        <w:t xml:space="preserve">今後のリリースで、SAP Concur は </w:t>
      </w:r>
      <w:r w:rsidRPr="00743D3F">
        <w:rPr>
          <w:rFonts w:ascii="Meiryo" w:eastAsia="Meiryo" w:hAnsi="Meiryo" w:hint="eastAsia"/>
          <w:b/>
        </w:rPr>
        <w:t>[IdP メタデータの追加]</w:t>
      </w:r>
      <w:r w:rsidRPr="00743D3F">
        <w:rPr>
          <w:rFonts w:ascii="Meiryo" w:eastAsia="Meiryo" w:hAnsi="Meiryo" w:hint="eastAsia"/>
        </w:rPr>
        <w:t xml:space="preserve"> ダイアログにチェックボックスを追加する予定です。このチェックボックスにより、SSO 管理者は、指定されている SSO サインイン方法を concursolutions.com サインイン ページでサインイン オプションとしてユーザーに表示しないようにすることができます。</w:t>
      </w:r>
    </w:p>
    <w:p w14:paraId="6A664916" w14:textId="77777777" w:rsidR="006177B8" w:rsidRPr="00743D3F" w:rsidRDefault="006177B8" w:rsidP="006177B8">
      <w:pPr>
        <w:pStyle w:val="ConcurNote"/>
        <w:rPr>
          <w:rFonts w:ascii="Meiryo" w:eastAsia="Meiryo" w:hAnsi="Meiryo"/>
        </w:rPr>
      </w:pPr>
      <w:r w:rsidRPr="00743D3F">
        <w:rPr>
          <w:rFonts w:ascii="Meiryo" w:eastAsia="Meiryo" w:hAnsi="Meiryo" w:hint="eastAsia"/>
        </w:rPr>
        <w:t xml:space="preserve">ユーザーは、会社の指定に従い、他のナビゲーション パスの方法でサインインできます。 </w:t>
      </w:r>
    </w:p>
    <w:p w14:paraId="710EB04C" w14:textId="77777777" w:rsidR="006177B8" w:rsidRPr="00743D3F" w:rsidRDefault="006177B8" w:rsidP="006177B8">
      <w:pPr>
        <w:pStyle w:val="Heading5"/>
        <w:rPr>
          <w:rFonts w:ascii="Meiryo" w:eastAsia="Meiryo" w:hAnsi="Meiryo"/>
        </w:rPr>
      </w:pPr>
      <w:r w:rsidRPr="00743D3F">
        <w:rPr>
          <w:rFonts w:ascii="Meiryo" w:eastAsia="Meiryo" w:hAnsi="Meiryo" w:hint="eastAsia"/>
        </w:rPr>
        <w:t>業務目的とユーザーへの利点</w:t>
      </w:r>
    </w:p>
    <w:p w14:paraId="5B8E559C" w14:textId="77777777" w:rsidR="006177B8" w:rsidRPr="00743D3F" w:rsidRDefault="006177B8" w:rsidP="006177B8">
      <w:pPr>
        <w:pStyle w:val="ConcurBodyText"/>
        <w:rPr>
          <w:rFonts w:ascii="Meiryo" w:eastAsia="Meiryo" w:hAnsi="Meiryo"/>
        </w:rPr>
      </w:pPr>
      <w:r w:rsidRPr="00743D3F">
        <w:rPr>
          <w:rFonts w:ascii="Meiryo" w:eastAsia="Meiryo" w:hAnsi="Meiryo" w:hint="eastAsia"/>
        </w:rPr>
        <w:t>このチェックボックスを追加することで、SSO 管理者は SAP Concur ソリューションへのエンドユーザーのサインインを詳細に管理することができます。</w:t>
      </w:r>
    </w:p>
    <w:p w14:paraId="7E772134" w14:textId="77777777" w:rsidR="006177B8" w:rsidRPr="00743D3F" w:rsidRDefault="006177B8" w:rsidP="006177B8">
      <w:pPr>
        <w:pStyle w:val="Heading4"/>
        <w:rPr>
          <w:rFonts w:ascii="Meiryo" w:eastAsia="Meiryo" w:hAnsi="Meiryo"/>
          <w:i w:val="0"/>
        </w:rPr>
      </w:pPr>
      <w:r w:rsidRPr="00743D3F">
        <w:rPr>
          <w:rFonts w:ascii="Meiryo" w:eastAsia="Meiryo" w:hAnsi="Meiryo" w:hint="eastAsia"/>
          <w:i w:val="0"/>
        </w:rPr>
        <w:t>SSO 管理者への表示</w:t>
      </w:r>
    </w:p>
    <w:p w14:paraId="3B41B86F" w14:textId="77777777" w:rsidR="006177B8" w:rsidRPr="00743D3F" w:rsidRDefault="006177B8" w:rsidP="006177B8">
      <w:pPr>
        <w:pStyle w:val="ConcurBodyText"/>
        <w:rPr>
          <w:rFonts w:ascii="Meiryo" w:eastAsia="Meiryo" w:hAnsi="Meiryo"/>
        </w:rPr>
      </w:pPr>
      <w:r w:rsidRPr="00743D3F">
        <w:rPr>
          <w:rFonts w:ascii="Meiryo" w:eastAsia="Meiryo" w:hAnsi="Meiryo" w:hint="eastAsia"/>
          <w:b/>
        </w:rPr>
        <w:t xml:space="preserve">[シングル サインオンの管理] </w:t>
      </w:r>
      <w:r w:rsidRPr="00743D3F">
        <w:rPr>
          <w:rFonts w:ascii="Meiryo" w:eastAsia="Meiryo" w:hAnsi="Meiryo" w:hint="eastAsia"/>
        </w:rPr>
        <w:t>ページに移動し、</w:t>
      </w:r>
      <w:r w:rsidRPr="00743D3F">
        <w:rPr>
          <w:rFonts w:ascii="Meiryo" w:eastAsia="Meiryo" w:hAnsi="Meiryo" w:hint="eastAsia"/>
          <w:b/>
        </w:rPr>
        <w:t>[IdP メタデータ]</w:t>
      </w:r>
      <w:r w:rsidRPr="00743D3F">
        <w:rPr>
          <w:rFonts w:ascii="Meiryo" w:eastAsia="Meiryo" w:hAnsi="Meiryo" w:hint="eastAsia"/>
        </w:rPr>
        <w:t xml:space="preserve"> セクションで </w:t>
      </w:r>
      <w:r w:rsidRPr="00743D3F">
        <w:rPr>
          <w:rFonts w:ascii="Meiryo" w:eastAsia="Meiryo" w:hAnsi="Meiryo" w:hint="eastAsia"/>
          <w:b/>
        </w:rPr>
        <w:t>[追加]</w:t>
      </w:r>
      <w:r w:rsidRPr="00743D3F">
        <w:rPr>
          <w:rFonts w:ascii="Meiryo" w:eastAsia="Meiryo" w:hAnsi="Meiryo" w:hint="eastAsia"/>
        </w:rPr>
        <w:t xml:space="preserve"> をクリックすると、</w:t>
      </w:r>
      <w:r w:rsidRPr="00743D3F">
        <w:rPr>
          <w:rFonts w:ascii="Meiryo" w:eastAsia="Meiryo" w:hAnsi="Meiryo" w:hint="eastAsia"/>
          <w:b/>
        </w:rPr>
        <w:t xml:space="preserve">[IdP メタデータの追加] </w:t>
      </w:r>
      <w:r w:rsidRPr="00743D3F">
        <w:rPr>
          <w:rFonts w:ascii="Meiryo" w:eastAsia="Meiryo" w:hAnsi="Meiryo" w:hint="eastAsia"/>
        </w:rPr>
        <w:t>ダイアログの下部に新しいチェックボックスが表示されます。</w:t>
      </w:r>
    </w:p>
    <w:p w14:paraId="634D4D91" w14:textId="77777777" w:rsidR="006177B8" w:rsidRPr="00743D3F" w:rsidRDefault="006177B8" w:rsidP="006177B8">
      <w:pPr>
        <w:pStyle w:val="Heading4"/>
        <w:rPr>
          <w:rFonts w:ascii="Meiryo" w:eastAsia="Meiryo" w:hAnsi="Meiryo"/>
          <w:i w:val="0"/>
        </w:rPr>
      </w:pPr>
      <w:r w:rsidRPr="00743D3F">
        <w:rPr>
          <w:rFonts w:ascii="Meiryo" w:eastAsia="Meiryo" w:hAnsi="Meiryo" w:hint="eastAsia"/>
          <w:i w:val="0"/>
        </w:rPr>
        <w:lastRenderedPageBreak/>
        <w:t>設定とアクティブ化</w:t>
      </w:r>
    </w:p>
    <w:p w14:paraId="27A5AC50" w14:textId="77777777" w:rsidR="006177B8" w:rsidRPr="00743D3F" w:rsidRDefault="006177B8" w:rsidP="006177B8">
      <w:pPr>
        <w:pStyle w:val="ConcurBodyText"/>
        <w:rPr>
          <w:rFonts w:ascii="Meiryo" w:eastAsia="Meiryo" w:hAnsi="Meiryo"/>
        </w:rPr>
      </w:pPr>
      <w:r w:rsidRPr="00743D3F">
        <w:rPr>
          <w:rFonts w:ascii="Meiryo" w:eastAsia="Meiryo" w:hAnsi="Meiryo" w:hint="eastAsia"/>
          <w:b/>
        </w:rPr>
        <w:t xml:space="preserve">[IdP メタデータの追加] </w:t>
      </w:r>
      <w:r w:rsidRPr="00743D3F">
        <w:rPr>
          <w:rFonts w:ascii="Meiryo" w:eastAsia="Meiryo" w:hAnsi="Meiryo" w:hint="eastAsia"/>
        </w:rPr>
        <w:t>ページに自動的にチェックボックスが追加されます。</w:t>
      </w:r>
    </w:p>
    <w:p w14:paraId="4F5208D6" w14:textId="06CFFA35" w:rsidR="006177B8" w:rsidRPr="00743D3F" w:rsidRDefault="006177B8" w:rsidP="006177B8">
      <w:pPr>
        <w:pStyle w:val="ConcurNote"/>
        <w:rPr>
          <w:rFonts w:ascii="Meiryo" w:eastAsia="Meiryo" w:hAnsi="Meiryo"/>
        </w:rPr>
      </w:pPr>
      <w:r w:rsidRPr="00743D3F">
        <w:rPr>
          <w:rFonts w:ascii="Meiryo" w:eastAsia="Meiryo" w:hAnsi="Meiryo" w:hint="eastAsia"/>
        </w:rPr>
        <w:t>この変更について、詳しくは今後のリリース ノートでご案内します。</w:t>
      </w:r>
    </w:p>
    <w:p w14:paraId="21E307FB" w14:textId="77777777" w:rsidR="001B7A4B" w:rsidRPr="00743D3F" w:rsidRDefault="001B7A4B" w:rsidP="001B7A4B">
      <w:pPr>
        <w:pStyle w:val="Heading3"/>
        <w:rPr>
          <w:rFonts w:ascii="Meiryo" w:eastAsia="Meiryo" w:hAnsi="Meiryo"/>
        </w:rPr>
      </w:pPr>
      <w:bookmarkStart w:id="56" w:name="_Toc98939436"/>
      <w:r w:rsidRPr="00743D3F">
        <w:rPr>
          <w:rFonts w:ascii="Meiryo" w:eastAsia="Meiryo" w:hAnsi="Meiryo" w:hint="eastAsia"/>
        </w:rPr>
        <w:t>** 変更予定 ** IdP メタデータへの URL の設定オプションを削除</w:t>
      </w:r>
      <w:bookmarkEnd w:id="56"/>
    </w:p>
    <w:p w14:paraId="1DB5F451" w14:textId="77777777" w:rsidR="001B7A4B" w:rsidRPr="00743D3F" w:rsidRDefault="001B7A4B" w:rsidP="001B7A4B">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743D3F" w14:paraId="2CBE920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86A77E7" w14:textId="77777777" w:rsidR="001B7A4B" w:rsidRPr="00743D3F" w:rsidRDefault="001B7A4B" w:rsidP="001B7A4B">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86C6C3" w14:textId="77777777" w:rsidR="001B7A4B" w:rsidRPr="00743D3F" w:rsidRDefault="001B7A4B" w:rsidP="001B7A4B">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8840B9E" w14:textId="77777777" w:rsidR="001B7A4B" w:rsidRPr="00743D3F" w:rsidRDefault="001B7A4B" w:rsidP="001B7A4B">
            <w:pPr>
              <w:pStyle w:val="ConcurTableHeadCentered8pt"/>
              <w:rPr>
                <w:rFonts w:ascii="Meiryo" w:eastAsia="Meiryo" w:hAnsi="Meiryo"/>
              </w:rPr>
            </w:pPr>
            <w:r w:rsidRPr="00743D3F">
              <w:rPr>
                <w:rFonts w:ascii="Meiryo" w:eastAsia="Meiryo" w:hAnsi="Meiryo" w:hint="eastAsia"/>
              </w:rPr>
              <w:t>機能のリリース予定日</w:t>
            </w:r>
          </w:p>
        </w:tc>
      </w:tr>
      <w:tr w:rsidR="001B7A4B" w:rsidRPr="00743D3F" w14:paraId="7EA6866D"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5F3EF88" w14:textId="77777777" w:rsidR="001B7A4B" w:rsidRPr="00743D3F" w:rsidRDefault="001B7A4B" w:rsidP="001B7A4B">
            <w:pPr>
              <w:pStyle w:val="ConcurTableText8ptCenter"/>
              <w:keepNext/>
              <w:rPr>
                <w:rFonts w:ascii="Meiryo" w:eastAsia="Meiryo" w:hAnsi="Meiryo"/>
              </w:rPr>
            </w:pPr>
            <w:r w:rsidRPr="00743D3F">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38EC9B" w14:textId="77777777" w:rsidR="001B7A4B" w:rsidRPr="00743D3F" w:rsidRDefault="001B7A4B" w:rsidP="001B7A4B">
            <w:pPr>
              <w:pStyle w:val="ConcurTableText8ptCenter"/>
              <w:keepNext/>
              <w:rPr>
                <w:rFonts w:ascii="Meiryo" w:eastAsia="Meiryo" w:hAnsi="Meiryo"/>
              </w:rPr>
            </w:pPr>
            <w:r w:rsidRPr="00743D3F">
              <w:rPr>
                <w:rFonts w:ascii="Meiryo" w:eastAsia="Meiryo" w:hAnsi="Meiryo" w:hint="eastAsia"/>
              </w:rPr>
              <w:t>2022 年 2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4D9B2A1" w14:textId="77777777" w:rsidR="001B7A4B" w:rsidRPr="00743D3F" w:rsidRDefault="001B7A4B" w:rsidP="001B7A4B">
            <w:pPr>
              <w:pStyle w:val="ConcurTableText8ptCenter"/>
              <w:keepNext/>
              <w:rPr>
                <w:rFonts w:ascii="Meiryo" w:eastAsia="Meiryo" w:hAnsi="Meiryo"/>
              </w:rPr>
            </w:pPr>
            <w:r w:rsidRPr="00743D3F">
              <w:rPr>
                <w:rFonts w:ascii="Meiryo" w:eastAsia="Meiryo" w:hAnsi="Meiryo" w:hint="eastAsia"/>
              </w:rPr>
              <w:t>2022 年第 2 四半期</w:t>
            </w:r>
          </w:p>
        </w:tc>
      </w:tr>
      <w:tr w:rsidR="001B7A4B" w:rsidRPr="00743D3F" w14:paraId="2CEA8C87"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800FCA" w14:textId="77777777" w:rsidR="001B7A4B" w:rsidRPr="00743D3F" w:rsidRDefault="001B7A4B" w:rsidP="001B7A4B">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3D1DF035" w14:textId="77777777" w:rsidR="001B7A4B" w:rsidRPr="00743D3F" w:rsidRDefault="001B7A4B" w:rsidP="001B7A4B">
      <w:pPr>
        <w:pStyle w:val="ConcurBodyText"/>
        <w:keepNext/>
        <w:rPr>
          <w:rFonts w:ascii="Meiryo" w:eastAsia="Meiryo" w:hAnsi="Meiryo"/>
          <w:b/>
          <w:bCs/>
        </w:rPr>
      </w:pPr>
      <w:r w:rsidRPr="00743D3F">
        <w:rPr>
          <w:rFonts w:ascii="Meiryo" w:eastAsia="Meiryo" w:hAnsi="Meiryo" w:hint="eastAsia"/>
          <w:b/>
        </w:rPr>
        <w:t>対象製品:</w:t>
      </w:r>
    </w:p>
    <w:p w14:paraId="409500F0" w14:textId="77777777" w:rsidR="001B7A4B" w:rsidRPr="00743D3F" w:rsidRDefault="001B7A4B" w:rsidP="001B7A4B">
      <w:pPr>
        <w:pStyle w:val="ApplicableProducts"/>
        <w:rPr>
          <w:rFonts w:ascii="Meiryo" w:eastAsia="Meiryo" w:hAnsi="Meiryo"/>
        </w:rPr>
      </w:pPr>
      <w:bookmarkStart w:id="57" w:name="_Toc98939437"/>
      <w:r w:rsidRPr="00743D3F">
        <w:rPr>
          <w:rFonts w:ascii="Meiryo" w:eastAsia="Meiryo" w:hAnsi="Meiryo" w:hint="eastAsia"/>
        </w:rPr>
        <w:t>Travel、Expense、Invoice、Request | Professional &amp; Standard</w:t>
      </w:r>
      <w:bookmarkEnd w:id="57"/>
    </w:p>
    <w:p w14:paraId="2F51CF4E"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概要</w:t>
      </w:r>
    </w:p>
    <w:p w14:paraId="708AAE30" w14:textId="77777777" w:rsidR="001B7A4B" w:rsidRPr="00743D3F" w:rsidRDefault="001B7A4B" w:rsidP="001B7A4B">
      <w:pPr>
        <w:pStyle w:val="ConcurBodyText"/>
        <w:rPr>
          <w:rFonts w:ascii="Meiryo" w:eastAsia="Meiryo" w:hAnsi="Meiryo"/>
        </w:rPr>
      </w:pPr>
      <w:r w:rsidRPr="00743D3F">
        <w:rPr>
          <w:rFonts w:ascii="Meiryo" w:eastAsia="Meiryo" w:hAnsi="Meiryo" w:hint="eastAsia"/>
        </w:rPr>
        <w:t xml:space="preserve">今後のリリースで、SAP Concur は </w:t>
      </w:r>
      <w:r w:rsidRPr="00743D3F">
        <w:rPr>
          <w:rFonts w:ascii="Meiryo" w:eastAsia="Meiryo" w:hAnsi="Meiryo" w:hint="eastAsia"/>
          <w:b/>
        </w:rPr>
        <w:t xml:space="preserve">[IdP メタデータの追加] </w:t>
      </w:r>
      <w:r w:rsidRPr="00743D3F">
        <w:rPr>
          <w:rFonts w:ascii="Meiryo" w:eastAsia="Meiryo" w:hAnsi="Meiryo" w:hint="eastAsia"/>
        </w:rPr>
        <w:t xml:space="preserve">ダイアログから </w:t>
      </w:r>
      <w:r w:rsidRPr="00743D3F">
        <w:rPr>
          <w:rFonts w:ascii="Meiryo" w:eastAsia="Meiryo" w:hAnsi="Meiryo" w:hint="eastAsia"/>
          <w:b/>
        </w:rPr>
        <w:t xml:space="preserve">[IdP のメタデータへのリンクの設定] </w:t>
      </w:r>
      <w:r w:rsidRPr="00743D3F">
        <w:rPr>
          <w:rFonts w:ascii="Meiryo" w:eastAsia="Meiryo" w:hAnsi="Meiryo" w:hint="eastAsia"/>
        </w:rPr>
        <w:t>フィールドを削除する予定です。</w:t>
      </w:r>
    </w:p>
    <w:p w14:paraId="134952E3" w14:textId="77777777" w:rsidR="001B7A4B" w:rsidRPr="00743D3F" w:rsidRDefault="001B7A4B" w:rsidP="001B7A4B">
      <w:pPr>
        <w:pStyle w:val="Heading5"/>
        <w:rPr>
          <w:rFonts w:ascii="Meiryo" w:eastAsia="Meiryo" w:hAnsi="Meiryo"/>
        </w:rPr>
      </w:pPr>
      <w:r w:rsidRPr="00743D3F">
        <w:rPr>
          <w:rFonts w:ascii="Meiryo" w:eastAsia="Meiryo" w:hAnsi="Meiryo" w:hint="eastAsia"/>
        </w:rPr>
        <w:t>業務目的とユーザーへの利点</w:t>
      </w:r>
    </w:p>
    <w:p w14:paraId="7EFD9438" w14:textId="66BC9399" w:rsidR="001B7A4B" w:rsidRPr="00743D3F" w:rsidRDefault="001B7A4B" w:rsidP="001B7A4B">
      <w:pPr>
        <w:pStyle w:val="ConcurBodyText"/>
        <w:rPr>
          <w:rFonts w:ascii="Meiryo" w:eastAsia="Meiryo" w:hAnsi="Meiryo"/>
        </w:rPr>
      </w:pPr>
      <w:r w:rsidRPr="00743D3F">
        <w:rPr>
          <w:rFonts w:ascii="Meiryo" w:eastAsia="Meiryo" w:hAnsi="Meiryo" w:hint="eastAsia"/>
          <w:b/>
        </w:rPr>
        <w:t>[IdP のメタデータへのリンクの設定]</w:t>
      </w:r>
      <w:r w:rsidRPr="00743D3F">
        <w:rPr>
          <w:rFonts w:ascii="Meiryo" w:eastAsia="Meiryo" w:hAnsi="Meiryo" w:hint="eastAsia"/>
        </w:rPr>
        <w:t xml:space="preserve"> フィールドを使用するために、お客様はまずサポート チケットを発行して、URL を SAP Concur の許可リストに追加する必要があります。これらの追加ステップは、お客様の SSO 管理プロセスをセルフサービス化するという目標をサポートしていません。</w:t>
      </w:r>
    </w:p>
    <w:p w14:paraId="612C2CAA"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SSO 管理者への表示</w:t>
      </w:r>
    </w:p>
    <w:p w14:paraId="76BA6D91" w14:textId="77777777" w:rsidR="001B7A4B" w:rsidRPr="00743D3F" w:rsidRDefault="001B7A4B" w:rsidP="001B7A4B">
      <w:pPr>
        <w:pStyle w:val="ConcurBodyText"/>
        <w:rPr>
          <w:rFonts w:ascii="Meiryo" w:eastAsia="Meiryo" w:hAnsi="Meiryo"/>
        </w:rPr>
      </w:pPr>
      <w:r w:rsidRPr="00743D3F">
        <w:rPr>
          <w:rFonts w:ascii="Meiryo" w:eastAsia="Meiryo" w:hAnsi="Meiryo" w:hint="eastAsia"/>
          <w:b/>
        </w:rPr>
        <w:t>[シングル サインオンの管理]</w:t>
      </w:r>
      <w:r w:rsidRPr="00743D3F">
        <w:rPr>
          <w:rFonts w:ascii="Meiryo" w:eastAsia="Meiryo" w:hAnsi="Meiryo" w:hint="eastAsia"/>
        </w:rPr>
        <w:t xml:space="preserve"> ページに移動し、</w:t>
      </w:r>
      <w:r w:rsidRPr="00743D3F">
        <w:rPr>
          <w:rFonts w:ascii="Meiryo" w:eastAsia="Meiryo" w:hAnsi="Meiryo" w:hint="eastAsia"/>
          <w:b/>
        </w:rPr>
        <w:t>[IdP メタデータ]</w:t>
      </w:r>
      <w:r w:rsidRPr="00743D3F">
        <w:rPr>
          <w:rFonts w:ascii="Meiryo" w:eastAsia="Meiryo" w:hAnsi="Meiryo" w:hint="eastAsia"/>
        </w:rPr>
        <w:t xml:space="preserve"> セクションで </w:t>
      </w:r>
      <w:r w:rsidRPr="00743D3F">
        <w:rPr>
          <w:rFonts w:ascii="Meiryo" w:eastAsia="Meiryo" w:hAnsi="Meiryo" w:hint="eastAsia"/>
          <w:b/>
        </w:rPr>
        <w:t>[追加]</w:t>
      </w:r>
      <w:r w:rsidRPr="00743D3F">
        <w:rPr>
          <w:rFonts w:ascii="Meiryo" w:eastAsia="Meiryo" w:hAnsi="Meiryo" w:hint="eastAsia"/>
        </w:rPr>
        <w:t xml:space="preserve"> をクリックすると、</w:t>
      </w:r>
      <w:r w:rsidRPr="00743D3F">
        <w:rPr>
          <w:rFonts w:ascii="Meiryo" w:eastAsia="Meiryo" w:hAnsi="Meiryo" w:hint="eastAsia"/>
          <w:b/>
        </w:rPr>
        <w:t>[IdP メタデータの追加]</w:t>
      </w:r>
      <w:r w:rsidRPr="00743D3F">
        <w:rPr>
          <w:rFonts w:ascii="Meiryo" w:eastAsia="Meiryo" w:hAnsi="Meiryo" w:hint="eastAsia"/>
        </w:rPr>
        <w:t xml:space="preserve"> ダイアログに </w:t>
      </w:r>
      <w:r w:rsidRPr="00743D3F">
        <w:rPr>
          <w:rFonts w:ascii="Meiryo" w:eastAsia="Meiryo" w:hAnsi="Meiryo" w:hint="eastAsia"/>
          <w:b/>
        </w:rPr>
        <w:t xml:space="preserve">[IdP のメタデータへのリンクの設定] </w:t>
      </w:r>
      <w:r w:rsidRPr="00743D3F">
        <w:rPr>
          <w:rFonts w:ascii="Meiryo" w:eastAsia="Meiryo" w:hAnsi="Meiryo" w:hint="eastAsia"/>
        </w:rPr>
        <w:t>フィールドが表示されなくなります。</w:t>
      </w:r>
    </w:p>
    <w:p w14:paraId="690A3E85" w14:textId="77777777" w:rsidR="001B7A4B" w:rsidRPr="00743D3F" w:rsidRDefault="001B7A4B" w:rsidP="001B7A4B">
      <w:pPr>
        <w:pStyle w:val="ConcurNote"/>
        <w:rPr>
          <w:rFonts w:ascii="Meiryo" w:eastAsia="Meiryo" w:hAnsi="Meiryo"/>
        </w:rPr>
      </w:pPr>
      <w:r w:rsidRPr="00743D3F">
        <w:rPr>
          <w:rFonts w:ascii="Meiryo" w:eastAsia="Meiryo" w:hAnsi="Meiryo" w:hint="eastAsia"/>
        </w:rPr>
        <w:lastRenderedPageBreak/>
        <w:t>ただし、</w:t>
      </w:r>
      <w:r w:rsidRPr="00743D3F">
        <w:rPr>
          <w:rFonts w:ascii="Meiryo" w:eastAsia="Meiryo" w:hAnsi="Meiryo" w:hint="eastAsia"/>
          <w:b/>
        </w:rPr>
        <w:t>[XML ファイルのアップロード]</w:t>
      </w:r>
      <w:r w:rsidRPr="00743D3F">
        <w:rPr>
          <w:rFonts w:ascii="Meiryo" w:eastAsia="Meiryo" w:hAnsi="Meiryo" w:hint="eastAsia"/>
        </w:rPr>
        <w:t xml:space="preserve"> をクリックすれば、IdP メタデータをアップロードできます。</w:t>
      </w:r>
    </w:p>
    <w:p w14:paraId="490D756B" w14:textId="77777777" w:rsidR="001B7A4B" w:rsidRPr="00743D3F" w:rsidRDefault="001B7A4B" w:rsidP="001B7A4B">
      <w:pPr>
        <w:pStyle w:val="Heading4"/>
        <w:rPr>
          <w:rFonts w:ascii="Meiryo" w:eastAsia="Meiryo" w:hAnsi="Meiryo"/>
          <w:i w:val="0"/>
        </w:rPr>
      </w:pPr>
      <w:r w:rsidRPr="00743D3F">
        <w:rPr>
          <w:rFonts w:ascii="Meiryo" w:eastAsia="Meiryo" w:hAnsi="Meiryo" w:hint="eastAsia"/>
          <w:i w:val="0"/>
        </w:rPr>
        <w:t>設定とアクティブ化</w:t>
      </w:r>
    </w:p>
    <w:p w14:paraId="245E6270" w14:textId="77777777" w:rsidR="001B7A4B" w:rsidRPr="00743D3F" w:rsidRDefault="001B7A4B" w:rsidP="001B7A4B">
      <w:pPr>
        <w:pStyle w:val="ConcurBodyText"/>
        <w:rPr>
          <w:rFonts w:ascii="Meiryo" w:eastAsia="Meiryo" w:hAnsi="Meiryo"/>
        </w:rPr>
      </w:pPr>
      <w:r w:rsidRPr="00743D3F">
        <w:rPr>
          <w:rFonts w:ascii="Meiryo" w:eastAsia="Meiryo" w:hAnsi="Meiryo" w:hint="eastAsia"/>
          <w:b/>
        </w:rPr>
        <w:t xml:space="preserve">[IdP メタデータの追加] </w:t>
      </w:r>
      <w:r w:rsidRPr="00743D3F">
        <w:rPr>
          <w:rFonts w:ascii="Meiryo" w:eastAsia="Meiryo" w:hAnsi="Meiryo" w:hint="eastAsia"/>
        </w:rPr>
        <w:t>ページから自動的にフィールドが削除されます。</w:t>
      </w:r>
    </w:p>
    <w:p w14:paraId="53F330FD" w14:textId="77777777" w:rsidR="001B7A4B" w:rsidRPr="00743D3F" w:rsidRDefault="001B7A4B" w:rsidP="001B7A4B">
      <w:pPr>
        <w:pStyle w:val="ConcurNote"/>
        <w:rPr>
          <w:rFonts w:ascii="Meiryo" w:eastAsia="Meiryo" w:hAnsi="Meiryo"/>
        </w:rPr>
      </w:pPr>
      <w:r w:rsidRPr="00743D3F">
        <w:rPr>
          <w:rFonts w:ascii="Meiryo" w:eastAsia="Meiryo" w:hAnsi="Meiryo" w:hint="eastAsia"/>
        </w:rPr>
        <w:t>この変更について、詳しくは今後のリリース ノートでご案内します。</w:t>
      </w:r>
    </w:p>
    <w:p w14:paraId="0779429A" w14:textId="77777777" w:rsidR="006177B8" w:rsidRPr="00743D3F" w:rsidRDefault="006177B8" w:rsidP="006177B8">
      <w:pPr>
        <w:pStyle w:val="Heading2"/>
        <w:rPr>
          <w:rFonts w:ascii="Meiryo" w:eastAsia="Meiryo" w:hAnsi="Meiryo"/>
        </w:rPr>
      </w:pPr>
      <w:bookmarkStart w:id="58" w:name="_Toc98939438"/>
      <w:r w:rsidRPr="00743D3F">
        <w:rPr>
          <w:rFonts w:ascii="Meiryo" w:eastAsia="Meiryo" w:hAnsi="Meiryo" w:hint="eastAsia"/>
        </w:rPr>
        <w:t>ユーザー支援</w:t>
      </w:r>
      <w:bookmarkEnd w:id="58"/>
    </w:p>
    <w:p w14:paraId="51FCB223" w14:textId="77777777" w:rsidR="006177B8" w:rsidRPr="00743D3F" w:rsidRDefault="006177B8" w:rsidP="006177B8">
      <w:pPr>
        <w:pStyle w:val="Heading3"/>
        <w:rPr>
          <w:rFonts w:ascii="Meiryo" w:eastAsia="Meiryo" w:hAnsi="Meiryo"/>
        </w:rPr>
      </w:pPr>
      <w:bookmarkStart w:id="59" w:name="_Toc98939439"/>
      <w:r w:rsidRPr="00743D3F">
        <w:rPr>
          <w:rFonts w:ascii="Meiryo" w:eastAsia="Meiryo" w:hAnsi="Meiryo" w:hint="eastAsia"/>
        </w:rPr>
        <w:t>** 変更予定 ** SAP Enable Now のサポート</w:t>
      </w:r>
      <w:bookmarkEnd w:id="59"/>
    </w:p>
    <w:p w14:paraId="664AB849" w14:textId="77777777" w:rsidR="006177B8" w:rsidRPr="00743D3F" w:rsidRDefault="006177B8" w:rsidP="006177B8">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743D3F" w14:paraId="14510514"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B8CC4F9" w14:textId="77777777" w:rsidR="006177B8" w:rsidRPr="00743D3F" w:rsidRDefault="006177B8" w:rsidP="006177B8">
            <w:pPr>
              <w:pStyle w:val="ConcurTableHeadCentered8pt"/>
              <w:rPr>
                <w:rFonts w:ascii="Meiryo" w:eastAsia="Meiryo" w:hAnsi="Meiryo"/>
              </w:rPr>
            </w:pPr>
            <w:r w:rsidRPr="00743D3F">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26D7958" w14:textId="77777777" w:rsidR="006177B8" w:rsidRPr="00743D3F" w:rsidRDefault="006177B8" w:rsidP="006177B8">
            <w:pPr>
              <w:pStyle w:val="ConcurTableHeadCentered8pt"/>
              <w:rPr>
                <w:rFonts w:ascii="Meiryo" w:eastAsia="Meiryo" w:hAnsi="Meiryo"/>
              </w:rPr>
            </w:pPr>
            <w:r w:rsidRPr="00743D3F">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CD50C97" w14:textId="77777777" w:rsidR="006177B8" w:rsidRPr="00743D3F" w:rsidRDefault="006177B8" w:rsidP="006177B8">
            <w:pPr>
              <w:pStyle w:val="ConcurTableHeadCentered8pt"/>
              <w:rPr>
                <w:rFonts w:ascii="Meiryo" w:eastAsia="Meiryo" w:hAnsi="Meiryo"/>
              </w:rPr>
            </w:pPr>
            <w:r w:rsidRPr="00743D3F">
              <w:rPr>
                <w:rFonts w:ascii="Meiryo" w:eastAsia="Meiryo" w:hAnsi="Meiryo" w:hint="eastAsia"/>
              </w:rPr>
              <w:t>機能のリリース予定日</w:t>
            </w:r>
          </w:p>
        </w:tc>
      </w:tr>
      <w:tr w:rsidR="006177B8" w:rsidRPr="00743D3F" w14:paraId="2976ACD6"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33C8C70" w14:textId="77777777" w:rsidR="006177B8" w:rsidRPr="00743D3F" w:rsidRDefault="006177B8" w:rsidP="006177B8">
            <w:pPr>
              <w:pStyle w:val="ConcurTableText8ptCenter"/>
              <w:keepNext/>
              <w:rPr>
                <w:rFonts w:ascii="Meiryo" w:eastAsia="Meiryo" w:hAnsi="Meiryo"/>
              </w:rPr>
            </w:pPr>
            <w:r w:rsidRPr="00743D3F">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4E452B2" w14:textId="77777777" w:rsidR="006177B8" w:rsidRPr="00743D3F" w:rsidRDefault="006177B8" w:rsidP="006177B8">
            <w:pPr>
              <w:pStyle w:val="ConcurTableText8ptCenter"/>
              <w:keepNext/>
              <w:rPr>
                <w:rFonts w:ascii="Meiryo" w:eastAsia="Meiryo" w:hAnsi="Meiryo"/>
              </w:rPr>
            </w:pPr>
            <w:r w:rsidRPr="00743D3F">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6453E60" w14:textId="77777777" w:rsidR="006177B8" w:rsidRPr="00743D3F" w:rsidRDefault="006177B8" w:rsidP="006177B8">
            <w:pPr>
              <w:pStyle w:val="ConcurTableText8ptCenter"/>
              <w:keepNext/>
              <w:rPr>
                <w:rFonts w:ascii="Meiryo" w:eastAsia="Meiryo" w:hAnsi="Meiryo"/>
              </w:rPr>
            </w:pPr>
            <w:r w:rsidRPr="00743D3F">
              <w:rPr>
                <w:rFonts w:ascii="Meiryo" w:eastAsia="Meiryo" w:hAnsi="Meiryo" w:hint="eastAsia"/>
              </w:rPr>
              <w:t>今後のリリース</w:t>
            </w:r>
          </w:p>
        </w:tc>
      </w:tr>
      <w:tr w:rsidR="006177B8" w:rsidRPr="00743D3F" w14:paraId="230CC17C"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8D15DEA" w14:textId="77777777" w:rsidR="006177B8" w:rsidRPr="00743D3F" w:rsidRDefault="006177B8" w:rsidP="006177B8">
            <w:pPr>
              <w:pStyle w:val="ConcurTableText8ptCenter"/>
              <w:keepNext/>
              <w:rPr>
                <w:rFonts w:ascii="Meiryo" w:eastAsia="Meiryo" w:hAnsi="Meiryo"/>
              </w:rPr>
            </w:pPr>
            <w:r w:rsidRPr="00743D3F">
              <w:rPr>
                <w:rFonts w:ascii="Meiryo" w:eastAsia="Meiryo" w:hAnsi="Meiryo" w:hint="eastAsia"/>
              </w:rPr>
              <w:t>このリリース ノートでは、前回の月次リリース以降の変更を</w:t>
            </w:r>
            <w:r w:rsidRPr="00743D3F">
              <w:rPr>
                <w:rFonts w:ascii="Meiryo" w:eastAsia="Meiryo" w:hAnsi="Meiryo" w:hint="eastAsia"/>
                <w:highlight w:val="yellow"/>
              </w:rPr>
              <w:t>黄色</w:t>
            </w:r>
            <w:r w:rsidRPr="00743D3F">
              <w:rPr>
                <w:rFonts w:ascii="Meiryo" w:eastAsia="Meiryo" w:hAnsi="Meiryo" w:hint="eastAsia"/>
              </w:rPr>
              <w:t>で強調表示しています。</w:t>
            </w:r>
          </w:p>
        </w:tc>
      </w:tr>
    </w:tbl>
    <w:p w14:paraId="3B6785F8" w14:textId="77777777" w:rsidR="006177B8" w:rsidRPr="00743D3F" w:rsidRDefault="006177B8" w:rsidP="006177B8">
      <w:pPr>
        <w:pStyle w:val="ConcurBodyText"/>
        <w:keepNext/>
        <w:rPr>
          <w:rFonts w:ascii="Meiryo" w:eastAsia="Meiryo" w:hAnsi="Meiryo"/>
          <w:b/>
          <w:bCs/>
        </w:rPr>
      </w:pPr>
      <w:r w:rsidRPr="00743D3F">
        <w:rPr>
          <w:rFonts w:ascii="Meiryo" w:eastAsia="Meiryo" w:hAnsi="Meiryo" w:hint="eastAsia"/>
          <w:b/>
        </w:rPr>
        <w:t>対象製品:</w:t>
      </w:r>
    </w:p>
    <w:p w14:paraId="0D8B3F5B" w14:textId="77777777" w:rsidR="006177B8" w:rsidRPr="00743D3F" w:rsidRDefault="006177B8" w:rsidP="006177B8">
      <w:pPr>
        <w:pStyle w:val="ApplicableProducts"/>
        <w:rPr>
          <w:rFonts w:ascii="Meiryo" w:eastAsia="Meiryo" w:hAnsi="Meiryo"/>
        </w:rPr>
      </w:pPr>
      <w:bookmarkStart w:id="60" w:name="_Toc98939440"/>
      <w:r w:rsidRPr="00743D3F">
        <w:rPr>
          <w:rFonts w:ascii="Meiryo" w:eastAsia="Meiryo" w:hAnsi="Meiryo" w:hint="eastAsia"/>
        </w:rPr>
        <w:t>Travel、Expense、Invoice、Request | Professional &amp; Standard</w:t>
      </w:r>
      <w:bookmarkEnd w:id="60"/>
    </w:p>
    <w:p w14:paraId="320A4BBE" w14:textId="77777777" w:rsidR="006177B8" w:rsidRPr="00743D3F" w:rsidRDefault="006177B8" w:rsidP="006177B8">
      <w:pPr>
        <w:pStyle w:val="Heading4"/>
        <w:rPr>
          <w:rFonts w:ascii="Meiryo" w:eastAsia="Meiryo" w:hAnsi="Meiryo"/>
          <w:i w:val="0"/>
        </w:rPr>
      </w:pPr>
      <w:r w:rsidRPr="00743D3F">
        <w:rPr>
          <w:rFonts w:ascii="Meiryo" w:eastAsia="Meiryo" w:hAnsi="Meiryo" w:hint="eastAsia"/>
          <w:i w:val="0"/>
        </w:rPr>
        <w:t>概要</w:t>
      </w:r>
    </w:p>
    <w:p w14:paraId="50088F04" w14:textId="77777777" w:rsidR="006177B8" w:rsidRPr="00743D3F" w:rsidRDefault="006177B8" w:rsidP="006177B8">
      <w:pPr>
        <w:pStyle w:val="ConcurBodyText"/>
        <w:rPr>
          <w:rFonts w:ascii="Meiryo" w:eastAsia="Meiryo" w:hAnsi="Meiryo"/>
        </w:rPr>
      </w:pPr>
      <w:r w:rsidRPr="00743D3F">
        <w:rPr>
          <w:rFonts w:ascii="Meiryo" w:eastAsia="Meiryo" w:hAnsi="Meiryo" w:hint="eastAsia"/>
        </w:rPr>
        <w:t xml:space="preserve">今後のリリースで、SAP は SAP Concur ソリューションとの SAP Enable Now のサポートを追加する予定です。 </w:t>
      </w:r>
    </w:p>
    <w:p w14:paraId="736361DE" w14:textId="77777777" w:rsidR="006177B8" w:rsidRPr="00743D3F" w:rsidRDefault="006177B8" w:rsidP="006177B8">
      <w:pPr>
        <w:pStyle w:val="Heading5"/>
        <w:rPr>
          <w:rFonts w:ascii="Meiryo" w:eastAsia="Meiryo" w:hAnsi="Meiryo"/>
        </w:rPr>
      </w:pPr>
      <w:r w:rsidRPr="00743D3F">
        <w:rPr>
          <w:rFonts w:ascii="Meiryo" w:eastAsia="Meiryo" w:hAnsi="Meiryo" w:hint="eastAsia"/>
        </w:rPr>
        <w:t>業務目的とユーザーへの利点</w:t>
      </w:r>
    </w:p>
    <w:p w14:paraId="46AE848C" w14:textId="77777777" w:rsidR="006177B8" w:rsidRPr="00743D3F" w:rsidRDefault="006177B8" w:rsidP="006177B8">
      <w:pPr>
        <w:pStyle w:val="ConcurBodyText"/>
        <w:rPr>
          <w:rFonts w:ascii="Meiryo" w:eastAsia="Meiryo" w:hAnsi="Meiryo"/>
        </w:rPr>
      </w:pPr>
      <w:r w:rsidRPr="00743D3F">
        <w:rPr>
          <w:rFonts w:ascii="Meiryo" w:eastAsia="Meiryo" w:hAnsi="Meiryo" w:hint="eastAsia"/>
        </w:rPr>
        <w:t>この変更により、SAP Enable Now を使用して、ユーザー支援コンテンツを作成できるようになり、ユーザー導入率が高まり、SAP Concur ソリューションでの作業効率が向上します。</w:t>
      </w:r>
    </w:p>
    <w:p w14:paraId="301FD54A" w14:textId="77777777" w:rsidR="006177B8" w:rsidRPr="00743D3F" w:rsidRDefault="006177B8" w:rsidP="006177B8">
      <w:pPr>
        <w:pStyle w:val="Heading4"/>
        <w:rPr>
          <w:rFonts w:ascii="Meiryo" w:eastAsia="Meiryo" w:hAnsi="Meiryo"/>
          <w:i w:val="0"/>
        </w:rPr>
      </w:pPr>
      <w:r w:rsidRPr="00743D3F">
        <w:rPr>
          <w:rFonts w:ascii="Meiryo" w:eastAsia="Meiryo" w:hAnsi="Meiryo" w:hint="eastAsia"/>
          <w:i w:val="0"/>
        </w:rPr>
        <w:lastRenderedPageBreak/>
        <w:t>設定とアクティブ化</w:t>
      </w:r>
    </w:p>
    <w:p w14:paraId="504636F9" w14:textId="77777777" w:rsidR="006177B8" w:rsidRPr="00743D3F" w:rsidRDefault="006177B8" w:rsidP="006177B8">
      <w:pPr>
        <w:pStyle w:val="ConcurBodyText"/>
        <w:rPr>
          <w:rFonts w:ascii="Meiryo" w:eastAsia="Meiryo" w:hAnsi="Meiryo"/>
        </w:rPr>
      </w:pPr>
      <w:r w:rsidRPr="00743D3F">
        <w:rPr>
          <w:rFonts w:ascii="Meiryo" w:eastAsia="Meiryo" w:hAnsi="Meiryo" w:hint="eastAsia"/>
        </w:rPr>
        <w:t xml:space="preserve">SAP Enable Now のサポートが SAP Concur ソリューションに追加されると、SAP Concur ソリューションでユーザー支援が有効であるお客様は、SAP Concur </w:t>
      </w:r>
      <w:r w:rsidRPr="00743D3F">
        <w:rPr>
          <w:rFonts w:ascii="Meiryo" w:eastAsia="Meiryo" w:hAnsi="Meiryo" w:hint="eastAsia"/>
          <w:b/>
        </w:rPr>
        <w:t xml:space="preserve">[ユーザー支援] </w:t>
      </w:r>
      <w:r w:rsidRPr="00743D3F">
        <w:rPr>
          <w:rFonts w:ascii="Meiryo" w:eastAsia="Meiryo" w:hAnsi="Meiryo" w:hint="eastAsia"/>
        </w:rPr>
        <w:t>ページで SAP Enable Now を有効化または無効化できるようになります。</w:t>
      </w:r>
    </w:p>
    <w:p w14:paraId="73BE7694" w14:textId="03160A7D" w:rsidR="006177B8" w:rsidRPr="00743D3F" w:rsidRDefault="006177B8" w:rsidP="006177B8">
      <w:pPr>
        <w:pStyle w:val="ConcurNote"/>
        <w:rPr>
          <w:rFonts w:ascii="Meiryo" w:eastAsia="Meiryo" w:hAnsi="Meiryo"/>
        </w:rPr>
      </w:pPr>
      <w:r w:rsidRPr="00743D3F">
        <w:rPr>
          <w:rFonts w:ascii="Meiryo" w:eastAsia="Meiryo" w:hAnsi="Meiryo" w:hint="eastAsia"/>
        </w:rPr>
        <w:t>この機能について、詳しくは今後のリリース ノートでご案内します。</w:t>
      </w:r>
    </w:p>
    <w:p w14:paraId="3FEC884B" w14:textId="77777777" w:rsidR="00A3672B" w:rsidRPr="00743D3F" w:rsidRDefault="00A3672B" w:rsidP="00A3672B">
      <w:pPr>
        <w:pStyle w:val="Heading1"/>
        <w:rPr>
          <w:rFonts w:ascii="Meiryo" w:eastAsia="Meiryo" w:hAnsi="Meiryo"/>
        </w:rPr>
      </w:pPr>
      <w:bookmarkStart w:id="61" w:name="_Toc510082427"/>
      <w:bookmarkStart w:id="62" w:name="_Toc12880017"/>
      <w:bookmarkStart w:id="63" w:name="_Toc46229154"/>
      <w:bookmarkStart w:id="64" w:name="_Toc11147478"/>
      <w:bookmarkStart w:id="65" w:name="_Toc98939441"/>
      <w:bookmarkEnd w:id="40"/>
      <w:bookmarkEnd w:id="41"/>
      <w:bookmarkEnd w:id="46"/>
      <w:r w:rsidRPr="00743D3F">
        <w:rPr>
          <w:rFonts w:ascii="Meiryo" w:eastAsia="Meiryo" w:hAnsi="Meiryo" w:hint="eastAsia"/>
        </w:rPr>
        <w:lastRenderedPageBreak/>
        <w:t>お客様へのお知らせ</w:t>
      </w:r>
      <w:bookmarkEnd w:id="61"/>
      <w:bookmarkEnd w:id="62"/>
      <w:bookmarkEnd w:id="63"/>
      <w:bookmarkEnd w:id="65"/>
    </w:p>
    <w:p w14:paraId="3F3DFA8C" w14:textId="77777777" w:rsidR="001163FB" w:rsidRPr="00743D3F" w:rsidRDefault="001163FB" w:rsidP="001163FB">
      <w:pPr>
        <w:pStyle w:val="Heading2"/>
        <w:rPr>
          <w:rFonts w:ascii="Meiryo" w:eastAsia="Meiryo" w:hAnsi="Meiryo"/>
        </w:rPr>
      </w:pPr>
      <w:bookmarkStart w:id="66" w:name="_Toc69211924"/>
      <w:bookmarkStart w:id="67" w:name="_Toc480899347"/>
      <w:bookmarkStart w:id="68" w:name="_Toc483562026"/>
      <w:bookmarkStart w:id="69" w:name="_Toc484092107"/>
      <w:bookmarkStart w:id="70" w:name="_Toc480899345"/>
      <w:bookmarkStart w:id="71" w:name="_Toc483562024"/>
      <w:bookmarkStart w:id="72" w:name="_Toc484092109"/>
      <w:bookmarkStart w:id="73" w:name="_Toc510082430"/>
      <w:bookmarkStart w:id="74" w:name="_Toc514338227"/>
      <w:bookmarkStart w:id="75" w:name="_Toc12880020"/>
      <w:bookmarkStart w:id="76" w:name="_Toc46229157"/>
      <w:bookmarkStart w:id="77" w:name="_Toc98939442"/>
      <w:r w:rsidRPr="00743D3F">
        <w:rPr>
          <w:rFonts w:ascii="Meiryo" w:eastAsia="Meiryo" w:hAnsi="Meiryo" w:hint="eastAsia"/>
        </w:rPr>
        <w:t>アクセシビリティ</w:t>
      </w:r>
      <w:bookmarkEnd w:id="66"/>
      <w:bookmarkEnd w:id="77"/>
    </w:p>
    <w:p w14:paraId="47C19624" w14:textId="77777777" w:rsidR="001163FB" w:rsidRPr="00743D3F" w:rsidRDefault="001163FB" w:rsidP="001163FB">
      <w:pPr>
        <w:pStyle w:val="Heading3"/>
        <w:rPr>
          <w:rFonts w:ascii="Meiryo" w:eastAsia="Meiryo" w:hAnsi="Meiryo"/>
        </w:rPr>
      </w:pPr>
      <w:bookmarkStart w:id="78" w:name="_Toc69211925"/>
      <w:bookmarkStart w:id="79" w:name="_Toc98939443"/>
      <w:r w:rsidRPr="00743D3F">
        <w:rPr>
          <w:rFonts w:ascii="Meiryo" w:eastAsia="Meiryo" w:hAnsi="Meiryo" w:hint="eastAsia"/>
        </w:rPr>
        <w:t>アクセシビリティの強化</w:t>
      </w:r>
      <w:bookmarkEnd w:id="78"/>
      <w:bookmarkEnd w:id="79"/>
    </w:p>
    <w:p w14:paraId="68A9AF47" w14:textId="0E8B112F" w:rsidR="001163FB" w:rsidRPr="00743D3F" w:rsidRDefault="001163FB" w:rsidP="001163FB">
      <w:pPr>
        <w:pStyle w:val="ConcurBodyText"/>
        <w:rPr>
          <w:rFonts w:ascii="Meiryo" w:eastAsia="Meiryo" w:hAnsi="Meiryo"/>
        </w:rPr>
      </w:pPr>
      <w:r w:rsidRPr="00743D3F">
        <w:rPr>
          <w:rFonts w:ascii="Meiryo" w:eastAsia="Meiryo" w:hAnsi="Meiryo"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73" w:history="1">
        <w:r w:rsidRPr="00743D3F">
          <w:rPr>
            <w:rStyle w:val="Hyperlink"/>
            <w:rFonts w:ascii="Meiryo" w:eastAsia="Meiryo" w:hAnsi="Meiryo" w:hint="eastAsia"/>
          </w:rPr>
          <w:t>アクセシビリティの更新</w:t>
        </w:r>
      </w:hyperlink>
      <w:r w:rsidRPr="00743D3F">
        <w:rPr>
          <w:rFonts w:ascii="Meiryo" w:eastAsia="Meiryo" w:hAnsi="Meiryo" w:hint="eastAsia"/>
        </w:rPr>
        <w:t>」（英語のみ）ページで確認できます。</w:t>
      </w:r>
    </w:p>
    <w:p w14:paraId="5CD55D0A" w14:textId="77777777" w:rsidR="00E15DD2" w:rsidRPr="00743D3F" w:rsidRDefault="00E15DD2" w:rsidP="00E15DD2">
      <w:pPr>
        <w:pStyle w:val="Heading2"/>
        <w:rPr>
          <w:rFonts w:ascii="Meiryo" w:eastAsia="Meiryo" w:hAnsi="Meiryo"/>
        </w:rPr>
      </w:pPr>
      <w:bookmarkStart w:id="80" w:name="_Toc98939444"/>
      <w:r w:rsidRPr="00743D3F">
        <w:rPr>
          <w:rFonts w:ascii="Meiryo" w:eastAsia="Meiryo" w:hAnsi="Meiryo" w:hint="eastAsia"/>
        </w:rPr>
        <w:t>サブプロセッサ</w:t>
      </w:r>
      <w:bookmarkEnd w:id="80"/>
    </w:p>
    <w:p w14:paraId="005F22A0" w14:textId="77777777" w:rsidR="00E15DD2" w:rsidRPr="00743D3F" w:rsidRDefault="00E15DD2" w:rsidP="00E15DD2">
      <w:pPr>
        <w:pStyle w:val="Heading3"/>
        <w:rPr>
          <w:rFonts w:ascii="Meiryo" w:eastAsia="Meiryo" w:hAnsi="Meiryo"/>
        </w:rPr>
      </w:pPr>
      <w:bookmarkStart w:id="81" w:name="_Toc98939445"/>
      <w:r w:rsidRPr="00743D3F">
        <w:rPr>
          <w:rFonts w:ascii="Meiryo" w:eastAsia="Meiryo" w:hAnsi="Meiryo" w:hint="eastAsia"/>
        </w:rPr>
        <w:t>SAP Concur の非提携サブプロセッサ</w:t>
      </w:r>
      <w:bookmarkEnd w:id="81"/>
    </w:p>
    <w:p w14:paraId="5CC00D5E" w14:textId="77777777" w:rsidR="00E15DD2" w:rsidRPr="00743D3F" w:rsidRDefault="00E15DD2" w:rsidP="00E15DD2">
      <w:pPr>
        <w:pStyle w:val="ConcurBodyText"/>
        <w:rPr>
          <w:rFonts w:ascii="Meiryo" w:eastAsia="Meiryo" w:hAnsi="Meiryo"/>
        </w:rPr>
      </w:pPr>
      <w:r w:rsidRPr="00743D3F">
        <w:rPr>
          <w:rFonts w:ascii="Meiryo" w:eastAsia="Meiryo" w:hAnsi="Meiryo" w:hint="eastAsia"/>
        </w:rPr>
        <w:t>非提携サブプロセッサのリストについては、「</w:t>
      </w:r>
      <w:hyperlink r:id="rId74" w:history="1">
        <w:r w:rsidRPr="00743D3F">
          <w:rPr>
            <w:rStyle w:val="Hyperlink"/>
            <w:rFonts w:ascii="Meiryo" w:eastAsia="Meiryo" w:hAnsi="Meiryo" w:hint="eastAsia"/>
          </w:rPr>
          <w:t>SAP Concur サブプロセッサのリスト</w:t>
        </w:r>
      </w:hyperlink>
      <w:r w:rsidRPr="00743D3F">
        <w:rPr>
          <w:rFonts w:ascii="Meiryo" w:eastAsia="Meiryo" w:hAnsi="Meiryo" w:hint="eastAsia"/>
        </w:rPr>
        <w:t>」をご参照ください。</w:t>
      </w:r>
    </w:p>
    <w:p w14:paraId="081EE08A" w14:textId="4ECDC6A9" w:rsidR="00E15DD2" w:rsidRPr="00743D3F" w:rsidRDefault="00E15DD2" w:rsidP="00E15DD2">
      <w:pPr>
        <w:pStyle w:val="ConcurBodyText"/>
        <w:rPr>
          <w:rFonts w:ascii="Meiryo" w:eastAsia="Meiryo" w:hAnsi="Meiryo"/>
        </w:rPr>
      </w:pPr>
      <w:r w:rsidRPr="00743D3F">
        <w:rPr>
          <w:rFonts w:ascii="Meiryo" w:eastAsia="Meiryo" w:hAnsi="Meiryo" w:hint="eastAsia"/>
        </w:rPr>
        <w:t>ご不明な点やお伝えしたいことがございましたら、</w:t>
      </w:r>
      <w:hyperlink r:id="rId75" w:history="1">
        <w:r w:rsidRPr="00743D3F">
          <w:rPr>
            <w:rStyle w:val="Hyperlink"/>
            <w:rFonts w:ascii="Meiryo" w:eastAsia="Meiryo" w:hAnsi="Meiryo" w:hint="eastAsia"/>
          </w:rPr>
          <w:t>Privacy-Request@Concur.com</w:t>
        </w:r>
      </w:hyperlink>
      <w:r w:rsidRPr="00743D3F">
        <w:rPr>
          <w:rFonts w:ascii="Meiryo" w:eastAsia="Meiryo" w:hAnsi="Meiryo" w:hint="eastAsia"/>
        </w:rPr>
        <w:t xml:space="preserve"> までお問い合わせください。</w:t>
      </w:r>
    </w:p>
    <w:p w14:paraId="2FDD86EF" w14:textId="77777777" w:rsidR="00E46745" w:rsidRPr="00743D3F" w:rsidRDefault="00E46745" w:rsidP="00E46745">
      <w:pPr>
        <w:pStyle w:val="Heading2"/>
        <w:rPr>
          <w:rFonts w:ascii="Meiryo" w:eastAsia="Meiryo" w:hAnsi="Meiryo"/>
        </w:rPr>
      </w:pPr>
      <w:bookmarkStart w:id="82" w:name="_Toc77840903"/>
      <w:bookmarkStart w:id="83" w:name="_Toc98939446"/>
      <w:bookmarkEnd w:id="67"/>
      <w:bookmarkEnd w:id="68"/>
      <w:bookmarkEnd w:id="69"/>
      <w:r w:rsidRPr="00743D3F">
        <w:rPr>
          <w:rFonts w:ascii="Meiryo" w:eastAsia="Meiryo" w:hAnsi="Meiryo" w:hint="eastAsia"/>
        </w:rPr>
        <w:t>サポートされているブラウザ</w:t>
      </w:r>
      <w:bookmarkEnd w:id="82"/>
      <w:bookmarkEnd w:id="83"/>
    </w:p>
    <w:p w14:paraId="608E3DFD" w14:textId="77777777" w:rsidR="00E46745" w:rsidRPr="00743D3F" w:rsidRDefault="00E46745" w:rsidP="00E46745">
      <w:pPr>
        <w:pStyle w:val="Heading3"/>
        <w:rPr>
          <w:rFonts w:ascii="Meiryo" w:eastAsia="Meiryo" w:hAnsi="Meiryo"/>
        </w:rPr>
      </w:pPr>
      <w:bookmarkStart w:id="84" w:name="_Toc77840904"/>
      <w:bookmarkStart w:id="85" w:name="_Toc98939447"/>
      <w:r w:rsidRPr="00743D3F">
        <w:rPr>
          <w:rFonts w:ascii="Meiryo" w:eastAsia="Meiryo" w:hAnsi="Meiryo" w:hint="eastAsia"/>
        </w:rPr>
        <w:t>サポートされているブラウザおよびサポートの変更</w:t>
      </w:r>
      <w:bookmarkEnd w:id="84"/>
      <w:bookmarkEnd w:id="85"/>
    </w:p>
    <w:p w14:paraId="4BECF178" w14:textId="77777777" w:rsidR="00E46745" w:rsidRPr="00743D3F" w:rsidRDefault="00E46745" w:rsidP="00E46745">
      <w:pPr>
        <w:pStyle w:val="ConcurBodyText"/>
        <w:rPr>
          <w:rFonts w:ascii="Meiryo" w:eastAsia="Meiryo" w:hAnsi="Meiryo"/>
        </w:rPr>
      </w:pPr>
      <w:r w:rsidRPr="00743D3F">
        <w:rPr>
          <w:rFonts w:ascii="Meiryo" w:eastAsia="Meiryo" w:hAnsi="Meiryo" w:hint="eastAsia"/>
        </w:rPr>
        <w:t>サポートされているブラウザ、およびサポートされているブラウザに予定されている変更については、「</w:t>
      </w:r>
      <w:hyperlink r:id="rId76" w:history="1">
        <w:r w:rsidRPr="00743D3F">
          <w:rPr>
            <w:rStyle w:val="Hyperlink"/>
            <w:rFonts w:ascii="Meiryo" w:eastAsia="Meiryo" w:hAnsi="Meiryo" w:hint="eastAsia"/>
          </w:rPr>
          <w:t>Concur Travel &amp; Expense Supported Configurations</w:t>
        </w:r>
      </w:hyperlink>
      <w:r w:rsidRPr="00743D3F">
        <w:rPr>
          <w:rFonts w:ascii="Meiryo" w:eastAsia="Meiryo" w:hAnsi="Meiryo" w:hint="eastAsia"/>
        </w:rPr>
        <w:t>」ガイドをご参照ください。</w:t>
      </w:r>
    </w:p>
    <w:p w14:paraId="03489D56" w14:textId="709A8D35" w:rsidR="001163FB" w:rsidRPr="00743D3F" w:rsidRDefault="00E46745" w:rsidP="00E46745">
      <w:pPr>
        <w:pStyle w:val="ConcurBodyText"/>
        <w:rPr>
          <w:rFonts w:ascii="Meiryo" w:eastAsia="Meiryo" w:hAnsi="Meiryo"/>
        </w:rPr>
      </w:pPr>
      <w:r w:rsidRPr="00743D3F">
        <w:rPr>
          <w:rFonts w:ascii="Meiryo" w:eastAsia="Meiryo" w:hAnsi="Meiryo" w:hint="eastAsia"/>
        </w:rPr>
        <w:t>ブラウザのサポートに変更が予定されている場合、変更に関する情報が</w:t>
      </w:r>
      <w:bookmarkStart w:id="86" w:name="_Hlk30575110"/>
      <w:r w:rsidR="00361E72" w:rsidRPr="00CF0F95">
        <w:rPr>
          <w:rFonts w:asciiTheme="minorHAnsi" w:eastAsiaTheme="minorEastAsia" w:hAnsiTheme="minorHAnsi"/>
        </w:rPr>
        <w:fldChar w:fldCharType="begin"/>
      </w:r>
      <w:r w:rsidR="00361E72" w:rsidRPr="00CF0F95">
        <w:rPr>
          <w:rFonts w:ascii="Meiryo" w:eastAsia="Meiryo" w:hAnsi="Meiryo"/>
        </w:rPr>
        <w:instrText xml:space="preserve"> HYPERLINK "https://www.concurtraining.com/customers/tech_pubs/RN_shared_planned/_client_shared_RN_all.htm" </w:instrText>
      </w:r>
      <w:r w:rsidR="00361E72" w:rsidRPr="00CF0F95">
        <w:rPr>
          <w:rFonts w:asciiTheme="minorHAnsi" w:eastAsiaTheme="minorEastAsia" w:hAnsiTheme="minorHAnsi"/>
        </w:rPr>
        <w:fldChar w:fldCharType="separate"/>
      </w:r>
      <w:r w:rsidR="00361E72" w:rsidRPr="00CF0F95">
        <w:rPr>
          <w:rStyle w:val="Hyperlink"/>
          <w:rFonts w:ascii="Meiryo" w:eastAsia="Meiryo" w:hAnsi="Meiryo" w:hint="eastAsia"/>
        </w:rPr>
        <w:t>製品共通の変更のリリース ノート</w:t>
      </w:r>
      <w:r w:rsidR="00361E72" w:rsidRPr="00CF0F95">
        <w:rPr>
          <w:rStyle w:val="Hyperlink"/>
          <w:rFonts w:ascii="Meiryo" w:eastAsia="Meiryo" w:hAnsi="Meiryo"/>
        </w:rPr>
        <w:fldChar w:fldCharType="end"/>
      </w:r>
      <w:r w:rsidR="00361E72" w:rsidRPr="00CF0F95">
        <w:rPr>
          <w:rFonts w:ascii="Meiryo" w:eastAsia="Meiryo" w:hAnsi="Meiryo" w:hint="eastAsia"/>
        </w:rPr>
        <w:t>（</w:t>
      </w:r>
      <w:hyperlink r:id="rId77" w:history="1">
        <w:r w:rsidR="00361E72" w:rsidRPr="00CF0F95">
          <w:rPr>
            <w:rStyle w:val="Hyperlink"/>
            <w:rFonts w:ascii="Meiryo" w:eastAsia="Meiryo" w:hAnsi="Meiryo" w:hint="eastAsia"/>
          </w:rPr>
          <w:t>日本語</w:t>
        </w:r>
      </w:hyperlink>
      <w:r w:rsidR="00361E72" w:rsidRPr="00CF0F95">
        <w:rPr>
          <w:rFonts w:ascii="Meiryo" w:eastAsia="Meiryo" w:hAnsi="Meiryo" w:hint="eastAsia"/>
        </w:rPr>
        <w:t>）</w:t>
      </w:r>
      <w:bookmarkEnd w:id="86"/>
      <w:r w:rsidRPr="00743D3F">
        <w:rPr>
          <w:rFonts w:ascii="Meiryo" w:eastAsia="Meiryo" w:hAnsi="Meiryo" w:hint="eastAsia"/>
        </w:rPr>
        <w:t>でも提供されます。</w:t>
      </w:r>
    </w:p>
    <w:p w14:paraId="1CAA8BE7" w14:textId="42F9AE86" w:rsidR="00FA3F39" w:rsidRPr="00743D3F" w:rsidRDefault="00FA3F39" w:rsidP="00FA3F39">
      <w:pPr>
        <w:pStyle w:val="Heading1"/>
        <w:rPr>
          <w:rFonts w:ascii="Meiryo" w:eastAsia="Meiryo" w:hAnsi="Meiryo"/>
        </w:rPr>
      </w:pPr>
      <w:bookmarkStart w:id="87" w:name="_Toc90037239"/>
      <w:bookmarkStart w:id="88" w:name="_Toc98939448"/>
      <w:bookmarkEnd w:id="64"/>
      <w:bookmarkEnd w:id="70"/>
      <w:bookmarkEnd w:id="71"/>
      <w:bookmarkEnd w:id="72"/>
      <w:bookmarkEnd w:id="73"/>
      <w:bookmarkEnd w:id="74"/>
      <w:bookmarkEnd w:id="75"/>
      <w:bookmarkEnd w:id="76"/>
      <w:r w:rsidRPr="00743D3F">
        <w:rPr>
          <w:rFonts w:ascii="Meiryo" w:eastAsia="Meiryo" w:hAnsi="Meiryo" w:hint="eastAsia"/>
        </w:rPr>
        <w:lastRenderedPageBreak/>
        <w:t>リリース ノートおよびその他の技術文書</w:t>
      </w:r>
      <w:bookmarkEnd w:id="87"/>
      <w:bookmarkEnd w:id="88"/>
    </w:p>
    <w:p w14:paraId="55C5CE85" w14:textId="4D616A62" w:rsidR="00FA3F39" w:rsidRPr="00743D3F" w:rsidRDefault="00FA3F39" w:rsidP="00FA3F39">
      <w:pPr>
        <w:pStyle w:val="Heading2"/>
        <w:rPr>
          <w:rFonts w:ascii="Meiryo" w:eastAsia="Meiryo" w:hAnsi="Meiryo"/>
        </w:rPr>
      </w:pPr>
      <w:bookmarkStart w:id="89" w:name="_Toc90037240"/>
      <w:bookmarkStart w:id="90" w:name="_Toc98939449"/>
      <w:r w:rsidRPr="00743D3F">
        <w:rPr>
          <w:rFonts w:ascii="Meiryo" w:eastAsia="Meiryo" w:hAnsi="Meiryo" w:hint="eastAsia"/>
        </w:rPr>
        <w:t>オンライン ヘルプ</w:t>
      </w:r>
      <w:bookmarkEnd w:id="89"/>
      <w:bookmarkEnd w:id="90"/>
    </w:p>
    <w:p w14:paraId="2090A799" w14:textId="77777777" w:rsidR="00FA3F39" w:rsidRPr="00743D3F" w:rsidRDefault="00FA3F39" w:rsidP="00FA3F39">
      <w:pPr>
        <w:pStyle w:val="ConcurBodyText"/>
        <w:keepNext/>
        <w:rPr>
          <w:rFonts w:ascii="Meiryo" w:eastAsia="Meiryo" w:hAnsi="Meiryo"/>
        </w:rPr>
      </w:pPr>
      <w:r w:rsidRPr="00743D3F">
        <w:rPr>
          <w:rFonts w:ascii="Meiryo" w:eastAsia="Meiryo" w:hAnsi="Meiryo" w:hint="eastAsia"/>
        </w:rPr>
        <w:t>ユーザーは誰でもオンライン ヘルプから、または直接 SAP サポート ポータル上でリリース ノート、設定ガイド、ユーザー ガイド、管理者向けのサマリー、月次のブラウザ認証、推奨環境、およびその他のリソースにアクセスすることができます。</w:t>
      </w:r>
    </w:p>
    <w:p w14:paraId="687A65E8" w14:textId="77777777" w:rsidR="00FA3F39" w:rsidRPr="00743D3F" w:rsidRDefault="00FA3F39" w:rsidP="00FA3F39">
      <w:pPr>
        <w:pStyle w:val="ConcurBodyText"/>
        <w:rPr>
          <w:rFonts w:ascii="Meiryo" w:eastAsia="Meiryo" w:hAnsi="Meiryo"/>
        </w:rPr>
      </w:pPr>
      <w:r w:rsidRPr="00743D3F">
        <w:rPr>
          <w:rFonts w:ascii="Meiryo" w:eastAsia="Meiryo" w:hAnsi="Meiryo" w:hint="eastAsia"/>
        </w:rPr>
        <w:t xml:space="preserve">お使いの製品に関連する文書一式を確認するには、アプリの </w:t>
      </w:r>
      <w:r w:rsidRPr="00743D3F">
        <w:rPr>
          <w:rFonts w:ascii="Meiryo" w:eastAsia="Meiryo" w:hAnsi="Meiryo" w:hint="eastAsia"/>
          <w:b/>
        </w:rPr>
        <w:t>[ヘルプ]</w:t>
      </w:r>
      <w:r w:rsidRPr="00743D3F">
        <w:rPr>
          <w:rFonts w:ascii="Meiryo" w:eastAsia="Meiryo" w:hAnsi="Meiryo" w:hint="eastAsia"/>
        </w:rPr>
        <w:t xml:space="preserve"> メニューのリンクを使用するか、SAP ヘルプ ポータル (https://help.sap.com) で SAP Concur 製品（Concur Expense、Concur Invoice、Concur Request、または Concur Travel） を検索します。</w:t>
      </w:r>
    </w:p>
    <w:p w14:paraId="3AA46081" w14:textId="77777777" w:rsidR="00FA3F39" w:rsidRPr="00743D3F" w:rsidRDefault="00FA3F39" w:rsidP="00FA3F39">
      <w:pPr>
        <w:pStyle w:val="Heading2"/>
        <w:rPr>
          <w:rFonts w:ascii="Meiryo" w:eastAsia="Meiryo" w:hAnsi="Meiryo"/>
        </w:rPr>
      </w:pPr>
      <w:bookmarkStart w:id="91" w:name="_Toc90037241"/>
      <w:bookmarkStart w:id="92" w:name="_Toc98939450"/>
      <w:r w:rsidRPr="00743D3F">
        <w:rPr>
          <w:rFonts w:ascii="Meiryo" w:eastAsia="Meiryo" w:hAnsi="Meiryo" w:hint="eastAsia"/>
        </w:rPr>
        <w:lastRenderedPageBreak/>
        <w:t>SAP Concur サポート ポータル - 指定されたユーザー</w:t>
      </w:r>
      <w:bookmarkStart w:id="93" w:name="_Toc530557893"/>
      <w:bookmarkEnd w:id="91"/>
      <w:bookmarkEnd w:id="92"/>
    </w:p>
    <w:p w14:paraId="4F170BEE" w14:textId="77777777" w:rsidR="00FA3F39" w:rsidRPr="00743D3F" w:rsidRDefault="00FA3F39" w:rsidP="00FA3F39">
      <w:pPr>
        <w:pStyle w:val="ConcurBodyText"/>
        <w:keepNext/>
        <w:rPr>
          <w:rFonts w:ascii="Meiryo" w:eastAsia="Meiryo" w:hAnsi="Meiryo"/>
        </w:rPr>
      </w:pPr>
      <w:r w:rsidRPr="00743D3F">
        <w:rPr>
          <w:rFonts w:ascii="Meiryo" w:eastAsia="Meiryo" w:hAnsi="Meiryo" w:hint="eastAsia"/>
        </w:rPr>
        <w:t>Concur サポート ポータルのリリース ノート、ウェビナー、および技術文書にアクセスしてください。</w:t>
      </w:r>
    </w:p>
    <w:p w14:paraId="423185D9" w14:textId="77777777" w:rsidR="00FA3F39" w:rsidRPr="00743D3F" w:rsidRDefault="00FA3F39" w:rsidP="00FA3F39">
      <w:pPr>
        <w:pStyle w:val="ConcurBodyText"/>
        <w:keepNext/>
        <w:rPr>
          <w:rFonts w:ascii="Meiryo" w:eastAsia="Meiryo" w:hAnsi="Meiryo"/>
        </w:rPr>
      </w:pPr>
      <w:r w:rsidRPr="00743D3F">
        <w:rPr>
          <w:rFonts w:ascii="Meiryo" w:eastAsia="Meiryo" w:hAnsi="Meiryo" w:hint="eastAsia"/>
        </w:rPr>
        <w:t>適切なアクセス許可がある場合は、</w:t>
      </w:r>
      <w:r w:rsidRPr="00743D3F">
        <w:rPr>
          <w:rFonts w:ascii="Meiryo" w:eastAsia="Meiryo" w:hAnsi="Meiryo" w:hint="eastAsia"/>
          <w:b/>
        </w:rPr>
        <w:t>[ヘルプ]</w:t>
      </w:r>
      <w:r w:rsidRPr="00743D3F">
        <w:rPr>
          <w:rFonts w:ascii="Meiryo" w:eastAsia="Meiryo" w:hAnsi="Meiryo" w:hint="eastAsia"/>
        </w:rPr>
        <w:t xml:space="preserve"> メニューに </w:t>
      </w:r>
      <w:r w:rsidRPr="00743D3F">
        <w:rPr>
          <w:rFonts w:ascii="Meiryo" w:eastAsia="Meiryo" w:hAnsi="Meiryo" w:hint="eastAsia"/>
          <w:b/>
        </w:rPr>
        <w:t>[サポートへのお問い合わせ]</w:t>
      </w:r>
      <w:r w:rsidRPr="00743D3F">
        <w:rPr>
          <w:rFonts w:ascii="Meiryo" w:eastAsia="Meiryo" w:hAnsi="Meiryo" w:hint="eastAsia"/>
        </w:rPr>
        <w:t xml:space="preserve"> が表示されます。クリックして SAP Concur サポート ポータルにアクセスし、</w:t>
      </w:r>
      <w:r w:rsidRPr="00743D3F">
        <w:rPr>
          <w:rFonts w:ascii="Meiryo" w:eastAsia="Meiryo" w:hAnsi="Meiryo" w:hint="eastAsia"/>
          <w:b/>
        </w:rPr>
        <w:t>[リソース]</w:t>
      </w:r>
      <w:r w:rsidRPr="00743D3F">
        <w:rPr>
          <w:rFonts w:ascii="Meiryo" w:eastAsia="Meiryo" w:hAnsi="Meiryo" w:hint="eastAsia"/>
        </w:rPr>
        <w:t xml:space="preserve"> をクリックしてください。 </w:t>
      </w:r>
    </w:p>
    <w:p w14:paraId="00E8AE40" w14:textId="77777777" w:rsidR="00FA3F39" w:rsidRPr="00743D3F" w:rsidRDefault="00FA3F39" w:rsidP="00FA3F39">
      <w:pPr>
        <w:pStyle w:val="ConcurBullet"/>
        <w:keepNext/>
        <w:rPr>
          <w:rFonts w:ascii="Meiryo" w:eastAsia="Meiryo" w:hAnsi="Meiryo"/>
        </w:rPr>
      </w:pPr>
      <w:r w:rsidRPr="00743D3F">
        <w:rPr>
          <w:rFonts w:ascii="Meiryo" w:eastAsia="Meiryo" w:hAnsi="Meiryo" w:hint="eastAsia"/>
        </w:rPr>
        <w:t xml:space="preserve">リリース ノートや技術文書にアクセスするには </w:t>
      </w:r>
      <w:r w:rsidRPr="00743D3F">
        <w:rPr>
          <w:rFonts w:ascii="Meiryo" w:eastAsia="Meiryo" w:hAnsi="Meiryo" w:hint="eastAsia"/>
          <w:b/>
          <w:bCs/>
        </w:rPr>
        <w:t>[リリース / 技術情報]</w:t>
      </w:r>
      <w:r w:rsidRPr="00743D3F">
        <w:rPr>
          <w:rFonts w:ascii="Meiryo" w:eastAsia="Meiryo" w:hAnsi="Meiryo" w:hint="eastAsia"/>
        </w:rPr>
        <w:t xml:space="preserve"> をクリックしてください。 </w:t>
      </w:r>
    </w:p>
    <w:p w14:paraId="79718D9C" w14:textId="77777777" w:rsidR="00FA3F39" w:rsidRPr="00743D3F" w:rsidRDefault="00FA3F39" w:rsidP="00FA3F39">
      <w:pPr>
        <w:pStyle w:val="ConcurBullet"/>
        <w:keepNext/>
        <w:rPr>
          <w:rFonts w:ascii="Meiryo" w:eastAsia="Meiryo" w:hAnsi="Meiryo"/>
        </w:rPr>
      </w:pPr>
      <w:r w:rsidRPr="00743D3F">
        <w:rPr>
          <w:rFonts w:ascii="Meiryo" w:eastAsia="Meiryo" w:hAnsi="Meiryo" w:hint="eastAsia"/>
        </w:rPr>
        <w:t>録画や配信中のウェビナーを見るには、</w:t>
      </w:r>
      <w:r w:rsidRPr="00743D3F">
        <w:rPr>
          <w:rFonts w:ascii="Meiryo" w:eastAsia="Meiryo" w:hAnsi="Meiryo" w:hint="eastAsia"/>
          <w:b/>
          <w:bCs/>
        </w:rPr>
        <w:t xml:space="preserve"> [ウェビナー]</w:t>
      </w:r>
      <w:r w:rsidRPr="00743D3F">
        <w:rPr>
          <w:rFonts w:ascii="Meiryo" w:eastAsia="Meiryo" w:hAnsi="Meiryo" w:hint="eastAsia"/>
        </w:rPr>
        <w:t xml:space="preserve"> をクリックします。</w:t>
      </w:r>
    </w:p>
    <w:p w14:paraId="21FCE223" w14:textId="062E31DC" w:rsidR="00FA3F39" w:rsidRPr="00743D3F" w:rsidRDefault="00FA3F39" w:rsidP="00FA3F39">
      <w:pPr>
        <w:pStyle w:val="ConcurBullet"/>
        <w:keepNext/>
        <w:numPr>
          <w:ilvl w:val="0"/>
          <w:numId w:val="0"/>
        </w:numPr>
        <w:ind w:left="720" w:hanging="360"/>
        <w:rPr>
          <w:rFonts w:ascii="Meiryo" w:eastAsia="Meiryo" w:hAnsi="Meiryo"/>
        </w:rPr>
      </w:pPr>
      <w:r w:rsidRPr="00743D3F">
        <w:rPr>
          <w:rFonts w:ascii="Meiryo" w:eastAsia="Meiryo" w:hAnsi="Meiryo" w:hint="eastAsia"/>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93"/>
    <w:p w14:paraId="7AC6E769" w14:textId="044B4D88" w:rsidR="00A3672B" w:rsidRPr="00743D3F" w:rsidRDefault="00A3672B" w:rsidP="00A3672B">
      <w:pPr>
        <w:pStyle w:val="ConcurHeadingFeedToPDF"/>
        <w:pageBreakBefore/>
        <w:rPr>
          <w:rFonts w:ascii="Meiryo" w:eastAsia="Meiryo" w:hAnsi="Meiryo"/>
        </w:rPr>
      </w:pPr>
      <w:r w:rsidRPr="00743D3F">
        <w:rPr>
          <w:rFonts w:ascii="Meiryo" w:eastAsia="Meiryo" w:hAnsi="Meiryo" w:hint="eastAsia"/>
        </w:rPr>
        <w:lastRenderedPageBreak/>
        <w:t>© 2022 SAP SE or an SAP affiliate company.</w:t>
      </w:r>
      <w:r w:rsidR="001D624D">
        <w:rPr>
          <w:rFonts w:ascii="Meiryo" w:eastAsia="Meiryo" w:hAnsi="Meiryo" w:hint="eastAsia"/>
        </w:rPr>
        <w:t xml:space="preserve"> </w:t>
      </w:r>
      <w:r w:rsidRPr="00743D3F">
        <w:rPr>
          <w:rFonts w:ascii="Meiryo" w:eastAsia="Meiryo" w:hAnsi="Meiryo" w:hint="eastAsia"/>
        </w:rPr>
        <w:t>All rights reserved.</w:t>
      </w:r>
    </w:p>
    <w:p w14:paraId="3BA8A34D" w14:textId="77777777" w:rsidR="00A3672B" w:rsidRPr="00743D3F" w:rsidRDefault="00A3672B" w:rsidP="00A3672B">
      <w:pPr>
        <w:pStyle w:val="ConcurBodyText"/>
        <w:rPr>
          <w:rFonts w:ascii="Meiryo" w:eastAsia="Meiryo" w:hAnsi="Meiryo"/>
        </w:rPr>
      </w:pPr>
      <w:r w:rsidRPr="00743D3F">
        <w:rPr>
          <w:rFonts w:ascii="Meiryo" w:eastAsia="Meiryo" w:hAnsi="Meiryo" w:hint="eastAsia"/>
        </w:rPr>
        <w:t xml:space="preserve">本書のいかなる部分も、SAP SE または SAP の関連会社の明示的な許可なくして、いかなる形式でも、いかなる目的にも複製または伝送することはできません。 </w:t>
      </w:r>
    </w:p>
    <w:p w14:paraId="4F8D9A10" w14:textId="77777777" w:rsidR="00A3672B" w:rsidRPr="00743D3F" w:rsidRDefault="00A3672B" w:rsidP="00A3672B">
      <w:pPr>
        <w:pStyle w:val="ConcurBodyText"/>
        <w:rPr>
          <w:rFonts w:ascii="Meiryo" w:eastAsia="Meiryo" w:hAnsi="Meiryo"/>
        </w:rPr>
      </w:pPr>
      <w:r w:rsidRPr="00743D3F">
        <w:rPr>
          <w:rFonts w:ascii="Meiryo" w:eastAsia="Meiryo" w:hAnsi="Meiryo" w:hint="eastAsia"/>
        </w:rPr>
        <w:t>本書に記載される SAP およびその他の SAP 製品やサービス、並びにそれらの個々のロゴは、ドイツおよびその他の国における SAP SE（または SAP の関連会社）の商標または登録商標です。商標に関する詳細や通知については、</w:t>
      </w:r>
      <w:r w:rsidRPr="00743D3F">
        <w:rPr>
          <w:rFonts w:ascii="Meiryo" w:eastAsia="Meiryo" w:hAnsi="Meiryo" w:hint="eastAsia"/>
          <w:color w:val="646464"/>
        </w:rPr>
        <w:t xml:space="preserve">http://global12.sap.com/corporate-en/legal/copyright/index.epx </w:t>
      </w:r>
      <w:r w:rsidRPr="00743D3F">
        <w:rPr>
          <w:rFonts w:ascii="Meiryo" w:eastAsia="Meiryo" w:hAnsi="Meiryo" w:hint="eastAsia"/>
        </w:rPr>
        <w:t xml:space="preserve">をご覧ください。 </w:t>
      </w:r>
    </w:p>
    <w:p w14:paraId="065C3088" w14:textId="77777777" w:rsidR="00A3672B" w:rsidRPr="00743D3F" w:rsidRDefault="00A3672B" w:rsidP="00A3672B">
      <w:pPr>
        <w:pStyle w:val="ConcurBodyText"/>
        <w:rPr>
          <w:rFonts w:ascii="Meiryo" w:eastAsia="Meiryo" w:hAnsi="Meiryo"/>
        </w:rPr>
      </w:pPr>
      <w:r w:rsidRPr="00743D3F">
        <w:rPr>
          <w:rFonts w:ascii="Meiryo" w:eastAsia="Meiryo" w:hAnsi="Meiryo" w:hint="eastAsia"/>
        </w:rPr>
        <w:t xml:space="preserve">SAP SE およびその流通業者によって販売される一部のソフトウェア製品には、ほかのソフトウェア業者の専有ソフトウェア コンポーネントが含まれています。 </w:t>
      </w:r>
    </w:p>
    <w:p w14:paraId="19BE8748" w14:textId="77777777" w:rsidR="00A3672B" w:rsidRPr="00743D3F" w:rsidRDefault="00A3672B" w:rsidP="00A3672B">
      <w:pPr>
        <w:pStyle w:val="ConcurBodyText"/>
        <w:rPr>
          <w:rFonts w:ascii="Meiryo" w:eastAsia="Meiryo" w:hAnsi="Meiryo"/>
        </w:rPr>
      </w:pPr>
      <w:r w:rsidRPr="00743D3F">
        <w:rPr>
          <w:rFonts w:ascii="Meiryo" w:eastAsia="Meiryo" w:hAnsi="Meiryo" w:hint="eastAsia"/>
        </w:rPr>
        <w:t xml:space="preserve">製品仕様は、国ごとに変わる場合があります。 </w:t>
      </w:r>
    </w:p>
    <w:p w14:paraId="3D589FA3" w14:textId="77777777" w:rsidR="00A3672B" w:rsidRPr="00743D3F" w:rsidRDefault="00A3672B" w:rsidP="00A3672B">
      <w:pPr>
        <w:pStyle w:val="ConcurBodyText"/>
        <w:rPr>
          <w:rFonts w:ascii="Meiryo" w:eastAsia="Meiryo" w:hAnsi="Meiryo"/>
        </w:rPr>
      </w:pPr>
      <w:r w:rsidRPr="00743D3F">
        <w:rPr>
          <w:rFonts w:ascii="Meiryo" w:eastAsia="Meiryo" w:hAnsi="Meiryo" w:hint="eastAsia"/>
        </w:rPr>
        <w:t xml:space="preserve">これらの文書は、いかなる種類の表明または保証はなく、情報提供のみを目的として、SAP SE または SAP の関連会社によって提供され、SAP SE またはその関連会社はこれら文書に関する誤記や脱落に対する責任を負うものではありません。SAP SE または SAP の関連会社の製品およびサービスに対する唯一の保証は、当該製品およびサービスに伴う明示的保証がある場合に、これに規定されたものに限られます。本書のいかなる記述も、追加の保証となるものではありません。 </w:t>
      </w:r>
    </w:p>
    <w:p w14:paraId="1D8A448E" w14:textId="1317AAAE" w:rsidR="00332C11" w:rsidRPr="00743D3F" w:rsidRDefault="00A3672B" w:rsidP="00332C11">
      <w:pPr>
        <w:pStyle w:val="ConcurBodyText"/>
        <w:rPr>
          <w:rFonts w:ascii="Meiryo" w:eastAsia="Meiryo" w:hAnsi="Meiryo"/>
        </w:rPr>
      </w:pPr>
      <w:r w:rsidRPr="00743D3F">
        <w:rPr>
          <w:rFonts w:ascii="Meiryo" w:eastAsia="Meiryo" w:hAnsi="Meiryo" w:hint="eastAsia"/>
        </w:rPr>
        <w:t>特に、SAP SE または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またはその関連会社の戦略並びに将来の開発物、製品、および / またはプラットフォームの方向性並びに機能はすべて、変更となる可能性があり、SAP SE または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sectPr w:rsidR="00332C11" w:rsidRPr="00743D3F" w:rsidSect="00F504B8">
      <w:headerReference w:type="even" r:id="rId79"/>
      <w:headerReference w:type="default" r:id="rId80"/>
      <w:footerReference w:type="default" r:id="rId81"/>
      <w:headerReference w:type="first" r:id="rId82"/>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A2168" w14:textId="77777777" w:rsidR="002F0AB9" w:rsidRDefault="002F0AB9">
      <w:r>
        <w:separator/>
      </w:r>
    </w:p>
  </w:endnote>
  <w:endnote w:type="continuationSeparator" w:id="0">
    <w:p w14:paraId="631E1D70" w14:textId="77777777" w:rsidR="002F0AB9" w:rsidRDefault="002F0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iryo">
    <w:altName w:val="メイリオ"/>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AA91C" w14:textId="35967F29" w:rsidR="00B0019F" w:rsidRPr="00743D3F" w:rsidRDefault="00B0019F" w:rsidP="006F2F8B">
    <w:pPr>
      <w:pStyle w:val="Footer"/>
      <w:tabs>
        <w:tab w:val="clear" w:pos="4050"/>
        <w:tab w:val="center" w:pos="3870"/>
      </w:tabs>
      <w:rPr>
        <w:rFonts w:ascii="Meiryo" w:eastAsia="Meiryo" w:hAnsi="Meiryo"/>
      </w:rPr>
    </w:pPr>
    <w:r w:rsidRPr="00743D3F">
      <w:rPr>
        <w:rFonts w:ascii="Meiryo" w:eastAsia="Meiryo" w:hAnsi="Meiryo" w:hint="eastAsia"/>
      </w:rPr>
      <w:fldChar w:fldCharType="begin"/>
    </w:r>
    <w:r w:rsidRPr="00743D3F">
      <w:rPr>
        <w:rFonts w:ascii="Meiryo" w:eastAsia="Meiryo" w:hAnsi="Meiryo" w:hint="eastAsia"/>
      </w:rPr>
      <w:instrText xml:space="preserve"> STYLEREF  Head_RN  \* MERGEFORMAT </w:instrText>
    </w:r>
    <w:r w:rsidRPr="00743D3F">
      <w:rPr>
        <w:rFonts w:ascii="Meiryo" w:eastAsia="Meiryo" w:hAnsi="Meiryo" w:hint="eastAsia"/>
      </w:rPr>
      <w:fldChar w:fldCharType="separate"/>
    </w:r>
    <w:r w:rsidR="005A0916">
      <w:rPr>
        <w:rFonts w:ascii="Meiryo" w:eastAsia="Meiryo" w:hAnsi="Meiryo"/>
        <w:noProof/>
      </w:rPr>
      <w:t>SAP Concur リリース ノート</w:t>
    </w:r>
    <w:r w:rsidRPr="00743D3F">
      <w:rPr>
        <w:rFonts w:ascii="Meiryo" w:eastAsia="Meiryo" w:hAnsi="Meiryo" w:hint="eastAsia"/>
      </w:rPr>
      <w:fldChar w:fldCharType="end"/>
    </w:r>
    <w:r w:rsidRPr="00743D3F">
      <w:rPr>
        <w:rFonts w:ascii="Meiryo" w:eastAsia="Meiryo" w:hAnsi="Meiryo" w:hint="eastAsia"/>
      </w:rPr>
      <w:tab/>
      <w:t xml:space="preserve">ページ </w:t>
    </w:r>
    <w:r w:rsidRPr="00743D3F">
      <w:rPr>
        <w:rFonts w:ascii="Meiryo" w:eastAsia="Meiryo" w:hAnsi="Meiryo"/>
      </w:rPr>
      <w:fldChar w:fldCharType="begin"/>
    </w:r>
    <w:r w:rsidRPr="00743D3F">
      <w:rPr>
        <w:rFonts w:ascii="Meiryo" w:eastAsia="Meiryo" w:hAnsi="Meiryo"/>
      </w:rPr>
      <w:instrText xml:space="preserve"> PAGE </w:instrText>
    </w:r>
    <w:r w:rsidRPr="00743D3F">
      <w:rPr>
        <w:rFonts w:ascii="Meiryo" w:eastAsia="Meiryo" w:hAnsi="Meiryo"/>
      </w:rPr>
      <w:fldChar w:fldCharType="separate"/>
    </w:r>
    <w:r w:rsidRPr="00743D3F">
      <w:rPr>
        <w:rFonts w:ascii="Meiryo" w:eastAsia="Meiryo" w:hAnsi="Meiryo" w:hint="eastAsia"/>
      </w:rPr>
      <w:t>3</w:t>
    </w:r>
    <w:r w:rsidRPr="00743D3F">
      <w:rPr>
        <w:rFonts w:ascii="Meiryo" w:eastAsia="Meiryo" w:hAnsi="Meiryo"/>
      </w:rPr>
      <w:fldChar w:fldCharType="end"/>
    </w:r>
    <w:r w:rsidRPr="00743D3F">
      <w:rPr>
        <w:rFonts w:ascii="Meiryo" w:eastAsia="Meiryo" w:hAnsi="Meiryo" w:hint="eastAsia"/>
      </w:rPr>
      <w:tab/>
    </w:r>
    <w:r w:rsidRPr="00743D3F">
      <w:rPr>
        <w:rFonts w:ascii="Meiryo" w:eastAsia="Meiryo" w:hAnsi="Meiryo" w:hint="eastAsia"/>
      </w:rPr>
      <w:fldChar w:fldCharType="begin"/>
    </w:r>
    <w:r w:rsidRPr="00743D3F">
      <w:rPr>
        <w:rFonts w:ascii="Meiryo" w:eastAsia="Meiryo" w:hAnsi="Meiryo" w:hint="eastAsia"/>
      </w:rPr>
      <w:instrText xml:space="preserve"> STYLEREF  Head_Product  \* MERGEFORMAT </w:instrText>
    </w:r>
    <w:r w:rsidRPr="00743D3F">
      <w:rPr>
        <w:rFonts w:ascii="Meiryo" w:eastAsia="Meiryo" w:hAnsi="Meiryo" w:hint="eastAsia"/>
      </w:rPr>
      <w:fldChar w:fldCharType="separate"/>
    </w:r>
    <w:r w:rsidR="005A0916">
      <w:rPr>
        <w:rFonts w:ascii="Meiryo" w:eastAsia="Meiryo" w:hAnsi="Meiryo" w:hint="eastAsia"/>
        <w:noProof/>
      </w:rPr>
      <w:t>製品共通の変更</w:t>
    </w:r>
    <w:r w:rsidRPr="00743D3F">
      <w:rPr>
        <w:rFonts w:ascii="Meiryo" w:eastAsia="Meiryo" w:hAnsi="Meiryo" w:hint="eastAsia"/>
      </w:rPr>
      <w:fldChar w:fldCharType="end"/>
    </w:r>
  </w:p>
  <w:p w14:paraId="55F66F36" w14:textId="1C0B6540" w:rsidR="00B0019F" w:rsidRPr="00743D3F" w:rsidRDefault="00B0019F" w:rsidP="00CB15EC">
    <w:pPr>
      <w:pStyle w:val="Footer"/>
      <w:rPr>
        <w:rFonts w:ascii="Meiryo" w:eastAsia="Meiryo" w:hAnsi="Meiryo"/>
      </w:rPr>
    </w:pPr>
    <w:r w:rsidRPr="00743D3F">
      <w:rPr>
        <w:rFonts w:ascii="Meiryo" w:eastAsia="Meiryo" w:hAnsi="Meiryo" w:hint="eastAsia"/>
      </w:rPr>
      <w:fldChar w:fldCharType="begin"/>
    </w:r>
    <w:r w:rsidRPr="00743D3F">
      <w:rPr>
        <w:rFonts w:ascii="Meiryo" w:eastAsia="Meiryo" w:hAnsi="Meiryo" w:hint="eastAsia"/>
      </w:rPr>
      <w:instrText xml:space="preserve"> STYLEREF  Head_Date1  \* MERGEFORMAT </w:instrText>
    </w:r>
    <w:r w:rsidRPr="00743D3F">
      <w:rPr>
        <w:rFonts w:ascii="Meiryo" w:eastAsia="Meiryo" w:hAnsi="Meiryo" w:hint="eastAsia"/>
      </w:rPr>
      <w:fldChar w:fldCharType="separate"/>
    </w:r>
    <w:r w:rsidR="005A0916">
      <w:rPr>
        <w:rFonts w:ascii="Meiryo" w:eastAsia="Meiryo" w:hAnsi="Meiryo" w:hint="eastAsia"/>
        <w:noProof/>
      </w:rPr>
      <w:t>リリース日</w:t>
    </w:r>
    <w:r w:rsidR="005A0916">
      <w:rPr>
        <w:rFonts w:ascii="Meiryo" w:eastAsia="Meiryo" w:hAnsi="Meiryo"/>
        <w:noProof/>
      </w:rPr>
      <w:t>: 2022 年 3 月 19 日</w:t>
    </w:r>
    <w:r w:rsidRPr="00743D3F">
      <w:rPr>
        <w:rFonts w:ascii="Meiryo" w:eastAsia="Meiryo" w:hAnsi="Meiryo" w:hint="eastAsia"/>
      </w:rPr>
      <w:fldChar w:fldCharType="end"/>
    </w:r>
    <w:r w:rsidRPr="00743D3F">
      <w:rPr>
        <w:rFonts w:ascii="Meiryo" w:eastAsia="Meiryo" w:hAnsi="Meiryo" w:hint="eastAsia"/>
      </w:rPr>
      <w:tab/>
    </w:r>
    <w:r w:rsidRPr="00743D3F">
      <w:rPr>
        <w:rFonts w:ascii="Meiryo" w:eastAsia="Meiryo" w:hAnsi="Meiryo" w:hint="eastAsia"/>
      </w:rPr>
      <w:tab/>
    </w:r>
    <w:r w:rsidRPr="00743D3F">
      <w:rPr>
        <w:rFonts w:ascii="Meiryo" w:eastAsia="Meiryo" w:hAnsi="Meiryo" w:hint="eastAsia"/>
      </w:rPr>
      <w:fldChar w:fldCharType="begin"/>
    </w:r>
    <w:r w:rsidRPr="00743D3F">
      <w:rPr>
        <w:rFonts w:ascii="Meiryo" w:eastAsia="Meiryo" w:hAnsi="Meiryo" w:hint="eastAsia"/>
      </w:rPr>
      <w:instrText xml:space="preserve"> STYLEREF  Head_Audience  \* MERGEFORMAT </w:instrText>
    </w:r>
    <w:r w:rsidRPr="00743D3F">
      <w:rPr>
        <w:rFonts w:ascii="Meiryo" w:eastAsia="Meiryo" w:hAnsi="Meiryo" w:hint="eastAsia"/>
      </w:rPr>
      <w:fldChar w:fldCharType="separate"/>
    </w:r>
    <w:r w:rsidR="005A0916">
      <w:rPr>
        <w:rFonts w:ascii="Meiryo" w:eastAsia="Meiryo" w:hAnsi="Meiryo"/>
        <w:noProof/>
      </w:rPr>
      <w:t>SAP Concur をお使いのお客様 – 最終版</w:t>
    </w:r>
    <w:r w:rsidRPr="00743D3F">
      <w:rPr>
        <w:rFonts w:ascii="Meiryo" w:eastAsia="Meiryo" w:hAnsi="Meiryo" w:hint="eastAsia"/>
      </w:rPr>
      <w:fldChar w:fldCharType="end"/>
    </w:r>
  </w:p>
  <w:p w14:paraId="6A1554DD" w14:textId="2BE3F723" w:rsidR="00B0019F" w:rsidRPr="00743D3F" w:rsidRDefault="00B0019F" w:rsidP="00CB15EC">
    <w:pPr>
      <w:pStyle w:val="Footer"/>
      <w:rPr>
        <w:rStyle w:val="FooterSmallChar"/>
        <w:rFonts w:ascii="Meiryo" w:eastAsia="Meiryo" w:hAnsi="Meiryo"/>
        <w:sz w:val="18"/>
      </w:rPr>
    </w:pPr>
    <w:r w:rsidRPr="00743D3F">
      <w:rPr>
        <w:rFonts w:ascii="Meiryo" w:eastAsia="Meiryo" w:hAnsi="Meiryo" w:hint="eastAsia"/>
      </w:rPr>
      <w:fldChar w:fldCharType="begin"/>
    </w:r>
    <w:r w:rsidRPr="00743D3F">
      <w:rPr>
        <w:rFonts w:ascii="Meiryo" w:eastAsia="Meiryo" w:hAnsi="Meiryo" w:hint="eastAsia"/>
      </w:rPr>
      <w:instrText xml:space="preserve"> STYLEREF  Head_Date2  \* MERGEFORMAT </w:instrText>
    </w:r>
    <w:r w:rsidRPr="00743D3F">
      <w:rPr>
        <w:rFonts w:ascii="Meiryo" w:eastAsia="Meiryo" w:hAnsi="Meiryo" w:hint="eastAsia"/>
      </w:rPr>
      <w:fldChar w:fldCharType="separate"/>
    </w:r>
    <w:r w:rsidR="005A0916">
      <w:rPr>
        <w:rFonts w:ascii="Meiryo" w:eastAsia="Meiryo" w:hAnsi="Meiryo" w:hint="eastAsia"/>
        <w:noProof/>
      </w:rPr>
      <w:t>英語版の投稿：</w:t>
    </w:r>
    <w:r w:rsidR="005A0916">
      <w:rPr>
        <w:rFonts w:ascii="Meiryo" w:eastAsia="Meiryo" w:hAnsi="Meiryo"/>
        <w:noProof/>
      </w:rPr>
      <w:t xml:space="preserve"> 2022 年 3 月 18 日 金曜日</w:t>
    </w:r>
    <w:r w:rsidRPr="00743D3F">
      <w:rPr>
        <w:rFonts w:ascii="Meiryo" w:eastAsia="Meiryo" w:hAnsi="Meiryo"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C922B" w14:textId="73B76899" w:rsidR="00B0019F" w:rsidRPr="00361E72" w:rsidRDefault="00B0019F" w:rsidP="00F504B8">
    <w:pPr>
      <w:pStyle w:val="Footer"/>
      <w:tabs>
        <w:tab w:val="clear" w:pos="4050"/>
        <w:tab w:val="center" w:pos="3780"/>
      </w:tabs>
      <w:rPr>
        <w:rFonts w:ascii="Meiryo" w:eastAsia="Meiryo" w:hAnsi="Meiryo"/>
      </w:rPr>
    </w:pPr>
    <w:r w:rsidRPr="00361E72">
      <w:rPr>
        <w:rFonts w:ascii="Meiryo" w:eastAsia="Meiryo" w:hAnsi="Meiryo" w:hint="eastAsia"/>
      </w:rPr>
      <w:fldChar w:fldCharType="begin"/>
    </w:r>
    <w:r w:rsidRPr="00361E72">
      <w:rPr>
        <w:rFonts w:ascii="Meiryo" w:eastAsia="Meiryo" w:hAnsi="Meiryo" w:hint="eastAsia"/>
      </w:rPr>
      <w:instrText xml:space="preserve"> STYLEREF  Head_RN  \* MERGEFORMAT </w:instrText>
    </w:r>
    <w:r w:rsidRPr="00361E72">
      <w:rPr>
        <w:rFonts w:ascii="Meiryo" w:eastAsia="Meiryo" w:hAnsi="Meiryo" w:hint="eastAsia"/>
      </w:rPr>
      <w:fldChar w:fldCharType="separate"/>
    </w:r>
    <w:r w:rsidR="00B14EBE">
      <w:rPr>
        <w:rFonts w:ascii="Meiryo" w:eastAsia="Meiryo" w:hAnsi="Meiryo"/>
        <w:noProof/>
      </w:rPr>
      <w:t>SAP Concur リリース ノート</w:t>
    </w:r>
    <w:r w:rsidRPr="00361E72">
      <w:rPr>
        <w:rFonts w:ascii="Meiryo" w:eastAsia="Meiryo" w:hAnsi="Meiryo" w:hint="eastAsia"/>
      </w:rPr>
      <w:fldChar w:fldCharType="end"/>
    </w:r>
    <w:r w:rsidRPr="00361E72">
      <w:rPr>
        <w:rFonts w:ascii="Meiryo" w:eastAsia="Meiryo" w:hAnsi="Meiryo" w:hint="eastAsia"/>
      </w:rPr>
      <w:tab/>
      <w:t xml:space="preserve">ページ </w:t>
    </w:r>
    <w:r w:rsidRPr="00361E72">
      <w:rPr>
        <w:rFonts w:ascii="Meiryo" w:eastAsia="Meiryo" w:hAnsi="Meiryo"/>
      </w:rPr>
      <w:fldChar w:fldCharType="begin"/>
    </w:r>
    <w:r w:rsidRPr="00361E72">
      <w:rPr>
        <w:rFonts w:ascii="Meiryo" w:eastAsia="Meiryo" w:hAnsi="Meiryo"/>
      </w:rPr>
      <w:instrText xml:space="preserve"> PAGE </w:instrText>
    </w:r>
    <w:r w:rsidRPr="00361E72">
      <w:rPr>
        <w:rFonts w:ascii="Meiryo" w:eastAsia="Meiryo" w:hAnsi="Meiryo"/>
      </w:rPr>
      <w:fldChar w:fldCharType="separate"/>
    </w:r>
    <w:r w:rsidRPr="00361E72">
      <w:rPr>
        <w:rFonts w:ascii="Meiryo" w:eastAsia="Meiryo" w:hAnsi="Meiryo" w:hint="eastAsia"/>
      </w:rPr>
      <w:t>4</w:t>
    </w:r>
    <w:r w:rsidRPr="00361E72">
      <w:rPr>
        <w:rFonts w:ascii="Meiryo" w:eastAsia="Meiryo" w:hAnsi="Meiryo"/>
      </w:rPr>
      <w:fldChar w:fldCharType="end"/>
    </w:r>
    <w:r w:rsidRPr="00361E72">
      <w:rPr>
        <w:rFonts w:ascii="Meiryo" w:eastAsia="Meiryo" w:hAnsi="Meiryo" w:hint="eastAsia"/>
      </w:rPr>
      <w:tab/>
    </w:r>
    <w:r w:rsidRPr="00361E72">
      <w:rPr>
        <w:rFonts w:ascii="Meiryo" w:eastAsia="Meiryo" w:hAnsi="Meiryo" w:hint="eastAsia"/>
      </w:rPr>
      <w:fldChar w:fldCharType="begin"/>
    </w:r>
    <w:r w:rsidRPr="00361E72">
      <w:rPr>
        <w:rFonts w:ascii="Meiryo" w:eastAsia="Meiryo" w:hAnsi="Meiryo" w:hint="eastAsia"/>
      </w:rPr>
      <w:instrText xml:space="preserve"> STYLEREF  Head_Product  \* MERGEFORMAT </w:instrText>
    </w:r>
    <w:r w:rsidRPr="00361E72">
      <w:rPr>
        <w:rFonts w:ascii="Meiryo" w:eastAsia="Meiryo" w:hAnsi="Meiryo" w:hint="eastAsia"/>
      </w:rPr>
      <w:fldChar w:fldCharType="separate"/>
    </w:r>
    <w:r w:rsidR="00B14EBE">
      <w:rPr>
        <w:rFonts w:ascii="Meiryo" w:eastAsia="Meiryo" w:hAnsi="Meiryo" w:hint="eastAsia"/>
        <w:noProof/>
      </w:rPr>
      <w:t>製品共通の変更</w:t>
    </w:r>
    <w:r w:rsidRPr="00361E72">
      <w:rPr>
        <w:rFonts w:ascii="Meiryo" w:eastAsia="Meiryo" w:hAnsi="Meiryo" w:hint="eastAsia"/>
      </w:rPr>
      <w:fldChar w:fldCharType="end"/>
    </w:r>
  </w:p>
  <w:p w14:paraId="3D4067BE" w14:textId="4DBA2681" w:rsidR="00B0019F" w:rsidRPr="00361E72" w:rsidRDefault="00B0019F" w:rsidP="00CB15EC">
    <w:pPr>
      <w:pStyle w:val="Footer"/>
      <w:rPr>
        <w:rFonts w:ascii="Meiryo" w:eastAsia="Meiryo" w:hAnsi="Meiryo"/>
      </w:rPr>
    </w:pPr>
    <w:r w:rsidRPr="00361E72">
      <w:rPr>
        <w:rFonts w:ascii="Meiryo" w:eastAsia="Meiryo" w:hAnsi="Meiryo" w:hint="eastAsia"/>
      </w:rPr>
      <w:fldChar w:fldCharType="begin"/>
    </w:r>
    <w:r w:rsidRPr="00361E72">
      <w:rPr>
        <w:rFonts w:ascii="Meiryo" w:eastAsia="Meiryo" w:hAnsi="Meiryo" w:hint="eastAsia"/>
      </w:rPr>
      <w:instrText xml:space="preserve"> STYLEREF  Head_Date1  \* MERGEFORMAT </w:instrText>
    </w:r>
    <w:r w:rsidRPr="00361E72">
      <w:rPr>
        <w:rFonts w:ascii="Meiryo" w:eastAsia="Meiryo" w:hAnsi="Meiryo" w:hint="eastAsia"/>
      </w:rPr>
      <w:fldChar w:fldCharType="separate"/>
    </w:r>
    <w:r w:rsidR="00B14EBE">
      <w:rPr>
        <w:rFonts w:ascii="Meiryo" w:eastAsia="Meiryo" w:hAnsi="Meiryo" w:hint="eastAsia"/>
        <w:noProof/>
      </w:rPr>
      <w:t>リリース日</w:t>
    </w:r>
    <w:r w:rsidR="00B14EBE">
      <w:rPr>
        <w:rFonts w:ascii="Meiryo" w:eastAsia="Meiryo" w:hAnsi="Meiryo"/>
        <w:noProof/>
      </w:rPr>
      <w:t>: 2022 年 3 月 19 日</w:t>
    </w:r>
    <w:r w:rsidRPr="00361E72">
      <w:rPr>
        <w:rFonts w:ascii="Meiryo" w:eastAsia="Meiryo" w:hAnsi="Meiryo" w:hint="eastAsia"/>
      </w:rPr>
      <w:fldChar w:fldCharType="end"/>
    </w:r>
    <w:r w:rsidRPr="00361E72">
      <w:rPr>
        <w:rFonts w:ascii="Meiryo" w:eastAsia="Meiryo" w:hAnsi="Meiryo" w:hint="eastAsia"/>
      </w:rPr>
      <w:tab/>
    </w:r>
    <w:r w:rsidRPr="00361E72">
      <w:rPr>
        <w:rFonts w:ascii="Meiryo" w:eastAsia="Meiryo" w:hAnsi="Meiryo" w:hint="eastAsia"/>
      </w:rPr>
      <w:tab/>
    </w:r>
    <w:r w:rsidRPr="00361E72">
      <w:rPr>
        <w:rFonts w:ascii="Meiryo" w:eastAsia="Meiryo" w:hAnsi="Meiryo" w:hint="eastAsia"/>
      </w:rPr>
      <w:fldChar w:fldCharType="begin"/>
    </w:r>
    <w:r w:rsidRPr="00361E72">
      <w:rPr>
        <w:rFonts w:ascii="Meiryo" w:eastAsia="Meiryo" w:hAnsi="Meiryo" w:hint="eastAsia"/>
      </w:rPr>
      <w:instrText xml:space="preserve"> STYLEREF  Head_Audience  \* MERGEFORMAT </w:instrText>
    </w:r>
    <w:r w:rsidRPr="00361E72">
      <w:rPr>
        <w:rFonts w:ascii="Meiryo" w:eastAsia="Meiryo" w:hAnsi="Meiryo" w:hint="eastAsia"/>
      </w:rPr>
      <w:fldChar w:fldCharType="separate"/>
    </w:r>
    <w:r w:rsidR="00B14EBE">
      <w:rPr>
        <w:rFonts w:ascii="Meiryo" w:eastAsia="Meiryo" w:hAnsi="Meiryo"/>
        <w:noProof/>
      </w:rPr>
      <w:t>SAP Concur をお使いのお客様 – 最終版</w:t>
    </w:r>
    <w:r w:rsidRPr="00361E72">
      <w:rPr>
        <w:rFonts w:ascii="Meiryo" w:eastAsia="Meiryo" w:hAnsi="Meiryo" w:hint="eastAsia"/>
      </w:rPr>
      <w:fldChar w:fldCharType="end"/>
    </w:r>
  </w:p>
  <w:p w14:paraId="6AD8C1FB" w14:textId="421A4A0B" w:rsidR="00B0019F" w:rsidRPr="00361E72" w:rsidRDefault="00B0019F" w:rsidP="00CB15EC">
    <w:pPr>
      <w:pStyle w:val="Footer"/>
      <w:rPr>
        <w:rStyle w:val="FooterSmallChar"/>
        <w:rFonts w:ascii="Meiryo" w:eastAsia="Meiryo" w:hAnsi="Meiryo"/>
        <w:sz w:val="18"/>
      </w:rPr>
    </w:pPr>
    <w:r w:rsidRPr="00361E72">
      <w:rPr>
        <w:rFonts w:ascii="Meiryo" w:eastAsia="Meiryo" w:hAnsi="Meiryo" w:hint="eastAsia"/>
      </w:rPr>
      <w:fldChar w:fldCharType="begin"/>
    </w:r>
    <w:r w:rsidRPr="00361E72">
      <w:rPr>
        <w:rFonts w:ascii="Meiryo" w:eastAsia="Meiryo" w:hAnsi="Meiryo" w:hint="eastAsia"/>
      </w:rPr>
      <w:instrText xml:space="preserve"> STYLEREF  Head_Date2  \* MERGEFORMAT </w:instrText>
    </w:r>
    <w:r w:rsidRPr="00361E72">
      <w:rPr>
        <w:rFonts w:ascii="Meiryo" w:eastAsia="Meiryo" w:hAnsi="Meiryo" w:hint="eastAsia"/>
      </w:rPr>
      <w:fldChar w:fldCharType="separate"/>
    </w:r>
    <w:r w:rsidR="00B14EBE">
      <w:rPr>
        <w:rFonts w:ascii="Meiryo" w:eastAsia="Meiryo" w:hAnsi="Meiryo" w:hint="eastAsia"/>
        <w:noProof/>
      </w:rPr>
      <w:t>英語版の投稿：</w:t>
    </w:r>
    <w:r w:rsidR="00B14EBE">
      <w:rPr>
        <w:rFonts w:ascii="Meiryo" w:eastAsia="Meiryo" w:hAnsi="Meiryo"/>
        <w:noProof/>
      </w:rPr>
      <w:t xml:space="preserve"> 2022 年 3 月 18 日 金曜日</w:t>
    </w:r>
    <w:r w:rsidRPr="00361E72">
      <w:rPr>
        <w:rFonts w:ascii="Meiryo" w:eastAsia="Meiryo" w:hAnsi="Meiryo"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6BD71" w14:textId="77777777" w:rsidR="002F0AB9" w:rsidRDefault="002F0AB9">
      <w:r>
        <w:separator/>
      </w:r>
    </w:p>
  </w:footnote>
  <w:footnote w:type="continuationSeparator" w:id="0">
    <w:p w14:paraId="42F6D491" w14:textId="77777777" w:rsidR="002F0AB9" w:rsidRDefault="002F0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44625" w14:textId="77777777" w:rsidR="00B14EBE" w:rsidRDefault="00B14E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7BF26" w14:textId="77777777" w:rsidR="00B14EBE" w:rsidRDefault="00B14E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FFFC0" w14:textId="77777777" w:rsidR="00B14EBE" w:rsidRDefault="00B14E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F297F" w14:textId="5E45701D"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31FBB" w14:textId="28EAE0A7"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18874" w14:textId="447F2F46"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4"/>
  </w:num>
  <w:num w:numId="6">
    <w:abstractNumId w:val="26"/>
  </w:num>
  <w:num w:numId="7">
    <w:abstractNumId w:val="24"/>
  </w:num>
  <w:num w:numId="8">
    <w:abstractNumId w:val="14"/>
  </w:num>
  <w:num w:numId="9">
    <w:abstractNumId w:val="16"/>
  </w:num>
  <w:num w:numId="10">
    <w:abstractNumId w:val="31"/>
  </w:num>
  <w:num w:numId="11">
    <w:abstractNumId w:val="36"/>
  </w:num>
  <w:num w:numId="12">
    <w:abstractNumId w:val="19"/>
  </w:num>
  <w:num w:numId="13">
    <w:abstractNumId w:val="10"/>
  </w:num>
  <w:num w:numId="14">
    <w:abstractNumId w:val="32"/>
    <w:lvlOverride w:ilvl="0">
      <w:startOverride w:val="1"/>
    </w:lvlOverride>
  </w:num>
  <w:num w:numId="15">
    <w:abstractNumId w:val="28"/>
  </w:num>
  <w:num w:numId="16">
    <w:abstractNumId w:val="15"/>
  </w:num>
  <w:num w:numId="17">
    <w:abstractNumId w:val="22"/>
  </w:num>
  <w:num w:numId="18">
    <w:abstractNumId w:val="29"/>
  </w:num>
  <w:num w:numId="19">
    <w:abstractNumId w:val="9"/>
  </w:num>
  <w:num w:numId="20">
    <w:abstractNumId w:val="30"/>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3"/>
  </w:num>
  <w:num w:numId="31">
    <w:abstractNumId w:val="11"/>
  </w:num>
  <w:num w:numId="32">
    <w:abstractNumId w:val="37"/>
  </w:num>
  <w:num w:numId="33">
    <w:abstractNumId w:val="35"/>
  </w:num>
  <w:num w:numId="34">
    <w:abstractNumId w:val="25"/>
  </w:num>
  <w:num w:numId="35">
    <w:abstractNumId w:val="13"/>
  </w:num>
  <w:num w:numId="36">
    <w:abstractNumId w:val="40"/>
  </w:num>
  <w:num w:numId="37">
    <w:abstractNumId w:val="17"/>
  </w:num>
  <w:num w:numId="38">
    <w:abstractNumId w:val="20"/>
    <w:lvlOverride w:ilvl="0">
      <w:startOverride w:val="1"/>
    </w:lvlOverride>
  </w:num>
  <w:num w:numId="39">
    <w:abstractNumId w:val="39"/>
  </w:num>
  <w:num w:numId="40">
    <w:abstractNumId w:val="32"/>
  </w:num>
  <w:num w:numId="41">
    <w:abstractNumId w:val="20"/>
    <w:lvlOverride w:ilvl="0">
      <w:startOverride w:val="1"/>
    </w:lvlOverride>
  </w:num>
  <w:num w:numId="42">
    <w:abstractNumId w:val="38"/>
  </w:num>
  <w:num w:numId="43">
    <w:abstractNumId w:val="20"/>
    <w:lvlOverride w:ilvl="0">
      <w:startOverride w:val="1"/>
    </w:lvlOverride>
  </w:num>
  <w:num w:numId="44">
    <w:abstractNumId w:val="23"/>
  </w:num>
  <w:num w:numId="45">
    <w:abstractNumId w:val="20"/>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ctiveWritingStyle w:appName="MSWord" w:lang="en-US" w:vendorID="64" w:dllVersion="4096"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2"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083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24D"/>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9"/>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1E72"/>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2C5"/>
    <w:rsid w:val="00455FEE"/>
    <w:rsid w:val="004564BB"/>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C8D"/>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354"/>
    <w:rsid w:val="00520509"/>
    <w:rsid w:val="00520C98"/>
    <w:rsid w:val="00520D36"/>
    <w:rsid w:val="00520EA5"/>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0916"/>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A4D"/>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814"/>
    <w:rsid w:val="006D0F15"/>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3D3F"/>
    <w:rsid w:val="007441EF"/>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49E"/>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5D1"/>
    <w:rsid w:val="009007DF"/>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7B7"/>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4EBE"/>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49"/>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A3C"/>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0E56"/>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2FBF"/>
    <w:rsid w:val="00E93032"/>
    <w:rsid w:val="00E932EA"/>
    <w:rsid w:val="00E9377B"/>
    <w:rsid w:val="00E93FE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7C2"/>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133"/>
    <w:rsid w:val="00F9551D"/>
    <w:rsid w:val="00F958B8"/>
    <w:rsid w:val="00F958E4"/>
    <w:rsid w:val="00F95A0A"/>
    <w:rsid w:val="00F95C81"/>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strokecolor="red">
      <v:fill color="white" on="f"/>
      <v:stroke color="red" weight="2.25pt"/>
      <v:textbox inset="5.85pt,.7pt,5.85pt,.7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MS Mincho"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MS Mincho"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MS Mincho"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MS Mincho"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MS Mincho" w:hAnsi="Verdana"/>
      <w:b/>
      <w:i/>
      <w:snapToGrid w:val="0"/>
    </w:rPr>
  </w:style>
  <w:style w:type="paragraph" w:styleId="Heading5">
    <w:name w:val="heading 5"/>
    <w:next w:val="Normal"/>
    <w:link w:val="Heading5Char"/>
    <w:qFormat/>
    <w:rsid w:val="0055490D"/>
    <w:pPr>
      <w:keepNext/>
      <w:spacing w:before="240"/>
      <w:outlineLvl w:val="4"/>
    </w:pPr>
    <w:rPr>
      <w:rFonts w:ascii="Verdana" w:eastAsia="MS Mincho"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MS Mincho"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MS Mincho"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MS Mincho"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MS Mincho"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MS Mincho"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MS Mincho"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MS Mincho"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MS Mincho" w:hAnsi="Verdana"/>
      <w:snapToGrid w:val="0"/>
    </w:rPr>
  </w:style>
  <w:style w:type="character" w:customStyle="1" w:styleId="ConcurBulletChar">
    <w:name w:val="Concur Bullet Char"/>
    <w:link w:val="ConcurBullet"/>
    <w:rsid w:val="00916A14"/>
    <w:rPr>
      <w:rFonts w:ascii="Verdana" w:eastAsia="MS Mincho"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eastAsia="MS Mincho"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eastAsia="MS Mincho"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MS Mincho"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MS Mincho" w:hAnsi="Verdana"/>
      <w:snapToGrid w:val="0"/>
    </w:rPr>
  </w:style>
  <w:style w:type="paragraph" w:customStyle="1" w:styleId="ConcurCaption">
    <w:name w:val="Concur Caption"/>
    <w:next w:val="Normal"/>
    <w:semiHidden/>
    <w:rsid w:val="0055490D"/>
    <w:pPr>
      <w:spacing w:before="240"/>
    </w:pPr>
    <w:rPr>
      <w:rFonts w:ascii="Verdana" w:eastAsia="MS Mincho" w:hAnsi="Verdana"/>
      <w:i/>
      <w:snapToGrid w:val="0"/>
    </w:rPr>
  </w:style>
  <w:style w:type="paragraph" w:customStyle="1" w:styleId="ConcurCaptionIndent">
    <w:name w:val="Concur Caption Indent"/>
    <w:next w:val="Normal"/>
    <w:rsid w:val="0055490D"/>
    <w:pPr>
      <w:spacing w:before="240"/>
      <w:ind w:left="720"/>
    </w:pPr>
    <w:rPr>
      <w:rFonts w:ascii="Verdana" w:eastAsia="MS Mincho" w:hAnsi="Verdana"/>
      <w:i/>
      <w:snapToGrid w:val="0"/>
    </w:rPr>
  </w:style>
  <w:style w:type="paragraph" w:customStyle="1" w:styleId="ConcurExampleCode">
    <w:name w:val="Concur Example Code"/>
    <w:semiHidden/>
    <w:rsid w:val="0055490D"/>
    <w:pPr>
      <w:spacing w:before="60" w:after="60"/>
      <w:ind w:left="1440"/>
    </w:pPr>
    <w:rPr>
      <w:rFonts w:ascii="Courier New" w:eastAsia="MS Mincho"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eastAsia="MS Mincho"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MS Mincho" w:hAnsi="Verdana"/>
      <w:b/>
      <w:snapToGrid w:val="0"/>
    </w:rPr>
  </w:style>
  <w:style w:type="paragraph" w:customStyle="1" w:styleId="ConcurExampleBodyText">
    <w:name w:val="Concur Example Body Text"/>
    <w:semiHidden/>
    <w:rsid w:val="0055490D"/>
    <w:pPr>
      <w:spacing w:before="120" w:after="120"/>
      <w:ind w:left="1440"/>
    </w:pPr>
    <w:rPr>
      <w:rFonts w:ascii="Verdana" w:eastAsia="MS Mincho"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MS Mincho" w:hAnsi="Verdana"/>
      <w:b/>
      <w:i/>
      <w:snapToGrid w:val="0"/>
      <w:szCs w:val="22"/>
    </w:rPr>
  </w:style>
  <w:style w:type="paragraph" w:customStyle="1" w:styleId="ConcurNumberIndent">
    <w:name w:val="Concur Number Indent"/>
    <w:rsid w:val="0055490D"/>
    <w:pPr>
      <w:numPr>
        <w:numId w:val="14"/>
      </w:numPr>
      <w:spacing w:before="240"/>
    </w:pPr>
    <w:rPr>
      <w:rFonts w:ascii="Verdana" w:eastAsia="MS Mincho"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MS Mincho"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MS Mincho"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MS Mincho"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MS Mincho"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MS Mincho"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MS Mincho"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MS Mincho"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MS Mincho"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MS Mincho" w:hAnsi="Verdana"/>
      <w:color w:val="000000"/>
      <w:sz w:val="18"/>
    </w:rPr>
  </w:style>
  <w:style w:type="paragraph" w:customStyle="1" w:styleId="ConcurExampleNumber">
    <w:name w:val="Concur Example Number"/>
    <w:semiHidden/>
    <w:rsid w:val="0055490D"/>
    <w:pPr>
      <w:spacing w:before="60" w:after="60"/>
    </w:pPr>
    <w:rPr>
      <w:rFonts w:ascii="Verdana" w:eastAsia="MS Mincho" w:hAnsi="Verdana"/>
    </w:rPr>
  </w:style>
  <w:style w:type="paragraph" w:customStyle="1" w:styleId="ConcurBodyCode">
    <w:name w:val="Concur Body Code"/>
    <w:rsid w:val="0055490D"/>
    <w:pPr>
      <w:spacing w:before="240"/>
    </w:pPr>
    <w:rPr>
      <w:rFonts w:ascii="Courier New" w:eastAsia="MS Mincho"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eastAsia="MS Mincho"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MS Mincho"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MS Mincho"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MS Mincho"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eastAsia="MS Mincho" w:hAnsi="Verdana"/>
      <w:iCs/>
      <w:lang w:val="en-US" w:eastAsia="ja-JP"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MS Mincho" w:hAnsi="Courier New" w:cs="Courier New"/>
      <w:lang w:val="en-US" w:eastAsia="ja-JP"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MS Mincho"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eastAsia="MS Mincho"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eastAsia="MS Mincho" w:hAnsi="Courier New" w:cs="Courier New"/>
    </w:rPr>
  </w:style>
  <w:style w:type="character" w:styleId="HTMLTypewriter">
    <w:name w:val="HTML Typewriter"/>
    <w:semiHidden/>
    <w:rsid w:val="0055490D"/>
    <w:rPr>
      <w:rFonts w:ascii="Courier New" w:eastAsia="MS Mincho"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MS Mincho"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MS Mincho"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eastAsia="MS Mincho"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MS Mincho"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MS Mincho"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MS Mincho" w:hAnsi="Verdana"/>
    </w:rPr>
  </w:style>
  <w:style w:type="character" w:customStyle="1" w:styleId="Heading2Char">
    <w:name w:val="Heading 2 Char"/>
    <w:link w:val="Heading2"/>
    <w:rsid w:val="0055490D"/>
    <w:rPr>
      <w:rFonts w:ascii="Verdana" w:eastAsia="MS Mincho" w:hAnsi="Verdana"/>
      <w:b/>
      <w:snapToGrid w:val="0"/>
      <w:sz w:val="28"/>
      <w:szCs w:val="22"/>
    </w:rPr>
  </w:style>
  <w:style w:type="character" w:customStyle="1" w:styleId="ConcurTableTextChar">
    <w:name w:val="Concur Table Text Char"/>
    <w:link w:val="ConcurTableText"/>
    <w:rsid w:val="0055490D"/>
    <w:rPr>
      <w:rFonts w:ascii="Verdana" w:eastAsia="MS Mincho" w:hAnsi="Verdana"/>
      <w:snapToGrid w:val="0"/>
      <w:sz w:val="18"/>
    </w:rPr>
  </w:style>
  <w:style w:type="character" w:customStyle="1" w:styleId="ConcurNoteChar">
    <w:name w:val="Concur Note Char"/>
    <w:link w:val="ConcurNote"/>
    <w:rsid w:val="0055490D"/>
    <w:rPr>
      <w:rFonts w:ascii="Verdana" w:eastAsia="MS Mincho" w:hAnsi="Verdana"/>
      <w:snapToGrid w:val="0"/>
    </w:rPr>
  </w:style>
  <w:style w:type="paragraph" w:customStyle="1" w:styleId="ConcurTableCaption">
    <w:name w:val="Concur Table Caption"/>
    <w:next w:val="Normal"/>
    <w:semiHidden/>
    <w:rsid w:val="0055490D"/>
    <w:pPr>
      <w:keepNext/>
      <w:spacing w:before="240"/>
    </w:pPr>
    <w:rPr>
      <w:rFonts w:ascii="Verdana" w:eastAsia="MS Mincho" w:hAnsi="Verdana"/>
      <w:i/>
    </w:rPr>
  </w:style>
  <w:style w:type="paragraph" w:customStyle="1" w:styleId="ConcurTableCaptionIndent">
    <w:name w:val="Concur Table Caption Indent"/>
    <w:next w:val="Normal"/>
    <w:semiHidden/>
    <w:rsid w:val="0055490D"/>
    <w:pPr>
      <w:keepNext/>
      <w:spacing w:before="240"/>
      <w:ind w:left="720"/>
    </w:pPr>
    <w:rPr>
      <w:rFonts w:ascii="Verdana" w:eastAsia="MS Mincho"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eastAsia="MS Mincho" w:hAnsi="Verdana"/>
      <w:snapToGrid w:val="0"/>
    </w:rPr>
  </w:style>
  <w:style w:type="character" w:customStyle="1" w:styleId="PlainTextChar1">
    <w:name w:val="Plain Text Char1"/>
    <w:link w:val="PlainText"/>
    <w:semiHidden/>
    <w:rsid w:val="0055490D"/>
    <w:rPr>
      <w:rFonts w:ascii="Courier New" w:eastAsia="MS Mincho"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MS Mincho"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eastAsia="MS Mincho"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MS Mincho"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MS Mincho"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MS Mincho" w:hAnsi="Verdana"/>
    </w:rPr>
  </w:style>
  <w:style w:type="character" w:customStyle="1" w:styleId="ConcurTableNumberChar">
    <w:name w:val="Concur Table Number Char"/>
    <w:link w:val="ConcurTableNumber"/>
    <w:rsid w:val="0055490D"/>
    <w:rPr>
      <w:rFonts w:ascii="Verdana" w:eastAsia="MS Mincho"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MS Mincho" w:hAnsi="Verdana"/>
      <w:b/>
      <w:smallCaps/>
      <w:snapToGrid w:val="0"/>
      <w:szCs w:val="22"/>
    </w:rPr>
  </w:style>
  <w:style w:type="paragraph" w:customStyle="1" w:styleId="TitlePg2">
    <w:name w:val="TitlePg2"/>
    <w:next w:val="TitlePg3"/>
    <w:semiHidden/>
    <w:rsid w:val="0055490D"/>
    <w:pPr>
      <w:spacing w:before="240" w:after="240"/>
    </w:pPr>
    <w:rPr>
      <w:rFonts w:ascii="Arial" w:eastAsia="MS Mincho" w:hAnsi="Arial" w:cs="Arial"/>
      <w:i/>
      <w:iCs/>
      <w:sz w:val="28"/>
      <w:szCs w:val="28"/>
    </w:rPr>
  </w:style>
  <w:style w:type="character" w:customStyle="1" w:styleId="ConcurProcedureHeadingChar">
    <w:name w:val="Concur Procedure Heading Char"/>
    <w:link w:val="ConcurProcedureHeading"/>
    <w:rsid w:val="0055490D"/>
    <w:rPr>
      <w:rFonts w:ascii="Verdana" w:eastAsia="MS Mincho" w:hAnsi="Verdana"/>
      <w:b/>
      <w:i/>
      <w:snapToGrid w:val="0"/>
      <w:szCs w:val="22"/>
    </w:rPr>
  </w:style>
  <w:style w:type="paragraph" w:customStyle="1" w:styleId="TitlePg3">
    <w:name w:val="TitlePg3"/>
    <w:semiHidden/>
    <w:rsid w:val="0055490D"/>
    <w:rPr>
      <w:rFonts w:ascii="Arial" w:eastAsia="MS Mincho"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MS Mincho" w:hAnsi="Verdana"/>
      <w:sz w:val="18"/>
    </w:rPr>
  </w:style>
  <w:style w:type="character" w:customStyle="1" w:styleId="FootnoteTextChar">
    <w:name w:val="Footnote Text Char"/>
    <w:link w:val="FootnoteText"/>
    <w:semiHidden/>
    <w:rsid w:val="0055490D"/>
    <w:rPr>
      <w:rFonts w:ascii="Verdana" w:eastAsia="MS Mincho"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MS Mincho" w:hAnsi="Verdana"/>
      <w:snapToGrid w:val="0"/>
      <w:sz w:val="18"/>
    </w:rPr>
  </w:style>
  <w:style w:type="character" w:customStyle="1" w:styleId="EndnoteTextChar">
    <w:name w:val="Endnote Text Char"/>
    <w:link w:val="EndnoteText"/>
    <w:semiHidden/>
    <w:rsid w:val="0055490D"/>
    <w:rPr>
      <w:rFonts w:ascii="Verdana" w:eastAsia="MS Mincho" w:hAnsi="Verdana"/>
    </w:rPr>
  </w:style>
  <w:style w:type="character" w:customStyle="1" w:styleId="MacroTextChar">
    <w:name w:val="Macro Text Char"/>
    <w:link w:val="MacroText"/>
    <w:semiHidden/>
    <w:rsid w:val="0055490D"/>
    <w:rPr>
      <w:rFonts w:ascii="Courier New" w:eastAsia="MS Mincho" w:hAnsi="Courier New" w:cs="Courier New"/>
    </w:rPr>
  </w:style>
  <w:style w:type="character" w:customStyle="1" w:styleId="ClosingChar">
    <w:name w:val="Closing Char"/>
    <w:link w:val="Closing"/>
    <w:semiHidden/>
    <w:rsid w:val="0055490D"/>
    <w:rPr>
      <w:rFonts w:ascii="Verdana" w:eastAsia="MS Mincho" w:hAnsi="Verdana"/>
    </w:rPr>
  </w:style>
  <w:style w:type="character" w:customStyle="1" w:styleId="SignatureChar">
    <w:name w:val="Signature Char"/>
    <w:link w:val="Signature"/>
    <w:semiHidden/>
    <w:rsid w:val="0055490D"/>
    <w:rPr>
      <w:rFonts w:ascii="Verdana" w:eastAsia="MS Mincho" w:hAnsi="Verdana"/>
    </w:rPr>
  </w:style>
  <w:style w:type="character" w:customStyle="1" w:styleId="ConcurWarningIconChar">
    <w:name w:val="Concur Warning Icon Char"/>
    <w:link w:val="ConcurWarningIcon"/>
    <w:rsid w:val="0055490D"/>
    <w:rPr>
      <w:rFonts w:ascii="Verdana" w:eastAsia="MS Mincho" w:hAnsi="Verdana"/>
      <w:snapToGrid w:val="0"/>
    </w:rPr>
  </w:style>
  <w:style w:type="character" w:customStyle="1" w:styleId="BodyTextIndentChar">
    <w:name w:val="Body Text Indent Char"/>
    <w:link w:val="BodyTextIndent"/>
    <w:semiHidden/>
    <w:rsid w:val="0055490D"/>
    <w:rPr>
      <w:rFonts w:ascii="Verdana" w:eastAsia="MS Mincho"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MS Mincho"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MS Mincho" w:hAnsi="Verdana"/>
      <w:snapToGrid w:val="0"/>
      <w:sz w:val="18"/>
    </w:rPr>
  </w:style>
  <w:style w:type="character" w:customStyle="1" w:styleId="ConcurNoteIndentChar">
    <w:name w:val="Concur Note Indent Char"/>
    <w:link w:val="ConcurNoteIndent"/>
    <w:rsid w:val="0055490D"/>
    <w:rPr>
      <w:rFonts w:ascii="Verdana" w:eastAsia="MS Mincho" w:hAnsi="Verdana"/>
      <w:snapToGrid w:val="0"/>
    </w:rPr>
  </w:style>
  <w:style w:type="character" w:customStyle="1" w:styleId="MessageHeaderChar">
    <w:name w:val="Message Header Char"/>
    <w:link w:val="MessageHeader"/>
    <w:semiHidden/>
    <w:rsid w:val="0055490D"/>
    <w:rPr>
      <w:rFonts w:ascii="Arial" w:eastAsia="MS Mincho"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MS Mincho"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MS Mincho" w:hAnsi="Verdana"/>
      <w:snapToGrid w:val="0"/>
    </w:rPr>
  </w:style>
  <w:style w:type="paragraph" w:customStyle="1" w:styleId="ConcurBulletIndent4">
    <w:name w:val="Concur Bullet Indent4"/>
    <w:rsid w:val="0055490D"/>
    <w:pPr>
      <w:numPr>
        <w:ilvl w:val="1"/>
        <w:numId w:val="32"/>
      </w:numPr>
      <w:spacing w:before="120"/>
    </w:pPr>
    <w:rPr>
      <w:rFonts w:ascii="Verdana" w:eastAsia="MS Mincho" w:hAnsi="Verdana"/>
      <w:snapToGrid w:val="0"/>
    </w:rPr>
  </w:style>
  <w:style w:type="character" w:customStyle="1" w:styleId="SalutationChar">
    <w:name w:val="Salutation Char"/>
    <w:link w:val="Salutation"/>
    <w:semiHidden/>
    <w:rsid w:val="0055490D"/>
    <w:rPr>
      <w:rFonts w:ascii="Verdana" w:eastAsia="MS Mincho" w:hAnsi="Verdana"/>
    </w:rPr>
  </w:style>
  <w:style w:type="character" w:customStyle="1" w:styleId="DateChar">
    <w:name w:val="Date Char"/>
    <w:link w:val="Date"/>
    <w:semiHidden/>
    <w:rsid w:val="0055490D"/>
    <w:rPr>
      <w:rFonts w:ascii="Verdana" w:eastAsia="MS Mincho"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MS Mincho" w:hAnsi="Verdana"/>
      <w:snapToGrid w:val="0"/>
    </w:rPr>
  </w:style>
  <w:style w:type="character" w:customStyle="1" w:styleId="ConcurBulletIndent2Char">
    <w:name w:val="Concur Bullet Indent2 Char"/>
    <w:link w:val="ConcurBulletIndent2"/>
    <w:rsid w:val="0055490D"/>
    <w:rPr>
      <w:rFonts w:ascii="Verdana" w:eastAsia="MS Mincho" w:hAnsi="Verdana"/>
      <w:snapToGrid w:val="0"/>
    </w:rPr>
  </w:style>
  <w:style w:type="character" w:customStyle="1" w:styleId="BodyTextFirstIndent2Char">
    <w:name w:val="Body Text First Indent 2 Char"/>
    <w:link w:val="BodyTextFirstIndent2"/>
    <w:semiHidden/>
    <w:rsid w:val="0055490D"/>
    <w:rPr>
      <w:rFonts w:ascii="Verdana" w:eastAsia="MS Mincho" w:hAnsi="Verdana"/>
    </w:rPr>
  </w:style>
  <w:style w:type="character" w:customStyle="1" w:styleId="NoteHeadingChar">
    <w:name w:val="Note Heading Char"/>
    <w:link w:val="NoteHeading"/>
    <w:semiHidden/>
    <w:rsid w:val="0055490D"/>
    <w:rPr>
      <w:rFonts w:ascii="Verdana" w:eastAsia="MS Mincho" w:hAnsi="Verdana"/>
    </w:rPr>
  </w:style>
  <w:style w:type="character" w:customStyle="1" w:styleId="BodyText2Char">
    <w:name w:val="Body Text 2 Char"/>
    <w:link w:val="BodyText2"/>
    <w:semiHidden/>
    <w:rsid w:val="0055490D"/>
    <w:rPr>
      <w:rFonts w:ascii="Verdana" w:eastAsia="MS Mincho" w:hAnsi="Verdana"/>
    </w:rPr>
  </w:style>
  <w:style w:type="character" w:customStyle="1" w:styleId="CommentTextChar">
    <w:name w:val="Comment Text Char"/>
    <w:link w:val="CommentText"/>
    <w:semiHidden/>
    <w:rsid w:val="0055490D"/>
    <w:rPr>
      <w:rFonts w:ascii="Verdana" w:eastAsia="MS Mincho" w:hAnsi="Verdana"/>
    </w:rPr>
  </w:style>
  <w:style w:type="character" w:customStyle="1" w:styleId="Heading3Char">
    <w:name w:val="Heading 3 Char"/>
    <w:link w:val="Heading3"/>
    <w:rsid w:val="0055490D"/>
    <w:rPr>
      <w:rFonts w:ascii="Verdana" w:eastAsia="MS Mincho" w:hAnsi="Verdana"/>
      <w:b/>
      <w:snapToGrid w:val="0"/>
      <w:sz w:val="24"/>
      <w:szCs w:val="22"/>
    </w:rPr>
  </w:style>
  <w:style w:type="character" w:customStyle="1" w:styleId="Heading4Char">
    <w:name w:val="Heading 4 Char"/>
    <w:link w:val="Heading4"/>
    <w:rsid w:val="0055490D"/>
    <w:rPr>
      <w:rFonts w:ascii="Verdana" w:eastAsia="MS Mincho" w:hAnsi="Verdana"/>
      <w:b/>
      <w:i/>
      <w:snapToGrid w:val="0"/>
    </w:rPr>
  </w:style>
  <w:style w:type="character" w:customStyle="1" w:styleId="BodyText3Char">
    <w:name w:val="Body Text 3 Char"/>
    <w:link w:val="BodyText3"/>
    <w:semiHidden/>
    <w:rsid w:val="0055490D"/>
    <w:rPr>
      <w:rFonts w:ascii="Verdana" w:eastAsia="MS Mincho" w:hAnsi="Verdana"/>
      <w:sz w:val="16"/>
      <w:szCs w:val="16"/>
    </w:rPr>
  </w:style>
  <w:style w:type="character" w:customStyle="1" w:styleId="BodyTextIndent2Char">
    <w:name w:val="Body Text Indent 2 Char"/>
    <w:link w:val="BodyTextIndent2"/>
    <w:semiHidden/>
    <w:rsid w:val="0055490D"/>
    <w:rPr>
      <w:rFonts w:ascii="Verdana" w:eastAsia="MS Mincho"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MS Mincho"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MS Mincho"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MS Mincho" w:hAnsi="Calibri"/>
      <w:color w:val="000000"/>
      <w:sz w:val="24"/>
      <w:szCs w:val="24"/>
    </w:rPr>
  </w:style>
  <w:style w:type="character" w:customStyle="1" w:styleId="BoxChar">
    <w:name w:val="Box Char"/>
    <w:semiHidden/>
    <w:rsid w:val="00527743"/>
    <w:rPr>
      <w:rFonts w:ascii="Arial" w:eastAsia="MS Mincho" w:hAnsi="Arial" w:cs="Arial"/>
      <w:sz w:val="16"/>
      <w:lang w:val="en-US" w:eastAsia="ja-JP"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MS Mincho" w:hAnsi="Tahoma" w:cs="Tahoma"/>
      <w:shd w:val="clear" w:color="auto" w:fill="000080"/>
    </w:rPr>
  </w:style>
  <w:style w:type="character" w:customStyle="1" w:styleId="E-mailSignatureChar">
    <w:name w:val="E-mail Signature Char"/>
    <w:link w:val="E-mailSignature"/>
    <w:semiHidden/>
    <w:rsid w:val="0055490D"/>
    <w:rPr>
      <w:rFonts w:ascii="Verdana" w:eastAsia="MS Mincho"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MS Mincho"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MS Mincho"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MS Mincho" w:hAnsi="Verdana"/>
      <w:snapToGrid w:val="0"/>
    </w:rPr>
  </w:style>
  <w:style w:type="character" w:customStyle="1" w:styleId="ConcurTableTextIndentChar">
    <w:name w:val="Concur Table Text Indent Char"/>
    <w:link w:val="ConcurTableTextIndent"/>
    <w:rsid w:val="0055490D"/>
    <w:rPr>
      <w:rFonts w:ascii="Verdana" w:eastAsia="MS Mincho"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MS Mincho"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MS Mincho"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MS Mincho"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MS Mincho" w:hAnsi="Verdana"/>
      <w:b/>
      <w:snapToGrid w:val="0"/>
      <w:sz w:val="36"/>
      <w:szCs w:val="36"/>
    </w:rPr>
  </w:style>
  <w:style w:type="character" w:customStyle="1" w:styleId="Heading6Char">
    <w:name w:val="Heading 6 Char"/>
    <w:aliases w:val="Sub Label Char"/>
    <w:link w:val="Heading6"/>
    <w:rsid w:val="0055490D"/>
    <w:rPr>
      <w:rFonts w:ascii="Verdana" w:eastAsia="MS Mincho"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MS Mincho" w:hAnsi="Verdana"/>
      <w:i/>
    </w:rPr>
  </w:style>
  <w:style w:type="character" w:customStyle="1" w:styleId="Heading9Char">
    <w:name w:val="Heading 9 Char"/>
    <w:link w:val="Heading9"/>
    <w:rsid w:val="0055490D"/>
    <w:rPr>
      <w:rFonts w:ascii="Verdana" w:eastAsia="MS Mincho" w:hAnsi="Verdana"/>
      <w:b/>
      <w:color w:val="0000FF"/>
    </w:rPr>
  </w:style>
  <w:style w:type="character" w:customStyle="1" w:styleId="TitleChar">
    <w:name w:val="Title Char"/>
    <w:link w:val="Title"/>
    <w:rsid w:val="0055490D"/>
    <w:rPr>
      <w:rFonts w:ascii="Arial" w:eastAsia="MS Mincho" w:hAnsi="Arial" w:cs="Arial"/>
      <w:b/>
      <w:bCs/>
      <w:kern w:val="28"/>
      <w:sz w:val="32"/>
      <w:szCs w:val="32"/>
    </w:rPr>
  </w:style>
  <w:style w:type="character" w:customStyle="1" w:styleId="SubtitleChar">
    <w:name w:val="Subtitle Char"/>
    <w:link w:val="Subtitle"/>
    <w:rsid w:val="0055490D"/>
    <w:rPr>
      <w:rFonts w:ascii="Arial" w:eastAsia="MS Mincho" w:hAnsi="Arial" w:cs="Arial"/>
      <w:sz w:val="24"/>
      <w:szCs w:val="24"/>
    </w:rPr>
  </w:style>
  <w:style w:type="table" w:styleId="LightList">
    <w:name w:val="Light List"/>
    <w:basedOn w:val="TableNormal"/>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MS Mincho" w:hAnsi="Verdana"/>
      <w:snapToGrid w:val="0"/>
    </w:rPr>
  </w:style>
  <w:style w:type="character" w:customStyle="1" w:styleId="ConcurMoreInfoIndent2Char">
    <w:name w:val="Concur More Info Indent2 Char"/>
    <w:link w:val="ConcurMoreInfoIndent2"/>
    <w:rsid w:val="0055490D"/>
    <w:rPr>
      <w:rFonts w:ascii="Verdana" w:eastAsia="MS Mincho" w:hAnsi="Verdana"/>
      <w:snapToGrid w:val="0"/>
    </w:rPr>
  </w:style>
  <w:style w:type="character" w:customStyle="1" w:styleId="HTMLPreformattedChar">
    <w:name w:val="HTML Preformatted Char"/>
    <w:link w:val="HTMLPreformatted"/>
    <w:semiHidden/>
    <w:rsid w:val="0055490D"/>
    <w:rPr>
      <w:rFonts w:ascii="Courier New" w:eastAsia="MS Mincho" w:hAnsi="Courier New" w:cs="Courier New"/>
    </w:rPr>
  </w:style>
  <w:style w:type="character" w:customStyle="1" w:styleId="CommentSubjectChar">
    <w:name w:val="Comment Subject Char"/>
    <w:link w:val="CommentSubject"/>
    <w:semiHidden/>
    <w:rsid w:val="0055490D"/>
    <w:rPr>
      <w:rFonts w:ascii="Verdana" w:eastAsia="MS Mincho" w:hAnsi="Verdana"/>
      <w:b/>
      <w:bCs/>
    </w:rPr>
  </w:style>
  <w:style w:type="paragraph" w:styleId="NoSpacing">
    <w:name w:val="No Spacing"/>
    <w:uiPriority w:val="1"/>
    <w:qFormat/>
    <w:rsid w:val="0055490D"/>
    <w:rPr>
      <w:rFonts w:ascii="Arial" w:eastAsia="MS Mincho"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eastAsia="MS Mincho"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eastAsia="MS Mincho" w:hAnsi="Arial" w:cs="Arial"/>
      <w:vanish/>
      <w:sz w:val="16"/>
      <w:szCs w:val="16"/>
    </w:rPr>
  </w:style>
  <w:style w:type="character" w:customStyle="1" w:styleId="emailstyle16">
    <w:name w:val="emailstyle16"/>
    <w:semiHidden/>
    <w:rsid w:val="0055490D"/>
    <w:rPr>
      <w:rFonts w:ascii="Arial" w:eastAsia="MS Mincho"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MS Mincho" w:hAnsi="Tahoma" w:cs="Tahoma"/>
      <w:sz w:val="16"/>
      <w:szCs w:val="16"/>
    </w:rPr>
  </w:style>
  <w:style w:type="character" w:customStyle="1" w:styleId="HeaderChar">
    <w:name w:val="Header Char"/>
    <w:link w:val="Header"/>
    <w:rsid w:val="0055490D"/>
    <w:rPr>
      <w:rFonts w:ascii="Verdana" w:eastAsia="MS Mincho" w:hAnsi="Verdana"/>
    </w:rPr>
  </w:style>
  <w:style w:type="paragraph" w:styleId="Revision">
    <w:name w:val="Revision"/>
    <w:hidden/>
    <w:uiPriority w:val="99"/>
    <w:semiHidden/>
    <w:rsid w:val="00F82D7A"/>
    <w:rPr>
      <w:rFonts w:ascii="Calibri" w:eastAsia="MS Mincho"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MS Mincho"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MS Mincho"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4.png@01D6F58E.7870AE20" TargetMode="External"/><Relationship Id="rId21" Type="http://schemas.openxmlformats.org/officeDocument/2006/relationships/image" Target="media/image1.png"/><Relationship Id="rId42" Type="http://schemas.openxmlformats.org/officeDocument/2006/relationships/hyperlink" Target="https://assets.concur.com/concurtraining/cte/en-us/FAQ_Cognos_11_UI_Update.pdf" TargetMode="External"/><Relationship Id="rId47" Type="http://schemas.openxmlformats.org/officeDocument/2006/relationships/hyperlink" Target="https://assets.concur.com/concurtraining/cte/en-us/FAQ_IE_11_Support_Policy_Change.pdf" TargetMode="External"/><Relationship Id="rId63" Type="http://schemas.openxmlformats.org/officeDocument/2006/relationships/hyperlink" Target="https://www.sap.com/about/company/diversity.html" TargetMode="External"/><Relationship Id="rId68" Type="http://schemas.openxmlformats.org/officeDocument/2006/relationships/image" Target="media/image28.png"/><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concurtraining.com/customers/tech_pubs/Docs/ConcurPremier/SG_Shr/SG_Shr_Overview.pdf" TargetMode="External"/><Relationship Id="rId37" Type="http://schemas.openxmlformats.org/officeDocument/2006/relationships/image" Target="media/image11.png"/><Relationship Id="rId53" Type="http://schemas.openxmlformats.org/officeDocument/2006/relationships/hyperlink" Target="mailto:johnsmith@123.com.uat" TargetMode="External"/><Relationship Id="rId58" Type="http://schemas.openxmlformats.org/officeDocument/2006/relationships/image" Target="media/image20.png"/><Relationship Id="rId74" Type="http://schemas.openxmlformats.org/officeDocument/2006/relationships/hyperlink" Target="https://support.sap.com/content/dam/support/en_us/library/ssp/my-support/trust-center/sap-tc-04-0011.pdf" TargetMode="External"/><Relationship Id="rId79"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header" Target="header6.xml"/><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22" Type="http://schemas.openxmlformats.org/officeDocument/2006/relationships/image" Target="cid:image001.png@01D6F58E.7870AE20"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assets.concur.com/concurtraining/cte/en-us/FAQ_IE_11_Support_Policy_Change.pdf" TargetMode="External"/><Relationship Id="rId48" Type="http://schemas.openxmlformats.org/officeDocument/2006/relationships/hyperlink" Target="http://assets.concur.com/concurtraining/cte/en-us/FAQ_Cloud_Hosting_Strategy.pdf" TargetMode="External"/><Relationship Id="rId56" Type="http://schemas.openxmlformats.org/officeDocument/2006/relationships/image" Target="media/image18.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hyperlink" Target="https://www.concurtraining.com/customers/tech_pubs/Current_jp/ReleaseNotes_Shared/_client_shared_RN_all-jp.htm" TargetMode="External"/><Relationship Id="rId8" Type="http://schemas.openxmlformats.org/officeDocument/2006/relationships/webSettings" Target="webSettings.xml"/><Relationship Id="rId51" Type="http://schemas.openxmlformats.org/officeDocument/2006/relationships/hyperlink" Target="http://assets.concur.com/concurtraining/cte/en-us/FAQ_Cloud_Hosting_Strategy.pdf" TargetMode="External"/><Relationship Id="rId72" Type="http://schemas.openxmlformats.org/officeDocument/2006/relationships/image" Target="media/image32.png"/><Relationship Id="rId80"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4.png"/><Relationship Id="rId33" Type="http://schemas.openxmlformats.org/officeDocument/2006/relationships/hyperlink" Target="https://www.concurtraining.com/cnqr/continuous-influence-sessions" TargetMode="External"/><Relationship Id="rId38" Type="http://schemas.openxmlformats.org/officeDocument/2006/relationships/hyperlink" Target="http://www.concursolutions.com" TargetMode="External"/><Relationship Id="rId46" Type="http://schemas.openxmlformats.org/officeDocument/2006/relationships/hyperlink" Target="https://www.concurtraining.com/customers/tech_pubs/Docs/FactSheets/Cookie_Prefs.pdf" TargetMode="External"/><Relationship Id="rId59" Type="http://schemas.openxmlformats.org/officeDocument/2006/relationships/image" Target="media/image21.png"/><Relationship Id="rId67" Type="http://schemas.openxmlformats.org/officeDocument/2006/relationships/image" Target="media/image27.png"/><Relationship Id="rId20" Type="http://schemas.openxmlformats.org/officeDocument/2006/relationships/hyperlink" Target="http://www.concurtraining.com/customers/tech_pubs/Current_jp/Guides_Exp/UG_Exp/Shr_UG_FileTransfer-jp.pdf" TargetMode="External"/><Relationship Id="rId41" Type="http://schemas.openxmlformats.org/officeDocument/2006/relationships/image" Target="media/image14.png"/><Relationship Id="rId54" Type="http://schemas.openxmlformats.org/officeDocument/2006/relationships/hyperlink" Target="mailto:johnsmith@123.com.uat" TargetMode="External"/><Relationship Id="rId62" Type="http://schemas.openxmlformats.org/officeDocument/2006/relationships/hyperlink" Target="https://developer.concur.com/api-reference/callouts/callouts-application-connectors.html" TargetMode="External"/><Relationship Id="rId70" Type="http://schemas.openxmlformats.org/officeDocument/2006/relationships/image" Target="media/image30.jpeg"/><Relationship Id="rId75" Type="http://schemas.openxmlformats.org/officeDocument/2006/relationships/hyperlink" Target="mailto:Privacy-Request@Concur.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assets.concur.com/concurtraining/cte/en-us/FAQ_Cloud_Hosting_Strategy.pdf" TargetMode="External"/><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www.concurtraining.com/customers/tech_pubs/Docs/FactSheets/Cookie_Prefs.pdf" TargetMode="External"/><Relationship Id="rId44" Type="http://schemas.openxmlformats.org/officeDocument/2006/relationships/hyperlink" Target="https://assets.concur.com/concurtraining/cte/en-us/FAQ_Cognos_11_UI_Update.pdf" TargetMode="External"/><Relationship Id="rId52" Type="http://schemas.openxmlformats.org/officeDocument/2006/relationships/hyperlink" Target="mailto:johnsmith@123.com" TargetMode="Externa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hyperlink" Target="https://www.concurtraining.com/customers/tech_pubs/RN-monthly-Access/_RN_access_client.htm" TargetMode="External"/><Relationship Id="rId78" Type="http://schemas.openxmlformats.org/officeDocument/2006/relationships/image" Target="media/image33.pn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Current_jp/_Docs_CCC_JAPAN.htm" TargetMode="External"/><Relationship Id="rId39" Type="http://schemas.openxmlformats.org/officeDocument/2006/relationships/image" Target="media/image12.png"/><Relationship Id="rId34" Type="http://schemas.openxmlformats.org/officeDocument/2006/relationships/image" Target="media/image8.png"/><Relationship Id="rId50" Type="http://schemas.openxmlformats.org/officeDocument/2006/relationships/image" Target="media/image17.png"/><Relationship Id="rId55" Type="http://schemas.openxmlformats.org/officeDocument/2006/relationships/hyperlink" Target="http://assets.concur.com/concurtraining/cte/en-us/FAQ_Cloud_Hosting_Strategy.pdf" TargetMode="External"/><Relationship Id="rId76" Type="http://schemas.openxmlformats.org/officeDocument/2006/relationships/hyperlink" Target="http://www.concurtraining.com/customers/tech_pubs/Docs/Z_SuppConfig/Supported_Configurations_for_Concur_Travel_and_Expense.pdf" TargetMode="Externa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3.png"/><Relationship Id="rId40" Type="http://schemas.openxmlformats.org/officeDocument/2006/relationships/image" Target="media/image13.png"/><Relationship Id="rId45" Type="http://schemas.openxmlformats.org/officeDocument/2006/relationships/image" Target="media/image15.png"/><Relationship Id="rId66"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588B7576-4A72-4BD7-8BFC-72D539EB3CBA}">
  <ds:schemaRefs>
    <ds:schemaRef ds:uri="http://schemas.microsoft.com/office/2006/documentManagement/types"/>
    <ds:schemaRef ds:uri="28a200f4-0f9f-42e2-aaaa-ad77079c918e"/>
    <ds:schemaRef ds:uri="http://purl.org/dc/elements/1.1/"/>
    <ds:schemaRef ds:uri="http://www.w3.org/XML/1998/namespace"/>
    <ds:schemaRef ds:uri="http://schemas.microsoft.com/office/2006/metadata/properties"/>
    <ds:schemaRef ds:uri="1c7f533a-18fd-43fc-9369-c45dede7a652"/>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4.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13</TotalTime>
  <Pages>51</Pages>
  <Words>5856</Words>
  <Characters>33383</Characters>
  <Application>Microsoft Office Word</Application>
  <DocSecurity>0</DocSecurity>
  <Lines>278</Lines>
  <Paragraphs>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Changes Release Notes March 2022</vt:lpstr>
      <vt:lpstr>Shared Changes Release Notes March 2022</vt:lpstr>
    </vt:vector>
  </TitlesOfParts>
  <Company/>
  <LinksUpToDate>false</LinksUpToDate>
  <CharactersWithSpaces>39161</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2022年3月</dc:title>
  <dc:subject/>
  <dc:creator>SAP Concur - User Assistance</dc:creator>
  <cp:keywords/>
  <dc:description>© 2004 - 2022 SAP Concur All rights reserved.</dc:description>
  <cp:lastModifiedBy>Takeuchi, Ryoko (external - Partner)</cp:lastModifiedBy>
  <cp:revision>12</cp:revision>
  <cp:lastPrinted>2022-03-23T05:48:00Z</cp:lastPrinted>
  <dcterms:created xsi:type="dcterms:W3CDTF">2022-03-18T17:50:00Z</dcterms:created>
  <dcterms:modified xsi:type="dcterms:W3CDTF">2022-03-23T05:49:00Z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