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303763" w14:paraId="54FFC6DC" w14:textId="77777777" w:rsidTr="00BB1F79">
        <w:tc>
          <w:tcPr>
            <w:tcW w:w="9706" w:type="dxa"/>
            <w:gridSpan w:val="2"/>
            <w:shd w:val="clear" w:color="auto" w:fill="D9D9D9"/>
          </w:tcPr>
          <w:p w14:paraId="751BE231" w14:textId="4B67E7AC" w:rsidR="00B24F61" w:rsidRPr="00303763" w:rsidRDefault="00425A83" w:rsidP="003E2F9D">
            <w:pPr>
              <w:pStyle w:val="HeadRN"/>
              <w:rPr>
                <w:rFonts w:ascii="メイリオ" w:eastAsia="メイリオ" w:hAnsi="メイリオ"/>
                <w:color w:val="auto"/>
                <w:sz w:val="32"/>
                <w:szCs w:val="32"/>
              </w:rPr>
            </w:pPr>
            <w:r w:rsidRPr="00303763">
              <w:rPr>
                <w:rFonts w:ascii="メイリオ" w:eastAsia="メイリオ" w:hAnsi="メイリオ" w:hint="eastAsia"/>
                <w:color w:val="auto"/>
              </w:rPr>
              <w:t>SAP Concur リリース ノート</w:t>
            </w:r>
          </w:p>
          <w:p w14:paraId="49C16C62" w14:textId="77777777" w:rsidR="001E33FE" w:rsidRPr="00303763" w:rsidRDefault="00335310" w:rsidP="00E644C2">
            <w:pPr>
              <w:pStyle w:val="HeadProduct"/>
              <w:rPr>
                <w:rFonts w:ascii="メイリオ" w:eastAsia="メイリオ" w:hAnsi="メイリオ"/>
                <w:color w:val="auto"/>
              </w:rPr>
            </w:pPr>
            <w:r w:rsidRPr="00303763">
              <w:rPr>
                <w:rFonts w:ascii="メイリオ" w:eastAsia="メイリオ" w:hAnsi="メイリオ" w:hint="eastAsia"/>
                <w:color w:val="auto"/>
              </w:rPr>
              <w:t>製品共通の今後の変更予定</w:t>
            </w:r>
          </w:p>
          <w:p w14:paraId="1C67CBBD" w14:textId="77777777" w:rsidR="00241210" w:rsidRPr="00303763" w:rsidRDefault="00241210" w:rsidP="00241210">
            <w:pPr>
              <w:pStyle w:val="ConcurTableText"/>
              <w:jc w:val="center"/>
              <w:rPr>
                <w:rFonts w:ascii="メイリオ" w:eastAsia="メイリオ" w:hAnsi="メイリオ"/>
              </w:rPr>
            </w:pPr>
            <w:r w:rsidRPr="00303763">
              <w:rPr>
                <w:rFonts w:ascii="メイリオ" w:eastAsia="メイリオ" w:hAnsi="メイリオ" w:hint="eastAsia"/>
                <w:b/>
                <w:color w:val="FF0000"/>
              </w:rPr>
              <w:t>Professional</w:t>
            </w:r>
            <w:r w:rsidRPr="00303763">
              <w:rPr>
                <w:rFonts w:ascii="メイリオ" w:eastAsia="メイリオ" w:hAnsi="メイリオ" w:hint="eastAsia"/>
                <w:color w:val="FF0000"/>
              </w:rPr>
              <w:t xml:space="preserve"> Edition、</w:t>
            </w:r>
            <w:r w:rsidRPr="00303763">
              <w:rPr>
                <w:rFonts w:ascii="メイリオ" w:eastAsia="メイリオ" w:hAnsi="メイリオ" w:hint="eastAsia"/>
                <w:b/>
                <w:color w:val="FF0000"/>
              </w:rPr>
              <w:t>Standard</w:t>
            </w:r>
            <w:r w:rsidRPr="00303763">
              <w:rPr>
                <w:rFonts w:ascii="メイリオ" w:eastAsia="メイリオ" w:hAnsi="メイリオ" w:hint="eastAsia"/>
                <w:color w:val="FF0000"/>
              </w:rPr>
              <w:t xml:space="preserve"> Edition、および </w:t>
            </w:r>
            <w:r w:rsidRPr="00303763">
              <w:rPr>
                <w:rFonts w:ascii="メイリオ" w:eastAsia="メイリオ" w:hAnsi="メイリオ" w:hint="eastAsia"/>
                <w:b/>
                <w:color w:val="FF0000"/>
              </w:rPr>
              <w:t>Small Business</w:t>
            </w:r>
            <w:r w:rsidRPr="00303763">
              <w:rPr>
                <w:rFonts w:ascii="メイリオ" w:eastAsia="メイリオ" w:hAnsi="メイリオ" w:hint="eastAsia"/>
                <w:color w:val="FF0000"/>
              </w:rPr>
              <w:t xml:space="preserve"> Edition に適用</w:t>
            </w:r>
          </w:p>
        </w:tc>
      </w:tr>
      <w:tr w:rsidR="0037377B" w:rsidRPr="00303763" w14:paraId="3CE3A1F3" w14:textId="77777777" w:rsidTr="007268D6">
        <w:tc>
          <w:tcPr>
            <w:tcW w:w="5121" w:type="dxa"/>
            <w:shd w:val="clear" w:color="auto" w:fill="ECECEC"/>
            <w:vAlign w:val="center"/>
          </w:tcPr>
          <w:p w14:paraId="737CBE69" w14:textId="77777777" w:rsidR="0037377B" w:rsidRPr="00303763" w:rsidRDefault="0037377B" w:rsidP="00C94730">
            <w:pPr>
              <w:spacing w:before="80" w:after="80"/>
              <w:jc w:val="center"/>
              <w:rPr>
                <w:rFonts w:ascii="メイリオ" w:eastAsia="メイリオ" w:hAnsi="メイリオ"/>
                <w:b/>
                <w:sz w:val="22"/>
              </w:rPr>
            </w:pPr>
            <w:r w:rsidRPr="00303763">
              <w:rPr>
                <w:rFonts w:ascii="メイリオ" w:eastAsia="メイリオ" w:hAnsi="メイリオ" w:hint="eastAsia"/>
                <w:b/>
                <w:sz w:val="22"/>
              </w:rPr>
              <w:t>月</w:t>
            </w:r>
          </w:p>
        </w:tc>
        <w:tc>
          <w:tcPr>
            <w:tcW w:w="4585" w:type="dxa"/>
            <w:shd w:val="clear" w:color="auto" w:fill="ECECEC"/>
            <w:vAlign w:val="center"/>
          </w:tcPr>
          <w:p w14:paraId="13A1AFD8" w14:textId="77777777" w:rsidR="0037377B" w:rsidRPr="00303763" w:rsidRDefault="0037377B" w:rsidP="00C94730">
            <w:pPr>
              <w:spacing w:before="80" w:after="80"/>
              <w:jc w:val="center"/>
              <w:rPr>
                <w:rFonts w:ascii="メイリオ" w:eastAsia="メイリオ" w:hAnsi="メイリオ"/>
                <w:b/>
                <w:sz w:val="22"/>
              </w:rPr>
            </w:pPr>
            <w:r w:rsidRPr="00303763">
              <w:rPr>
                <w:rFonts w:ascii="メイリオ" w:eastAsia="メイリオ" w:hAnsi="メイリオ" w:hint="eastAsia"/>
                <w:b/>
                <w:sz w:val="22"/>
              </w:rPr>
              <w:t>対象</w:t>
            </w:r>
          </w:p>
        </w:tc>
      </w:tr>
      <w:tr w:rsidR="0037377B" w:rsidRPr="00303763" w14:paraId="2BA9AF83" w14:textId="77777777" w:rsidTr="007268D6">
        <w:tc>
          <w:tcPr>
            <w:tcW w:w="5121" w:type="dxa"/>
            <w:shd w:val="clear" w:color="auto" w:fill="auto"/>
            <w:vAlign w:val="center"/>
          </w:tcPr>
          <w:p w14:paraId="25BEBAB2" w14:textId="72A8DDB5" w:rsidR="005C2429" w:rsidRPr="00303763" w:rsidRDefault="00792FBB" w:rsidP="005C2429">
            <w:pPr>
              <w:pStyle w:val="HeadDate1"/>
              <w:rPr>
                <w:rFonts w:ascii="メイリオ" w:eastAsia="メイリオ" w:hAnsi="メイリオ"/>
              </w:rPr>
            </w:pPr>
            <w:r w:rsidRPr="00303763">
              <w:rPr>
                <w:rFonts w:ascii="メイリオ" w:eastAsia="メイリオ" w:hAnsi="メイリオ" w:hint="eastAsia"/>
              </w:rPr>
              <w:t>リリース日: 2021 年 5 月 22 日</w:t>
            </w:r>
          </w:p>
          <w:p w14:paraId="44E52D41" w14:textId="3227A07C" w:rsidR="0037377B" w:rsidRPr="00303763" w:rsidRDefault="00535CFD" w:rsidP="005C2429">
            <w:pPr>
              <w:pStyle w:val="HeadDate2"/>
              <w:rPr>
                <w:rFonts w:ascii="メイリオ" w:eastAsia="メイリオ" w:hAnsi="メイリオ"/>
              </w:rPr>
            </w:pPr>
            <w:r w:rsidRPr="00303763">
              <w:rPr>
                <w:rStyle w:val="a7"/>
                <w:rFonts w:ascii="メイリオ" w:eastAsia="メイリオ" w:hAnsi="メイリオ" w:hint="eastAsia"/>
                <w:szCs w:val="18"/>
              </w:rPr>
              <w:t xml:space="preserve">英語版の投稿: </w:t>
            </w:r>
            <w:r w:rsidRPr="00303763">
              <w:rPr>
                <w:rStyle w:val="a7"/>
                <w:rFonts w:ascii="メイリオ" w:eastAsia="メイリオ" w:hAnsi="メイリオ" w:hint="eastAsia"/>
                <w:szCs w:val="18"/>
              </w:rPr>
              <w:br/>
              <w:t>5 月 21 日 金曜日 9:00 AM 太平洋時間</w:t>
            </w:r>
          </w:p>
        </w:tc>
        <w:tc>
          <w:tcPr>
            <w:tcW w:w="4585" w:type="dxa"/>
            <w:shd w:val="clear" w:color="auto" w:fill="auto"/>
            <w:vAlign w:val="center"/>
          </w:tcPr>
          <w:p w14:paraId="2705FC38" w14:textId="5D0C7A41" w:rsidR="0037377B" w:rsidRPr="00303763" w:rsidRDefault="0037377B" w:rsidP="00C94730">
            <w:pPr>
              <w:pStyle w:val="HeadAudience"/>
              <w:rPr>
                <w:rFonts w:ascii="メイリオ" w:eastAsia="メイリオ" w:hAnsi="メイリオ"/>
                <w:color w:val="FF0000"/>
              </w:rPr>
            </w:pPr>
            <w:r w:rsidRPr="00303763">
              <w:rPr>
                <w:rFonts w:ascii="メイリオ" w:eastAsia="メイリオ" w:hAnsi="メイリオ" w:hint="eastAsia"/>
              </w:rPr>
              <w:t xml:space="preserve">SAP Concur をお使いのお客様 </w:t>
            </w:r>
            <w:r w:rsidRPr="00303763">
              <w:rPr>
                <w:rFonts w:ascii="メイリオ" w:eastAsia="メイリオ" w:hAnsi="メイリオ" w:hint="eastAsia"/>
                <w:b/>
                <w:color w:val="FF0000"/>
              </w:rPr>
              <w:t>最終版</w:t>
            </w:r>
          </w:p>
        </w:tc>
      </w:tr>
      <w:tr w:rsidR="00E644C2" w:rsidRPr="00303763" w14:paraId="393DBFD9" w14:textId="77777777" w:rsidTr="000A4DA1">
        <w:tc>
          <w:tcPr>
            <w:tcW w:w="9706" w:type="dxa"/>
            <w:gridSpan w:val="2"/>
            <w:shd w:val="clear" w:color="auto" w:fill="F2F2F2" w:themeFill="background1" w:themeFillShade="F2"/>
          </w:tcPr>
          <w:p w14:paraId="27BEECCA" w14:textId="15A01892" w:rsidR="00241210" w:rsidRPr="00303763" w:rsidRDefault="001C2A54" w:rsidP="00241210">
            <w:pPr>
              <w:pStyle w:val="ConcurTableText"/>
              <w:rPr>
                <w:rFonts w:ascii="メイリオ" w:eastAsia="メイリオ" w:hAnsi="メイリオ"/>
              </w:rPr>
            </w:pPr>
            <w:r w:rsidRPr="00303763">
              <w:rPr>
                <w:rFonts w:ascii="メイリオ" w:eastAsia="メイリオ" w:hAnsi="メイリオ" w:hint="eastAsia"/>
              </w:rPr>
              <w:t>このドキュメントの変更予定は、</w:t>
            </w:r>
            <w:r w:rsidRPr="00303763">
              <w:rPr>
                <w:rFonts w:ascii="メイリオ" w:eastAsia="メイリオ" w:hAnsi="メイリオ" w:hint="eastAsia"/>
                <w:b/>
              </w:rPr>
              <w:t>複数</w:t>
            </w:r>
            <w:r w:rsidRPr="00303763">
              <w:rPr>
                <w:rFonts w:ascii="メイリオ" w:eastAsia="メイリオ" w:hAnsi="メイリオ" w:hint="eastAsia"/>
              </w:rPr>
              <w:t>の SAP Concur ソリューションまたはサービスに適用され、今後のリリースで提供される予定です。</w:t>
            </w:r>
            <w:r w:rsidRPr="00303763">
              <w:rPr>
                <w:rFonts w:ascii="メイリオ" w:eastAsia="メイリオ" w:hAnsi="メイリオ" w:hint="eastAsia"/>
                <w:b/>
              </w:rPr>
              <w:t>単一</w:t>
            </w:r>
            <w:r w:rsidRPr="00303763">
              <w:rPr>
                <w:rFonts w:ascii="メイリオ" w:eastAsia="メイリオ" w:hAnsi="メイリオ" w:hint="eastAsia"/>
              </w:rPr>
              <w:t>の製品やサービスに適用される変更予定について:</w:t>
            </w:r>
          </w:p>
          <w:p w14:paraId="628EBDB3" w14:textId="0BAFEEB4" w:rsidR="00E644C2" w:rsidRPr="00303763" w:rsidRDefault="00241210" w:rsidP="00241210">
            <w:pPr>
              <w:pStyle w:val="ConcurTableBullet"/>
              <w:rPr>
                <w:rStyle w:val="a6"/>
                <w:rFonts w:ascii="メイリオ" w:eastAsia="メイリオ" w:hAnsi="メイリオ"/>
                <w:color w:val="auto"/>
              </w:rPr>
            </w:pPr>
            <w:r w:rsidRPr="00303763">
              <w:rPr>
                <w:rFonts w:ascii="メイリオ" w:eastAsia="メイリオ" w:hAnsi="メイリオ" w:hint="eastAsia"/>
                <w:color w:val="auto"/>
              </w:rPr>
              <w:t>Professional Edition については、</w:t>
            </w:r>
            <w:hyperlink r:id="rId10" w:tgtFrame="_blank" w:history="1">
              <w:r w:rsidRPr="00303763">
                <w:rPr>
                  <w:rStyle w:val="a6"/>
                  <w:rFonts w:ascii="メイリオ" w:eastAsia="メイリオ" w:hAnsi="メイリオ" w:hint="eastAsia"/>
                  <w:b/>
                </w:rPr>
                <w:t>Professional</w:t>
              </w:r>
              <w:r w:rsidRPr="00303763">
                <w:rPr>
                  <w:rStyle w:val="a6"/>
                  <w:rFonts w:ascii="メイリオ" w:eastAsia="メイリオ" w:hAnsi="メイリオ" w:hint="eastAsia"/>
                </w:rPr>
                <w:t xml:space="preserve"> Edition リリース ノート</w:t>
              </w:r>
            </w:hyperlink>
            <w:r w:rsidRPr="00303763">
              <w:rPr>
                <w:rFonts w:ascii="メイリオ" w:eastAsia="メイリオ" w:hAnsi="メイリオ" w:hint="eastAsia"/>
              </w:rPr>
              <w:t>をご参照ください。</w:t>
            </w:r>
          </w:p>
          <w:p w14:paraId="19105E56" w14:textId="77651C0B" w:rsidR="00241210" w:rsidRPr="00303763" w:rsidRDefault="00241210" w:rsidP="00241210">
            <w:pPr>
              <w:pStyle w:val="ConcurTableBullet"/>
              <w:rPr>
                <w:rFonts w:ascii="メイリオ" w:eastAsia="メイリオ" w:hAnsi="メイリオ"/>
              </w:rPr>
            </w:pPr>
            <w:r w:rsidRPr="00303763">
              <w:rPr>
                <w:rFonts w:ascii="メイリオ" w:eastAsia="メイリオ" w:hAnsi="メイリオ" w:hint="eastAsia"/>
                <w:color w:val="auto"/>
              </w:rPr>
              <w:t>Standard Edition については、</w:t>
            </w:r>
            <w:hyperlink r:id="rId11" w:history="1">
              <w:r w:rsidRPr="00303763">
                <w:rPr>
                  <w:rStyle w:val="a6"/>
                  <w:rFonts w:ascii="メイリオ" w:eastAsia="メイリオ" w:hAnsi="メイリオ" w:hint="eastAsia"/>
                  <w:b/>
                </w:rPr>
                <w:t>Standard</w:t>
              </w:r>
              <w:r w:rsidRPr="00303763">
                <w:rPr>
                  <w:rStyle w:val="a6"/>
                  <w:rFonts w:ascii="メイリオ" w:eastAsia="メイリオ" w:hAnsi="メイリオ" w:hint="eastAsia"/>
                </w:rPr>
                <w:t xml:space="preserve"> Edition リリース ノート</w:t>
              </w:r>
            </w:hyperlink>
            <w:r w:rsidRPr="00303763">
              <w:rPr>
                <w:rFonts w:ascii="メイリオ" w:eastAsia="メイリオ" w:hAnsi="メイリオ" w:hint="eastAsia"/>
              </w:rPr>
              <w:t>をご参照ください。</w:t>
            </w:r>
          </w:p>
          <w:p w14:paraId="26C39BD3" w14:textId="7CF1DC16" w:rsidR="006B6085" w:rsidRPr="00303763" w:rsidRDefault="00241210" w:rsidP="00241210">
            <w:pPr>
              <w:pStyle w:val="ConcurTableBullet"/>
              <w:rPr>
                <w:rFonts w:ascii="メイリオ" w:eastAsia="メイリオ" w:hAnsi="メイリオ"/>
              </w:rPr>
            </w:pPr>
            <w:r w:rsidRPr="00303763">
              <w:rPr>
                <w:rFonts w:ascii="メイリオ" w:eastAsia="メイリオ" w:hAnsi="メイリオ" w:hint="eastAsia"/>
              </w:rPr>
              <w:t>Small Business Edition については、</w:t>
            </w:r>
            <w:hyperlink r:id="rId12" w:history="1">
              <w:r w:rsidRPr="00303763">
                <w:rPr>
                  <w:rStyle w:val="a6"/>
                  <w:rFonts w:ascii="メイリオ" w:eastAsia="メイリオ" w:hAnsi="メイリオ" w:hint="eastAsia"/>
                  <w:b/>
                </w:rPr>
                <w:t>Small Business</w:t>
              </w:r>
              <w:r w:rsidRPr="00303763">
                <w:rPr>
                  <w:rStyle w:val="a6"/>
                  <w:rFonts w:ascii="メイリオ" w:eastAsia="メイリオ" w:hAnsi="メイリオ" w:hint="eastAsia"/>
                </w:rPr>
                <w:t xml:space="preserve"> Edition リリース ノート</w:t>
              </w:r>
            </w:hyperlink>
            <w:r w:rsidRPr="00303763">
              <w:rPr>
                <w:rFonts w:ascii="メイリオ" w:eastAsia="メイリオ" w:hAnsi="メイリオ" w:hint="eastAsia"/>
              </w:rPr>
              <w:t>をご参照ください。</w:t>
            </w:r>
            <w:r w:rsidRPr="00303763">
              <w:rPr>
                <w:rFonts w:ascii="メイリオ" w:eastAsia="メイリオ" w:hAnsi="メイリオ" w:hint="eastAsia"/>
              </w:rPr>
              <w:br/>
              <w:t>（日本語のリリースノートはこちらのページからアクセスしてください）</w:t>
            </w:r>
          </w:p>
        </w:tc>
      </w:tr>
      <w:tr w:rsidR="00111CF5" w:rsidRPr="00303763" w14:paraId="663EC79C" w14:textId="77777777" w:rsidTr="00111CF5">
        <w:tc>
          <w:tcPr>
            <w:tcW w:w="9706" w:type="dxa"/>
            <w:gridSpan w:val="2"/>
            <w:shd w:val="clear" w:color="auto" w:fill="FFFF99"/>
          </w:tcPr>
          <w:p w14:paraId="43AD3108" w14:textId="7FF88A27" w:rsidR="00111CF5" w:rsidRPr="00303763" w:rsidRDefault="00111CF5" w:rsidP="00241210">
            <w:pPr>
              <w:pStyle w:val="ConcurTableText"/>
              <w:rPr>
                <w:rFonts w:ascii="メイリオ" w:eastAsia="メイリオ" w:hAnsi="メイリオ"/>
              </w:rPr>
            </w:pPr>
            <w:r w:rsidRPr="00303763">
              <w:rPr>
                <w:rFonts w:ascii="メイリオ" w:eastAsia="メイリオ" w:hAnsi="メイリオ" w:hint="eastAsia"/>
              </w:rPr>
              <w:t>このドキュメントに記載されている新機能および機能変更の実装を延期（あるいは完全に削除）する権利は SAP Concur が所有するものとします。</w:t>
            </w:r>
          </w:p>
        </w:tc>
      </w:tr>
    </w:tbl>
    <w:p w14:paraId="45B16F3B" w14:textId="3E9147ED" w:rsidR="006C338D" w:rsidRPr="00303763" w:rsidRDefault="006C338D" w:rsidP="00883EE8">
      <w:pPr>
        <w:pStyle w:val="ConcurHeadingFeedToPDF"/>
        <w:tabs>
          <w:tab w:val="left" w:pos="6050"/>
        </w:tabs>
        <w:spacing w:before="240"/>
        <w:rPr>
          <w:rFonts w:ascii="メイリオ" w:eastAsia="メイリオ" w:hAnsi="メイリオ"/>
        </w:rPr>
      </w:pPr>
      <w:r w:rsidRPr="00303763">
        <w:rPr>
          <w:rFonts w:ascii="メイリオ" w:eastAsia="メイリオ" w:hAnsi="メイリオ" w:hint="eastAsia"/>
        </w:rPr>
        <w:t>目次</w:t>
      </w:r>
      <w:r w:rsidRPr="00303763">
        <w:rPr>
          <w:rFonts w:ascii="メイリオ" w:eastAsia="メイリオ" w:hAnsi="メイリオ" w:hint="eastAsia"/>
        </w:rPr>
        <w:tab/>
      </w:r>
    </w:p>
    <w:p w14:paraId="69F3C883" w14:textId="05E49382" w:rsidR="00B90395" w:rsidRDefault="001F22EF">
      <w:pPr>
        <w:pStyle w:val="11"/>
        <w:rPr>
          <w:rFonts w:asciiTheme="minorHAnsi" w:eastAsiaTheme="minorEastAsia" w:hAnsiTheme="minorHAnsi" w:cstheme="minorBidi"/>
          <w:b w:val="0"/>
          <w:kern w:val="2"/>
          <w:sz w:val="21"/>
          <w:szCs w:val="22"/>
        </w:rPr>
      </w:pPr>
      <w:r w:rsidRPr="00303763">
        <w:rPr>
          <w:rFonts w:ascii="メイリオ" w:eastAsia="メイリオ" w:hAnsi="メイリオ"/>
        </w:rPr>
        <w:fldChar w:fldCharType="begin"/>
      </w:r>
      <w:r w:rsidRPr="00303763">
        <w:rPr>
          <w:rFonts w:ascii="メイリオ" w:eastAsia="メイリオ" w:hAnsi="メイリオ" w:hint="eastAsia"/>
        </w:rPr>
        <w:instrText xml:space="preserve"> TOC \o "1-3" \h \z \u </w:instrText>
      </w:r>
      <w:r w:rsidRPr="00303763">
        <w:rPr>
          <w:rFonts w:ascii="メイリオ" w:eastAsia="メイリオ" w:hAnsi="メイリオ"/>
        </w:rPr>
        <w:fldChar w:fldCharType="separate"/>
      </w:r>
      <w:hyperlink w:anchor="_Toc72939116" w:history="1">
        <w:r w:rsidR="00B90395" w:rsidRPr="007E0B95">
          <w:rPr>
            <w:rStyle w:val="a6"/>
            <w:rFonts w:ascii="メイリオ" w:eastAsia="メイリオ" w:hAnsi="メイリオ"/>
          </w:rPr>
          <w:t>今後の変更予定</w:t>
        </w:r>
        <w:r w:rsidR="00B90395">
          <w:rPr>
            <w:webHidden/>
          </w:rPr>
          <w:tab/>
        </w:r>
        <w:r w:rsidR="00B90395">
          <w:rPr>
            <w:webHidden/>
          </w:rPr>
          <w:fldChar w:fldCharType="begin"/>
        </w:r>
        <w:r w:rsidR="00B90395">
          <w:rPr>
            <w:webHidden/>
          </w:rPr>
          <w:instrText xml:space="preserve"> PAGEREF _Toc72939116 \h </w:instrText>
        </w:r>
        <w:r w:rsidR="00B90395">
          <w:rPr>
            <w:webHidden/>
          </w:rPr>
        </w:r>
        <w:r w:rsidR="00B90395">
          <w:rPr>
            <w:webHidden/>
          </w:rPr>
          <w:fldChar w:fldCharType="separate"/>
        </w:r>
        <w:r w:rsidR="00C80E5A">
          <w:rPr>
            <w:webHidden/>
          </w:rPr>
          <w:t>1</w:t>
        </w:r>
        <w:r w:rsidR="00B90395">
          <w:rPr>
            <w:webHidden/>
          </w:rPr>
          <w:fldChar w:fldCharType="end"/>
        </w:r>
      </w:hyperlink>
    </w:p>
    <w:p w14:paraId="48604658" w14:textId="24A54E8D" w:rsidR="00B90395" w:rsidRDefault="00B90395">
      <w:pPr>
        <w:pStyle w:val="23"/>
        <w:rPr>
          <w:rFonts w:asciiTheme="minorHAnsi" w:eastAsiaTheme="minorEastAsia" w:hAnsiTheme="minorHAnsi" w:cstheme="minorBidi"/>
          <w:b w:val="0"/>
          <w:kern w:val="2"/>
          <w:sz w:val="21"/>
          <w:szCs w:val="22"/>
        </w:rPr>
      </w:pPr>
      <w:hyperlink w:anchor="_Toc72939117" w:history="1">
        <w:r w:rsidRPr="007E0B95">
          <w:rPr>
            <w:rStyle w:val="a6"/>
            <w:rFonts w:ascii="メイリオ" w:eastAsia="メイリオ" w:hAnsi="メイリオ"/>
          </w:rPr>
          <w:t>クッキー設定とユーザー同意</w:t>
        </w:r>
        <w:r>
          <w:rPr>
            <w:webHidden/>
          </w:rPr>
          <w:tab/>
        </w:r>
        <w:r>
          <w:rPr>
            <w:webHidden/>
          </w:rPr>
          <w:fldChar w:fldCharType="begin"/>
        </w:r>
        <w:r>
          <w:rPr>
            <w:webHidden/>
          </w:rPr>
          <w:instrText xml:space="preserve"> PAGEREF _Toc72939117 \h </w:instrText>
        </w:r>
        <w:r>
          <w:rPr>
            <w:webHidden/>
          </w:rPr>
        </w:r>
        <w:r>
          <w:rPr>
            <w:webHidden/>
          </w:rPr>
          <w:fldChar w:fldCharType="separate"/>
        </w:r>
        <w:r w:rsidR="00C80E5A">
          <w:rPr>
            <w:webHidden/>
          </w:rPr>
          <w:t>1</w:t>
        </w:r>
        <w:r>
          <w:rPr>
            <w:webHidden/>
          </w:rPr>
          <w:fldChar w:fldCharType="end"/>
        </w:r>
      </w:hyperlink>
    </w:p>
    <w:p w14:paraId="3077885E" w14:textId="035D2C3F" w:rsidR="00B90395" w:rsidRDefault="00B90395">
      <w:pPr>
        <w:pStyle w:val="32"/>
        <w:rPr>
          <w:rFonts w:asciiTheme="minorHAnsi" w:eastAsiaTheme="minorEastAsia" w:hAnsiTheme="minorHAnsi" w:cstheme="minorBidi"/>
          <w:kern w:val="2"/>
          <w:sz w:val="21"/>
          <w:szCs w:val="22"/>
        </w:rPr>
      </w:pPr>
      <w:hyperlink w:anchor="_Toc72939118" w:history="1">
        <w:r w:rsidRPr="007E0B95">
          <w:rPr>
            <w:rStyle w:val="a6"/>
            <w:rFonts w:ascii="メイリオ" w:eastAsia="メイリオ" w:hAnsi="メイリオ"/>
          </w:rPr>
          <w:t>** 変更予定 ** クッキーの明示的な同意とゼロ クッキー ロードをより広範囲の管轄区域に拡大（7月1日）</w:t>
        </w:r>
        <w:r>
          <w:rPr>
            <w:webHidden/>
          </w:rPr>
          <w:tab/>
        </w:r>
        <w:r>
          <w:rPr>
            <w:webHidden/>
          </w:rPr>
          <w:fldChar w:fldCharType="begin"/>
        </w:r>
        <w:r>
          <w:rPr>
            <w:webHidden/>
          </w:rPr>
          <w:instrText xml:space="preserve"> PAGEREF _Toc72939118 \h </w:instrText>
        </w:r>
        <w:r>
          <w:rPr>
            <w:webHidden/>
          </w:rPr>
        </w:r>
        <w:r>
          <w:rPr>
            <w:webHidden/>
          </w:rPr>
          <w:fldChar w:fldCharType="separate"/>
        </w:r>
        <w:r w:rsidR="00C80E5A">
          <w:rPr>
            <w:webHidden/>
          </w:rPr>
          <w:t>1</w:t>
        </w:r>
        <w:r>
          <w:rPr>
            <w:webHidden/>
          </w:rPr>
          <w:fldChar w:fldCharType="end"/>
        </w:r>
      </w:hyperlink>
    </w:p>
    <w:p w14:paraId="74B7554A" w14:textId="7FA5447C" w:rsidR="00B90395" w:rsidRDefault="00B90395">
      <w:pPr>
        <w:pStyle w:val="23"/>
        <w:rPr>
          <w:rFonts w:asciiTheme="minorHAnsi" w:eastAsiaTheme="minorEastAsia" w:hAnsiTheme="minorHAnsi" w:cstheme="minorBidi"/>
          <w:b w:val="0"/>
          <w:kern w:val="2"/>
          <w:sz w:val="21"/>
          <w:szCs w:val="22"/>
        </w:rPr>
      </w:pPr>
      <w:hyperlink w:anchor="_Toc72939119" w:history="1">
        <w:r w:rsidRPr="007E0B95">
          <w:rPr>
            <w:rStyle w:val="a6"/>
            <w:rFonts w:ascii="メイリオ" w:eastAsia="メイリオ" w:hAnsi="メイリオ"/>
          </w:rPr>
          <w:t>その他</w:t>
        </w:r>
        <w:r>
          <w:rPr>
            <w:webHidden/>
          </w:rPr>
          <w:tab/>
        </w:r>
        <w:r>
          <w:rPr>
            <w:webHidden/>
          </w:rPr>
          <w:fldChar w:fldCharType="begin"/>
        </w:r>
        <w:r>
          <w:rPr>
            <w:webHidden/>
          </w:rPr>
          <w:instrText xml:space="preserve"> PAGEREF _Toc72939119 \h </w:instrText>
        </w:r>
        <w:r>
          <w:rPr>
            <w:webHidden/>
          </w:rPr>
        </w:r>
        <w:r>
          <w:rPr>
            <w:webHidden/>
          </w:rPr>
          <w:fldChar w:fldCharType="separate"/>
        </w:r>
        <w:r w:rsidR="00C80E5A">
          <w:rPr>
            <w:webHidden/>
          </w:rPr>
          <w:t>4</w:t>
        </w:r>
        <w:r>
          <w:rPr>
            <w:webHidden/>
          </w:rPr>
          <w:fldChar w:fldCharType="end"/>
        </w:r>
      </w:hyperlink>
    </w:p>
    <w:p w14:paraId="384FDB3D" w14:textId="1D36B2EA" w:rsidR="00B90395" w:rsidRDefault="00B90395">
      <w:pPr>
        <w:pStyle w:val="32"/>
        <w:rPr>
          <w:rFonts w:asciiTheme="minorHAnsi" w:eastAsiaTheme="minorEastAsia" w:hAnsiTheme="minorHAnsi" w:cstheme="minorBidi"/>
          <w:kern w:val="2"/>
          <w:sz w:val="21"/>
          <w:szCs w:val="22"/>
        </w:rPr>
      </w:pPr>
      <w:hyperlink w:anchor="_Toc72939120" w:history="1">
        <w:r w:rsidRPr="007E0B95">
          <w:rPr>
            <w:rStyle w:val="a6"/>
            <w:rFonts w:ascii="メイリオ" w:eastAsia="メイリオ" w:hAnsi="メイリオ"/>
          </w:rPr>
          <w:t>** 変更予定 ** サブ URL の命名規則の更新</w:t>
        </w:r>
        <w:r>
          <w:rPr>
            <w:webHidden/>
          </w:rPr>
          <w:tab/>
        </w:r>
        <w:r>
          <w:rPr>
            <w:webHidden/>
          </w:rPr>
          <w:fldChar w:fldCharType="begin"/>
        </w:r>
        <w:r>
          <w:rPr>
            <w:webHidden/>
          </w:rPr>
          <w:instrText xml:space="preserve"> PAGEREF _Toc72939120 \h </w:instrText>
        </w:r>
        <w:r>
          <w:rPr>
            <w:webHidden/>
          </w:rPr>
        </w:r>
        <w:r>
          <w:rPr>
            <w:webHidden/>
          </w:rPr>
          <w:fldChar w:fldCharType="separate"/>
        </w:r>
        <w:r w:rsidR="00C80E5A">
          <w:rPr>
            <w:webHidden/>
          </w:rPr>
          <w:t>4</w:t>
        </w:r>
        <w:r>
          <w:rPr>
            <w:webHidden/>
          </w:rPr>
          <w:fldChar w:fldCharType="end"/>
        </w:r>
      </w:hyperlink>
    </w:p>
    <w:p w14:paraId="6A9A879A" w14:textId="3360430A" w:rsidR="00B90395" w:rsidRDefault="00B90395">
      <w:pPr>
        <w:pStyle w:val="32"/>
        <w:rPr>
          <w:rFonts w:asciiTheme="minorHAnsi" w:eastAsiaTheme="minorEastAsia" w:hAnsiTheme="minorHAnsi" w:cstheme="minorBidi"/>
          <w:kern w:val="2"/>
          <w:sz w:val="21"/>
          <w:szCs w:val="22"/>
        </w:rPr>
      </w:pPr>
      <w:hyperlink w:anchor="_Toc72939121" w:history="1">
        <w:r w:rsidRPr="007E0B95">
          <w:rPr>
            <w:rStyle w:val="a6"/>
            <w:rFonts w:ascii="メイリオ" w:eastAsia="メイリオ" w:hAnsi="メイリオ"/>
          </w:rPr>
          <w:t>** 変更予定 ** SAP Concur ホームページの変更</w:t>
        </w:r>
        <w:r>
          <w:rPr>
            <w:webHidden/>
          </w:rPr>
          <w:tab/>
        </w:r>
        <w:r>
          <w:rPr>
            <w:webHidden/>
          </w:rPr>
          <w:fldChar w:fldCharType="begin"/>
        </w:r>
        <w:r>
          <w:rPr>
            <w:webHidden/>
          </w:rPr>
          <w:instrText xml:space="preserve"> PAGEREF _Toc72939121 \h </w:instrText>
        </w:r>
        <w:r>
          <w:rPr>
            <w:webHidden/>
          </w:rPr>
        </w:r>
        <w:r>
          <w:rPr>
            <w:webHidden/>
          </w:rPr>
          <w:fldChar w:fldCharType="separate"/>
        </w:r>
        <w:r w:rsidR="00C80E5A">
          <w:rPr>
            <w:webHidden/>
          </w:rPr>
          <w:t>6</w:t>
        </w:r>
        <w:r>
          <w:rPr>
            <w:webHidden/>
          </w:rPr>
          <w:fldChar w:fldCharType="end"/>
        </w:r>
      </w:hyperlink>
    </w:p>
    <w:p w14:paraId="455113FC" w14:textId="74FBAA9C" w:rsidR="00B90395" w:rsidRDefault="00B90395">
      <w:pPr>
        <w:pStyle w:val="32"/>
        <w:rPr>
          <w:rFonts w:asciiTheme="minorHAnsi" w:eastAsiaTheme="minorEastAsia" w:hAnsiTheme="minorHAnsi" w:cstheme="minorBidi"/>
          <w:kern w:val="2"/>
          <w:sz w:val="21"/>
          <w:szCs w:val="22"/>
        </w:rPr>
      </w:pPr>
      <w:hyperlink w:anchor="_Toc72939122" w:history="1">
        <w:r w:rsidRPr="007E0B95">
          <w:rPr>
            <w:rStyle w:val="a6"/>
            <w:rFonts w:ascii="メイリオ" w:eastAsia="メイリオ" w:hAnsi="メイリオ"/>
          </w:rPr>
          <w:t>** 変更予定 ** お客様のプライバシー保護方針のリンクが利用可能</w:t>
        </w:r>
        <w:r>
          <w:rPr>
            <w:webHidden/>
          </w:rPr>
          <w:tab/>
        </w:r>
        <w:r>
          <w:rPr>
            <w:webHidden/>
          </w:rPr>
          <w:fldChar w:fldCharType="begin"/>
        </w:r>
        <w:r>
          <w:rPr>
            <w:webHidden/>
          </w:rPr>
          <w:instrText xml:space="preserve"> PAGEREF _Toc72939122 \h </w:instrText>
        </w:r>
        <w:r>
          <w:rPr>
            <w:webHidden/>
          </w:rPr>
        </w:r>
        <w:r>
          <w:rPr>
            <w:webHidden/>
          </w:rPr>
          <w:fldChar w:fldCharType="separate"/>
        </w:r>
        <w:r w:rsidR="00C80E5A">
          <w:rPr>
            <w:webHidden/>
          </w:rPr>
          <w:t>11</w:t>
        </w:r>
        <w:r>
          <w:rPr>
            <w:webHidden/>
          </w:rPr>
          <w:fldChar w:fldCharType="end"/>
        </w:r>
      </w:hyperlink>
    </w:p>
    <w:p w14:paraId="527879BF" w14:textId="58894B16" w:rsidR="00B90395" w:rsidRDefault="00B90395">
      <w:pPr>
        <w:pStyle w:val="23"/>
        <w:rPr>
          <w:rFonts w:asciiTheme="minorHAnsi" w:eastAsiaTheme="minorEastAsia" w:hAnsiTheme="minorHAnsi" w:cstheme="minorBidi"/>
          <w:b w:val="0"/>
          <w:kern w:val="2"/>
          <w:sz w:val="21"/>
          <w:szCs w:val="22"/>
        </w:rPr>
      </w:pPr>
      <w:hyperlink w:anchor="_Toc72939123" w:history="1">
        <w:r w:rsidRPr="007E0B95">
          <w:rPr>
            <w:rStyle w:val="a6"/>
            <w:rFonts w:ascii="メイリオ" w:eastAsia="メイリオ" w:hAnsi="メイリオ"/>
          </w:rPr>
          <w:t>セキュリティ</w:t>
        </w:r>
        <w:r>
          <w:rPr>
            <w:webHidden/>
          </w:rPr>
          <w:tab/>
        </w:r>
        <w:r>
          <w:rPr>
            <w:webHidden/>
          </w:rPr>
          <w:fldChar w:fldCharType="begin"/>
        </w:r>
        <w:r>
          <w:rPr>
            <w:webHidden/>
          </w:rPr>
          <w:instrText xml:space="preserve"> PAGEREF _Toc72939123 \h </w:instrText>
        </w:r>
        <w:r>
          <w:rPr>
            <w:webHidden/>
          </w:rPr>
        </w:r>
        <w:r>
          <w:rPr>
            <w:webHidden/>
          </w:rPr>
          <w:fldChar w:fldCharType="separate"/>
        </w:r>
        <w:r w:rsidR="00C80E5A">
          <w:rPr>
            <w:webHidden/>
          </w:rPr>
          <w:t>12</w:t>
        </w:r>
        <w:r>
          <w:rPr>
            <w:webHidden/>
          </w:rPr>
          <w:fldChar w:fldCharType="end"/>
        </w:r>
      </w:hyperlink>
    </w:p>
    <w:p w14:paraId="72E36E00" w14:textId="2F255DD7" w:rsidR="00B90395" w:rsidRDefault="00B90395">
      <w:pPr>
        <w:pStyle w:val="32"/>
        <w:rPr>
          <w:rFonts w:asciiTheme="minorHAnsi" w:eastAsiaTheme="minorEastAsia" w:hAnsiTheme="minorHAnsi" w:cstheme="minorBidi"/>
          <w:kern w:val="2"/>
          <w:sz w:val="21"/>
          <w:szCs w:val="22"/>
        </w:rPr>
      </w:pPr>
      <w:hyperlink w:anchor="_Toc72939124" w:history="1">
        <w:r w:rsidRPr="007E0B95">
          <w:rPr>
            <w:rStyle w:val="a6"/>
            <w:rFonts w:ascii="メイリオ" w:eastAsia="メイリオ" w:hAnsi="メイリオ"/>
          </w:rPr>
          <w:t>リリース: Concursolutions.com SSL 証明書の更新 (5 月 26 日)</w:t>
        </w:r>
        <w:r>
          <w:rPr>
            <w:webHidden/>
          </w:rPr>
          <w:tab/>
        </w:r>
        <w:r>
          <w:rPr>
            <w:webHidden/>
          </w:rPr>
          <w:fldChar w:fldCharType="begin"/>
        </w:r>
        <w:r>
          <w:rPr>
            <w:webHidden/>
          </w:rPr>
          <w:instrText xml:space="preserve"> PAGEREF _Toc72939124 \h </w:instrText>
        </w:r>
        <w:r>
          <w:rPr>
            <w:webHidden/>
          </w:rPr>
        </w:r>
        <w:r>
          <w:rPr>
            <w:webHidden/>
          </w:rPr>
          <w:fldChar w:fldCharType="separate"/>
        </w:r>
        <w:r w:rsidR="00C80E5A">
          <w:rPr>
            <w:webHidden/>
          </w:rPr>
          <w:t>12</w:t>
        </w:r>
        <w:r>
          <w:rPr>
            <w:webHidden/>
          </w:rPr>
          <w:fldChar w:fldCharType="end"/>
        </w:r>
      </w:hyperlink>
    </w:p>
    <w:p w14:paraId="19FFD922" w14:textId="24EAAC0F" w:rsidR="00B90395" w:rsidRDefault="00B90395">
      <w:pPr>
        <w:pStyle w:val="32"/>
        <w:rPr>
          <w:rFonts w:asciiTheme="minorHAnsi" w:eastAsiaTheme="minorEastAsia" w:hAnsiTheme="minorHAnsi" w:cstheme="minorBidi"/>
          <w:kern w:val="2"/>
          <w:sz w:val="21"/>
          <w:szCs w:val="22"/>
        </w:rPr>
      </w:pPr>
      <w:hyperlink w:anchor="_Toc72939125" w:history="1">
        <w:r w:rsidRPr="007E0B95">
          <w:rPr>
            <w:rStyle w:val="a6"/>
            <w:rFonts w:ascii="メイリオ" w:eastAsia="メイリオ" w:hAnsi="メイリオ"/>
          </w:rPr>
          <w:t>** 変更予定 ** 一部のメール サブドメインへの変更</w:t>
        </w:r>
        <w:r>
          <w:rPr>
            <w:webHidden/>
          </w:rPr>
          <w:tab/>
        </w:r>
        <w:r>
          <w:rPr>
            <w:webHidden/>
          </w:rPr>
          <w:fldChar w:fldCharType="begin"/>
        </w:r>
        <w:r>
          <w:rPr>
            <w:webHidden/>
          </w:rPr>
          <w:instrText xml:space="preserve"> PAGEREF _Toc72939125 \h </w:instrText>
        </w:r>
        <w:r>
          <w:rPr>
            <w:webHidden/>
          </w:rPr>
        </w:r>
        <w:r>
          <w:rPr>
            <w:webHidden/>
          </w:rPr>
          <w:fldChar w:fldCharType="separate"/>
        </w:r>
        <w:r w:rsidR="00C80E5A">
          <w:rPr>
            <w:webHidden/>
          </w:rPr>
          <w:t>12</w:t>
        </w:r>
        <w:r>
          <w:rPr>
            <w:webHidden/>
          </w:rPr>
          <w:fldChar w:fldCharType="end"/>
        </w:r>
      </w:hyperlink>
    </w:p>
    <w:p w14:paraId="0739ACD2" w14:textId="3A653926" w:rsidR="00B90395" w:rsidRDefault="00B90395">
      <w:pPr>
        <w:pStyle w:val="11"/>
        <w:rPr>
          <w:rFonts w:asciiTheme="minorHAnsi" w:eastAsiaTheme="minorEastAsia" w:hAnsiTheme="minorHAnsi" w:cstheme="minorBidi"/>
          <w:b w:val="0"/>
          <w:kern w:val="2"/>
          <w:sz w:val="21"/>
          <w:szCs w:val="22"/>
        </w:rPr>
      </w:pPr>
      <w:hyperlink w:anchor="_Toc72939126" w:history="1">
        <w:r w:rsidRPr="007E0B95">
          <w:rPr>
            <w:rStyle w:val="a6"/>
            <w:rFonts w:ascii="メイリオ" w:eastAsia="メイリオ" w:hAnsi="メイリオ"/>
          </w:rPr>
          <w:t>お客様へのお知らせ</w:t>
        </w:r>
        <w:r>
          <w:rPr>
            <w:webHidden/>
          </w:rPr>
          <w:tab/>
        </w:r>
        <w:r>
          <w:rPr>
            <w:webHidden/>
          </w:rPr>
          <w:fldChar w:fldCharType="begin"/>
        </w:r>
        <w:r>
          <w:rPr>
            <w:webHidden/>
          </w:rPr>
          <w:instrText xml:space="preserve"> PAGEREF _Toc72939126 \h </w:instrText>
        </w:r>
        <w:r>
          <w:rPr>
            <w:webHidden/>
          </w:rPr>
        </w:r>
        <w:r>
          <w:rPr>
            <w:webHidden/>
          </w:rPr>
          <w:fldChar w:fldCharType="separate"/>
        </w:r>
        <w:r w:rsidR="00C80E5A">
          <w:rPr>
            <w:webHidden/>
          </w:rPr>
          <w:t>15</w:t>
        </w:r>
        <w:r>
          <w:rPr>
            <w:webHidden/>
          </w:rPr>
          <w:fldChar w:fldCharType="end"/>
        </w:r>
      </w:hyperlink>
    </w:p>
    <w:p w14:paraId="4AA7A1FF" w14:textId="4A4FAB6D" w:rsidR="00B90395" w:rsidRDefault="00B90395">
      <w:pPr>
        <w:pStyle w:val="23"/>
        <w:rPr>
          <w:rFonts w:asciiTheme="minorHAnsi" w:eastAsiaTheme="minorEastAsia" w:hAnsiTheme="minorHAnsi" w:cstheme="minorBidi"/>
          <w:b w:val="0"/>
          <w:kern w:val="2"/>
          <w:sz w:val="21"/>
          <w:szCs w:val="22"/>
        </w:rPr>
      </w:pPr>
      <w:hyperlink w:anchor="_Toc72939127" w:history="1">
        <w:r w:rsidRPr="007E0B95">
          <w:rPr>
            <w:rStyle w:val="a6"/>
            <w:rFonts w:ascii="メイリオ" w:eastAsia="メイリオ" w:hAnsi="メイリオ"/>
          </w:rPr>
          <w:t>アクセシビリティ</w:t>
        </w:r>
        <w:r>
          <w:rPr>
            <w:webHidden/>
          </w:rPr>
          <w:tab/>
        </w:r>
        <w:r>
          <w:rPr>
            <w:webHidden/>
          </w:rPr>
          <w:fldChar w:fldCharType="begin"/>
        </w:r>
        <w:r>
          <w:rPr>
            <w:webHidden/>
          </w:rPr>
          <w:instrText xml:space="preserve"> PAGEREF _Toc72939127 \h </w:instrText>
        </w:r>
        <w:r>
          <w:rPr>
            <w:webHidden/>
          </w:rPr>
        </w:r>
        <w:r>
          <w:rPr>
            <w:webHidden/>
          </w:rPr>
          <w:fldChar w:fldCharType="separate"/>
        </w:r>
        <w:r w:rsidR="00C80E5A">
          <w:rPr>
            <w:webHidden/>
          </w:rPr>
          <w:t>15</w:t>
        </w:r>
        <w:r>
          <w:rPr>
            <w:webHidden/>
          </w:rPr>
          <w:fldChar w:fldCharType="end"/>
        </w:r>
      </w:hyperlink>
    </w:p>
    <w:p w14:paraId="1BFE85D6" w14:textId="0ADF54F2" w:rsidR="00B90395" w:rsidRDefault="00B90395">
      <w:pPr>
        <w:pStyle w:val="32"/>
        <w:rPr>
          <w:rFonts w:asciiTheme="minorHAnsi" w:eastAsiaTheme="minorEastAsia" w:hAnsiTheme="minorHAnsi" w:cstheme="minorBidi"/>
          <w:kern w:val="2"/>
          <w:sz w:val="21"/>
          <w:szCs w:val="22"/>
        </w:rPr>
      </w:pPr>
      <w:hyperlink w:anchor="_Toc72939128" w:history="1">
        <w:r w:rsidRPr="007E0B95">
          <w:rPr>
            <w:rStyle w:val="a6"/>
            <w:rFonts w:ascii="メイリオ" w:eastAsia="メイリオ" w:hAnsi="メイリオ"/>
          </w:rPr>
          <w:t>アクセシビリティの強化</w:t>
        </w:r>
        <w:r>
          <w:rPr>
            <w:webHidden/>
          </w:rPr>
          <w:tab/>
        </w:r>
        <w:r>
          <w:rPr>
            <w:webHidden/>
          </w:rPr>
          <w:fldChar w:fldCharType="begin"/>
        </w:r>
        <w:r>
          <w:rPr>
            <w:webHidden/>
          </w:rPr>
          <w:instrText xml:space="preserve"> PAGEREF _Toc72939128 \h </w:instrText>
        </w:r>
        <w:r>
          <w:rPr>
            <w:webHidden/>
          </w:rPr>
        </w:r>
        <w:r>
          <w:rPr>
            <w:webHidden/>
          </w:rPr>
          <w:fldChar w:fldCharType="separate"/>
        </w:r>
        <w:r w:rsidR="00C80E5A">
          <w:rPr>
            <w:webHidden/>
          </w:rPr>
          <w:t>15</w:t>
        </w:r>
        <w:r>
          <w:rPr>
            <w:webHidden/>
          </w:rPr>
          <w:fldChar w:fldCharType="end"/>
        </w:r>
      </w:hyperlink>
    </w:p>
    <w:p w14:paraId="0E612030" w14:textId="582E6E84" w:rsidR="00B90395" w:rsidRDefault="00B90395">
      <w:pPr>
        <w:pStyle w:val="23"/>
        <w:rPr>
          <w:rFonts w:asciiTheme="minorHAnsi" w:eastAsiaTheme="minorEastAsia" w:hAnsiTheme="minorHAnsi" w:cstheme="minorBidi"/>
          <w:b w:val="0"/>
          <w:kern w:val="2"/>
          <w:sz w:val="21"/>
          <w:szCs w:val="22"/>
        </w:rPr>
      </w:pPr>
      <w:hyperlink w:anchor="_Toc72939129" w:history="1">
        <w:r w:rsidRPr="007E0B95">
          <w:rPr>
            <w:rStyle w:val="a6"/>
            <w:rFonts w:ascii="メイリオ" w:eastAsia="メイリオ" w:hAnsi="メイリオ"/>
          </w:rPr>
          <w:t>ブラウザの認証および推奨環境</w:t>
        </w:r>
        <w:r>
          <w:rPr>
            <w:webHidden/>
          </w:rPr>
          <w:tab/>
        </w:r>
        <w:r>
          <w:rPr>
            <w:webHidden/>
          </w:rPr>
          <w:fldChar w:fldCharType="begin"/>
        </w:r>
        <w:r>
          <w:rPr>
            <w:webHidden/>
          </w:rPr>
          <w:instrText xml:space="preserve"> PAGEREF _Toc72939129 \h </w:instrText>
        </w:r>
        <w:r>
          <w:rPr>
            <w:webHidden/>
          </w:rPr>
        </w:r>
        <w:r>
          <w:rPr>
            <w:webHidden/>
          </w:rPr>
          <w:fldChar w:fldCharType="separate"/>
        </w:r>
        <w:r w:rsidR="00C80E5A">
          <w:rPr>
            <w:webHidden/>
          </w:rPr>
          <w:t>15</w:t>
        </w:r>
        <w:r>
          <w:rPr>
            <w:webHidden/>
          </w:rPr>
          <w:fldChar w:fldCharType="end"/>
        </w:r>
      </w:hyperlink>
    </w:p>
    <w:p w14:paraId="3F1C82D1" w14:textId="6356DB43" w:rsidR="00B90395" w:rsidRDefault="00B90395">
      <w:pPr>
        <w:pStyle w:val="32"/>
        <w:rPr>
          <w:rFonts w:asciiTheme="minorHAnsi" w:eastAsiaTheme="minorEastAsia" w:hAnsiTheme="minorHAnsi" w:cstheme="minorBidi"/>
          <w:kern w:val="2"/>
          <w:sz w:val="21"/>
          <w:szCs w:val="22"/>
        </w:rPr>
      </w:pPr>
      <w:hyperlink w:anchor="_Toc72939130" w:history="1">
        <w:r w:rsidRPr="007E0B95">
          <w:rPr>
            <w:rStyle w:val="a6"/>
            <w:rFonts w:ascii="メイリオ" w:eastAsia="メイリオ" w:hAnsi="メイリオ"/>
          </w:rPr>
          <w:t>月次情報 - ブラウザの認証および推奨環境</w:t>
        </w:r>
        <w:r>
          <w:rPr>
            <w:webHidden/>
          </w:rPr>
          <w:tab/>
        </w:r>
        <w:r>
          <w:rPr>
            <w:webHidden/>
          </w:rPr>
          <w:fldChar w:fldCharType="begin"/>
        </w:r>
        <w:r>
          <w:rPr>
            <w:webHidden/>
          </w:rPr>
          <w:instrText xml:space="preserve"> PAGEREF _Toc72939130 \h </w:instrText>
        </w:r>
        <w:r>
          <w:rPr>
            <w:webHidden/>
          </w:rPr>
        </w:r>
        <w:r>
          <w:rPr>
            <w:webHidden/>
          </w:rPr>
          <w:fldChar w:fldCharType="separate"/>
        </w:r>
        <w:r w:rsidR="00C80E5A">
          <w:rPr>
            <w:webHidden/>
          </w:rPr>
          <w:t>15</w:t>
        </w:r>
        <w:r>
          <w:rPr>
            <w:webHidden/>
          </w:rPr>
          <w:fldChar w:fldCharType="end"/>
        </w:r>
      </w:hyperlink>
    </w:p>
    <w:p w14:paraId="5E15AC08" w14:textId="43D35A4D" w:rsidR="00814131" w:rsidRPr="00303763" w:rsidRDefault="001F22EF" w:rsidP="004672F9">
      <w:pPr>
        <w:pStyle w:val="ConcurBodyText"/>
        <w:rPr>
          <w:rFonts w:ascii="メイリオ" w:eastAsia="メイリオ" w:hAnsi="メイリオ"/>
        </w:rPr>
      </w:pPr>
      <w:r w:rsidRPr="00303763">
        <w:rPr>
          <w:rFonts w:ascii="メイリオ" w:eastAsia="メイリオ" w:hAnsi="メイリオ"/>
        </w:rPr>
        <w:fldChar w:fldCharType="end"/>
      </w:r>
    </w:p>
    <w:p w14:paraId="0075A539" w14:textId="77777777" w:rsidR="00574295" w:rsidRPr="00303763" w:rsidRDefault="00574295" w:rsidP="004672F9">
      <w:pPr>
        <w:pStyle w:val="ConcurBodyText"/>
        <w:rPr>
          <w:rFonts w:ascii="メイリオ" w:eastAsia="メイリオ" w:hAnsi="メイリオ"/>
        </w:rPr>
      </w:pPr>
    </w:p>
    <w:p w14:paraId="3C5027EA" w14:textId="77777777" w:rsidR="00DB2A4A" w:rsidRPr="00303763" w:rsidRDefault="00814131" w:rsidP="00DB2A4A">
      <w:pPr>
        <w:pStyle w:val="ConcurHeadingFeedToPDF"/>
        <w:rPr>
          <w:rFonts w:ascii="メイリオ" w:eastAsia="メイリオ" w:hAnsi="メイリオ"/>
        </w:rPr>
      </w:pPr>
      <w:r w:rsidRPr="00303763">
        <w:rPr>
          <w:rFonts w:ascii="メイリオ" w:eastAsia="メイリオ" w:hAnsi="メイリオ" w:hint="eastAsia"/>
        </w:rPr>
        <w:br w:type="page"/>
      </w:r>
      <w:r w:rsidRPr="00303763">
        <w:rPr>
          <w:rFonts w:ascii="メイリオ" w:eastAsia="メイリオ" w:hAnsi="メイリオ" w:hint="eastAsia"/>
        </w:rPr>
        <w:lastRenderedPageBreak/>
        <w:t>法的免責事項</w:t>
      </w:r>
    </w:p>
    <w:p w14:paraId="6A181C4A" w14:textId="77777777" w:rsidR="00DB2A4A" w:rsidRPr="00303763" w:rsidRDefault="00DB2A4A" w:rsidP="00DB2A4A">
      <w:pPr>
        <w:pStyle w:val="ConcurBodyText"/>
        <w:rPr>
          <w:rFonts w:ascii="メイリオ" w:eastAsia="メイリオ" w:hAnsi="メイリオ"/>
        </w:rPr>
      </w:pPr>
      <w:r w:rsidRPr="00303763">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303763" w:rsidRDefault="00DB2A4A" w:rsidP="00DB2A4A">
      <w:pPr>
        <w:pStyle w:val="ConcurBodyText"/>
        <w:rPr>
          <w:rFonts w:ascii="メイリオ" w:eastAsia="メイリオ" w:hAnsi="メイリオ"/>
        </w:rPr>
      </w:pPr>
      <w:r w:rsidRPr="00303763">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303763" w:rsidRDefault="00DB2A4A" w:rsidP="006960D5">
      <w:pPr>
        <w:pStyle w:val="ConcurTableText"/>
        <w:rPr>
          <w:rFonts w:ascii="メイリオ" w:eastAsia="メイリオ" w:hAnsi="メイリオ"/>
        </w:rPr>
      </w:pPr>
    </w:p>
    <w:p w14:paraId="6B4A6B8C" w14:textId="77777777" w:rsidR="00FE3288" w:rsidRPr="00303763" w:rsidRDefault="00FE3288" w:rsidP="00814131">
      <w:pPr>
        <w:pStyle w:val="ConcurBodyText"/>
        <w:rPr>
          <w:rFonts w:ascii="メイリオ" w:eastAsia="メイリオ" w:hAnsi="メイリオ"/>
        </w:rPr>
      </w:pPr>
    </w:p>
    <w:p w14:paraId="210CBC9F" w14:textId="77777777" w:rsidR="00814131" w:rsidRPr="00303763" w:rsidRDefault="00814131" w:rsidP="00814131">
      <w:pPr>
        <w:pStyle w:val="ConcurBodyText"/>
        <w:rPr>
          <w:rFonts w:ascii="メイリオ" w:eastAsia="メイリオ" w:hAnsi="メイリオ"/>
        </w:rPr>
      </w:pPr>
    </w:p>
    <w:p w14:paraId="00ACD364" w14:textId="77777777" w:rsidR="00814131" w:rsidRPr="00303763" w:rsidRDefault="00814131" w:rsidP="00814131">
      <w:pPr>
        <w:pStyle w:val="ConcurBodyText"/>
        <w:rPr>
          <w:rFonts w:ascii="メイリオ" w:eastAsia="メイリオ" w:hAnsi="メイリオ"/>
        </w:rPr>
        <w:sectPr w:rsidR="00814131" w:rsidRPr="00303763" w:rsidSect="008E7C06">
          <w:footerReference w:type="even" r:id="rId13"/>
          <w:footerReference w:type="default" r:id="rId14"/>
          <w:footerReference w:type="first" r:id="rId15"/>
          <w:pgSz w:w="12240" w:h="15840" w:code="1"/>
          <w:pgMar w:top="1440" w:right="1080" w:bottom="1440" w:left="2520" w:header="720" w:footer="720" w:gutter="0"/>
          <w:pgNumType w:fmt="lowerRoman"/>
          <w:cols w:space="720"/>
          <w:docGrid w:linePitch="360"/>
        </w:sectPr>
      </w:pPr>
    </w:p>
    <w:p w14:paraId="01365C94" w14:textId="77777777" w:rsidR="00332C11" w:rsidRPr="00303763" w:rsidRDefault="00332C11" w:rsidP="00332C11">
      <w:pPr>
        <w:pStyle w:val="1"/>
        <w:rPr>
          <w:rFonts w:ascii="メイリオ" w:eastAsia="メイリオ" w:hAnsi="メイリオ"/>
        </w:rPr>
      </w:pPr>
      <w:bookmarkStart w:id="0" w:name="_Toc516648434"/>
      <w:bookmarkStart w:id="1" w:name="_Toc11147450"/>
      <w:bookmarkStart w:id="2" w:name="_Toc72939116"/>
      <w:r w:rsidRPr="00303763">
        <w:rPr>
          <w:rFonts w:ascii="メイリオ" w:eastAsia="メイリオ" w:hAnsi="メイリオ" w:hint="eastAsia"/>
        </w:rPr>
        <w:lastRenderedPageBreak/>
        <w:t>今後の変更予定</w:t>
      </w:r>
      <w:bookmarkEnd w:id="0"/>
      <w:bookmarkEnd w:id="1"/>
      <w:bookmarkEnd w:id="2"/>
    </w:p>
    <w:p w14:paraId="6EAB6C44" w14:textId="77777777" w:rsidR="00A3672B" w:rsidRPr="00303763" w:rsidRDefault="00A3672B" w:rsidP="00A3672B">
      <w:pPr>
        <w:pStyle w:val="ConcurBodyText"/>
        <w:rPr>
          <w:rFonts w:ascii="メイリオ" w:eastAsia="メイリオ" w:hAnsi="メイリオ"/>
        </w:rPr>
      </w:pPr>
      <w:r w:rsidRPr="00303763">
        <w:rPr>
          <w:rFonts w:ascii="メイリオ" w:eastAsia="メイリオ" w:hAnsi="メイリオ" w:hint="eastAsia"/>
        </w:rPr>
        <w:t xml:space="preserve">以下の機能と変更は、今後のリリースで提供予定です。ただし実装を延期（あるいは完全に取り消し）する権利は SAP Concur が所有するものとします。 </w:t>
      </w:r>
    </w:p>
    <w:p w14:paraId="5B9D73AC" w14:textId="77777777" w:rsidR="00DD0719" w:rsidRPr="00303763" w:rsidRDefault="00DD0719" w:rsidP="00DD0719">
      <w:pPr>
        <w:pStyle w:val="21"/>
        <w:rPr>
          <w:rFonts w:ascii="メイリオ" w:eastAsia="メイリオ" w:hAnsi="メイリオ"/>
        </w:rPr>
      </w:pPr>
      <w:bookmarkStart w:id="3" w:name="_Toc46229145"/>
      <w:bookmarkStart w:id="4" w:name="_Hlk523311325"/>
      <w:bookmarkStart w:id="5" w:name="_Toc478727899"/>
      <w:bookmarkStart w:id="6" w:name="_Toc72939117"/>
      <w:r w:rsidRPr="00303763">
        <w:rPr>
          <w:rFonts w:ascii="メイリオ" w:eastAsia="メイリオ" w:hAnsi="メイリオ" w:hint="eastAsia"/>
        </w:rPr>
        <w:t>クッキー設定とユーザー同意</w:t>
      </w:r>
      <w:bookmarkEnd w:id="6"/>
    </w:p>
    <w:p w14:paraId="426B6F57" w14:textId="680D9372" w:rsidR="00DD0719" w:rsidRPr="00303763" w:rsidRDefault="00DD0719" w:rsidP="00DD0719">
      <w:pPr>
        <w:pStyle w:val="30"/>
        <w:rPr>
          <w:rFonts w:ascii="メイリオ" w:eastAsia="メイリオ" w:hAnsi="メイリオ"/>
        </w:rPr>
      </w:pPr>
      <w:bookmarkStart w:id="7" w:name="_Toc72939118"/>
      <w:r w:rsidRPr="00303763">
        <w:rPr>
          <w:rFonts w:ascii="メイリオ" w:eastAsia="メイリオ" w:hAnsi="メイリオ" w:hint="eastAsia"/>
        </w:rPr>
        <w:t>** 変更予定 ** クッキーの明示的な同意とゼロ クッキー ロードをより広範囲の管轄区域に拡大（7月1日）</w:t>
      </w:r>
      <w:bookmarkEnd w:id="7"/>
      <w:r w:rsidRPr="00303763">
        <w:rPr>
          <w:rFonts w:ascii="メイリオ" w:eastAsia="メイリオ" w:hAnsi="メイリオ" w:hint="eastAsia"/>
        </w:rPr>
        <w:t xml:space="preserve"> </w:t>
      </w:r>
    </w:p>
    <w:p w14:paraId="6BDE793E" w14:textId="77777777" w:rsidR="00423892" w:rsidRPr="00303763" w:rsidRDefault="00423892" w:rsidP="00423892">
      <w:pPr>
        <w:pStyle w:val="ConcurTableText7p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423892" w:rsidRPr="00303763" w14:paraId="63372975" w14:textId="77777777" w:rsidTr="00CE66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BD642C5"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5CC47A6"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8E57B1A"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6B07F72"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C15FA94"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23AC227"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その他</w:t>
            </w:r>
          </w:p>
        </w:tc>
      </w:tr>
      <w:tr w:rsidR="00423892" w:rsidRPr="00303763" w14:paraId="2F3A9C8F" w14:textId="77777777" w:rsidTr="00CE66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63E5ECB" w14:textId="77777777" w:rsidR="00423892" w:rsidRPr="00303763" w:rsidRDefault="00423892" w:rsidP="00CE66DE">
            <w:pPr>
              <w:pStyle w:val="ConcurTableText8pt"/>
              <w:keepNext/>
              <w:rPr>
                <w:rFonts w:ascii="メイリオ" w:eastAsia="メイリオ" w:hAnsi="メイリオ"/>
              </w:rPr>
            </w:pPr>
            <w:r w:rsidRPr="0030376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1C7842A"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p w14:paraId="4E2600BF"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2F76FC9"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988480A"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C406F30"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EF6702F"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w:t>
            </w:r>
          </w:p>
        </w:tc>
      </w:tr>
      <w:tr w:rsidR="00423892" w:rsidRPr="00303763" w14:paraId="676AB73E" w14:textId="77777777" w:rsidTr="00CE66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694D97C"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7686B73"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BEEE8EE" w14:textId="77777777" w:rsidR="00423892" w:rsidRPr="00303763" w:rsidRDefault="00423892" w:rsidP="00CE66DE">
            <w:pPr>
              <w:pStyle w:val="ConcurTableHeadCentered8pt"/>
              <w:rPr>
                <w:rFonts w:ascii="メイリオ" w:eastAsia="メイリオ" w:hAnsi="メイリオ"/>
              </w:rPr>
            </w:pPr>
            <w:r w:rsidRPr="00303763">
              <w:rPr>
                <w:rFonts w:ascii="メイリオ" w:eastAsia="メイリオ" w:hAnsi="メイリオ" w:hint="eastAsia"/>
              </w:rPr>
              <w:t>機能のリリース予定日</w:t>
            </w:r>
          </w:p>
        </w:tc>
      </w:tr>
      <w:tr w:rsidR="00423892" w:rsidRPr="00303763" w14:paraId="284BADE0" w14:textId="77777777" w:rsidTr="00CE66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04BBFD"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2021 年 5 月 14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C930E"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25821"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2021 年 7 月 1 日</w:t>
            </w:r>
          </w:p>
        </w:tc>
      </w:tr>
      <w:tr w:rsidR="00423892" w:rsidRPr="00303763" w14:paraId="7179A05C" w14:textId="77777777" w:rsidTr="00CE66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7A5A3394" w14:textId="77777777" w:rsidR="00423892" w:rsidRPr="00303763" w:rsidRDefault="00423892" w:rsidP="00CE66DE">
            <w:pPr>
              <w:pStyle w:val="ConcurTableText8ptCenter"/>
              <w:keepNext/>
              <w:rPr>
                <w:rFonts w:ascii="メイリオ" w:eastAsia="メイリオ" w:hAnsi="メイリオ"/>
              </w:rPr>
            </w:pPr>
            <w:r w:rsidRPr="00303763">
              <w:rPr>
                <w:rFonts w:ascii="メイリオ" w:eastAsia="メイリオ" w:hAnsi="メイリオ" w:hint="eastAsia"/>
              </w:rPr>
              <w:t>このリリース ノートでは、前回の月次リリース以降の変更を</w:t>
            </w:r>
            <w:r w:rsidRPr="00303763">
              <w:rPr>
                <w:rFonts w:ascii="メイリオ" w:eastAsia="メイリオ" w:hAnsi="メイリオ" w:hint="eastAsia"/>
                <w:highlight w:val="yellow"/>
              </w:rPr>
              <w:t>黄色</w:t>
            </w:r>
            <w:r w:rsidRPr="00303763">
              <w:rPr>
                <w:rFonts w:ascii="メイリオ" w:eastAsia="メイリオ" w:hAnsi="メイリオ" w:hint="eastAsia"/>
              </w:rPr>
              <w:t>で強調表示しています。</w:t>
            </w:r>
          </w:p>
        </w:tc>
      </w:tr>
    </w:tbl>
    <w:p w14:paraId="2E9B3EFD" w14:textId="77777777" w:rsidR="00DD0719" w:rsidRPr="00303763" w:rsidRDefault="00DD0719" w:rsidP="00DD0719">
      <w:pPr>
        <w:pStyle w:val="41"/>
        <w:rPr>
          <w:rFonts w:ascii="メイリオ" w:eastAsia="メイリオ" w:hAnsi="メイリオ"/>
          <w:i w:val="0"/>
        </w:rPr>
      </w:pPr>
      <w:r w:rsidRPr="00303763">
        <w:rPr>
          <w:rFonts w:ascii="メイリオ" w:eastAsia="メイリオ" w:hAnsi="メイリオ" w:hint="eastAsia"/>
          <w:i w:val="0"/>
        </w:rPr>
        <w:t>概要</w:t>
      </w:r>
    </w:p>
    <w:p w14:paraId="14CC3659" w14:textId="77777777" w:rsidR="00DD0719" w:rsidRPr="00303763" w:rsidRDefault="00DD0719" w:rsidP="00DD0719">
      <w:pPr>
        <w:pStyle w:val="ConcurBodyText"/>
        <w:rPr>
          <w:rStyle w:val="ConcurBodyTextChar"/>
          <w:rFonts w:ascii="メイリオ" w:eastAsia="メイリオ" w:hAnsi="メイリオ"/>
        </w:rPr>
      </w:pPr>
      <w:r w:rsidRPr="00303763">
        <w:rPr>
          <w:rStyle w:val="ConcurBodyTextChar"/>
          <w:rFonts w:ascii="メイリオ" w:eastAsia="メイリオ" w:hAnsi="メイリオ" w:hint="eastAsia"/>
        </w:rPr>
        <w:t xml:space="preserve">SAP Concur ソリューションが、欧州連合（EU）、欧州経済領域（EEA）、欧州自由貿易連合（EFTA）、英国（UK）、およびブラジルのユーザーのクッキー同意要件を確実に満たすようにするため、SAP は、これらの管轄区域でSAP Concur ソリューションにクッキーの明示的な同意とゼロ クッキー ロードを計画しています。 </w:t>
      </w:r>
    </w:p>
    <w:p w14:paraId="794D9DEA" w14:textId="77777777" w:rsidR="00DD0719" w:rsidRPr="00303763" w:rsidRDefault="00DD0719" w:rsidP="00DD0719">
      <w:pPr>
        <w:pStyle w:val="ConcurBullet"/>
        <w:numPr>
          <w:ilvl w:val="0"/>
          <w:numId w:val="31"/>
        </w:numPr>
        <w:tabs>
          <w:tab w:val="clear" w:pos="1080"/>
        </w:tabs>
        <w:ind w:left="720"/>
        <w:rPr>
          <w:rFonts w:ascii="メイリオ" w:eastAsia="メイリオ" w:hAnsi="メイリオ"/>
        </w:rPr>
      </w:pPr>
      <w:r w:rsidRPr="00303763">
        <w:rPr>
          <w:rFonts w:ascii="メイリオ" w:eastAsia="メイリオ" w:hAnsi="メイリオ" w:hint="eastAsia"/>
          <w:b/>
          <w:bCs/>
        </w:rPr>
        <w:t>クッキーの明示的な同意:</w:t>
      </w:r>
      <w:r w:rsidRPr="00303763">
        <w:rPr>
          <w:rFonts w:ascii="メイリオ" w:eastAsia="メイリオ" w:hAnsi="メイリオ" w:hint="eastAsia"/>
        </w:rPr>
        <w:t xml:space="preserve"> ユーザーは、同意要求に肯定的に応答することにより、クッキーをデバイスに保存することに同意する必要があります。 </w:t>
      </w:r>
    </w:p>
    <w:p w14:paraId="31B012F1" w14:textId="56814FCE" w:rsidR="00DD0719" w:rsidRPr="00303763" w:rsidRDefault="00DD0719" w:rsidP="00DD0719">
      <w:pPr>
        <w:pStyle w:val="ConcurBullet"/>
        <w:numPr>
          <w:ilvl w:val="0"/>
          <w:numId w:val="31"/>
        </w:numPr>
        <w:tabs>
          <w:tab w:val="clear" w:pos="1080"/>
        </w:tabs>
        <w:ind w:left="720"/>
        <w:rPr>
          <w:rStyle w:val="ConcurBodyTextChar"/>
          <w:rFonts w:ascii="メイリオ" w:eastAsia="メイリオ" w:hAnsi="メイリオ"/>
        </w:rPr>
      </w:pPr>
      <w:r w:rsidRPr="00303763">
        <w:rPr>
          <w:rFonts w:ascii="メイリオ" w:eastAsia="メイリオ" w:hAnsi="メイリオ" w:hint="eastAsia"/>
          <w:b/>
          <w:bCs/>
        </w:rPr>
        <w:t>ゼロ クッキー ロード:</w:t>
      </w:r>
      <w:r w:rsidRPr="00303763">
        <w:rPr>
          <w:rFonts w:ascii="メイリオ" w:eastAsia="メイリオ" w:hAnsi="メイリオ" w:hint="eastAsia"/>
        </w:rPr>
        <w:t xml:space="preserve"> ユーザーは、</w:t>
      </w:r>
      <w:r w:rsidR="00DC54EA" w:rsidRPr="00303763">
        <w:rPr>
          <w:rFonts w:ascii="メイリオ" w:eastAsia="メイリオ" w:hAnsi="メイリオ" w:hint="eastAsia"/>
        </w:rPr>
        <w:t>クッキー</w:t>
      </w:r>
      <w:r w:rsidRPr="00303763">
        <w:rPr>
          <w:rFonts w:ascii="メイリオ" w:eastAsia="メイリオ" w:hAnsi="メイリオ" w:hint="eastAsia"/>
        </w:rPr>
        <w:t>をデバイスに保存する前に、クッキーの明示的な同意を行う必要があります。</w:t>
      </w:r>
    </w:p>
    <w:p w14:paraId="4AD387FC" w14:textId="77777777" w:rsidR="00DD0719" w:rsidRPr="00303763" w:rsidRDefault="00DD0719" w:rsidP="00DD0719">
      <w:pPr>
        <w:pStyle w:val="50"/>
        <w:rPr>
          <w:rFonts w:ascii="メイリオ" w:eastAsia="メイリオ" w:hAnsi="メイリオ"/>
        </w:rPr>
      </w:pPr>
      <w:r w:rsidRPr="00303763">
        <w:rPr>
          <w:rFonts w:ascii="メイリオ" w:eastAsia="メイリオ" w:hAnsi="メイリオ" w:hint="eastAsia"/>
        </w:rPr>
        <w:lastRenderedPageBreak/>
        <w:t>業務目的とユーザーへの利点</w:t>
      </w:r>
    </w:p>
    <w:p w14:paraId="30149F9F" w14:textId="77777777" w:rsidR="00DD0719" w:rsidRPr="00303763" w:rsidRDefault="00DD0719" w:rsidP="00DD0719">
      <w:pPr>
        <w:pStyle w:val="ConcurBodyText"/>
        <w:rPr>
          <w:rFonts w:ascii="メイリオ" w:eastAsia="メイリオ" w:hAnsi="メイリオ"/>
        </w:rPr>
      </w:pPr>
      <w:r w:rsidRPr="00303763">
        <w:rPr>
          <w:rFonts w:ascii="メイリオ" w:eastAsia="メイリオ" w:hAnsi="メイリオ" w:hint="eastAsia"/>
        </w:rPr>
        <w:t>この変更により、SAP Concur サイトがリストされた管轄区域のクッキー同意要件に準拠し、ユーザーが SAP Concur ソリューションによってデバイスにダウンロードされるクッキーを選択できるようになります。</w:t>
      </w:r>
    </w:p>
    <w:p w14:paraId="223C5EC5" w14:textId="77777777" w:rsidR="00DD0719" w:rsidRPr="00303763" w:rsidRDefault="00DD0719" w:rsidP="00DD0719">
      <w:pPr>
        <w:pStyle w:val="41"/>
        <w:rPr>
          <w:rFonts w:ascii="メイリオ" w:eastAsia="メイリオ" w:hAnsi="メイリオ"/>
          <w:i w:val="0"/>
        </w:rPr>
      </w:pPr>
      <w:r w:rsidRPr="00303763">
        <w:rPr>
          <w:rFonts w:ascii="メイリオ" w:eastAsia="メイリオ" w:hAnsi="メイリオ" w:hint="eastAsia"/>
          <w:i w:val="0"/>
        </w:rPr>
        <w:t>ユーザーへの表示</w:t>
      </w:r>
    </w:p>
    <w:p w14:paraId="010C7467" w14:textId="77777777" w:rsidR="00DD0719" w:rsidRPr="00303763" w:rsidRDefault="00DD0719" w:rsidP="00DD0719">
      <w:pPr>
        <w:pStyle w:val="ConcurBodyText"/>
        <w:rPr>
          <w:rFonts w:ascii="メイリオ" w:eastAsia="メイリオ" w:hAnsi="メイリオ"/>
        </w:rPr>
      </w:pPr>
      <w:r w:rsidRPr="00303763">
        <w:rPr>
          <w:rFonts w:ascii="メイリオ" w:eastAsia="メイリオ" w:hAnsi="メイリオ" w:hint="eastAsia"/>
        </w:rPr>
        <w:t>リストされた管轄区域でクッキーの明示的な同意が実装された後、それらの管轄区域のいずれかのユーザーが SAP Concur サイトに初めてアクセスすると、</w:t>
      </w:r>
      <w:r w:rsidRPr="00303763">
        <w:rPr>
          <w:rFonts w:ascii="メイリオ" w:eastAsia="メイリオ" w:hAnsi="メイリオ" w:hint="eastAsia"/>
          <w:b/>
          <w:bCs/>
        </w:rPr>
        <w:t>[このサイトのクッキーについて]</w:t>
      </w:r>
      <w:r w:rsidRPr="00303763">
        <w:rPr>
          <w:rFonts w:ascii="メイリオ" w:eastAsia="メイリオ" w:hAnsi="メイリオ" w:hint="eastAsia"/>
        </w:rPr>
        <w:t xml:space="preserve"> ページが表示されます。</w:t>
      </w:r>
    </w:p>
    <w:p w14:paraId="55DA35CF" w14:textId="36E62871" w:rsidR="00DD0719" w:rsidRPr="00303763" w:rsidRDefault="00DD0719" w:rsidP="00DD0719">
      <w:pPr>
        <w:pStyle w:val="ConcurBodyText"/>
        <w:rPr>
          <w:rFonts w:ascii="メイリオ" w:eastAsia="メイリオ" w:hAnsi="メイリオ"/>
        </w:rPr>
      </w:pPr>
      <w:r w:rsidRPr="00303763">
        <w:rPr>
          <w:rFonts w:ascii="メイリオ" w:eastAsia="メイリオ" w:hAnsi="メイリオ" w:hint="eastAsia"/>
          <w:noProof/>
        </w:rPr>
        <w:drawing>
          <wp:inline distT="0" distB="0" distL="0" distR="0" wp14:anchorId="6B53ED6D" wp14:editId="33CF686F">
            <wp:extent cx="457200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943100"/>
                    </a:xfrm>
                    <a:prstGeom prst="rect">
                      <a:avLst/>
                    </a:prstGeom>
                    <a:noFill/>
                    <a:ln>
                      <a:noFill/>
                    </a:ln>
                  </pic:spPr>
                </pic:pic>
              </a:graphicData>
            </a:graphic>
          </wp:inline>
        </w:drawing>
      </w:r>
    </w:p>
    <w:p w14:paraId="2F4F2E5A" w14:textId="77777777" w:rsidR="00DD0719" w:rsidRPr="00303763" w:rsidRDefault="00DD0719" w:rsidP="00DD0719">
      <w:pPr>
        <w:pStyle w:val="ConcurBodyText"/>
        <w:rPr>
          <w:rFonts w:ascii="メイリオ" w:eastAsia="メイリオ" w:hAnsi="メイリオ"/>
        </w:rPr>
      </w:pPr>
      <w:r w:rsidRPr="00303763">
        <w:rPr>
          <w:rFonts w:ascii="メイリオ" w:eastAsia="メイリオ" w:hAnsi="メイリオ" w:hint="eastAsia"/>
        </w:rPr>
        <w:t>ユーザーは、</w:t>
      </w:r>
      <w:r w:rsidRPr="00303763">
        <w:rPr>
          <w:rFonts w:ascii="メイリオ" w:eastAsia="メイリオ" w:hAnsi="メイリオ" w:hint="eastAsia"/>
          <w:b/>
          <w:bCs/>
        </w:rPr>
        <w:t>[すべてのクッキーを受け入れる]</w:t>
      </w:r>
      <w:r w:rsidRPr="00303763">
        <w:rPr>
          <w:rFonts w:ascii="メイリオ" w:eastAsia="メイリオ" w:hAnsi="メイリオ" w:hint="eastAsia"/>
        </w:rPr>
        <w:t xml:space="preserve"> をクリックしてすべてのクッキーを受け入れて続行するか、</w:t>
      </w:r>
      <w:r w:rsidRPr="00303763">
        <w:rPr>
          <w:rFonts w:ascii="メイリオ" w:eastAsia="メイリオ" w:hAnsi="メイリオ" w:hint="eastAsia"/>
          <w:b/>
          <w:bCs/>
        </w:rPr>
        <w:t>[クッキー設定の表示と変更]</w:t>
      </w:r>
      <w:r w:rsidRPr="00303763">
        <w:rPr>
          <w:rFonts w:ascii="メイリオ" w:eastAsia="メイリオ" w:hAnsi="メイリオ" w:hint="eastAsia"/>
        </w:rPr>
        <w:t xml:space="preserve"> をクリックします。 </w:t>
      </w:r>
    </w:p>
    <w:p w14:paraId="0BB20412" w14:textId="77777777" w:rsidR="00DD0719" w:rsidRPr="00303763" w:rsidRDefault="00DD0719" w:rsidP="00DD0719">
      <w:pPr>
        <w:pStyle w:val="ConcurBodyText"/>
        <w:rPr>
          <w:rFonts w:ascii="メイリオ" w:eastAsia="メイリオ" w:hAnsi="メイリオ"/>
        </w:rPr>
      </w:pPr>
      <w:r w:rsidRPr="00303763">
        <w:rPr>
          <w:rFonts w:ascii="メイリオ" w:eastAsia="メイリオ" w:hAnsi="メイリオ" w:hint="eastAsia"/>
          <w:b/>
          <w:bCs/>
        </w:rPr>
        <w:t>[クッキー設定の表示と変更]</w:t>
      </w:r>
      <w:r w:rsidRPr="00303763">
        <w:rPr>
          <w:rFonts w:ascii="メイリオ" w:eastAsia="メイリオ" w:hAnsi="メイリオ" w:hint="eastAsia"/>
        </w:rPr>
        <w:t xml:space="preserve"> をクリックすると、次のようなページが表示されます。</w:t>
      </w:r>
    </w:p>
    <w:p w14:paraId="4752E40E" w14:textId="77777777" w:rsidR="00DD0719" w:rsidRPr="00303763" w:rsidRDefault="00DD0719" w:rsidP="00DD0719">
      <w:pPr>
        <w:pStyle w:val="ConcurBodyText"/>
        <w:rPr>
          <w:rFonts w:ascii="メイリオ" w:eastAsia="メイリオ" w:hAnsi="メイリオ"/>
          <w:noProof/>
        </w:rPr>
      </w:pPr>
      <w:r w:rsidRPr="00303763">
        <w:rPr>
          <w:rFonts w:ascii="メイリオ" w:eastAsia="メイリオ" w:hAnsi="メイリオ"/>
        </w:rPr>
        <w:lastRenderedPageBreak/>
        <w:fldChar w:fldCharType="begin"/>
      </w:r>
      <w:r w:rsidRPr="00303763">
        <w:rPr>
          <w:rFonts w:ascii="メイリオ" w:eastAsia="メイリオ" w:hAnsi="メイリオ"/>
        </w:rPr>
        <w:instrText xml:space="preserve"> INCLUDEPICTURE  "cid:image001.png@01D73DAA.EC751630" \* MERGEFORMATINET </w:instrText>
      </w:r>
      <w:r w:rsidRPr="00303763">
        <w:rPr>
          <w:rFonts w:ascii="メイリオ" w:eastAsia="メイリオ" w:hAnsi="メイリオ"/>
        </w:rPr>
        <w:fldChar w:fldCharType="separate"/>
      </w:r>
      <w:r w:rsidR="003F2DC8" w:rsidRPr="00303763">
        <w:rPr>
          <w:rFonts w:ascii="メイリオ" w:eastAsia="メイリオ" w:hAnsi="メイリオ"/>
        </w:rPr>
        <w:fldChar w:fldCharType="begin"/>
      </w:r>
      <w:r w:rsidR="003F2DC8" w:rsidRPr="00303763">
        <w:rPr>
          <w:rFonts w:ascii="メイリオ" w:eastAsia="メイリオ" w:hAnsi="メイリオ"/>
        </w:rPr>
        <w:instrText xml:space="preserve"> INCLUDEPICTURE  "cid:image001.png@01D73DAA.EC751630" \* MERGEFORMATINET </w:instrText>
      </w:r>
      <w:r w:rsidR="003F2DC8" w:rsidRPr="00303763">
        <w:rPr>
          <w:rFonts w:ascii="メイリオ" w:eastAsia="メイリオ" w:hAnsi="メイリオ"/>
        </w:rPr>
        <w:fldChar w:fldCharType="separate"/>
      </w:r>
      <w:r w:rsidR="00A9726F" w:rsidRPr="00303763">
        <w:rPr>
          <w:rFonts w:ascii="メイリオ" w:eastAsia="メイリオ" w:hAnsi="メイリオ"/>
        </w:rPr>
        <w:fldChar w:fldCharType="begin"/>
      </w:r>
      <w:r w:rsidR="00A9726F" w:rsidRPr="00303763">
        <w:rPr>
          <w:rFonts w:ascii="メイリオ" w:eastAsia="メイリオ" w:hAnsi="メイリオ"/>
        </w:rPr>
        <w:instrText xml:space="preserve"> INCLUDEPICTURE  "cid:image001.png@01D73DAA.EC751630" \* MERGEFORMATINET </w:instrText>
      </w:r>
      <w:r w:rsidR="00A9726F" w:rsidRPr="00303763">
        <w:rPr>
          <w:rFonts w:ascii="メイリオ" w:eastAsia="メイリオ" w:hAnsi="メイリオ"/>
        </w:rPr>
        <w:fldChar w:fldCharType="separate"/>
      </w:r>
      <w:r w:rsidR="00DF01E8" w:rsidRPr="00303763">
        <w:rPr>
          <w:rFonts w:ascii="メイリオ" w:eastAsia="メイリオ" w:hAnsi="メイリオ"/>
        </w:rPr>
        <w:fldChar w:fldCharType="begin"/>
      </w:r>
      <w:r w:rsidR="00DF01E8" w:rsidRPr="00303763">
        <w:rPr>
          <w:rFonts w:ascii="メイリオ" w:eastAsia="メイリオ" w:hAnsi="メイリオ"/>
        </w:rPr>
        <w:instrText xml:space="preserve"> INCLUDEPICTURE  "cid:image001.png@01D73DAA.EC751630" \* MERGEFORMATINET </w:instrText>
      </w:r>
      <w:r w:rsidR="00DF01E8" w:rsidRPr="00303763">
        <w:rPr>
          <w:rFonts w:ascii="メイリオ" w:eastAsia="メイリオ" w:hAnsi="メイリオ"/>
        </w:rPr>
        <w:fldChar w:fldCharType="separate"/>
      </w:r>
      <w:r w:rsidR="006D756F" w:rsidRPr="00303763">
        <w:rPr>
          <w:rFonts w:ascii="メイリオ" w:eastAsia="メイリオ" w:hAnsi="メイリオ"/>
        </w:rPr>
        <w:fldChar w:fldCharType="begin"/>
      </w:r>
      <w:r w:rsidR="006D756F" w:rsidRPr="00303763">
        <w:rPr>
          <w:rFonts w:ascii="メイリオ" w:eastAsia="メイリオ" w:hAnsi="メイリオ"/>
        </w:rPr>
        <w:instrText xml:space="preserve"> INCLUDEPICTURE  "cid:image001.png@01D73DAA.EC751630" \* MERGEFORMATINET </w:instrText>
      </w:r>
      <w:r w:rsidR="006D756F" w:rsidRPr="00303763">
        <w:rPr>
          <w:rFonts w:ascii="メイリオ" w:eastAsia="メイリオ" w:hAnsi="メイリオ"/>
        </w:rPr>
        <w:fldChar w:fldCharType="separate"/>
      </w:r>
      <w:r w:rsidR="00481D32" w:rsidRPr="00303763">
        <w:rPr>
          <w:rFonts w:ascii="メイリオ" w:eastAsia="メイリオ" w:hAnsi="メイリオ"/>
        </w:rPr>
        <w:fldChar w:fldCharType="begin"/>
      </w:r>
      <w:r w:rsidR="00481D32" w:rsidRPr="00303763">
        <w:rPr>
          <w:rFonts w:ascii="メイリオ" w:eastAsia="メイリオ" w:hAnsi="メイリオ"/>
        </w:rPr>
        <w:instrText xml:space="preserve"> INCLUDEPICTURE  "cid:image001.png@01D73DAA.EC751630" \* MERGEFORMATINET </w:instrText>
      </w:r>
      <w:r w:rsidR="00481D32" w:rsidRPr="00303763">
        <w:rPr>
          <w:rFonts w:ascii="メイリオ" w:eastAsia="メイリオ" w:hAnsi="メイリオ"/>
        </w:rPr>
        <w:fldChar w:fldCharType="separate"/>
      </w:r>
      <w:r w:rsidR="00AD26B9" w:rsidRPr="00303763">
        <w:rPr>
          <w:rFonts w:ascii="メイリオ" w:eastAsia="メイリオ" w:hAnsi="メイリオ"/>
        </w:rPr>
        <w:fldChar w:fldCharType="begin"/>
      </w:r>
      <w:r w:rsidR="00AD26B9" w:rsidRPr="00303763">
        <w:rPr>
          <w:rFonts w:ascii="メイリオ" w:eastAsia="メイリオ" w:hAnsi="メイリオ"/>
        </w:rPr>
        <w:instrText xml:space="preserve"> </w:instrText>
      </w:r>
      <w:r w:rsidR="00AD26B9" w:rsidRPr="00303763">
        <w:rPr>
          <w:rFonts w:ascii="メイリオ" w:eastAsia="メイリオ" w:hAnsi="メイリオ"/>
        </w:rPr>
        <w:instrText>INCLUDEPICTURE  "cid:image001.png@01D73DAA.EC751630" \* MERGEFORMATINET</w:instrText>
      </w:r>
      <w:r w:rsidR="00AD26B9" w:rsidRPr="00303763">
        <w:rPr>
          <w:rFonts w:ascii="メイリオ" w:eastAsia="メイリオ" w:hAnsi="メイリオ"/>
        </w:rPr>
        <w:instrText xml:space="preserve"> </w:instrText>
      </w:r>
      <w:r w:rsidR="00AD26B9" w:rsidRPr="00303763">
        <w:rPr>
          <w:rFonts w:ascii="メイリオ" w:eastAsia="メイリオ" w:hAnsi="メイリオ"/>
        </w:rPr>
        <w:fldChar w:fldCharType="separate"/>
      </w:r>
      <w:r w:rsidR="00303763" w:rsidRPr="00303763">
        <w:rPr>
          <w:rFonts w:ascii="メイリオ" w:eastAsia="メイリオ" w:hAnsi="メイリオ"/>
        </w:rPr>
        <w:pict w14:anchorId="0DC86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198pt" o:bordertopcolor="this" o:borderleftcolor="this" o:borderbottomcolor="this" o:borderrightcolor="this">
            <v:imagedata r:id="rId17" r:href="rId18"/>
            <w10:bordertop type="single" width="4"/>
            <w10:borderleft type="single" width="4"/>
            <w10:borderbottom type="single" width="4"/>
            <w10:borderright type="single" width="4"/>
          </v:shape>
        </w:pict>
      </w:r>
      <w:r w:rsidR="00AD26B9" w:rsidRPr="00303763">
        <w:rPr>
          <w:rFonts w:ascii="メイリオ" w:eastAsia="メイリオ" w:hAnsi="メイリオ"/>
        </w:rPr>
        <w:fldChar w:fldCharType="end"/>
      </w:r>
      <w:r w:rsidR="00481D32" w:rsidRPr="00303763">
        <w:rPr>
          <w:rFonts w:ascii="メイリオ" w:eastAsia="メイリオ" w:hAnsi="メイリオ"/>
        </w:rPr>
        <w:fldChar w:fldCharType="end"/>
      </w:r>
      <w:r w:rsidR="006D756F" w:rsidRPr="00303763">
        <w:rPr>
          <w:rFonts w:ascii="メイリオ" w:eastAsia="メイリオ" w:hAnsi="メイリオ"/>
        </w:rPr>
        <w:fldChar w:fldCharType="end"/>
      </w:r>
      <w:r w:rsidR="00DF01E8" w:rsidRPr="00303763">
        <w:rPr>
          <w:rFonts w:ascii="メイリオ" w:eastAsia="メイリオ" w:hAnsi="メイリオ"/>
        </w:rPr>
        <w:fldChar w:fldCharType="end"/>
      </w:r>
      <w:r w:rsidR="00A9726F" w:rsidRPr="00303763">
        <w:rPr>
          <w:rFonts w:ascii="メイリオ" w:eastAsia="メイリオ" w:hAnsi="メイリオ"/>
        </w:rPr>
        <w:fldChar w:fldCharType="end"/>
      </w:r>
      <w:r w:rsidR="003F2DC8" w:rsidRPr="00303763">
        <w:rPr>
          <w:rFonts w:ascii="メイリオ" w:eastAsia="メイリオ" w:hAnsi="メイリオ"/>
        </w:rPr>
        <w:fldChar w:fldCharType="end"/>
      </w:r>
      <w:r w:rsidRPr="00303763">
        <w:rPr>
          <w:rFonts w:ascii="メイリオ" w:eastAsia="メイリオ" w:hAnsi="メイリオ"/>
        </w:rPr>
        <w:fldChar w:fldCharType="end"/>
      </w:r>
    </w:p>
    <w:p w14:paraId="5203CBCB" w14:textId="77777777" w:rsidR="00DD0719" w:rsidRPr="00303763" w:rsidRDefault="00DD0719" w:rsidP="00DD0719">
      <w:pPr>
        <w:pStyle w:val="ConcurBodyText"/>
        <w:rPr>
          <w:rFonts w:ascii="メイリオ" w:eastAsia="メイリオ" w:hAnsi="メイリオ"/>
          <w:noProof/>
        </w:rPr>
      </w:pPr>
      <w:r w:rsidRPr="00303763">
        <w:rPr>
          <w:rFonts w:ascii="メイリオ" w:eastAsia="メイリオ" w:hAnsi="メイリオ" w:hint="eastAsia"/>
          <w:b/>
          <w:bCs/>
        </w:rPr>
        <w:t>[このサイトのクッキーについて]</w:t>
      </w:r>
      <w:r w:rsidRPr="00303763">
        <w:rPr>
          <w:rFonts w:ascii="メイリオ" w:eastAsia="メイリオ" w:hAnsi="メイリオ" w:hint="eastAsia"/>
        </w:rPr>
        <w:t xml:space="preserve"> ページで、デバイスにダウンロードできるクッキーを選択します。初期設定では </w:t>
      </w:r>
      <w:r w:rsidRPr="00303763">
        <w:rPr>
          <w:rFonts w:ascii="メイリオ" w:eastAsia="メイリオ" w:hAnsi="メイリオ" w:hint="eastAsia"/>
          <w:b/>
          <w:bCs/>
        </w:rPr>
        <w:t>[クッキー必須]</w:t>
      </w:r>
      <w:r w:rsidRPr="00303763">
        <w:rPr>
          <w:rFonts w:ascii="メイリオ" w:eastAsia="メイリオ" w:hAnsi="メイリオ" w:hint="eastAsia"/>
        </w:rPr>
        <w:t xml:space="preserve"> になっています。</w:t>
      </w:r>
    </w:p>
    <w:p w14:paraId="76AE1B5C" w14:textId="77777777" w:rsidR="00DD0719" w:rsidRPr="00303763" w:rsidRDefault="00DD0719" w:rsidP="00DD0719">
      <w:pPr>
        <w:pStyle w:val="ConcurBodyText"/>
        <w:rPr>
          <w:rFonts w:ascii="メイリオ" w:eastAsia="メイリオ" w:hAnsi="メイリオ"/>
        </w:rPr>
      </w:pPr>
      <w:r w:rsidRPr="00303763">
        <w:rPr>
          <w:rFonts w:ascii="メイリオ" w:eastAsia="メイリオ" w:hAnsi="メイリオ" w:hint="eastAsia"/>
        </w:rPr>
        <w:t>最低限必要なクッキーの受け入れに同意しない場合、ユーザーは SAP Concur サイトに進むことができません。</w:t>
      </w:r>
    </w:p>
    <w:p w14:paraId="105C98DA" w14:textId="77777777" w:rsidR="00DD0719" w:rsidRPr="00303763" w:rsidRDefault="00DD0719" w:rsidP="00DD0719">
      <w:pPr>
        <w:pStyle w:val="ConcurNote"/>
        <w:rPr>
          <w:rFonts w:ascii="メイリオ" w:eastAsia="メイリオ" w:hAnsi="メイリオ"/>
        </w:rPr>
      </w:pPr>
      <w:r w:rsidRPr="00303763">
        <w:rPr>
          <w:rFonts w:ascii="メイリオ" w:eastAsia="メイリオ" w:hAnsi="メイリオ" w:hint="eastAsia"/>
        </w:rPr>
        <w:t>クッキーの受け入れに同意した後に表示されるページは、組織での認証の設定方法によって異なります。たとえば、SAP Concur のサインイン ページが表示されたり、SAP Concur のホーム ページが表示されたりする場合があります。</w:t>
      </w:r>
    </w:p>
    <w:p w14:paraId="4B60A38F" w14:textId="77777777" w:rsidR="00DD0719" w:rsidRPr="00303763" w:rsidRDefault="00DD0719" w:rsidP="00DD0719">
      <w:pPr>
        <w:pStyle w:val="41"/>
        <w:rPr>
          <w:rFonts w:ascii="メイリオ" w:eastAsia="メイリオ" w:hAnsi="メイリオ"/>
          <w:i w:val="0"/>
        </w:rPr>
      </w:pPr>
      <w:r w:rsidRPr="00303763">
        <w:rPr>
          <w:rFonts w:ascii="メイリオ" w:eastAsia="メイリオ" w:hAnsi="メイリオ" w:hint="eastAsia"/>
          <w:i w:val="0"/>
        </w:rPr>
        <w:t>設定とアクティブ化</w:t>
      </w:r>
    </w:p>
    <w:p w14:paraId="556F7FE9" w14:textId="77777777" w:rsidR="00DD0719" w:rsidRPr="00303763" w:rsidRDefault="00DD0719" w:rsidP="00DD0719">
      <w:pPr>
        <w:pStyle w:val="ConcurBodyText"/>
        <w:rPr>
          <w:rFonts w:ascii="メイリオ" w:eastAsia="メイリオ" w:hAnsi="メイリオ"/>
        </w:rPr>
      </w:pPr>
      <w:r w:rsidRPr="00303763">
        <w:rPr>
          <w:rFonts w:ascii="メイリオ" w:eastAsia="メイリオ" w:hAnsi="メイリオ" w:hint="eastAsia"/>
        </w:rPr>
        <w:t>アクティブ化のステップはありません。変更が実装された後、リスト管轄区域の 1 つからユーザーが SAP Concur サイトに初めてアクセスするとき、サイトに進むにはクッキーの受け入れに同意する必要があります。</w:t>
      </w:r>
    </w:p>
    <w:p w14:paraId="318AFB1E" w14:textId="755AEF83" w:rsidR="00DD0719" w:rsidRPr="00303763" w:rsidRDefault="00DD0719" w:rsidP="00DD0719">
      <w:pPr>
        <w:pStyle w:val="ConcurMoreInfo"/>
        <w:rPr>
          <w:rFonts w:ascii="メイリオ" w:eastAsia="メイリオ" w:hAnsi="メイリオ"/>
        </w:rPr>
      </w:pPr>
      <w:r w:rsidRPr="00303763">
        <w:rPr>
          <w:rFonts w:ascii="メイリオ" w:eastAsia="メイリオ" w:hAnsi="メイリオ" w:hint="eastAsia"/>
        </w:rPr>
        <w:t>詳しくは、「</w:t>
      </w:r>
      <w:hyperlink r:id="rId19" w:history="1">
        <w:r w:rsidRPr="00303763">
          <w:rPr>
            <w:rStyle w:val="a6"/>
            <w:rFonts w:ascii="メイリオ" w:eastAsia="メイリオ" w:hAnsi="メイリオ" w:hint="eastAsia"/>
          </w:rPr>
          <w:t>Cookie Preferences and User Consent Fact Sheet</w:t>
        </w:r>
      </w:hyperlink>
      <w:r w:rsidRPr="00303763">
        <w:rPr>
          <w:rFonts w:ascii="メイリオ" w:eastAsia="メイリオ" w:hAnsi="メイリオ" w:hint="eastAsia"/>
        </w:rPr>
        <w:t xml:space="preserve">」をご参照ください。 </w:t>
      </w:r>
    </w:p>
    <w:p w14:paraId="6537ABE1" w14:textId="283E7D99" w:rsidR="00A3672B" w:rsidRPr="00303763" w:rsidRDefault="00A3672B" w:rsidP="00A3672B">
      <w:pPr>
        <w:pStyle w:val="21"/>
        <w:rPr>
          <w:rFonts w:ascii="メイリオ" w:eastAsia="メイリオ" w:hAnsi="メイリオ"/>
        </w:rPr>
      </w:pPr>
      <w:bookmarkStart w:id="8" w:name="_Toc72939119"/>
      <w:r w:rsidRPr="00303763">
        <w:rPr>
          <w:rFonts w:ascii="メイリオ" w:eastAsia="メイリオ" w:hAnsi="メイリオ" w:hint="eastAsia"/>
        </w:rPr>
        <w:lastRenderedPageBreak/>
        <w:t>その他</w:t>
      </w:r>
      <w:bookmarkEnd w:id="3"/>
      <w:bookmarkEnd w:id="8"/>
    </w:p>
    <w:p w14:paraId="5AB9FC86" w14:textId="77777777" w:rsidR="008A188E" w:rsidRPr="00303763" w:rsidRDefault="008A188E" w:rsidP="008A188E">
      <w:pPr>
        <w:pStyle w:val="30"/>
        <w:rPr>
          <w:rFonts w:ascii="メイリオ" w:eastAsia="メイリオ" w:hAnsi="メイリオ"/>
        </w:rPr>
      </w:pPr>
      <w:bookmarkStart w:id="9" w:name="_Toc46229147"/>
      <w:bookmarkStart w:id="10" w:name="_Toc53567027"/>
      <w:bookmarkStart w:id="11" w:name="_Toc72939120"/>
      <w:r w:rsidRPr="00303763">
        <w:rPr>
          <w:rFonts w:ascii="メイリオ" w:eastAsia="メイリオ" w:hAnsi="メイリオ" w:hint="eastAsia"/>
        </w:rPr>
        <w:t>** 変更予定 ** サブ URL の命名規則の更新</w:t>
      </w:r>
      <w:bookmarkEnd w:id="9"/>
      <w:bookmarkEnd w:id="10"/>
      <w:bookmarkEnd w:id="11"/>
    </w:p>
    <w:p w14:paraId="2C198F0D" w14:textId="77777777" w:rsidR="008A188E" w:rsidRPr="00303763" w:rsidRDefault="008A188E" w:rsidP="008A188E">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8A188E" w:rsidRPr="00303763" w14:paraId="41BE319E" w14:textId="77777777" w:rsidTr="005F684C">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6B91AE8D"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4EE24657"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9B15FD4"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4B63B42"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E0C1463"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07709C3"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その他</w:t>
            </w:r>
          </w:p>
        </w:tc>
      </w:tr>
      <w:tr w:rsidR="008A188E" w:rsidRPr="00303763" w14:paraId="3D80EBBE" w14:textId="77777777" w:rsidTr="005F684C">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38824195" w14:textId="77777777" w:rsidR="008A188E" w:rsidRPr="00303763" w:rsidRDefault="008A188E" w:rsidP="005F684C">
            <w:pPr>
              <w:pStyle w:val="ConcurTableText8pt"/>
              <w:keepNext/>
              <w:rPr>
                <w:rFonts w:ascii="メイリオ" w:eastAsia="メイリオ" w:hAnsi="メイリオ"/>
              </w:rPr>
            </w:pPr>
            <w:r w:rsidRPr="0030376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81ABA08" w14:textId="77777777" w:rsidR="008A188E" w:rsidRPr="00303763" w:rsidRDefault="008A188E" w:rsidP="005F684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45FBAFF" w14:textId="77777777" w:rsidR="008A188E" w:rsidRPr="00303763" w:rsidRDefault="008A188E" w:rsidP="005F684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795864D" w14:textId="77777777" w:rsidR="008A188E" w:rsidRPr="00303763" w:rsidRDefault="008A188E" w:rsidP="005F684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E4E249F" w14:textId="77777777" w:rsidR="008A188E" w:rsidRPr="00303763" w:rsidRDefault="008A188E" w:rsidP="005F684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6DFA9C6" w14:textId="77777777" w:rsidR="008A188E" w:rsidRPr="00303763" w:rsidRDefault="008A188E" w:rsidP="005F684C">
            <w:pPr>
              <w:pStyle w:val="ConcurTableText8ptCenter"/>
              <w:keepNext/>
              <w:rPr>
                <w:rFonts w:ascii="メイリオ" w:eastAsia="メイリオ" w:hAnsi="メイリオ"/>
              </w:rPr>
            </w:pPr>
            <w:r w:rsidRPr="00303763">
              <w:rPr>
                <w:rFonts w:ascii="メイリオ" w:eastAsia="メイリオ" w:hAnsi="メイリオ" w:hint="eastAsia"/>
              </w:rPr>
              <w:t>--</w:t>
            </w:r>
          </w:p>
        </w:tc>
      </w:tr>
      <w:tr w:rsidR="008A188E" w:rsidRPr="00303763" w14:paraId="3E542C54" w14:textId="77777777" w:rsidTr="005F684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5E0B78F"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68EEB320"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85ACC16" w14:textId="77777777" w:rsidR="008A188E" w:rsidRPr="00303763" w:rsidRDefault="008A188E" w:rsidP="005F684C">
            <w:pPr>
              <w:pStyle w:val="ConcurTableHeadCentered8pt"/>
              <w:rPr>
                <w:rFonts w:ascii="メイリオ" w:eastAsia="メイリオ" w:hAnsi="メイリオ"/>
              </w:rPr>
            </w:pPr>
            <w:r w:rsidRPr="00303763">
              <w:rPr>
                <w:rFonts w:ascii="メイリオ" w:eastAsia="メイリオ" w:hAnsi="メイリオ" w:hint="eastAsia"/>
              </w:rPr>
              <w:t>機能のリリース予定日</w:t>
            </w:r>
          </w:p>
        </w:tc>
      </w:tr>
      <w:tr w:rsidR="008A188E" w:rsidRPr="00303763" w14:paraId="18694DB1" w14:textId="77777777" w:rsidTr="005F684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55F2B" w14:textId="77777777" w:rsidR="008A188E" w:rsidRPr="00303763" w:rsidRDefault="008A188E" w:rsidP="005F684C">
            <w:pPr>
              <w:pStyle w:val="ConcurTableText8ptCenter"/>
              <w:keepNext/>
              <w:rPr>
                <w:rFonts w:ascii="メイリオ" w:eastAsia="メイリオ" w:hAnsi="メイリオ"/>
              </w:rPr>
            </w:pPr>
            <w:r w:rsidRPr="00303763">
              <w:rPr>
                <w:rFonts w:ascii="メイリオ" w:eastAsia="メイリオ" w:hAnsi="メイリオ" w:hint="eastAsia"/>
              </w:rPr>
              <w:t>2020 年 7 月</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0C77E" w14:textId="766E5EC3" w:rsidR="008A188E" w:rsidRPr="00303763" w:rsidRDefault="003A6AD3" w:rsidP="005F684C">
            <w:pPr>
              <w:pStyle w:val="ConcurTableText8ptCenter"/>
              <w:keepNext/>
              <w:rPr>
                <w:rFonts w:ascii="メイリオ" w:eastAsia="メイリオ" w:hAnsi="メイリオ"/>
              </w:rPr>
            </w:pPr>
            <w:r w:rsidRPr="00303763">
              <w:rPr>
                <w:rFonts w:ascii="メイリオ" w:eastAsia="メイリオ" w:hAnsi="メイリオ" w:hint="eastAsia"/>
              </w:rPr>
              <w:t>2020 年 11 月 6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20290" w14:textId="5EC8E61D" w:rsidR="008A188E" w:rsidRPr="00303763" w:rsidRDefault="00F02335" w:rsidP="005F684C">
            <w:pPr>
              <w:pStyle w:val="ConcurTableText8ptCenter"/>
              <w:keepNext/>
              <w:rPr>
                <w:rFonts w:ascii="メイリオ" w:eastAsia="メイリオ" w:hAnsi="メイリオ"/>
              </w:rPr>
            </w:pPr>
            <w:r w:rsidRPr="00303763">
              <w:rPr>
                <w:rFonts w:ascii="メイリオ" w:eastAsia="メイリオ" w:hAnsi="メイリオ" w:hint="eastAsia"/>
              </w:rPr>
              <w:t>2021 年の第 2 四半期</w:t>
            </w:r>
          </w:p>
        </w:tc>
      </w:tr>
      <w:tr w:rsidR="008A188E" w:rsidRPr="00303763" w14:paraId="2AF019B8" w14:textId="77777777" w:rsidTr="005F684C">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6510D" w14:textId="77777777" w:rsidR="008A188E" w:rsidRPr="00303763" w:rsidRDefault="008A188E" w:rsidP="005F684C">
            <w:pPr>
              <w:pStyle w:val="ConcurTableText8ptCenter"/>
              <w:keepNext/>
              <w:rPr>
                <w:rFonts w:ascii="メイリオ" w:eastAsia="メイリオ" w:hAnsi="メイリオ"/>
              </w:rPr>
            </w:pPr>
            <w:r w:rsidRPr="00303763">
              <w:rPr>
                <w:rFonts w:ascii="メイリオ" w:eastAsia="メイリオ" w:hAnsi="メイリオ" w:hint="eastAsia"/>
              </w:rPr>
              <w:t>このリリース ノートでは、前回の月次リリース以降の変更を</w:t>
            </w:r>
            <w:r w:rsidRPr="00303763">
              <w:rPr>
                <w:rFonts w:ascii="メイリオ" w:eastAsia="メイリオ" w:hAnsi="メイリオ" w:hint="eastAsia"/>
                <w:highlight w:val="yellow"/>
              </w:rPr>
              <w:t>黄色</w:t>
            </w:r>
            <w:r w:rsidRPr="00303763">
              <w:rPr>
                <w:rFonts w:ascii="メイリオ" w:eastAsia="メイリオ" w:hAnsi="メイリオ" w:hint="eastAsia"/>
              </w:rPr>
              <w:t>で強調表示しています。</w:t>
            </w:r>
          </w:p>
        </w:tc>
      </w:tr>
    </w:tbl>
    <w:p w14:paraId="581771F2" w14:textId="77777777" w:rsidR="008A188E" w:rsidRPr="00303763" w:rsidRDefault="008A188E" w:rsidP="008A188E">
      <w:pPr>
        <w:pStyle w:val="41"/>
        <w:rPr>
          <w:rFonts w:ascii="メイリオ" w:eastAsia="メイリオ" w:hAnsi="メイリオ"/>
          <w:i w:val="0"/>
        </w:rPr>
      </w:pPr>
      <w:r w:rsidRPr="00303763">
        <w:rPr>
          <w:rFonts w:ascii="メイリオ" w:eastAsia="メイリオ" w:hAnsi="メイリオ" w:hint="eastAsia"/>
          <w:i w:val="0"/>
        </w:rPr>
        <w:t>概要</w:t>
      </w:r>
    </w:p>
    <w:p w14:paraId="4845B3A7" w14:textId="77777777" w:rsidR="0099452D" w:rsidRPr="00303763" w:rsidRDefault="0099452D" w:rsidP="0099452D">
      <w:pPr>
        <w:pStyle w:val="ConcurBodyText"/>
        <w:rPr>
          <w:rFonts w:ascii="メイリオ" w:eastAsia="メイリオ" w:hAnsi="メイリオ"/>
        </w:rPr>
      </w:pPr>
      <w:r w:rsidRPr="00303763">
        <w:rPr>
          <w:rFonts w:ascii="メイリオ" w:eastAsia="メイリオ" w:hAnsi="メイリオ" w:hint="eastAsia"/>
        </w:rPr>
        <w:t>全体的なクラウド プラットフォーム戦略の一環として、SAP は、データ センターに基づいて、SAP Concur ソリューションへの接続に使用される URL に、より一貫した命名規則を実装することを計画しています。ユーザーは引き続き www.concursolution.com にアクセスでき、サインインプロセスの一環として、正しい URL またはシングル サインオン（SSO）に自動的にルーティングされます。</w:t>
      </w:r>
    </w:p>
    <w:p w14:paraId="3509F299" w14:textId="3CA365F5" w:rsidR="0099452D" w:rsidRPr="00303763" w:rsidRDefault="0099452D" w:rsidP="0099452D">
      <w:pPr>
        <w:pStyle w:val="ConcurMoreInfo"/>
        <w:rPr>
          <w:rFonts w:ascii="メイリオ" w:eastAsia="メイリオ" w:hAnsi="メイリオ"/>
        </w:rPr>
      </w:pPr>
      <w:r w:rsidRPr="00303763">
        <w:rPr>
          <w:rFonts w:ascii="メイリオ" w:eastAsia="メイリオ" w:hAnsi="メイリオ" w:hint="eastAsia"/>
        </w:rPr>
        <w:t>クラウド プラットフォーム戦略全体の詳細については、「</w:t>
      </w:r>
      <w:hyperlink r:id="rId20" w:history="1">
        <w:r w:rsidRPr="00303763">
          <w:rPr>
            <w:rStyle w:val="a6"/>
            <w:rFonts w:ascii="メイリオ" w:eastAsia="メイリオ" w:hAnsi="メイリオ" w:hint="eastAsia"/>
          </w:rPr>
          <w:t>SAP Concur Cloud Platform Strategy FAQ</w:t>
        </w:r>
      </w:hyperlink>
      <w:r w:rsidRPr="00303763">
        <w:rPr>
          <w:rFonts w:ascii="メイリオ" w:eastAsia="メイリオ" w:hAnsi="メイリオ" w:hint="eastAsia"/>
        </w:rPr>
        <w:t>」をご参照ください。</w:t>
      </w:r>
    </w:p>
    <w:p w14:paraId="59ACA4C2" w14:textId="77777777" w:rsidR="0099452D" w:rsidRPr="00303763" w:rsidRDefault="0099452D" w:rsidP="0099452D">
      <w:pPr>
        <w:pStyle w:val="ConcurBodyText"/>
        <w:rPr>
          <w:rFonts w:ascii="メイリオ" w:eastAsia="メイリオ" w:hAnsi="メイリオ"/>
        </w:rPr>
      </w:pPr>
      <w:r w:rsidRPr="00303763">
        <w:rPr>
          <w:rFonts w:ascii="メイリオ" w:eastAsia="メイリオ" w:hAnsi="メイリオ" w:hint="eastAsia"/>
        </w:rPr>
        <w:t xml:space="preserve">この変更前、変更中、または変更後のいずれの時期も、お客様のデータが割り当てられている北米または EMEA の地域データ センターから離れることはありません。  </w:t>
      </w:r>
    </w:p>
    <w:p w14:paraId="4F3983C3" w14:textId="77777777" w:rsidR="0099452D" w:rsidRPr="00303763" w:rsidRDefault="0099452D" w:rsidP="0099452D">
      <w:pPr>
        <w:pStyle w:val="50"/>
        <w:rPr>
          <w:rFonts w:ascii="メイリオ" w:eastAsia="メイリオ" w:hAnsi="メイリオ"/>
        </w:rPr>
      </w:pPr>
      <w:r w:rsidRPr="00303763">
        <w:rPr>
          <w:rFonts w:ascii="メイリオ" w:eastAsia="メイリオ" w:hAnsi="メイリオ" w:hint="eastAsia"/>
        </w:rPr>
        <w:t>2021 年第 2 四半期末の予定</w:t>
      </w:r>
    </w:p>
    <w:p w14:paraId="6C80AF25" w14:textId="77777777" w:rsidR="0099452D" w:rsidRPr="00303763" w:rsidRDefault="0099452D" w:rsidP="0099452D">
      <w:pPr>
        <w:pStyle w:val="ConcurBullet"/>
        <w:numPr>
          <w:ilvl w:val="0"/>
          <w:numId w:val="31"/>
        </w:numPr>
        <w:tabs>
          <w:tab w:val="clear" w:pos="1080"/>
        </w:tabs>
        <w:ind w:left="720"/>
        <w:rPr>
          <w:rStyle w:val="afb"/>
          <w:rFonts w:ascii="メイリオ" w:eastAsia="メイリオ" w:hAnsi="メイリオ"/>
          <w:b w:val="0"/>
          <w:bCs w:val="0"/>
        </w:rPr>
      </w:pPr>
      <w:r w:rsidRPr="00303763">
        <w:rPr>
          <w:rStyle w:val="afb"/>
          <w:rFonts w:ascii="メイリオ" w:eastAsia="メイリオ" w:hAnsi="メイリオ" w:hint="eastAsia"/>
          <w:b w:val="0"/>
          <w:bCs w:val="0"/>
        </w:rPr>
        <w:t>SAP は</w:t>
      </w:r>
      <w:r w:rsidRPr="00303763">
        <w:rPr>
          <w:rFonts w:ascii="メイリオ" w:eastAsia="メイリオ" w:hAnsi="メイリオ" w:hint="eastAsia"/>
        </w:rPr>
        <w:t xml:space="preserve"> </w:t>
      </w:r>
      <w:r w:rsidRPr="00303763">
        <w:rPr>
          <w:rFonts w:ascii="メイリオ" w:eastAsia="メイリオ" w:hAnsi="メイリオ" w:hint="eastAsia"/>
          <w:b/>
          <w:bCs/>
        </w:rPr>
        <w:t>us.concursolutions.com</w:t>
      </w:r>
      <w:r w:rsidRPr="00303763">
        <w:rPr>
          <w:rFonts w:ascii="メイリオ" w:eastAsia="メイリオ" w:hAnsi="メイリオ" w:hint="eastAsia"/>
        </w:rPr>
        <w:t xml:space="preserve"> の導入を予定しています。機能的には既存の </w:t>
      </w:r>
      <w:r w:rsidRPr="00303763">
        <w:rPr>
          <w:rFonts w:ascii="メイリオ" w:eastAsia="メイリオ" w:hAnsi="メイリオ" w:hint="eastAsia"/>
          <w:b/>
          <w:bCs/>
        </w:rPr>
        <w:t>www.concursolutions.com</w:t>
      </w:r>
      <w:r w:rsidRPr="00303763">
        <w:rPr>
          <w:rFonts w:ascii="メイリオ" w:eastAsia="メイリオ" w:hAnsi="メイリオ" w:hint="eastAsia"/>
        </w:rPr>
        <w:t xml:space="preserve"> と同じです。</w:t>
      </w:r>
    </w:p>
    <w:p w14:paraId="1FCC2072" w14:textId="77777777" w:rsidR="0099452D" w:rsidRPr="00303763" w:rsidRDefault="0099452D" w:rsidP="0099452D">
      <w:pPr>
        <w:pStyle w:val="ConcurBullet"/>
        <w:numPr>
          <w:ilvl w:val="0"/>
          <w:numId w:val="31"/>
        </w:numPr>
        <w:tabs>
          <w:tab w:val="clear" w:pos="1080"/>
        </w:tabs>
        <w:ind w:left="720"/>
        <w:rPr>
          <w:rFonts w:ascii="メイリオ" w:eastAsia="メイリオ" w:hAnsi="メイリオ"/>
        </w:rPr>
      </w:pPr>
      <w:r w:rsidRPr="00303763">
        <w:rPr>
          <w:rStyle w:val="afb"/>
          <w:rFonts w:ascii="メイリオ" w:eastAsia="メイリオ" w:hAnsi="メイリオ" w:hint="eastAsia"/>
          <w:b w:val="0"/>
          <w:bCs w:val="0"/>
        </w:rPr>
        <w:t>SAP は</w:t>
      </w:r>
      <w:r w:rsidRPr="00303763">
        <w:rPr>
          <w:rFonts w:ascii="メイリオ" w:eastAsia="メイリオ" w:hAnsi="メイリオ" w:hint="eastAsia"/>
        </w:rPr>
        <w:t xml:space="preserve"> </w:t>
      </w:r>
      <w:r w:rsidRPr="00303763">
        <w:rPr>
          <w:rFonts w:ascii="メイリオ" w:eastAsia="メイリオ" w:hAnsi="メイリオ" w:hint="eastAsia"/>
          <w:b/>
          <w:bCs/>
        </w:rPr>
        <w:t>eu.concursolutions.com</w:t>
      </w:r>
      <w:r w:rsidRPr="00303763">
        <w:rPr>
          <w:rFonts w:ascii="メイリオ" w:eastAsia="メイリオ" w:hAnsi="メイリオ" w:hint="eastAsia"/>
        </w:rPr>
        <w:t xml:space="preserve"> の導入を予定しています。機能的には既存の </w:t>
      </w:r>
      <w:r w:rsidRPr="00303763">
        <w:rPr>
          <w:rFonts w:ascii="メイリオ" w:eastAsia="メイリオ" w:hAnsi="メイリオ" w:hint="eastAsia"/>
          <w:b/>
          <w:bCs/>
        </w:rPr>
        <w:t>eu1.concursolutions.com</w:t>
      </w:r>
      <w:r w:rsidRPr="00303763">
        <w:rPr>
          <w:rFonts w:ascii="メイリオ" w:eastAsia="メイリオ" w:hAnsi="メイリオ" w:hint="eastAsia"/>
        </w:rPr>
        <w:t xml:space="preserve"> と同じです。  </w:t>
      </w:r>
    </w:p>
    <w:p w14:paraId="75056E95" w14:textId="77777777" w:rsidR="0099452D" w:rsidRPr="00303763" w:rsidRDefault="0099452D" w:rsidP="0099452D">
      <w:pPr>
        <w:pStyle w:val="ConcurNoteIndent"/>
        <w:tabs>
          <w:tab w:val="num" w:pos="1440"/>
        </w:tabs>
        <w:rPr>
          <w:rFonts w:ascii="メイリオ" w:eastAsia="メイリオ" w:hAnsi="メイリオ"/>
        </w:rPr>
      </w:pPr>
      <w:r w:rsidRPr="00303763">
        <w:rPr>
          <w:rStyle w:val="afb"/>
          <w:rFonts w:ascii="メイリオ" w:eastAsia="メイリオ" w:hAnsi="メイリオ" w:hint="eastAsia"/>
          <w:b w:val="0"/>
          <w:bCs w:val="0"/>
        </w:rPr>
        <w:lastRenderedPageBreak/>
        <w:t>SAP は</w:t>
      </w:r>
      <w:r w:rsidRPr="00303763">
        <w:rPr>
          <w:rFonts w:ascii="メイリオ" w:eastAsia="メイリオ" w:hAnsi="メイリオ" w:hint="eastAsia"/>
        </w:rPr>
        <w:t xml:space="preserve"> </w:t>
      </w:r>
      <w:r w:rsidRPr="00303763">
        <w:rPr>
          <w:rStyle w:val="ConcurNoteChar"/>
          <w:rFonts w:ascii="メイリオ" w:eastAsia="メイリオ" w:hAnsi="メイリオ" w:hint="eastAsia"/>
          <w:b/>
          <w:bCs/>
        </w:rPr>
        <w:t>eu1.concursolutions.com</w:t>
      </w:r>
      <w:r w:rsidRPr="00303763">
        <w:rPr>
          <w:rFonts w:ascii="メイリオ" w:eastAsia="メイリオ" w:hAnsi="メイリオ" w:hint="eastAsia"/>
        </w:rPr>
        <w:t xml:space="preserve"> の削除を予定しています。現在、その削除日は未定です。ほとんどのお客様には、この URL の削除による影響はありません。現在使用している方法と同様の方法でサインインできます。今後、この URL の削除に関する詳細情報をご案内します。</w:t>
      </w:r>
    </w:p>
    <w:p w14:paraId="6C703AAB" w14:textId="77777777" w:rsidR="0099452D" w:rsidRPr="00303763" w:rsidRDefault="0099452D" w:rsidP="0099452D">
      <w:pPr>
        <w:pStyle w:val="50"/>
        <w:rPr>
          <w:rFonts w:ascii="メイリオ" w:eastAsia="メイリオ" w:hAnsi="メイリオ"/>
        </w:rPr>
      </w:pPr>
      <w:r w:rsidRPr="00303763">
        <w:rPr>
          <w:rFonts w:ascii="メイリオ" w:eastAsia="メイリオ" w:hAnsi="メイリオ" w:hint="eastAsia"/>
        </w:rPr>
        <w:t>2021 年第 2 四半期末の予定</w:t>
      </w:r>
    </w:p>
    <w:p w14:paraId="2887ABBB" w14:textId="77777777" w:rsidR="0099452D" w:rsidRPr="00303763" w:rsidRDefault="0099452D" w:rsidP="0099452D">
      <w:pPr>
        <w:pStyle w:val="ConcurBullet"/>
        <w:numPr>
          <w:ilvl w:val="0"/>
          <w:numId w:val="31"/>
        </w:numPr>
        <w:tabs>
          <w:tab w:val="clear" w:pos="1080"/>
        </w:tabs>
        <w:ind w:left="720"/>
        <w:rPr>
          <w:rFonts w:ascii="メイリオ" w:eastAsia="メイリオ" w:hAnsi="メイリオ"/>
        </w:rPr>
      </w:pPr>
      <w:r w:rsidRPr="00303763">
        <w:rPr>
          <w:rStyle w:val="afb"/>
          <w:rFonts w:ascii="メイリオ" w:eastAsia="メイリオ" w:hAnsi="メイリオ" w:hint="eastAsia"/>
          <w:b w:val="0"/>
          <w:bCs w:val="0"/>
        </w:rPr>
        <w:t xml:space="preserve">SAP は </w:t>
      </w:r>
      <w:r w:rsidRPr="00303763">
        <w:rPr>
          <w:rFonts w:ascii="メイリオ" w:eastAsia="メイリオ" w:hAnsi="メイリオ" w:hint="eastAsia"/>
          <w:b/>
          <w:bCs/>
        </w:rPr>
        <w:t>us2.concursolutions.com</w:t>
      </w:r>
      <w:r w:rsidRPr="00303763">
        <w:rPr>
          <w:rFonts w:ascii="メイリオ" w:eastAsia="メイリオ" w:hAnsi="メイリオ" w:hint="eastAsia"/>
        </w:rPr>
        <w:t xml:space="preserve"> と </w:t>
      </w:r>
      <w:r w:rsidRPr="00303763">
        <w:rPr>
          <w:rFonts w:ascii="メイリオ" w:eastAsia="メイリオ" w:hAnsi="メイリオ" w:hint="eastAsia"/>
          <w:b/>
          <w:bCs/>
        </w:rPr>
        <w:t>eu2.concursolutions.com</w:t>
      </w:r>
      <w:r w:rsidRPr="00303763">
        <w:rPr>
          <w:rFonts w:ascii="メイリオ" w:eastAsia="メイリオ" w:hAnsi="メイリオ" w:hint="eastAsia"/>
        </w:rPr>
        <w:t xml:space="preserve"> の導入を計画しており、AWS クラウド プラットフォームへ将来のお客様が移行する際に、これらの URL を使用する予定です。</w:t>
      </w:r>
    </w:p>
    <w:p w14:paraId="77D3F747" w14:textId="638B3B19" w:rsidR="0099452D" w:rsidRPr="00303763" w:rsidRDefault="0099452D" w:rsidP="0099452D">
      <w:pPr>
        <w:pStyle w:val="ConcurMoreInfoIndent"/>
        <w:rPr>
          <w:rFonts w:ascii="メイリオ" w:eastAsia="メイリオ" w:hAnsi="メイリオ"/>
        </w:rPr>
      </w:pPr>
      <w:r w:rsidRPr="00303763">
        <w:rPr>
          <w:rFonts w:ascii="メイリオ" w:eastAsia="メイリオ" w:hAnsi="メイリオ" w:hint="eastAsia"/>
        </w:rPr>
        <w:t>詳細は、「</w:t>
      </w:r>
      <w:hyperlink r:id="rId21" w:history="1">
        <w:r w:rsidRPr="00303763">
          <w:rPr>
            <w:rStyle w:val="a6"/>
            <w:rFonts w:ascii="メイリオ" w:eastAsia="メイリオ" w:hAnsi="メイリオ" w:hint="eastAsia"/>
          </w:rPr>
          <w:t>SAP Concur Cloud Platform Strategy FAQ</w:t>
        </w:r>
      </w:hyperlink>
      <w:r w:rsidRPr="00303763">
        <w:rPr>
          <w:rFonts w:ascii="メイリオ" w:eastAsia="メイリオ" w:hAnsi="メイリオ" w:hint="eastAsia"/>
        </w:rPr>
        <w:t>」をご参照ください。</w:t>
      </w:r>
    </w:p>
    <w:p w14:paraId="19C25089" w14:textId="77777777" w:rsidR="0099452D" w:rsidRPr="00303763" w:rsidRDefault="0099452D" w:rsidP="0099452D">
      <w:pPr>
        <w:pStyle w:val="ConcurBullet"/>
        <w:numPr>
          <w:ilvl w:val="0"/>
          <w:numId w:val="31"/>
        </w:numPr>
        <w:tabs>
          <w:tab w:val="clear" w:pos="1080"/>
        </w:tabs>
        <w:ind w:left="720"/>
        <w:rPr>
          <w:rFonts w:ascii="メイリオ" w:eastAsia="メイリオ" w:hAnsi="メイリオ"/>
        </w:rPr>
      </w:pPr>
      <w:r w:rsidRPr="00303763">
        <w:rPr>
          <w:rStyle w:val="afb"/>
          <w:rFonts w:ascii="メイリオ" w:eastAsia="メイリオ" w:hAnsi="メイリオ" w:hint="eastAsia"/>
          <w:b w:val="0"/>
          <w:bCs w:val="0"/>
        </w:rPr>
        <w:t>SAP は</w:t>
      </w:r>
      <w:r w:rsidRPr="00303763">
        <w:rPr>
          <w:rFonts w:ascii="メイリオ" w:eastAsia="メイリオ" w:hAnsi="メイリオ" w:hint="eastAsia"/>
        </w:rPr>
        <w:t xml:space="preserve"> </w:t>
      </w:r>
      <w:r w:rsidRPr="00303763">
        <w:rPr>
          <w:rFonts w:ascii="メイリオ" w:eastAsia="メイリオ" w:hAnsi="メイリオ" w:hint="eastAsia"/>
          <w:b/>
          <w:bCs/>
        </w:rPr>
        <w:t>www.concursolutions.com</w:t>
      </w:r>
      <w:r w:rsidRPr="00303763">
        <w:rPr>
          <w:rFonts w:ascii="メイリオ" w:eastAsia="メイリオ" w:hAnsi="メイリオ" w:hint="eastAsia"/>
        </w:rPr>
        <w:t xml:space="preserve"> を更新して、ユーザーを適切な URL または SSO に自動的にリダイレクトすることを計画しています。ユーザーは、確立されたホーム データ センター（</w:t>
      </w:r>
      <w:r w:rsidRPr="00303763">
        <w:rPr>
          <w:rFonts w:ascii="メイリオ" w:eastAsia="メイリオ" w:hAnsi="メイリオ" w:hint="eastAsia"/>
          <w:b/>
          <w:bCs/>
        </w:rPr>
        <w:t>eu.concursolutions.com</w:t>
      </w:r>
      <w:r w:rsidRPr="00303763">
        <w:rPr>
          <w:rFonts w:ascii="メイリオ" w:eastAsia="メイリオ" w:hAnsi="メイリオ" w:hint="eastAsia"/>
        </w:rPr>
        <w:t>、</w:t>
      </w:r>
      <w:r w:rsidRPr="00303763">
        <w:rPr>
          <w:rFonts w:ascii="メイリオ" w:eastAsia="メイリオ" w:hAnsi="メイリオ" w:hint="eastAsia"/>
          <w:b/>
          <w:bCs/>
        </w:rPr>
        <w:t>eu2.concursolutions.com</w:t>
      </w:r>
      <w:r w:rsidRPr="00303763">
        <w:rPr>
          <w:rFonts w:ascii="メイリオ" w:eastAsia="メイリオ" w:hAnsi="メイリオ" w:hint="eastAsia"/>
        </w:rPr>
        <w:t>、</w:t>
      </w:r>
      <w:r w:rsidRPr="00303763">
        <w:rPr>
          <w:rFonts w:ascii="メイリオ" w:eastAsia="メイリオ" w:hAnsi="メイリオ" w:hint="eastAsia"/>
          <w:b/>
          <w:bCs/>
        </w:rPr>
        <w:t>us.concursolutions.com</w:t>
      </w:r>
      <w:r w:rsidRPr="00303763">
        <w:rPr>
          <w:rFonts w:ascii="メイリオ" w:eastAsia="メイリオ" w:hAnsi="メイリオ" w:hint="eastAsia"/>
        </w:rPr>
        <w:t xml:space="preserve">、または </w:t>
      </w:r>
      <w:r w:rsidRPr="00303763">
        <w:rPr>
          <w:rFonts w:ascii="メイリオ" w:eastAsia="メイリオ" w:hAnsi="メイリオ" w:hint="eastAsia"/>
          <w:b/>
          <w:bCs/>
        </w:rPr>
        <w:t>us2.concursolutions.com</w:t>
      </w:r>
      <w:r w:rsidRPr="00303763">
        <w:rPr>
          <w:rFonts w:ascii="メイリオ" w:eastAsia="メイリオ" w:hAnsi="メイリオ" w:hint="eastAsia"/>
        </w:rPr>
        <w:t xml:space="preserve"> など）に転送されます。この変更前、変更中、または変更後のいずれの時期も、お客様のデータが割り当てられている北米または EMEA の地域データ センターから離れることはありません。 </w:t>
      </w:r>
    </w:p>
    <w:p w14:paraId="4E98676B" w14:textId="77777777" w:rsidR="0099452D" w:rsidRPr="00303763" w:rsidRDefault="0099452D" w:rsidP="0099452D">
      <w:pPr>
        <w:pStyle w:val="50"/>
        <w:rPr>
          <w:rFonts w:ascii="メイリオ" w:eastAsia="メイリオ" w:hAnsi="メイリオ"/>
        </w:rPr>
      </w:pPr>
      <w:r w:rsidRPr="00303763">
        <w:rPr>
          <w:rFonts w:ascii="メイリオ" w:eastAsia="メイリオ" w:hAnsi="メイリオ" w:hint="eastAsia"/>
        </w:rPr>
        <w:t>制限付アクセス / 許可リスト</w:t>
      </w:r>
    </w:p>
    <w:p w14:paraId="47C450EF" w14:textId="77777777" w:rsidR="0099452D" w:rsidRPr="00303763" w:rsidRDefault="0099452D" w:rsidP="0099452D">
      <w:pPr>
        <w:pStyle w:val="ConcurBodyText"/>
        <w:rPr>
          <w:rFonts w:ascii="メイリオ" w:eastAsia="メイリオ" w:hAnsi="メイリオ"/>
        </w:rPr>
      </w:pPr>
      <w:r w:rsidRPr="00303763">
        <w:rPr>
          <w:rFonts w:ascii="メイリオ" w:eastAsia="メイリオ" w:hAnsi="メイリオ" w:hint="eastAsia"/>
        </w:rPr>
        <w:t>稀なケースとして、企業ネットワークから特定の URL へのアクセスを制限またはフィルターするお客様は、ユーザーが新しい URL に接続できるように設定を更新する必要がある場合があります。たとえば、許可リストが設定されているお客様は、新しい URL をリストに追加する必要がある場合があります。このリリース ノートの情報は、これらの新しい URL へのアクセスを許可するために適切なアクションを実行できるように、会社の IT 担当者に共有する必要があります。</w:t>
      </w:r>
    </w:p>
    <w:p w14:paraId="5161AB3A" w14:textId="77777777" w:rsidR="0099452D" w:rsidRPr="00303763" w:rsidRDefault="0099452D" w:rsidP="0099452D">
      <w:pPr>
        <w:pStyle w:val="ConcurNote"/>
        <w:rPr>
          <w:rFonts w:ascii="メイリオ" w:eastAsia="メイリオ" w:hAnsi="メイリオ"/>
        </w:rPr>
      </w:pPr>
      <w:r w:rsidRPr="00303763">
        <w:rPr>
          <w:rStyle w:val="ConcurNoteChar"/>
          <w:rFonts w:ascii="メイリオ" w:eastAsia="メイリオ" w:hAnsi="メイリオ" w:hint="eastAsia"/>
        </w:rPr>
        <w:t>特定の URL のみを許可するのは最善策ではありません。制限付アクセスが要件である場合、SAP は将来これらの調整を行う必要がないように *.concursolutions.com を許可しておくことを推奨します。</w:t>
      </w:r>
    </w:p>
    <w:p w14:paraId="2AF2B813" w14:textId="77777777" w:rsidR="0099452D" w:rsidRPr="00303763" w:rsidRDefault="0099452D" w:rsidP="0099452D">
      <w:pPr>
        <w:pStyle w:val="50"/>
        <w:rPr>
          <w:rFonts w:ascii="メイリオ" w:eastAsia="メイリオ" w:hAnsi="メイリオ"/>
        </w:rPr>
      </w:pPr>
      <w:r w:rsidRPr="00303763">
        <w:rPr>
          <w:rFonts w:ascii="メイリオ" w:eastAsia="メイリオ" w:hAnsi="メイリオ" w:hint="eastAsia"/>
        </w:rPr>
        <w:lastRenderedPageBreak/>
        <w:t>業務目的とユーザーへの利点</w:t>
      </w:r>
    </w:p>
    <w:p w14:paraId="3C8C68E0" w14:textId="77777777" w:rsidR="0099452D" w:rsidRPr="00303763" w:rsidRDefault="0099452D" w:rsidP="0099452D">
      <w:pPr>
        <w:pStyle w:val="ConcurBodyText"/>
        <w:rPr>
          <w:rFonts w:ascii="メイリオ" w:eastAsia="メイリオ" w:hAnsi="メイリオ"/>
        </w:rPr>
      </w:pPr>
      <w:r w:rsidRPr="00303763">
        <w:rPr>
          <w:rFonts w:ascii="メイリオ" w:eastAsia="メイリオ" w:hAnsi="メイリオ" w:hint="eastAsia"/>
        </w:rPr>
        <w:t>この変更により、すべてのグローバル地域にわたって将来の URL の一貫性、およびユーザーを適切なデータ センターにリダイレクトするための主要な URL がサポートされます。</w:t>
      </w:r>
    </w:p>
    <w:p w14:paraId="71A02726" w14:textId="77777777" w:rsidR="0099452D" w:rsidRPr="00303763" w:rsidRDefault="0099452D" w:rsidP="0099452D">
      <w:pPr>
        <w:pStyle w:val="41"/>
        <w:rPr>
          <w:rFonts w:ascii="メイリオ" w:eastAsia="メイリオ" w:hAnsi="メイリオ"/>
          <w:i w:val="0"/>
        </w:rPr>
      </w:pPr>
      <w:r w:rsidRPr="00303763">
        <w:rPr>
          <w:rFonts w:ascii="メイリオ" w:eastAsia="メイリオ" w:hAnsi="メイリオ" w:hint="eastAsia"/>
          <w:i w:val="0"/>
        </w:rPr>
        <w:t>ユーザーへの表示</w:t>
      </w:r>
    </w:p>
    <w:p w14:paraId="280ACB7A" w14:textId="77777777" w:rsidR="0099452D" w:rsidRPr="00303763" w:rsidRDefault="0099452D" w:rsidP="0099452D">
      <w:pPr>
        <w:pStyle w:val="ConcurBodyText"/>
        <w:rPr>
          <w:rFonts w:ascii="メイリオ" w:eastAsia="メイリオ" w:hAnsi="メイリオ"/>
        </w:rPr>
      </w:pPr>
      <w:r w:rsidRPr="00303763">
        <w:rPr>
          <w:rFonts w:ascii="メイリオ" w:eastAsia="メイリオ" w:hAnsi="メイリオ" w:hint="eastAsia"/>
        </w:rPr>
        <w:t>2021 年第 2 四半期に、www.concursolution.com に移動して SAP Concur エンティティに接続するユーザーは、サインイン プロセスの一部として適切な URL またはシングル サインオン（SSO）にリダイレクトされる予定です。</w:t>
      </w:r>
    </w:p>
    <w:p w14:paraId="412CC5BC" w14:textId="77777777" w:rsidR="0099452D" w:rsidRPr="00303763" w:rsidRDefault="0099452D" w:rsidP="0099452D">
      <w:pPr>
        <w:pStyle w:val="41"/>
        <w:rPr>
          <w:rFonts w:ascii="メイリオ" w:eastAsia="メイリオ" w:hAnsi="メイリオ"/>
          <w:i w:val="0"/>
        </w:rPr>
      </w:pPr>
      <w:r w:rsidRPr="00303763">
        <w:rPr>
          <w:rFonts w:ascii="メイリオ" w:eastAsia="メイリオ" w:hAnsi="メイリオ" w:hint="eastAsia"/>
          <w:i w:val="0"/>
        </w:rPr>
        <w:t>設定とアクティブ化</w:t>
      </w:r>
    </w:p>
    <w:p w14:paraId="2E685366" w14:textId="3D84D412" w:rsidR="008A188E" w:rsidRPr="00303763" w:rsidRDefault="0099452D" w:rsidP="0099452D">
      <w:pPr>
        <w:pStyle w:val="ConcurBodyText"/>
        <w:keepLines/>
        <w:rPr>
          <w:rFonts w:ascii="メイリオ" w:eastAsia="メイリオ" w:hAnsi="メイリオ"/>
        </w:rPr>
      </w:pPr>
      <w:r w:rsidRPr="00303763">
        <w:rPr>
          <w:rFonts w:ascii="メイリオ" w:eastAsia="メイリオ" w:hAnsi="メイリオ" w:hint="eastAsia"/>
        </w:rPr>
        <w:t>これらの変更は自動的に行われます。追加の設定やアクティブ化は必要ありません。ただし、稀なケースとして、企業ネットワークから特定の URL へのアクセスを制限またはフィルターするお客様は、ユーザーが新しい URL に接続できるように設定を更新する必要がある場合があります。</w:t>
      </w:r>
    </w:p>
    <w:p w14:paraId="0F3C68D5" w14:textId="77777777" w:rsidR="00F60D07" w:rsidRPr="00303763" w:rsidRDefault="00F60D07" w:rsidP="00F60D07">
      <w:pPr>
        <w:pStyle w:val="30"/>
        <w:rPr>
          <w:rFonts w:ascii="メイリオ" w:eastAsia="メイリオ" w:hAnsi="メイリオ"/>
        </w:rPr>
      </w:pPr>
      <w:bookmarkStart w:id="12" w:name="_Toc31271709"/>
      <w:bookmarkStart w:id="13" w:name="_Toc72939121"/>
      <w:r w:rsidRPr="00303763">
        <w:rPr>
          <w:rFonts w:ascii="メイリオ" w:eastAsia="メイリオ" w:hAnsi="メイリオ" w:hint="eastAsia"/>
        </w:rPr>
        <w:t>** 変更予定 **</w:t>
      </w:r>
      <w:bookmarkEnd w:id="12"/>
      <w:r w:rsidRPr="00303763">
        <w:rPr>
          <w:rFonts w:ascii="メイリオ" w:eastAsia="メイリオ" w:hAnsi="メイリオ" w:hint="eastAsia"/>
        </w:rPr>
        <w:t xml:space="preserve"> SAP Concur ホームページの変更</w:t>
      </w:r>
      <w:bookmarkEnd w:id="13"/>
    </w:p>
    <w:p w14:paraId="1B8E6BF4" w14:textId="77777777" w:rsidR="00F60D07" w:rsidRPr="00303763" w:rsidRDefault="00F60D07" w:rsidP="00F60D07">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60D07" w:rsidRPr="00303763" w14:paraId="7F0BE0E1" w14:textId="77777777" w:rsidTr="0006227B">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1D02870"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69AC1E63"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B16A3AB"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E919994"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2BDC764"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35970E49"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その他</w:t>
            </w:r>
          </w:p>
        </w:tc>
      </w:tr>
      <w:tr w:rsidR="00F60D07" w:rsidRPr="00303763" w14:paraId="1E406037" w14:textId="77777777" w:rsidTr="0006227B">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5BF1A31" w14:textId="77777777" w:rsidR="00F60D07" w:rsidRPr="00303763" w:rsidRDefault="00F60D07" w:rsidP="0006227B">
            <w:pPr>
              <w:pStyle w:val="ConcurTableText8pt"/>
              <w:keepNext/>
              <w:rPr>
                <w:rFonts w:ascii="メイリオ" w:eastAsia="メイリオ" w:hAnsi="メイリオ"/>
              </w:rPr>
            </w:pPr>
            <w:r w:rsidRPr="0030376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F5C866C" w14:textId="77777777" w:rsidR="00F60D07" w:rsidRPr="00303763" w:rsidRDefault="00F60D07" w:rsidP="0006227B">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r w:rsidRPr="00303763">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B9D8EAF" w14:textId="77777777" w:rsidR="00F60D07" w:rsidRPr="00303763" w:rsidRDefault="00F60D07" w:rsidP="0006227B">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677CB49" w14:textId="77777777" w:rsidR="00F60D07" w:rsidRPr="00303763" w:rsidRDefault="00F60D07" w:rsidP="0006227B">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CBE5ECE" w14:textId="77777777" w:rsidR="00F60D07" w:rsidRPr="00303763" w:rsidRDefault="00F60D07" w:rsidP="0006227B">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E47A98C" w14:textId="77777777" w:rsidR="00F60D07" w:rsidRPr="00303763" w:rsidRDefault="00F60D07" w:rsidP="0006227B">
            <w:pPr>
              <w:pStyle w:val="ConcurTableText8ptCenter"/>
              <w:keepNext/>
              <w:rPr>
                <w:rFonts w:ascii="メイリオ" w:eastAsia="メイリオ" w:hAnsi="メイリオ"/>
              </w:rPr>
            </w:pPr>
            <w:r w:rsidRPr="00303763">
              <w:rPr>
                <w:rFonts w:ascii="メイリオ" w:eastAsia="メイリオ" w:hAnsi="メイリオ" w:hint="eastAsia"/>
              </w:rPr>
              <w:t>--</w:t>
            </w:r>
          </w:p>
        </w:tc>
      </w:tr>
      <w:tr w:rsidR="00F60D07" w:rsidRPr="00303763" w14:paraId="54172AC6" w14:textId="77777777" w:rsidTr="0006227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26B7D74D"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5CB7D16"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A8AA636" w14:textId="77777777" w:rsidR="00F60D07" w:rsidRPr="00303763" w:rsidRDefault="00F60D07" w:rsidP="0006227B">
            <w:pPr>
              <w:pStyle w:val="ConcurTableHeadCentered8pt"/>
              <w:rPr>
                <w:rFonts w:ascii="メイリオ" w:eastAsia="メイリオ" w:hAnsi="メイリオ"/>
              </w:rPr>
            </w:pPr>
            <w:r w:rsidRPr="00303763">
              <w:rPr>
                <w:rFonts w:ascii="メイリオ" w:eastAsia="メイリオ" w:hAnsi="メイリオ" w:hint="eastAsia"/>
              </w:rPr>
              <w:t>機能のリリース予定日</w:t>
            </w:r>
          </w:p>
        </w:tc>
      </w:tr>
      <w:tr w:rsidR="00F60D07" w:rsidRPr="00303763" w14:paraId="1D8EFE61" w14:textId="77777777" w:rsidTr="0006227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0E0DF" w14:textId="77777777" w:rsidR="00F60D07" w:rsidRPr="00303763" w:rsidRDefault="00F60D07" w:rsidP="0006227B">
            <w:pPr>
              <w:pStyle w:val="ConcurTableText8ptCenter"/>
              <w:keepNext/>
              <w:rPr>
                <w:rFonts w:ascii="メイリオ" w:eastAsia="メイリオ" w:hAnsi="メイリオ"/>
              </w:rPr>
            </w:pPr>
            <w:r w:rsidRPr="00303763">
              <w:rPr>
                <w:rFonts w:ascii="メイリオ" w:eastAsia="メイリオ" w:hAnsi="メイリオ" w:hint="eastAsia"/>
              </w:rPr>
              <w:t>2020 年 12 月 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F96EA" w14:textId="48AA5D5F" w:rsidR="00F60D07" w:rsidRPr="00303763" w:rsidRDefault="009219D5" w:rsidP="0006227B">
            <w:pPr>
              <w:pStyle w:val="ConcurTableText8ptCenter"/>
              <w:keepNext/>
              <w:rPr>
                <w:rFonts w:ascii="メイリオ" w:eastAsia="メイリオ" w:hAnsi="メイリオ"/>
              </w:rPr>
            </w:pPr>
            <w:r w:rsidRPr="00303763">
              <w:rPr>
                <w:rFonts w:ascii="メイリオ" w:eastAsia="メイリオ" w:hAnsi="メイリオ" w:hint="eastAsia"/>
                <w:highlight w:val="yellow"/>
              </w:rPr>
              <w:t>2021 年 5 月 14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5D68EC" w14:textId="272018A5" w:rsidR="00F60D07" w:rsidRPr="00303763" w:rsidRDefault="009219D5" w:rsidP="0006227B">
            <w:pPr>
              <w:pStyle w:val="ConcurTableText8ptCenter"/>
              <w:keepNext/>
              <w:rPr>
                <w:rFonts w:ascii="メイリオ" w:eastAsia="メイリオ" w:hAnsi="メイリオ"/>
              </w:rPr>
            </w:pPr>
            <w:r w:rsidRPr="00303763">
              <w:rPr>
                <w:rFonts w:ascii="メイリオ" w:eastAsia="メイリオ" w:hAnsi="メイリオ" w:hint="eastAsia"/>
                <w:highlight w:val="yellow"/>
              </w:rPr>
              <w:t>2021 年 6 月</w:t>
            </w:r>
          </w:p>
        </w:tc>
      </w:tr>
      <w:tr w:rsidR="00F60D07" w:rsidRPr="00303763" w14:paraId="4711200B" w14:textId="77777777" w:rsidTr="0006227B">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11C17E26" w14:textId="77777777" w:rsidR="00F60D07" w:rsidRPr="00303763" w:rsidRDefault="00F60D07" w:rsidP="0006227B">
            <w:pPr>
              <w:pStyle w:val="ConcurTableText8ptCenter"/>
              <w:keepNext/>
              <w:rPr>
                <w:rFonts w:ascii="メイリオ" w:eastAsia="メイリオ" w:hAnsi="メイリオ"/>
              </w:rPr>
            </w:pPr>
            <w:r w:rsidRPr="00303763">
              <w:rPr>
                <w:rFonts w:ascii="メイリオ" w:eastAsia="メイリオ" w:hAnsi="メイリオ" w:hint="eastAsia"/>
              </w:rPr>
              <w:t>このリリース ノートでは、前回の月次リリース以降の変更を</w:t>
            </w:r>
            <w:r w:rsidRPr="00303763">
              <w:rPr>
                <w:rFonts w:ascii="メイリオ" w:eastAsia="メイリオ" w:hAnsi="メイリオ" w:hint="eastAsia"/>
                <w:highlight w:val="yellow"/>
              </w:rPr>
              <w:t>黄色</w:t>
            </w:r>
            <w:r w:rsidRPr="00303763">
              <w:rPr>
                <w:rFonts w:ascii="メイリオ" w:eastAsia="メイリオ" w:hAnsi="メイリオ" w:hint="eastAsia"/>
              </w:rPr>
              <w:t>で強調表示しています。</w:t>
            </w:r>
          </w:p>
        </w:tc>
      </w:tr>
    </w:tbl>
    <w:p w14:paraId="77070E39" w14:textId="77777777" w:rsidR="00F60D07" w:rsidRPr="00303763" w:rsidRDefault="00F60D07" w:rsidP="00F60D07">
      <w:pPr>
        <w:pStyle w:val="41"/>
        <w:rPr>
          <w:rFonts w:ascii="メイリオ" w:eastAsia="メイリオ" w:hAnsi="メイリオ"/>
          <w:i w:val="0"/>
        </w:rPr>
      </w:pPr>
      <w:r w:rsidRPr="00303763">
        <w:rPr>
          <w:rFonts w:ascii="メイリオ" w:eastAsia="メイリオ" w:hAnsi="メイリオ" w:hint="eastAsia"/>
          <w:i w:val="0"/>
        </w:rPr>
        <w:t>概要</w:t>
      </w:r>
    </w:p>
    <w:p w14:paraId="5BA9981E" w14:textId="77777777" w:rsidR="009219D5" w:rsidRPr="00303763" w:rsidRDefault="009219D5" w:rsidP="009219D5">
      <w:pPr>
        <w:pStyle w:val="ConcurBodyText"/>
        <w:rPr>
          <w:rFonts w:ascii="メイリオ" w:eastAsia="メイリオ" w:hAnsi="メイリオ"/>
          <w:highlight w:val="yellow"/>
        </w:rPr>
      </w:pPr>
      <w:bookmarkStart w:id="14" w:name="_Hlk19876476"/>
      <w:bookmarkStart w:id="15" w:name="_Hlk19876428"/>
      <w:r w:rsidRPr="00303763">
        <w:rPr>
          <w:rFonts w:ascii="メイリオ" w:eastAsia="メイリオ" w:hAnsi="メイリオ" w:hint="eastAsia"/>
          <w:highlight w:val="yellow"/>
        </w:rPr>
        <w:t>2021 年 6 月、SAP Concur は、米国データセンターのお客様を新しいホーム ページにリダイレクトすることを計画しています。新しいホームページの外観は、現在の SAP Concur のホー</w:t>
      </w:r>
      <w:r w:rsidRPr="00303763">
        <w:rPr>
          <w:rFonts w:ascii="メイリオ" w:eastAsia="メイリオ" w:hAnsi="メイリオ" w:hint="eastAsia"/>
          <w:highlight w:val="yellow"/>
        </w:rPr>
        <w:lastRenderedPageBreak/>
        <w:t>ムページと同様になります。新しいホームページでは、サービスが一時的に利用できなくなった場合の機能が強化されています。</w:t>
      </w:r>
    </w:p>
    <w:p w14:paraId="143DADBD" w14:textId="77777777" w:rsidR="009219D5" w:rsidRPr="00303763" w:rsidRDefault="009219D5" w:rsidP="009219D5">
      <w:pPr>
        <w:pStyle w:val="ConcurBodyText"/>
        <w:rPr>
          <w:rFonts w:ascii="メイリオ" w:eastAsia="メイリオ" w:hAnsi="メイリオ"/>
        </w:rPr>
      </w:pPr>
      <w:r w:rsidRPr="00303763">
        <w:rPr>
          <w:rFonts w:ascii="メイリオ" w:eastAsia="メイリオ" w:hAnsi="メイリオ" w:hint="eastAsia"/>
          <w:highlight w:val="yellow"/>
        </w:rPr>
        <w:t>新しいホームページは段階的に運用開始されます。一部のお客様は 6 月から、それ以外のお客様は時間経過とともに新しいホームページに移行します。</w:t>
      </w:r>
      <w:r w:rsidRPr="00303763">
        <w:rPr>
          <w:rFonts w:ascii="メイリオ" w:eastAsia="メイリオ" w:hAnsi="メイリオ" w:hint="eastAsia"/>
        </w:rPr>
        <w:t xml:space="preserve"> </w:t>
      </w:r>
    </w:p>
    <w:bookmarkEnd w:id="14"/>
    <w:bookmarkEnd w:id="15"/>
    <w:p w14:paraId="78874AFF" w14:textId="77777777" w:rsidR="00F60D07" w:rsidRPr="00303763" w:rsidRDefault="00F60D07" w:rsidP="00F60D07">
      <w:pPr>
        <w:pStyle w:val="50"/>
        <w:rPr>
          <w:rFonts w:ascii="メイリオ" w:eastAsia="メイリオ" w:hAnsi="メイリオ"/>
        </w:rPr>
      </w:pPr>
      <w:r w:rsidRPr="00303763">
        <w:rPr>
          <w:rFonts w:ascii="メイリオ" w:eastAsia="メイリオ" w:hAnsi="メイリオ" w:hint="eastAsia"/>
        </w:rPr>
        <w:t>業務目的とユーザーへの利点</w:t>
      </w:r>
    </w:p>
    <w:p w14:paraId="79551C95" w14:textId="77777777" w:rsidR="00F60D07" w:rsidRPr="00303763" w:rsidRDefault="00F60D07" w:rsidP="00F60D07">
      <w:pPr>
        <w:pStyle w:val="ConcurBodyText"/>
        <w:rPr>
          <w:rFonts w:ascii="メイリオ" w:eastAsia="メイリオ" w:hAnsi="メイリオ"/>
        </w:rPr>
      </w:pPr>
      <w:r w:rsidRPr="00303763">
        <w:rPr>
          <w:rFonts w:ascii="メイリオ" w:eastAsia="メイリオ" w:hAnsi="メイリオ" w:hint="eastAsia"/>
        </w:rPr>
        <w:t>この変更により、一部のサービスが利用できない場合でも SAP Concur ホームページを確実に利用できるようになり、サインイン操作の一貫性が向上します。</w:t>
      </w:r>
    </w:p>
    <w:p w14:paraId="51367B63" w14:textId="77777777" w:rsidR="00F60D07" w:rsidRPr="00303763" w:rsidRDefault="00F60D07" w:rsidP="00F60D07">
      <w:pPr>
        <w:pStyle w:val="41"/>
        <w:rPr>
          <w:rFonts w:ascii="メイリオ" w:eastAsia="メイリオ" w:hAnsi="メイリオ"/>
          <w:i w:val="0"/>
        </w:rPr>
      </w:pPr>
      <w:r w:rsidRPr="00303763">
        <w:rPr>
          <w:rFonts w:ascii="メイリオ" w:eastAsia="メイリオ" w:hAnsi="メイリオ" w:hint="eastAsia"/>
          <w:i w:val="0"/>
        </w:rPr>
        <w:t>ユーザーへの表示</w:t>
      </w:r>
    </w:p>
    <w:p w14:paraId="3228572A" w14:textId="77777777" w:rsidR="00F60D07" w:rsidRPr="00303763" w:rsidRDefault="00F60D07" w:rsidP="00F60D07">
      <w:pPr>
        <w:pStyle w:val="ConcurBodyText"/>
        <w:keepNext/>
        <w:rPr>
          <w:rFonts w:ascii="メイリオ" w:eastAsia="メイリオ" w:hAnsi="メイリオ"/>
        </w:rPr>
      </w:pPr>
      <w:r w:rsidRPr="00303763">
        <w:rPr>
          <w:rFonts w:ascii="メイリオ" w:eastAsia="メイリオ" w:hAnsi="メイリオ" w:hint="eastAsia"/>
        </w:rPr>
        <w:t>現在、ユーザーが SAP Concur 製品にサインインすると、ホームページが表示されます。</w:t>
      </w:r>
    </w:p>
    <w:p w14:paraId="50A4A3B3" w14:textId="77777777" w:rsidR="00F60D07" w:rsidRPr="00303763" w:rsidRDefault="00F60D07" w:rsidP="00F60D07">
      <w:pPr>
        <w:pStyle w:val="ConcurNote"/>
        <w:rPr>
          <w:rFonts w:ascii="メイリオ" w:eastAsia="メイリオ" w:hAnsi="メイリオ"/>
        </w:rPr>
      </w:pPr>
      <w:r w:rsidRPr="00303763">
        <w:rPr>
          <w:rFonts w:ascii="メイリオ" w:eastAsia="メイリオ" w:hAnsi="メイリオ" w:hint="eastAsia"/>
        </w:rPr>
        <w:t>ホームページの外観は、お客様に対して有効になっている製品とサービス、およびユーザーに割り当てられている権限によって異なります。</w:t>
      </w:r>
    </w:p>
    <w:p w14:paraId="5728E1C4" w14:textId="77777777" w:rsidR="00F60D07" w:rsidRPr="00303763" w:rsidRDefault="00F60D07" w:rsidP="00F60D07">
      <w:pPr>
        <w:pStyle w:val="ConcurBodyText"/>
        <w:rPr>
          <w:rFonts w:ascii="メイリオ" w:eastAsia="メイリオ" w:hAnsi="メイリオ"/>
          <w:b/>
          <w:bCs/>
        </w:rPr>
      </w:pPr>
      <w:r w:rsidRPr="00303763">
        <w:rPr>
          <w:rFonts w:ascii="メイリオ" w:eastAsia="メイリオ" w:hAnsi="メイリオ" w:hint="eastAsia"/>
          <w:b/>
          <w:bCs/>
          <w:highlight w:val="yellow"/>
        </w:rPr>
        <w:lastRenderedPageBreak/>
        <w:fldChar w:fldCharType="begin"/>
      </w:r>
      <w:r w:rsidRPr="00303763">
        <w:rPr>
          <w:rFonts w:ascii="メイリオ" w:eastAsia="メイリオ" w:hAnsi="メイリオ" w:hint="eastAsia"/>
          <w:b/>
          <w:bCs/>
          <w:highlight w:val="yellow"/>
        </w:rPr>
        <w:instrText xml:space="preserve"> INCLUDEPICTURE  "cid:image001.png@01D6F58E.7870AE20" \* MERGEFORMATINET </w:instrText>
      </w:r>
      <w:r w:rsidRPr="00303763">
        <w:rPr>
          <w:rFonts w:ascii="メイリオ" w:eastAsia="メイリオ" w:hAnsi="メイリオ" w:hint="eastAsia"/>
          <w:b/>
          <w:bCs/>
          <w:highlight w:val="yellow"/>
        </w:rPr>
        <w:fldChar w:fldCharType="separate"/>
      </w:r>
      <w:r w:rsidR="00003232" w:rsidRPr="00303763">
        <w:rPr>
          <w:rFonts w:ascii="メイリオ" w:eastAsia="メイリオ" w:hAnsi="メイリオ" w:hint="eastAsia"/>
          <w:b/>
          <w:bCs/>
          <w:highlight w:val="yellow"/>
        </w:rPr>
        <w:fldChar w:fldCharType="begin"/>
      </w:r>
      <w:r w:rsidR="00003232" w:rsidRPr="00303763">
        <w:rPr>
          <w:rFonts w:ascii="メイリオ" w:eastAsia="メイリオ" w:hAnsi="メイリオ" w:hint="eastAsia"/>
          <w:b/>
          <w:bCs/>
          <w:highlight w:val="yellow"/>
        </w:rPr>
        <w:instrText xml:space="preserve"> INCLUDEPICTURE  "cid:image001.png@01D6F58E.7870AE20" \* MERGEFORMATINET </w:instrText>
      </w:r>
      <w:r w:rsidR="00003232" w:rsidRPr="00303763">
        <w:rPr>
          <w:rFonts w:ascii="メイリオ" w:eastAsia="メイリオ" w:hAnsi="メイリオ" w:hint="eastAsia"/>
          <w:b/>
          <w:bCs/>
          <w:highlight w:val="yellow"/>
        </w:rPr>
        <w:fldChar w:fldCharType="separate"/>
      </w:r>
      <w:r w:rsidR="00637D0D" w:rsidRPr="00303763">
        <w:rPr>
          <w:rFonts w:ascii="メイリオ" w:eastAsia="メイリオ" w:hAnsi="メイリオ" w:hint="eastAsia"/>
          <w:b/>
          <w:bCs/>
          <w:highlight w:val="yellow"/>
        </w:rPr>
        <w:fldChar w:fldCharType="begin"/>
      </w:r>
      <w:r w:rsidR="00637D0D" w:rsidRPr="00303763">
        <w:rPr>
          <w:rFonts w:ascii="メイリオ" w:eastAsia="メイリオ" w:hAnsi="メイリオ" w:hint="eastAsia"/>
          <w:b/>
          <w:bCs/>
          <w:highlight w:val="yellow"/>
        </w:rPr>
        <w:instrText xml:space="preserve"> INCLUDEPICTURE  "cid:image001.png@01D6F58E.7870AE20" \* MERGEFORMATINET </w:instrText>
      </w:r>
      <w:r w:rsidR="00637D0D" w:rsidRPr="00303763">
        <w:rPr>
          <w:rFonts w:ascii="メイリオ" w:eastAsia="メイリオ" w:hAnsi="メイリオ" w:hint="eastAsia"/>
          <w:b/>
          <w:bCs/>
          <w:highlight w:val="yellow"/>
        </w:rPr>
        <w:fldChar w:fldCharType="separate"/>
      </w:r>
      <w:r w:rsidR="009B1A6F" w:rsidRPr="00303763">
        <w:rPr>
          <w:rFonts w:ascii="メイリオ" w:eastAsia="メイリオ" w:hAnsi="メイリオ" w:hint="eastAsia"/>
          <w:b/>
          <w:bCs/>
          <w:highlight w:val="yellow"/>
        </w:rPr>
        <w:fldChar w:fldCharType="begin"/>
      </w:r>
      <w:r w:rsidR="009B1A6F" w:rsidRPr="00303763">
        <w:rPr>
          <w:rFonts w:ascii="メイリオ" w:eastAsia="メイリオ" w:hAnsi="メイリオ" w:hint="eastAsia"/>
          <w:b/>
          <w:bCs/>
          <w:highlight w:val="yellow"/>
        </w:rPr>
        <w:instrText xml:space="preserve"> INCLUDEPICTURE  "cid:image001.png@01D6F58E.7870AE20" \* MERGEFORMATINET </w:instrText>
      </w:r>
      <w:r w:rsidR="009B1A6F" w:rsidRPr="00303763">
        <w:rPr>
          <w:rFonts w:ascii="メイリオ" w:eastAsia="メイリオ" w:hAnsi="メイリオ" w:hint="eastAsia"/>
          <w:b/>
          <w:bCs/>
          <w:highlight w:val="yellow"/>
        </w:rPr>
        <w:fldChar w:fldCharType="separate"/>
      </w:r>
      <w:r w:rsidR="00BF2C97" w:rsidRPr="00303763">
        <w:rPr>
          <w:rFonts w:ascii="メイリオ" w:eastAsia="メイリオ" w:hAnsi="メイリオ" w:hint="eastAsia"/>
          <w:b/>
          <w:bCs/>
          <w:highlight w:val="yellow"/>
        </w:rPr>
        <w:fldChar w:fldCharType="begin"/>
      </w:r>
      <w:r w:rsidR="00BF2C97" w:rsidRPr="00303763">
        <w:rPr>
          <w:rFonts w:ascii="メイリオ" w:eastAsia="メイリオ" w:hAnsi="メイリオ" w:hint="eastAsia"/>
          <w:b/>
          <w:bCs/>
          <w:highlight w:val="yellow"/>
        </w:rPr>
        <w:instrText xml:space="preserve"> INCLUDEPICTURE  "cid:image001.png@01D6F58E.7870AE20" \* MERGEFORMATINET </w:instrText>
      </w:r>
      <w:r w:rsidR="00BF2C97" w:rsidRPr="00303763">
        <w:rPr>
          <w:rFonts w:ascii="メイリオ" w:eastAsia="メイリオ" w:hAnsi="メイリオ" w:hint="eastAsia"/>
          <w:b/>
          <w:bCs/>
          <w:highlight w:val="yellow"/>
        </w:rPr>
        <w:fldChar w:fldCharType="separate"/>
      </w:r>
      <w:r w:rsidR="0062071B" w:rsidRPr="00303763">
        <w:rPr>
          <w:rFonts w:ascii="メイリオ" w:eastAsia="メイリオ" w:hAnsi="メイリオ" w:hint="eastAsia"/>
          <w:b/>
          <w:bCs/>
          <w:highlight w:val="yellow"/>
        </w:rPr>
        <w:fldChar w:fldCharType="begin"/>
      </w:r>
      <w:r w:rsidR="0062071B" w:rsidRPr="00303763">
        <w:rPr>
          <w:rFonts w:ascii="メイリオ" w:eastAsia="メイリオ" w:hAnsi="メイリオ" w:hint="eastAsia"/>
          <w:b/>
          <w:bCs/>
          <w:highlight w:val="yellow"/>
        </w:rPr>
        <w:instrText xml:space="preserve"> INCLUDEPICTURE  "cid:image001.png@01D6F58E.7870AE20" \* MERGEFORMATINET </w:instrText>
      </w:r>
      <w:r w:rsidR="0062071B" w:rsidRPr="00303763">
        <w:rPr>
          <w:rFonts w:ascii="メイリオ" w:eastAsia="メイリオ" w:hAnsi="メイリオ" w:hint="eastAsia"/>
          <w:b/>
          <w:bCs/>
          <w:highlight w:val="yellow"/>
        </w:rPr>
        <w:fldChar w:fldCharType="separate"/>
      </w:r>
      <w:r w:rsidR="00706E31" w:rsidRPr="00303763">
        <w:rPr>
          <w:rFonts w:ascii="メイリオ" w:eastAsia="メイリオ" w:hAnsi="メイリオ" w:hint="eastAsia"/>
          <w:b/>
          <w:bCs/>
          <w:highlight w:val="yellow"/>
        </w:rPr>
        <w:fldChar w:fldCharType="begin"/>
      </w:r>
      <w:r w:rsidR="00706E31" w:rsidRPr="00303763">
        <w:rPr>
          <w:rFonts w:ascii="メイリオ" w:eastAsia="メイリオ" w:hAnsi="メイリオ" w:hint="eastAsia"/>
          <w:b/>
          <w:bCs/>
          <w:highlight w:val="yellow"/>
        </w:rPr>
        <w:instrText xml:space="preserve"> INCLUDEPICTURE  "cid:image001.png@01D6F58E.7870AE20" \* MERGEFORMATINET </w:instrText>
      </w:r>
      <w:r w:rsidR="00706E31" w:rsidRPr="00303763">
        <w:rPr>
          <w:rFonts w:ascii="メイリオ" w:eastAsia="メイリオ" w:hAnsi="メイリオ" w:hint="eastAsia"/>
          <w:b/>
          <w:bCs/>
          <w:highlight w:val="yellow"/>
        </w:rPr>
        <w:fldChar w:fldCharType="separate"/>
      </w:r>
      <w:r w:rsidR="002C6476" w:rsidRPr="00303763">
        <w:rPr>
          <w:rFonts w:ascii="メイリオ" w:eastAsia="メイリオ" w:hAnsi="メイリオ" w:hint="eastAsia"/>
          <w:b/>
          <w:bCs/>
          <w:highlight w:val="yellow"/>
        </w:rPr>
        <w:fldChar w:fldCharType="begin"/>
      </w:r>
      <w:r w:rsidR="002C6476" w:rsidRPr="00303763">
        <w:rPr>
          <w:rFonts w:ascii="メイリオ" w:eastAsia="メイリオ" w:hAnsi="メイリオ" w:hint="eastAsia"/>
          <w:b/>
          <w:bCs/>
          <w:highlight w:val="yellow"/>
        </w:rPr>
        <w:instrText xml:space="preserve"> INCLUDEPICTURE  "cid:image001.png@01D6F58E.7870AE20" \* MERGEFORMATINET </w:instrText>
      </w:r>
      <w:r w:rsidR="002C6476" w:rsidRPr="00303763">
        <w:rPr>
          <w:rFonts w:ascii="メイリオ" w:eastAsia="メイリオ" w:hAnsi="メイリオ" w:hint="eastAsia"/>
          <w:b/>
          <w:bCs/>
          <w:highlight w:val="yellow"/>
        </w:rPr>
        <w:fldChar w:fldCharType="separate"/>
      </w:r>
      <w:r w:rsidR="00A675BE" w:rsidRPr="00303763">
        <w:rPr>
          <w:rFonts w:ascii="メイリオ" w:eastAsia="メイリオ" w:hAnsi="メイリオ" w:hint="eastAsia"/>
          <w:b/>
          <w:bCs/>
          <w:highlight w:val="yellow"/>
        </w:rPr>
        <w:fldChar w:fldCharType="begin"/>
      </w:r>
      <w:r w:rsidR="00A675BE" w:rsidRPr="00303763">
        <w:rPr>
          <w:rFonts w:ascii="メイリオ" w:eastAsia="メイリオ" w:hAnsi="メイリオ" w:hint="eastAsia"/>
          <w:b/>
          <w:bCs/>
          <w:highlight w:val="yellow"/>
        </w:rPr>
        <w:instrText xml:space="preserve"> INCLUDEPICTURE  "cid:image001.png@01D6F58E.7870AE20" \* MERGEFORMATINET </w:instrText>
      </w:r>
      <w:r w:rsidR="00A675BE" w:rsidRPr="00303763">
        <w:rPr>
          <w:rFonts w:ascii="メイリオ" w:eastAsia="メイリオ" w:hAnsi="メイリオ" w:hint="eastAsia"/>
          <w:b/>
          <w:bCs/>
          <w:highlight w:val="yellow"/>
        </w:rPr>
        <w:fldChar w:fldCharType="separate"/>
      </w:r>
      <w:r w:rsidR="00E72005" w:rsidRPr="00303763">
        <w:rPr>
          <w:rFonts w:ascii="メイリオ" w:eastAsia="メイリオ" w:hAnsi="メイリオ" w:hint="eastAsia"/>
          <w:b/>
          <w:bCs/>
          <w:highlight w:val="yellow"/>
        </w:rPr>
        <w:fldChar w:fldCharType="begin"/>
      </w:r>
      <w:r w:rsidR="00E72005" w:rsidRPr="00303763">
        <w:rPr>
          <w:rFonts w:ascii="メイリオ" w:eastAsia="メイリオ" w:hAnsi="メイリオ" w:hint="eastAsia"/>
          <w:b/>
          <w:bCs/>
          <w:highlight w:val="yellow"/>
        </w:rPr>
        <w:instrText xml:space="preserve"> INCLUDEPICTURE  "cid:image001.png@01D6F58E.7870AE20" \* MERGEFORMATINET </w:instrText>
      </w:r>
      <w:r w:rsidR="00E72005" w:rsidRPr="00303763">
        <w:rPr>
          <w:rFonts w:ascii="メイリオ" w:eastAsia="メイリオ" w:hAnsi="メイリオ" w:hint="eastAsia"/>
          <w:b/>
          <w:bCs/>
          <w:highlight w:val="yellow"/>
        </w:rPr>
        <w:fldChar w:fldCharType="separate"/>
      </w:r>
      <w:r w:rsidR="008B1BF9" w:rsidRPr="00303763">
        <w:rPr>
          <w:rFonts w:ascii="メイリオ" w:eastAsia="メイリオ" w:hAnsi="メイリオ" w:hint="eastAsia"/>
          <w:b/>
          <w:bCs/>
          <w:highlight w:val="yellow"/>
        </w:rPr>
        <w:fldChar w:fldCharType="begin"/>
      </w:r>
      <w:r w:rsidR="008B1BF9" w:rsidRPr="00303763">
        <w:rPr>
          <w:rFonts w:ascii="メイリオ" w:eastAsia="メイリオ" w:hAnsi="メイリオ" w:hint="eastAsia"/>
          <w:b/>
          <w:bCs/>
          <w:highlight w:val="yellow"/>
        </w:rPr>
        <w:instrText xml:space="preserve"> INCLUDEPICTURE  "cid:image001.png@01D6F58E.7870AE20" \* MERGEFORMATINET </w:instrText>
      </w:r>
      <w:r w:rsidR="008B1BF9" w:rsidRPr="00303763">
        <w:rPr>
          <w:rFonts w:ascii="メイリオ" w:eastAsia="メイリオ" w:hAnsi="メイリオ" w:hint="eastAsia"/>
          <w:b/>
          <w:bCs/>
          <w:highlight w:val="yellow"/>
        </w:rPr>
        <w:fldChar w:fldCharType="separate"/>
      </w:r>
      <w:r w:rsidR="006D1D87" w:rsidRPr="00303763">
        <w:rPr>
          <w:rFonts w:ascii="メイリオ" w:eastAsia="メイリオ" w:hAnsi="メイリオ" w:hint="eastAsia"/>
          <w:b/>
          <w:bCs/>
          <w:highlight w:val="yellow"/>
        </w:rPr>
        <w:fldChar w:fldCharType="begin"/>
      </w:r>
      <w:r w:rsidR="006D1D87" w:rsidRPr="00303763">
        <w:rPr>
          <w:rFonts w:ascii="メイリオ" w:eastAsia="メイリオ" w:hAnsi="メイリオ" w:hint="eastAsia"/>
          <w:b/>
          <w:bCs/>
          <w:highlight w:val="yellow"/>
        </w:rPr>
        <w:instrText xml:space="preserve"> INCLUDEPICTURE  "cid:image001.png@01D6F58E.7870AE20" \* MERGEFORMATINET </w:instrText>
      </w:r>
      <w:r w:rsidR="006D1D87" w:rsidRPr="00303763">
        <w:rPr>
          <w:rFonts w:ascii="メイリオ" w:eastAsia="メイリオ" w:hAnsi="メイリオ" w:hint="eastAsia"/>
          <w:b/>
          <w:bCs/>
          <w:highlight w:val="yellow"/>
        </w:rPr>
        <w:fldChar w:fldCharType="separate"/>
      </w:r>
      <w:r w:rsidR="00762AC2" w:rsidRPr="00303763">
        <w:rPr>
          <w:rFonts w:ascii="メイリオ" w:eastAsia="メイリオ" w:hAnsi="メイリオ" w:hint="eastAsia"/>
          <w:b/>
          <w:bCs/>
          <w:highlight w:val="yellow"/>
        </w:rPr>
        <w:fldChar w:fldCharType="begin"/>
      </w:r>
      <w:r w:rsidR="00762AC2" w:rsidRPr="00303763">
        <w:rPr>
          <w:rFonts w:ascii="メイリオ" w:eastAsia="メイリオ" w:hAnsi="メイリオ" w:hint="eastAsia"/>
          <w:b/>
          <w:bCs/>
          <w:highlight w:val="yellow"/>
        </w:rPr>
        <w:instrText xml:space="preserve"> INCLUDEPICTURE  "cid:image001.png@01D6F58E.7870AE20" \* MERGEFORMATINET </w:instrText>
      </w:r>
      <w:r w:rsidR="00762AC2" w:rsidRPr="00303763">
        <w:rPr>
          <w:rFonts w:ascii="メイリオ" w:eastAsia="メイリオ" w:hAnsi="メイリオ" w:hint="eastAsia"/>
          <w:b/>
          <w:bCs/>
          <w:highlight w:val="yellow"/>
        </w:rPr>
        <w:fldChar w:fldCharType="separate"/>
      </w:r>
      <w:r w:rsidR="00331923" w:rsidRPr="00303763">
        <w:rPr>
          <w:rFonts w:ascii="メイリオ" w:eastAsia="メイリオ" w:hAnsi="メイリオ" w:hint="eastAsia"/>
          <w:b/>
          <w:bCs/>
          <w:highlight w:val="yellow"/>
        </w:rPr>
        <w:fldChar w:fldCharType="begin"/>
      </w:r>
      <w:r w:rsidR="00331923" w:rsidRPr="00303763">
        <w:rPr>
          <w:rFonts w:ascii="メイリオ" w:eastAsia="メイリオ" w:hAnsi="メイリオ" w:hint="eastAsia"/>
          <w:b/>
          <w:bCs/>
          <w:highlight w:val="yellow"/>
        </w:rPr>
        <w:instrText xml:space="preserve"> INCLUDEPICTURE  "cid:image001.png@01D6F58E.7870AE20" \* MERGEFORMATINET </w:instrText>
      </w:r>
      <w:r w:rsidR="00331923" w:rsidRPr="00303763">
        <w:rPr>
          <w:rFonts w:ascii="メイリオ" w:eastAsia="メイリオ" w:hAnsi="メイリオ" w:hint="eastAsia"/>
          <w:b/>
          <w:bCs/>
          <w:highlight w:val="yellow"/>
        </w:rPr>
        <w:fldChar w:fldCharType="separate"/>
      </w:r>
      <w:r w:rsidR="00331923" w:rsidRPr="00303763">
        <w:rPr>
          <w:rFonts w:ascii="メイリオ" w:eastAsia="メイリオ" w:hAnsi="メイリオ" w:hint="eastAsia"/>
          <w:b/>
          <w:bCs/>
          <w:highlight w:val="yellow"/>
        </w:rPr>
        <w:fldChar w:fldCharType="begin"/>
      </w:r>
      <w:r w:rsidR="00331923" w:rsidRPr="00303763">
        <w:rPr>
          <w:rFonts w:ascii="メイリオ" w:eastAsia="メイリオ" w:hAnsi="メイリオ" w:hint="eastAsia"/>
          <w:b/>
          <w:bCs/>
          <w:highlight w:val="yellow"/>
        </w:rPr>
        <w:instrText xml:space="preserve"> INCLUDEPICTURE  "cid:image001.png@01D6F58E.7870AE20" \* MERGEFORMATINET </w:instrText>
      </w:r>
      <w:r w:rsidR="00331923" w:rsidRPr="00303763">
        <w:rPr>
          <w:rFonts w:ascii="メイリオ" w:eastAsia="メイリオ" w:hAnsi="メイリオ" w:hint="eastAsia"/>
          <w:b/>
          <w:bCs/>
          <w:highlight w:val="yellow"/>
        </w:rPr>
        <w:fldChar w:fldCharType="separate"/>
      </w:r>
      <w:r w:rsidR="006E6A77" w:rsidRPr="00303763">
        <w:rPr>
          <w:rFonts w:ascii="メイリオ" w:eastAsia="メイリオ" w:hAnsi="メイリオ" w:hint="eastAsia"/>
          <w:b/>
          <w:bCs/>
          <w:highlight w:val="yellow"/>
        </w:rPr>
        <w:fldChar w:fldCharType="begin"/>
      </w:r>
      <w:r w:rsidR="006E6A77" w:rsidRPr="00303763">
        <w:rPr>
          <w:rFonts w:ascii="メイリオ" w:eastAsia="メイリオ" w:hAnsi="メイリオ" w:hint="eastAsia"/>
          <w:b/>
          <w:bCs/>
          <w:highlight w:val="yellow"/>
        </w:rPr>
        <w:instrText xml:space="preserve"> INCLUDEPICTURE  "cid:image001.png@01D6F58E.7870AE20" \* MERGEFORMATINET </w:instrText>
      </w:r>
      <w:r w:rsidR="006E6A77" w:rsidRPr="00303763">
        <w:rPr>
          <w:rFonts w:ascii="メイリオ" w:eastAsia="メイリオ" w:hAnsi="メイリオ" w:hint="eastAsia"/>
          <w:b/>
          <w:bCs/>
          <w:highlight w:val="yellow"/>
        </w:rPr>
        <w:fldChar w:fldCharType="separate"/>
      </w:r>
      <w:r w:rsidR="006177A7" w:rsidRPr="00303763">
        <w:rPr>
          <w:rFonts w:ascii="メイリオ" w:eastAsia="メイリオ" w:hAnsi="メイリオ" w:hint="eastAsia"/>
          <w:b/>
          <w:bCs/>
          <w:highlight w:val="yellow"/>
        </w:rPr>
        <w:fldChar w:fldCharType="begin"/>
      </w:r>
      <w:r w:rsidR="006177A7" w:rsidRPr="00303763">
        <w:rPr>
          <w:rFonts w:ascii="メイリオ" w:eastAsia="メイリオ" w:hAnsi="メイリオ" w:hint="eastAsia"/>
          <w:b/>
          <w:bCs/>
          <w:highlight w:val="yellow"/>
        </w:rPr>
        <w:instrText xml:space="preserve"> INCLUDEPICTURE  "cid:image001.png@01D6F58E.7870AE20" \* MERGEFORMATINET </w:instrText>
      </w:r>
      <w:r w:rsidR="006177A7" w:rsidRPr="00303763">
        <w:rPr>
          <w:rFonts w:ascii="メイリオ" w:eastAsia="メイリオ" w:hAnsi="メイリオ" w:hint="eastAsia"/>
          <w:b/>
          <w:bCs/>
          <w:highlight w:val="yellow"/>
        </w:rPr>
        <w:fldChar w:fldCharType="separate"/>
      </w:r>
      <w:r w:rsidR="00B2719E" w:rsidRPr="00303763">
        <w:rPr>
          <w:rFonts w:ascii="メイリオ" w:eastAsia="メイリオ" w:hAnsi="メイリオ" w:hint="eastAsia"/>
          <w:b/>
          <w:bCs/>
          <w:highlight w:val="yellow"/>
        </w:rPr>
        <w:fldChar w:fldCharType="begin"/>
      </w:r>
      <w:r w:rsidR="00B2719E" w:rsidRPr="00303763">
        <w:rPr>
          <w:rFonts w:ascii="メイリオ" w:eastAsia="メイリオ" w:hAnsi="メイリオ" w:hint="eastAsia"/>
          <w:b/>
          <w:bCs/>
          <w:highlight w:val="yellow"/>
        </w:rPr>
        <w:instrText xml:space="preserve"> INCLUDEPICTURE  "cid:image001.png@01D6F58E.7870AE20" \* MERGEFORMATINET </w:instrText>
      </w:r>
      <w:r w:rsidR="00B2719E" w:rsidRPr="00303763">
        <w:rPr>
          <w:rFonts w:ascii="メイリオ" w:eastAsia="メイリオ" w:hAnsi="メイリオ" w:hint="eastAsia"/>
          <w:b/>
          <w:bCs/>
          <w:highlight w:val="yellow"/>
        </w:rPr>
        <w:fldChar w:fldCharType="separate"/>
      </w:r>
      <w:r w:rsidR="002D7BDF" w:rsidRPr="00303763">
        <w:rPr>
          <w:rFonts w:ascii="メイリオ" w:eastAsia="メイリオ" w:hAnsi="メイリオ" w:hint="eastAsia"/>
          <w:b/>
          <w:bCs/>
          <w:highlight w:val="yellow"/>
        </w:rPr>
        <w:fldChar w:fldCharType="begin"/>
      </w:r>
      <w:r w:rsidR="002D7BDF" w:rsidRPr="00303763">
        <w:rPr>
          <w:rFonts w:ascii="メイリオ" w:eastAsia="メイリオ" w:hAnsi="メイリオ" w:hint="eastAsia"/>
          <w:b/>
          <w:bCs/>
          <w:highlight w:val="yellow"/>
        </w:rPr>
        <w:instrText xml:space="preserve"> INCLUDEPICTURE  "cid:image001.png@01D6F58E.7870AE20" \* MERGEFORMATINET </w:instrText>
      </w:r>
      <w:r w:rsidR="002D7BDF" w:rsidRPr="00303763">
        <w:rPr>
          <w:rFonts w:ascii="メイリオ" w:eastAsia="メイリオ" w:hAnsi="メイリオ" w:hint="eastAsia"/>
          <w:b/>
          <w:bCs/>
          <w:highlight w:val="yellow"/>
        </w:rPr>
        <w:fldChar w:fldCharType="separate"/>
      </w:r>
      <w:r w:rsidR="003F2DC8" w:rsidRPr="00303763">
        <w:rPr>
          <w:rFonts w:ascii="メイリオ" w:eastAsia="メイリオ" w:hAnsi="メイリオ" w:hint="eastAsia"/>
          <w:b/>
          <w:bCs/>
          <w:highlight w:val="yellow"/>
        </w:rPr>
        <w:fldChar w:fldCharType="begin"/>
      </w:r>
      <w:r w:rsidR="003F2DC8" w:rsidRPr="00303763">
        <w:rPr>
          <w:rFonts w:ascii="メイリオ" w:eastAsia="メイリオ" w:hAnsi="メイリオ" w:hint="eastAsia"/>
          <w:b/>
          <w:bCs/>
          <w:highlight w:val="yellow"/>
        </w:rPr>
        <w:instrText xml:space="preserve"> INCLUDEPICTURE  "cid:image001.png@01D6F58E.7870AE20" \* MERGEFORMATINET </w:instrText>
      </w:r>
      <w:r w:rsidR="003F2DC8" w:rsidRPr="00303763">
        <w:rPr>
          <w:rFonts w:ascii="メイリオ" w:eastAsia="メイリオ" w:hAnsi="メイリオ" w:hint="eastAsia"/>
          <w:b/>
          <w:bCs/>
          <w:highlight w:val="yellow"/>
        </w:rPr>
        <w:fldChar w:fldCharType="separate"/>
      </w:r>
      <w:r w:rsidR="00A9726F" w:rsidRPr="00303763">
        <w:rPr>
          <w:rFonts w:ascii="メイリオ" w:eastAsia="メイリオ" w:hAnsi="メイリオ" w:hint="eastAsia"/>
          <w:b/>
          <w:bCs/>
          <w:highlight w:val="yellow"/>
        </w:rPr>
        <w:fldChar w:fldCharType="begin"/>
      </w:r>
      <w:r w:rsidR="00A9726F" w:rsidRPr="00303763">
        <w:rPr>
          <w:rFonts w:ascii="メイリオ" w:eastAsia="メイリオ" w:hAnsi="メイリオ" w:hint="eastAsia"/>
          <w:b/>
          <w:bCs/>
          <w:highlight w:val="yellow"/>
        </w:rPr>
        <w:instrText xml:space="preserve"> INCLUDEPICTURE  "cid:image001.png@01D6F58E.7870AE20" \* MERGEFORMATINET </w:instrText>
      </w:r>
      <w:r w:rsidR="00A9726F" w:rsidRPr="00303763">
        <w:rPr>
          <w:rFonts w:ascii="メイリオ" w:eastAsia="メイリオ" w:hAnsi="メイリオ" w:hint="eastAsia"/>
          <w:b/>
          <w:bCs/>
          <w:highlight w:val="yellow"/>
        </w:rPr>
        <w:fldChar w:fldCharType="separate"/>
      </w:r>
      <w:r w:rsidR="00DF01E8" w:rsidRPr="00303763">
        <w:rPr>
          <w:rFonts w:ascii="メイリオ" w:eastAsia="メイリオ" w:hAnsi="メイリオ" w:hint="eastAsia"/>
          <w:b/>
          <w:bCs/>
          <w:highlight w:val="yellow"/>
        </w:rPr>
        <w:fldChar w:fldCharType="begin"/>
      </w:r>
      <w:r w:rsidR="00DF01E8" w:rsidRPr="00303763">
        <w:rPr>
          <w:rFonts w:ascii="メイリオ" w:eastAsia="メイリオ" w:hAnsi="メイリオ" w:hint="eastAsia"/>
          <w:b/>
          <w:bCs/>
          <w:highlight w:val="yellow"/>
        </w:rPr>
        <w:instrText xml:space="preserve"> INCLUDEPICTURE  "cid:image001.png@01D6F58E.7870AE20" \* MERGEFORMATINET </w:instrText>
      </w:r>
      <w:r w:rsidR="00DF01E8" w:rsidRPr="00303763">
        <w:rPr>
          <w:rFonts w:ascii="メイリオ" w:eastAsia="メイリオ" w:hAnsi="メイリオ" w:hint="eastAsia"/>
          <w:b/>
          <w:bCs/>
          <w:highlight w:val="yellow"/>
        </w:rPr>
        <w:fldChar w:fldCharType="separate"/>
      </w:r>
      <w:r w:rsidR="006D756F" w:rsidRPr="00303763">
        <w:rPr>
          <w:rFonts w:ascii="メイリオ" w:eastAsia="メイリオ" w:hAnsi="メイリオ" w:hint="eastAsia"/>
          <w:b/>
          <w:bCs/>
          <w:highlight w:val="yellow"/>
        </w:rPr>
        <w:fldChar w:fldCharType="begin"/>
      </w:r>
      <w:r w:rsidR="006D756F" w:rsidRPr="00303763">
        <w:rPr>
          <w:rFonts w:ascii="メイリオ" w:eastAsia="メイリオ" w:hAnsi="メイリオ" w:hint="eastAsia"/>
          <w:b/>
          <w:bCs/>
          <w:highlight w:val="yellow"/>
        </w:rPr>
        <w:instrText xml:space="preserve"> INCLUDEPICTURE  "cid:image001.png@01D6F58E.7870AE20" \* MERGEFORMATINET </w:instrText>
      </w:r>
      <w:r w:rsidR="006D756F" w:rsidRPr="00303763">
        <w:rPr>
          <w:rFonts w:ascii="メイリオ" w:eastAsia="メイリオ" w:hAnsi="メイリオ" w:hint="eastAsia"/>
          <w:b/>
          <w:bCs/>
          <w:highlight w:val="yellow"/>
        </w:rPr>
        <w:fldChar w:fldCharType="separate"/>
      </w:r>
      <w:r w:rsidR="00481D32" w:rsidRPr="00303763">
        <w:rPr>
          <w:rFonts w:ascii="メイリオ" w:eastAsia="メイリオ" w:hAnsi="メイリオ" w:hint="eastAsia"/>
          <w:b/>
          <w:bCs/>
          <w:highlight w:val="yellow"/>
        </w:rPr>
        <w:fldChar w:fldCharType="begin"/>
      </w:r>
      <w:r w:rsidR="00481D32" w:rsidRPr="00303763">
        <w:rPr>
          <w:rFonts w:ascii="メイリオ" w:eastAsia="メイリオ" w:hAnsi="メイリオ" w:hint="eastAsia"/>
          <w:b/>
          <w:bCs/>
          <w:highlight w:val="yellow"/>
        </w:rPr>
        <w:instrText xml:space="preserve"> INCLUDEPICTURE  "cid:image001.png@01D6F58E.7870AE20" \* MERGEFORMATINET </w:instrText>
      </w:r>
      <w:r w:rsidR="00481D32" w:rsidRPr="00303763">
        <w:rPr>
          <w:rFonts w:ascii="メイリオ" w:eastAsia="メイリオ" w:hAnsi="メイリオ" w:hint="eastAsia"/>
          <w:b/>
          <w:bCs/>
          <w:highlight w:val="yellow"/>
        </w:rPr>
        <w:fldChar w:fldCharType="separate"/>
      </w:r>
      <w:r w:rsidR="00AD26B9" w:rsidRPr="00303763">
        <w:rPr>
          <w:rFonts w:ascii="メイリオ" w:eastAsia="メイリオ" w:hAnsi="メイリオ"/>
          <w:b/>
          <w:bCs/>
          <w:highlight w:val="yellow"/>
        </w:rPr>
        <w:fldChar w:fldCharType="begin"/>
      </w:r>
      <w:r w:rsidR="00AD26B9" w:rsidRPr="00303763">
        <w:rPr>
          <w:rFonts w:ascii="メイリオ" w:eastAsia="メイリオ" w:hAnsi="メイリオ"/>
          <w:b/>
          <w:bCs/>
          <w:highlight w:val="yellow"/>
        </w:rPr>
        <w:instrText xml:space="preserve"> </w:instrText>
      </w:r>
      <w:r w:rsidR="00AD26B9" w:rsidRPr="00303763">
        <w:rPr>
          <w:rFonts w:ascii="メイリオ" w:eastAsia="メイリオ" w:hAnsi="メイリオ"/>
          <w:b/>
          <w:bCs/>
          <w:highlight w:val="yellow"/>
        </w:rPr>
        <w:instrText>INCLUDEPICTURE  "cid:image001.png@01D6F58E.7870AE20" \* MERGEFORMATINET</w:instrText>
      </w:r>
      <w:r w:rsidR="00AD26B9" w:rsidRPr="00303763">
        <w:rPr>
          <w:rFonts w:ascii="メイリオ" w:eastAsia="メイリオ" w:hAnsi="メイリオ"/>
          <w:b/>
          <w:bCs/>
          <w:highlight w:val="yellow"/>
        </w:rPr>
        <w:instrText xml:space="preserve"> </w:instrText>
      </w:r>
      <w:r w:rsidR="00AD26B9" w:rsidRPr="00303763">
        <w:rPr>
          <w:rFonts w:ascii="メイリオ" w:eastAsia="メイリオ" w:hAnsi="メイリオ"/>
          <w:b/>
          <w:bCs/>
          <w:highlight w:val="yellow"/>
        </w:rPr>
        <w:fldChar w:fldCharType="separate"/>
      </w:r>
      <w:r w:rsidR="00303763" w:rsidRPr="00303763">
        <w:rPr>
          <w:rFonts w:ascii="メイリオ" w:eastAsia="メイリオ" w:hAnsi="メイリオ"/>
          <w:b/>
          <w:bCs/>
          <w:highlight w:val="yellow"/>
        </w:rPr>
        <w:pict w14:anchorId="3CB10779">
          <v:shape id="Picture 6" o:spid="_x0000_i1026" type="#_x0000_t75" alt="Graphical user interface, application&#10;&#10;Description automatically generated" style="width:395.4pt;height:300pt" o:bordertopcolor="this" o:borderleftcolor="this" o:borderbottomcolor="this" o:borderrightcolor="this">
            <v:imagedata r:id="rId22" r:href="rId23"/>
            <w10:bordertop type="single" width="4"/>
            <w10:borderleft type="single" width="4"/>
            <w10:borderbottom type="single" width="4"/>
            <w10:borderright type="single" width="4"/>
          </v:shape>
        </w:pict>
      </w:r>
      <w:r w:rsidR="00AD26B9" w:rsidRPr="00303763">
        <w:rPr>
          <w:rFonts w:ascii="メイリオ" w:eastAsia="メイリオ" w:hAnsi="メイリオ"/>
          <w:b/>
          <w:bCs/>
          <w:highlight w:val="yellow"/>
        </w:rPr>
        <w:fldChar w:fldCharType="end"/>
      </w:r>
      <w:r w:rsidR="00481D32" w:rsidRPr="00303763">
        <w:rPr>
          <w:rFonts w:ascii="メイリオ" w:eastAsia="メイリオ" w:hAnsi="メイリオ" w:hint="eastAsia"/>
          <w:b/>
          <w:bCs/>
          <w:highlight w:val="yellow"/>
        </w:rPr>
        <w:fldChar w:fldCharType="end"/>
      </w:r>
      <w:r w:rsidR="006D756F" w:rsidRPr="00303763">
        <w:rPr>
          <w:rFonts w:ascii="メイリオ" w:eastAsia="メイリオ" w:hAnsi="メイリオ" w:hint="eastAsia"/>
          <w:b/>
          <w:bCs/>
          <w:highlight w:val="yellow"/>
        </w:rPr>
        <w:fldChar w:fldCharType="end"/>
      </w:r>
      <w:r w:rsidR="00DF01E8" w:rsidRPr="00303763">
        <w:rPr>
          <w:rFonts w:ascii="メイリオ" w:eastAsia="メイリオ" w:hAnsi="メイリオ" w:hint="eastAsia"/>
          <w:b/>
          <w:bCs/>
          <w:highlight w:val="yellow"/>
        </w:rPr>
        <w:fldChar w:fldCharType="end"/>
      </w:r>
      <w:r w:rsidR="00A9726F" w:rsidRPr="00303763">
        <w:rPr>
          <w:rFonts w:ascii="メイリオ" w:eastAsia="メイリオ" w:hAnsi="メイリオ" w:hint="eastAsia"/>
          <w:b/>
          <w:bCs/>
          <w:highlight w:val="yellow"/>
        </w:rPr>
        <w:fldChar w:fldCharType="end"/>
      </w:r>
      <w:r w:rsidR="003F2DC8" w:rsidRPr="00303763">
        <w:rPr>
          <w:rFonts w:ascii="メイリオ" w:eastAsia="メイリオ" w:hAnsi="メイリオ" w:hint="eastAsia"/>
          <w:b/>
          <w:bCs/>
          <w:highlight w:val="yellow"/>
        </w:rPr>
        <w:fldChar w:fldCharType="end"/>
      </w:r>
      <w:r w:rsidR="002D7BDF" w:rsidRPr="00303763">
        <w:rPr>
          <w:rFonts w:ascii="メイリオ" w:eastAsia="メイリオ" w:hAnsi="メイリオ" w:hint="eastAsia"/>
          <w:b/>
          <w:bCs/>
          <w:highlight w:val="yellow"/>
        </w:rPr>
        <w:fldChar w:fldCharType="end"/>
      </w:r>
      <w:r w:rsidR="00B2719E" w:rsidRPr="00303763">
        <w:rPr>
          <w:rFonts w:ascii="メイリオ" w:eastAsia="メイリオ" w:hAnsi="メイリオ" w:hint="eastAsia"/>
          <w:b/>
          <w:bCs/>
          <w:highlight w:val="yellow"/>
        </w:rPr>
        <w:fldChar w:fldCharType="end"/>
      </w:r>
      <w:r w:rsidR="006177A7" w:rsidRPr="00303763">
        <w:rPr>
          <w:rFonts w:ascii="メイリオ" w:eastAsia="メイリオ" w:hAnsi="メイリオ" w:hint="eastAsia"/>
          <w:b/>
          <w:bCs/>
          <w:highlight w:val="yellow"/>
        </w:rPr>
        <w:fldChar w:fldCharType="end"/>
      </w:r>
      <w:r w:rsidR="006E6A77" w:rsidRPr="00303763">
        <w:rPr>
          <w:rFonts w:ascii="メイリオ" w:eastAsia="メイリオ" w:hAnsi="メイリオ" w:hint="eastAsia"/>
          <w:b/>
          <w:bCs/>
          <w:highlight w:val="yellow"/>
        </w:rPr>
        <w:fldChar w:fldCharType="end"/>
      </w:r>
      <w:r w:rsidR="00331923" w:rsidRPr="00303763">
        <w:rPr>
          <w:rFonts w:ascii="メイリオ" w:eastAsia="メイリオ" w:hAnsi="メイリオ" w:hint="eastAsia"/>
          <w:b/>
          <w:bCs/>
          <w:highlight w:val="yellow"/>
        </w:rPr>
        <w:fldChar w:fldCharType="end"/>
      </w:r>
      <w:r w:rsidR="00331923" w:rsidRPr="00303763">
        <w:rPr>
          <w:rFonts w:ascii="メイリオ" w:eastAsia="メイリオ" w:hAnsi="メイリオ" w:hint="eastAsia"/>
          <w:b/>
          <w:bCs/>
          <w:highlight w:val="yellow"/>
        </w:rPr>
        <w:fldChar w:fldCharType="end"/>
      </w:r>
      <w:r w:rsidR="00762AC2" w:rsidRPr="00303763">
        <w:rPr>
          <w:rFonts w:ascii="メイリオ" w:eastAsia="メイリオ" w:hAnsi="メイリオ" w:hint="eastAsia"/>
          <w:b/>
          <w:bCs/>
          <w:highlight w:val="yellow"/>
        </w:rPr>
        <w:fldChar w:fldCharType="end"/>
      </w:r>
      <w:r w:rsidR="006D1D87" w:rsidRPr="00303763">
        <w:rPr>
          <w:rFonts w:ascii="メイリオ" w:eastAsia="メイリオ" w:hAnsi="メイリオ" w:hint="eastAsia"/>
          <w:b/>
          <w:bCs/>
          <w:highlight w:val="yellow"/>
        </w:rPr>
        <w:fldChar w:fldCharType="end"/>
      </w:r>
      <w:r w:rsidR="008B1BF9" w:rsidRPr="00303763">
        <w:rPr>
          <w:rFonts w:ascii="メイリオ" w:eastAsia="メイリオ" w:hAnsi="メイリオ" w:hint="eastAsia"/>
          <w:b/>
          <w:bCs/>
          <w:highlight w:val="yellow"/>
        </w:rPr>
        <w:fldChar w:fldCharType="end"/>
      </w:r>
      <w:r w:rsidR="00E72005" w:rsidRPr="00303763">
        <w:rPr>
          <w:rFonts w:ascii="メイリオ" w:eastAsia="メイリオ" w:hAnsi="メイリオ" w:hint="eastAsia"/>
          <w:b/>
          <w:bCs/>
          <w:highlight w:val="yellow"/>
        </w:rPr>
        <w:fldChar w:fldCharType="end"/>
      </w:r>
      <w:r w:rsidR="00A675BE" w:rsidRPr="00303763">
        <w:rPr>
          <w:rFonts w:ascii="メイリオ" w:eastAsia="メイリオ" w:hAnsi="メイリオ" w:hint="eastAsia"/>
          <w:b/>
          <w:bCs/>
          <w:highlight w:val="yellow"/>
        </w:rPr>
        <w:fldChar w:fldCharType="end"/>
      </w:r>
      <w:r w:rsidR="002C6476" w:rsidRPr="00303763">
        <w:rPr>
          <w:rFonts w:ascii="メイリオ" w:eastAsia="メイリオ" w:hAnsi="メイリオ" w:hint="eastAsia"/>
          <w:b/>
          <w:bCs/>
          <w:highlight w:val="yellow"/>
        </w:rPr>
        <w:fldChar w:fldCharType="end"/>
      </w:r>
      <w:r w:rsidR="00706E31" w:rsidRPr="00303763">
        <w:rPr>
          <w:rFonts w:ascii="メイリオ" w:eastAsia="メイリオ" w:hAnsi="メイリオ" w:hint="eastAsia"/>
          <w:b/>
          <w:bCs/>
          <w:highlight w:val="yellow"/>
        </w:rPr>
        <w:fldChar w:fldCharType="end"/>
      </w:r>
      <w:r w:rsidR="0062071B" w:rsidRPr="00303763">
        <w:rPr>
          <w:rFonts w:ascii="メイリオ" w:eastAsia="メイリオ" w:hAnsi="メイリオ" w:hint="eastAsia"/>
          <w:b/>
          <w:bCs/>
          <w:highlight w:val="yellow"/>
        </w:rPr>
        <w:fldChar w:fldCharType="end"/>
      </w:r>
      <w:r w:rsidR="00BF2C97" w:rsidRPr="00303763">
        <w:rPr>
          <w:rFonts w:ascii="メイリオ" w:eastAsia="メイリオ" w:hAnsi="メイリオ" w:hint="eastAsia"/>
          <w:b/>
          <w:bCs/>
          <w:highlight w:val="yellow"/>
        </w:rPr>
        <w:fldChar w:fldCharType="end"/>
      </w:r>
      <w:r w:rsidR="009B1A6F" w:rsidRPr="00303763">
        <w:rPr>
          <w:rFonts w:ascii="メイリオ" w:eastAsia="メイリオ" w:hAnsi="メイリオ" w:hint="eastAsia"/>
          <w:b/>
          <w:bCs/>
          <w:highlight w:val="yellow"/>
        </w:rPr>
        <w:fldChar w:fldCharType="end"/>
      </w:r>
      <w:r w:rsidR="00637D0D" w:rsidRPr="00303763">
        <w:rPr>
          <w:rFonts w:ascii="メイリオ" w:eastAsia="メイリオ" w:hAnsi="メイリオ" w:hint="eastAsia"/>
          <w:b/>
          <w:bCs/>
          <w:highlight w:val="yellow"/>
        </w:rPr>
        <w:fldChar w:fldCharType="end"/>
      </w:r>
      <w:r w:rsidR="00003232" w:rsidRPr="00303763">
        <w:rPr>
          <w:rFonts w:ascii="メイリオ" w:eastAsia="メイリオ" w:hAnsi="メイリオ" w:hint="eastAsia"/>
          <w:b/>
          <w:bCs/>
          <w:highlight w:val="yellow"/>
        </w:rPr>
        <w:fldChar w:fldCharType="end"/>
      </w:r>
      <w:r w:rsidRPr="00303763">
        <w:rPr>
          <w:rFonts w:ascii="メイリオ" w:eastAsia="メイリオ" w:hAnsi="メイリオ" w:hint="eastAsia"/>
          <w:b/>
          <w:bCs/>
          <w:highlight w:val="yellow"/>
        </w:rPr>
        <w:fldChar w:fldCharType="end"/>
      </w:r>
    </w:p>
    <w:p w14:paraId="566A10F1" w14:textId="77777777" w:rsidR="00F60D07" w:rsidRPr="00303763" w:rsidRDefault="00F60D07" w:rsidP="00F60D07">
      <w:pPr>
        <w:pStyle w:val="ConcurBodyText"/>
        <w:keepNext/>
        <w:rPr>
          <w:rFonts w:ascii="メイリオ" w:eastAsia="メイリオ" w:hAnsi="メイリオ"/>
        </w:rPr>
      </w:pPr>
      <w:r w:rsidRPr="00303763">
        <w:rPr>
          <w:rFonts w:ascii="メイリオ" w:eastAsia="メイリオ" w:hAnsi="メイリオ" w:hint="eastAsia"/>
        </w:rPr>
        <w:lastRenderedPageBreak/>
        <w:t xml:space="preserve">他の製品やサービスが稼働しているときに一部の製品やサービスが利用できない場合、次のような修正バージョンのホームページが表示されます。 </w:t>
      </w:r>
    </w:p>
    <w:p w14:paraId="3E18C73E" w14:textId="1C0C249A" w:rsidR="00F60D07" w:rsidRPr="00303763" w:rsidRDefault="00F60D07" w:rsidP="00F60D07">
      <w:pPr>
        <w:pStyle w:val="ConcurBodyText"/>
        <w:rPr>
          <w:rFonts w:ascii="メイリオ" w:eastAsia="メイリオ" w:hAnsi="メイリオ"/>
        </w:rPr>
      </w:pPr>
      <w:r w:rsidRPr="00303763">
        <w:rPr>
          <w:rFonts w:ascii="メイリオ" w:eastAsia="メイリオ" w:hAnsi="メイリオ" w:hint="eastAsia"/>
          <w:noProof/>
        </w:rPr>
        <w:drawing>
          <wp:inline distT="0" distB="0" distL="0" distR="0" wp14:anchorId="6E7890E9" wp14:editId="7D1EA77B">
            <wp:extent cx="5029200"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4191000"/>
                    </a:xfrm>
                    <a:prstGeom prst="rect">
                      <a:avLst/>
                    </a:prstGeom>
                    <a:noFill/>
                    <a:ln>
                      <a:noFill/>
                    </a:ln>
                  </pic:spPr>
                </pic:pic>
              </a:graphicData>
            </a:graphic>
          </wp:inline>
        </w:drawing>
      </w:r>
    </w:p>
    <w:p w14:paraId="57A05942" w14:textId="77777777" w:rsidR="00F60D07" w:rsidRPr="00303763" w:rsidRDefault="00F60D07" w:rsidP="00F60D07">
      <w:pPr>
        <w:pStyle w:val="ConcurBodyText"/>
        <w:rPr>
          <w:rFonts w:ascii="メイリオ" w:eastAsia="メイリオ" w:hAnsi="メイリオ"/>
        </w:rPr>
      </w:pPr>
      <w:r w:rsidRPr="00303763">
        <w:rPr>
          <w:rFonts w:ascii="メイリオ" w:eastAsia="メイリオ" w:hAnsi="メイリオ"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3D8D1A9C" w14:textId="24F775B8" w:rsidR="00F60D07" w:rsidRPr="00303763" w:rsidRDefault="00F60D07" w:rsidP="00F60D07">
      <w:pPr>
        <w:pStyle w:val="ConcurBodyText"/>
        <w:rPr>
          <w:rFonts w:ascii="メイリオ" w:eastAsia="メイリオ" w:hAnsi="メイリオ"/>
        </w:rPr>
      </w:pPr>
      <w:r w:rsidRPr="00303763">
        <w:rPr>
          <w:rFonts w:ascii="メイリオ" w:eastAsia="メイリオ" w:hAnsi="メイリオ" w:hint="eastAsia"/>
          <w:noProof/>
        </w:rPr>
        <w:lastRenderedPageBreak/>
        <w:drawing>
          <wp:inline distT="0" distB="0" distL="0" distR="0" wp14:anchorId="225C2053" wp14:editId="2171C74C">
            <wp:extent cx="50292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2266950"/>
                    </a:xfrm>
                    <a:prstGeom prst="rect">
                      <a:avLst/>
                    </a:prstGeom>
                    <a:noFill/>
                    <a:ln>
                      <a:noFill/>
                    </a:ln>
                  </pic:spPr>
                </pic:pic>
              </a:graphicData>
            </a:graphic>
          </wp:inline>
        </w:drawing>
      </w:r>
    </w:p>
    <w:p w14:paraId="6942A025" w14:textId="77777777" w:rsidR="00F60D07" w:rsidRPr="00303763" w:rsidRDefault="00F60D07" w:rsidP="00F60D07">
      <w:pPr>
        <w:pStyle w:val="ConcurBodyText"/>
        <w:rPr>
          <w:rFonts w:ascii="メイリオ" w:eastAsia="メイリオ" w:hAnsi="メイリオ"/>
        </w:rPr>
      </w:pPr>
      <w:r w:rsidRPr="00303763">
        <w:rPr>
          <w:rFonts w:ascii="メイリオ" w:eastAsia="メイリオ" w:hAnsi="メイリオ" w:hint="eastAsia"/>
        </w:rPr>
        <w:t>新しいホームページへの移行後、すべてのサービスが利用可能な場合、この変更はユーザーに透過的であり、移行前と同じホームページが表示されます。</w:t>
      </w:r>
    </w:p>
    <w:p w14:paraId="3C06A49A" w14:textId="77777777" w:rsidR="00F60D07" w:rsidRPr="00303763" w:rsidRDefault="00F60D07" w:rsidP="00F60D07">
      <w:pPr>
        <w:pStyle w:val="ConcurBodyText"/>
        <w:rPr>
          <w:rFonts w:ascii="メイリオ" w:eastAsia="メイリオ" w:hAnsi="メイリオ"/>
          <w:b/>
          <w:bCs/>
        </w:rPr>
      </w:pPr>
      <w:r w:rsidRPr="00303763">
        <w:rPr>
          <w:rFonts w:ascii="メイリオ" w:eastAsia="メイリオ" w:hAnsi="メイリオ" w:hint="eastAsia"/>
          <w:b/>
          <w:bCs/>
        </w:rPr>
        <w:t>ホームページの例</w:t>
      </w:r>
    </w:p>
    <w:p w14:paraId="65E576C5" w14:textId="77777777" w:rsidR="00F60D07" w:rsidRPr="00303763" w:rsidRDefault="00F60D07" w:rsidP="00F60D07">
      <w:pPr>
        <w:pStyle w:val="ConcurBodyText"/>
        <w:rPr>
          <w:rFonts w:ascii="メイリオ" w:eastAsia="メイリオ" w:hAnsi="メイリオ"/>
          <w:b/>
          <w:bCs/>
        </w:rPr>
      </w:pPr>
      <w:r w:rsidRPr="00303763">
        <w:rPr>
          <w:rFonts w:ascii="メイリオ" w:eastAsia="メイリオ" w:hAnsi="メイリオ" w:hint="eastAsia"/>
          <w:b/>
          <w:bCs/>
        </w:rPr>
        <w:fldChar w:fldCharType="begin"/>
      </w:r>
      <w:r w:rsidRPr="00303763">
        <w:rPr>
          <w:rFonts w:ascii="メイリオ" w:eastAsia="メイリオ" w:hAnsi="メイリオ" w:hint="eastAsia"/>
          <w:b/>
          <w:bCs/>
        </w:rPr>
        <w:instrText xml:space="preserve"> INCLUDEPICTURE  "cid:image004.png@01D6F58E.7870AE20" \* MERGEFORMATINET </w:instrText>
      </w:r>
      <w:r w:rsidRPr="00303763">
        <w:rPr>
          <w:rFonts w:ascii="メイリオ" w:eastAsia="メイリオ" w:hAnsi="メイリオ" w:hint="eastAsia"/>
          <w:b/>
          <w:bCs/>
        </w:rPr>
        <w:fldChar w:fldCharType="separate"/>
      </w:r>
      <w:r w:rsidR="00003232" w:rsidRPr="00303763">
        <w:rPr>
          <w:rFonts w:ascii="メイリオ" w:eastAsia="メイリオ" w:hAnsi="メイリオ" w:hint="eastAsia"/>
          <w:b/>
          <w:bCs/>
        </w:rPr>
        <w:fldChar w:fldCharType="begin"/>
      </w:r>
      <w:r w:rsidR="00003232" w:rsidRPr="00303763">
        <w:rPr>
          <w:rFonts w:ascii="メイリオ" w:eastAsia="メイリオ" w:hAnsi="メイリオ" w:hint="eastAsia"/>
          <w:b/>
          <w:bCs/>
        </w:rPr>
        <w:instrText xml:space="preserve"> INCLUDEPICTURE  "cid:image004.png@01D6F58E.7870AE20" \* MERGEFORMATINET </w:instrText>
      </w:r>
      <w:r w:rsidR="00003232" w:rsidRPr="00303763">
        <w:rPr>
          <w:rFonts w:ascii="メイリオ" w:eastAsia="メイリオ" w:hAnsi="メイリオ" w:hint="eastAsia"/>
          <w:b/>
          <w:bCs/>
        </w:rPr>
        <w:fldChar w:fldCharType="separate"/>
      </w:r>
      <w:r w:rsidR="00637D0D" w:rsidRPr="00303763">
        <w:rPr>
          <w:rFonts w:ascii="メイリオ" w:eastAsia="メイリオ" w:hAnsi="メイリオ" w:hint="eastAsia"/>
          <w:b/>
          <w:bCs/>
        </w:rPr>
        <w:fldChar w:fldCharType="begin"/>
      </w:r>
      <w:r w:rsidR="00637D0D" w:rsidRPr="00303763">
        <w:rPr>
          <w:rFonts w:ascii="メイリオ" w:eastAsia="メイリオ" w:hAnsi="メイリオ" w:hint="eastAsia"/>
          <w:b/>
          <w:bCs/>
        </w:rPr>
        <w:instrText xml:space="preserve"> INCLUDEPICTURE  "cid:image004.png@01D6F58E.7870AE20" \* MERGEFORMATINET </w:instrText>
      </w:r>
      <w:r w:rsidR="00637D0D" w:rsidRPr="00303763">
        <w:rPr>
          <w:rFonts w:ascii="メイリオ" w:eastAsia="メイリオ" w:hAnsi="メイリオ" w:hint="eastAsia"/>
          <w:b/>
          <w:bCs/>
        </w:rPr>
        <w:fldChar w:fldCharType="separate"/>
      </w:r>
      <w:r w:rsidR="009B1A6F" w:rsidRPr="00303763">
        <w:rPr>
          <w:rFonts w:ascii="メイリオ" w:eastAsia="メイリオ" w:hAnsi="メイリオ" w:hint="eastAsia"/>
          <w:b/>
          <w:bCs/>
        </w:rPr>
        <w:fldChar w:fldCharType="begin"/>
      </w:r>
      <w:r w:rsidR="009B1A6F" w:rsidRPr="00303763">
        <w:rPr>
          <w:rFonts w:ascii="メイリオ" w:eastAsia="メイリオ" w:hAnsi="メイリオ" w:hint="eastAsia"/>
          <w:b/>
          <w:bCs/>
        </w:rPr>
        <w:instrText xml:space="preserve"> INCLUDEPICTURE  "cid:image004.png@01D6F58E.7870AE20" \* MERGEFORMATINET </w:instrText>
      </w:r>
      <w:r w:rsidR="009B1A6F" w:rsidRPr="00303763">
        <w:rPr>
          <w:rFonts w:ascii="メイリオ" w:eastAsia="メイリオ" w:hAnsi="メイリオ" w:hint="eastAsia"/>
          <w:b/>
          <w:bCs/>
        </w:rPr>
        <w:fldChar w:fldCharType="separate"/>
      </w:r>
      <w:r w:rsidR="00BF2C97" w:rsidRPr="00303763">
        <w:rPr>
          <w:rFonts w:ascii="メイリオ" w:eastAsia="メイリオ" w:hAnsi="メイリオ" w:hint="eastAsia"/>
          <w:b/>
          <w:bCs/>
        </w:rPr>
        <w:fldChar w:fldCharType="begin"/>
      </w:r>
      <w:r w:rsidR="00BF2C97" w:rsidRPr="00303763">
        <w:rPr>
          <w:rFonts w:ascii="メイリオ" w:eastAsia="メイリオ" w:hAnsi="メイリオ" w:hint="eastAsia"/>
          <w:b/>
          <w:bCs/>
        </w:rPr>
        <w:instrText xml:space="preserve"> INCLUDEPICTURE  "cid:image004.png@01D6F58E.7870AE20" \* MERGEFORMATINET </w:instrText>
      </w:r>
      <w:r w:rsidR="00BF2C97" w:rsidRPr="00303763">
        <w:rPr>
          <w:rFonts w:ascii="メイリオ" w:eastAsia="メイリオ" w:hAnsi="メイリオ" w:hint="eastAsia"/>
          <w:b/>
          <w:bCs/>
        </w:rPr>
        <w:fldChar w:fldCharType="separate"/>
      </w:r>
      <w:r w:rsidR="0062071B" w:rsidRPr="00303763">
        <w:rPr>
          <w:rFonts w:ascii="メイリオ" w:eastAsia="メイリオ" w:hAnsi="メイリオ" w:hint="eastAsia"/>
          <w:b/>
          <w:bCs/>
        </w:rPr>
        <w:fldChar w:fldCharType="begin"/>
      </w:r>
      <w:r w:rsidR="0062071B" w:rsidRPr="00303763">
        <w:rPr>
          <w:rFonts w:ascii="メイリオ" w:eastAsia="メイリオ" w:hAnsi="メイリオ" w:hint="eastAsia"/>
          <w:b/>
          <w:bCs/>
        </w:rPr>
        <w:instrText xml:space="preserve"> INCLUDEPICTURE  "cid:image004.png@01D6F58E.7870AE20" \* MERGEFORMATINET </w:instrText>
      </w:r>
      <w:r w:rsidR="0062071B" w:rsidRPr="00303763">
        <w:rPr>
          <w:rFonts w:ascii="メイリオ" w:eastAsia="メイリオ" w:hAnsi="メイリオ" w:hint="eastAsia"/>
          <w:b/>
          <w:bCs/>
        </w:rPr>
        <w:fldChar w:fldCharType="separate"/>
      </w:r>
      <w:r w:rsidR="00706E31" w:rsidRPr="00303763">
        <w:rPr>
          <w:rFonts w:ascii="メイリオ" w:eastAsia="メイリオ" w:hAnsi="メイリオ" w:hint="eastAsia"/>
          <w:b/>
          <w:bCs/>
        </w:rPr>
        <w:fldChar w:fldCharType="begin"/>
      </w:r>
      <w:r w:rsidR="00706E31" w:rsidRPr="00303763">
        <w:rPr>
          <w:rFonts w:ascii="メイリオ" w:eastAsia="メイリオ" w:hAnsi="メイリオ" w:hint="eastAsia"/>
          <w:b/>
          <w:bCs/>
        </w:rPr>
        <w:instrText xml:space="preserve"> INCLUDEPICTURE  "cid:image004.png@01D6F58E.7870AE20" \* MERGEFORMATINET </w:instrText>
      </w:r>
      <w:r w:rsidR="00706E31" w:rsidRPr="00303763">
        <w:rPr>
          <w:rFonts w:ascii="メイリオ" w:eastAsia="メイリオ" w:hAnsi="メイリオ" w:hint="eastAsia"/>
          <w:b/>
          <w:bCs/>
        </w:rPr>
        <w:fldChar w:fldCharType="separate"/>
      </w:r>
      <w:r w:rsidR="002C6476" w:rsidRPr="00303763">
        <w:rPr>
          <w:rFonts w:ascii="メイリオ" w:eastAsia="メイリオ" w:hAnsi="メイリオ" w:hint="eastAsia"/>
          <w:b/>
          <w:bCs/>
        </w:rPr>
        <w:fldChar w:fldCharType="begin"/>
      </w:r>
      <w:r w:rsidR="002C6476" w:rsidRPr="00303763">
        <w:rPr>
          <w:rFonts w:ascii="メイリオ" w:eastAsia="メイリオ" w:hAnsi="メイリオ" w:hint="eastAsia"/>
          <w:b/>
          <w:bCs/>
        </w:rPr>
        <w:instrText xml:space="preserve"> INCLUDEPICTURE  "cid:image004.png@01D6F58E.7870AE20" \* MERGEFORMATINET </w:instrText>
      </w:r>
      <w:r w:rsidR="002C6476" w:rsidRPr="00303763">
        <w:rPr>
          <w:rFonts w:ascii="メイリオ" w:eastAsia="メイリオ" w:hAnsi="メイリオ" w:hint="eastAsia"/>
          <w:b/>
          <w:bCs/>
        </w:rPr>
        <w:fldChar w:fldCharType="separate"/>
      </w:r>
      <w:r w:rsidR="00A675BE" w:rsidRPr="00303763">
        <w:rPr>
          <w:rFonts w:ascii="メイリオ" w:eastAsia="メイリオ" w:hAnsi="メイリオ" w:hint="eastAsia"/>
          <w:b/>
          <w:bCs/>
        </w:rPr>
        <w:fldChar w:fldCharType="begin"/>
      </w:r>
      <w:r w:rsidR="00A675BE" w:rsidRPr="00303763">
        <w:rPr>
          <w:rFonts w:ascii="メイリオ" w:eastAsia="メイリオ" w:hAnsi="メイリオ" w:hint="eastAsia"/>
          <w:b/>
          <w:bCs/>
        </w:rPr>
        <w:instrText xml:space="preserve"> INCLUDEPICTURE  "cid:image004.png@01D6F58E.7870AE20" \* MERGEFORMATINET </w:instrText>
      </w:r>
      <w:r w:rsidR="00A675BE" w:rsidRPr="00303763">
        <w:rPr>
          <w:rFonts w:ascii="メイリオ" w:eastAsia="メイリオ" w:hAnsi="メイリオ" w:hint="eastAsia"/>
          <w:b/>
          <w:bCs/>
        </w:rPr>
        <w:fldChar w:fldCharType="separate"/>
      </w:r>
      <w:r w:rsidR="00E72005" w:rsidRPr="00303763">
        <w:rPr>
          <w:rFonts w:ascii="メイリオ" w:eastAsia="メイリオ" w:hAnsi="メイリオ" w:hint="eastAsia"/>
          <w:b/>
          <w:bCs/>
        </w:rPr>
        <w:fldChar w:fldCharType="begin"/>
      </w:r>
      <w:r w:rsidR="00E72005" w:rsidRPr="00303763">
        <w:rPr>
          <w:rFonts w:ascii="メイリオ" w:eastAsia="メイリオ" w:hAnsi="メイリオ" w:hint="eastAsia"/>
          <w:b/>
          <w:bCs/>
        </w:rPr>
        <w:instrText xml:space="preserve"> INCLUDEPICTURE  "cid:image004.png@01D6F58E.7870AE20" \* MERGEFORMATINET </w:instrText>
      </w:r>
      <w:r w:rsidR="00E72005" w:rsidRPr="00303763">
        <w:rPr>
          <w:rFonts w:ascii="メイリオ" w:eastAsia="メイリオ" w:hAnsi="メイリオ" w:hint="eastAsia"/>
          <w:b/>
          <w:bCs/>
        </w:rPr>
        <w:fldChar w:fldCharType="separate"/>
      </w:r>
      <w:r w:rsidR="008B1BF9" w:rsidRPr="00303763">
        <w:rPr>
          <w:rFonts w:ascii="メイリオ" w:eastAsia="メイリオ" w:hAnsi="メイリオ" w:hint="eastAsia"/>
          <w:b/>
          <w:bCs/>
        </w:rPr>
        <w:fldChar w:fldCharType="begin"/>
      </w:r>
      <w:r w:rsidR="008B1BF9" w:rsidRPr="00303763">
        <w:rPr>
          <w:rFonts w:ascii="メイリオ" w:eastAsia="メイリオ" w:hAnsi="メイリオ" w:hint="eastAsia"/>
          <w:b/>
          <w:bCs/>
        </w:rPr>
        <w:instrText xml:space="preserve"> INCLUDEPICTURE  "cid:image004.png@01D6F58E.7870AE20" \* MERGEFORMATINET </w:instrText>
      </w:r>
      <w:r w:rsidR="008B1BF9" w:rsidRPr="00303763">
        <w:rPr>
          <w:rFonts w:ascii="メイリオ" w:eastAsia="メイリオ" w:hAnsi="メイリオ" w:hint="eastAsia"/>
          <w:b/>
          <w:bCs/>
        </w:rPr>
        <w:fldChar w:fldCharType="separate"/>
      </w:r>
      <w:r w:rsidR="006D1D87" w:rsidRPr="00303763">
        <w:rPr>
          <w:rFonts w:ascii="メイリオ" w:eastAsia="メイリオ" w:hAnsi="メイリオ" w:hint="eastAsia"/>
          <w:b/>
          <w:bCs/>
        </w:rPr>
        <w:fldChar w:fldCharType="begin"/>
      </w:r>
      <w:r w:rsidR="006D1D87" w:rsidRPr="00303763">
        <w:rPr>
          <w:rFonts w:ascii="メイリオ" w:eastAsia="メイリオ" w:hAnsi="メイリオ" w:hint="eastAsia"/>
          <w:b/>
          <w:bCs/>
        </w:rPr>
        <w:instrText xml:space="preserve"> INCLUDEPICTURE  "cid:image004.png@01D6F58E.7870AE20" \* MERGEFORMATINET </w:instrText>
      </w:r>
      <w:r w:rsidR="006D1D87" w:rsidRPr="00303763">
        <w:rPr>
          <w:rFonts w:ascii="メイリオ" w:eastAsia="メイリオ" w:hAnsi="メイリオ" w:hint="eastAsia"/>
          <w:b/>
          <w:bCs/>
        </w:rPr>
        <w:fldChar w:fldCharType="separate"/>
      </w:r>
      <w:r w:rsidR="00762AC2" w:rsidRPr="00303763">
        <w:rPr>
          <w:rFonts w:ascii="メイリオ" w:eastAsia="メイリオ" w:hAnsi="メイリオ" w:hint="eastAsia"/>
          <w:b/>
          <w:bCs/>
        </w:rPr>
        <w:fldChar w:fldCharType="begin"/>
      </w:r>
      <w:r w:rsidR="00762AC2" w:rsidRPr="00303763">
        <w:rPr>
          <w:rFonts w:ascii="メイリオ" w:eastAsia="メイリオ" w:hAnsi="メイリオ" w:hint="eastAsia"/>
          <w:b/>
          <w:bCs/>
        </w:rPr>
        <w:instrText xml:space="preserve"> INCLUDEPICTURE  "cid:image004.png@01D6F58E.7870AE20" \* MERGEFORMATINET </w:instrText>
      </w:r>
      <w:r w:rsidR="00762AC2" w:rsidRPr="00303763">
        <w:rPr>
          <w:rFonts w:ascii="メイリオ" w:eastAsia="メイリオ" w:hAnsi="メイリオ" w:hint="eastAsia"/>
          <w:b/>
          <w:bCs/>
        </w:rPr>
        <w:fldChar w:fldCharType="separate"/>
      </w:r>
      <w:r w:rsidR="00331923" w:rsidRPr="00303763">
        <w:rPr>
          <w:rFonts w:ascii="メイリオ" w:eastAsia="メイリオ" w:hAnsi="メイリオ" w:hint="eastAsia"/>
          <w:b/>
          <w:bCs/>
        </w:rPr>
        <w:fldChar w:fldCharType="begin"/>
      </w:r>
      <w:r w:rsidR="00331923" w:rsidRPr="00303763">
        <w:rPr>
          <w:rFonts w:ascii="メイリオ" w:eastAsia="メイリオ" w:hAnsi="メイリオ" w:hint="eastAsia"/>
          <w:b/>
          <w:bCs/>
        </w:rPr>
        <w:instrText xml:space="preserve"> INCLUDEPICTURE  "cid:image004.png@01D6F58E.7870AE20" \* MERGEFORMATINET </w:instrText>
      </w:r>
      <w:r w:rsidR="00331923" w:rsidRPr="00303763">
        <w:rPr>
          <w:rFonts w:ascii="メイリオ" w:eastAsia="メイリオ" w:hAnsi="メイリオ" w:hint="eastAsia"/>
          <w:b/>
          <w:bCs/>
        </w:rPr>
        <w:fldChar w:fldCharType="separate"/>
      </w:r>
      <w:r w:rsidR="00331923" w:rsidRPr="00303763">
        <w:rPr>
          <w:rFonts w:ascii="メイリオ" w:eastAsia="メイリオ" w:hAnsi="メイリオ" w:hint="eastAsia"/>
          <w:b/>
          <w:bCs/>
        </w:rPr>
        <w:fldChar w:fldCharType="begin"/>
      </w:r>
      <w:r w:rsidR="00331923" w:rsidRPr="00303763">
        <w:rPr>
          <w:rFonts w:ascii="メイリオ" w:eastAsia="メイリオ" w:hAnsi="メイリオ" w:hint="eastAsia"/>
          <w:b/>
          <w:bCs/>
        </w:rPr>
        <w:instrText xml:space="preserve"> INCLUDEPICTURE  "cid:image004.png@01D6F58E.7870AE20" \* MERGEFORMATINET </w:instrText>
      </w:r>
      <w:r w:rsidR="00331923" w:rsidRPr="00303763">
        <w:rPr>
          <w:rFonts w:ascii="メイリオ" w:eastAsia="メイリオ" w:hAnsi="メイリオ" w:hint="eastAsia"/>
          <w:b/>
          <w:bCs/>
        </w:rPr>
        <w:fldChar w:fldCharType="separate"/>
      </w:r>
      <w:r w:rsidR="006E6A77" w:rsidRPr="00303763">
        <w:rPr>
          <w:rFonts w:ascii="メイリオ" w:eastAsia="メイリオ" w:hAnsi="メイリオ" w:hint="eastAsia"/>
          <w:b/>
          <w:bCs/>
        </w:rPr>
        <w:fldChar w:fldCharType="begin"/>
      </w:r>
      <w:r w:rsidR="006E6A77" w:rsidRPr="00303763">
        <w:rPr>
          <w:rFonts w:ascii="メイリオ" w:eastAsia="メイリオ" w:hAnsi="メイリオ" w:hint="eastAsia"/>
          <w:b/>
          <w:bCs/>
        </w:rPr>
        <w:instrText xml:space="preserve"> INCLUDEPICTURE  "cid:image004.png@01D6F58E.7870AE20" \* MERGEFORMATINET </w:instrText>
      </w:r>
      <w:r w:rsidR="006E6A77" w:rsidRPr="00303763">
        <w:rPr>
          <w:rFonts w:ascii="メイリオ" w:eastAsia="メイリオ" w:hAnsi="メイリオ" w:hint="eastAsia"/>
          <w:b/>
          <w:bCs/>
        </w:rPr>
        <w:fldChar w:fldCharType="separate"/>
      </w:r>
      <w:r w:rsidR="006177A7" w:rsidRPr="00303763">
        <w:rPr>
          <w:rFonts w:ascii="メイリオ" w:eastAsia="メイリオ" w:hAnsi="メイリオ" w:hint="eastAsia"/>
          <w:b/>
          <w:bCs/>
        </w:rPr>
        <w:fldChar w:fldCharType="begin"/>
      </w:r>
      <w:r w:rsidR="006177A7" w:rsidRPr="00303763">
        <w:rPr>
          <w:rFonts w:ascii="メイリオ" w:eastAsia="メイリオ" w:hAnsi="メイリオ" w:hint="eastAsia"/>
          <w:b/>
          <w:bCs/>
        </w:rPr>
        <w:instrText xml:space="preserve"> INCLUDEPICTURE  "cid:image004.png@01D6F58E.7870AE20" \* MERGEFORMATINET </w:instrText>
      </w:r>
      <w:r w:rsidR="006177A7" w:rsidRPr="00303763">
        <w:rPr>
          <w:rFonts w:ascii="メイリオ" w:eastAsia="メイリオ" w:hAnsi="メイリオ" w:hint="eastAsia"/>
          <w:b/>
          <w:bCs/>
        </w:rPr>
        <w:fldChar w:fldCharType="separate"/>
      </w:r>
      <w:r w:rsidR="00B2719E" w:rsidRPr="00303763">
        <w:rPr>
          <w:rFonts w:ascii="メイリオ" w:eastAsia="メイリオ" w:hAnsi="メイリオ" w:hint="eastAsia"/>
          <w:b/>
          <w:bCs/>
        </w:rPr>
        <w:fldChar w:fldCharType="begin"/>
      </w:r>
      <w:r w:rsidR="00B2719E" w:rsidRPr="00303763">
        <w:rPr>
          <w:rFonts w:ascii="メイリオ" w:eastAsia="メイリオ" w:hAnsi="メイリオ" w:hint="eastAsia"/>
          <w:b/>
          <w:bCs/>
        </w:rPr>
        <w:instrText xml:space="preserve"> INCLUDEPICTURE  "cid:image004.png@01D6F58E.7870AE20" \* MERGEFORMATINET </w:instrText>
      </w:r>
      <w:r w:rsidR="00B2719E" w:rsidRPr="00303763">
        <w:rPr>
          <w:rFonts w:ascii="メイリオ" w:eastAsia="メイリオ" w:hAnsi="メイリオ" w:hint="eastAsia"/>
          <w:b/>
          <w:bCs/>
        </w:rPr>
        <w:fldChar w:fldCharType="separate"/>
      </w:r>
      <w:r w:rsidR="002D7BDF" w:rsidRPr="00303763">
        <w:rPr>
          <w:rFonts w:ascii="メイリオ" w:eastAsia="メイリオ" w:hAnsi="メイリオ" w:hint="eastAsia"/>
          <w:b/>
          <w:bCs/>
        </w:rPr>
        <w:fldChar w:fldCharType="begin"/>
      </w:r>
      <w:r w:rsidR="002D7BDF" w:rsidRPr="00303763">
        <w:rPr>
          <w:rFonts w:ascii="メイリオ" w:eastAsia="メイリオ" w:hAnsi="メイリオ" w:hint="eastAsia"/>
          <w:b/>
          <w:bCs/>
        </w:rPr>
        <w:instrText xml:space="preserve"> INCLUDEPICTURE  "cid:image004.png@01D6F58E.7870AE20" \* MERGEFORMATINET </w:instrText>
      </w:r>
      <w:r w:rsidR="002D7BDF" w:rsidRPr="00303763">
        <w:rPr>
          <w:rFonts w:ascii="メイリオ" w:eastAsia="メイリオ" w:hAnsi="メイリオ" w:hint="eastAsia"/>
          <w:b/>
          <w:bCs/>
        </w:rPr>
        <w:fldChar w:fldCharType="separate"/>
      </w:r>
      <w:r w:rsidR="003F2DC8" w:rsidRPr="00303763">
        <w:rPr>
          <w:rFonts w:ascii="メイリオ" w:eastAsia="メイリオ" w:hAnsi="メイリオ" w:hint="eastAsia"/>
          <w:b/>
          <w:bCs/>
        </w:rPr>
        <w:fldChar w:fldCharType="begin"/>
      </w:r>
      <w:r w:rsidR="003F2DC8" w:rsidRPr="00303763">
        <w:rPr>
          <w:rFonts w:ascii="メイリオ" w:eastAsia="メイリオ" w:hAnsi="メイリオ" w:hint="eastAsia"/>
          <w:b/>
          <w:bCs/>
        </w:rPr>
        <w:instrText xml:space="preserve"> INCLUDEPICTURE  "cid:image004.png@01D6F58E.7870AE20" \* MERGEFORMATINET </w:instrText>
      </w:r>
      <w:r w:rsidR="003F2DC8" w:rsidRPr="00303763">
        <w:rPr>
          <w:rFonts w:ascii="メイリオ" w:eastAsia="メイリオ" w:hAnsi="メイリオ" w:hint="eastAsia"/>
          <w:b/>
          <w:bCs/>
        </w:rPr>
        <w:fldChar w:fldCharType="separate"/>
      </w:r>
      <w:r w:rsidR="00A9726F" w:rsidRPr="00303763">
        <w:rPr>
          <w:rFonts w:ascii="メイリオ" w:eastAsia="メイリオ" w:hAnsi="メイリオ" w:hint="eastAsia"/>
          <w:b/>
          <w:bCs/>
        </w:rPr>
        <w:fldChar w:fldCharType="begin"/>
      </w:r>
      <w:r w:rsidR="00A9726F" w:rsidRPr="00303763">
        <w:rPr>
          <w:rFonts w:ascii="メイリオ" w:eastAsia="メイリオ" w:hAnsi="メイリオ" w:hint="eastAsia"/>
          <w:b/>
          <w:bCs/>
        </w:rPr>
        <w:instrText xml:space="preserve"> INCLUDEPICTURE  "cid:image004.png@01D6F58E.7870AE20" \* MERGEFORMATINET </w:instrText>
      </w:r>
      <w:r w:rsidR="00A9726F" w:rsidRPr="00303763">
        <w:rPr>
          <w:rFonts w:ascii="メイリオ" w:eastAsia="メイリオ" w:hAnsi="メイリオ" w:hint="eastAsia"/>
          <w:b/>
          <w:bCs/>
        </w:rPr>
        <w:fldChar w:fldCharType="separate"/>
      </w:r>
      <w:r w:rsidR="00DF01E8" w:rsidRPr="00303763">
        <w:rPr>
          <w:rFonts w:ascii="メイリオ" w:eastAsia="メイリオ" w:hAnsi="メイリオ" w:hint="eastAsia"/>
          <w:b/>
          <w:bCs/>
        </w:rPr>
        <w:fldChar w:fldCharType="begin"/>
      </w:r>
      <w:r w:rsidR="00DF01E8" w:rsidRPr="00303763">
        <w:rPr>
          <w:rFonts w:ascii="メイリオ" w:eastAsia="メイリオ" w:hAnsi="メイリオ" w:hint="eastAsia"/>
          <w:b/>
          <w:bCs/>
        </w:rPr>
        <w:instrText xml:space="preserve"> INCLUDEPICTURE  "cid:image004.png@01D6F58E.7870AE20" \* MERGEFORMATINET </w:instrText>
      </w:r>
      <w:r w:rsidR="00DF01E8" w:rsidRPr="00303763">
        <w:rPr>
          <w:rFonts w:ascii="メイリオ" w:eastAsia="メイリオ" w:hAnsi="メイリオ" w:hint="eastAsia"/>
          <w:b/>
          <w:bCs/>
        </w:rPr>
        <w:fldChar w:fldCharType="separate"/>
      </w:r>
      <w:r w:rsidR="006D756F" w:rsidRPr="00303763">
        <w:rPr>
          <w:rFonts w:ascii="メイリオ" w:eastAsia="メイリオ" w:hAnsi="メイリオ" w:hint="eastAsia"/>
          <w:b/>
          <w:bCs/>
        </w:rPr>
        <w:fldChar w:fldCharType="begin"/>
      </w:r>
      <w:r w:rsidR="006D756F" w:rsidRPr="00303763">
        <w:rPr>
          <w:rFonts w:ascii="メイリオ" w:eastAsia="メイリオ" w:hAnsi="メイリオ" w:hint="eastAsia"/>
          <w:b/>
          <w:bCs/>
        </w:rPr>
        <w:instrText xml:space="preserve"> INCLUDEPICTURE  "cid:image004.png@01D6F58E.7870AE20" \* MERGEFORMATINET </w:instrText>
      </w:r>
      <w:r w:rsidR="006D756F" w:rsidRPr="00303763">
        <w:rPr>
          <w:rFonts w:ascii="メイリオ" w:eastAsia="メイリオ" w:hAnsi="メイリオ" w:hint="eastAsia"/>
          <w:b/>
          <w:bCs/>
        </w:rPr>
        <w:fldChar w:fldCharType="separate"/>
      </w:r>
      <w:r w:rsidR="00481D32" w:rsidRPr="00303763">
        <w:rPr>
          <w:rFonts w:ascii="メイリオ" w:eastAsia="メイリオ" w:hAnsi="メイリオ" w:hint="eastAsia"/>
          <w:b/>
          <w:bCs/>
        </w:rPr>
        <w:fldChar w:fldCharType="begin"/>
      </w:r>
      <w:r w:rsidR="00481D32" w:rsidRPr="00303763">
        <w:rPr>
          <w:rFonts w:ascii="メイリオ" w:eastAsia="メイリオ" w:hAnsi="メイリオ" w:hint="eastAsia"/>
          <w:b/>
          <w:bCs/>
        </w:rPr>
        <w:instrText xml:space="preserve"> INCLUDEPICTURE  "cid:image004.png@01D6F58E.7870AE20" \* MERGEFORMATINET </w:instrText>
      </w:r>
      <w:r w:rsidR="00481D32" w:rsidRPr="00303763">
        <w:rPr>
          <w:rFonts w:ascii="メイリオ" w:eastAsia="メイリオ" w:hAnsi="メイリオ" w:hint="eastAsia"/>
          <w:b/>
          <w:bCs/>
        </w:rPr>
        <w:fldChar w:fldCharType="separate"/>
      </w:r>
      <w:r w:rsidR="00AD26B9" w:rsidRPr="00303763">
        <w:rPr>
          <w:rFonts w:ascii="メイリオ" w:eastAsia="メイリオ" w:hAnsi="メイリオ"/>
          <w:b/>
          <w:bCs/>
        </w:rPr>
        <w:fldChar w:fldCharType="begin"/>
      </w:r>
      <w:r w:rsidR="00AD26B9" w:rsidRPr="00303763">
        <w:rPr>
          <w:rFonts w:ascii="メイリオ" w:eastAsia="メイリオ" w:hAnsi="メイリオ"/>
          <w:b/>
          <w:bCs/>
        </w:rPr>
        <w:instrText xml:space="preserve"> </w:instrText>
      </w:r>
      <w:r w:rsidR="00AD26B9" w:rsidRPr="00303763">
        <w:rPr>
          <w:rFonts w:ascii="メイリオ" w:eastAsia="メイリオ" w:hAnsi="メイリオ"/>
          <w:b/>
          <w:bCs/>
        </w:rPr>
        <w:instrText>INCLUDEPICTURE  "cid:image004.png@01D6F58E.7870AE20" \* MERGEFORMATINET</w:instrText>
      </w:r>
      <w:r w:rsidR="00AD26B9" w:rsidRPr="00303763">
        <w:rPr>
          <w:rFonts w:ascii="メイリオ" w:eastAsia="メイリオ" w:hAnsi="メイリオ"/>
          <w:b/>
          <w:bCs/>
        </w:rPr>
        <w:instrText xml:space="preserve"> </w:instrText>
      </w:r>
      <w:r w:rsidR="00AD26B9" w:rsidRPr="00303763">
        <w:rPr>
          <w:rFonts w:ascii="メイリオ" w:eastAsia="メイリオ" w:hAnsi="メイリオ"/>
          <w:b/>
          <w:bCs/>
        </w:rPr>
        <w:fldChar w:fldCharType="separate"/>
      </w:r>
      <w:r w:rsidR="00303763" w:rsidRPr="00303763">
        <w:rPr>
          <w:rFonts w:ascii="メイリオ" w:eastAsia="メイリオ" w:hAnsi="メイリオ"/>
          <w:b/>
          <w:bCs/>
        </w:rPr>
        <w:pict w14:anchorId="4350D65C">
          <v:shape id="Picture 4" o:spid="_x0000_i1027" type="#_x0000_t75" alt="Graphical user interface, application, email&#10;&#10;Description automatically generated" style="width:396.6pt;height:296.4pt" o:bordertopcolor="this" o:borderleftcolor="this" o:borderbottomcolor="this" o:borderrightcolor="this">
            <v:imagedata r:id="rId26" r:href="rId27"/>
            <w10:bordertop type="single" width="4"/>
            <w10:borderleft type="single" width="4"/>
            <w10:borderbottom type="single" width="4"/>
            <w10:borderright type="single" width="4"/>
          </v:shape>
        </w:pict>
      </w:r>
      <w:r w:rsidR="00AD26B9" w:rsidRPr="00303763">
        <w:rPr>
          <w:rFonts w:ascii="メイリオ" w:eastAsia="メイリオ" w:hAnsi="メイリオ"/>
          <w:b/>
          <w:bCs/>
        </w:rPr>
        <w:fldChar w:fldCharType="end"/>
      </w:r>
      <w:r w:rsidR="00481D32" w:rsidRPr="00303763">
        <w:rPr>
          <w:rFonts w:ascii="メイリオ" w:eastAsia="メイリオ" w:hAnsi="メイリオ" w:hint="eastAsia"/>
          <w:b/>
          <w:bCs/>
        </w:rPr>
        <w:fldChar w:fldCharType="end"/>
      </w:r>
      <w:r w:rsidR="006D756F" w:rsidRPr="00303763">
        <w:rPr>
          <w:rFonts w:ascii="メイリオ" w:eastAsia="メイリオ" w:hAnsi="メイリオ" w:hint="eastAsia"/>
          <w:b/>
          <w:bCs/>
        </w:rPr>
        <w:fldChar w:fldCharType="end"/>
      </w:r>
      <w:r w:rsidR="00DF01E8" w:rsidRPr="00303763">
        <w:rPr>
          <w:rFonts w:ascii="メイリオ" w:eastAsia="メイリオ" w:hAnsi="メイリオ" w:hint="eastAsia"/>
          <w:b/>
          <w:bCs/>
        </w:rPr>
        <w:fldChar w:fldCharType="end"/>
      </w:r>
      <w:r w:rsidR="00A9726F" w:rsidRPr="00303763">
        <w:rPr>
          <w:rFonts w:ascii="メイリオ" w:eastAsia="メイリオ" w:hAnsi="メイリオ" w:hint="eastAsia"/>
          <w:b/>
          <w:bCs/>
        </w:rPr>
        <w:fldChar w:fldCharType="end"/>
      </w:r>
      <w:r w:rsidR="003F2DC8" w:rsidRPr="00303763">
        <w:rPr>
          <w:rFonts w:ascii="メイリオ" w:eastAsia="メイリオ" w:hAnsi="メイリオ" w:hint="eastAsia"/>
          <w:b/>
          <w:bCs/>
        </w:rPr>
        <w:fldChar w:fldCharType="end"/>
      </w:r>
      <w:r w:rsidR="002D7BDF" w:rsidRPr="00303763">
        <w:rPr>
          <w:rFonts w:ascii="メイリオ" w:eastAsia="メイリオ" w:hAnsi="メイリオ" w:hint="eastAsia"/>
          <w:b/>
          <w:bCs/>
        </w:rPr>
        <w:fldChar w:fldCharType="end"/>
      </w:r>
      <w:r w:rsidR="00B2719E" w:rsidRPr="00303763">
        <w:rPr>
          <w:rFonts w:ascii="メイリオ" w:eastAsia="メイリオ" w:hAnsi="メイリオ" w:hint="eastAsia"/>
          <w:b/>
          <w:bCs/>
        </w:rPr>
        <w:fldChar w:fldCharType="end"/>
      </w:r>
      <w:r w:rsidR="006177A7" w:rsidRPr="00303763">
        <w:rPr>
          <w:rFonts w:ascii="メイリオ" w:eastAsia="メイリオ" w:hAnsi="メイリオ" w:hint="eastAsia"/>
          <w:b/>
          <w:bCs/>
        </w:rPr>
        <w:fldChar w:fldCharType="end"/>
      </w:r>
      <w:r w:rsidR="006E6A77" w:rsidRPr="00303763">
        <w:rPr>
          <w:rFonts w:ascii="メイリオ" w:eastAsia="メイリオ" w:hAnsi="メイリオ" w:hint="eastAsia"/>
          <w:b/>
          <w:bCs/>
        </w:rPr>
        <w:fldChar w:fldCharType="end"/>
      </w:r>
      <w:r w:rsidR="00331923" w:rsidRPr="00303763">
        <w:rPr>
          <w:rFonts w:ascii="メイリオ" w:eastAsia="メイリオ" w:hAnsi="メイリオ" w:hint="eastAsia"/>
          <w:b/>
          <w:bCs/>
        </w:rPr>
        <w:fldChar w:fldCharType="end"/>
      </w:r>
      <w:r w:rsidR="00331923" w:rsidRPr="00303763">
        <w:rPr>
          <w:rFonts w:ascii="メイリオ" w:eastAsia="メイリオ" w:hAnsi="メイリオ" w:hint="eastAsia"/>
          <w:b/>
          <w:bCs/>
        </w:rPr>
        <w:fldChar w:fldCharType="end"/>
      </w:r>
      <w:r w:rsidR="00762AC2" w:rsidRPr="00303763">
        <w:rPr>
          <w:rFonts w:ascii="メイリオ" w:eastAsia="メイリオ" w:hAnsi="メイリオ" w:hint="eastAsia"/>
          <w:b/>
          <w:bCs/>
        </w:rPr>
        <w:fldChar w:fldCharType="end"/>
      </w:r>
      <w:r w:rsidR="006D1D87" w:rsidRPr="00303763">
        <w:rPr>
          <w:rFonts w:ascii="メイリオ" w:eastAsia="メイリオ" w:hAnsi="メイリオ" w:hint="eastAsia"/>
          <w:b/>
          <w:bCs/>
        </w:rPr>
        <w:fldChar w:fldCharType="end"/>
      </w:r>
      <w:r w:rsidR="008B1BF9" w:rsidRPr="00303763">
        <w:rPr>
          <w:rFonts w:ascii="メイリオ" w:eastAsia="メイリオ" w:hAnsi="メイリオ" w:hint="eastAsia"/>
          <w:b/>
          <w:bCs/>
        </w:rPr>
        <w:fldChar w:fldCharType="end"/>
      </w:r>
      <w:r w:rsidR="00E72005" w:rsidRPr="00303763">
        <w:rPr>
          <w:rFonts w:ascii="メイリオ" w:eastAsia="メイリオ" w:hAnsi="メイリオ" w:hint="eastAsia"/>
          <w:b/>
          <w:bCs/>
        </w:rPr>
        <w:fldChar w:fldCharType="end"/>
      </w:r>
      <w:r w:rsidR="00A675BE" w:rsidRPr="00303763">
        <w:rPr>
          <w:rFonts w:ascii="メイリオ" w:eastAsia="メイリオ" w:hAnsi="メイリオ" w:hint="eastAsia"/>
          <w:b/>
          <w:bCs/>
        </w:rPr>
        <w:fldChar w:fldCharType="end"/>
      </w:r>
      <w:r w:rsidR="002C6476" w:rsidRPr="00303763">
        <w:rPr>
          <w:rFonts w:ascii="メイリオ" w:eastAsia="メイリオ" w:hAnsi="メイリオ" w:hint="eastAsia"/>
          <w:b/>
          <w:bCs/>
        </w:rPr>
        <w:fldChar w:fldCharType="end"/>
      </w:r>
      <w:r w:rsidR="00706E31" w:rsidRPr="00303763">
        <w:rPr>
          <w:rFonts w:ascii="メイリオ" w:eastAsia="メイリオ" w:hAnsi="メイリオ" w:hint="eastAsia"/>
          <w:b/>
          <w:bCs/>
        </w:rPr>
        <w:fldChar w:fldCharType="end"/>
      </w:r>
      <w:r w:rsidR="0062071B" w:rsidRPr="00303763">
        <w:rPr>
          <w:rFonts w:ascii="メイリオ" w:eastAsia="メイリオ" w:hAnsi="メイリオ" w:hint="eastAsia"/>
          <w:b/>
          <w:bCs/>
        </w:rPr>
        <w:fldChar w:fldCharType="end"/>
      </w:r>
      <w:r w:rsidR="00BF2C97" w:rsidRPr="00303763">
        <w:rPr>
          <w:rFonts w:ascii="メイリオ" w:eastAsia="メイリオ" w:hAnsi="メイリオ" w:hint="eastAsia"/>
          <w:b/>
          <w:bCs/>
        </w:rPr>
        <w:fldChar w:fldCharType="end"/>
      </w:r>
      <w:r w:rsidR="009B1A6F" w:rsidRPr="00303763">
        <w:rPr>
          <w:rFonts w:ascii="メイリオ" w:eastAsia="メイリオ" w:hAnsi="メイリオ" w:hint="eastAsia"/>
          <w:b/>
          <w:bCs/>
        </w:rPr>
        <w:fldChar w:fldCharType="end"/>
      </w:r>
      <w:r w:rsidR="00637D0D" w:rsidRPr="00303763">
        <w:rPr>
          <w:rFonts w:ascii="メイリオ" w:eastAsia="メイリオ" w:hAnsi="メイリオ" w:hint="eastAsia"/>
          <w:b/>
          <w:bCs/>
        </w:rPr>
        <w:fldChar w:fldCharType="end"/>
      </w:r>
      <w:r w:rsidR="00003232" w:rsidRPr="00303763">
        <w:rPr>
          <w:rFonts w:ascii="メイリオ" w:eastAsia="メイリオ" w:hAnsi="メイリオ" w:hint="eastAsia"/>
          <w:b/>
          <w:bCs/>
        </w:rPr>
        <w:fldChar w:fldCharType="end"/>
      </w:r>
      <w:r w:rsidRPr="00303763">
        <w:rPr>
          <w:rFonts w:ascii="メイリオ" w:eastAsia="メイリオ" w:hAnsi="メイリオ" w:hint="eastAsia"/>
          <w:b/>
          <w:bCs/>
        </w:rPr>
        <w:fldChar w:fldCharType="end"/>
      </w:r>
    </w:p>
    <w:p w14:paraId="2F0A40B4" w14:textId="77777777" w:rsidR="00F60D07" w:rsidRPr="00303763" w:rsidRDefault="00F60D07" w:rsidP="00F60D07">
      <w:pPr>
        <w:pStyle w:val="41"/>
        <w:rPr>
          <w:rFonts w:ascii="メイリオ" w:eastAsia="メイリオ" w:hAnsi="メイリオ"/>
          <w:i w:val="0"/>
        </w:rPr>
      </w:pPr>
      <w:r w:rsidRPr="00303763">
        <w:rPr>
          <w:rFonts w:ascii="メイリオ" w:eastAsia="メイリオ" w:hAnsi="メイリオ" w:hint="eastAsia"/>
          <w:i w:val="0"/>
        </w:rPr>
        <w:lastRenderedPageBreak/>
        <w:t>設定とアクティブ化</w:t>
      </w:r>
    </w:p>
    <w:p w14:paraId="37610AC3" w14:textId="7DCBDAD4" w:rsidR="00F60D07" w:rsidRPr="00303763" w:rsidRDefault="00F60D07" w:rsidP="00F60D07">
      <w:pPr>
        <w:pStyle w:val="ConcurMoreInfo"/>
        <w:rPr>
          <w:rFonts w:ascii="メイリオ" w:eastAsia="メイリオ" w:hAnsi="メイリオ"/>
        </w:rPr>
      </w:pPr>
      <w:r w:rsidRPr="00303763">
        <w:rPr>
          <w:rFonts w:ascii="メイリオ" w:eastAsia="メイリオ" w:hAnsi="メイリオ" w:hint="eastAsia"/>
        </w:rPr>
        <w:t>この変更は自動的に有効になります。設定やアクティブ化は必要ありません。</w:t>
      </w:r>
    </w:p>
    <w:p w14:paraId="0E42631B" w14:textId="77777777" w:rsidR="00A9268B" w:rsidRPr="00303763" w:rsidRDefault="00A9268B" w:rsidP="00A9268B">
      <w:pPr>
        <w:pStyle w:val="30"/>
        <w:rPr>
          <w:rFonts w:ascii="メイリオ" w:eastAsia="メイリオ" w:hAnsi="メイリオ"/>
        </w:rPr>
      </w:pPr>
      <w:bookmarkStart w:id="16" w:name="_Toc72939122"/>
      <w:r w:rsidRPr="00303763">
        <w:rPr>
          <w:rFonts w:ascii="メイリオ" w:eastAsia="メイリオ" w:hAnsi="メイリオ" w:hint="eastAsia"/>
        </w:rPr>
        <w:t>** 変更予定 ** お客様のプライバシー保護方針のリンクが利用可能</w:t>
      </w:r>
      <w:bookmarkEnd w:id="16"/>
    </w:p>
    <w:p w14:paraId="23E0BA68" w14:textId="77777777" w:rsidR="00A9268B" w:rsidRPr="00303763" w:rsidRDefault="00A9268B" w:rsidP="00A9268B">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9268B" w:rsidRPr="00303763" w14:paraId="760AA2F1" w14:textId="77777777" w:rsidTr="00923E7C">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7F5BF913"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066F512E"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78A0E2D"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64EC498"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6D8B298"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2482D9D"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その他</w:t>
            </w:r>
          </w:p>
        </w:tc>
      </w:tr>
      <w:tr w:rsidR="00A9268B" w:rsidRPr="00303763" w14:paraId="6F70DA4F" w14:textId="77777777" w:rsidTr="00923E7C">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1119FFA0" w14:textId="77777777" w:rsidR="00A9268B" w:rsidRPr="00303763" w:rsidRDefault="00A9268B" w:rsidP="00923E7C">
            <w:pPr>
              <w:pStyle w:val="ConcurTableText8pt"/>
              <w:keepNext/>
              <w:rPr>
                <w:rFonts w:ascii="メイリオ" w:eastAsia="メイリオ" w:hAnsi="メイリオ"/>
              </w:rPr>
            </w:pPr>
            <w:r w:rsidRPr="0030376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D704B35"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801FEEE"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F9DBFAA"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1CE9003"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C777FDB" w14:textId="5A5AD839" w:rsidR="00A9268B" w:rsidRPr="00303763" w:rsidRDefault="00574D90" w:rsidP="00923E7C">
            <w:pPr>
              <w:pStyle w:val="ConcurTableText8ptCenter"/>
              <w:keepNext/>
              <w:rPr>
                <w:rFonts w:ascii="メイリオ" w:eastAsia="メイリオ" w:hAnsi="メイリオ"/>
              </w:rPr>
            </w:pPr>
            <w:r w:rsidRPr="00303763">
              <w:rPr>
                <w:rFonts w:ascii="メイリオ" w:eastAsia="メイリオ" w:hAnsi="メイリオ" w:hint="eastAsia"/>
              </w:rPr>
              <w:t>--</w:t>
            </w:r>
          </w:p>
        </w:tc>
      </w:tr>
      <w:tr w:rsidR="00A9268B" w:rsidRPr="00303763" w14:paraId="1A640789" w14:textId="77777777" w:rsidTr="00923E7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773FC2A"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79DADA7"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71BA3B5" w14:textId="77777777" w:rsidR="00A9268B" w:rsidRPr="00303763" w:rsidRDefault="00A9268B" w:rsidP="00923E7C">
            <w:pPr>
              <w:pStyle w:val="ConcurTableHeadCentered8pt"/>
              <w:rPr>
                <w:rFonts w:ascii="メイリオ" w:eastAsia="メイリオ" w:hAnsi="メイリオ"/>
              </w:rPr>
            </w:pPr>
            <w:r w:rsidRPr="00303763">
              <w:rPr>
                <w:rFonts w:ascii="メイリオ" w:eastAsia="メイリオ" w:hAnsi="メイリオ" w:hint="eastAsia"/>
              </w:rPr>
              <w:t>機能のリリース予定日</w:t>
            </w:r>
          </w:p>
        </w:tc>
      </w:tr>
      <w:tr w:rsidR="00A9268B" w:rsidRPr="00303763" w14:paraId="6A601C94" w14:textId="77777777" w:rsidTr="00923E7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1CFC4"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2021 年 5 月 21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C4023"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53F74"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第 3 四半期</w:t>
            </w:r>
          </w:p>
        </w:tc>
      </w:tr>
      <w:tr w:rsidR="00A9268B" w:rsidRPr="00303763" w14:paraId="0DA3F273" w14:textId="77777777" w:rsidTr="00923E7C">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43558FF" w14:textId="77777777" w:rsidR="00A9268B" w:rsidRPr="00303763" w:rsidRDefault="00A9268B" w:rsidP="00923E7C">
            <w:pPr>
              <w:pStyle w:val="ConcurTableText8ptCenter"/>
              <w:keepNext/>
              <w:rPr>
                <w:rFonts w:ascii="メイリオ" w:eastAsia="メイリオ" w:hAnsi="メイリオ"/>
              </w:rPr>
            </w:pPr>
            <w:r w:rsidRPr="00303763">
              <w:rPr>
                <w:rFonts w:ascii="メイリオ" w:eastAsia="メイリオ" w:hAnsi="メイリオ" w:hint="eastAsia"/>
              </w:rPr>
              <w:t>このリリース ノートでは、前回の月次リリース以降の変更を</w:t>
            </w:r>
            <w:r w:rsidRPr="00303763">
              <w:rPr>
                <w:rFonts w:ascii="メイリオ" w:eastAsia="メイリオ" w:hAnsi="メイリオ" w:hint="eastAsia"/>
                <w:highlight w:val="yellow"/>
              </w:rPr>
              <w:t>黄色</w:t>
            </w:r>
            <w:r w:rsidRPr="00303763">
              <w:rPr>
                <w:rFonts w:ascii="メイリオ" w:eastAsia="メイリオ" w:hAnsi="メイリオ" w:hint="eastAsia"/>
              </w:rPr>
              <w:t>で強調表示しています。</w:t>
            </w:r>
          </w:p>
        </w:tc>
      </w:tr>
    </w:tbl>
    <w:p w14:paraId="6598E803" w14:textId="77777777" w:rsidR="00A9268B" w:rsidRPr="00303763" w:rsidRDefault="00A9268B" w:rsidP="00A9268B">
      <w:pPr>
        <w:pStyle w:val="41"/>
        <w:rPr>
          <w:rFonts w:ascii="メイリオ" w:eastAsia="メイリオ" w:hAnsi="メイリオ"/>
          <w:i w:val="0"/>
        </w:rPr>
      </w:pPr>
      <w:r w:rsidRPr="00303763">
        <w:rPr>
          <w:rFonts w:ascii="メイリオ" w:eastAsia="メイリオ" w:hAnsi="メイリオ" w:hint="eastAsia"/>
          <w:i w:val="0"/>
        </w:rPr>
        <w:t>概要</w:t>
      </w:r>
    </w:p>
    <w:p w14:paraId="3609AACF" w14:textId="77777777" w:rsidR="00A9268B" w:rsidRPr="00303763" w:rsidRDefault="00A9268B" w:rsidP="00A9268B">
      <w:pPr>
        <w:pStyle w:val="ConcurBodyText"/>
        <w:rPr>
          <w:rFonts w:ascii="メイリオ" w:eastAsia="メイリオ" w:hAnsi="メイリオ"/>
        </w:rPr>
      </w:pPr>
      <w:r w:rsidRPr="00303763">
        <w:rPr>
          <w:rFonts w:ascii="メイリオ" w:eastAsia="メイリオ" w:hAnsi="メイリオ" w:hint="eastAsia"/>
        </w:rPr>
        <w:t xml:space="preserve">今後のリリースで、お客様は SAP Concur ページ フッターに含めるために会社のプライバシー保護方針へのリンクを送信できるようになります。 </w:t>
      </w:r>
    </w:p>
    <w:p w14:paraId="2BEA9A5F" w14:textId="77777777" w:rsidR="00A9268B" w:rsidRPr="00303763" w:rsidRDefault="00A9268B" w:rsidP="00A9268B">
      <w:pPr>
        <w:pStyle w:val="50"/>
        <w:rPr>
          <w:rFonts w:ascii="メイリオ" w:eastAsia="メイリオ" w:hAnsi="メイリオ"/>
        </w:rPr>
      </w:pPr>
      <w:r w:rsidRPr="00303763">
        <w:rPr>
          <w:rFonts w:ascii="メイリオ" w:eastAsia="メイリオ" w:hAnsi="メイリオ" w:hint="eastAsia"/>
        </w:rPr>
        <w:t>業務目的とユーザーへの利点</w:t>
      </w:r>
    </w:p>
    <w:p w14:paraId="6230F9D0" w14:textId="77777777" w:rsidR="00A9268B" w:rsidRPr="00303763" w:rsidRDefault="00A9268B" w:rsidP="00A9268B">
      <w:pPr>
        <w:pStyle w:val="ConcurBodyText"/>
        <w:rPr>
          <w:rFonts w:ascii="メイリオ" w:eastAsia="メイリオ" w:hAnsi="メイリオ"/>
        </w:rPr>
      </w:pPr>
      <w:r w:rsidRPr="00303763">
        <w:rPr>
          <w:rFonts w:ascii="メイリオ" w:eastAsia="メイリオ" w:hAnsi="メイリオ" w:hint="eastAsia"/>
        </w:rPr>
        <w:t>この変更により、お客様は GDPR およびその他の法的要件を満たし、プライバシー保護方針を顧客に提供できるようになります。</w:t>
      </w:r>
    </w:p>
    <w:p w14:paraId="0BEC8F76" w14:textId="77777777" w:rsidR="00A9268B" w:rsidRPr="00303763" w:rsidRDefault="00A9268B" w:rsidP="00A9268B">
      <w:pPr>
        <w:pStyle w:val="41"/>
        <w:rPr>
          <w:rFonts w:ascii="メイリオ" w:eastAsia="メイリオ" w:hAnsi="メイリオ"/>
          <w:i w:val="0"/>
        </w:rPr>
      </w:pPr>
      <w:r w:rsidRPr="00303763">
        <w:rPr>
          <w:rFonts w:ascii="メイリオ" w:eastAsia="メイリオ" w:hAnsi="メイリオ" w:hint="eastAsia"/>
          <w:i w:val="0"/>
        </w:rPr>
        <w:t>設定とアクティブ化</w:t>
      </w:r>
    </w:p>
    <w:p w14:paraId="0D484EC1" w14:textId="77777777" w:rsidR="00A9268B" w:rsidRPr="00303763" w:rsidRDefault="00A9268B" w:rsidP="00A9268B">
      <w:pPr>
        <w:rPr>
          <w:rFonts w:ascii="メイリオ" w:eastAsia="メイリオ" w:hAnsi="メイリオ"/>
        </w:rPr>
      </w:pPr>
      <w:r w:rsidRPr="00303763">
        <w:rPr>
          <w:rFonts w:ascii="メイリオ" w:eastAsia="メイリオ" w:hAnsi="メイリオ" w:hint="eastAsia"/>
        </w:rPr>
        <w:t>この機能の設定方法に関する追加情報は、今後のリリースノートでご案内します。</w:t>
      </w:r>
    </w:p>
    <w:p w14:paraId="0CDAE75E" w14:textId="77777777" w:rsidR="001E4BED" w:rsidRPr="00303763" w:rsidRDefault="001E4BED" w:rsidP="001E4BED">
      <w:pPr>
        <w:pStyle w:val="21"/>
        <w:rPr>
          <w:rFonts w:ascii="メイリオ" w:eastAsia="メイリオ" w:hAnsi="メイリオ"/>
        </w:rPr>
      </w:pPr>
      <w:bookmarkStart w:id="17" w:name="_Toc70497444"/>
      <w:bookmarkStart w:id="18" w:name="_Toc72939123"/>
      <w:r w:rsidRPr="00303763">
        <w:rPr>
          <w:rFonts w:ascii="メイリオ" w:eastAsia="メイリオ" w:hAnsi="メイリオ" w:hint="eastAsia"/>
        </w:rPr>
        <w:lastRenderedPageBreak/>
        <w:t>セキュリティ</w:t>
      </w:r>
      <w:bookmarkEnd w:id="17"/>
      <w:bookmarkEnd w:id="18"/>
    </w:p>
    <w:p w14:paraId="44EAC76E" w14:textId="1D6D5368" w:rsidR="001E4BED" w:rsidRPr="00303763" w:rsidRDefault="006D0012" w:rsidP="001E4BED">
      <w:pPr>
        <w:pStyle w:val="30"/>
        <w:rPr>
          <w:rFonts w:ascii="メイリオ" w:eastAsia="メイリオ" w:hAnsi="メイリオ"/>
        </w:rPr>
      </w:pPr>
      <w:bookmarkStart w:id="19" w:name="_Toc70497445"/>
      <w:bookmarkStart w:id="20" w:name="_Toc72939124"/>
      <w:r w:rsidRPr="00303763">
        <w:rPr>
          <w:rFonts w:ascii="メイリオ" w:eastAsia="メイリオ" w:hAnsi="メイリオ" w:hint="eastAsia"/>
        </w:rPr>
        <w:t>リリース: Concursolutions.com SSL 証明書の更新 (5 月 26 日)</w:t>
      </w:r>
      <w:bookmarkEnd w:id="19"/>
      <w:bookmarkEnd w:id="20"/>
    </w:p>
    <w:p w14:paraId="7DF1AF55" w14:textId="77777777" w:rsidR="001E4BED" w:rsidRPr="00303763" w:rsidRDefault="001E4BED" w:rsidP="001E4BED">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1E4BED" w:rsidRPr="00303763" w14:paraId="5CC2AC4E" w14:textId="77777777" w:rsidTr="00677AA6">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3BE0510E"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2792659F"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6514EF1"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84E46A5"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DF912A4"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74CEA3A"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その他</w:t>
            </w:r>
          </w:p>
        </w:tc>
      </w:tr>
      <w:tr w:rsidR="001E4BED" w:rsidRPr="00303763" w14:paraId="0748C494" w14:textId="77777777" w:rsidTr="00677AA6">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33590248" w14:textId="77777777" w:rsidR="001E4BED" w:rsidRPr="00303763" w:rsidRDefault="001E4BED" w:rsidP="00677AA6">
            <w:pPr>
              <w:pStyle w:val="ConcurTableText8pt"/>
              <w:keepNext/>
              <w:rPr>
                <w:rFonts w:ascii="メイリオ" w:eastAsia="メイリオ" w:hAnsi="メイリオ"/>
              </w:rPr>
            </w:pPr>
            <w:r w:rsidRPr="0030376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8B944BE"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68F1CE3"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B543802"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8F59532"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0696B5E"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w:t>
            </w:r>
          </w:p>
        </w:tc>
      </w:tr>
      <w:tr w:rsidR="001E4BED" w:rsidRPr="00303763" w14:paraId="5AD825F5" w14:textId="77777777" w:rsidTr="00677AA6">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0DAA0390"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E575BB7"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866625C" w14:textId="77777777" w:rsidR="001E4BED" w:rsidRPr="00303763" w:rsidRDefault="001E4BED" w:rsidP="00677AA6">
            <w:pPr>
              <w:pStyle w:val="ConcurTableHeadCentered8pt"/>
              <w:rPr>
                <w:rFonts w:ascii="メイリオ" w:eastAsia="メイリオ" w:hAnsi="メイリオ"/>
              </w:rPr>
            </w:pPr>
            <w:r w:rsidRPr="00303763">
              <w:rPr>
                <w:rFonts w:ascii="メイリオ" w:eastAsia="メイリオ" w:hAnsi="メイリオ" w:hint="eastAsia"/>
              </w:rPr>
              <w:t>機能のリリース予定日</w:t>
            </w:r>
          </w:p>
        </w:tc>
      </w:tr>
      <w:tr w:rsidR="001E4BED" w:rsidRPr="00303763" w14:paraId="4FFEA3A4" w14:textId="77777777" w:rsidTr="00677AA6">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350D3C"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2021 年 4 月</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49797B"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656DA"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2021 年 5 月 26 日</w:t>
            </w:r>
          </w:p>
        </w:tc>
      </w:tr>
      <w:tr w:rsidR="001E4BED" w:rsidRPr="00303763" w14:paraId="6E5103C0" w14:textId="77777777" w:rsidTr="00677AA6">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76D89820" w14:textId="77777777" w:rsidR="001E4BED" w:rsidRPr="00303763" w:rsidRDefault="001E4BED" w:rsidP="00677AA6">
            <w:pPr>
              <w:pStyle w:val="ConcurTableText8ptCenter"/>
              <w:keepNext/>
              <w:rPr>
                <w:rFonts w:ascii="メイリオ" w:eastAsia="メイリオ" w:hAnsi="メイリオ"/>
              </w:rPr>
            </w:pPr>
            <w:r w:rsidRPr="00303763">
              <w:rPr>
                <w:rFonts w:ascii="メイリオ" w:eastAsia="メイリオ" w:hAnsi="メイリオ" w:hint="eastAsia"/>
              </w:rPr>
              <w:t>このリリース ノートでは、前回の月次リリース以降の変更を</w:t>
            </w:r>
            <w:r w:rsidRPr="00303763">
              <w:rPr>
                <w:rFonts w:ascii="メイリオ" w:eastAsia="メイリオ" w:hAnsi="メイリオ" w:hint="eastAsia"/>
                <w:highlight w:val="yellow"/>
              </w:rPr>
              <w:t>黄色</w:t>
            </w:r>
            <w:r w:rsidRPr="00303763">
              <w:rPr>
                <w:rFonts w:ascii="メイリオ" w:eastAsia="メイリオ" w:hAnsi="メイリオ" w:hint="eastAsia"/>
              </w:rPr>
              <w:t>で強調表示しています。</w:t>
            </w:r>
          </w:p>
        </w:tc>
      </w:tr>
    </w:tbl>
    <w:p w14:paraId="3509CDF8" w14:textId="77777777" w:rsidR="001E4BED" w:rsidRPr="00303763" w:rsidRDefault="001E4BED" w:rsidP="001E4BED">
      <w:pPr>
        <w:pStyle w:val="ConcurTableText7pt"/>
        <w:keepNext/>
        <w:rPr>
          <w:rFonts w:ascii="メイリオ" w:eastAsia="メイリオ" w:hAnsi="メイリオ"/>
        </w:rPr>
      </w:pPr>
    </w:p>
    <w:p w14:paraId="1B39F8EC" w14:textId="30CC1864" w:rsidR="006D0012" w:rsidRPr="00303763" w:rsidRDefault="006D0012" w:rsidP="006D0012">
      <w:pPr>
        <w:pStyle w:val="ConcurBodyText"/>
        <w:rPr>
          <w:rFonts w:ascii="メイリオ" w:eastAsia="メイリオ" w:hAnsi="メイリオ"/>
        </w:rPr>
      </w:pPr>
      <w:r w:rsidRPr="00303763">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488AD4F8" w14:textId="77777777" w:rsidR="00EC181A" w:rsidRPr="00303763" w:rsidRDefault="00EC181A" w:rsidP="00EC181A">
      <w:pPr>
        <w:pStyle w:val="30"/>
        <w:rPr>
          <w:rFonts w:ascii="メイリオ" w:eastAsia="メイリオ" w:hAnsi="メイリオ"/>
        </w:rPr>
      </w:pPr>
      <w:bookmarkStart w:id="21" w:name="_Toc72939125"/>
      <w:r w:rsidRPr="00303763">
        <w:rPr>
          <w:rFonts w:ascii="メイリオ" w:eastAsia="メイリオ" w:hAnsi="メイリオ" w:hint="eastAsia"/>
        </w:rPr>
        <w:t>** 変更予定 ** 一部のメール サブドメインへの変更</w:t>
      </w:r>
      <w:bookmarkEnd w:id="21"/>
    </w:p>
    <w:p w14:paraId="11191C9E" w14:textId="77777777" w:rsidR="00EC181A" w:rsidRPr="00303763" w:rsidRDefault="00EC181A" w:rsidP="00EC181A">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EC181A" w:rsidRPr="00303763" w14:paraId="25D703CA" w14:textId="77777777" w:rsidTr="00CE66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B6B89CE"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792645A"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620933C"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ABD23AA"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50DF372"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3412936"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その他</w:t>
            </w:r>
          </w:p>
        </w:tc>
      </w:tr>
      <w:tr w:rsidR="00EC181A" w:rsidRPr="00303763" w14:paraId="1C498A7C" w14:textId="77777777" w:rsidTr="00CE66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4B929EF" w14:textId="77777777" w:rsidR="00EC181A" w:rsidRPr="00303763" w:rsidRDefault="00EC181A" w:rsidP="00CE66DE">
            <w:pPr>
              <w:pStyle w:val="ConcurTableText8pt"/>
              <w:keepNext/>
              <w:rPr>
                <w:rFonts w:ascii="メイリオ" w:eastAsia="メイリオ" w:hAnsi="メイリオ"/>
              </w:rPr>
            </w:pPr>
            <w:r w:rsidRPr="0030376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E8A8F97"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r w:rsidRPr="00303763">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4B35E8E"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03F7176"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CF089B8"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Professional、</w:t>
            </w:r>
            <w:r w:rsidRPr="0030376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2E0271D"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w:t>
            </w:r>
          </w:p>
        </w:tc>
      </w:tr>
      <w:tr w:rsidR="00EC181A" w:rsidRPr="00303763" w14:paraId="3251EE6A" w14:textId="77777777" w:rsidTr="00CE66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C526FC4"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1969F4D"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5A6A126E" w14:textId="77777777" w:rsidR="00EC181A" w:rsidRPr="00303763" w:rsidRDefault="00EC181A" w:rsidP="00CE66DE">
            <w:pPr>
              <w:pStyle w:val="ConcurTableHeadCentered8pt"/>
              <w:rPr>
                <w:rFonts w:ascii="メイリオ" w:eastAsia="メイリオ" w:hAnsi="メイリオ"/>
              </w:rPr>
            </w:pPr>
            <w:r w:rsidRPr="00303763">
              <w:rPr>
                <w:rFonts w:ascii="メイリオ" w:eastAsia="メイリオ" w:hAnsi="メイリオ" w:hint="eastAsia"/>
              </w:rPr>
              <w:t>機能のリリース予定日</w:t>
            </w:r>
          </w:p>
        </w:tc>
      </w:tr>
      <w:tr w:rsidR="00EC181A" w:rsidRPr="00303763" w14:paraId="4ADB8D04" w14:textId="77777777" w:rsidTr="00CE66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413EE"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2021 年 5 月 14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D4683"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6DA24"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2021 年 6 月 1 日</w:t>
            </w:r>
          </w:p>
        </w:tc>
      </w:tr>
      <w:tr w:rsidR="00EC181A" w:rsidRPr="00303763" w14:paraId="7DF7D161" w14:textId="77777777" w:rsidTr="00CE66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3BDA88B" w14:textId="77777777" w:rsidR="00EC181A" w:rsidRPr="00303763" w:rsidRDefault="00EC181A" w:rsidP="00CE66DE">
            <w:pPr>
              <w:pStyle w:val="ConcurTableText8ptCenter"/>
              <w:keepNext/>
              <w:rPr>
                <w:rFonts w:ascii="メイリオ" w:eastAsia="メイリオ" w:hAnsi="メイリオ"/>
              </w:rPr>
            </w:pPr>
            <w:r w:rsidRPr="00303763">
              <w:rPr>
                <w:rFonts w:ascii="メイリオ" w:eastAsia="メイリオ" w:hAnsi="メイリオ" w:hint="eastAsia"/>
              </w:rPr>
              <w:t>このリリース ノートでは、前回の月次リリース以降の変更を</w:t>
            </w:r>
            <w:r w:rsidRPr="00303763">
              <w:rPr>
                <w:rFonts w:ascii="メイリオ" w:eastAsia="メイリオ" w:hAnsi="メイリオ" w:hint="eastAsia"/>
                <w:highlight w:val="yellow"/>
              </w:rPr>
              <w:t>黄色</w:t>
            </w:r>
            <w:r w:rsidRPr="00303763">
              <w:rPr>
                <w:rFonts w:ascii="メイリオ" w:eastAsia="メイリオ" w:hAnsi="メイリオ" w:hint="eastAsia"/>
              </w:rPr>
              <w:t>で強調表示しています。</w:t>
            </w:r>
          </w:p>
        </w:tc>
      </w:tr>
    </w:tbl>
    <w:p w14:paraId="2728843B" w14:textId="77777777" w:rsidR="00EC181A" w:rsidRPr="00303763" w:rsidRDefault="00EC181A" w:rsidP="00EC181A">
      <w:pPr>
        <w:pStyle w:val="41"/>
        <w:rPr>
          <w:rFonts w:ascii="メイリオ" w:eastAsia="メイリオ" w:hAnsi="メイリオ"/>
          <w:i w:val="0"/>
        </w:rPr>
      </w:pPr>
      <w:r w:rsidRPr="00303763">
        <w:rPr>
          <w:rFonts w:ascii="メイリオ" w:eastAsia="メイリオ" w:hAnsi="メイリオ" w:hint="eastAsia"/>
          <w:i w:val="0"/>
        </w:rPr>
        <w:t>概要</w:t>
      </w:r>
    </w:p>
    <w:p w14:paraId="58658700" w14:textId="77777777" w:rsidR="00EC181A" w:rsidRPr="00303763" w:rsidRDefault="00EC181A" w:rsidP="00EC181A">
      <w:pPr>
        <w:pStyle w:val="ConcurBodyText"/>
        <w:rPr>
          <w:rFonts w:ascii="メイリオ" w:eastAsia="メイリオ" w:hAnsi="メイリオ"/>
        </w:rPr>
      </w:pPr>
      <w:r w:rsidRPr="00303763">
        <w:rPr>
          <w:rFonts w:ascii="メイリオ" w:eastAsia="メイリオ" w:hAnsi="メイリオ" w:hint="eastAsia"/>
        </w:rPr>
        <w:t xml:space="preserve">SAP は、SAP から送信されるすべてのメールにドメイン ベースのメッセージ認証（DMARC）メール セキュリティ プロトコルを採用することを計画しています。その結果、SAP Concur の組織から送信される一部のメールのメール アドレスは、@sap.com ルート ドメインから送信されなくなり、代わりに @example.sap.com など（「example」はサブドメイン） の、sap.com のサブドメインから送信されます。 </w:t>
      </w:r>
    </w:p>
    <w:p w14:paraId="49F8F459" w14:textId="77777777" w:rsidR="00EC181A" w:rsidRPr="00303763" w:rsidRDefault="00EC181A" w:rsidP="00EC181A">
      <w:pPr>
        <w:pStyle w:val="ConcurBodyText"/>
        <w:rPr>
          <w:rFonts w:ascii="メイリオ" w:eastAsia="メイリオ" w:hAnsi="メイリオ"/>
        </w:rPr>
      </w:pPr>
      <w:r w:rsidRPr="00303763">
        <w:rPr>
          <w:rFonts w:ascii="メイリオ" w:eastAsia="メイリオ" w:hAnsi="メイリオ" w:hint="eastAsia"/>
        </w:rPr>
        <w:lastRenderedPageBreak/>
        <w:t>組織にメール アドレスの許可リストがある場合は、許可リストを更新して、次のドメインからのメールを含めることができます。これにより、sap.com ルート ドメインおよび sap.com ルート ドメインのサブドメインから送信されたメールを確実に受信できます。</w:t>
      </w:r>
    </w:p>
    <w:p w14:paraId="6EC2E301" w14:textId="77777777" w:rsidR="00EC181A" w:rsidRPr="00303763" w:rsidRDefault="00EC181A" w:rsidP="00EC181A">
      <w:pPr>
        <w:pStyle w:val="ConcurBullet"/>
        <w:numPr>
          <w:ilvl w:val="0"/>
          <w:numId w:val="31"/>
        </w:numPr>
        <w:tabs>
          <w:tab w:val="clear" w:pos="1080"/>
        </w:tabs>
        <w:ind w:left="720"/>
        <w:rPr>
          <w:rFonts w:ascii="メイリオ" w:eastAsia="メイリオ" w:hAnsi="メイリオ"/>
        </w:rPr>
      </w:pPr>
      <w:r w:rsidRPr="00303763">
        <w:rPr>
          <w:rFonts w:ascii="メイリオ" w:eastAsia="メイリオ" w:hAnsi="メイリオ" w:hint="eastAsia"/>
        </w:rPr>
        <w:t>@info.sap.com</w:t>
      </w:r>
    </w:p>
    <w:p w14:paraId="458B940D" w14:textId="77777777" w:rsidR="00EC181A" w:rsidRPr="00303763" w:rsidRDefault="00EC181A" w:rsidP="00EC181A">
      <w:pPr>
        <w:pStyle w:val="ConcurBullet"/>
        <w:numPr>
          <w:ilvl w:val="0"/>
          <w:numId w:val="31"/>
        </w:numPr>
        <w:tabs>
          <w:tab w:val="clear" w:pos="1080"/>
        </w:tabs>
        <w:ind w:left="720"/>
        <w:rPr>
          <w:rFonts w:ascii="メイリオ" w:eastAsia="メイリオ" w:hAnsi="メイリオ"/>
        </w:rPr>
      </w:pPr>
      <w:r w:rsidRPr="00303763">
        <w:rPr>
          <w:rFonts w:ascii="メイリオ" w:eastAsia="メイリオ" w:hAnsi="メイリオ" w:hint="eastAsia"/>
        </w:rPr>
        <w:t>@mail.sap.com</w:t>
      </w:r>
    </w:p>
    <w:p w14:paraId="16BB85C6" w14:textId="77777777" w:rsidR="00EC181A" w:rsidRPr="00303763" w:rsidRDefault="00EC181A" w:rsidP="00EC181A">
      <w:pPr>
        <w:pStyle w:val="ConcurBullet"/>
        <w:numPr>
          <w:ilvl w:val="0"/>
          <w:numId w:val="31"/>
        </w:numPr>
        <w:tabs>
          <w:tab w:val="clear" w:pos="1080"/>
        </w:tabs>
        <w:ind w:left="720"/>
        <w:rPr>
          <w:rFonts w:ascii="メイリオ" w:eastAsia="メイリオ" w:hAnsi="メイリオ"/>
        </w:rPr>
      </w:pPr>
      <w:r w:rsidRPr="00303763">
        <w:rPr>
          <w:rFonts w:ascii="メイリオ" w:eastAsia="メイリオ" w:hAnsi="メイリオ" w:hint="eastAsia"/>
        </w:rPr>
        <w:t>@*sap.com</w:t>
      </w:r>
    </w:p>
    <w:p w14:paraId="3307C89C" w14:textId="77777777" w:rsidR="00EC181A" w:rsidRPr="00303763" w:rsidRDefault="00EC181A" w:rsidP="00EC181A">
      <w:pPr>
        <w:pStyle w:val="ConcurBullet"/>
        <w:numPr>
          <w:ilvl w:val="1"/>
          <w:numId w:val="31"/>
        </w:numPr>
        <w:rPr>
          <w:rFonts w:ascii="メイリオ" w:eastAsia="メイリオ" w:hAnsi="メイリオ"/>
        </w:rPr>
      </w:pPr>
      <w:r w:rsidRPr="00303763">
        <w:rPr>
          <w:rFonts w:ascii="メイリオ" w:eastAsia="メイリオ" w:hAnsi="メイリオ" w:hint="eastAsia"/>
        </w:rPr>
        <w:t>内部設定で許可されている場合は、@*sap.com を追加すると、sap.com ドメインおよび sap.com ドメインのサブドメインからのすべてのメールを許可して、将来の更新の手間を最小限に抑えることができます。たとえば、許可リストに @*sap.com が含まれている場合、@*sap.com にはこれらのサブドメインが含まれているため、@info.sap.com または @mail.sap.com を追加する必要はありません。</w:t>
      </w:r>
    </w:p>
    <w:p w14:paraId="4CA7CDAE" w14:textId="77777777" w:rsidR="00EC181A" w:rsidRPr="00303763" w:rsidRDefault="00EC181A" w:rsidP="00EC181A">
      <w:pPr>
        <w:pStyle w:val="ConcurWarningIconIndent2"/>
        <w:tabs>
          <w:tab w:val="clear" w:pos="1800"/>
        </w:tabs>
        <w:ind w:left="1485" w:hanging="405"/>
        <w:rPr>
          <w:rFonts w:ascii="メイリオ" w:eastAsia="メイリオ" w:hAnsi="メイリオ"/>
        </w:rPr>
      </w:pPr>
      <w:r w:rsidRPr="00303763">
        <w:rPr>
          <w:rFonts w:ascii="メイリオ" w:eastAsia="メイリオ" w:hAnsi="メイリオ" w:hint="eastAsia"/>
          <w:b/>
          <w:bCs/>
        </w:rPr>
        <w:t>重要</w:t>
      </w:r>
      <w:r w:rsidRPr="00303763">
        <w:rPr>
          <w:rFonts w:ascii="メイリオ" w:eastAsia="メイリオ" w:hAnsi="メイリオ" w:hint="eastAsia"/>
        </w:rPr>
        <w:t>一部の設定ではこのエントリの使用が許可されていない可能性があるため、許可リストに @*sap.com を追加する前に、IT 部門にご相談ください。</w:t>
      </w:r>
    </w:p>
    <w:p w14:paraId="5C8A7136" w14:textId="77777777" w:rsidR="00EC181A" w:rsidRPr="00303763" w:rsidRDefault="00EC181A" w:rsidP="00EC181A">
      <w:pPr>
        <w:pStyle w:val="ConcurBodyText"/>
        <w:rPr>
          <w:rFonts w:ascii="メイリオ" w:eastAsia="メイリオ" w:hAnsi="メイリオ"/>
        </w:rPr>
      </w:pPr>
      <w:r w:rsidRPr="00303763">
        <w:rPr>
          <w:rFonts w:ascii="メイリオ" w:eastAsia="メイリオ" w:hAnsi="メイリオ" w:hint="eastAsia"/>
        </w:rPr>
        <w:t>SAP Concur ソリューションからの次のタイプのメール通信は、この変更による影響を受けません。</w:t>
      </w:r>
    </w:p>
    <w:p w14:paraId="46261F20" w14:textId="77777777" w:rsidR="00EC181A" w:rsidRPr="00303763" w:rsidRDefault="00EC181A" w:rsidP="00EC181A">
      <w:pPr>
        <w:pStyle w:val="ConcurBullet"/>
        <w:numPr>
          <w:ilvl w:val="0"/>
          <w:numId w:val="31"/>
        </w:numPr>
        <w:tabs>
          <w:tab w:val="clear" w:pos="1080"/>
        </w:tabs>
        <w:ind w:left="720"/>
        <w:rPr>
          <w:rFonts w:ascii="メイリオ" w:eastAsia="メイリオ" w:hAnsi="メイリオ"/>
        </w:rPr>
      </w:pPr>
      <w:r w:rsidRPr="00303763">
        <w:rPr>
          <w:rFonts w:ascii="メイリオ" w:eastAsia="メイリオ" w:hAnsi="メイリオ" w:hint="eastAsia"/>
        </w:rPr>
        <w:t>SAP Concur アカウント チームまたは他の SAP 担当者との 1 対 1 のメール通信。これらのメールは引き続き @sap.com から送信されます。</w:t>
      </w:r>
    </w:p>
    <w:p w14:paraId="3F84E7CA" w14:textId="79FBFB06" w:rsidR="00EC181A" w:rsidRPr="00303763" w:rsidRDefault="00EC181A" w:rsidP="00EC181A">
      <w:pPr>
        <w:pStyle w:val="ConcurBullet"/>
        <w:numPr>
          <w:ilvl w:val="0"/>
          <w:numId w:val="31"/>
        </w:numPr>
        <w:tabs>
          <w:tab w:val="clear" w:pos="1080"/>
        </w:tabs>
        <w:ind w:left="720"/>
        <w:rPr>
          <w:rFonts w:ascii="メイリオ" w:eastAsia="メイリオ" w:hAnsi="メイリオ"/>
        </w:rPr>
      </w:pPr>
      <w:r w:rsidRPr="00303763">
        <w:rPr>
          <w:rFonts w:ascii="メイリオ" w:eastAsia="メイリオ" w:hAnsi="メイリオ" w:hint="eastAsia"/>
        </w:rPr>
        <w:t>concursolutions.com、tripit.com、またはその他の SAP Concur 製品およびソリューションから送信されるシステム メール（経費精算レポートの承認や出張予約など）。</w:t>
      </w:r>
    </w:p>
    <w:p w14:paraId="68BD1010" w14:textId="75CE3ED7" w:rsidR="00EC181A" w:rsidRPr="00303763" w:rsidRDefault="00EC181A" w:rsidP="00EC181A">
      <w:pPr>
        <w:pStyle w:val="ConcurBullet"/>
        <w:numPr>
          <w:ilvl w:val="0"/>
          <w:numId w:val="31"/>
        </w:numPr>
        <w:tabs>
          <w:tab w:val="clear" w:pos="1080"/>
        </w:tabs>
        <w:ind w:left="720"/>
        <w:rPr>
          <w:rFonts w:ascii="メイリオ" w:eastAsia="メイリオ" w:hAnsi="メイリオ"/>
        </w:rPr>
      </w:pPr>
      <w:r w:rsidRPr="00303763">
        <w:rPr>
          <w:rFonts w:ascii="メイリオ" w:eastAsia="メイリオ" w:hAnsi="メイリオ" w:hint="eastAsia"/>
        </w:rPr>
        <w:t>SAP Concur サポートの更新（ケース通知など）。</w:t>
      </w:r>
    </w:p>
    <w:p w14:paraId="381E344B" w14:textId="77777777" w:rsidR="00EC181A" w:rsidRPr="00303763" w:rsidRDefault="00EC181A" w:rsidP="00EC181A">
      <w:pPr>
        <w:pStyle w:val="50"/>
        <w:rPr>
          <w:rFonts w:ascii="メイリオ" w:eastAsia="メイリオ" w:hAnsi="メイリオ"/>
        </w:rPr>
      </w:pPr>
      <w:r w:rsidRPr="00303763">
        <w:rPr>
          <w:rFonts w:ascii="メイリオ" w:eastAsia="メイリオ" w:hAnsi="メイリオ" w:hint="eastAsia"/>
        </w:rPr>
        <w:t>業務目的とユーザーへの利点</w:t>
      </w:r>
    </w:p>
    <w:p w14:paraId="79C8EC19" w14:textId="77777777" w:rsidR="00EC181A" w:rsidRPr="00303763" w:rsidRDefault="00EC181A" w:rsidP="00EC181A">
      <w:pPr>
        <w:pStyle w:val="ConcurBodyText"/>
        <w:rPr>
          <w:rFonts w:ascii="メイリオ" w:eastAsia="メイリオ" w:hAnsi="メイリオ"/>
        </w:rPr>
      </w:pPr>
      <w:r w:rsidRPr="00303763">
        <w:rPr>
          <w:rFonts w:ascii="メイリオ" w:eastAsia="メイリオ" w:hAnsi="メイリオ" w:hint="eastAsia"/>
        </w:rPr>
        <w:t>DMARC コンプライアンスにより、SAP からお客様に送信されるメールのセキュリティが向上します。</w:t>
      </w:r>
    </w:p>
    <w:p w14:paraId="2C166688" w14:textId="77777777" w:rsidR="00EC181A" w:rsidRPr="00303763" w:rsidRDefault="00EC181A" w:rsidP="00EC181A">
      <w:pPr>
        <w:pStyle w:val="41"/>
        <w:rPr>
          <w:rFonts w:ascii="メイリオ" w:eastAsia="メイリオ" w:hAnsi="メイリオ"/>
          <w:i w:val="0"/>
        </w:rPr>
      </w:pPr>
      <w:r w:rsidRPr="00303763">
        <w:rPr>
          <w:rFonts w:ascii="メイリオ" w:eastAsia="メイリオ" w:hAnsi="メイリオ" w:hint="eastAsia"/>
          <w:i w:val="0"/>
        </w:rPr>
        <w:lastRenderedPageBreak/>
        <w:t>設定とアクティブ化</w:t>
      </w:r>
    </w:p>
    <w:p w14:paraId="72683529" w14:textId="77777777" w:rsidR="00EC181A" w:rsidRPr="00303763" w:rsidRDefault="00EC181A" w:rsidP="00EC181A">
      <w:pPr>
        <w:pStyle w:val="ConcurBodyText"/>
        <w:rPr>
          <w:rFonts w:ascii="メイリオ" w:eastAsia="メイリオ" w:hAnsi="メイリオ"/>
        </w:rPr>
      </w:pPr>
      <w:r w:rsidRPr="00303763">
        <w:rPr>
          <w:rFonts w:ascii="メイリオ" w:eastAsia="メイリオ" w:hAnsi="メイリオ" w:hint="eastAsia"/>
        </w:rPr>
        <w:t>この変更は自動的に行われます。組織にメール アドレスの許可リストがある場合は、許可リストを更新して、@mail.sap.com や @info.sap.com などの追加のサブドメインまたは @*sap.com からのメールを含める必要がある場合があります。</w:t>
      </w:r>
    </w:p>
    <w:p w14:paraId="22CC6A38" w14:textId="612E7D4E" w:rsidR="00EC181A" w:rsidRPr="00303763" w:rsidRDefault="00EC181A" w:rsidP="00EC181A">
      <w:pPr>
        <w:pStyle w:val="ConcurMoreInfo"/>
        <w:rPr>
          <w:rFonts w:ascii="メイリオ" w:eastAsia="メイリオ" w:hAnsi="メイリオ"/>
        </w:rPr>
      </w:pPr>
      <w:r w:rsidRPr="00303763">
        <w:rPr>
          <w:rFonts w:ascii="メイリオ" w:eastAsia="メイリオ" w:hAnsi="メイリオ" w:hint="eastAsia"/>
        </w:rPr>
        <w:t>この変更についての詳細は、「</w:t>
      </w:r>
      <w:hyperlink r:id="rId28" w:history="1">
        <w:r w:rsidRPr="00303763">
          <w:rPr>
            <w:rStyle w:val="a6"/>
            <w:rFonts w:ascii="メイリオ" w:eastAsia="メイリオ" w:hAnsi="メイリオ" w:hint="eastAsia"/>
          </w:rPr>
          <w:t>SAP Concur client communication</w:t>
        </w:r>
      </w:hyperlink>
      <w:r w:rsidRPr="00303763">
        <w:rPr>
          <w:rFonts w:ascii="メイリオ" w:eastAsia="メイリオ" w:hAnsi="メイリオ" w:hint="eastAsia"/>
        </w:rPr>
        <w:t>」をご参照ください。SAP Concur ソリューションからの通知の送信に使用されるメール アドレスのリストについては、「</w:t>
      </w:r>
      <w:hyperlink r:id="rId29" w:history="1">
        <w:r w:rsidRPr="00303763">
          <w:rPr>
            <w:rStyle w:val="a6"/>
            <w:rFonts w:ascii="メイリオ" w:eastAsia="メイリオ" w:hAnsi="メイリオ" w:hint="eastAsia"/>
          </w:rPr>
          <w:t>Concur Travel &amp; Expense Supported Configurations</w:t>
        </w:r>
      </w:hyperlink>
      <w:r w:rsidRPr="00303763">
        <w:rPr>
          <w:rFonts w:ascii="メイリオ" w:eastAsia="メイリオ" w:hAnsi="メイリオ" w:hint="eastAsia"/>
        </w:rPr>
        <w:t>」を参照してください。</w:t>
      </w:r>
    </w:p>
    <w:p w14:paraId="20D08541" w14:textId="77777777" w:rsidR="00EC181A" w:rsidRPr="00303763" w:rsidRDefault="00EC181A" w:rsidP="006D0012">
      <w:pPr>
        <w:pStyle w:val="ConcurBodyText"/>
        <w:rPr>
          <w:rFonts w:ascii="メイリオ" w:eastAsia="メイリオ" w:hAnsi="メイリオ"/>
        </w:rPr>
      </w:pPr>
    </w:p>
    <w:p w14:paraId="3FEC884B" w14:textId="77777777" w:rsidR="00A3672B" w:rsidRPr="00303763" w:rsidRDefault="00A3672B" w:rsidP="00A3672B">
      <w:pPr>
        <w:pStyle w:val="1"/>
        <w:rPr>
          <w:rFonts w:ascii="メイリオ" w:eastAsia="メイリオ" w:hAnsi="メイリオ"/>
        </w:rPr>
      </w:pPr>
      <w:bookmarkStart w:id="22" w:name="_Toc510082427"/>
      <w:bookmarkStart w:id="23" w:name="_Toc12880017"/>
      <w:bookmarkStart w:id="24" w:name="_Toc46229154"/>
      <w:bookmarkStart w:id="25" w:name="_Toc11147478"/>
      <w:bookmarkStart w:id="26" w:name="_Toc72939126"/>
      <w:bookmarkEnd w:id="4"/>
      <w:bookmarkEnd w:id="5"/>
      <w:r w:rsidRPr="00303763">
        <w:rPr>
          <w:rFonts w:ascii="メイリオ" w:eastAsia="メイリオ" w:hAnsi="メイリオ" w:hint="eastAsia"/>
        </w:rPr>
        <w:lastRenderedPageBreak/>
        <w:t>お客様へのお知らせ</w:t>
      </w:r>
      <w:bookmarkEnd w:id="22"/>
      <w:bookmarkEnd w:id="23"/>
      <w:bookmarkEnd w:id="24"/>
      <w:bookmarkEnd w:id="26"/>
    </w:p>
    <w:p w14:paraId="3F3DFA8C" w14:textId="77777777" w:rsidR="001163FB" w:rsidRPr="00303763" w:rsidRDefault="001163FB" w:rsidP="001163FB">
      <w:pPr>
        <w:pStyle w:val="21"/>
        <w:rPr>
          <w:rFonts w:ascii="メイリオ" w:eastAsia="メイリオ" w:hAnsi="メイリオ"/>
        </w:rPr>
      </w:pPr>
      <w:bookmarkStart w:id="27" w:name="_Toc69211924"/>
      <w:bookmarkStart w:id="28" w:name="_Toc480899347"/>
      <w:bookmarkStart w:id="29" w:name="_Toc483562026"/>
      <w:bookmarkStart w:id="30" w:name="_Toc484092107"/>
      <w:bookmarkStart w:id="31" w:name="_Toc480899345"/>
      <w:bookmarkStart w:id="32" w:name="_Toc483562024"/>
      <w:bookmarkStart w:id="33" w:name="_Toc484092109"/>
      <w:bookmarkStart w:id="34" w:name="_Toc510082430"/>
      <w:bookmarkStart w:id="35" w:name="_Toc514338227"/>
      <w:bookmarkStart w:id="36" w:name="_Toc12880020"/>
      <w:bookmarkStart w:id="37" w:name="_Toc46229157"/>
      <w:bookmarkStart w:id="38" w:name="_Toc72939127"/>
      <w:r w:rsidRPr="00303763">
        <w:rPr>
          <w:rFonts w:ascii="メイリオ" w:eastAsia="メイリオ" w:hAnsi="メイリオ" w:hint="eastAsia"/>
        </w:rPr>
        <w:t>アクセシビリティ</w:t>
      </w:r>
      <w:bookmarkEnd w:id="27"/>
      <w:bookmarkEnd w:id="38"/>
    </w:p>
    <w:p w14:paraId="47C19624" w14:textId="77777777" w:rsidR="001163FB" w:rsidRPr="00303763" w:rsidRDefault="001163FB" w:rsidP="001163FB">
      <w:pPr>
        <w:pStyle w:val="30"/>
        <w:rPr>
          <w:rFonts w:ascii="メイリオ" w:eastAsia="メイリオ" w:hAnsi="メイリオ"/>
        </w:rPr>
      </w:pPr>
      <w:bookmarkStart w:id="39" w:name="_Toc69211925"/>
      <w:bookmarkStart w:id="40" w:name="_Toc72939128"/>
      <w:r w:rsidRPr="00303763">
        <w:rPr>
          <w:rFonts w:ascii="メイリオ" w:eastAsia="メイリオ" w:hAnsi="メイリオ" w:hint="eastAsia"/>
        </w:rPr>
        <w:t>アクセシビリティの強化</w:t>
      </w:r>
      <w:bookmarkEnd w:id="39"/>
      <w:bookmarkEnd w:id="40"/>
    </w:p>
    <w:p w14:paraId="68A9AF47" w14:textId="4F8A12A5" w:rsidR="001163FB" w:rsidRPr="00303763" w:rsidRDefault="001163FB" w:rsidP="001163FB">
      <w:pPr>
        <w:pStyle w:val="ConcurBodyText"/>
        <w:rPr>
          <w:rFonts w:ascii="メイリオ" w:eastAsia="メイリオ" w:hAnsi="メイリオ"/>
        </w:rPr>
      </w:pPr>
      <w:r w:rsidRPr="00303763">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30" w:history="1">
        <w:r w:rsidRPr="00303763">
          <w:rPr>
            <w:rStyle w:val="a6"/>
            <w:rFonts w:ascii="メイリオ" w:eastAsia="メイリオ" w:hAnsi="メイリオ" w:hint="eastAsia"/>
          </w:rPr>
          <w:t>アクセシビリティの更新</w:t>
        </w:r>
      </w:hyperlink>
      <w:r w:rsidRPr="00303763">
        <w:rPr>
          <w:rFonts w:ascii="メイリオ" w:eastAsia="メイリオ" w:hAnsi="メイリオ" w:hint="eastAsia"/>
        </w:rPr>
        <w:t>」（英語のみ）ページで確認できます。</w:t>
      </w:r>
    </w:p>
    <w:p w14:paraId="50B62C94" w14:textId="77777777" w:rsidR="001163FB" w:rsidRPr="00303763" w:rsidRDefault="001163FB" w:rsidP="001163FB">
      <w:pPr>
        <w:pStyle w:val="21"/>
        <w:rPr>
          <w:rFonts w:ascii="メイリオ" w:eastAsia="メイリオ" w:hAnsi="メイリオ"/>
        </w:rPr>
      </w:pPr>
      <w:bookmarkStart w:id="41" w:name="_Toc69211926"/>
      <w:bookmarkStart w:id="42" w:name="_Toc72939129"/>
      <w:r w:rsidRPr="00303763">
        <w:rPr>
          <w:rFonts w:ascii="メイリオ" w:eastAsia="メイリオ" w:hAnsi="メイリオ" w:hint="eastAsia"/>
        </w:rPr>
        <w:t>ブラウザの認証および推奨環境</w:t>
      </w:r>
      <w:bookmarkEnd w:id="28"/>
      <w:bookmarkEnd w:id="29"/>
      <w:bookmarkEnd w:id="30"/>
      <w:bookmarkEnd w:id="41"/>
      <w:bookmarkEnd w:id="42"/>
    </w:p>
    <w:p w14:paraId="73961766" w14:textId="77777777" w:rsidR="00455FEE" w:rsidRPr="00303763" w:rsidRDefault="00455FEE" w:rsidP="00455FEE">
      <w:pPr>
        <w:pStyle w:val="30"/>
        <w:rPr>
          <w:rFonts w:ascii="メイリオ" w:eastAsia="メイリオ" w:hAnsi="メイリオ"/>
        </w:rPr>
      </w:pPr>
      <w:bookmarkStart w:id="43" w:name="_Toc72939130"/>
      <w:r w:rsidRPr="00303763">
        <w:rPr>
          <w:rFonts w:ascii="メイリオ" w:eastAsia="メイリオ" w:hAnsi="メイリオ" w:hint="eastAsia"/>
        </w:rPr>
        <w:t>月次情報 - ブラウザの認証および推奨環境</w:t>
      </w:r>
      <w:bookmarkEnd w:id="43"/>
    </w:p>
    <w:p w14:paraId="600C8EAD" w14:textId="7EFA20B3" w:rsidR="00455FEE" w:rsidRPr="00303763" w:rsidRDefault="00455FEE" w:rsidP="00455FEE">
      <w:pPr>
        <w:pStyle w:val="ConcurBodyText"/>
        <w:rPr>
          <w:rFonts w:ascii="メイリオ" w:eastAsia="メイリオ" w:hAnsi="メイリオ"/>
        </w:rPr>
      </w:pPr>
      <w:r w:rsidRPr="00303763">
        <w:rPr>
          <w:rFonts w:ascii="メイリオ" w:eastAsia="メイリオ" w:hAnsi="メイリオ" w:hint="eastAsia"/>
        </w:rPr>
        <w:t>「</w:t>
      </w:r>
      <w:hyperlink r:id="rId31" w:history="1">
        <w:r w:rsidRPr="00303763">
          <w:rPr>
            <w:rStyle w:val="a6"/>
            <w:rFonts w:ascii="メイリオ" w:eastAsia="メイリオ" w:hAnsi="メイリオ" w:hint="eastAsia"/>
          </w:rPr>
          <w:t>SAP Concur リリース ノート - 月次のブラウザ認証</w:t>
        </w:r>
      </w:hyperlink>
      <w:r w:rsidRPr="00303763">
        <w:rPr>
          <w:rFonts w:ascii="メイリオ" w:eastAsia="メイリオ" w:hAnsi="メイリオ" w:hint="eastAsia"/>
        </w:rPr>
        <w:t>」ドキュメントには現在のブラウザ認証と今後の予定がリストされています。ドキュメントはその他の月次リリース ノートとともに公開されます。</w:t>
      </w:r>
    </w:p>
    <w:p w14:paraId="5CCA6EF8" w14:textId="5CC56E48" w:rsidR="00455FEE" w:rsidRPr="00303763" w:rsidRDefault="00455FEE" w:rsidP="00455FEE">
      <w:pPr>
        <w:pStyle w:val="ConcurBodyText"/>
        <w:rPr>
          <w:rFonts w:ascii="メイリオ" w:eastAsia="メイリオ" w:hAnsi="メイリオ"/>
        </w:rPr>
      </w:pPr>
      <w:r w:rsidRPr="00303763">
        <w:rPr>
          <w:rFonts w:ascii="メイリオ" w:eastAsia="メイリオ" w:hAnsi="メイリオ" w:hint="eastAsia"/>
        </w:rPr>
        <w:t>「</w:t>
      </w:r>
      <w:hyperlink r:id="rId32" w:history="1">
        <w:r w:rsidRPr="00303763">
          <w:rPr>
            <w:rStyle w:val="a6"/>
            <w:rFonts w:ascii="メイリオ" w:eastAsia="メイリオ" w:hAnsi="メイリオ" w:hint="eastAsia"/>
          </w:rPr>
          <w:t>お客様へ - Concur Travel &amp; Expense 推奨環境</w:t>
        </w:r>
      </w:hyperlink>
      <w:r w:rsidRPr="00303763">
        <w:rPr>
          <w:rFonts w:ascii="メイリオ" w:eastAsia="メイリオ" w:hAnsi="メイリオ" w:hint="eastAsia"/>
        </w:rPr>
        <w:t>」ガイドは設定ガイドやユーザー ガイド、その他の技術文書とともに公開されています。</w:t>
      </w:r>
    </w:p>
    <w:p w14:paraId="03489D56" w14:textId="48685218" w:rsidR="001163FB" w:rsidRPr="00303763" w:rsidRDefault="00455FEE" w:rsidP="00455FEE">
      <w:pPr>
        <w:pStyle w:val="ConcurMoreInfo"/>
        <w:numPr>
          <w:ilvl w:val="0"/>
          <w:numId w:val="47"/>
        </w:numPr>
        <w:snapToGrid w:val="0"/>
        <w:ind w:left="720"/>
        <w:rPr>
          <w:rFonts w:ascii="メイリオ" w:eastAsia="メイリオ" w:hAnsi="メイリオ"/>
        </w:rPr>
      </w:pPr>
      <w:r w:rsidRPr="00303763">
        <w:rPr>
          <w:rFonts w:ascii="メイリオ" w:eastAsia="メイリオ" w:hAnsi="メイリオ" w:hint="eastAsia"/>
        </w:rPr>
        <w:t>すべてのリリース ノート、ブラウザ認証、設定ガイド、ユーザー ガイド、その他の技術文書、および推奨環境については、後述の「リリース ノートおよびその他の技術文書」をお読みください。</w:t>
      </w:r>
      <w:bookmarkEnd w:id="25"/>
      <w:bookmarkEnd w:id="31"/>
      <w:bookmarkEnd w:id="32"/>
      <w:bookmarkEnd w:id="33"/>
      <w:bookmarkEnd w:id="34"/>
      <w:bookmarkEnd w:id="35"/>
      <w:bookmarkEnd w:id="36"/>
      <w:bookmarkEnd w:id="37"/>
    </w:p>
    <w:sectPr w:rsidR="001163FB" w:rsidRPr="00303763" w:rsidSect="00F504B8">
      <w:headerReference w:type="even" r:id="rId33"/>
      <w:headerReference w:type="default" r:id="rId34"/>
      <w:footerReference w:type="default" r:id="rId35"/>
      <w:headerReference w:type="first" r:id="rId36"/>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B4D20" w14:textId="77777777" w:rsidR="00AD26B9" w:rsidRDefault="00AD26B9">
      <w:r>
        <w:separator/>
      </w:r>
    </w:p>
  </w:endnote>
  <w:endnote w:type="continuationSeparator" w:id="0">
    <w:p w14:paraId="4A7E9E16" w14:textId="77777777" w:rsidR="00AD26B9" w:rsidRDefault="00AD2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5F684C" w:rsidRDefault="005F684C">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0D48EB15" w:rsidR="005F684C" w:rsidRPr="00303763" w:rsidRDefault="005F684C" w:rsidP="006F2F8B">
    <w:pPr>
      <w:pStyle w:val="af9"/>
      <w:tabs>
        <w:tab w:val="clear" w:pos="4050"/>
        <w:tab w:val="center" w:pos="3870"/>
      </w:tabs>
      <w:rPr>
        <w:rFonts w:ascii="メイリオ" w:eastAsia="メイリオ" w:hAnsi="メイリオ"/>
      </w:rPr>
    </w:pPr>
    <w:r w:rsidRPr="00303763">
      <w:rPr>
        <w:rFonts w:ascii="メイリオ" w:eastAsia="メイリオ" w:hAnsi="メイリオ" w:hint="eastAsia"/>
      </w:rPr>
      <w:fldChar w:fldCharType="begin"/>
    </w:r>
    <w:r w:rsidRPr="00303763">
      <w:rPr>
        <w:rFonts w:ascii="メイリオ" w:eastAsia="メイリオ" w:hAnsi="メイリオ" w:hint="eastAsia"/>
      </w:rPr>
      <w:instrText xml:space="preserve"> STYLEREF  Head_RN  \* MERGEFORMAT </w:instrText>
    </w:r>
    <w:r w:rsidRPr="00303763">
      <w:rPr>
        <w:rFonts w:ascii="メイリオ" w:eastAsia="メイリオ" w:hAnsi="メイリオ" w:hint="eastAsia"/>
      </w:rPr>
      <w:fldChar w:fldCharType="separate"/>
    </w:r>
    <w:r w:rsidR="00C80E5A">
      <w:rPr>
        <w:rFonts w:ascii="メイリオ" w:eastAsia="メイリオ" w:hAnsi="メイリオ"/>
        <w:noProof/>
      </w:rPr>
      <w:t>SAP Concur リリース ノート</w:t>
    </w:r>
    <w:r w:rsidRPr="00303763">
      <w:rPr>
        <w:rFonts w:ascii="メイリオ" w:eastAsia="メイリオ" w:hAnsi="メイリオ" w:hint="eastAsia"/>
      </w:rPr>
      <w:fldChar w:fldCharType="end"/>
    </w:r>
    <w:r w:rsidRPr="00303763">
      <w:rPr>
        <w:rFonts w:ascii="メイリオ" w:eastAsia="メイリオ" w:hAnsi="メイリオ" w:hint="eastAsia"/>
      </w:rPr>
      <w:tab/>
    </w:r>
    <w:r w:rsidRPr="00303763">
      <w:rPr>
        <w:rFonts w:ascii="メイリオ" w:eastAsia="メイリオ" w:hAnsi="メイリオ" w:hint="eastAsia"/>
      </w:rPr>
      <w:t xml:space="preserve">ページ </w:t>
    </w:r>
    <w:r w:rsidRPr="00303763">
      <w:rPr>
        <w:rFonts w:ascii="メイリオ" w:eastAsia="メイリオ" w:hAnsi="メイリオ"/>
      </w:rPr>
      <w:fldChar w:fldCharType="begin"/>
    </w:r>
    <w:r w:rsidRPr="00303763">
      <w:rPr>
        <w:rFonts w:ascii="メイリオ" w:eastAsia="メイリオ" w:hAnsi="メイリオ"/>
      </w:rPr>
      <w:instrText xml:space="preserve"> PAGE </w:instrText>
    </w:r>
    <w:r w:rsidRPr="00303763">
      <w:rPr>
        <w:rFonts w:ascii="メイリオ" w:eastAsia="メイリオ" w:hAnsi="メイリオ"/>
      </w:rPr>
      <w:fldChar w:fldCharType="separate"/>
    </w:r>
    <w:r w:rsidRPr="00303763">
      <w:rPr>
        <w:rFonts w:ascii="メイリオ" w:eastAsia="メイリオ" w:hAnsi="メイリオ" w:hint="eastAsia"/>
      </w:rPr>
      <w:t>3</w:t>
    </w:r>
    <w:r w:rsidRPr="00303763">
      <w:rPr>
        <w:rFonts w:ascii="メイリオ" w:eastAsia="メイリオ" w:hAnsi="メイリオ"/>
      </w:rPr>
      <w:fldChar w:fldCharType="end"/>
    </w:r>
    <w:r w:rsidRPr="00303763">
      <w:rPr>
        <w:rFonts w:ascii="メイリオ" w:eastAsia="メイリオ" w:hAnsi="メイリオ" w:hint="eastAsia"/>
      </w:rPr>
      <w:tab/>
    </w:r>
    <w:r w:rsidRPr="00303763">
      <w:rPr>
        <w:rFonts w:ascii="メイリオ" w:eastAsia="メイリオ" w:hAnsi="メイリオ" w:hint="eastAsia"/>
      </w:rPr>
      <w:fldChar w:fldCharType="begin"/>
    </w:r>
    <w:r w:rsidRPr="00303763">
      <w:rPr>
        <w:rFonts w:ascii="メイリオ" w:eastAsia="メイリオ" w:hAnsi="メイリオ" w:hint="eastAsia"/>
      </w:rPr>
      <w:instrText xml:space="preserve"> STYLEREF  Head_Product  \* MERGEFORMAT </w:instrText>
    </w:r>
    <w:r w:rsidRPr="00303763">
      <w:rPr>
        <w:rFonts w:ascii="メイリオ" w:eastAsia="メイリオ" w:hAnsi="メイリオ" w:hint="eastAsia"/>
      </w:rPr>
      <w:fldChar w:fldCharType="separate"/>
    </w:r>
    <w:r w:rsidR="00C80E5A">
      <w:rPr>
        <w:rFonts w:ascii="メイリオ" w:eastAsia="メイリオ" w:hAnsi="メイリオ" w:hint="eastAsia"/>
        <w:noProof/>
      </w:rPr>
      <w:t>製品共通の今後の変更予定</w:t>
    </w:r>
    <w:r w:rsidRPr="00303763">
      <w:rPr>
        <w:rFonts w:ascii="メイリオ" w:eastAsia="メイリオ" w:hAnsi="メイリオ" w:hint="eastAsia"/>
      </w:rPr>
      <w:fldChar w:fldCharType="end"/>
    </w:r>
  </w:p>
  <w:p w14:paraId="55F66F36" w14:textId="1F59F543" w:rsidR="005F684C" w:rsidRPr="00303763" w:rsidRDefault="005F684C" w:rsidP="00CB15EC">
    <w:pPr>
      <w:pStyle w:val="af9"/>
      <w:rPr>
        <w:rFonts w:ascii="メイリオ" w:eastAsia="メイリオ" w:hAnsi="メイリオ"/>
      </w:rPr>
    </w:pPr>
    <w:r w:rsidRPr="00303763">
      <w:rPr>
        <w:rFonts w:ascii="メイリオ" w:eastAsia="メイリオ" w:hAnsi="メイリオ" w:hint="eastAsia"/>
      </w:rPr>
      <w:fldChar w:fldCharType="begin"/>
    </w:r>
    <w:r w:rsidRPr="00303763">
      <w:rPr>
        <w:rFonts w:ascii="メイリオ" w:eastAsia="メイリオ" w:hAnsi="メイリオ" w:hint="eastAsia"/>
      </w:rPr>
      <w:instrText xml:space="preserve"> STYLEREF  Head_Date1  \* MERGEFORMAT </w:instrText>
    </w:r>
    <w:r w:rsidRPr="00303763">
      <w:rPr>
        <w:rFonts w:ascii="メイリオ" w:eastAsia="メイリオ" w:hAnsi="メイリオ" w:hint="eastAsia"/>
      </w:rPr>
      <w:fldChar w:fldCharType="separate"/>
    </w:r>
    <w:r w:rsidR="00C80E5A">
      <w:rPr>
        <w:rFonts w:ascii="メイリオ" w:eastAsia="メイリオ" w:hAnsi="メイリオ" w:hint="eastAsia"/>
        <w:noProof/>
      </w:rPr>
      <w:t>リリース日</w:t>
    </w:r>
    <w:r w:rsidR="00C80E5A">
      <w:rPr>
        <w:rFonts w:ascii="メイリオ" w:eastAsia="メイリオ" w:hAnsi="メイリオ"/>
        <w:noProof/>
      </w:rPr>
      <w:t>: 2021 年 5 月 22 日</w:t>
    </w:r>
    <w:r w:rsidRPr="00303763">
      <w:rPr>
        <w:rFonts w:ascii="メイリオ" w:eastAsia="メイリオ" w:hAnsi="メイリオ" w:hint="eastAsia"/>
      </w:rPr>
      <w:fldChar w:fldCharType="end"/>
    </w:r>
    <w:r w:rsidRPr="00303763">
      <w:rPr>
        <w:rFonts w:ascii="メイリオ" w:eastAsia="メイリオ" w:hAnsi="メイリオ" w:hint="eastAsia"/>
      </w:rPr>
      <w:tab/>
    </w:r>
    <w:r w:rsidRPr="00303763">
      <w:rPr>
        <w:rFonts w:ascii="メイリオ" w:eastAsia="メイリオ" w:hAnsi="メイリオ" w:hint="eastAsia"/>
      </w:rPr>
      <w:tab/>
    </w:r>
    <w:r w:rsidRPr="00303763">
      <w:rPr>
        <w:rFonts w:ascii="メイリオ" w:eastAsia="メイリオ" w:hAnsi="メイリオ" w:hint="eastAsia"/>
      </w:rPr>
      <w:fldChar w:fldCharType="begin"/>
    </w:r>
    <w:r w:rsidRPr="00303763">
      <w:rPr>
        <w:rFonts w:ascii="メイリオ" w:eastAsia="メイリオ" w:hAnsi="メイリオ" w:hint="eastAsia"/>
      </w:rPr>
      <w:instrText xml:space="preserve"> STYLEREF  Head_Audience  \* MERGEFORMAT </w:instrText>
    </w:r>
    <w:r w:rsidRPr="00303763">
      <w:rPr>
        <w:rFonts w:ascii="メイリオ" w:eastAsia="メイリオ" w:hAnsi="メイリオ" w:hint="eastAsia"/>
      </w:rPr>
      <w:fldChar w:fldCharType="separate"/>
    </w:r>
    <w:r w:rsidR="00C80E5A">
      <w:rPr>
        <w:rFonts w:ascii="メイリオ" w:eastAsia="メイリオ" w:hAnsi="メイリオ"/>
        <w:noProof/>
      </w:rPr>
      <w:t>SAP Concur をお使いのお客様 最終版</w:t>
    </w:r>
    <w:r w:rsidRPr="00303763">
      <w:rPr>
        <w:rFonts w:ascii="メイリオ" w:eastAsia="メイリオ" w:hAnsi="メイリオ" w:hint="eastAsia"/>
      </w:rPr>
      <w:fldChar w:fldCharType="end"/>
    </w:r>
  </w:p>
  <w:p w14:paraId="6A1554DD" w14:textId="0B52D5DA" w:rsidR="005F684C" w:rsidRPr="00303763" w:rsidRDefault="005F684C" w:rsidP="00CB15EC">
    <w:pPr>
      <w:pStyle w:val="af9"/>
      <w:rPr>
        <w:rStyle w:val="FooterSmallChar"/>
        <w:rFonts w:ascii="メイリオ" w:eastAsia="メイリオ" w:hAnsi="メイリオ"/>
        <w:sz w:val="18"/>
      </w:rPr>
    </w:pPr>
    <w:r w:rsidRPr="00303763">
      <w:rPr>
        <w:rFonts w:ascii="メイリオ" w:eastAsia="メイリオ" w:hAnsi="メイリオ" w:hint="eastAsia"/>
      </w:rPr>
      <w:fldChar w:fldCharType="begin"/>
    </w:r>
    <w:r w:rsidRPr="00303763">
      <w:rPr>
        <w:rFonts w:ascii="メイリオ" w:eastAsia="メイリオ" w:hAnsi="メイリオ" w:hint="eastAsia"/>
      </w:rPr>
      <w:instrText xml:space="preserve"> STYLEREF  Head_Date2  \* MERGEFORMAT </w:instrText>
    </w:r>
    <w:r w:rsidRPr="00303763">
      <w:rPr>
        <w:rFonts w:ascii="メイリオ" w:eastAsia="メイリオ" w:hAnsi="メイリオ" w:hint="eastAsia"/>
      </w:rPr>
      <w:fldChar w:fldCharType="separate"/>
    </w:r>
    <w:r w:rsidR="00C80E5A">
      <w:rPr>
        <w:rFonts w:ascii="メイリオ" w:eastAsia="メイリオ" w:hAnsi="メイリオ" w:hint="eastAsia"/>
        <w:noProof/>
      </w:rPr>
      <w:t>英語版の投稿</w:t>
    </w:r>
    <w:r w:rsidR="00C80E5A">
      <w:rPr>
        <w:rFonts w:ascii="メイリオ" w:eastAsia="メイリオ" w:hAnsi="メイリオ"/>
        <w:noProof/>
      </w:rPr>
      <w:t xml:space="preserve">: </w:t>
    </w:r>
    <w:r w:rsidR="00C80E5A">
      <w:rPr>
        <w:rFonts w:ascii="メイリオ" w:eastAsia="メイリオ" w:hAnsi="メイリオ"/>
        <w:noProof/>
      </w:rPr>
      <w:br/>
      <w:t>5 月 21 日 金曜日 9:00 AM 太平洋時間</w:t>
    </w:r>
    <w:r w:rsidRPr="00303763">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5F684C" w:rsidRDefault="005F684C">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7CB63B87" w:rsidR="005F684C" w:rsidRPr="00EE11D6" w:rsidRDefault="005F684C" w:rsidP="00F504B8">
    <w:pPr>
      <w:pStyle w:val="af9"/>
      <w:tabs>
        <w:tab w:val="clear" w:pos="4050"/>
        <w:tab w:val="center" w:pos="3780"/>
      </w:tabs>
      <w:rPr>
        <w:rFonts w:ascii="メイリオ" w:eastAsia="メイリオ" w:hAnsi="メイリオ"/>
      </w:rPr>
    </w:pPr>
    <w:r w:rsidRPr="00EE11D6">
      <w:rPr>
        <w:rFonts w:ascii="メイリオ" w:eastAsia="メイリオ" w:hAnsi="メイリオ" w:hint="eastAsia"/>
      </w:rPr>
      <w:fldChar w:fldCharType="begin"/>
    </w:r>
    <w:r w:rsidRPr="00EE11D6">
      <w:rPr>
        <w:rFonts w:ascii="メイリオ" w:eastAsia="メイリオ" w:hAnsi="メイリオ" w:hint="eastAsia"/>
      </w:rPr>
      <w:instrText xml:space="preserve"> STYLEREF  Head_RN  \* MERGEFORMAT </w:instrText>
    </w:r>
    <w:r w:rsidRPr="00EE11D6">
      <w:rPr>
        <w:rFonts w:ascii="メイリオ" w:eastAsia="メイリオ" w:hAnsi="メイリオ" w:hint="eastAsia"/>
      </w:rPr>
      <w:fldChar w:fldCharType="separate"/>
    </w:r>
    <w:r w:rsidR="00C80E5A">
      <w:rPr>
        <w:rFonts w:ascii="メイリオ" w:eastAsia="メイリオ" w:hAnsi="メイリオ"/>
        <w:noProof/>
      </w:rPr>
      <w:t>SAP Concur リリース ノート</w:t>
    </w:r>
    <w:r w:rsidRPr="00EE11D6">
      <w:rPr>
        <w:rFonts w:ascii="メイリオ" w:eastAsia="メイリオ" w:hAnsi="メイリオ" w:hint="eastAsia"/>
      </w:rPr>
      <w:fldChar w:fldCharType="end"/>
    </w:r>
    <w:r w:rsidRPr="00EE11D6">
      <w:rPr>
        <w:rFonts w:ascii="メイリオ" w:eastAsia="メイリオ" w:hAnsi="メイリオ" w:hint="eastAsia"/>
      </w:rPr>
      <w:tab/>
    </w:r>
    <w:r w:rsidRPr="00EE11D6">
      <w:rPr>
        <w:rFonts w:ascii="メイリオ" w:eastAsia="メイリオ" w:hAnsi="メイリオ" w:hint="eastAsia"/>
      </w:rPr>
      <w:t xml:space="preserve">ページ </w:t>
    </w:r>
    <w:r w:rsidRPr="00EE11D6">
      <w:rPr>
        <w:rFonts w:ascii="メイリオ" w:eastAsia="メイリオ" w:hAnsi="メイリオ"/>
      </w:rPr>
      <w:fldChar w:fldCharType="begin"/>
    </w:r>
    <w:r w:rsidRPr="00EE11D6">
      <w:rPr>
        <w:rFonts w:ascii="メイリオ" w:eastAsia="メイリオ" w:hAnsi="メイリオ"/>
      </w:rPr>
      <w:instrText xml:space="preserve"> PAGE </w:instrText>
    </w:r>
    <w:r w:rsidRPr="00EE11D6">
      <w:rPr>
        <w:rFonts w:ascii="メイリオ" w:eastAsia="メイリオ" w:hAnsi="メイリオ"/>
      </w:rPr>
      <w:fldChar w:fldCharType="separate"/>
    </w:r>
    <w:r w:rsidRPr="00EE11D6">
      <w:rPr>
        <w:rFonts w:ascii="メイリオ" w:eastAsia="メイリオ" w:hAnsi="メイリオ" w:hint="eastAsia"/>
      </w:rPr>
      <w:t>4</w:t>
    </w:r>
    <w:r w:rsidRPr="00EE11D6">
      <w:rPr>
        <w:rFonts w:ascii="メイリオ" w:eastAsia="メイリオ" w:hAnsi="メイリオ"/>
      </w:rPr>
      <w:fldChar w:fldCharType="end"/>
    </w:r>
    <w:r w:rsidRPr="00EE11D6">
      <w:rPr>
        <w:rFonts w:ascii="メイリオ" w:eastAsia="メイリオ" w:hAnsi="メイリオ" w:hint="eastAsia"/>
      </w:rPr>
      <w:tab/>
    </w:r>
    <w:r w:rsidRPr="00EE11D6">
      <w:rPr>
        <w:rFonts w:ascii="メイリオ" w:eastAsia="メイリオ" w:hAnsi="メイリオ" w:hint="eastAsia"/>
      </w:rPr>
      <w:fldChar w:fldCharType="begin"/>
    </w:r>
    <w:r w:rsidRPr="00EE11D6">
      <w:rPr>
        <w:rFonts w:ascii="メイリオ" w:eastAsia="メイリオ" w:hAnsi="メイリオ" w:hint="eastAsia"/>
      </w:rPr>
      <w:instrText xml:space="preserve"> STYLEREF  Head_Product  \* MERGEFORMAT </w:instrText>
    </w:r>
    <w:r w:rsidRPr="00EE11D6">
      <w:rPr>
        <w:rFonts w:ascii="メイリオ" w:eastAsia="メイリオ" w:hAnsi="メイリオ" w:hint="eastAsia"/>
      </w:rPr>
      <w:fldChar w:fldCharType="separate"/>
    </w:r>
    <w:r w:rsidR="00C80E5A">
      <w:rPr>
        <w:rFonts w:ascii="メイリオ" w:eastAsia="メイリオ" w:hAnsi="メイリオ" w:hint="eastAsia"/>
        <w:noProof/>
      </w:rPr>
      <w:t>製品共通の今後の変更予定</w:t>
    </w:r>
    <w:r w:rsidRPr="00EE11D6">
      <w:rPr>
        <w:rFonts w:ascii="メイリオ" w:eastAsia="メイリオ" w:hAnsi="メイリオ" w:hint="eastAsia"/>
      </w:rPr>
      <w:fldChar w:fldCharType="end"/>
    </w:r>
  </w:p>
  <w:p w14:paraId="3D4067BE" w14:textId="150E0A39" w:rsidR="005F684C" w:rsidRPr="00EE11D6" w:rsidRDefault="005F684C" w:rsidP="00CB15EC">
    <w:pPr>
      <w:pStyle w:val="af9"/>
      <w:rPr>
        <w:rFonts w:ascii="メイリオ" w:eastAsia="メイリオ" w:hAnsi="メイリオ"/>
      </w:rPr>
    </w:pPr>
    <w:r w:rsidRPr="00EE11D6">
      <w:rPr>
        <w:rFonts w:ascii="メイリオ" w:eastAsia="メイリオ" w:hAnsi="メイリオ" w:hint="eastAsia"/>
      </w:rPr>
      <w:fldChar w:fldCharType="begin"/>
    </w:r>
    <w:r w:rsidRPr="00EE11D6">
      <w:rPr>
        <w:rFonts w:ascii="メイリオ" w:eastAsia="メイリオ" w:hAnsi="メイリオ" w:hint="eastAsia"/>
      </w:rPr>
      <w:instrText xml:space="preserve"> STYLEREF  Head_Date1  \* MERGEFORMAT </w:instrText>
    </w:r>
    <w:r w:rsidRPr="00EE11D6">
      <w:rPr>
        <w:rFonts w:ascii="メイリオ" w:eastAsia="メイリオ" w:hAnsi="メイリオ" w:hint="eastAsia"/>
      </w:rPr>
      <w:fldChar w:fldCharType="separate"/>
    </w:r>
    <w:r w:rsidR="00C80E5A">
      <w:rPr>
        <w:rFonts w:ascii="メイリオ" w:eastAsia="メイリオ" w:hAnsi="メイリオ" w:hint="eastAsia"/>
        <w:noProof/>
      </w:rPr>
      <w:t>リリース日</w:t>
    </w:r>
    <w:r w:rsidR="00C80E5A">
      <w:rPr>
        <w:rFonts w:ascii="メイリオ" w:eastAsia="メイリオ" w:hAnsi="メイリオ"/>
        <w:noProof/>
      </w:rPr>
      <w:t>: 2021 年 5 月 22 日</w:t>
    </w:r>
    <w:r w:rsidRPr="00EE11D6">
      <w:rPr>
        <w:rFonts w:ascii="メイリオ" w:eastAsia="メイリオ" w:hAnsi="メイリオ" w:hint="eastAsia"/>
      </w:rPr>
      <w:fldChar w:fldCharType="end"/>
    </w:r>
    <w:r w:rsidRPr="00EE11D6">
      <w:rPr>
        <w:rFonts w:ascii="メイリオ" w:eastAsia="メイリオ" w:hAnsi="メイリオ" w:hint="eastAsia"/>
      </w:rPr>
      <w:tab/>
    </w:r>
    <w:r w:rsidRPr="00EE11D6">
      <w:rPr>
        <w:rFonts w:ascii="メイリオ" w:eastAsia="メイリオ" w:hAnsi="メイリオ" w:hint="eastAsia"/>
      </w:rPr>
      <w:tab/>
    </w:r>
    <w:r w:rsidRPr="00EE11D6">
      <w:rPr>
        <w:rFonts w:ascii="メイリオ" w:eastAsia="メイリオ" w:hAnsi="メイリオ" w:hint="eastAsia"/>
      </w:rPr>
      <w:fldChar w:fldCharType="begin"/>
    </w:r>
    <w:r w:rsidRPr="00EE11D6">
      <w:rPr>
        <w:rFonts w:ascii="メイリオ" w:eastAsia="メイリオ" w:hAnsi="メイリオ" w:hint="eastAsia"/>
      </w:rPr>
      <w:instrText xml:space="preserve"> STYLEREF  Head_Audience  \* MERGEFORMAT </w:instrText>
    </w:r>
    <w:r w:rsidRPr="00EE11D6">
      <w:rPr>
        <w:rFonts w:ascii="メイリオ" w:eastAsia="メイリオ" w:hAnsi="メイリオ" w:hint="eastAsia"/>
      </w:rPr>
      <w:fldChar w:fldCharType="separate"/>
    </w:r>
    <w:r w:rsidR="00C80E5A">
      <w:rPr>
        <w:rFonts w:ascii="メイリオ" w:eastAsia="メイリオ" w:hAnsi="メイリオ"/>
        <w:noProof/>
      </w:rPr>
      <w:t>SAP Concur をお使いのお客様 最終版</w:t>
    </w:r>
    <w:r w:rsidRPr="00EE11D6">
      <w:rPr>
        <w:rFonts w:ascii="メイリオ" w:eastAsia="メイリオ" w:hAnsi="メイリオ" w:hint="eastAsia"/>
      </w:rPr>
      <w:fldChar w:fldCharType="end"/>
    </w:r>
  </w:p>
  <w:p w14:paraId="6AD8C1FB" w14:textId="2375562D" w:rsidR="005F684C" w:rsidRPr="00EE11D6" w:rsidRDefault="005F684C" w:rsidP="00CB15EC">
    <w:pPr>
      <w:pStyle w:val="af9"/>
      <w:rPr>
        <w:rStyle w:val="FooterSmallChar"/>
        <w:rFonts w:ascii="メイリオ" w:eastAsia="メイリオ" w:hAnsi="メイリオ"/>
        <w:sz w:val="18"/>
      </w:rPr>
    </w:pPr>
    <w:r w:rsidRPr="00EE11D6">
      <w:rPr>
        <w:rFonts w:ascii="メイリオ" w:eastAsia="メイリオ" w:hAnsi="メイリオ" w:hint="eastAsia"/>
      </w:rPr>
      <w:fldChar w:fldCharType="begin"/>
    </w:r>
    <w:r w:rsidRPr="00EE11D6">
      <w:rPr>
        <w:rFonts w:ascii="メイリオ" w:eastAsia="メイリオ" w:hAnsi="メイリオ" w:hint="eastAsia"/>
      </w:rPr>
      <w:instrText xml:space="preserve"> STYLEREF  Head_Date2  \* MERGEFORMAT </w:instrText>
    </w:r>
    <w:r w:rsidRPr="00EE11D6">
      <w:rPr>
        <w:rFonts w:ascii="メイリオ" w:eastAsia="メイリオ" w:hAnsi="メイリオ" w:hint="eastAsia"/>
      </w:rPr>
      <w:fldChar w:fldCharType="separate"/>
    </w:r>
    <w:r w:rsidR="00C80E5A">
      <w:rPr>
        <w:rFonts w:ascii="メイリオ" w:eastAsia="メイリオ" w:hAnsi="メイリオ" w:hint="eastAsia"/>
        <w:noProof/>
      </w:rPr>
      <w:t>英語版の投稿</w:t>
    </w:r>
    <w:r w:rsidR="00C80E5A">
      <w:rPr>
        <w:rFonts w:ascii="メイリオ" w:eastAsia="メイリオ" w:hAnsi="メイリオ"/>
        <w:noProof/>
      </w:rPr>
      <w:t xml:space="preserve">: </w:t>
    </w:r>
    <w:r w:rsidR="00C80E5A">
      <w:rPr>
        <w:rFonts w:ascii="メイリオ" w:eastAsia="メイリオ" w:hAnsi="メイリオ"/>
        <w:noProof/>
      </w:rPr>
      <w:br/>
      <w:t>5 月 21 日 金曜日 9:00 AM 太平洋時間</w:t>
    </w:r>
    <w:r w:rsidRPr="00EE11D6">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33B1B" w14:textId="77777777" w:rsidR="00AD26B9" w:rsidRDefault="00AD26B9">
      <w:r>
        <w:separator/>
      </w:r>
    </w:p>
  </w:footnote>
  <w:footnote w:type="continuationSeparator" w:id="0">
    <w:p w14:paraId="39588E08" w14:textId="77777777" w:rsidR="00AD26B9" w:rsidRDefault="00AD2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6E4C4770" w:rsidR="005F684C" w:rsidRDefault="005F684C">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7F5D759E" w:rsidR="005F684C" w:rsidRPr="00BE7BC2" w:rsidRDefault="005F684C"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A573300" w:rsidR="005F684C" w:rsidRDefault="005F684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0A254E"/>
    <w:multiLevelType w:val="hybridMultilevel"/>
    <w:tmpl w:val="9E7C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59035A"/>
    <w:multiLevelType w:val="hybridMultilevel"/>
    <w:tmpl w:val="7BC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3C636D"/>
    <w:multiLevelType w:val="hybridMultilevel"/>
    <w:tmpl w:val="404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2"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36EB7"/>
    <w:multiLevelType w:val="hybridMultilevel"/>
    <w:tmpl w:val="5FA0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CA0E7B"/>
    <w:multiLevelType w:val="hybridMultilevel"/>
    <w:tmpl w:val="7380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AFE588D"/>
    <w:multiLevelType w:val="hybridMultilevel"/>
    <w:tmpl w:val="CFD8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9"/>
  </w:num>
  <w:num w:numId="5">
    <w:abstractNumId w:val="40"/>
  </w:num>
  <w:num w:numId="6">
    <w:abstractNumId w:val="28"/>
  </w:num>
  <w:num w:numId="7">
    <w:abstractNumId w:val="24"/>
  </w:num>
  <w:num w:numId="8">
    <w:abstractNumId w:val="14"/>
  </w:num>
  <w:num w:numId="9">
    <w:abstractNumId w:val="16"/>
  </w:num>
  <w:num w:numId="10">
    <w:abstractNumId w:val="37"/>
  </w:num>
  <w:num w:numId="11">
    <w:abstractNumId w:val="43"/>
  </w:num>
  <w:num w:numId="12">
    <w:abstractNumId w:val="19"/>
  </w:num>
  <w:num w:numId="13">
    <w:abstractNumId w:val="10"/>
  </w:num>
  <w:num w:numId="14">
    <w:abstractNumId w:val="38"/>
    <w:lvlOverride w:ilvl="0">
      <w:startOverride w:val="1"/>
    </w:lvlOverride>
  </w:num>
  <w:num w:numId="15">
    <w:abstractNumId w:val="31"/>
  </w:num>
  <w:num w:numId="16">
    <w:abstractNumId w:val="15"/>
  </w:num>
  <w:num w:numId="17">
    <w:abstractNumId w:val="22"/>
  </w:num>
  <w:num w:numId="18">
    <w:abstractNumId w:val="34"/>
  </w:num>
  <w:num w:numId="19">
    <w:abstractNumId w:val="9"/>
  </w:num>
  <w:num w:numId="20">
    <w:abstractNumId w:val="35"/>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9"/>
  </w:num>
  <w:num w:numId="31">
    <w:abstractNumId w:val="11"/>
  </w:num>
  <w:num w:numId="32">
    <w:abstractNumId w:val="44"/>
  </w:num>
  <w:num w:numId="33">
    <w:abstractNumId w:val="41"/>
  </w:num>
  <w:num w:numId="34">
    <w:abstractNumId w:val="26"/>
  </w:num>
  <w:num w:numId="35">
    <w:abstractNumId w:val="13"/>
  </w:num>
  <w:num w:numId="36">
    <w:abstractNumId w:val="45"/>
  </w:num>
  <w:num w:numId="37">
    <w:abstractNumId w:val="17"/>
  </w:num>
  <w:num w:numId="38">
    <w:abstractNumId w:val="20"/>
    <w:lvlOverride w:ilvl="0">
      <w:startOverride w:val="1"/>
    </w:lvlOverride>
  </w:num>
  <w:num w:numId="39">
    <w:abstractNumId w:val="27"/>
  </w:num>
  <w:num w:numId="40">
    <w:abstractNumId w:val="32"/>
  </w:num>
  <w:num w:numId="41">
    <w:abstractNumId w:val="33"/>
  </w:num>
  <w:num w:numId="42">
    <w:abstractNumId w:val="30"/>
  </w:num>
  <w:num w:numId="43">
    <w:abstractNumId w:val="25"/>
  </w:num>
  <w:num w:numId="44">
    <w:abstractNumId w:val="36"/>
  </w:num>
  <w:num w:numId="45">
    <w:abstractNumId w:val="42"/>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EB9"/>
    <w:rsid w:val="00001417"/>
    <w:rsid w:val="00001AC5"/>
    <w:rsid w:val="00002518"/>
    <w:rsid w:val="000027D6"/>
    <w:rsid w:val="00003232"/>
    <w:rsid w:val="000042CF"/>
    <w:rsid w:val="00004882"/>
    <w:rsid w:val="00004FA8"/>
    <w:rsid w:val="00005589"/>
    <w:rsid w:val="00005689"/>
    <w:rsid w:val="00005FA2"/>
    <w:rsid w:val="00007196"/>
    <w:rsid w:val="000076C4"/>
    <w:rsid w:val="00007DCC"/>
    <w:rsid w:val="000100EB"/>
    <w:rsid w:val="000103A4"/>
    <w:rsid w:val="000104F1"/>
    <w:rsid w:val="00010AFB"/>
    <w:rsid w:val="000110FF"/>
    <w:rsid w:val="000113DD"/>
    <w:rsid w:val="00011794"/>
    <w:rsid w:val="00011B37"/>
    <w:rsid w:val="00011C9C"/>
    <w:rsid w:val="00011EDB"/>
    <w:rsid w:val="0001233D"/>
    <w:rsid w:val="0001234F"/>
    <w:rsid w:val="00012491"/>
    <w:rsid w:val="0001278F"/>
    <w:rsid w:val="00012AF7"/>
    <w:rsid w:val="00012FBF"/>
    <w:rsid w:val="000136BE"/>
    <w:rsid w:val="00013D1D"/>
    <w:rsid w:val="00013DD8"/>
    <w:rsid w:val="000154B4"/>
    <w:rsid w:val="00015723"/>
    <w:rsid w:val="00015A81"/>
    <w:rsid w:val="00015CD2"/>
    <w:rsid w:val="0001664B"/>
    <w:rsid w:val="0001700C"/>
    <w:rsid w:val="000170E6"/>
    <w:rsid w:val="00017844"/>
    <w:rsid w:val="00020552"/>
    <w:rsid w:val="000207A1"/>
    <w:rsid w:val="000215D8"/>
    <w:rsid w:val="00021A02"/>
    <w:rsid w:val="00021A1F"/>
    <w:rsid w:val="00021B4B"/>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262E"/>
    <w:rsid w:val="00042DAC"/>
    <w:rsid w:val="00042EEE"/>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99D"/>
    <w:rsid w:val="00060B67"/>
    <w:rsid w:val="00061931"/>
    <w:rsid w:val="00061ED1"/>
    <w:rsid w:val="000628A9"/>
    <w:rsid w:val="00063F62"/>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516A"/>
    <w:rsid w:val="000858DB"/>
    <w:rsid w:val="00086205"/>
    <w:rsid w:val="00086370"/>
    <w:rsid w:val="00086457"/>
    <w:rsid w:val="00086A1A"/>
    <w:rsid w:val="00086D68"/>
    <w:rsid w:val="00086FF9"/>
    <w:rsid w:val="0008748C"/>
    <w:rsid w:val="00087733"/>
    <w:rsid w:val="000877E4"/>
    <w:rsid w:val="00087E05"/>
    <w:rsid w:val="00090775"/>
    <w:rsid w:val="00090D77"/>
    <w:rsid w:val="00091B96"/>
    <w:rsid w:val="000926F7"/>
    <w:rsid w:val="00092833"/>
    <w:rsid w:val="00092AF0"/>
    <w:rsid w:val="00093C6B"/>
    <w:rsid w:val="000940B3"/>
    <w:rsid w:val="00094B77"/>
    <w:rsid w:val="00095022"/>
    <w:rsid w:val="0009517E"/>
    <w:rsid w:val="0009518D"/>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522"/>
    <w:rsid w:val="000C153E"/>
    <w:rsid w:val="000C1638"/>
    <w:rsid w:val="000C18C8"/>
    <w:rsid w:val="000C26D2"/>
    <w:rsid w:val="000C30D6"/>
    <w:rsid w:val="000C3222"/>
    <w:rsid w:val="000C3372"/>
    <w:rsid w:val="000C3384"/>
    <w:rsid w:val="000C366F"/>
    <w:rsid w:val="000C4064"/>
    <w:rsid w:val="000C4254"/>
    <w:rsid w:val="000C49B7"/>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7402"/>
    <w:rsid w:val="000D7C9A"/>
    <w:rsid w:val="000E1059"/>
    <w:rsid w:val="000E108C"/>
    <w:rsid w:val="000E241E"/>
    <w:rsid w:val="000E2810"/>
    <w:rsid w:val="000E3A5E"/>
    <w:rsid w:val="000E3B12"/>
    <w:rsid w:val="000E3CD2"/>
    <w:rsid w:val="000E44D8"/>
    <w:rsid w:val="000E4A48"/>
    <w:rsid w:val="000E4AD9"/>
    <w:rsid w:val="000E6083"/>
    <w:rsid w:val="000E6FE2"/>
    <w:rsid w:val="000E72C2"/>
    <w:rsid w:val="000E7A0A"/>
    <w:rsid w:val="000F0725"/>
    <w:rsid w:val="000F175A"/>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6DA"/>
    <w:rsid w:val="00117E2C"/>
    <w:rsid w:val="00120A76"/>
    <w:rsid w:val="00120CF0"/>
    <w:rsid w:val="00120F14"/>
    <w:rsid w:val="0012125F"/>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7CB"/>
    <w:rsid w:val="00140BF4"/>
    <w:rsid w:val="00140C00"/>
    <w:rsid w:val="0014129C"/>
    <w:rsid w:val="00141482"/>
    <w:rsid w:val="0014251F"/>
    <w:rsid w:val="001427F3"/>
    <w:rsid w:val="0014300F"/>
    <w:rsid w:val="00143AF7"/>
    <w:rsid w:val="00143B6E"/>
    <w:rsid w:val="00143C50"/>
    <w:rsid w:val="00143CD1"/>
    <w:rsid w:val="00143E20"/>
    <w:rsid w:val="00144E57"/>
    <w:rsid w:val="00145A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CC5"/>
    <w:rsid w:val="001916DC"/>
    <w:rsid w:val="00191C5A"/>
    <w:rsid w:val="001929E4"/>
    <w:rsid w:val="00192A8F"/>
    <w:rsid w:val="00192B02"/>
    <w:rsid w:val="00192B8C"/>
    <w:rsid w:val="0019327D"/>
    <w:rsid w:val="00193880"/>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988"/>
    <w:rsid w:val="001A4AFC"/>
    <w:rsid w:val="001A6194"/>
    <w:rsid w:val="001A62AE"/>
    <w:rsid w:val="001A63FA"/>
    <w:rsid w:val="001A7399"/>
    <w:rsid w:val="001A771A"/>
    <w:rsid w:val="001A7ADD"/>
    <w:rsid w:val="001B00F1"/>
    <w:rsid w:val="001B0335"/>
    <w:rsid w:val="001B033A"/>
    <w:rsid w:val="001B038F"/>
    <w:rsid w:val="001B0831"/>
    <w:rsid w:val="001B1009"/>
    <w:rsid w:val="001B2110"/>
    <w:rsid w:val="001B26CD"/>
    <w:rsid w:val="001B37E9"/>
    <w:rsid w:val="001B4C9A"/>
    <w:rsid w:val="001B4ED5"/>
    <w:rsid w:val="001B4F7F"/>
    <w:rsid w:val="001B516A"/>
    <w:rsid w:val="001B5770"/>
    <w:rsid w:val="001B599F"/>
    <w:rsid w:val="001B6B24"/>
    <w:rsid w:val="001B6DB6"/>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59B"/>
    <w:rsid w:val="00213924"/>
    <w:rsid w:val="00213ED1"/>
    <w:rsid w:val="00214EBE"/>
    <w:rsid w:val="002165B8"/>
    <w:rsid w:val="002169DB"/>
    <w:rsid w:val="00216C53"/>
    <w:rsid w:val="00217563"/>
    <w:rsid w:val="00220351"/>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CD"/>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F8"/>
    <w:rsid w:val="00241210"/>
    <w:rsid w:val="00241BF7"/>
    <w:rsid w:val="00242E76"/>
    <w:rsid w:val="002431EE"/>
    <w:rsid w:val="0024385A"/>
    <w:rsid w:val="00243ED4"/>
    <w:rsid w:val="00244172"/>
    <w:rsid w:val="002443DA"/>
    <w:rsid w:val="00244575"/>
    <w:rsid w:val="00245229"/>
    <w:rsid w:val="00245970"/>
    <w:rsid w:val="00245C10"/>
    <w:rsid w:val="00246173"/>
    <w:rsid w:val="00246E00"/>
    <w:rsid w:val="00246ECB"/>
    <w:rsid w:val="0024762A"/>
    <w:rsid w:val="00247697"/>
    <w:rsid w:val="0025037A"/>
    <w:rsid w:val="002509B7"/>
    <w:rsid w:val="00250CAB"/>
    <w:rsid w:val="00251062"/>
    <w:rsid w:val="00251891"/>
    <w:rsid w:val="00251E90"/>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E50"/>
    <w:rsid w:val="00275E88"/>
    <w:rsid w:val="00276C70"/>
    <w:rsid w:val="00277220"/>
    <w:rsid w:val="0027723C"/>
    <w:rsid w:val="002777CC"/>
    <w:rsid w:val="0028125D"/>
    <w:rsid w:val="00281613"/>
    <w:rsid w:val="00281A22"/>
    <w:rsid w:val="002821F4"/>
    <w:rsid w:val="00282C4D"/>
    <w:rsid w:val="00282CEC"/>
    <w:rsid w:val="0028310D"/>
    <w:rsid w:val="002832F3"/>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4580"/>
    <w:rsid w:val="00295424"/>
    <w:rsid w:val="002958B5"/>
    <w:rsid w:val="00295FB9"/>
    <w:rsid w:val="00297385"/>
    <w:rsid w:val="002977F8"/>
    <w:rsid w:val="00297894"/>
    <w:rsid w:val="00297C08"/>
    <w:rsid w:val="00297D3C"/>
    <w:rsid w:val="00297ED7"/>
    <w:rsid w:val="002A0ABA"/>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64A"/>
    <w:rsid w:val="002C2EC4"/>
    <w:rsid w:val="002C32CF"/>
    <w:rsid w:val="002C3301"/>
    <w:rsid w:val="002C36D3"/>
    <w:rsid w:val="002C382D"/>
    <w:rsid w:val="002C3AA8"/>
    <w:rsid w:val="002C3CA5"/>
    <w:rsid w:val="002C4C43"/>
    <w:rsid w:val="002C4DFF"/>
    <w:rsid w:val="002C4EE6"/>
    <w:rsid w:val="002C55C9"/>
    <w:rsid w:val="002C6028"/>
    <w:rsid w:val="002C607F"/>
    <w:rsid w:val="002C6476"/>
    <w:rsid w:val="002C6619"/>
    <w:rsid w:val="002C716F"/>
    <w:rsid w:val="002C76A3"/>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9"/>
    <w:rsid w:val="002D56C9"/>
    <w:rsid w:val="002D571C"/>
    <w:rsid w:val="002D575B"/>
    <w:rsid w:val="002D59D2"/>
    <w:rsid w:val="002D5BF3"/>
    <w:rsid w:val="002D64A6"/>
    <w:rsid w:val="002D658A"/>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2237"/>
    <w:rsid w:val="00302301"/>
    <w:rsid w:val="0030271F"/>
    <w:rsid w:val="00302F0C"/>
    <w:rsid w:val="0030345F"/>
    <w:rsid w:val="003035C8"/>
    <w:rsid w:val="00303763"/>
    <w:rsid w:val="00303BB9"/>
    <w:rsid w:val="00303FCD"/>
    <w:rsid w:val="00304E35"/>
    <w:rsid w:val="00306341"/>
    <w:rsid w:val="00307087"/>
    <w:rsid w:val="0030740A"/>
    <w:rsid w:val="003074C4"/>
    <w:rsid w:val="00307BD8"/>
    <w:rsid w:val="00307EBD"/>
    <w:rsid w:val="00310178"/>
    <w:rsid w:val="003102C4"/>
    <w:rsid w:val="0031031D"/>
    <w:rsid w:val="003104C0"/>
    <w:rsid w:val="0031087C"/>
    <w:rsid w:val="00311761"/>
    <w:rsid w:val="0031182C"/>
    <w:rsid w:val="00311A32"/>
    <w:rsid w:val="00312E8F"/>
    <w:rsid w:val="00312F25"/>
    <w:rsid w:val="00312FC3"/>
    <w:rsid w:val="003131C0"/>
    <w:rsid w:val="003134C3"/>
    <w:rsid w:val="00313843"/>
    <w:rsid w:val="00313EEE"/>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BF1"/>
    <w:rsid w:val="00322ADD"/>
    <w:rsid w:val="003233AC"/>
    <w:rsid w:val="003236B2"/>
    <w:rsid w:val="00323D39"/>
    <w:rsid w:val="0032420A"/>
    <w:rsid w:val="0032437B"/>
    <w:rsid w:val="00324BE2"/>
    <w:rsid w:val="0032587E"/>
    <w:rsid w:val="003259CC"/>
    <w:rsid w:val="00325DF0"/>
    <w:rsid w:val="00326D11"/>
    <w:rsid w:val="00327B4B"/>
    <w:rsid w:val="00327DC2"/>
    <w:rsid w:val="00327E6C"/>
    <w:rsid w:val="003316BF"/>
    <w:rsid w:val="003318CA"/>
    <w:rsid w:val="00331923"/>
    <w:rsid w:val="00331AC8"/>
    <w:rsid w:val="003325E4"/>
    <w:rsid w:val="00332C11"/>
    <w:rsid w:val="00332E44"/>
    <w:rsid w:val="003340B7"/>
    <w:rsid w:val="00335310"/>
    <w:rsid w:val="003358B3"/>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C8F"/>
    <w:rsid w:val="00344D5E"/>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1B57"/>
    <w:rsid w:val="003B25D6"/>
    <w:rsid w:val="003B2A34"/>
    <w:rsid w:val="003B2F68"/>
    <w:rsid w:val="003B369F"/>
    <w:rsid w:val="003B43EA"/>
    <w:rsid w:val="003B5286"/>
    <w:rsid w:val="003B54C0"/>
    <w:rsid w:val="003B580B"/>
    <w:rsid w:val="003B67E5"/>
    <w:rsid w:val="003B7073"/>
    <w:rsid w:val="003B7525"/>
    <w:rsid w:val="003C0415"/>
    <w:rsid w:val="003C0BC0"/>
    <w:rsid w:val="003C13CE"/>
    <w:rsid w:val="003C159D"/>
    <w:rsid w:val="003C1A39"/>
    <w:rsid w:val="003C2CBA"/>
    <w:rsid w:val="003C3A97"/>
    <w:rsid w:val="003C3F87"/>
    <w:rsid w:val="003C41A0"/>
    <w:rsid w:val="003C499A"/>
    <w:rsid w:val="003C544E"/>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C44"/>
    <w:rsid w:val="003D4730"/>
    <w:rsid w:val="003D4743"/>
    <w:rsid w:val="003D48D1"/>
    <w:rsid w:val="003D4AE5"/>
    <w:rsid w:val="003D5225"/>
    <w:rsid w:val="003D541B"/>
    <w:rsid w:val="003D5527"/>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63D3"/>
    <w:rsid w:val="003E7DBD"/>
    <w:rsid w:val="003F028D"/>
    <w:rsid w:val="003F046C"/>
    <w:rsid w:val="003F0476"/>
    <w:rsid w:val="003F04B1"/>
    <w:rsid w:val="003F066F"/>
    <w:rsid w:val="003F06DC"/>
    <w:rsid w:val="003F0A4B"/>
    <w:rsid w:val="003F0A50"/>
    <w:rsid w:val="003F0FF1"/>
    <w:rsid w:val="003F1726"/>
    <w:rsid w:val="003F174E"/>
    <w:rsid w:val="003F1959"/>
    <w:rsid w:val="003F1BAB"/>
    <w:rsid w:val="003F1BD7"/>
    <w:rsid w:val="003F1DF8"/>
    <w:rsid w:val="003F268F"/>
    <w:rsid w:val="003F2A54"/>
    <w:rsid w:val="003F2DC8"/>
    <w:rsid w:val="003F314E"/>
    <w:rsid w:val="003F3C3A"/>
    <w:rsid w:val="003F41CF"/>
    <w:rsid w:val="003F49C3"/>
    <w:rsid w:val="003F4D3D"/>
    <w:rsid w:val="003F54FA"/>
    <w:rsid w:val="003F5C3B"/>
    <w:rsid w:val="003F6A4A"/>
    <w:rsid w:val="003F7661"/>
    <w:rsid w:val="003F7AF6"/>
    <w:rsid w:val="003F7D2E"/>
    <w:rsid w:val="00400791"/>
    <w:rsid w:val="00401676"/>
    <w:rsid w:val="00402B24"/>
    <w:rsid w:val="00403AAF"/>
    <w:rsid w:val="00403ABE"/>
    <w:rsid w:val="00404658"/>
    <w:rsid w:val="00404958"/>
    <w:rsid w:val="00405369"/>
    <w:rsid w:val="00405A91"/>
    <w:rsid w:val="00406361"/>
    <w:rsid w:val="0040681A"/>
    <w:rsid w:val="004068D1"/>
    <w:rsid w:val="00407228"/>
    <w:rsid w:val="00407597"/>
    <w:rsid w:val="00407837"/>
    <w:rsid w:val="004107C6"/>
    <w:rsid w:val="00410CF7"/>
    <w:rsid w:val="00411A0B"/>
    <w:rsid w:val="00412302"/>
    <w:rsid w:val="00412F57"/>
    <w:rsid w:val="004136BC"/>
    <w:rsid w:val="00413736"/>
    <w:rsid w:val="0041387D"/>
    <w:rsid w:val="0041469D"/>
    <w:rsid w:val="0041480E"/>
    <w:rsid w:val="00414978"/>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5B6"/>
    <w:rsid w:val="00425A83"/>
    <w:rsid w:val="004262D5"/>
    <w:rsid w:val="004264AC"/>
    <w:rsid w:val="0042710D"/>
    <w:rsid w:val="004273D1"/>
    <w:rsid w:val="004274BD"/>
    <w:rsid w:val="004276E9"/>
    <w:rsid w:val="00427B5C"/>
    <w:rsid w:val="00427D94"/>
    <w:rsid w:val="004303DC"/>
    <w:rsid w:val="00430520"/>
    <w:rsid w:val="00430686"/>
    <w:rsid w:val="004325EE"/>
    <w:rsid w:val="00433540"/>
    <w:rsid w:val="0043597D"/>
    <w:rsid w:val="00437077"/>
    <w:rsid w:val="004371D0"/>
    <w:rsid w:val="00437AA8"/>
    <w:rsid w:val="00437E4B"/>
    <w:rsid w:val="00437F56"/>
    <w:rsid w:val="00440126"/>
    <w:rsid w:val="00440759"/>
    <w:rsid w:val="004407B4"/>
    <w:rsid w:val="00442B83"/>
    <w:rsid w:val="00442E48"/>
    <w:rsid w:val="004445D0"/>
    <w:rsid w:val="00444DAD"/>
    <w:rsid w:val="004457A8"/>
    <w:rsid w:val="00445DBF"/>
    <w:rsid w:val="004465E7"/>
    <w:rsid w:val="0044687C"/>
    <w:rsid w:val="00446E04"/>
    <w:rsid w:val="0044724E"/>
    <w:rsid w:val="0044739F"/>
    <w:rsid w:val="004501FA"/>
    <w:rsid w:val="00450839"/>
    <w:rsid w:val="00450A89"/>
    <w:rsid w:val="00450E63"/>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23ED"/>
    <w:rsid w:val="004624F2"/>
    <w:rsid w:val="00462525"/>
    <w:rsid w:val="00462D31"/>
    <w:rsid w:val="00462E2E"/>
    <w:rsid w:val="00463C4F"/>
    <w:rsid w:val="00464338"/>
    <w:rsid w:val="004652A9"/>
    <w:rsid w:val="004656DE"/>
    <w:rsid w:val="0046596D"/>
    <w:rsid w:val="00465A9E"/>
    <w:rsid w:val="00465BAA"/>
    <w:rsid w:val="004672F9"/>
    <w:rsid w:val="0046766F"/>
    <w:rsid w:val="00467A61"/>
    <w:rsid w:val="00467CE7"/>
    <w:rsid w:val="00470473"/>
    <w:rsid w:val="00471075"/>
    <w:rsid w:val="00471642"/>
    <w:rsid w:val="004717EC"/>
    <w:rsid w:val="00471D64"/>
    <w:rsid w:val="00471E7A"/>
    <w:rsid w:val="004741B0"/>
    <w:rsid w:val="00474274"/>
    <w:rsid w:val="00474928"/>
    <w:rsid w:val="00474A4D"/>
    <w:rsid w:val="00475448"/>
    <w:rsid w:val="00475BAC"/>
    <w:rsid w:val="0047602C"/>
    <w:rsid w:val="0047756C"/>
    <w:rsid w:val="00481596"/>
    <w:rsid w:val="00481A35"/>
    <w:rsid w:val="00481ACD"/>
    <w:rsid w:val="00481AEE"/>
    <w:rsid w:val="00481BEA"/>
    <w:rsid w:val="00481C28"/>
    <w:rsid w:val="00481D32"/>
    <w:rsid w:val="00481E1E"/>
    <w:rsid w:val="004823CE"/>
    <w:rsid w:val="0048251E"/>
    <w:rsid w:val="00482B86"/>
    <w:rsid w:val="0048356C"/>
    <w:rsid w:val="0048379C"/>
    <w:rsid w:val="00483ACC"/>
    <w:rsid w:val="00483C17"/>
    <w:rsid w:val="00483F6B"/>
    <w:rsid w:val="00484297"/>
    <w:rsid w:val="004847A4"/>
    <w:rsid w:val="00484BB3"/>
    <w:rsid w:val="00485132"/>
    <w:rsid w:val="0048569C"/>
    <w:rsid w:val="00486819"/>
    <w:rsid w:val="004870DC"/>
    <w:rsid w:val="004878AF"/>
    <w:rsid w:val="004879E2"/>
    <w:rsid w:val="00490660"/>
    <w:rsid w:val="00490DA4"/>
    <w:rsid w:val="00490F23"/>
    <w:rsid w:val="00490F88"/>
    <w:rsid w:val="004912AF"/>
    <w:rsid w:val="004918A3"/>
    <w:rsid w:val="00491A94"/>
    <w:rsid w:val="004922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68F9"/>
    <w:rsid w:val="004A7962"/>
    <w:rsid w:val="004B0418"/>
    <w:rsid w:val="004B0683"/>
    <w:rsid w:val="004B0CF0"/>
    <w:rsid w:val="004B253D"/>
    <w:rsid w:val="004B25D1"/>
    <w:rsid w:val="004B2F99"/>
    <w:rsid w:val="004B31A9"/>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7BB"/>
    <w:rsid w:val="004D6823"/>
    <w:rsid w:val="004D69E2"/>
    <w:rsid w:val="004D78EF"/>
    <w:rsid w:val="004E0502"/>
    <w:rsid w:val="004E0F08"/>
    <w:rsid w:val="004E13FE"/>
    <w:rsid w:val="004E25ED"/>
    <w:rsid w:val="004E3795"/>
    <w:rsid w:val="004E4EF8"/>
    <w:rsid w:val="004E5A35"/>
    <w:rsid w:val="004E5C45"/>
    <w:rsid w:val="004E641F"/>
    <w:rsid w:val="004E6BA5"/>
    <w:rsid w:val="004E73E0"/>
    <w:rsid w:val="004E7783"/>
    <w:rsid w:val="004F028E"/>
    <w:rsid w:val="004F05FE"/>
    <w:rsid w:val="004F086D"/>
    <w:rsid w:val="004F1407"/>
    <w:rsid w:val="004F2488"/>
    <w:rsid w:val="004F2831"/>
    <w:rsid w:val="004F2B4D"/>
    <w:rsid w:val="004F5214"/>
    <w:rsid w:val="004F6133"/>
    <w:rsid w:val="004F66D1"/>
    <w:rsid w:val="004F6E07"/>
    <w:rsid w:val="004F74B0"/>
    <w:rsid w:val="004F7A4C"/>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9E"/>
    <w:rsid w:val="005076C6"/>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38DB"/>
    <w:rsid w:val="00524304"/>
    <w:rsid w:val="005248D0"/>
    <w:rsid w:val="00524E84"/>
    <w:rsid w:val="00526785"/>
    <w:rsid w:val="0052738B"/>
    <w:rsid w:val="00527743"/>
    <w:rsid w:val="00527ACB"/>
    <w:rsid w:val="0053002F"/>
    <w:rsid w:val="00530AE6"/>
    <w:rsid w:val="00530B9E"/>
    <w:rsid w:val="0053173C"/>
    <w:rsid w:val="00534134"/>
    <w:rsid w:val="00535933"/>
    <w:rsid w:val="00535CFD"/>
    <w:rsid w:val="00535D1B"/>
    <w:rsid w:val="005360AA"/>
    <w:rsid w:val="00537489"/>
    <w:rsid w:val="00537535"/>
    <w:rsid w:val="00537761"/>
    <w:rsid w:val="0053794A"/>
    <w:rsid w:val="005411BE"/>
    <w:rsid w:val="0054126E"/>
    <w:rsid w:val="005412DA"/>
    <w:rsid w:val="00541321"/>
    <w:rsid w:val="00541DB9"/>
    <w:rsid w:val="00542C4C"/>
    <w:rsid w:val="00542F21"/>
    <w:rsid w:val="00543100"/>
    <w:rsid w:val="00544454"/>
    <w:rsid w:val="0054445A"/>
    <w:rsid w:val="0054456F"/>
    <w:rsid w:val="005445A8"/>
    <w:rsid w:val="00544A33"/>
    <w:rsid w:val="00544D1C"/>
    <w:rsid w:val="005457F3"/>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8EA"/>
    <w:rsid w:val="00580BA3"/>
    <w:rsid w:val="00580CBC"/>
    <w:rsid w:val="00581D50"/>
    <w:rsid w:val="00582B92"/>
    <w:rsid w:val="00584156"/>
    <w:rsid w:val="005841C3"/>
    <w:rsid w:val="00584646"/>
    <w:rsid w:val="00585D30"/>
    <w:rsid w:val="00585DC4"/>
    <w:rsid w:val="00585FC3"/>
    <w:rsid w:val="00586170"/>
    <w:rsid w:val="00587416"/>
    <w:rsid w:val="005902DD"/>
    <w:rsid w:val="00591204"/>
    <w:rsid w:val="00591A54"/>
    <w:rsid w:val="00591D4E"/>
    <w:rsid w:val="00591DBA"/>
    <w:rsid w:val="00591F43"/>
    <w:rsid w:val="00592499"/>
    <w:rsid w:val="00592A15"/>
    <w:rsid w:val="00593036"/>
    <w:rsid w:val="0059326A"/>
    <w:rsid w:val="0059359F"/>
    <w:rsid w:val="00593770"/>
    <w:rsid w:val="00593911"/>
    <w:rsid w:val="00593A35"/>
    <w:rsid w:val="00593B32"/>
    <w:rsid w:val="00593ED9"/>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368F"/>
    <w:rsid w:val="005C3867"/>
    <w:rsid w:val="005C4144"/>
    <w:rsid w:val="005C4F07"/>
    <w:rsid w:val="005C5373"/>
    <w:rsid w:val="005C6440"/>
    <w:rsid w:val="005C6811"/>
    <w:rsid w:val="005C6930"/>
    <w:rsid w:val="005C6ECE"/>
    <w:rsid w:val="005C7472"/>
    <w:rsid w:val="005C750E"/>
    <w:rsid w:val="005D0B5F"/>
    <w:rsid w:val="005D0E39"/>
    <w:rsid w:val="005D18EB"/>
    <w:rsid w:val="005D2782"/>
    <w:rsid w:val="005D2CE9"/>
    <w:rsid w:val="005D302B"/>
    <w:rsid w:val="005D3C0E"/>
    <w:rsid w:val="005D3D42"/>
    <w:rsid w:val="005D59D5"/>
    <w:rsid w:val="005D59F7"/>
    <w:rsid w:val="005D739F"/>
    <w:rsid w:val="005D7BB4"/>
    <w:rsid w:val="005D7C1C"/>
    <w:rsid w:val="005E1F81"/>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601027"/>
    <w:rsid w:val="006012E9"/>
    <w:rsid w:val="006019AB"/>
    <w:rsid w:val="00602ABC"/>
    <w:rsid w:val="00602DAF"/>
    <w:rsid w:val="0060366F"/>
    <w:rsid w:val="00604775"/>
    <w:rsid w:val="00604A54"/>
    <w:rsid w:val="00604AFA"/>
    <w:rsid w:val="0060527B"/>
    <w:rsid w:val="00605DDE"/>
    <w:rsid w:val="0060624E"/>
    <w:rsid w:val="00606DE8"/>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399F"/>
    <w:rsid w:val="00643C01"/>
    <w:rsid w:val="00645D24"/>
    <w:rsid w:val="0064618C"/>
    <w:rsid w:val="0064624C"/>
    <w:rsid w:val="00646D69"/>
    <w:rsid w:val="00646D95"/>
    <w:rsid w:val="00647588"/>
    <w:rsid w:val="006477D3"/>
    <w:rsid w:val="006479E6"/>
    <w:rsid w:val="00650064"/>
    <w:rsid w:val="006501ED"/>
    <w:rsid w:val="006509AE"/>
    <w:rsid w:val="006514C9"/>
    <w:rsid w:val="006532DC"/>
    <w:rsid w:val="006533C5"/>
    <w:rsid w:val="00653429"/>
    <w:rsid w:val="006535AD"/>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E9F"/>
    <w:rsid w:val="006907BD"/>
    <w:rsid w:val="00691B80"/>
    <w:rsid w:val="00691D5A"/>
    <w:rsid w:val="00692251"/>
    <w:rsid w:val="00692502"/>
    <w:rsid w:val="006925EA"/>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33B8"/>
    <w:rsid w:val="006A395E"/>
    <w:rsid w:val="006A3B90"/>
    <w:rsid w:val="006A4537"/>
    <w:rsid w:val="006A4630"/>
    <w:rsid w:val="006A505F"/>
    <w:rsid w:val="006A5AF9"/>
    <w:rsid w:val="006A5FFE"/>
    <w:rsid w:val="006A6768"/>
    <w:rsid w:val="006A6F3F"/>
    <w:rsid w:val="006A7696"/>
    <w:rsid w:val="006A7AA1"/>
    <w:rsid w:val="006B039A"/>
    <w:rsid w:val="006B0B13"/>
    <w:rsid w:val="006B138F"/>
    <w:rsid w:val="006B1971"/>
    <w:rsid w:val="006B1ACE"/>
    <w:rsid w:val="006B1CDB"/>
    <w:rsid w:val="006B267F"/>
    <w:rsid w:val="006B2806"/>
    <w:rsid w:val="006B2E82"/>
    <w:rsid w:val="006B32E4"/>
    <w:rsid w:val="006B3D0A"/>
    <w:rsid w:val="006B4024"/>
    <w:rsid w:val="006B451D"/>
    <w:rsid w:val="006B4729"/>
    <w:rsid w:val="006B4F28"/>
    <w:rsid w:val="006B507D"/>
    <w:rsid w:val="006B6085"/>
    <w:rsid w:val="006B67E2"/>
    <w:rsid w:val="006B69EB"/>
    <w:rsid w:val="006B78F5"/>
    <w:rsid w:val="006B795B"/>
    <w:rsid w:val="006B7ADB"/>
    <w:rsid w:val="006B7AEF"/>
    <w:rsid w:val="006C0D4F"/>
    <w:rsid w:val="006C0EFA"/>
    <w:rsid w:val="006C17D9"/>
    <w:rsid w:val="006C19FA"/>
    <w:rsid w:val="006C1F61"/>
    <w:rsid w:val="006C2080"/>
    <w:rsid w:val="006C231C"/>
    <w:rsid w:val="006C2561"/>
    <w:rsid w:val="006C2CD6"/>
    <w:rsid w:val="006C2FBB"/>
    <w:rsid w:val="006C31E4"/>
    <w:rsid w:val="006C338D"/>
    <w:rsid w:val="006C3939"/>
    <w:rsid w:val="006C441F"/>
    <w:rsid w:val="006C453B"/>
    <w:rsid w:val="006C46AE"/>
    <w:rsid w:val="006C4E05"/>
    <w:rsid w:val="006C575C"/>
    <w:rsid w:val="006C6269"/>
    <w:rsid w:val="006C7DDC"/>
    <w:rsid w:val="006D0012"/>
    <w:rsid w:val="006D0330"/>
    <w:rsid w:val="006D0814"/>
    <w:rsid w:val="006D0F15"/>
    <w:rsid w:val="006D187B"/>
    <w:rsid w:val="006D1D87"/>
    <w:rsid w:val="006D236B"/>
    <w:rsid w:val="006D459D"/>
    <w:rsid w:val="006D4622"/>
    <w:rsid w:val="006D4E8A"/>
    <w:rsid w:val="006D52B4"/>
    <w:rsid w:val="006D567C"/>
    <w:rsid w:val="006D58D2"/>
    <w:rsid w:val="006D628F"/>
    <w:rsid w:val="006D756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34BF"/>
    <w:rsid w:val="0074363D"/>
    <w:rsid w:val="007441EF"/>
    <w:rsid w:val="00744AC9"/>
    <w:rsid w:val="00744CCE"/>
    <w:rsid w:val="00744E96"/>
    <w:rsid w:val="00745117"/>
    <w:rsid w:val="00745B02"/>
    <w:rsid w:val="00746B6A"/>
    <w:rsid w:val="00746DBC"/>
    <w:rsid w:val="00746F1B"/>
    <w:rsid w:val="0074724F"/>
    <w:rsid w:val="007476D5"/>
    <w:rsid w:val="007478AC"/>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D4B"/>
    <w:rsid w:val="00764DB4"/>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C23"/>
    <w:rsid w:val="00790C31"/>
    <w:rsid w:val="00790CA6"/>
    <w:rsid w:val="00790E13"/>
    <w:rsid w:val="00790FC4"/>
    <w:rsid w:val="007923F8"/>
    <w:rsid w:val="00792FBB"/>
    <w:rsid w:val="00793237"/>
    <w:rsid w:val="0079353A"/>
    <w:rsid w:val="0079421D"/>
    <w:rsid w:val="00794271"/>
    <w:rsid w:val="007944E8"/>
    <w:rsid w:val="00794745"/>
    <w:rsid w:val="007953E4"/>
    <w:rsid w:val="00796440"/>
    <w:rsid w:val="0079659E"/>
    <w:rsid w:val="00796751"/>
    <w:rsid w:val="00796AF9"/>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6877"/>
    <w:rsid w:val="007B68DD"/>
    <w:rsid w:val="007B6FA5"/>
    <w:rsid w:val="007C0E4B"/>
    <w:rsid w:val="007C1323"/>
    <w:rsid w:val="007C141A"/>
    <w:rsid w:val="007C1EF2"/>
    <w:rsid w:val="007C20D5"/>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102B"/>
    <w:rsid w:val="007E1214"/>
    <w:rsid w:val="007E12E7"/>
    <w:rsid w:val="007E137A"/>
    <w:rsid w:val="007E1FC7"/>
    <w:rsid w:val="007E2079"/>
    <w:rsid w:val="007E40AE"/>
    <w:rsid w:val="007E423E"/>
    <w:rsid w:val="007E52CE"/>
    <w:rsid w:val="007E549E"/>
    <w:rsid w:val="007E56A2"/>
    <w:rsid w:val="007E6718"/>
    <w:rsid w:val="007E68BD"/>
    <w:rsid w:val="007E6C37"/>
    <w:rsid w:val="007F1287"/>
    <w:rsid w:val="007F2292"/>
    <w:rsid w:val="007F230F"/>
    <w:rsid w:val="007F237F"/>
    <w:rsid w:val="007F23F3"/>
    <w:rsid w:val="007F357F"/>
    <w:rsid w:val="007F3F8A"/>
    <w:rsid w:val="007F56CB"/>
    <w:rsid w:val="007F59DF"/>
    <w:rsid w:val="007F5B4D"/>
    <w:rsid w:val="007F75D5"/>
    <w:rsid w:val="007F7C0A"/>
    <w:rsid w:val="008007E3"/>
    <w:rsid w:val="0080137B"/>
    <w:rsid w:val="00801463"/>
    <w:rsid w:val="00801496"/>
    <w:rsid w:val="00801CEA"/>
    <w:rsid w:val="00801F80"/>
    <w:rsid w:val="00802C86"/>
    <w:rsid w:val="00802FD7"/>
    <w:rsid w:val="00803122"/>
    <w:rsid w:val="0080338C"/>
    <w:rsid w:val="00803802"/>
    <w:rsid w:val="00804460"/>
    <w:rsid w:val="008048F8"/>
    <w:rsid w:val="008054B8"/>
    <w:rsid w:val="00805A13"/>
    <w:rsid w:val="00805B8C"/>
    <w:rsid w:val="00805DD8"/>
    <w:rsid w:val="00807F8A"/>
    <w:rsid w:val="00810056"/>
    <w:rsid w:val="008104F8"/>
    <w:rsid w:val="00811252"/>
    <w:rsid w:val="00811468"/>
    <w:rsid w:val="00811625"/>
    <w:rsid w:val="008124F2"/>
    <w:rsid w:val="00813B12"/>
    <w:rsid w:val="00813B56"/>
    <w:rsid w:val="0081407C"/>
    <w:rsid w:val="00814131"/>
    <w:rsid w:val="00814AC7"/>
    <w:rsid w:val="00814B8B"/>
    <w:rsid w:val="00814E51"/>
    <w:rsid w:val="008151A5"/>
    <w:rsid w:val="00815D36"/>
    <w:rsid w:val="00815FD9"/>
    <w:rsid w:val="0081601C"/>
    <w:rsid w:val="008162B1"/>
    <w:rsid w:val="008169AB"/>
    <w:rsid w:val="00817316"/>
    <w:rsid w:val="0082006C"/>
    <w:rsid w:val="0082037D"/>
    <w:rsid w:val="0082122B"/>
    <w:rsid w:val="008220E4"/>
    <w:rsid w:val="008222E0"/>
    <w:rsid w:val="00822B14"/>
    <w:rsid w:val="00822FFA"/>
    <w:rsid w:val="00823693"/>
    <w:rsid w:val="00823846"/>
    <w:rsid w:val="00823968"/>
    <w:rsid w:val="00824466"/>
    <w:rsid w:val="00824F1E"/>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8DE"/>
    <w:rsid w:val="00856B89"/>
    <w:rsid w:val="0086060C"/>
    <w:rsid w:val="00860955"/>
    <w:rsid w:val="00860ED4"/>
    <w:rsid w:val="00861175"/>
    <w:rsid w:val="008611A4"/>
    <w:rsid w:val="0086253F"/>
    <w:rsid w:val="00863C6D"/>
    <w:rsid w:val="008648D5"/>
    <w:rsid w:val="00864AB2"/>
    <w:rsid w:val="0086524D"/>
    <w:rsid w:val="00865E26"/>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36EA"/>
    <w:rsid w:val="00883EE8"/>
    <w:rsid w:val="008845D4"/>
    <w:rsid w:val="008849FF"/>
    <w:rsid w:val="008854A4"/>
    <w:rsid w:val="00885ADA"/>
    <w:rsid w:val="00885BF0"/>
    <w:rsid w:val="00886270"/>
    <w:rsid w:val="008869C2"/>
    <w:rsid w:val="0088716D"/>
    <w:rsid w:val="008875AF"/>
    <w:rsid w:val="00887E06"/>
    <w:rsid w:val="00890247"/>
    <w:rsid w:val="008904E1"/>
    <w:rsid w:val="008915C0"/>
    <w:rsid w:val="00891A04"/>
    <w:rsid w:val="00891B43"/>
    <w:rsid w:val="0089252C"/>
    <w:rsid w:val="008933B5"/>
    <w:rsid w:val="00893E17"/>
    <w:rsid w:val="00894AD3"/>
    <w:rsid w:val="008956EC"/>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F3"/>
    <w:rsid w:val="008A66DB"/>
    <w:rsid w:val="008A7CE9"/>
    <w:rsid w:val="008A7DBD"/>
    <w:rsid w:val="008A7F4B"/>
    <w:rsid w:val="008A7FD1"/>
    <w:rsid w:val="008B0C11"/>
    <w:rsid w:val="008B0C81"/>
    <w:rsid w:val="008B1BF9"/>
    <w:rsid w:val="008B23D1"/>
    <w:rsid w:val="008B2B5D"/>
    <w:rsid w:val="008B2DDB"/>
    <w:rsid w:val="008B2ECD"/>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EA6"/>
    <w:rsid w:val="008C3420"/>
    <w:rsid w:val="008C35B3"/>
    <w:rsid w:val="008C3E5F"/>
    <w:rsid w:val="008C40ED"/>
    <w:rsid w:val="008C5643"/>
    <w:rsid w:val="008C5741"/>
    <w:rsid w:val="008C626A"/>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93D"/>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DB9"/>
    <w:rsid w:val="008F400D"/>
    <w:rsid w:val="008F4892"/>
    <w:rsid w:val="008F61BA"/>
    <w:rsid w:val="008F6540"/>
    <w:rsid w:val="008F6587"/>
    <w:rsid w:val="008F722C"/>
    <w:rsid w:val="008F7463"/>
    <w:rsid w:val="008F7CE5"/>
    <w:rsid w:val="008F7DBE"/>
    <w:rsid w:val="009000EA"/>
    <w:rsid w:val="009007DF"/>
    <w:rsid w:val="00900CB1"/>
    <w:rsid w:val="00900D1A"/>
    <w:rsid w:val="00901264"/>
    <w:rsid w:val="00901C78"/>
    <w:rsid w:val="00903347"/>
    <w:rsid w:val="00904754"/>
    <w:rsid w:val="00904B55"/>
    <w:rsid w:val="00904C17"/>
    <w:rsid w:val="00904ED0"/>
    <w:rsid w:val="00905066"/>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431C"/>
    <w:rsid w:val="00914587"/>
    <w:rsid w:val="0091579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A17"/>
    <w:rsid w:val="00944812"/>
    <w:rsid w:val="00944F5D"/>
    <w:rsid w:val="009462A4"/>
    <w:rsid w:val="009462C2"/>
    <w:rsid w:val="00946471"/>
    <w:rsid w:val="00946B04"/>
    <w:rsid w:val="00946BEC"/>
    <w:rsid w:val="009470B1"/>
    <w:rsid w:val="009471B4"/>
    <w:rsid w:val="0094738A"/>
    <w:rsid w:val="00947ACB"/>
    <w:rsid w:val="0095077B"/>
    <w:rsid w:val="00950CFE"/>
    <w:rsid w:val="00950FBF"/>
    <w:rsid w:val="00951261"/>
    <w:rsid w:val="00951BC4"/>
    <w:rsid w:val="00951C95"/>
    <w:rsid w:val="00952B1A"/>
    <w:rsid w:val="0095328A"/>
    <w:rsid w:val="00953443"/>
    <w:rsid w:val="009548B4"/>
    <w:rsid w:val="0095567F"/>
    <w:rsid w:val="00955BD7"/>
    <w:rsid w:val="00955D0F"/>
    <w:rsid w:val="00956703"/>
    <w:rsid w:val="00956D06"/>
    <w:rsid w:val="00956FA1"/>
    <w:rsid w:val="0095753B"/>
    <w:rsid w:val="009576CB"/>
    <w:rsid w:val="00957985"/>
    <w:rsid w:val="00957DE1"/>
    <w:rsid w:val="0096000B"/>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42E5"/>
    <w:rsid w:val="009D44E1"/>
    <w:rsid w:val="009D56AB"/>
    <w:rsid w:val="009D66D1"/>
    <w:rsid w:val="009D6CE3"/>
    <w:rsid w:val="009D7B2C"/>
    <w:rsid w:val="009D7B9A"/>
    <w:rsid w:val="009D7CE6"/>
    <w:rsid w:val="009D7E21"/>
    <w:rsid w:val="009E02DE"/>
    <w:rsid w:val="009E0AFE"/>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50F"/>
    <w:rsid w:val="009F07D0"/>
    <w:rsid w:val="009F0878"/>
    <w:rsid w:val="009F0957"/>
    <w:rsid w:val="009F0E27"/>
    <w:rsid w:val="009F0ED1"/>
    <w:rsid w:val="009F19A5"/>
    <w:rsid w:val="009F1A08"/>
    <w:rsid w:val="009F1BD5"/>
    <w:rsid w:val="009F27F2"/>
    <w:rsid w:val="009F29F0"/>
    <w:rsid w:val="009F2B47"/>
    <w:rsid w:val="009F3813"/>
    <w:rsid w:val="009F3A69"/>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248B"/>
    <w:rsid w:val="00A42F26"/>
    <w:rsid w:val="00A438AD"/>
    <w:rsid w:val="00A43E26"/>
    <w:rsid w:val="00A43FA7"/>
    <w:rsid w:val="00A44969"/>
    <w:rsid w:val="00A453B0"/>
    <w:rsid w:val="00A463CB"/>
    <w:rsid w:val="00A466F7"/>
    <w:rsid w:val="00A469BA"/>
    <w:rsid w:val="00A46B0A"/>
    <w:rsid w:val="00A46BE4"/>
    <w:rsid w:val="00A472D3"/>
    <w:rsid w:val="00A477C1"/>
    <w:rsid w:val="00A4780B"/>
    <w:rsid w:val="00A479F8"/>
    <w:rsid w:val="00A47FF8"/>
    <w:rsid w:val="00A50212"/>
    <w:rsid w:val="00A50265"/>
    <w:rsid w:val="00A50266"/>
    <w:rsid w:val="00A50671"/>
    <w:rsid w:val="00A50A76"/>
    <w:rsid w:val="00A50BB7"/>
    <w:rsid w:val="00A51999"/>
    <w:rsid w:val="00A521A9"/>
    <w:rsid w:val="00A526B6"/>
    <w:rsid w:val="00A529BF"/>
    <w:rsid w:val="00A52D0D"/>
    <w:rsid w:val="00A52FF7"/>
    <w:rsid w:val="00A532C2"/>
    <w:rsid w:val="00A53801"/>
    <w:rsid w:val="00A53E1E"/>
    <w:rsid w:val="00A54118"/>
    <w:rsid w:val="00A5421A"/>
    <w:rsid w:val="00A5430A"/>
    <w:rsid w:val="00A5437C"/>
    <w:rsid w:val="00A54512"/>
    <w:rsid w:val="00A54BD7"/>
    <w:rsid w:val="00A55111"/>
    <w:rsid w:val="00A55BC8"/>
    <w:rsid w:val="00A55EE7"/>
    <w:rsid w:val="00A56AE6"/>
    <w:rsid w:val="00A56B44"/>
    <w:rsid w:val="00A574A6"/>
    <w:rsid w:val="00A57810"/>
    <w:rsid w:val="00A57EEC"/>
    <w:rsid w:val="00A60AA6"/>
    <w:rsid w:val="00A60BB0"/>
    <w:rsid w:val="00A60D8D"/>
    <w:rsid w:val="00A619D2"/>
    <w:rsid w:val="00A62F20"/>
    <w:rsid w:val="00A63223"/>
    <w:rsid w:val="00A63649"/>
    <w:rsid w:val="00A63668"/>
    <w:rsid w:val="00A63991"/>
    <w:rsid w:val="00A63A4F"/>
    <w:rsid w:val="00A6459B"/>
    <w:rsid w:val="00A649BA"/>
    <w:rsid w:val="00A6555F"/>
    <w:rsid w:val="00A65B04"/>
    <w:rsid w:val="00A65CFF"/>
    <w:rsid w:val="00A6613B"/>
    <w:rsid w:val="00A661C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4083"/>
    <w:rsid w:val="00A74236"/>
    <w:rsid w:val="00A74CCB"/>
    <w:rsid w:val="00A74E48"/>
    <w:rsid w:val="00A74E79"/>
    <w:rsid w:val="00A75EE5"/>
    <w:rsid w:val="00A760C0"/>
    <w:rsid w:val="00A76176"/>
    <w:rsid w:val="00A7691C"/>
    <w:rsid w:val="00A77109"/>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22A9"/>
    <w:rsid w:val="00AA23DF"/>
    <w:rsid w:val="00AA25D2"/>
    <w:rsid w:val="00AA2AFF"/>
    <w:rsid w:val="00AA2F08"/>
    <w:rsid w:val="00AA3136"/>
    <w:rsid w:val="00AA4414"/>
    <w:rsid w:val="00AA568C"/>
    <w:rsid w:val="00AA58E6"/>
    <w:rsid w:val="00AA60CD"/>
    <w:rsid w:val="00AA6959"/>
    <w:rsid w:val="00AA6B52"/>
    <w:rsid w:val="00AA6C73"/>
    <w:rsid w:val="00AA751E"/>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F6"/>
    <w:rsid w:val="00AC3523"/>
    <w:rsid w:val="00AC47E7"/>
    <w:rsid w:val="00AC52A5"/>
    <w:rsid w:val="00AC5334"/>
    <w:rsid w:val="00AC5D2F"/>
    <w:rsid w:val="00AC638B"/>
    <w:rsid w:val="00AC65E8"/>
    <w:rsid w:val="00AC65EC"/>
    <w:rsid w:val="00AC6CAF"/>
    <w:rsid w:val="00AC6CE4"/>
    <w:rsid w:val="00AC7368"/>
    <w:rsid w:val="00AC775E"/>
    <w:rsid w:val="00AD0B06"/>
    <w:rsid w:val="00AD1808"/>
    <w:rsid w:val="00AD193D"/>
    <w:rsid w:val="00AD26B9"/>
    <w:rsid w:val="00AD2708"/>
    <w:rsid w:val="00AD39B3"/>
    <w:rsid w:val="00AD3D90"/>
    <w:rsid w:val="00AD3F22"/>
    <w:rsid w:val="00AD3F2F"/>
    <w:rsid w:val="00AD3FCD"/>
    <w:rsid w:val="00AD43E4"/>
    <w:rsid w:val="00AD55C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2C2"/>
    <w:rsid w:val="00AE54AC"/>
    <w:rsid w:val="00AE5D5C"/>
    <w:rsid w:val="00AE681F"/>
    <w:rsid w:val="00AE71F2"/>
    <w:rsid w:val="00AF0BB9"/>
    <w:rsid w:val="00AF1825"/>
    <w:rsid w:val="00AF1C8F"/>
    <w:rsid w:val="00AF1D0C"/>
    <w:rsid w:val="00AF1EE4"/>
    <w:rsid w:val="00AF20C4"/>
    <w:rsid w:val="00AF239A"/>
    <w:rsid w:val="00AF25A0"/>
    <w:rsid w:val="00AF37EC"/>
    <w:rsid w:val="00AF3B01"/>
    <w:rsid w:val="00AF3FA1"/>
    <w:rsid w:val="00AF4314"/>
    <w:rsid w:val="00AF4B2C"/>
    <w:rsid w:val="00AF52BA"/>
    <w:rsid w:val="00AF5C3C"/>
    <w:rsid w:val="00AF5CEC"/>
    <w:rsid w:val="00AF64D8"/>
    <w:rsid w:val="00AF6F08"/>
    <w:rsid w:val="00AF7F0E"/>
    <w:rsid w:val="00AF7F1F"/>
    <w:rsid w:val="00B0040F"/>
    <w:rsid w:val="00B00C32"/>
    <w:rsid w:val="00B00FCB"/>
    <w:rsid w:val="00B01364"/>
    <w:rsid w:val="00B01648"/>
    <w:rsid w:val="00B016E4"/>
    <w:rsid w:val="00B01E91"/>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F61"/>
    <w:rsid w:val="00B25D91"/>
    <w:rsid w:val="00B25FC9"/>
    <w:rsid w:val="00B264A6"/>
    <w:rsid w:val="00B26DBA"/>
    <w:rsid w:val="00B2719E"/>
    <w:rsid w:val="00B2734B"/>
    <w:rsid w:val="00B27546"/>
    <w:rsid w:val="00B276CD"/>
    <w:rsid w:val="00B27CD4"/>
    <w:rsid w:val="00B27F36"/>
    <w:rsid w:val="00B27F61"/>
    <w:rsid w:val="00B3004B"/>
    <w:rsid w:val="00B30C59"/>
    <w:rsid w:val="00B31086"/>
    <w:rsid w:val="00B31796"/>
    <w:rsid w:val="00B31BDE"/>
    <w:rsid w:val="00B31F28"/>
    <w:rsid w:val="00B32025"/>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E3A"/>
    <w:rsid w:val="00B653AB"/>
    <w:rsid w:val="00B65ADE"/>
    <w:rsid w:val="00B65BB8"/>
    <w:rsid w:val="00B671E9"/>
    <w:rsid w:val="00B671FE"/>
    <w:rsid w:val="00B679A8"/>
    <w:rsid w:val="00B67AC4"/>
    <w:rsid w:val="00B70261"/>
    <w:rsid w:val="00B7095A"/>
    <w:rsid w:val="00B70EF5"/>
    <w:rsid w:val="00B7127F"/>
    <w:rsid w:val="00B71CF4"/>
    <w:rsid w:val="00B71E80"/>
    <w:rsid w:val="00B72682"/>
    <w:rsid w:val="00B7290A"/>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B5D"/>
    <w:rsid w:val="00B840C5"/>
    <w:rsid w:val="00B84816"/>
    <w:rsid w:val="00B84F4A"/>
    <w:rsid w:val="00B84FBD"/>
    <w:rsid w:val="00B8545F"/>
    <w:rsid w:val="00B8547A"/>
    <w:rsid w:val="00B85AB6"/>
    <w:rsid w:val="00B86538"/>
    <w:rsid w:val="00B86E33"/>
    <w:rsid w:val="00B87351"/>
    <w:rsid w:val="00B87B52"/>
    <w:rsid w:val="00B87D67"/>
    <w:rsid w:val="00B90395"/>
    <w:rsid w:val="00B9049C"/>
    <w:rsid w:val="00B906E7"/>
    <w:rsid w:val="00B91447"/>
    <w:rsid w:val="00B9157D"/>
    <w:rsid w:val="00B916FE"/>
    <w:rsid w:val="00B92154"/>
    <w:rsid w:val="00B922EC"/>
    <w:rsid w:val="00B92643"/>
    <w:rsid w:val="00B92826"/>
    <w:rsid w:val="00B931D1"/>
    <w:rsid w:val="00B93E60"/>
    <w:rsid w:val="00B9418C"/>
    <w:rsid w:val="00B94B73"/>
    <w:rsid w:val="00B95139"/>
    <w:rsid w:val="00B955C8"/>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B06F6"/>
    <w:rsid w:val="00BB0ECD"/>
    <w:rsid w:val="00BB14F5"/>
    <w:rsid w:val="00BB1F79"/>
    <w:rsid w:val="00BB224D"/>
    <w:rsid w:val="00BB2262"/>
    <w:rsid w:val="00BB288C"/>
    <w:rsid w:val="00BB2DF6"/>
    <w:rsid w:val="00BB41BA"/>
    <w:rsid w:val="00BB49EC"/>
    <w:rsid w:val="00BB4B27"/>
    <w:rsid w:val="00BB4B8A"/>
    <w:rsid w:val="00BB5596"/>
    <w:rsid w:val="00BB57C0"/>
    <w:rsid w:val="00BB59BB"/>
    <w:rsid w:val="00BB6145"/>
    <w:rsid w:val="00BB6622"/>
    <w:rsid w:val="00BB6812"/>
    <w:rsid w:val="00BB6FED"/>
    <w:rsid w:val="00BB70AC"/>
    <w:rsid w:val="00BB7616"/>
    <w:rsid w:val="00BB7A0A"/>
    <w:rsid w:val="00BB7D8C"/>
    <w:rsid w:val="00BC0A78"/>
    <w:rsid w:val="00BC1076"/>
    <w:rsid w:val="00BC1702"/>
    <w:rsid w:val="00BC1FE1"/>
    <w:rsid w:val="00BC2BBE"/>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E42"/>
    <w:rsid w:val="00BD643A"/>
    <w:rsid w:val="00BD64AD"/>
    <w:rsid w:val="00BD69EF"/>
    <w:rsid w:val="00BD6C11"/>
    <w:rsid w:val="00BD74AD"/>
    <w:rsid w:val="00BD7B60"/>
    <w:rsid w:val="00BE0D20"/>
    <w:rsid w:val="00BE221D"/>
    <w:rsid w:val="00BE2468"/>
    <w:rsid w:val="00BE2924"/>
    <w:rsid w:val="00BE2DCE"/>
    <w:rsid w:val="00BE32D5"/>
    <w:rsid w:val="00BE3661"/>
    <w:rsid w:val="00BE4787"/>
    <w:rsid w:val="00BE47B4"/>
    <w:rsid w:val="00BE4BBE"/>
    <w:rsid w:val="00BE4C7C"/>
    <w:rsid w:val="00BE6138"/>
    <w:rsid w:val="00BE622D"/>
    <w:rsid w:val="00BE63C7"/>
    <w:rsid w:val="00BE63FE"/>
    <w:rsid w:val="00BE73C7"/>
    <w:rsid w:val="00BE7AA8"/>
    <w:rsid w:val="00BE7BC2"/>
    <w:rsid w:val="00BF06F5"/>
    <w:rsid w:val="00BF089A"/>
    <w:rsid w:val="00BF095B"/>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7F9"/>
    <w:rsid w:val="00C0042C"/>
    <w:rsid w:val="00C00AFF"/>
    <w:rsid w:val="00C00CF5"/>
    <w:rsid w:val="00C01693"/>
    <w:rsid w:val="00C02765"/>
    <w:rsid w:val="00C0376B"/>
    <w:rsid w:val="00C03AEA"/>
    <w:rsid w:val="00C042FB"/>
    <w:rsid w:val="00C045FC"/>
    <w:rsid w:val="00C05ACD"/>
    <w:rsid w:val="00C05E13"/>
    <w:rsid w:val="00C06B95"/>
    <w:rsid w:val="00C0708E"/>
    <w:rsid w:val="00C0709A"/>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FC8"/>
    <w:rsid w:val="00C3513D"/>
    <w:rsid w:val="00C35DC8"/>
    <w:rsid w:val="00C374B6"/>
    <w:rsid w:val="00C3766F"/>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7002"/>
    <w:rsid w:val="00C771C5"/>
    <w:rsid w:val="00C7737E"/>
    <w:rsid w:val="00C77702"/>
    <w:rsid w:val="00C80C0A"/>
    <w:rsid w:val="00C80D12"/>
    <w:rsid w:val="00C80E5A"/>
    <w:rsid w:val="00C815D4"/>
    <w:rsid w:val="00C81DD2"/>
    <w:rsid w:val="00C82132"/>
    <w:rsid w:val="00C82365"/>
    <w:rsid w:val="00C82715"/>
    <w:rsid w:val="00C82B7C"/>
    <w:rsid w:val="00C82C7F"/>
    <w:rsid w:val="00C845B3"/>
    <w:rsid w:val="00C849F5"/>
    <w:rsid w:val="00C850AA"/>
    <w:rsid w:val="00C851C0"/>
    <w:rsid w:val="00C85613"/>
    <w:rsid w:val="00C85E26"/>
    <w:rsid w:val="00C85EB3"/>
    <w:rsid w:val="00C85F37"/>
    <w:rsid w:val="00C861FD"/>
    <w:rsid w:val="00C8675B"/>
    <w:rsid w:val="00C876B0"/>
    <w:rsid w:val="00C87B33"/>
    <w:rsid w:val="00C90565"/>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4277"/>
    <w:rsid w:val="00CB4666"/>
    <w:rsid w:val="00CB567A"/>
    <w:rsid w:val="00CB5826"/>
    <w:rsid w:val="00CB5B7B"/>
    <w:rsid w:val="00CB64F4"/>
    <w:rsid w:val="00CB69D3"/>
    <w:rsid w:val="00CB6E7C"/>
    <w:rsid w:val="00CB7579"/>
    <w:rsid w:val="00CB78D4"/>
    <w:rsid w:val="00CB78ED"/>
    <w:rsid w:val="00CB78FA"/>
    <w:rsid w:val="00CB7F21"/>
    <w:rsid w:val="00CC0FF0"/>
    <w:rsid w:val="00CC14AA"/>
    <w:rsid w:val="00CC167D"/>
    <w:rsid w:val="00CC3000"/>
    <w:rsid w:val="00CC38B2"/>
    <w:rsid w:val="00CC42AE"/>
    <w:rsid w:val="00CC466F"/>
    <w:rsid w:val="00CC491D"/>
    <w:rsid w:val="00CC4C51"/>
    <w:rsid w:val="00CC4CB1"/>
    <w:rsid w:val="00CC5543"/>
    <w:rsid w:val="00CC6F7C"/>
    <w:rsid w:val="00CC7130"/>
    <w:rsid w:val="00CC7CB9"/>
    <w:rsid w:val="00CC7F69"/>
    <w:rsid w:val="00CD079A"/>
    <w:rsid w:val="00CD18B4"/>
    <w:rsid w:val="00CD2933"/>
    <w:rsid w:val="00CD2B0A"/>
    <w:rsid w:val="00CD3B53"/>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3953"/>
    <w:rsid w:val="00CE39EA"/>
    <w:rsid w:val="00CE3D39"/>
    <w:rsid w:val="00CE421F"/>
    <w:rsid w:val="00CE5177"/>
    <w:rsid w:val="00CE5911"/>
    <w:rsid w:val="00CE5B95"/>
    <w:rsid w:val="00CE737B"/>
    <w:rsid w:val="00CE778F"/>
    <w:rsid w:val="00CE7C15"/>
    <w:rsid w:val="00CF00BE"/>
    <w:rsid w:val="00CF013B"/>
    <w:rsid w:val="00CF01B8"/>
    <w:rsid w:val="00CF02CF"/>
    <w:rsid w:val="00CF0FF7"/>
    <w:rsid w:val="00CF2528"/>
    <w:rsid w:val="00CF2E36"/>
    <w:rsid w:val="00CF2F1F"/>
    <w:rsid w:val="00CF340B"/>
    <w:rsid w:val="00CF3BF7"/>
    <w:rsid w:val="00CF3CE0"/>
    <w:rsid w:val="00CF3E50"/>
    <w:rsid w:val="00CF5CD9"/>
    <w:rsid w:val="00CF609C"/>
    <w:rsid w:val="00CF63F9"/>
    <w:rsid w:val="00CF64ED"/>
    <w:rsid w:val="00CF6A12"/>
    <w:rsid w:val="00CF6FF6"/>
    <w:rsid w:val="00CF7263"/>
    <w:rsid w:val="00CF72A8"/>
    <w:rsid w:val="00CF782B"/>
    <w:rsid w:val="00CF7BDD"/>
    <w:rsid w:val="00D0001B"/>
    <w:rsid w:val="00D002D8"/>
    <w:rsid w:val="00D0068D"/>
    <w:rsid w:val="00D009C2"/>
    <w:rsid w:val="00D00A01"/>
    <w:rsid w:val="00D00E8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BEC"/>
    <w:rsid w:val="00D54A60"/>
    <w:rsid w:val="00D54CD2"/>
    <w:rsid w:val="00D54DD7"/>
    <w:rsid w:val="00D564B1"/>
    <w:rsid w:val="00D57BCA"/>
    <w:rsid w:val="00D57F7D"/>
    <w:rsid w:val="00D60D7F"/>
    <w:rsid w:val="00D611B5"/>
    <w:rsid w:val="00D61448"/>
    <w:rsid w:val="00D62012"/>
    <w:rsid w:val="00D6256C"/>
    <w:rsid w:val="00D6280D"/>
    <w:rsid w:val="00D62FE3"/>
    <w:rsid w:val="00D63FF2"/>
    <w:rsid w:val="00D64864"/>
    <w:rsid w:val="00D65002"/>
    <w:rsid w:val="00D65054"/>
    <w:rsid w:val="00D66059"/>
    <w:rsid w:val="00D663C1"/>
    <w:rsid w:val="00D66746"/>
    <w:rsid w:val="00D67816"/>
    <w:rsid w:val="00D67F32"/>
    <w:rsid w:val="00D7254A"/>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F26"/>
    <w:rsid w:val="00D83053"/>
    <w:rsid w:val="00D83EE4"/>
    <w:rsid w:val="00D84277"/>
    <w:rsid w:val="00D84E47"/>
    <w:rsid w:val="00D8574F"/>
    <w:rsid w:val="00D8592D"/>
    <w:rsid w:val="00D85A18"/>
    <w:rsid w:val="00D86117"/>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A0178"/>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719C"/>
    <w:rsid w:val="00DA778E"/>
    <w:rsid w:val="00DB040F"/>
    <w:rsid w:val="00DB089C"/>
    <w:rsid w:val="00DB0C01"/>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4EA"/>
    <w:rsid w:val="00DC5689"/>
    <w:rsid w:val="00DC5966"/>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EBB"/>
    <w:rsid w:val="00DD3F74"/>
    <w:rsid w:val="00DD4BBD"/>
    <w:rsid w:val="00DD4CD2"/>
    <w:rsid w:val="00DD5B22"/>
    <w:rsid w:val="00DD5B5C"/>
    <w:rsid w:val="00DD6195"/>
    <w:rsid w:val="00DD6486"/>
    <w:rsid w:val="00DD648A"/>
    <w:rsid w:val="00DD71F9"/>
    <w:rsid w:val="00DD7609"/>
    <w:rsid w:val="00DD7C70"/>
    <w:rsid w:val="00DD7F83"/>
    <w:rsid w:val="00DE1BEA"/>
    <w:rsid w:val="00DE1C4E"/>
    <w:rsid w:val="00DE2153"/>
    <w:rsid w:val="00DE239B"/>
    <w:rsid w:val="00DE2B17"/>
    <w:rsid w:val="00DE3FDD"/>
    <w:rsid w:val="00DE44FE"/>
    <w:rsid w:val="00DE4D74"/>
    <w:rsid w:val="00DE56F0"/>
    <w:rsid w:val="00DE5CF0"/>
    <w:rsid w:val="00DE601F"/>
    <w:rsid w:val="00DE6F98"/>
    <w:rsid w:val="00DE7A8C"/>
    <w:rsid w:val="00DF01E8"/>
    <w:rsid w:val="00DF0564"/>
    <w:rsid w:val="00DF229A"/>
    <w:rsid w:val="00DF24AB"/>
    <w:rsid w:val="00DF31F6"/>
    <w:rsid w:val="00DF3951"/>
    <w:rsid w:val="00DF3CC2"/>
    <w:rsid w:val="00DF44DE"/>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787F"/>
    <w:rsid w:val="00E07B1D"/>
    <w:rsid w:val="00E07B54"/>
    <w:rsid w:val="00E106EE"/>
    <w:rsid w:val="00E10F15"/>
    <w:rsid w:val="00E11310"/>
    <w:rsid w:val="00E115CD"/>
    <w:rsid w:val="00E11C33"/>
    <w:rsid w:val="00E12D59"/>
    <w:rsid w:val="00E12ED2"/>
    <w:rsid w:val="00E14B72"/>
    <w:rsid w:val="00E15B87"/>
    <w:rsid w:val="00E15E22"/>
    <w:rsid w:val="00E15FCE"/>
    <w:rsid w:val="00E164FF"/>
    <w:rsid w:val="00E16751"/>
    <w:rsid w:val="00E17FEA"/>
    <w:rsid w:val="00E20D8B"/>
    <w:rsid w:val="00E21EB3"/>
    <w:rsid w:val="00E22172"/>
    <w:rsid w:val="00E22727"/>
    <w:rsid w:val="00E22889"/>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409F"/>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8F2"/>
    <w:rsid w:val="00E469E8"/>
    <w:rsid w:val="00E46A58"/>
    <w:rsid w:val="00E46E39"/>
    <w:rsid w:val="00E4737C"/>
    <w:rsid w:val="00E47A32"/>
    <w:rsid w:val="00E47B52"/>
    <w:rsid w:val="00E5012B"/>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7144"/>
    <w:rsid w:val="00E6737E"/>
    <w:rsid w:val="00E6773C"/>
    <w:rsid w:val="00E679A4"/>
    <w:rsid w:val="00E67CAD"/>
    <w:rsid w:val="00E67CD2"/>
    <w:rsid w:val="00E711E5"/>
    <w:rsid w:val="00E711FF"/>
    <w:rsid w:val="00E7129B"/>
    <w:rsid w:val="00E72005"/>
    <w:rsid w:val="00E73709"/>
    <w:rsid w:val="00E73B33"/>
    <w:rsid w:val="00E755CC"/>
    <w:rsid w:val="00E756A2"/>
    <w:rsid w:val="00E756F1"/>
    <w:rsid w:val="00E75760"/>
    <w:rsid w:val="00E75E6B"/>
    <w:rsid w:val="00E76604"/>
    <w:rsid w:val="00E76637"/>
    <w:rsid w:val="00E76A03"/>
    <w:rsid w:val="00E77110"/>
    <w:rsid w:val="00E77139"/>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77B"/>
    <w:rsid w:val="00E93FEE"/>
    <w:rsid w:val="00E94C67"/>
    <w:rsid w:val="00E95B30"/>
    <w:rsid w:val="00E95C14"/>
    <w:rsid w:val="00E960D0"/>
    <w:rsid w:val="00E9653F"/>
    <w:rsid w:val="00E967A1"/>
    <w:rsid w:val="00E97266"/>
    <w:rsid w:val="00E975DC"/>
    <w:rsid w:val="00EA0004"/>
    <w:rsid w:val="00EA0B95"/>
    <w:rsid w:val="00EA1706"/>
    <w:rsid w:val="00EA217E"/>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B5"/>
    <w:rsid w:val="00EB4F7B"/>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1D6"/>
    <w:rsid w:val="00EE1E61"/>
    <w:rsid w:val="00EE1FE8"/>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68F3"/>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B03"/>
    <w:rsid w:val="00F11EC2"/>
    <w:rsid w:val="00F12033"/>
    <w:rsid w:val="00F1274B"/>
    <w:rsid w:val="00F12A0B"/>
    <w:rsid w:val="00F132DC"/>
    <w:rsid w:val="00F13BB8"/>
    <w:rsid w:val="00F13F93"/>
    <w:rsid w:val="00F146A5"/>
    <w:rsid w:val="00F150EF"/>
    <w:rsid w:val="00F15A10"/>
    <w:rsid w:val="00F164DD"/>
    <w:rsid w:val="00F177A9"/>
    <w:rsid w:val="00F201FD"/>
    <w:rsid w:val="00F20C07"/>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2D73"/>
    <w:rsid w:val="00F4332E"/>
    <w:rsid w:val="00F43775"/>
    <w:rsid w:val="00F44F1C"/>
    <w:rsid w:val="00F451C8"/>
    <w:rsid w:val="00F45207"/>
    <w:rsid w:val="00F45971"/>
    <w:rsid w:val="00F459EA"/>
    <w:rsid w:val="00F45E34"/>
    <w:rsid w:val="00F45E49"/>
    <w:rsid w:val="00F46AF2"/>
    <w:rsid w:val="00F46F2F"/>
    <w:rsid w:val="00F47F01"/>
    <w:rsid w:val="00F501D5"/>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51D"/>
    <w:rsid w:val="00F958B8"/>
    <w:rsid w:val="00F958E4"/>
    <w:rsid w:val="00F95A0A"/>
    <w:rsid w:val="00F96EE4"/>
    <w:rsid w:val="00F96F0B"/>
    <w:rsid w:val="00F96FC0"/>
    <w:rsid w:val="00F97372"/>
    <w:rsid w:val="00F97B93"/>
    <w:rsid w:val="00FA07E2"/>
    <w:rsid w:val="00FA0C03"/>
    <w:rsid w:val="00FA0CA9"/>
    <w:rsid w:val="00FA0E55"/>
    <w:rsid w:val="00FA1462"/>
    <w:rsid w:val="00FA16FB"/>
    <w:rsid w:val="00FA1941"/>
    <w:rsid w:val="00FA19C5"/>
    <w:rsid w:val="00FA19D7"/>
    <w:rsid w:val="00FA1A49"/>
    <w:rsid w:val="00FA220D"/>
    <w:rsid w:val="00FA2608"/>
    <w:rsid w:val="00FA2800"/>
    <w:rsid w:val="00FA28EB"/>
    <w:rsid w:val="00FA29BA"/>
    <w:rsid w:val="00FA337B"/>
    <w:rsid w:val="00FA461D"/>
    <w:rsid w:val="00FA58D8"/>
    <w:rsid w:val="00FA59B6"/>
    <w:rsid w:val="00FA6A1D"/>
    <w:rsid w:val="00FA74F3"/>
    <w:rsid w:val="00FA7749"/>
    <w:rsid w:val="00FB069C"/>
    <w:rsid w:val="00FB237C"/>
    <w:rsid w:val="00FB2996"/>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6503"/>
    <w:rsid w:val="00FC6634"/>
    <w:rsid w:val="00FC67ED"/>
    <w:rsid w:val="00FC717F"/>
    <w:rsid w:val="00FC72AA"/>
    <w:rsid w:val="00FD0678"/>
    <w:rsid w:val="00FD1529"/>
    <w:rsid w:val="00FD2A57"/>
    <w:rsid w:val="00FD2E2A"/>
    <w:rsid w:val="00FD2F9B"/>
    <w:rsid w:val="00FD4DCD"/>
    <w:rsid w:val="00FD52E0"/>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DBE"/>
    <w:rsid w:val="00FE6341"/>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6C231C"/>
    <w:pPr>
      <w:keepNext/>
      <w:tabs>
        <w:tab w:val="right" w:leader="dot" w:pos="8640"/>
      </w:tabs>
      <w:spacing w:before="320"/>
      <w:ind w:left="-1080"/>
    </w:pPr>
    <w:rPr>
      <w:b/>
      <w:noProof/>
      <w:sz w:val="22"/>
    </w:rPr>
  </w:style>
  <w:style w:type="paragraph" w:styleId="23">
    <w:name w:val="toc 2"/>
    <w:basedOn w:val="a1"/>
    <w:next w:val="a1"/>
    <w:autoRedefine/>
    <w:uiPriority w:val="39"/>
    <w:rsid w:val="0055490D"/>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semiHidden/>
    <w:rsid w:val="0055490D"/>
    <w:pPr>
      <w:tabs>
        <w:tab w:val="right" w:leader="dot" w:pos="8640"/>
      </w:tabs>
      <w:spacing w:before="0"/>
      <w:ind w:left="-360"/>
    </w:pPr>
    <w:rPr>
      <w:noProof/>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semiHidden/>
    <w:rsid w:val="0055490D"/>
    <w:rPr>
      <w:sz w:val="16"/>
      <w:szCs w:val="16"/>
    </w:rPr>
  </w:style>
  <w:style w:type="paragraph" w:styleId="aff1">
    <w:name w:val="annotation text"/>
    <w:basedOn w:val="a1"/>
    <w:link w:val="aff2"/>
    <w:semiHidden/>
    <w:rsid w:val="0055490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semiHidden/>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cid:image001.png@01D73DAA.EC751630"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assets.concur.com/concurtraining/cte/en-us/FAQ_Cloud_Hosting_Strategy.pdf"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www.concurtraining.com/customers/tech_pubs/Docs/Breeze/RN/WhatsNew.htm"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assets.concur.com/concurtraining/cte/en-us/FAQ_Cloud_Hosting_Strategy.pdf" TargetMode="External"/><Relationship Id="rId29" Type="http://schemas.openxmlformats.org/officeDocument/2006/relationships/hyperlink" Target="http://www.concurtraining.com/customers/tech_pubs/Docs/Z_SuppConfig/Supported_Configurations_for_Concur_Travel_and_Expense_Client-Facing.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ncurtraining.com/customers/tech_pubs/_RN_CCC_CPS.htm" TargetMode="External"/><Relationship Id="rId24" Type="http://schemas.openxmlformats.org/officeDocument/2006/relationships/image" Target="media/image4.png"/><Relationship Id="rId32" Type="http://schemas.openxmlformats.org/officeDocument/2006/relationships/hyperlink" Target="https://www.concurtraining.com/customers/tech_pubs/Docs/Z_SuppConfig/Supported_Configurations_for_Concur_Travel_and_Expense.pdf"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cid:image001.png@01D6F58E.7870AE20" TargetMode="External"/><Relationship Id="rId28" Type="http://schemas.openxmlformats.org/officeDocument/2006/relationships/hyperlink" Target="https://assets.concur.com/concurtraining/cte/en-us/Overview_Email_Subdomain_Update.pdf" TargetMode="External"/><Relationship Id="rId36" Type="http://schemas.openxmlformats.org/officeDocument/2006/relationships/header" Target="header3.xml"/><Relationship Id="rId10" Type="http://schemas.openxmlformats.org/officeDocument/2006/relationships/hyperlink" Target="http://www.concurtraining.com/customers/tech_pubs/_RN_CCC.htm" TargetMode="External"/><Relationship Id="rId19" Type="http://schemas.openxmlformats.org/officeDocument/2006/relationships/hyperlink" Target="https://www.concurtraining.com/customers/tech_pubs/Docs/FactSheets/Cookie_Prefs.pdf" TargetMode="External"/><Relationship Id="rId31" Type="http://schemas.openxmlformats.org/officeDocument/2006/relationships/hyperlink" Target="https://www.concurtraining.com/customers/tech_pubs/Docs/_Current/_BrowserCert/BrowserMonthlyCertif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cid:image004.png@01D6F58E.7870AE20" TargetMode="External"/><Relationship Id="rId30" Type="http://schemas.openxmlformats.org/officeDocument/2006/relationships/hyperlink" Target="https://www.concurtraining.com/customers/tech_pubs/RN-monthly-Access/_RN_access_client.htm" TargetMode="External"/><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05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1" ma:contentTypeDescription="Create a new document." ma:contentTypeScope="" ma:versionID="40174903409fa562b6368fc3af4a1260">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4bb4fde837ed4f80c24483dcc912ed1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9ABD5F45-98EA-40B4-AF5B-D6D6D187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4878</TotalTime>
  <Pages>1</Pages>
  <Words>2391</Words>
  <Characters>13634</Characters>
  <Application>Microsoft Office Word</Application>
  <DocSecurity>0</DocSecurity>
  <Lines>113</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Release Notes May 2021</vt:lpstr>
      <vt:lpstr>Shared: Release Notes May 2021</vt:lpstr>
    </vt:vector>
  </TitlesOfParts>
  <Company/>
  <LinksUpToDate>false</LinksUpToDate>
  <CharactersWithSpaces>15994</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2021年5月</dc:title>
  <dc:subject/>
  <dc:creator>SAP Concur - Technical Publications</dc:creator>
  <cp:keywords/>
  <dc:description>© 2004 - 2021 SAP Concur All rights reserved.</dc:description>
  <cp:lastModifiedBy>Ryoko T</cp:lastModifiedBy>
  <cp:revision>856</cp:revision>
  <cp:lastPrinted>2021-05-26T07:32:00Z</cp:lastPrinted>
  <dcterms:created xsi:type="dcterms:W3CDTF">2019-09-20T20:37:00Z</dcterms:created>
  <dcterms:modified xsi:type="dcterms:W3CDTF">2021-05-26T07:32:00Z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ies>
</file>