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147"/>
        <w:gridCol w:w="353"/>
        <w:gridCol w:w="2070"/>
        <w:gridCol w:w="3150"/>
      </w:tblGrid>
      <w:tr w:rsidR="001A53D9" w:rsidRPr="009C542B" w14:paraId="6D3127E5" w14:textId="77777777" w:rsidTr="00390FCF">
        <w:tc>
          <w:tcPr>
            <w:tcW w:w="4147" w:type="dxa"/>
            <w:tcBorders>
              <w:top w:val="single" w:sz="6" w:space="0" w:color="000000"/>
              <w:left w:val="single" w:sz="6" w:space="0" w:color="000000"/>
              <w:bottom w:val="single" w:sz="4" w:space="0" w:color="auto"/>
              <w:right w:val="nil"/>
            </w:tcBorders>
            <w:shd w:val="clear" w:color="auto" w:fill="D9D9D9"/>
          </w:tcPr>
          <w:p w14:paraId="322A714A" w14:textId="77777777" w:rsidR="001A53D9" w:rsidRPr="00C132A4" w:rsidRDefault="001A53D9" w:rsidP="00990895">
            <w:pPr>
              <w:pStyle w:val="FAQTitle1"/>
            </w:pPr>
            <w:bookmarkStart w:id="0" w:name="_Hlk9885455"/>
            <w:r>
              <w:t>Mobile App User Guide</w:t>
            </w:r>
          </w:p>
          <w:p w14:paraId="2148EA05" w14:textId="77777777" w:rsidR="001A53D9" w:rsidRDefault="001A53D9" w:rsidP="00990895">
            <w:pPr>
              <w:pStyle w:val="FAQTitle2"/>
            </w:pPr>
            <w:r>
              <w:t xml:space="preserve">Concur </w:t>
            </w:r>
            <w:r w:rsidR="008B64CF">
              <w:t>Travel</w:t>
            </w:r>
          </w:p>
          <w:p w14:paraId="054675E5" w14:textId="3CAF71B4" w:rsidR="001A53D9" w:rsidRPr="004C4378" w:rsidRDefault="001A53D9" w:rsidP="00990895">
            <w:pPr>
              <w:pStyle w:val="FAQTitle3"/>
              <w:rPr>
                <w:b/>
                <w:sz w:val="20"/>
                <w:szCs w:val="20"/>
              </w:rPr>
            </w:pPr>
            <w:r w:rsidRPr="004C4378">
              <w:rPr>
                <w:b/>
                <w:sz w:val="20"/>
                <w:szCs w:val="20"/>
              </w:rPr>
              <w:t xml:space="preserve">Last Revised: </w:t>
            </w:r>
            <w:r w:rsidR="00C15243">
              <w:rPr>
                <w:b/>
                <w:sz w:val="20"/>
                <w:szCs w:val="20"/>
              </w:rPr>
              <w:t xml:space="preserve">June </w:t>
            </w:r>
            <w:r w:rsidR="00761661">
              <w:rPr>
                <w:b/>
                <w:sz w:val="20"/>
                <w:szCs w:val="20"/>
              </w:rPr>
              <w:t>16</w:t>
            </w:r>
            <w:r w:rsidR="008B64CF">
              <w:rPr>
                <w:b/>
                <w:sz w:val="20"/>
                <w:szCs w:val="20"/>
              </w:rPr>
              <w:t>, 20</w:t>
            </w:r>
            <w:r w:rsidR="003A3A08">
              <w:rPr>
                <w:b/>
                <w:sz w:val="20"/>
                <w:szCs w:val="20"/>
              </w:rPr>
              <w:t>21</w:t>
            </w:r>
          </w:p>
        </w:tc>
        <w:tc>
          <w:tcPr>
            <w:tcW w:w="2423" w:type="dxa"/>
            <w:gridSpan w:val="2"/>
            <w:tcBorders>
              <w:top w:val="single" w:sz="6" w:space="0" w:color="000000"/>
              <w:left w:val="nil"/>
              <w:bottom w:val="single" w:sz="4" w:space="0" w:color="auto"/>
              <w:right w:val="nil"/>
            </w:tcBorders>
            <w:shd w:val="clear" w:color="auto" w:fill="D9D9D9"/>
            <w:vAlign w:val="center"/>
          </w:tcPr>
          <w:p w14:paraId="7B258EE1" w14:textId="5F4C2716" w:rsidR="001A53D9" w:rsidRPr="00875E91" w:rsidRDefault="002079AC" w:rsidP="00990895">
            <w:pPr>
              <w:pStyle w:val="ConcurTableText"/>
              <w:jc w:val="center"/>
            </w:pPr>
            <w:r>
              <w:t>This guide describes the current version, which is shown on the "</w:t>
            </w:r>
            <w:hyperlink r:id="rId11" w:tgtFrame="_blank" w:history="1">
              <w:r>
                <w:rPr>
                  <w:rStyle w:val="Hyperlink"/>
                </w:rPr>
                <w:t>Introduction</w:t>
              </w:r>
            </w:hyperlink>
            <w:r>
              <w:t>" guide.</w:t>
            </w:r>
          </w:p>
        </w:tc>
        <w:tc>
          <w:tcPr>
            <w:tcW w:w="3150" w:type="dxa"/>
            <w:tcBorders>
              <w:top w:val="single" w:sz="6" w:space="0" w:color="000000"/>
              <w:left w:val="nil"/>
              <w:bottom w:val="single" w:sz="4" w:space="0" w:color="auto"/>
              <w:right w:val="single" w:sz="6" w:space="0" w:color="000000"/>
            </w:tcBorders>
            <w:shd w:val="clear" w:color="auto" w:fill="D9D9D9"/>
          </w:tcPr>
          <w:p w14:paraId="6AE752E2" w14:textId="77777777" w:rsidR="001A53D9" w:rsidRPr="00875E91" w:rsidRDefault="001A53D9" w:rsidP="00990895">
            <w:pPr>
              <w:pStyle w:val="ConcurTableText"/>
            </w:pPr>
            <w:r w:rsidRPr="00875E91">
              <w:t xml:space="preserve">Applies to </w:t>
            </w:r>
            <w:r>
              <w:t>these mobile devices</w:t>
            </w:r>
            <w:r w:rsidRPr="00875E91">
              <w:t xml:space="preserve">: </w:t>
            </w:r>
          </w:p>
          <w:p w14:paraId="47639FC3" w14:textId="12FCDF43" w:rsidR="001A53D9" w:rsidRPr="00875E91" w:rsidRDefault="00336832" w:rsidP="00990895">
            <w:pPr>
              <w:pStyle w:val="BoxBodyHang"/>
              <w:rPr>
                <w:color w:val="auto"/>
              </w:rPr>
            </w:pPr>
            <w:r>
              <w:rPr>
                <w:color w:val="auto"/>
              </w:rPr>
              <w:t>No:</w:t>
            </w:r>
            <w:r w:rsidR="001A53D9" w:rsidRPr="00875E91">
              <w:rPr>
                <w:color w:val="auto"/>
              </w:rPr>
              <w:tab/>
            </w:r>
            <w:r w:rsidR="001A53D9">
              <w:rPr>
                <w:color w:val="auto"/>
              </w:rPr>
              <w:t>iPhone</w:t>
            </w:r>
          </w:p>
          <w:p w14:paraId="53F4D8D3" w14:textId="47BC1D73" w:rsidR="001A53D9" w:rsidRDefault="00336832" w:rsidP="00990895">
            <w:pPr>
              <w:pStyle w:val="BoxBodyHang"/>
              <w:rPr>
                <w:color w:val="auto"/>
              </w:rPr>
            </w:pPr>
            <w:r>
              <w:rPr>
                <w:color w:val="auto"/>
              </w:rPr>
              <w:t>No:</w:t>
            </w:r>
            <w:r w:rsidR="001A53D9" w:rsidRPr="00875E91">
              <w:rPr>
                <w:color w:val="auto"/>
              </w:rPr>
              <w:tab/>
            </w:r>
            <w:r w:rsidR="001A53D9">
              <w:rPr>
                <w:color w:val="auto"/>
              </w:rPr>
              <w:t>iPad</w:t>
            </w:r>
            <w:r w:rsidR="001A53D9" w:rsidRPr="00875E91">
              <w:rPr>
                <w:color w:val="auto"/>
              </w:rPr>
              <w:t xml:space="preserve"> </w:t>
            </w:r>
          </w:p>
          <w:p w14:paraId="732F0073" w14:textId="5A5E9EC5" w:rsidR="001A53D9" w:rsidRPr="00172510" w:rsidRDefault="00336832" w:rsidP="00990895">
            <w:pPr>
              <w:pStyle w:val="BoxBodyHang"/>
              <w:rPr>
                <w:color w:val="auto"/>
              </w:rPr>
            </w:pPr>
            <w:r>
              <w:rPr>
                <w:color w:val="auto"/>
              </w:rPr>
              <w:t>Yes:</w:t>
            </w:r>
            <w:r w:rsidR="001A53D9" w:rsidRPr="00875E91">
              <w:rPr>
                <w:color w:val="auto"/>
              </w:rPr>
              <w:tab/>
            </w:r>
            <w:r w:rsidR="001A53D9">
              <w:rPr>
                <w:color w:val="auto"/>
              </w:rPr>
              <w:t>Android</w:t>
            </w:r>
          </w:p>
        </w:tc>
      </w:tr>
      <w:tr w:rsidR="001A53D9" w:rsidRPr="009C542B" w14:paraId="2055F933" w14:textId="77777777" w:rsidTr="00390FCF">
        <w:tc>
          <w:tcPr>
            <w:tcW w:w="9720" w:type="dxa"/>
            <w:gridSpan w:val="4"/>
            <w:tcBorders>
              <w:top w:val="single" w:sz="4" w:space="0" w:color="auto"/>
              <w:left w:val="single" w:sz="6" w:space="0" w:color="000000"/>
              <w:bottom w:val="single" w:sz="6" w:space="0" w:color="000000"/>
              <w:right w:val="single" w:sz="6" w:space="0" w:color="000000"/>
            </w:tcBorders>
            <w:shd w:val="clear" w:color="auto" w:fill="F2F2F2"/>
          </w:tcPr>
          <w:p w14:paraId="11D48098" w14:textId="77777777" w:rsidR="001A53D9" w:rsidRPr="003C589A" w:rsidRDefault="001A53D9" w:rsidP="00990895">
            <w:pPr>
              <w:pStyle w:val="ConcurTableText"/>
            </w:pPr>
            <w:r w:rsidRPr="003C589A">
              <w:rPr>
                <w:b/>
              </w:rPr>
              <w:t xml:space="preserve">IMPORTANT: </w:t>
            </w:r>
            <w:r w:rsidRPr="003C589A">
              <w:t xml:space="preserve">Be aware that your company's configuration may not allow for </w:t>
            </w:r>
            <w:proofErr w:type="gramStart"/>
            <w:r w:rsidRPr="003C589A">
              <w:t>all of</w:t>
            </w:r>
            <w:proofErr w:type="gramEnd"/>
            <w:r w:rsidRPr="003C589A">
              <w:t xml:space="preserve"> the features described here. Generally, if a feature is not available in your configuration of the web version of SAP Concur, then it is not available in the mobile app.</w:t>
            </w:r>
          </w:p>
        </w:tc>
      </w:tr>
      <w:bookmarkEnd w:id="0"/>
      <w:tr w:rsidR="00442C03" w:rsidRPr="00820E40" w14:paraId="6DF77ABA" w14:textId="77777777" w:rsidTr="00C82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6"/>
        </w:trPr>
        <w:tc>
          <w:tcPr>
            <w:tcW w:w="4500" w:type="dxa"/>
            <w:gridSpan w:val="2"/>
            <w:vMerge w:val="restart"/>
            <w:tcBorders>
              <w:top w:val="nil"/>
              <w:left w:val="nil"/>
              <w:right w:val="dotted" w:sz="8" w:space="0" w:color="000000"/>
            </w:tcBorders>
            <w:shd w:val="clear" w:color="auto" w:fill="auto"/>
          </w:tcPr>
          <w:p w14:paraId="1D45D2ED" w14:textId="77777777" w:rsidR="00442C03" w:rsidRDefault="00442C03" w:rsidP="00442C03">
            <w:pPr>
              <w:pStyle w:val="ConcurTableText"/>
            </w:pPr>
            <w:r w:rsidRPr="00E426BC">
              <w:t xml:space="preserve">Concur </w:t>
            </w:r>
            <w:r>
              <w:t>Travel</w:t>
            </w:r>
            <w:r w:rsidRPr="004079C1">
              <w:t xml:space="preserve"> </w:t>
            </w:r>
            <w:r>
              <w:t>simplifies the corporate travel booking experience by bringing the entire booking process and travel data into one place. Travelers see and manage travel their itineraries in SAP Concur’s online travel booking tool.</w:t>
            </w:r>
          </w:p>
          <w:p w14:paraId="1AB986D2" w14:textId="77777777" w:rsidR="00442C03" w:rsidRPr="00820E40" w:rsidRDefault="00275B16" w:rsidP="00442C03">
            <w:pPr>
              <w:pStyle w:val="ConcurTableText"/>
            </w:pPr>
            <w:r>
              <w:rPr>
                <w:noProof/>
              </w:rPr>
              <w:drawing>
                <wp:inline distT="0" distB="0" distL="0" distR="0" wp14:anchorId="4246055B" wp14:editId="434016B1">
                  <wp:extent cx="2219325" cy="3952875"/>
                  <wp:effectExtent l="19050" t="19050" r="9525" b="9525"/>
                  <wp:docPr id="1" name="Picture 1" descr="P13C5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3C5T1#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3952875"/>
                          </a:xfrm>
                          <a:prstGeom prst="rect">
                            <a:avLst/>
                          </a:prstGeom>
                          <a:noFill/>
                          <a:ln w="9525" cmpd="sng">
                            <a:solidFill>
                              <a:srgbClr val="000000"/>
                            </a:solidFill>
                            <a:miter lim="800000"/>
                            <a:headEnd/>
                            <a:tailEnd/>
                          </a:ln>
                          <a:effectLst/>
                        </pic:spPr>
                      </pic:pic>
                    </a:graphicData>
                  </a:graphic>
                </wp:inline>
              </w:drawing>
            </w:r>
          </w:p>
        </w:tc>
        <w:tc>
          <w:tcPr>
            <w:tcW w:w="5220" w:type="dxa"/>
            <w:gridSpan w:val="2"/>
            <w:tcBorders>
              <w:top w:val="nil"/>
              <w:left w:val="dotted" w:sz="8" w:space="0" w:color="000000"/>
              <w:bottom w:val="dotted" w:sz="8" w:space="0" w:color="000000"/>
              <w:right w:val="dotted" w:sz="8" w:space="0" w:color="000000"/>
            </w:tcBorders>
            <w:shd w:val="clear" w:color="auto" w:fill="auto"/>
          </w:tcPr>
          <w:p w14:paraId="16180BA3" w14:textId="13A5E123" w:rsidR="00F3362C" w:rsidRDefault="00442C03">
            <w:pPr>
              <w:pStyle w:val="TOC1"/>
              <w:rPr>
                <w:rFonts w:asciiTheme="minorHAnsi" w:eastAsiaTheme="minorEastAsia" w:hAnsiTheme="minorHAnsi" w:cstheme="minorBidi"/>
                <w:b w:val="0"/>
                <w:sz w:val="22"/>
                <w:szCs w:val="22"/>
              </w:rPr>
            </w:pPr>
            <w:r>
              <w:fldChar w:fldCharType="begin"/>
            </w:r>
            <w:r>
              <w:instrText xml:space="preserve"> TOC \h \z \t "Heading 2,1,Heading 3,2,Heading 4,3" </w:instrText>
            </w:r>
            <w:r>
              <w:fldChar w:fldCharType="separate"/>
            </w:r>
            <w:hyperlink w:anchor="_Toc92889499" w:history="1">
              <w:r w:rsidR="00F3362C" w:rsidRPr="004D6CD0">
                <w:rPr>
                  <w:rStyle w:val="Hyperlink"/>
                </w:rPr>
                <w:t>Concur Travel</w:t>
              </w:r>
              <w:r w:rsidR="00F3362C">
                <w:rPr>
                  <w:webHidden/>
                </w:rPr>
                <w:tab/>
              </w:r>
              <w:r w:rsidR="00F3362C">
                <w:rPr>
                  <w:webHidden/>
                </w:rPr>
                <w:fldChar w:fldCharType="begin"/>
              </w:r>
              <w:r w:rsidR="00F3362C">
                <w:rPr>
                  <w:webHidden/>
                </w:rPr>
                <w:instrText xml:space="preserve"> PAGEREF _Toc92889499 \h </w:instrText>
              </w:r>
              <w:r w:rsidR="00F3362C">
                <w:rPr>
                  <w:webHidden/>
                </w:rPr>
              </w:r>
              <w:r w:rsidR="00F3362C">
                <w:rPr>
                  <w:webHidden/>
                </w:rPr>
                <w:fldChar w:fldCharType="separate"/>
              </w:r>
              <w:r w:rsidR="006E0F2D">
                <w:rPr>
                  <w:webHidden/>
                </w:rPr>
                <w:t>2</w:t>
              </w:r>
              <w:r w:rsidR="00F3362C">
                <w:rPr>
                  <w:webHidden/>
                </w:rPr>
                <w:fldChar w:fldCharType="end"/>
              </w:r>
            </w:hyperlink>
          </w:p>
          <w:p w14:paraId="33831A12" w14:textId="75A79B29" w:rsidR="00F3362C" w:rsidRDefault="00000000">
            <w:pPr>
              <w:pStyle w:val="TOC2"/>
              <w:rPr>
                <w:rFonts w:asciiTheme="minorHAnsi" w:eastAsiaTheme="minorEastAsia" w:hAnsiTheme="minorHAnsi" w:cstheme="minorBidi"/>
                <w:sz w:val="22"/>
                <w:szCs w:val="22"/>
              </w:rPr>
            </w:pPr>
            <w:hyperlink w:anchor="_Toc92889500" w:history="1">
              <w:r w:rsidR="00F3362C" w:rsidRPr="004D6CD0">
                <w:rPr>
                  <w:rStyle w:val="Hyperlink"/>
                </w:rPr>
                <w:t>View an Itinerary</w:t>
              </w:r>
              <w:r w:rsidR="00F3362C">
                <w:rPr>
                  <w:webHidden/>
                </w:rPr>
                <w:tab/>
              </w:r>
              <w:r w:rsidR="00F3362C">
                <w:rPr>
                  <w:webHidden/>
                </w:rPr>
                <w:fldChar w:fldCharType="begin"/>
              </w:r>
              <w:r w:rsidR="00F3362C">
                <w:rPr>
                  <w:webHidden/>
                </w:rPr>
                <w:instrText xml:space="preserve"> PAGEREF _Toc92889500 \h </w:instrText>
              </w:r>
              <w:r w:rsidR="00F3362C">
                <w:rPr>
                  <w:webHidden/>
                </w:rPr>
              </w:r>
              <w:r w:rsidR="00F3362C">
                <w:rPr>
                  <w:webHidden/>
                </w:rPr>
                <w:fldChar w:fldCharType="separate"/>
              </w:r>
              <w:r w:rsidR="006E0F2D">
                <w:rPr>
                  <w:webHidden/>
                </w:rPr>
                <w:t>2</w:t>
              </w:r>
              <w:r w:rsidR="00F3362C">
                <w:rPr>
                  <w:webHidden/>
                </w:rPr>
                <w:fldChar w:fldCharType="end"/>
              </w:r>
            </w:hyperlink>
          </w:p>
          <w:p w14:paraId="478C04AC" w14:textId="0ABE9DF1" w:rsidR="00F3362C" w:rsidRDefault="00000000">
            <w:pPr>
              <w:pStyle w:val="TOC2"/>
              <w:rPr>
                <w:rFonts w:asciiTheme="minorHAnsi" w:eastAsiaTheme="minorEastAsia" w:hAnsiTheme="minorHAnsi" w:cstheme="minorBidi"/>
                <w:sz w:val="22"/>
                <w:szCs w:val="22"/>
              </w:rPr>
            </w:pPr>
            <w:hyperlink w:anchor="_Toc92889501" w:history="1">
              <w:r w:rsidR="00F3362C" w:rsidRPr="004D6CD0">
                <w:rPr>
                  <w:rStyle w:val="Hyperlink"/>
                </w:rPr>
                <w:t>Book a Flight</w:t>
              </w:r>
              <w:r w:rsidR="00F3362C">
                <w:rPr>
                  <w:webHidden/>
                </w:rPr>
                <w:tab/>
              </w:r>
              <w:r w:rsidR="00F3362C">
                <w:rPr>
                  <w:webHidden/>
                </w:rPr>
                <w:fldChar w:fldCharType="begin"/>
              </w:r>
              <w:r w:rsidR="00F3362C">
                <w:rPr>
                  <w:webHidden/>
                </w:rPr>
                <w:instrText xml:space="preserve"> PAGEREF _Toc92889501 \h </w:instrText>
              </w:r>
              <w:r w:rsidR="00F3362C">
                <w:rPr>
                  <w:webHidden/>
                </w:rPr>
              </w:r>
              <w:r w:rsidR="00F3362C">
                <w:rPr>
                  <w:webHidden/>
                </w:rPr>
                <w:fldChar w:fldCharType="separate"/>
              </w:r>
              <w:r w:rsidR="006E0F2D">
                <w:rPr>
                  <w:webHidden/>
                </w:rPr>
                <w:t>3</w:t>
              </w:r>
              <w:r w:rsidR="00F3362C">
                <w:rPr>
                  <w:webHidden/>
                </w:rPr>
                <w:fldChar w:fldCharType="end"/>
              </w:r>
            </w:hyperlink>
          </w:p>
          <w:p w14:paraId="619C160C" w14:textId="052BC9B2" w:rsidR="00F3362C" w:rsidRDefault="00000000">
            <w:pPr>
              <w:pStyle w:val="TOC2"/>
              <w:rPr>
                <w:rFonts w:asciiTheme="minorHAnsi" w:eastAsiaTheme="minorEastAsia" w:hAnsiTheme="minorHAnsi" w:cstheme="minorBidi"/>
                <w:sz w:val="22"/>
                <w:szCs w:val="22"/>
              </w:rPr>
            </w:pPr>
            <w:hyperlink w:anchor="_Toc92889502" w:history="1">
              <w:r w:rsidR="00F3362C" w:rsidRPr="004D6CD0">
                <w:rPr>
                  <w:rStyle w:val="Hyperlink"/>
                </w:rPr>
                <w:t>Book a Rental Car</w:t>
              </w:r>
              <w:r w:rsidR="00F3362C">
                <w:rPr>
                  <w:webHidden/>
                </w:rPr>
                <w:tab/>
              </w:r>
              <w:r w:rsidR="00F3362C">
                <w:rPr>
                  <w:webHidden/>
                </w:rPr>
                <w:fldChar w:fldCharType="begin"/>
              </w:r>
              <w:r w:rsidR="00F3362C">
                <w:rPr>
                  <w:webHidden/>
                </w:rPr>
                <w:instrText xml:space="preserve"> PAGEREF _Toc92889502 \h </w:instrText>
              </w:r>
              <w:r w:rsidR="00F3362C">
                <w:rPr>
                  <w:webHidden/>
                </w:rPr>
              </w:r>
              <w:r w:rsidR="00F3362C">
                <w:rPr>
                  <w:webHidden/>
                </w:rPr>
                <w:fldChar w:fldCharType="separate"/>
              </w:r>
              <w:r w:rsidR="006E0F2D">
                <w:rPr>
                  <w:webHidden/>
                </w:rPr>
                <w:t>6</w:t>
              </w:r>
              <w:r w:rsidR="00F3362C">
                <w:rPr>
                  <w:webHidden/>
                </w:rPr>
                <w:fldChar w:fldCharType="end"/>
              </w:r>
            </w:hyperlink>
          </w:p>
          <w:p w14:paraId="3C06A2DA" w14:textId="2B433DCB" w:rsidR="00F3362C" w:rsidRDefault="00000000">
            <w:pPr>
              <w:pStyle w:val="TOC2"/>
              <w:rPr>
                <w:rFonts w:asciiTheme="minorHAnsi" w:eastAsiaTheme="minorEastAsia" w:hAnsiTheme="minorHAnsi" w:cstheme="minorBidi"/>
                <w:sz w:val="22"/>
                <w:szCs w:val="22"/>
              </w:rPr>
            </w:pPr>
            <w:hyperlink w:anchor="_Toc92889503" w:history="1">
              <w:r w:rsidR="00F3362C" w:rsidRPr="004D6CD0">
                <w:rPr>
                  <w:rStyle w:val="Hyperlink"/>
                </w:rPr>
                <w:t>Book a Hotel</w:t>
              </w:r>
              <w:r w:rsidR="00F3362C">
                <w:rPr>
                  <w:webHidden/>
                </w:rPr>
                <w:tab/>
              </w:r>
              <w:r w:rsidR="00F3362C">
                <w:rPr>
                  <w:webHidden/>
                </w:rPr>
                <w:fldChar w:fldCharType="begin"/>
              </w:r>
              <w:r w:rsidR="00F3362C">
                <w:rPr>
                  <w:webHidden/>
                </w:rPr>
                <w:instrText xml:space="preserve"> PAGEREF _Toc92889503 \h </w:instrText>
              </w:r>
              <w:r w:rsidR="00F3362C">
                <w:rPr>
                  <w:webHidden/>
                </w:rPr>
              </w:r>
              <w:r w:rsidR="00F3362C">
                <w:rPr>
                  <w:webHidden/>
                </w:rPr>
                <w:fldChar w:fldCharType="separate"/>
              </w:r>
              <w:r w:rsidR="006E0F2D">
                <w:rPr>
                  <w:webHidden/>
                </w:rPr>
                <w:t>7</w:t>
              </w:r>
              <w:r w:rsidR="00F3362C">
                <w:rPr>
                  <w:webHidden/>
                </w:rPr>
                <w:fldChar w:fldCharType="end"/>
              </w:r>
            </w:hyperlink>
          </w:p>
          <w:p w14:paraId="65A24C86" w14:textId="034F54CA" w:rsidR="00F3362C" w:rsidRDefault="00000000">
            <w:pPr>
              <w:pStyle w:val="TOC2"/>
              <w:rPr>
                <w:rFonts w:asciiTheme="minorHAnsi" w:eastAsiaTheme="minorEastAsia" w:hAnsiTheme="minorHAnsi" w:cstheme="minorBidi"/>
                <w:sz w:val="22"/>
                <w:szCs w:val="22"/>
              </w:rPr>
            </w:pPr>
            <w:hyperlink w:anchor="_Toc92889504" w:history="1">
              <w:r w:rsidR="00F3362C" w:rsidRPr="004D6CD0">
                <w:rPr>
                  <w:rStyle w:val="Hyperlink"/>
                </w:rPr>
                <w:t>Book Amtrak Direct Connect</w:t>
              </w:r>
              <w:r w:rsidR="00F3362C">
                <w:rPr>
                  <w:webHidden/>
                </w:rPr>
                <w:tab/>
              </w:r>
              <w:r w:rsidR="00F3362C">
                <w:rPr>
                  <w:webHidden/>
                </w:rPr>
                <w:fldChar w:fldCharType="begin"/>
              </w:r>
              <w:r w:rsidR="00F3362C">
                <w:rPr>
                  <w:webHidden/>
                </w:rPr>
                <w:instrText xml:space="preserve"> PAGEREF _Toc92889504 \h </w:instrText>
              </w:r>
              <w:r w:rsidR="00F3362C">
                <w:rPr>
                  <w:webHidden/>
                </w:rPr>
              </w:r>
              <w:r w:rsidR="00F3362C">
                <w:rPr>
                  <w:webHidden/>
                </w:rPr>
                <w:fldChar w:fldCharType="separate"/>
              </w:r>
              <w:r w:rsidR="006E0F2D">
                <w:rPr>
                  <w:webHidden/>
                </w:rPr>
                <w:t>9</w:t>
              </w:r>
              <w:r w:rsidR="00F3362C">
                <w:rPr>
                  <w:webHidden/>
                </w:rPr>
                <w:fldChar w:fldCharType="end"/>
              </w:r>
            </w:hyperlink>
          </w:p>
          <w:p w14:paraId="1E5EADE3" w14:textId="33877756" w:rsidR="00F3362C" w:rsidRDefault="00000000">
            <w:pPr>
              <w:pStyle w:val="TOC2"/>
              <w:rPr>
                <w:rFonts w:asciiTheme="minorHAnsi" w:eastAsiaTheme="minorEastAsia" w:hAnsiTheme="minorHAnsi" w:cstheme="minorBidi"/>
                <w:sz w:val="22"/>
                <w:szCs w:val="22"/>
              </w:rPr>
            </w:pPr>
            <w:hyperlink w:anchor="_Toc92889505" w:history="1">
              <w:r w:rsidR="00F3362C" w:rsidRPr="004D6CD0">
                <w:rPr>
                  <w:rStyle w:val="Hyperlink"/>
                </w:rPr>
                <w:t>Cancel a Rental Car Reservation</w:t>
              </w:r>
              <w:r w:rsidR="00F3362C">
                <w:rPr>
                  <w:webHidden/>
                </w:rPr>
                <w:tab/>
              </w:r>
              <w:r w:rsidR="00F3362C">
                <w:rPr>
                  <w:webHidden/>
                </w:rPr>
                <w:fldChar w:fldCharType="begin"/>
              </w:r>
              <w:r w:rsidR="00F3362C">
                <w:rPr>
                  <w:webHidden/>
                </w:rPr>
                <w:instrText xml:space="preserve"> PAGEREF _Toc92889505 \h </w:instrText>
              </w:r>
              <w:r w:rsidR="00F3362C">
                <w:rPr>
                  <w:webHidden/>
                </w:rPr>
              </w:r>
              <w:r w:rsidR="00F3362C">
                <w:rPr>
                  <w:webHidden/>
                </w:rPr>
                <w:fldChar w:fldCharType="separate"/>
              </w:r>
              <w:r w:rsidR="006E0F2D">
                <w:rPr>
                  <w:webHidden/>
                </w:rPr>
                <w:t>11</w:t>
              </w:r>
              <w:r w:rsidR="00F3362C">
                <w:rPr>
                  <w:webHidden/>
                </w:rPr>
                <w:fldChar w:fldCharType="end"/>
              </w:r>
            </w:hyperlink>
          </w:p>
          <w:p w14:paraId="3141A4F3" w14:textId="038753A5" w:rsidR="00F3362C" w:rsidRDefault="00000000">
            <w:pPr>
              <w:pStyle w:val="TOC2"/>
              <w:rPr>
                <w:rFonts w:asciiTheme="minorHAnsi" w:eastAsiaTheme="minorEastAsia" w:hAnsiTheme="minorHAnsi" w:cstheme="minorBidi"/>
                <w:sz w:val="22"/>
                <w:szCs w:val="22"/>
              </w:rPr>
            </w:pPr>
            <w:hyperlink w:anchor="_Toc92889506" w:history="1">
              <w:r w:rsidR="00F3362C" w:rsidRPr="004D6CD0">
                <w:rPr>
                  <w:rStyle w:val="Hyperlink"/>
                </w:rPr>
                <w:t>Cancel a Hotel Reservation</w:t>
              </w:r>
              <w:r w:rsidR="00F3362C">
                <w:rPr>
                  <w:webHidden/>
                </w:rPr>
                <w:tab/>
              </w:r>
              <w:r w:rsidR="00F3362C">
                <w:rPr>
                  <w:webHidden/>
                </w:rPr>
                <w:fldChar w:fldCharType="begin"/>
              </w:r>
              <w:r w:rsidR="00F3362C">
                <w:rPr>
                  <w:webHidden/>
                </w:rPr>
                <w:instrText xml:space="preserve"> PAGEREF _Toc92889506 \h </w:instrText>
              </w:r>
              <w:r w:rsidR="00F3362C">
                <w:rPr>
                  <w:webHidden/>
                </w:rPr>
              </w:r>
              <w:r w:rsidR="00F3362C">
                <w:rPr>
                  <w:webHidden/>
                </w:rPr>
                <w:fldChar w:fldCharType="separate"/>
              </w:r>
              <w:r w:rsidR="006E0F2D">
                <w:rPr>
                  <w:webHidden/>
                </w:rPr>
                <w:t>12</w:t>
              </w:r>
              <w:r w:rsidR="00F3362C">
                <w:rPr>
                  <w:webHidden/>
                </w:rPr>
                <w:fldChar w:fldCharType="end"/>
              </w:r>
            </w:hyperlink>
          </w:p>
          <w:p w14:paraId="3E61BCB1" w14:textId="216D52E8" w:rsidR="00F3362C" w:rsidRDefault="00000000">
            <w:pPr>
              <w:pStyle w:val="TOC2"/>
              <w:rPr>
                <w:rFonts w:asciiTheme="minorHAnsi" w:eastAsiaTheme="minorEastAsia" w:hAnsiTheme="minorHAnsi" w:cstheme="minorBidi"/>
                <w:sz w:val="22"/>
                <w:szCs w:val="22"/>
              </w:rPr>
            </w:pPr>
            <w:hyperlink w:anchor="_Toc92889507" w:history="1">
              <w:r w:rsidR="00F3362C" w:rsidRPr="004D6CD0">
                <w:rPr>
                  <w:rStyle w:val="Hyperlink"/>
                </w:rPr>
                <w:t>View Agency Information</w:t>
              </w:r>
              <w:r w:rsidR="00F3362C">
                <w:rPr>
                  <w:webHidden/>
                </w:rPr>
                <w:tab/>
              </w:r>
              <w:r w:rsidR="00F3362C">
                <w:rPr>
                  <w:webHidden/>
                </w:rPr>
                <w:fldChar w:fldCharType="begin"/>
              </w:r>
              <w:r w:rsidR="00F3362C">
                <w:rPr>
                  <w:webHidden/>
                </w:rPr>
                <w:instrText xml:space="preserve"> PAGEREF _Toc92889507 \h </w:instrText>
              </w:r>
              <w:r w:rsidR="00F3362C">
                <w:rPr>
                  <w:webHidden/>
                </w:rPr>
              </w:r>
              <w:r w:rsidR="00F3362C">
                <w:rPr>
                  <w:webHidden/>
                </w:rPr>
                <w:fldChar w:fldCharType="separate"/>
              </w:r>
              <w:r w:rsidR="006E0F2D">
                <w:rPr>
                  <w:webHidden/>
                </w:rPr>
                <w:t>13</w:t>
              </w:r>
              <w:r w:rsidR="00F3362C">
                <w:rPr>
                  <w:webHidden/>
                </w:rPr>
                <w:fldChar w:fldCharType="end"/>
              </w:r>
            </w:hyperlink>
          </w:p>
          <w:p w14:paraId="4690B7E7" w14:textId="2B48EBF1" w:rsidR="00F3362C" w:rsidRDefault="00000000">
            <w:pPr>
              <w:pStyle w:val="TOC2"/>
              <w:rPr>
                <w:rFonts w:asciiTheme="minorHAnsi" w:eastAsiaTheme="minorEastAsia" w:hAnsiTheme="minorHAnsi" w:cstheme="minorBidi"/>
                <w:sz w:val="22"/>
                <w:szCs w:val="22"/>
              </w:rPr>
            </w:pPr>
            <w:hyperlink w:anchor="_Toc92889508" w:history="1">
              <w:r w:rsidR="00F3362C" w:rsidRPr="004D6CD0">
                <w:rPr>
                  <w:rStyle w:val="Hyperlink"/>
                </w:rPr>
                <w:t>Use TripIt and Other Apps</w:t>
              </w:r>
              <w:r w:rsidR="00F3362C">
                <w:rPr>
                  <w:webHidden/>
                </w:rPr>
                <w:tab/>
              </w:r>
              <w:r w:rsidR="00F3362C">
                <w:rPr>
                  <w:webHidden/>
                </w:rPr>
                <w:fldChar w:fldCharType="begin"/>
              </w:r>
              <w:r w:rsidR="00F3362C">
                <w:rPr>
                  <w:webHidden/>
                </w:rPr>
                <w:instrText xml:space="preserve"> PAGEREF _Toc92889508 \h </w:instrText>
              </w:r>
              <w:r w:rsidR="00F3362C">
                <w:rPr>
                  <w:webHidden/>
                </w:rPr>
              </w:r>
              <w:r w:rsidR="00F3362C">
                <w:rPr>
                  <w:webHidden/>
                </w:rPr>
                <w:fldChar w:fldCharType="separate"/>
              </w:r>
              <w:r w:rsidR="006E0F2D">
                <w:rPr>
                  <w:webHidden/>
                </w:rPr>
                <w:t>14</w:t>
              </w:r>
              <w:r w:rsidR="00F3362C">
                <w:rPr>
                  <w:webHidden/>
                </w:rPr>
                <w:fldChar w:fldCharType="end"/>
              </w:r>
            </w:hyperlink>
          </w:p>
          <w:p w14:paraId="38EBFE72" w14:textId="63B73562" w:rsidR="00F3362C" w:rsidRDefault="00000000">
            <w:pPr>
              <w:pStyle w:val="TOC2"/>
              <w:rPr>
                <w:rFonts w:asciiTheme="minorHAnsi" w:eastAsiaTheme="minorEastAsia" w:hAnsiTheme="minorHAnsi" w:cstheme="minorBidi"/>
                <w:sz w:val="22"/>
                <w:szCs w:val="22"/>
              </w:rPr>
            </w:pPr>
            <w:hyperlink w:anchor="_Toc92889509" w:history="1">
              <w:r w:rsidR="00F3362C" w:rsidRPr="004D6CD0">
                <w:rPr>
                  <w:rStyle w:val="Hyperlink"/>
                </w:rPr>
                <w:t>View TripIt Itinerary</w:t>
              </w:r>
              <w:r w:rsidR="00F3362C">
                <w:rPr>
                  <w:webHidden/>
                </w:rPr>
                <w:tab/>
              </w:r>
              <w:r w:rsidR="00F3362C">
                <w:rPr>
                  <w:webHidden/>
                </w:rPr>
                <w:fldChar w:fldCharType="begin"/>
              </w:r>
              <w:r w:rsidR="00F3362C">
                <w:rPr>
                  <w:webHidden/>
                </w:rPr>
                <w:instrText xml:space="preserve"> PAGEREF _Toc92889509 \h </w:instrText>
              </w:r>
              <w:r w:rsidR="00F3362C">
                <w:rPr>
                  <w:webHidden/>
                </w:rPr>
              </w:r>
              <w:r w:rsidR="00F3362C">
                <w:rPr>
                  <w:webHidden/>
                </w:rPr>
                <w:fldChar w:fldCharType="separate"/>
              </w:r>
              <w:r w:rsidR="006E0F2D">
                <w:rPr>
                  <w:webHidden/>
                </w:rPr>
                <w:t>15</w:t>
              </w:r>
              <w:r w:rsidR="00F3362C">
                <w:rPr>
                  <w:webHidden/>
                </w:rPr>
                <w:fldChar w:fldCharType="end"/>
              </w:r>
            </w:hyperlink>
          </w:p>
          <w:p w14:paraId="508D39F9" w14:textId="2484CAAC" w:rsidR="00F3362C" w:rsidRDefault="00000000">
            <w:pPr>
              <w:pStyle w:val="TOC1"/>
              <w:rPr>
                <w:rFonts w:asciiTheme="minorHAnsi" w:eastAsiaTheme="minorEastAsia" w:hAnsiTheme="minorHAnsi" w:cstheme="minorBidi"/>
                <w:b w:val="0"/>
                <w:sz w:val="22"/>
                <w:szCs w:val="22"/>
              </w:rPr>
            </w:pPr>
            <w:hyperlink w:anchor="_Toc92889510" w:history="1">
              <w:r w:rsidR="00F3362C" w:rsidRPr="004D6CD0">
                <w:rPr>
                  <w:rStyle w:val="Hyperlink"/>
                </w:rPr>
                <w:t>Approval</w:t>
              </w:r>
              <w:r w:rsidR="00F3362C">
                <w:rPr>
                  <w:webHidden/>
                </w:rPr>
                <w:tab/>
              </w:r>
              <w:r w:rsidR="00F3362C">
                <w:rPr>
                  <w:webHidden/>
                </w:rPr>
                <w:fldChar w:fldCharType="begin"/>
              </w:r>
              <w:r w:rsidR="00F3362C">
                <w:rPr>
                  <w:webHidden/>
                </w:rPr>
                <w:instrText xml:space="preserve"> PAGEREF _Toc92889510 \h </w:instrText>
              </w:r>
              <w:r w:rsidR="00F3362C">
                <w:rPr>
                  <w:webHidden/>
                </w:rPr>
              </w:r>
              <w:r w:rsidR="00F3362C">
                <w:rPr>
                  <w:webHidden/>
                </w:rPr>
                <w:fldChar w:fldCharType="separate"/>
              </w:r>
              <w:r w:rsidR="006E0F2D">
                <w:rPr>
                  <w:webHidden/>
                </w:rPr>
                <w:t>16</w:t>
              </w:r>
              <w:r w:rsidR="00F3362C">
                <w:rPr>
                  <w:webHidden/>
                </w:rPr>
                <w:fldChar w:fldCharType="end"/>
              </w:r>
            </w:hyperlink>
          </w:p>
          <w:p w14:paraId="54F5E823" w14:textId="1991BD86" w:rsidR="00F3362C" w:rsidRDefault="00000000">
            <w:pPr>
              <w:pStyle w:val="TOC2"/>
              <w:rPr>
                <w:rFonts w:asciiTheme="minorHAnsi" w:eastAsiaTheme="minorEastAsia" w:hAnsiTheme="minorHAnsi" w:cstheme="minorBidi"/>
                <w:sz w:val="22"/>
                <w:szCs w:val="22"/>
              </w:rPr>
            </w:pPr>
            <w:hyperlink w:anchor="_Toc92889511" w:history="1">
              <w:r w:rsidR="00F3362C" w:rsidRPr="004D6CD0">
                <w:rPr>
                  <w:rStyle w:val="Hyperlink"/>
                </w:rPr>
                <w:t>Approve a Trip</w:t>
              </w:r>
              <w:r w:rsidR="00F3362C">
                <w:rPr>
                  <w:webHidden/>
                </w:rPr>
                <w:tab/>
              </w:r>
              <w:r w:rsidR="00F3362C">
                <w:rPr>
                  <w:webHidden/>
                </w:rPr>
                <w:fldChar w:fldCharType="begin"/>
              </w:r>
              <w:r w:rsidR="00F3362C">
                <w:rPr>
                  <w:webHidden/>
                </w:rPr>
                <w:instrText xml:space="preserve"> PAGEREF _Toc92889511 \h </w:instrText>
              </w:r>
              <w:r w:rsidR="00F3362C">
                <w:rPr>
                  <w:webHidden/>
                </w:rPr>
              </w:r>
              <w:r w:rsidR="00F3362C">
                <w:rPr>
                  <w:webHidden/>
                </w:rPr>
                <w:fldChar w:fldCharType="separate"/>
              </w:r>
              <w:r w:rsidR="006E0F2D">
                <w:rPr>
                  <w:webHidden/>
                </w:rPr>
                <w:t>16</w:t>
              </w:r>
              <w:r w:rsidR="00F3362C">
                <w:rPr>
                  <w:webHidden/>
                </w:rPr>
                <w:fldChar w:fldCharType="end"/>
              </w:r>
            </w:hyperlink>
          </w:p>
          <w:p w14:paraId="3BEC2941" w14:textId="78D76905" w:rsidR="00442C03" w:rsidRPr="0098159B" w:rsidRDefault="00442C03" w:rsidP="00442C03">
            <w:pPr>
              <w:pStyle w:val="TOC2"/>
            </w:pPr>
            <w:r>
              <w:fldChar w:fldCharType="end"/>
            </w:r>
          </w:p>
        </w:tc>
      </w:tr>
      <w:tr w:rsidR="00442C03" w:rsidRPr="00820E40" w14:paraId="16A2E8AD" w14:textId="77777777" w:rsidTr="00442C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0"/>
        </w:trPr>
        <w:tc>
          <w:tcPr>
            <w:tcW w:w="4500" w:type="dxa"/>
            <w:gridSpan w:val="2"/>
            <w:vMerge/>
            <w:tcBorders>
              <w:left w:val="nil"/>
              <w:bottom w:val="nil"/>
              <w:right w:val="nil"/>
            </w:tcBorders>
            <w:shd w:val="clear" w:color="auto" w:fill="auto"/>
          </w:tcPr>
          <w:p w14:paraId="4A2C22C9" w14:textId="77777777" w:rsidR="00442C03" w:rsidRPr="00E426BC" w:rsidRDefault="00442C03" w:rsidP="00442C03">
            <w:pPr>
              <w:pStyle w:val="ConcurTableText"/>
            </w:pPr>
          </w:p>
        </w:tc>
        <w:tc>
          <w:tcPr>
            <w:tcW w:w="5220" w:type="dxa"/>
            <w:gridSpan w:val="2"/>
            <w:tcBorders>
              <w:top w:val="nil"/>
              <w:left w:val="nil"/>
              <w:bottom w:val="nil"/>
              <w:right w:val="nil"/>
            </w:tcBorders>
            <w:shd w:val="clear" w:color="auto" w:fill="auto"/>
          </w:tcPr>
          <w:p w14:paraId="1A3F648B" w14:textId="77777777" w:rsidR="00442C03" w:rsidRDefault="00442C03" w:rsidP="00442C03">
            <w:pPr>
              <w:pStyle w:val="ConcurTableText"/>
            </w:pPr>
            <w:r>
              <w:t>Concur Travel users can:</w:t>
            </w:r>
          </w:p>
          <w:p w14:paraId="55377375" w14:textId="7AEBBC38" w:rsidR="003072E7" w:rsidRPr="00820E40" w:rsidRDefault="00442C03" w:rsidP="003072E7">
            <w:pPr>
              <w:pStyle w:val="ConcurTableBullet"/>
            </w:pPr>
            <w:r>
              <w:t xml:space="preserve">Access </w:t>
            </w:r>
            <w:r>
              <w:rPr>
                <w:shd w:val="clear" w:color="auto" w:fill="FFFFFF"/>
              </w:rPr>
              <w:t>content from multiple global distribution systems, negotiated and published prices, direct connects, and web-only fares</w:t>
            </w:r>
          </w:p>
          <w:p w14:paraId="78C6A5CD" w14:textId="77777777" w:rsidR="00442C03" w:rsidRPr="00CA04C8" w:rsidRDefault="00442C03" w:rsidP="00442C03">
            <w:pPr>
              <w:pStyle w:val="ConcurTableBullet"/>
            </w:pPr>
            <w:r>
              <w:t xml:space="preserve">Use the SAP Concur mobile app to streamline </w:t>
            </w:r>
            <w:r>
              <w:rPr>
                <w:shd w:val="clear" w:color="auto" w:fill="FFFFFF"/>
              </w:rPr>
              <w:t xml:space="preserve">business travel planning, itinerary management, and expense reporting </w:t>
            </w:r>
          </w:p>
          <w:p w14:paraId="77D3A9BF" w14:textId="491679FE" w:rsidR="00442C03" w:rsidRDefault="00442C03" w:rsidP="00442C03">
            <w:pPr>
              <w:pStyle w:val="ConcurTableBullet"/>
            </w:pPr>
            <w:r>
              <w:t>Take pictures of receipts and assign them to line items in expense reports</w:t>
            </w:r>
          </w:p>
          <w:p w14:paraId="0E240365" w14:textId="77777777" w:rsidR="00442C03" w:rsidRPr="00E426BC" w:rsidRDefault="00442C03" w:rsidP="00442C03">
            <w:pPr>
              <w:pStyle w:val="ConcurTableBullet"/>
            </w:pPr>
            <w:r>
              <w:t xml:space="preserve">Use </w:t>
            </w:r>
            <w:r>
              <w:rPr>
                <w:shd w:val="clear" w:color="auto" w:fill="FFFFFF"/>
              </w:rPr>
              <w:t>Concur® TripLink to capture and manage invisible travel bookings</w:t>
            </w:r>
          </w:p>
        </w:tc>
      </w:tr>
    </w:tbl>
    <w:p w14:paraId="02C4E40E" w14:textId="77777777" w:rsidR="00442C03" w:rsidRDefault="00442C03" w:rsidP="00442C03">
      <w:pPr>
        <w:pStyle w:val="ConcurBodyText"/>
      </w:pPr>
      <w:bookmarkStart w:id="1" w:name="_Toc8802361"/>
    </w:p>
    <w:p w14:paraId="5339FEAB" w14:textId="77777777" w:rsidR="00DE5173" w:rsidRDefault="00DE5173" w:rsidP="00DE5173">
      <w:pPr>
        <w:pStyle w:val="ConcurBodyText"/>
        <w:pageBreakBefore/>
        <w:rPr>
          <w:b/>
          <w:bCs/>
        </w:rPr>
      </w:pPr>
      <w:bookmarkStart w:id="2" w:name="_Hlk124768470"/>
      <w:bookmarkStart w:id="3" w:name="_Toc92889499"/>
      <w:r>
        <w:rPr>
          <w:b/>
          <w:bCs/>
        </w:rPr>
        <w:lastRenderedPageBreak/>
        <w:t>Please Note:</w:t>
      </w:r>
    </w:p>
    <w:p w14:paraId="72EBCF18" w14:textId="77777777" w:rsidR="00DE5173" w:rsidRDefault="00DE5173" w:rsidP="00DE5173">
      <w:pPr>
        <w:pStyle w:val="ConcurBullet"/>
        <w:numPr>
          <w:ilvl w:val="0"/>
          <w:numId w:val="55"/>
        </w:numPr>
        <w:snapToGrid w:val="0"/>
        <w:ind w:left="540"/>
        <w:rPr>
          <w:rFonts w:ascii="Calibri" w:hAnsi="Calibri"/>
        </w:rPr>
      </w:pPr>
      <w:r>
        <w:rPr>
          <w:b/>
          <w:bCs/>
        </w:rPr>
        <w:t xml:space="preserve"> </w:t>
      </w:r>
      <w:r>
        <w:t>The</w:t>
      </w:r>
      <w:r>
        <w:rPr>
          <w:b/>
          <w:bCs/>
        </w:rPr>
        <w:t xml:space="preserve"> </w:t>
      </w:r>
      <w:r>
        <w:t>SAP Concur app for iOS and Android supports universal links, i.e. links that navigate directly to the app if it is installed or to the website if not.</w:t>
      </w:r>
    </w:p>
    <w:p w14:paraId="5B74B7EA" w14:textId="77777777" w:rsidR="00DE5173" w:rsidRDefault="00DE5173" w:rsidP="00DE5173">
      <w:pPr>
        <w:pStyle w:val="ConcurBulletIndent2"/>
        <w:numPr>
          <w:ilvl w:val="0"/>
          <w:numId w:val="56"/>
        </w:numPr>
        <w:snapToGrid w:val="0"/>
      </w:pPr>
      <w:r>
        <w:t>Such links are included in notification emails from SAP Concur related to the expense report changes.</w:t>
      </w:r>
    </w:p>
    <w:p w14:paraId="27C070F0" w14:textId="77777777" w:rsidR="00DE5173" w:rsidRDefault="00DE5173" w:rsidP="00DE5173">
      <w:pPr>
        <w:pStyle w:val="ConcurBulletIndent2"/>
        <w:numPr>
          <w:ilvl w:val="0"/>
          <w:numId w:val="56"/>
        </w:numPr>
        <w:snapToGrid w:val="0"/>
      </w:pPr>
      <w:r>
        <w:t xml:space="preserve">Universal link support for customers own use is currently not supported. </w:t>
      </w:r>
    </w:p>
    <w:p w14:paraId="1CB9745E" w14:textId="7F6FFA70" w:rsidR="00DE5173" w:rsidRDefault="00DE5173" w:rsidP="00DE5173">
      <w:pPr>
        <w:pStyle w:val="ConcurBullet"/>
        <w:numPr>
          <w:ilvl w:val="0"/>
          <w:numId w:val="55"/>
        </w:numPr>
        <w:snapToGrid w:val="0"/>
        <w:ind w:left="540"/>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hyperlink r:id="rId13" w:tgtFrame="_blank" w:history="1">
        <w:r>
          <w:rPr>
            <w:rStyle w:val="Hyperlink"/>
            <w:color w:val="2F5597"/>
          </w:rPr>
          <w:t>https://*.concursolutions.com/*</w:t>
        </w:r>
      </w:hyperlink>
      <w:r>
        <w:t>). Known cases are:</w:t>
      </w:r>
    </w:p>
    <w:p w14:paraId="11B1F113" w14:textId="77777777" w:rsidR="00DE5173" w:rsidRDefault="00DE5173" w:rsidP="00DE5173">
      <w:pPr>
        <w:pStyle w:val="ConcurBulletIndent2"/>
        <w:numPr>
          <w:ilvl w:val="0"/>
          <w:numId w:val="56"/>
        </w:numPr>
        <w:snapToGrid w:val="0"/>
      </w:pPr>
      <w:r>
        <w:t>MDM/MAM policy that prescribes to open any link tapped in Outlook mobile app only in specified browser.</w:t>
      </w:r>
    </w:p>
    <w:p w14:paraId="727A1ED8" w14:textId="77777777" w:rsidR="00DE5173" w:rsidRDefault="00DE5173" w:rsidP="00DE5173">
      <w:pPr>
        <w:pStyle w:val="ConcurBulletIndent2"/>
        <w:numPr>
          <w:ilvl w:val="0"/>
          <w:numId w:val="56"/>
        </w:numPr>
        <w:snapToGrid w:val="0"/>
      </w:pPr>
      <w:r>
        <w:t>Outlook mail server phishing protection that wraps all link embedded into e-mails to open the safety check service first.</w:t>
      </w:r>
      <w:bookmarkEnd w:id="2"/>
    </w:p>
    <w:p w14:paraId="566DB132" w14:textId="77777777" w:rsidR="009C2105" w:rsidRDefault="003106DC" w:rsidP="00027615">
      <w:pPr>
        <w:pStyle w:val="Heading2"/>
        <w:keepNext/>
        <w:keepLines/>
      </w:pPr>
      <w:r>
        <w:t xml:space="preserve">Concur </w:t>
      </w:r>
      <w:r w:rsidR="00CA04C8">
        <w:t>Travel</w:t>
      </w:r>
      <w:bookmarkEnd w:id="1"/>
      <w:bookmarkEnd w:id="3"/>
    </w:p>
    <w:p w14:paraId="4933A947" w14:textId="77777777" w:rsidR="00D47D22" w:rsidRDefault="001B773B" w:rsidP="00027615">
      <w:pPr>
        <w:pStyle w:val="Heading3"/>
        <w:keepLines/>
      </w:pPr>
      <w:bookmarkStart w:id="4" w:name="_Toc8802363"/>
      <w:bookmarkStart w:id="5" w:name="_Toc92889500"/>
      <w:r>
        <w:t>View an Itinerary</w:t>
      </w:r>
      <w:bookmarkEnd w:id="4"/>
      <w:bookmarkEnd w:id="5"/>
    </w:p>
    <w:p w14:paraId="5DF1D8AA" w14:textId="77777777" w:rsidR="0065570A" w:rsidRPr="0065570A" w:rsidRDefault="0065570A" w:rsidP="00027615">
      <w:pPr>
        <w:pStyle w:val="ConcurTableText"/>
        <w:keepNext/>
        <w:keepLines/>
        <w:rPr>
          <w:color w:val="993300"/>
        </w:rPr>
      </w:pPr>
      <w:r w:rsidRPr="005D7915">
        <w:t xml:space="preserve">If you have any trips, a counter </w:t>
      </w:r>
      <w:r w:rsidR="00275B16">
        <w:rPr>
          <w:noProof/>
        </w:rPr>
        <w:drawing>
          <wp:inline distT="0" distB="0" distL="0" distR="0" wp14:anchorId="496461CA" wp14:editId="2B084D17">
            <wp:extent cx="142875" cy="142875"/>
            <wp:effectExtent l="19050" t="19050" r="9525" b="9525"/>
            <wp:docPr id="2" name="Picture 305" descr="P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05" descr="P46#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r w:rsidRPr="005D7915">
        <w:t xml:space="preserve"> is displayed in the </w:t>
      </w:r>
      <w:r w:rsidRPr="005D7915">
        <w:rPr>
          <w:b/>
        </w:rPr>
        <w:t>Trips</w:t>
      </w:r>
      <w:r w:rsidRPr="005D7915">
        <w:t xml:space="preserve"> section of the home screen</w:t>
      </w:r>
      <w:r>
        <w: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View itinerary."/>
      </w:tblPr>
      <w:tblGrid>
        <w:gridCol w:w="6895"/>
        <w:gridCol w:w="360"/>
        <w:gridCol w:w="2383"/>
      </w:tblGrid>
      <w:tr w:rsidR="00D50172" w:rsidRPr="006429D2" w14:paraId="51D58DCC" w14:textId="77777777" w:rsidTr="00754A35">
        <w:trPr>
          <w:cantSplit/>
          <w:tblHeader/>
        </w:trPr>
        <w:tc>
          <w:tcPr>
            <w:tcW w:w="6819" w:type="dxa"/>
            <w:shd w:val="clear" w:color="auto" w:fill="000000"/>
          </w:tcPr>
          <w:p w14:paraId="2211E3BA" w14:textId="77777777" w:rsidR="00E426BC" w:rsidRPr="006429D2" w:rsidRDefault="00E426BC" w:rsidP="007B3675">
            <w:pPr>
              <w:pStyle w:val="ConcurTableHeadLeft"/>
            </w:pPr>
            <w:r>
              <w:t>Screen</w:t>
            </w:r>
            <w:r w:rsidR="00C22FA5">
              <w:t>(s)</w:t>
            </w:r>
          </w:p>
        </w:tc>
        <w:tc>
          <w:tcPr>
            <w:tcW w:w="3059" w:type="dxa"/>
            <w:gridSpan w:val="2"/>
            <w:shd w:val="clear" w:color="auto" w:fill="000000"/>
          </w:tcPr>
          <w:p w14:paraId="235A149D" w14:textId="77777777" w:rsidR="00E426BC" w:rsidRPr="006429D2" w:rsidRDefault="00E426BC" w:rsidP="007B3675">
            <w:pPr>
              <w:pStyle w:val="ConcurTableHeadLeft"/>
            </w:pPr>
            <w:r w:rsidRPr="006429D2">
              <w:t>Description/Action</w:t>
            </w:r>
          </w:p>
        </w:tc>
      </w:tr>
      <w:tr w:rsidR="00BE767F" w:rsidRPr="006429D2" w14:paraId="272CCF5A" w14:textId="77777777" w:rsidTr="00754A35">
        <w:trPr>
          <w:cantSplit/>
        </w:trPr>
        <w:tc>
          <w:tcPr>
            <w:tcW w:w="7200" w:type="dxa"/>
            <w:gridSpan w:val="2"/>
          </w:tcPr>
          <w:p w14:paraId="08AD9EE2" w14:textId="77777777" w:rsidR="00E426BC" w:rsidRPr="006429D2" w:rsidRDefault="00275B16" w:rsidP="007B3675">
            <w:pPr>
              <w:pStyle w:val="ConcurTableText"/>
            </w:pPr>
            <w:r w:rsidRPr="00BE767F">
              <w:rPr>
                <w:noProof/>
                <w:snapToGrid/>
              </w:rPr>
              <w:drawing>
                <wp:inline distT="0" distB="0" distL="0" distR="0" wp14:anchorId="78822280" wp14:editId="5B4796A7">
                  <wp:extent cx="2000250" cy="3552825"/>
                  <wp:effectExtent l="19050" t="19050" r="0" b="9525"/>
                  <wp:docPr id="3" name="Picture 1" descr="P50C3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P50C3T2#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3552825"/>
                          </a:xfrm>
                          <a:prstGeom prst="rect">
                            <a:avLst/>
                          </a:prstGeom>
                          <a:noFill/>
                          <a:ln w="6350" cmpd="sng">
                            <a:solidFill>
                              <a:srgbClr val="000000"/>
                            </a:solidFill>
                            <a:miter lim="800000"/>
                            <a:headEnd/>
                            <a:tailEnd/>
                          </a:ln>
                          <a:effectLst/>
                        </pic:spPr>
                      </pic:pic>
                    </a:graphicData>
                  </a:graphic>
                </wp:inline>
              </w:drawing>
            </w:r>
          </w:p>
        </w:tc>
        <w:tc>
          <w:tcPr>
            <w:tcW w:w="2678" w:type="dxa"/>
          </w:tcPr>
          <w:p w14:paraId="07B4FA6E" w14:textId="77777777" w:rsidR="009536FC" w:rsidRDefault="001B773B" w:rsidP="009536FC">
            <w:pPr>
              <w:pStyle w:val="ConcurTableText"/>
            </w:pPr>
            <w:r>
              <w:t>To view an itinerary:</w:t>
            </w:r>
          </w:p>
          <w:p w14:paraId="44F7F586" w14:textId="77777777" w:rsidR="00D50172" w:rsidRPr="00D50172" w:rsidRDefault="00D50172" w:rsidP="00D50172">
            <w:pPr>
              <w:pStyle w:val="ConcurTableText"/>
              <w:rPr>
                <w:snapToGrid/>
              </w:rPr>
            </w:pPr>
            <w:r w:rsidRPr="00D50172">
              <w:rPr>
                <w:snapToGrid/>
              </w:rPr>
              <w:t xml:space="preserve">1) On the home screen, tap </w:t>
            </w:r>
            <w:r w:rsidRPr="00D50172">
              <w:rPr>
                <w:b/>
                <w:snapToGrid/>
              </w:rPr>
              <w:t>Trips</w:t>
            </w:r>
            <w:r w:rsidRPr="00D50172">
              <w:rPr>
                <w:snapToGrid/>
              </w:rPr>
              <w:t>.</w:t>
            </w:r>
          </w:p>
          <w:p w14:paraId="7792EBEB" w14:textId="77777777" w:rsidR="00D50172" w:rsidRPr="00D50172" w:rsidRDefault="00D50172" w:rsidP="00D50172">
            <w:pPr>
              <w:pStyle w:val="ConcurTableText"/>
            </w:pPr>
            <w:r w:rsidRPr="00D50172">
              <w:t xml:space="preserve">2) On the </w:t>
            </w:r>
            <w:r w:rsidRPr="00D50172">
              <w:rPr>
                <w:b/>
              </w:rPr>
              <w:t>Trips</w:t>
            </w:r>
            <w:r w:rsidRPr="00D50172">
              <w:t xml:space="preserve"> screen, you can:</w:t>
            </w:r>
          </w:p>
          <w:p w14:paraId="5A719932" w14:textId="77777777" w:rsidR="00D50172" w:rsidRPr="00D50172" w:rsidRDefault="00D50172" w:rsidP="00754A35">
            <w:pPr>
              <w:pStyle w:val="ConcurTableBullet"/>
            </w:pPr>
            <w:r w:rsidRPr="00D50172">
              <w:t xml:space="preserve">On the </w:t>
            </w:r>
            <w:r w:rsidRPr="00D50172">
              <w:rPr>
                <w:b/>
              </w:rPr>
              <w:t>Upcoming</w:t>
            </w:r>
            <w:r w:rsidRPr="00D50172">
              <w:t xml:space="preserve"> and </w:t>
            </w:r>
            <w:r w:rsidRPr="00D50172">
              <w:rPr>
                <w:b/>
              </w:rPr>
              <w:t>Past</w:t>
            </w:r>
            <w:r w:rsidRPr="00D50172">
              <w:t xml:space="preserve"> tabs, view trip status, date, etc.</w:t>
            </w:r>
          </w:p>
          <w:p w14:paraId="530EF2B2" w14:textId="77777777" w:rsidR="00D50172" w:rsidRPr="00D50172" w:rsidRDefault="00D50172" w:rsidP="00754A35">
            <w:pPr>
              <w:pStyle w:val="ConcurTableBullet"/>
            </w:pPr>
            <w:r w:rsidRPr="00D50172">
              <w:t>View travel agency information.</w:t>
            </w:r>
          </w:p>
          <w:p w14:paraId="7F818734" w14:textId="77777777" w:rsidR="001B773B" w:rsidRPr="006429D2" w:rsidRDefault="00D50172" w:rsidP="00275B16">
            <w:pPr>
              <w:pStyle w:val="ConcurTableText"/>
            </w:pPr>
            <w:r w:rsidRPr="00D50172">
              <w:t>3) To open a trip, tap the desired trip.</w:t>
            </w:r>
          </w:p>
        </w:tc>
      </w:tr>
      <w:tr w:rsidR="00D50172" w:rsidRPr="006429D2" w14:paraId="63D35948" w14:textId="77777777" w:rsidTr="00754A35">
        <w:trPr>
          <w:cantSplit/>
        </w:trPr>
        <w:tc>
          <w:tcPr>
            <w:tcW w:w="7200" w:type="dxa"/>
            <w:gridSpan w:val="2"/>
          </w:tcPr>
          <w:p w14:paraId="7D1B741A" w14:textId="77777777" w:rsidR="00D50172" w:rsidRDefault="00275B16" w:rsidP="007B3675">
            <w:pPr>
              <w:pStyle w:val="ConcurTableText"/>
              <w:rPr>
                <w:noProof/>
                <w:snapToGrid/>
              </w:rPr>
            </w:pPr>
            <w:r w:rsidRPr="00D50172">
              <w:rPr>
                <w:noProof/>
                <w:snapToGrid/>
              </w:rPr>
              <w:lastRenderedPageBreak/>
              <w:drawing>
                <wp:inline distT="0" distB="0" distL="0" distR="0" wp14:anchorId="4A2747D4" wp14:editId="45C23A84">
                  <wp:extent cx="4448175" cy="3295650"/>
                  <wp:effectExtent l="0" t="0" r="0" b="0"/>
                  <wp:docPr id="4" name="Picture 4" descr="P58C5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58C5T2#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3295650"/>
                          </a:xfrm>
                          <a:prstGeom prst="rect">
                            <a:avLst/>
                          </a:prstGeom>
                          <a:noFill/>
                          <a:ln>
                            <a:noFill/>
                          </a:ln>
                        </pic:spPr>
                      </pic:pic>
                    </a:graphicData>
                  </a:graphic>
                </wp:inline>
              </w:drawing>
            </w:r>
          </w:p>
        </w:tc>
        <w:tc>
          <w:tcPr>
            <w:tcW w:w="2678" w:type="dxa"/>
          </w:tcPr>
          <w:p w14:paraId="7C8A61B5" w14:textId="0625BACF" w:rsidR="00D50172" w:rsidRDefault="00BE767F" w:rsidP="009536FC">
            <w:pPr>
              <w:pStyle w:val="ConcurTableText"/>
            </w:pPr>
            <w:r>
              <w:t xml:space="preserve">4) On the </w:t>
            </w:r>
            <w:r w:rsidRPr="00A9092E">
              <w:rPr>
                <w:b/>
              </w:rPr>
              <w:t>Itinerary</w:t>
            </w:r>
            <w:r>
              <w:t xml:space="preserve"> screen, tap each segment to see the details.</w:t>
            </w:r>
          </w:p>
        </w:tc>
      </w:tr>
    </w:tbl>
    <w:p w14:paraId="3E151B2A" w14:textId="5234AC4C" w:rsidR="00943F6C" w:rsidRPr="00943F6C" w:rsidRDefault="00DC49EB" w:rsidP="00943F6C">
      <w:pPr>
        <w:pStyle w:val="Heading3"/>
        <w:rPr>
          <w:sz w:val="14"/>
        </w:rPr>
      </w:pPr>
      <w:bookmarkStart w:id="6" w:name="_Toc8802364"/>
      <w:bookmarkStart w:id="7" w:name="_Toc92889501"/>
      <w:bookmarkStart w:id="8" w:name="_Hlk525549615"/>
      <w:r>
        <w:rPr>
          <w:noProof/>
        </w:rPr>
        <w:drawing>
          <wp:anchor distT="0" distB="0" distL="114300" distR="114300" simplePos="0" relativeHeight="251662848" behindDoc="0" locked="1" layoutInCell="1" allowOverlap="1" wp14:anchorId="7FD867E2" wp14:editId="47EDEE4C">
            <wp:simplePos x="0" y="0"/>
            <wp:positionH relativeFrom="column">
              <wp:posOffset>4165600</wp:posOffset>
            </wp:positionH>
            <wp:positionV relativeFrom="paragraph">
              <wp:posOffset>147320</wp:posOffset>
            </wp:positionV>
            <wp:extent cx="1106170" cy="895985"/>
            <wp:effectExtent l="0" t="0" r="0" b="0"/>
            <wp:wrapSquare wrapText="bothSides"/>
            <wp:docPr id="9" name="Picture 9" descr="P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61#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95985"/>
                    </a:xfrm>
                    <a:prstGeom prst="rect">
                      <a:avLst/>
                    </a:prstGeom>
                  </pic:spPr>
                </pic:pic>
              </a:graphicData>
            </a:graphic>
            <wp14:sizeRelH relativeFrom="margin">
              <wp14:pctWidth>0</wp14:pctWidth>
            </wp14:sizeRelH>
            <wp14:sizeRelV relativeFrom="margin">
              <wp14:pctHeight>0</wp14:pctHeight>
            </wp14:sizeRelV>
          </wp:anchor>
        </w:drawing>
      </w:r>
      <w:r w:rsidR="00943F6C" w:rsidRPr="00943F6C">
        <w:t>Book a Flight</w:t>
      </w:r>
      <w:bookmarkEnd w:id="6"/>
      <w:bookmarkEnd w:id="7"/>
    </w:p>
    <w:p w14:paraId="4ABFE556" w14:textId="292DF8AD" w:rsidR="00943F6C" w:rsidRPr="00943F6C" w:rsidRDefault="00943F6C" w:rsidP="00AE6C87">
      <w:pPr>
        <w:pStyle w:val="ConcurTableText"/>
        <w:keepNext/>
      </w:pPr>
      <w:r w:rsidRPr="00943F6C">
        <w:t>Depending on your configuration, you may be able to search for and book a flight.</w:t>
      </w:r>
    </w:p>
    <w:p w14:paraId="3ECDEE3B" w14:textId="76C72DCB" w:rsidR="00943F6C" w:rsidRPr="00943F6C" w:rsidRDefault="00943F6C" w:rsidP="00943F6C">
      <w:pPr>
        <w:pStyle w:val="ConcurTableText"/>
      </w:pPr>
      <w:r w:rsidRPr="00943F6C">
        <w:t xml:space="preserve">To search for and book a flight: </w:t>
      </w:r>
    </w:p>
    <w:p w14:paraId="7D392D0A" w14:textId="1BD815D4" w:rsidR="00943F6C" w:rsidRPr="00943F6C" w:rsidRDefault="00943F6C" w:rsidP="00943F6C">
      <w:pPr>
        <w:pStyle w:val="ConcurTableBullet"/>
        <w:rPr>
          <w:snapToGrid w:val="0"/>
        </w:rPr>
      </w:pPr>
      <w:r w:rsidRPr="00943F6C">
        <w:rPr>
          <w:snapToGrid w:val="0"/>
        </w:rPr>
        <w:t xml:space="preserve">On the home screen, tap </w:t>
      </w:r>
      <w:r w:rsidR="00275B16" w:rsidRPr="00943F6C">
        <w:rPr>
          <w:noProof/>
          <w:snapToGrid w:val="0"/>
        </w:rPr>
        <w:drawing>
          <wp:inline distT="0" distB="0" distL="0" distR="0" wp14:anchorId="4D26D090" wp14:editId="60B0C3C4">
            <wp:extent cx="180975" cy="180975"/>
            <wp:effectExtent l="19050" t="19050" r="9525" b="9525"/>
            <wp:docPr id="5" name="Picture 5" descr="P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64#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w="9525" cmpd="sng">
                      <a:solidFill>
                        <a:srgbClr val="000000"/>
                      </a:solidFill>
                      <a:miter lim="800000"/>
                      <a:headEnd/>
                      <a:tailEnd/>
                    </a:ln>
                    <a:effectLst/>
                  </pic:spPr>
                </pic:pic>
              </a:graphicData>
            </a:graphic>
          </wp:inline>
        </w:drawing>
      </w:r>
      <w:r w:rsidRPr="00943F6C">
        <w:rPr>
          <w:snapToGrid w:val="0"/>
        </w:rPr>
        <w:t xml:space="preserve"> (lower-left corner) and then </w:t>
      </w:r>
      <w:r w:rsidRPr="00943F6C">
        <w:rPr>
          <w:snapToGrid w:val="0"/>
        </w:rPr>
        <w:br/>
        <w:t xml:space="preserve">tap </w:t>
      </w:r>
      <w:r w:rsidR="00DC49EB" w:rsidRPr="00DC49EB">
        <w:rPr>
          <w:b/>
          <w:bCs/>
          <w:snapToGrid w:val="0"/>
        </w:rPr>
        <w:t xml:space="preserve">Book a </w:t>
      </w:r>
      <w:r w:rsidRPr="00DC49EB">
        <w:rPr>
          <w:b/>
          <w:bCs/>
          <w:snapToGrid w:val="0"/>
        </w:rPr>
        <w:t>Flight</w:t>
      </w:r>
      <w:r w:rsidRPr="00943F6C">
        <w:rPr>
          <w:snapToGrid w:val="0"/>
        </w:rPr>
        <w:t xml:space="preserve"> on the </w:t>
      </w:r>
      <w:r w:rsidR="00DC49EB" w:rsidRPr="00DC49EB">
        <w:rPr>
          <w:b/>
          <w:bCs/>
          <w:snapToGrid w:val="0"/>
        </w:rPr>
        <w:t>What would you like to book today?</w:t>
      </w:r>
      <w:r w:rsidR="00DC49EB">
        <w:rPr>
          <w:snapToGrid w:val="0"/>
        </w:rPr>
        <w:t xml:space="preserve"> </w:t>
      </w:r>
      <w:r w:rsidRPr="00943F6C">
        <w:rPr>
          <w:snapToGrid w:val="0"/>
        </w:rPr>
        <w:t>menu.</w:t>
      </w:r>
      <w:r w:rsidRPr="00943F6C">
        <w:rPr>
          <w:snapToGrid w:val="0"/>
        </w:rPr>
        <w:br/>
      </w:r>
      <w:r w:rsidRPr="00266445">
        <w:rPr>
          <w:i/>
          <w:iCs/>
          <w:snapToGrid w:val="0"/>
        </w:rPr>
        <w:t>– or –</w:t>
      </w:r>
      <w:r w:rsidRPr="00943F6C">
        <w:rPr>
          <w:snapToGrid w:val="0"/>
        </w:rPr>
        <w:t xml:space="preserve"> </w:t>
      </w:r>
    </w:p>
    <w:p w14:paraId="1581D025" w14:textId="2CCD4C57" w:rsidR="0065570A" w:rsidRDefault="00275B16" w:rsidP="00943F6C">
      <w:pPr>
        <w:pStyle w:val="ConcurTableBullet"/>
        <w:rPr>
          <w:snapToGrid w:val="0"/>
        </w:rPr>
      </w:pPr>
      <w:r>
        <w:rPr>
          <w:noProof/>
        </w:rPr>
        <w:drawing>
          <wp:anchor distT="0" distB="0" distL="114300" distR="114300" simplePos="0" relativeHeight="251655680" behindDoc="0" locked="1" layoutInCell="1" allowOverlap="1" wp14:anchorId="7FD7B9FB" wp14:editId="57C24DD2">
            <wp:simplePos x="0" y="0"/>
            <wp:positionH relativeFrom="column">
              <wp:posOffset>5394960</wp:posOffset>
            </wp:positionH>
            <wp:positionV relativeFrom="paragraph">
              <wp:posOffset>-1003935</wp:posOffset>
            </wp:positionV>
            <wp:extent cx="781050" cy="2011680"/>
            <wp:effectExtent l="19050" t="19050" r="19050" b="26670"/>
            <wp:wrapSquare wrapText="bothSides"/>
            <wp:docPr id="452" name="Picture 1" descr="P6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1" descr="P65#y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201168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943F6C" w:rsidRPr="00943F6C">
        <w:rPr>
          <w:snapToGrid w:val="0"/>
        </w:rPr>
        <w:t xml:space="preserve">On the </w:t>
      </w:r>
      <w:r w:rsidR="00943F6C" w:rsidRPr="00943F6C">
        <w:rPr>
          <w:b/>
          <w:snapToGrid w:val="0"/>
        </w:rPr>
        <w:t>Trips</w:t>
      </w:r>
      <w:r w:rsidR="00943F6C" w:rsidRPr="00943F6C">
        <w:rPr>
          <w:snapToGrid w:val="0"/>
        </w:rPr>
        <w:t xml:space="preserve"> screen, tap </w:t>
      </w:r>
      <w:r w:rsidRPr="00943F6C">
        <w:rPr>
          <w:noProof/>
        </w:rPr>
        <w:drawing>
          <wp:inline distT="0" distB="0" distL="0" distR="0" wp14:anchorId="29CD9CC8" wp14:editId="3F4C12DF">
            <wp:extent cx="266700" cy="276225"/>
            <wp:effectExtent l="0" t="0" r="0" b="0"/>
            <wp:docPr id="6" name="Picture 6" descr="P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65#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943F6C" w:rsidRPr="00943F6C">
        <w:rPr>
          <w:snapToGrid w:val="0"/>
        </w:rPr>
        <w:t xml:space="preserve"> (lower-right corner) and then tap </w:t>
      </w:r>
      <w:r w:rsidR="00943F6C" w:rsidRPr="00943F6C">
        <w:rPr>
          <w:b/>
          <w:snapToGrid w:val="0"/>
        </w:rPr>
        <w:t>Flight</w:t>
      </w:r>
      <w:r w:rsidR="00943F6C" w:rsidRPr="00943F6C">
        <w:rPr>
          <w:snapToGrid w:val="0"/>
        </w:rPr>
        <w:t xml:space="preserve"> on the menu.</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ook a flight."/>
      </w:tblPr>
      <w:tblGrid>
        <w:gridCol w:w="6630"/>
        <w:gridCol w:w="3008"/>
      </w:tblGrid>
      <w:tr w:rsidR="00943F6C" w:rsidRPr="006429D2" w14:paraId="3FAF7CB0" w14:textId="77777777" w:rsidTr="00DF35C1">
        <w:trPr>
          <w:cantSplit/>
          <w:tblHeader/>
        </w:trPr>
        <w:tc>
          <w:tcPr>
            <w:tcW w:w="6630" w:type="dxa"/>
            <w:shd w:val="clear" w:color="auto" w:fill="000000"/>
          </w:tcPr>
          <w:bookmarkEnd w:id="8"/>
          <w:p w14:paraId="37BD63B1" w14:textId="77777777" w:rsidR="00943F6C" w:rsidRPr="006429D2" w:rsidRDefault="00943F6C" w:rsidP="0065570A">
            <w:pPr>
              <w:pStyle w:val="ConcurTableHeadLeft"/>
              <w:keepLines/>
            </w:pPr>
            <w:r>
              <w:lastRenderedPageBreak/>
              <w:t>Screen(s)</w:t>
            </w:r>
          </w:p>
        </w:tc>
        <w:tc>
          <w:tcPr>
            <w:tcW w:w="3008" w:type="dxa"/>
            <w:shd w:val="clear" w:color="auto" w:fill="000000"/>
          </w:tcPr>
          <w:p w14:paraId="77A63E43" w14:textId="77777777" w:rsidR="00943F6C" w:rsidRPr="006429D2" w:rsidRDefault="00943F6C" w:rsidP="0065570A">
            <w:pPr>
              <w:pStyle w:val="ConcurTableHeadLeft"/>
              <w:keepLines/>
            </w:pPr>
            <w:r w:rsidRPr="006429D2">
              <w:t>Description/Action</w:t>
            </w:r>
          </w:p>
        </w:tc>
      </w:tr>
      <w:tr w:rsidR="00943F6C" w:rsidRPr="006429D2" w14:paraId="10B26D44" w14:textId="77777777" w:rsidTr="00DF35C1">
        <w:trPr>
          <w:cantSplit/>
        </w:trPr>
        <w:tc>
          <w:tcPr>
            <w:tcW w:w="6630" w:type="dxa"/>
          </w:tcPr>
          <w:p w14:paraId="4A4F3897" w14:textId="519D3965" w:rsidR="00943F6C" w:rsidRPr="006429D2" w:rsidRDefault="00750B7F" w:rsidP="00AE6C87">
            <w:pPr>
              <w:pStyle w:val="ConcurTableText"/>
              <w:keepLines/>
            </w:pPr>
            <w:r>
              <w:rPr>
                <w:noProof/>
              </w:rPr>
              <w:drawing>
                <wp:inline distT="0" distB="0" distL="0" distR="0" wp14:anchorId="719D6B57" wp14:editId="38228AC6">
                  <wp:extent cx="2005198" cy="3547872"/>
                  <wp:effectExtent l="0" t="0" r="0" b="0"/>
                  <wp:docPr id="462" name="Picture 462" descr="P69C3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P69C3T3#yIS1"/>
                          <pic:cNvPicPr/>
                        </pic:nvPicPr>
                        <pic:blipFill>
                          <a:blip r:embed="rId21"/>
                          <a:stretch>
                            <a:fillRect/>
                          </a:stretch>
                        </pic:blipFill>
                        <pic:spPr>
                          <a:xfrm>
                            <a:off x="0" y="0"/>
                            <a:ext cx="2005198" cy="3547872"/>
                          </a:xfrm>
                          <a:prstGeom prst="rect">
                            <a:avLst/>
                          </a:prstGeom>
                        </pic:spPr>
                      </pic:pic>
                    </a:graphicData>
                  </a:graphic>
                </wp:inline>
              </w:drawing>
            </w:r>
            <w:r w:rsidRPr="00943F6C" w:rsidDel="00750B7F">
              <w:rPr>
                <w:noProof/>
                <w:snapToGrid/>
              </w:rPr>
              <w:t xml:space="preserve"> </w:t>
            </w:r>
            <w:r>
              <w:rPr>
                <w:noProof/>
              </w:rPr>
              <w:drawing>
                <wp:inline distT="0" distB="0" distL="0" distR="0" wp14:anchorId="43B852A0" wp14:editId="6F442B08">
                  <wp:extent cx="2000494" cy="3547872"/>
                  <wp:effectExtent l="0" t="0" r="0" b="0"/>
                  <wp:docPr id="464" name="Picture 464" descr="P69C3T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P69C3T3#yIS2"/>
                          <pic:cNvPicPr/>
                        </pic:nvPicPr>
                        <pic:blipFill>
                          <a:blip r:embed="rId22"/>
                          <a:stretch>
                            <a:fillRect/>
                          </a:stretch>
                        </pic:blipFill>
                        <pic:spPr>
                          <a:xfrm>
                            <a:off x="0" y="0"/>
                            <a:ext cx="2000494" cy="3547872"/>
                          </a:xfrm>
                          <a:prstGeom prst="rect">
                            <a:avLst/>
                          </a:prstGeom>
                        </pic:spPr>
                      </pic:pic>
                    </a:graphicData>
                  </a:graphic>
                </wp:inline>
              </w:drawing>
            </w:r>
          </w:p>
        </w:tc>
        <w:tc>
          <w:tcPr>
            <w:tcW w:w="3008" w:type="dxa"/>
          </w:tcPr>
          <w:p w14:paraId="5C3ACBBA" w14:textId="77777777" w:rsidR="00943F6C" w:rsidRDefault="00943F6C" w:rsidP="00AE6C87">
            <w:pPr>
              <w:pStyle w:val="ConcurTableText"/>
              <w:keepLines/>
            </w:pPr>
            <w:r>
              <w:t>To book a flight:</w:t>
            </w:r>
          </w:p>
          <w:p w14:paraId="4ACAECCD" w14:textId="5A656E0D" w:rsidR="00943F6C" w:rsidRDefault="00943F6C" w:rsidP="0023369C">
            <w:pPr>
              <w:pStyle w:val="ConcurTableText"/>
            </w:pPr>
            <w:r w:rsidRPr="00BE767F">
              <w:t xml:space="preserve">1) On the </w:t>
            </w:r>
            <w:r w:rsidRPr="00BE767F">
              <w:rPr>
                <w:b/>
              </w:rPr>
              <w:t>Book Flight</w:t>
            </w:r>
            <w:r w:rsidRPr="00BE767F">
              <w:t xml:space="preserve"> screen</w:t>
            </w:r>
            <w:r w:rsidR="0023369C">
              <w:t xml:space="preserve">, tap </w:t>
            </w:r>
            <w:r w:rsidRPr="0023369C">
              <w:rPr>
                <w:b/>
                <w:bCs/>
              </w:rPr>
              <w:t>One Way</w:t>
            </w:r>
            <w:r w:rsidRPr="00BE767F">
              <w:t xml:space="preserve"> or </w:t>
            </w:r>
            <w:r w:rsidRPr="0023369C">
              <w:rPr>
                <w:b/>
                <w:bCs/>
              </w:rPr>
              <w:t>Round Trip</w:t>
            </w:r>
            <w:r w:rsidR="00871F40">
              <w:t>.</w:t>
            </w:r>
          </w:p>
          <w:p w14:paraId="0000B655" w14:textId="4E828391" w:rsidR="0023369C" w:rsidRPr="00BE767F" w:rsidRDefault="0023369C" w:rsidP="0023369C">
            <w:pPr>
              <w:pStyle w:val="ConcurTableText"/>
            </w:pPr>
            <w:r>
              <w:t xml:space="preserve">2) On the </w:t>
            </w:r>
            <w:r w:rsidR="005B0220">
              <w:t xml:space="preserve">location </w:t>
            </w:r>
            <w:r>
              <w:t xml:space="preserve">search screen, </w:t>
            </w:r>
            <w:r w:rsidR="008F2FEA">
              <w:t>either:</w:t>
            </w:r>
            <w:r>
              <w:t xml:space="preserve"> </w:t>
            </w:r>
          </w:p>
          <w:p w14:paraId="0311B1DC" w14:textId="5C92ED18" w:rsidR="00871F40" w:rsidRPr="00871F40" w:rsidRDefault="00943F6C" w:rsidP="00871F40">
            <w:pPr>
              <w:pStyle w:val="ConcurTableBullet"/>
              <w:keepLines/>
              <w:rPr>
                <w:snapToGrid w:val="0"/>
              </w:rPr>
            </w:pPr>
            <w:r w:rsidRPr="00BE767F">
              <w:rPr>
                <w:snapToGrid w:val="0"/>
              </w:rPr>
              <w:t>Enter the search criteria</w:t>
            </w:r>
            <w:r w:rsidR="00871F40">
              <w:rPr>
                <w:snapToGrid w:val="0"/>
              </w:rPr>
              <w:t xml:space="preserve"> in the </w:t>
            </w:r>
            <w:r w:rsidR="00871F40" w:rsidRPr="00871F40">
              <w:rPr>
                <w:b/>
                <w:bCs/>
                <w:snapToGrid w:val="0"/>
              </w:rPr>
              <w:t>Search</w:t>
            </w:r>
            <w:r w:rsidR="0023369C">
              <w:rPr>
                <w:b/>
                <w:bCs/>
                <w:snapToGrid w:val="0"/>
              </w:rPr>
              <w:t xml:space="preserve"> </w:t>
            </w:r>
            <w:r w:rsidR="0023369C" w:rsidRPr="0023369C">
              <w:rPr>
                <w:snapToGrid w:val="0"/>
              </w:rPr>
              <w:t>field</w:t>
            </w:r>
            <w:r w:rsidR="0023369C">
              <w:rPr>
                <w:snapToGrid w:val="0"/>
              </w:rPr>
              <w:t xml:space="preserve"> and </w:t>
            </w:r>
            <w:r w:rsidR="00C775FE">
              <w:rPr>
                <w:snapToGrid w:val="0"/>
              </w:rPr>
              <w:t xml:space="preserve">then </w:t>
            </w:r>
            <w:r w:rsidR="0023369C">
              <w:rPr>
                <w:snapToGrid w:val="0"/>
              </w:rPr>
              <w:t>tap</w:t>
            </w:r>
            <w:r w:rsidR="00C775FE">
              <w:rPr>
                <w:snapToGrid w:val="0"/>
              </w:rPr>
              <w:t xml:space="preserve"> the desired search results</w:t>
            </w:r>
            <w:r w:rsidR="00871F40" w:rsidRPr="0023369C">
              <w:rPr>
                <w:snapToGrid w:val="0"/>
              </w:rPr>
              <w:t>.</w:t>
            </w:r>
            <w:r w:rsidR="00871F40">
              <w:rPr>
                <w:snapToGrid w:val="0"/>
              </w:rPr>
              <w:br/>
            </w:r>
            <w:r w:rsidR="00871F40" w:rsidRPr="00871F40">
              <w:rPr>
                <w:i/>
                <w:iCs/>
                <w:snapToGrid w:val="0"/>
              </w:rPr>
              <w:t>-or-</w:t>
            </w:r>
          </w:p>
          <w:p w14:paraId="0C616D80" w14:textId="1AE82AD1" w:rsidR="00943F6C" w:rsidRPr="00BE767F" w:rsidRDefault="00871F40" w:rsidP="007E704E">
            <w:pPr>
              <w:pStyle w:val="ConcurTableBullet"/>
            </w:pPr>
            <w:r>
              <w:rPr>
                <w:snapToGrid w:val="0"/>
              </w:rPr>
              <w:t>Tap</w:t>
            </w:r>
            <w:r w:rsidR="00750B7F">
              <w:rPr>
                <w:snapToGrid w:val="0"/>
              </w:rPr>
              <w:t xml:space="preserve"> a recent </w:t>
            </w:r>
            <w:r>
              <w:rPr>
                <w:snapToGrid w:val="0"/>
              </w:rPr>
              <w:t xml:space="preserve">flight </w:t>
            </w:r>
            <w:r w:rsidR="00750B7F">
              <w:rPr>
                <w:snapToGrid w:val="0"/>
              </w:rPr>
              <w:t xml:space="preserve">search in the </w:t>
            </w:r>
            <w:r w:rsidR="00750B7F" w:rsidRPr="00750B7F">
              <w:rPr>
                <w:b/>
                <w:bCs/>
                <w:snapToGrid w:val="0"/>
              </w:rPr>
              <w:t>Recent Searches</w:t>
            </w:r>
            <w:r w:rsidR="00750B7F">
              <w:rPr>
                <w:snapToGrid w:val="0"/>
              </w:rPr>
              <w:t xml:space="preserve"> </w:t>
            </w:r>
            <w:r>
              <w:rPr>
                <w:snapToGrid w:val="0"/>
              </w:rPr>
              <w:t>list</w:t>
            </w:r>
            <w:r w:rsidR="0023369C">
              <w:rPr>
                <w:snapToGrid w:val="0"/>
              </w:rPr>
              <w:t>.</w:t>
            </w:r>
            <w:r>
              <w:rPr>
                <w:snapToGrid w:val="0"/>
              </w:rPr>
              <w:br/>
            </w:r>
            <w:r>
              <w:rPr>
                <w:snapToGrid w:val="0"/>
              </w:rPr>
              <w:br/>
            </w:r>
            <w:r w:rsidRPr="00871F40">
              <w:rPr>
                <w:b/>
                <w:bCs/>
                <w:snapToGrid w:val="0"/>
              </w:rPr>
              <w:t>NOTE:</w:t>
            </w:r>
            <w:r>
              <w:rPr>
                <w:snapToGrid w:val="0"/>
              </w:rPr>
              <w:t xml:space="preserve"> </w:t>
            </w:r>
            <w:r>
              <w:t xml:space="preserve">When you initially enter your flight information on the </w:t>
            </w:r>
            <w:r>
              <w:rPr>
                <w:b/>
                <w:bCs/>
              </w:rPr>
              <w:t>Book Flight</w:t>
            </w:r>
            <w:r>
              <w:t xml:space="preserve"> screen and then tap </w:t>
            </w:r>
            <w:r>
              <w:rPr>
                <w:b/>
                <w:bCs/>
              </w:rPr>
              <w:t>Search</w:t>
            </w:r>
            <w:r w:rsidRPr="005B0220">
              <w:t>,</w:t>
            </w:r>
            <w:r>
              <w:t xml:space="preserve"> the system sa</w:t>
            </w:r>
            <w:r w:rsidR="00F74DC1">
              <w:t>ve</w:t>
            </w:r>
            <w:r>
              <w:t xml:space="preserve">s a new recent search item in the </w:t>
            </w:r>
            <w:r w:rsidRPr="007E704E">
              <w:rPr>
                <w:b/>
                <w:bCs/>
              </w:rPr>
              <w:t xml:space="preserve">Recent </w:t>
            </w:r>
            <w:r w:rsidR="007E704E" w:rsidRPr="007E704E">
              <w:rPr>
                <w:b/>
                <w:bCs/>
              </w:rPr>
              <w:t>Search</w:t>
            </w:r>
            <w:r>
              <w:t xml:space="preserve"> list on the</w:t>
            </w:r>
            <w:r w:rsidR="007E704E">
              <w:t xml:space="preserve"> </w:t>
            </w:r>
            <w:r w:rsidR="005B0220">
              <w:t xml:space="preserve">location </w:t>
            </w:r>
            <w:r w:rsidR="007E704E">
              <w:t>search screen</w:t>
            </w:r>
            <w:r>
              <w:t xml:space="preserve">. </w:t>
            </w:r>
            <w:r>
              <w:br/>
            </w:r>
            <w:r>
              <w:br/>
            </w:r>
            <w:r w:rsidRPr="00871F40">
              <w:t xml:space="preserve">When </w:t>
            </w:r>
            <w:r>
              <w:t>you</w:t>
            </w:r>
            <w:r w:rsidRPr="00871F40">
              <w:t xml:space="preserve"> tap on a recent search item in the </w:t>
            </w:r>
            <w:r w:rsidRPr="007E704E">
              <w:rPr>
                <w:b/>
                <w:bCs/>
              </w:rPr>
              <w:t>Recent Searches</w:t>
            </w:r>
            <w:r w:rsidRPr="007E704E">
              <w:t xml:space="preserve"> list, </w:t>
            </w:r>
            <w:r>
              <w:t>your</w:t>
            </w:r>
            <w:r w:rsidRPr="00871F40">
              <w:t xml:space="preserve"> previous search criteria </w:t>
            </w:r>
            <w:proofErr w:type="gramStart"/>
            <w:r w:rsidR="00F74DC1">
              <w:t>is</w:t>
            </w:r>
            <w:proofErr w:type="gramEnd"/>
            <w:r w:rsidRPr="00871F40">
              <w:t xml:space="preserve"> now </w:t>
            </w:r>
            <w:r w:rsidR="001C312C">
              <w:t>automatically</w:t>
            </w:r>
            <w:r w:rsidR="001C312C" w:rsidRPr="00871F40">
              <w:t xml:space="preserve"> </w:t>
            </w:r>
            <w:r w:rsidRPr="00871F40">
              <w:t xml:space="preserve">populated on the </w:t>
            </w:r>
            <w:r w:rsidRPr="00871F40">
              <w:rPr>
                <w:b/>
                <w:bCs/>
              </w:rPr>
              <w:t>Book Flight</w:t>
            </w:r>
            <w:r w:rsidRPr="007E704E">
              <w:t xml:space="preserve"> screen. This also includes custom fields, which </w:t>
            </w:r>
            <w:r>
              <w:t>you</w:t>
            </w:r>
            <w:r w:rsidRPr="00871F40">
              <w:t xml:space="preserve"> can change as needed.</w:t>
            </w:r>
            <w:r>
              <w:br/>
            </w:r>
            <w:r>
              <w:br/>
              <w:t xml:space="preserve">This feature only saves and displays the ten most recent searches in the </w:t>
            </w:r>
            <w:r w:rsidRPr="00871F40">
              <w:rPr>
                <w:b/>
                <w:bCs/>
              </w:rPr>
              <w:t>Recent Searches</w:t>
            </w:r>
            <w:r>
              <w:t xml:space="preserve"> list on the location search screen.</w:t>
            </w:r>
          </w:p>
        </w:tc>
      </w:tr>
      <w:tr w:rsidR="00943F6C" w:rsidRPr="006429D2" w14:paraId="2B52CCFD" w14:textId="77777777" w:rsidTr="00DF35C1">
        <w:trPr>
          <w:cantSplit/>
        </w:trPr>
        <w:tc>
          <w:tcPr>
            <w:tcW w:w="6630" w:type="dxa"/>
          </w:tcPr>
          <w:p w14:paraId="28169229" w14:textId="0EB326C6" w:rsidR="00943F6C" w:rsidRPr="006429D2" w:rsidRDefault="00750B7F" w:rsidP="0065570A">
            <w:pPr>
              <w:pStyle w:val="ConcurTableText"/>
              <w:keepLines/>
            </w:pPr>
            <w:r>
              <w:rPr>
                <w:noProof/>
              </w:rPr>
              <w:lastRenderedPageBreak/>
              <w:drawing>
                <wp:inline distT="0" distB="0" distL="0" distR="0" wp14:anchorId="5580C271" wp14:editId="7C4D02AF">
                  <wp:extent cx="2000494" cy="3547872"/>
                  <wp:effectExtent l="0" t="0" r="0" b="0"/>
                  <wp:docPr id="465" name="Picture 465" descr="P76C5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76C5T3#yIS1"/>
                          <pic:cNvPicPr/>
                        </pic:nvPicPr>
                        <pic:blipFill>
                          <a:blip r:embed="rId23"/>
                          <a:stretch>
                            <a:fillRect/>
                          </a:stretch>
                        </pic:blipFill>
                        <pic:spPr>
                          <a:xfrm>
                            <a:off x="0" y="0"/>
                            <a:ext cx="2000494" cy="3547872"/>
                          </a:xfrm>
                          <a:prstGeom prst="rect">
                            <a:avLst/>
                          </a:prstGeom>
                        </pic:spPr>
                      </pic:pic>
                    </a:graphicData>
                  </a:graphic>
                </wp:inline>
              </w:drawing>
            </w:r>
            <w:r>
              <w:rPr>
                <w:noProof/>
              </w:rPr>
              <w:t xml:space="preserve"> </w:t>
            </w:r>
            <w:r>
              <w:rPr>
                <w:noProof/>
              </w:rPr>
              <w:drawing>
                <wp:inline distT="0" distB="0" distL="0" distR="0" wp14:anchorId="646906A4" wp14:editId="47215C63">
                  <wp:extent cx="2000494" cy="3547872"/>
                  <wp:effectExtent l="0" t="0" r="0" b="0"/>
                  <wp:docPr id="466" name="Picture 466" descr="P76C5T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P76C5T3#yIS2"/>
                          <pic:cNvPicPr/>
                        </pic:nvPicPr>
                        <pic:blipFill>
                          <a:blip r:embed="rId24"/>
                          <a:stretch>
                            <a:fillRect/>
                          </a:stretch>
                        </pic:blipFill>
                        <pic:spPr>
                          <a:xfrm>
                            <a:off x="0" y="0"/>
                            <a:ext cx="2000494" cy="3547872"/>
                          </a:xfrm>
                          <a:prstGeom prst="rect">
                            <a:avLst/>
                          </a:prstGeom>
                        </pic:spPr>
                      </pic:pic>
                    </a:graphicData>
                  </a:graphic>
                </wp:inline>
              </w:drawing>
            </w:r>
          </w:p>
        </w:tc>
        <w:tc>
          <w:tcPr>
            <w:tcW w:w="3008" w:type="dxa"/>
          </w:tcPr>
          <w:p w14:paraId="3CB7D882" w14:textId="57680138" w:rsidR="00C775FE" w:rsidRDefault="00C775FE" w:rsidP="00C775FE">
            <w:pPr>
              <w:pStyle w:val="ConcurTableTextIndent"/>
              <w:ind w:left="0"/>
              <w:rPr>
                <w:b/>
                <w:bCs/>
              </w:rPr>
            </w:pPr>
            <w:r w:rsidRPr="00C775FE">
              <w:t>3)</w:t>
            </w:r>
            <w:r>
              <w:rPr>
                <w:b/>
                <w:bCs/>
              </w:rPr>
              <w:t xml:space="preserve"> </w:t>
            </w:r>
            <w:r w:rsidRPr="00C775FE">
              <w:t>On the</w:t>
            </w:r>
            <w:r>
              <w:rPr>
                <w:b/>
                <w:bCs/>
              </w:rPr>
              <w:t xml:space="preserve"> Book Flight </w:t>
            </w:r>
            <w:r w:rsidRPr="00C775FE">
              <w:t>screen:</w:t>
            </w:r>
          </w:p>
          <w:p w14:paraId="5B07F670" w14:textId="01824994" w:rsidR="007E704E" w:rsidRPr="00C775FE" w:rsidRDefault="00C775FE" w:rsidP="00C775FE">
            <w:pPr>
              <w:pStyle w:val="ConcurTableBullet"/>
              <w:keepLines/>
              <w:rPr>
                <w:snapToGrid w:val="0"/>
              </w:rPr>
            </w:pPr>
            <w:r w:rsidRPr="00BE767F">
              <w:rPr>
                <w:snapToGrid w:val="0"/>
              </w:rPr>
              <w:t>Fill in the fields and make the desired selections.</w:t>
            </w:r>
            <w:r>
              <w:rPr>
                <w:snapToGrid w:val="0"/>
              </w:rPr>
              <w:br/>
            </w:r>
            <w:r>
              <w:rPr>
                <w:snapToGrid w:val="0"/>
              </w:rPr>
              <w:br/>
            </w:r>
            <w:r w:rsidR="00F74DC1" w:rsidRPr="00C775FE">
              <w:rPr>
                <w:b/>
                <w:bCs/>
              </w:rPr>
              <w:t>NOTE:</w:t>
            </w:r>
            <w:r w:rsidR="00F74DC1">
              <w:t xml:space="preserve"> </w:t>
            </w:r>
            <w:r w:rsidR="007E704E">
              <w:t xml:space="preserve">By default, the system automatically populates the </w:t>
            </w:r>
            <w:r w:rsidR="007E704E" w:rsidRPr="00C775FE">
              <w:rPr>
                <w:b/>
                <w:bCs/>
              </w:rPr>
              <w:t>Return Date</w:t>
            </w:r>
            <w:r w:rsidR="007E704E">
              <w:t xml:space="preserve"> field on the </w:t>
            </w:r>
            <w:r w:rsidR="007E704E" w:rsidRPr="00C775FE">
              <w:rPr>
                <w:b/>
                <w:bCs/>
              </w:rPr>
              <w:t>Book Flight</w:t>
            </w:r>
            <w:r w:rsidR="007E704E">
              <w:t xml:space="preserve"> screen and in the flight details</w:t>
            </w:r>
            <w:r w:rsidR="00AB2FF0">
              <w:t>,</w:t>
            </w:r>
            <w:r w:rsidR="007E704E">
              <w:t xml:space="preserve"> in the </w:t>
            </w:r>
            <w:r w:rsidR="007E704E" w:rsidRPr="00C775FE">
              <w:rPr>
                <w:b/>
                <w:bCs/>
              </w:rPr>
              <w:t>Recent Searches</w:t>
            </w:r>
            <w:r w:rsidR="007E704E">
              <w:t xml:space="preserve"> list on the location search screen</w:t>
            </w:r>
            <w:r w:rsidR="00AB2FF0">
              <w:t>,</w:t>
            </w:r>
            <w:r w:rsidR="007E704E">
              <w:t xml:space="preserve"> with a date three days into the future for roundtrips.</w:t>
            </w:r>
          </w:p>
          <w:p w14:paraId="149CE504" w14:textId="22BD80EE" w:rsidR="007E704E" w:rsidRPr="007E704E" w:rsidRDefault="00871F40" w:rsidP="007E704E">
            <w:pPr>
              <w:pStyle w:val="ConcurTableBullet"/>
              <w:keepLines/>
              <w:rPr>
                <w:snapToGrid w:val="0"/>
              </w:rPr>
            </w:pPr>
            <w:r w:rsidRPr="00BE767F">
              <w:rPr>
                <w:snapToGrid w:val="0"/>
              </w:rPr>
              <w:t xml:space="preserve">Tap </w:t>
            </w:r>
            <w:r w:rsidRPr="00BE767F">
              <w:rPr>
                <w:b/>
                <w:snapToGrid w:val="0"/>
              </w:rPr>
              <w:t>Search</w:t>
            </w:r>
            <w:r w:rsidRPr="00BE767F">
              <w:rPr>
                <w:snapToGrid w:val="0"/>
              </w:rPr>
              <w:t>.</w:t>
            </w:r>
          </w:p>
          <w:p w14:paraId="7138CE64" w14:textId="64CDC7D7" w:rsidR="00943F6C" w:rsidRPr="006429D2" w:rsidRDefault="00C775FE" w:rsidP="00F74DC1">
            <w:pPr>
              <w:pStyle w:val="ConcurTableText"/>
            </w:pPr>
            <w:r>
              <w:t>4</w:t>
            </w:r>
            <w:r w:rsidR="00871F40" w:rsidRPr="00BE767F">
              <w:t xml:space="preserve">) On the </w:t>
            </w:r>
            <w:r w:rsidR="00871F40" w:rsidRPr="00BE767F">
              <w:rPr>
                <w:b/>
              </w:rPr>
              <w:t>Results Summary</w:t>
            </w:r>
            <w:r w:rsidR="00871F40" w:rsidRPr="00BE767F">
              <w:t xml:space="preserve"> s</w:t>
            </w:r>
            <w:r w:rsidR="00871F40">
              <w:t>creen, tap the desired carrier.</w:t>
            </w:r>
          </w:p>
        </w:tc>
      </w:tr>
      <w:tr w:rsidR="00237C4E" w:rsidRPr="006429D2" w14:paraId="3112D158" w14:textId="77777777" w:rsidTr="00DF35C1">
        <w:trPr>
          <w:cantSplit/>
        </w:trPr>
        <w:tc>
          <w:tcPr>
            <w:tcW w:w="6630" w:type="dxa"/>
          </w:tcPr>
          <w:p w14:paraId="5D202A5F" w14:textId="5E5E7AD2" w:rsidR="00237C4E" w:rsidRPr="00943F6C" w:rsidRDefault="00750B7F" w:rsidP="0065570A">
            <w:pPr>
              <w:pStyle w:val="ConcurTableText"/>
              <w:keepLines/>
              <w:rPr>
                <w:noProof/>
                <w:snapToGrid/>
              </w:rPr>
            </w:pPr>
            <w:r>
              <w:rPr>
                <w:noProof/>
              </w:rPr>
              <w:drawing>
                <wp:inline distT="0" distB="0" distL="0" distR="0" wp14:anchorId="66095B73" wp14:editId="74C5008A">
                  <wp:extent cx="2000494" cy="3547872"/>
                  <wp:effectExtent l="0" t="0" r="0" b="0"/>
                  <wp:docPr id="468" name="Picture 468" descr="P82C7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P82C7T3#yIS1"/>
                          <pic:cNvPicPr/>
                        </pic:nvPicPr>
                        <pic:blipFill>
                          <a:blip r:embed="rId25"/>
                          <a:stretch>
                            <a:fillRect/>
                          </a:stretch>
                        </pic:blipFill>
                        <pic:spPr>
                          <a:xfrm>
                            <a:off x="0" y="0"/>
                            <a:ext cx="2000494" cy="3547872"/>
                          </a:xfrm>
                          <a:prstGeom prst="rect">
                            <a:avLst/>
                          </a:prstGeom>
                        </pic:spPr>
                      </pic:pic>
                    </a:graphicData>
                  </a:graphic>
                </wp:inline>
              </w:drawing>
            </w:r>
            <w:r>
              <w:rPr>
                <w:noProof/>
                <w:snapToGrid/>
              </w:rPr>
              <w:t xml:space="preserve"> </w:t>
            </w:r>
            <w:r>
              <w:rPr>
                <w:noProof/>
              </w:rPr>
              <w:drawing>
                <wp:inline distT="0" distB="0" distL="0" distR="0" wp14:anchorId="699AB6DC" wp14:editId="356C587A">
                  <wp:extent cx="2000494" cy="3547872"/>
                  <wp:effectExtent l="0" t="0" r="0" b="0"/>
                  <wp:docPr id="469" name="Picture 469" descr="P82C7T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P82C7T3#yIS2"/>
                          <pic:cNvPicPr/>
                        </pic:nvPicPr>
                        <pic:blipFill>
                          <a:blip r:embed="rId26"/>
                          <a:stretch>
                            <a:fillRect/>
                          </a:stretch>
                        </pic:blipFill>
                        <pic:spPr>
                          <a:xfrm>
                            <a:off x="0" y="0"/>
                            <a:ext cx="2000494" cy="3547872"/>
                          </a:xfrm>
                          <a:prstGeom prst="rect">
                            <a:avLst/>
                          </a:prstGeom>
                        </pic:spPr>
                      </pic:pic>
                    </a:graphicData>
                  </a:graphic>
                </wp:inline>
              </w:drawing>
            </w:r>
          </w:p>
        </w:tc>
        <w:tc>
          <w:tcPr>
            <w:tcW w:w="3008" w:type="dxa"/>
          </w:tcPr>
          <w:p w14:paraId="70A10231" w14:textId="3E74297A" w:rsidR="007E704E" w:rsidRPr="00BE767F" w:rsidRDefault="00C775FE" w:rsidP="007E704E">
            <w:pPr>
              <w:pStyle w:val="ConcurTableText"/>
            </w:pPr>
            <w:r>
              <w:t>5</w:t>
            </w:r>
            <w:r w:rsidR="007E704E" w:rsidRPr="00BE767F">
              <w:t xml:space="preserve">) On the </w:t>
            </w:r>
            <w:r w:rsidR="007E704E" w:rsidRPr="00BE767F">
              <w:rPr>
                <w:b/>
              </w:rPr>
              <w:t>Select Flight</w:t>
            </w:r>
            <w:r w:rsidR="007E704E" w:rsidRPr="00BE767F">
              <w:t xml:space="preserve"> screen, tap the desired flight.</w:t>
            </w:r>
          </w:p>
          <w:p w14:paraId="6BDE0902" w14:textId="62F32328" w:rsidR="007E704E" w:rsidRPr="00BE767F" w:rsidRDefault="00C775FE" w:rsidP="007E704E">
            <w:pPr>
              <w:pStyle w:val="ConcurTableText"/>
            </w:pPr>
            <w:r>
              <w:t>6</w:t>
            </w:r>
            <w:r w:rsidR="007E704E" w:rsidRPr="00BE767F">
              <w:t xml:space="preserve">) On the </w:t>
            </w:r>
            <w:r w:rsidR="007E704E" w:rsidRPr="00BE767F">
              <w:rPr>
                <w:b/>
              </w:rPr>
              <w:t>Flight Detail</w:t>
            </w:r>
            <w:r w:rsidR="007E704E" w:rsidRPr="00BE767F">
              <w:t xml:space="preserve"> screen:</w:t>
            </w:r>
          </w:p>
          <w:p w14:paraId="400C91A1" w14:textId="77777777" w:rsidR="007E704E" w:rsidRPr="00BE767F" w:rsidRDefault="007E704E" w:rsidP="007E704E">
            <w:pPr>
              <w:pStyle w:val="ConcurTableBullet"/>
              <w:keepLines/>
              <w:rPr>
                <w:snapToGrid w:val="0"/>
              </w:rPr>
            </w:pPr>
            <w:r w:rsidRPr="00BE767F">
              <w:rPr>
                <w:snapToGrid w:val="0"/>
              </w:rPr>
              <w:t>Review for accuracy.</w:t>
            </w:r>
          </w:p>
          <w:p w14:paraId="3D3BA9BA" w14:textId="77777777" w:rsidR="007E704E" w:rsidRPr="00BE767F" w:rsidRDefault="007E704E" w:rsidP="007E704E">
            <w:pPr>
              <w:pStyle w:val="ConcurTableBullet"/>
              <w:keepLines/>
              <w:rPr>
                <w:snapToGrid w:val="0"/>
              </w:rPr>
            </w:pPr>
            <w:r w:rsidRPr="00BE767F">
              <w:rPr>
                <w:snapToGrid w:val="0"/>
              </w:rPr>
              <w:t>Fill in the fields and make the desired selections.</w:t>
            </w:r>
          </w:p>
          <w:p w14:paraId="36067713" w14:textId="47DB848D" w:rsidR="00237C4E" w:rsidRPr="00BE767F" w:rsidRDefault="007E704E" w:rsidP="003072E7">
            <w:pPr>
              <w:pStyle w:val="ConcurTableBullet"/>
            </w:pPr>
            <w:r w:rsidRPr="00BE767F">
              <w:rPr>
                <w:snapToGrid w:val="0"/>
              </w:rPr>
              <w:t xml:space="preserve">Tap </w:t>
            </w:r>
            <w:r w:rsidRPr="00BE767F">
              <w:rPr>
                <w:b/>
                <w:snapToGrid w:val="0"/>
              </w:rPr>
              <w:t>Reserve</w:t>
            </w:r>
            <w:r w:rsidRPr="00BE767F">
              <w:rPr>
                <w:snapToGrid w:val="0"/>
              </w:rPr>
              <w:t>.</w:t>
            </w:r>
          </w:p>
        </w:tc>
      </w:tr>
    </w:tbl>
    <w:p w14:paraId="5A6A859E" w14:textId="67C85CCD" w:rsidR="00BF1786" w:rsidRPr="00FE1668" w:rsidRDefault="00ED54BF" w:rsidP="00BF1786">
      <w:pPr>
        <w:pStyle w:val="Heading3"/>
        <w:rPr>
          <w:sz w:val="12"/>
        </w:rPr>
      </w:pPr>
      <w:bookmarkStart w:id="9" w:name="_Toc8802365"/>
      <w:bookmarkStart w:id="10" w:name="_Toc92889502"/>
      <w:r>
        <w:rPr>
          <w:noProof/>
        </w:rPr>
        <w:lastRenderedPageBreak/>
        <w:drawing>
          <wp:anchor distT="0" distB="0" distL="114300" distR="114300" simplePos="0" relativeHeight="251664896" behindDoc="0" locked="1" layoutInCell="1" allowOverlap="1" wp14:anchorId="0A0B6B58" wp14:editId="73734A4A">
            <wp:simplePos x="0" y="0"/>
            <wp:positionH relativeFrom="column">
              <wp:posOffset>4135120</wp:posOffset>
            </wp:positionH>
            <wp:positionV relativeFrom="paragraph">
              <wp:posOffset>15240</wp:posOffset>
            </wp:positionV>
            <wp:extent cx="1106170" cy="895985"/>
            <wp:effectExtent l="0" t="0" r="0" b="0"/>
            <wp:wrapSquare wrapText="bothSides"/>
            <wp:docPr id="10" name="Picture 10" descr="P8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89#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95985"/>
                    </a:xfrm>
                    <a:prstGeom prst="rect">
                      <a:avLst/>
                    </a:prstGeom>
                  </pic:spPr>
                </pic:pic>
              </a:graphicData>
            </a:graphic>
            <wp14:sizeRelH relativeFrom="margin">
              <wp14:pctWidth>0</wp14:pctWidth>
            </wp14:sizeRelH>
            <wp14:sizeRelV relativeFrom="margin">
              <wp14:pctHeight>0</wp14:pctHeight>
            </wp14:sizeRelV>
          </wp:anchor>
        </w:drawing>
      </w:r>
      <w:r w:rsidR="00BF1786" w:rsidRPr="006A39FD">
        <w:t>Book a Rental Car</w:t>
      </w:r>
      <w:bookmarkEnd w:id="9"/>
      <w:bookmarkEnd w:id="10"/>
      <w:r w:rsidR="00BF1786" w:rsidRPr="00E64D4E">
        <w:rPr>
          <w:noProof/>
        </w:rPr>
        <w:t xml:space="preserve"> </w:t>
      </w:r>
    </w:p>
    <w:p w14:paraId="4394D324" w14:textId="77777777" w:rsidR="00BF1786" w:rsidRPr="005D7915" w:rsidRDefault="00275B16" w:rsidP="00BF1786">
      <w:pPr>
        <w:pStyle w:val="ConcurTableText"/>
      </w:pPr>
      <w:r>
        <w:rPr>
          <w:noProof/>
          <w:snapToGrid/>
        </w:rPr>
        <w:drawing>
          <wp:anchor distT="0" distB="0" distL="114300" distR="114300" simplePos="0" relativeHeight="251657728" behindDoc="0" locked="1" layoutInCell="1" allowOverlap="1" wp14:anchorId="6299D6B4" wp14:editId="4EFA9149">
            <wp:simplePos x="0" y="0"/>
            <wp:positionH relativeFrom="column">
              <wp:posOffset>5367020</wp:posOffset>
            </wp:positionH>
            <wp:positionV relativeFrom="paragraph">
              <wp:posOffset>-150495</wp:posOffset>
            </wp:positionV>
            <wp:extent cx="822960" cy="2120900"/>
            <wp:effectExtent l="19050" t="19050" r="15240" b="12700"/>
            <wp:wrapSquare wrapText="bothSides"/>
            <wp:docPr id="451" name="Picture 25" descr="P9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25" descr="P90#y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21209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F1786" w:rsidRPr="005D7915">
        <w:t xml:space="preserve">To search for and book </w:t>
      </w:r>
      <w:r w:rsidR="00BF1786">
        <w:t>a rental car</w:t>
      </w:r>
      <w:r w:rsidR="00BF1786" w:rsidRPr="005D7915">
        <w:t xml:space="preserve">: </w:t>
      </w:r>
    </w:p>
    <w:p w14:paraId="3F74F6A0" w14:textId="10B1FD55" w:rsidR="00BF1786" w:rsidRPr="005D7915" w:rsidRDefault="00BF1786" w:rsidP="00BF1786">
      <w:pPr>
        <w:pStyle w:val="ConcurTableBullet"/>
      </w:pPr>
      <w:r w:rsidRPr="005D7915">
        <w:t xml:space="preserve">On the home screen, tap </w:t>
      </w:r>
      <w:r w:rsidR="00275B16">
        <w:rPr>
          <w:noProof/>
        </w:rPr>
        <w:drawing>
          <wp:inline distT="0" distB="0" distL="0" distR="0" wp14:anchorId="0A8F2BA2" wp14:editId="277EEBCF">
            <wp:extent cx="180975" cy="180975"/>
            <wp:effectExtent l="19050" t="19050" r="9525" b="9525"/>
            <wp:docPr id="11" name="Picture 322" descr="P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22" descr="P91#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w="9525" cmpd="sng">
                      <a:solidFill>
                        <a:srgbClr val="000000"/>
                      </a:solidFill>
                      <a:miter lim="800000"/>
                      <a:headEnd/>
                      <a:tailEnd/>
                    </a:ln>
                    <a:effectLst/>
                  </pic:spPr>
                </pic:pic>
              </a:graphicData>
            </a:graphic>
          </wp:inline>
        </w:drawing>
      </w:r>
      <w:r w:rsidRPr="005D7915">
        <w:t xml:space="preserve"> (lower</w:t>
      </w:r>
      <w:r>
        <w:t>-</w:t>
      </w:r>
      <w:r w:rsidRPr="005D7915">
        <w:t xml:space="preserve">left corner) and then </w:t>
      </w:r>
      <w:r w:rsidRPr="005D7915">
        <w:br/>
        <w:t xml:space="preserve">tap </w:t>
      </w:r>
      <w:r w:rsidR="00ED54BF" w:rsidRPr="00ED54BF">
        <w:rPr>
          <w:b/>
          <w:bCs/>
        </w:rPr>
        <w:t>Book a</w:t>
      </w:r>
      <w:r w:rsidR="00ED54BF">
        <w:t xml:space="preserve"> </w:t>
      </w:r>
      <w:r w:rsidRPr="005D7915">
        <w:rPr>
          <w:b/>
        </w:rPr>
        <w:t>Car</w:t>
      </w:r>
      <w:r w:rsidRPr="005D7915">
        <w:t xml:space="preserve"> on the </w:t>
      </w:r>
      <w:r w:rsidR="00ED54BF" w:rsidRPr="00DC49EB">
        <w:rPr>
          <w:b/>
          <w:bCs/>
          <w:snapToGrid w:val="0"/>
        </w:rPr>
        <w:t>What would you like to book today?</w:t>
      </w:r>
      <w:r w:rsidR="00ED54BF">
        <w:rPr>
          <w:snapToGrid w:val="0"/>
        </w:rPr>
        <w:t xml:space="preserve"> </w:t>
      </w:r>
      <w:r w:rsidRPr="005D7915">
        <w:t>menu.</w:t>
      </w:r>
      <w:r w:rsidRPr="005D7915">
        <w:br/>
      </w:r>
      <w:r w:rsidRPr="000341E9">
        <w:rPr>
          <w:i/>
          <w:iCs/>
        </w:rPr>
        <w:t>– or –</w:t>
      </w:r>
      <w:r w:rsidRPr="005D7915">
        <w:t xml:space="preserve"> </w:t>
      </w:r>
    </w:p>
    <w:p w14:paraId="05263D35" w14:textId="77777777" w:rsidR="00BF1786" w:rsidRPr="005D7915" w:rsidRDefault="00BF1786" w:rsidP="00BF1786">
      <w:pPr>
        <w:pStyle w:val="ConcurTableBullet"/>
      </w:pPr>
      <w:r w:rsidRPr="005D7915">
        <w:t xml:space="preserve">On the </w:t>
      </w:r>
      <w:r w:rsidRPr="005D7915">
        <w:rPr>
          <w:b/>
        </w:rPr>
        <w:t>Trips</w:t>
      </w:r>
      <w:r w:rsidRPr="005D7915">
        <w:t xml:space="preserve"> screen, tap </w:t>
      </w:r>
      <w:r w:rsidR="00275B16" w:rsidRPr="009177CD">
        <w:rPr>
          <w:noProof/>
        </w:rPr>
        <w:drawing>
          <wp:inline distT="0" distB="0" distL="0" distR="0" wp14:anchorId="08728A2E" wp14:editId="0993CB88">
            <wp:extent cx="266700" cy="276225"/>
            <wp:effectExtent l="0" t="0" r="0" b="0"/>
            <wp:docPr id="12" name="Picture 12" descr="P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92#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5D7915">
        <w:t xml:space="preserve"> (</w:t>
      </w:r>
      <w:r>
        <w:t>lower-</w:t>
      </w:r>
      <w:r w:rsidRPr="005D7915">
        <w:t xml:space="preserve">right corner) and then tap </w:t>
      </w:r>
      <w:r w:rsidRPr="005D7915">
        <w:rPr>
          <w:b/>
        </w:rPr>
        <w:t>Car</w:t>
      </w:r>
      <w:r w:rsidRPr="005D7915">
        <w:t xml:space="preserve"> on the menu.</w:t>
      </w:r>
      <w:r w:rsidRPr="005D7915">
        <w:br/>
        <w:t xml:space="preserve">– </w:t>
      </w:r>
      <w:r w:rsidRPr="005E5180">
        <w:rPr>
          <w:i/>
        </w:rPr>
        <w:t>or</w:t>
      </w:r>
      <w:r w:rsidRPr="005D7915">
        <w:t xml:space="preserve"> –</w:t>
      </w:r>
    </w:p>
    <w:p w14:paraId="4B402E68" w14:textId="6858FE6F" w:rsidR="00E15687" w:rsidRPr="000549DA" w:rsidRDefault="00BF1786" w:rsidP="00ED54BF">
      <w:pPr>
        <w:pStyle w:val="ConcurTableBullet"/>
      </w:pPr>
      <w:r w:rsidRPr="005D7915">
        <w:t xml:space="preserve">To add a car to an existing itinerary, with the itinerary open, </w:t>
      </w:r>
      <w:r w:rsidRPr="005D7915">
        <w:br/>
        <w:t xml:space="preserve">tap </w:t>
      </w:r>
      <w:r w:rsidR="00275B16">
        <w:rPr>
          <w:noProof/>
        </w:rPr>
        <w:drawing>
          <wp:inline distT="0" distB="0" distL="0" distR="0" wp14:anchorId="64290304" wp14:editId="1465AF29">
            <wp:extent cx="180975" cy="180975"/>
            <wp:effectExtent l="0" t="0" r="0" b="0"/>
            <wp:docPr id="13" name="Picture 13" descr="P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93#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D7915">
        <w:t xml:space="preserve"> and then tap </w:t>
      </w:r>
      <w:r w:rsidRPr="005D7915">
        <w:rPr>
          <w:b/>
        </w:rPr>
        <w:t>Add Car</w:t>
      </w:r>
      <w:r w:rsidRPr="005D7915">
        <w: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Book a rental car."/>
      </w:tblPr>
      <w:tblGrid>
        <w:gridCol w:w="6722"/>
        <w:gridCol w:w="2916"/>
      </w:tblGrid>
      <w:tr w:rsidR="00DA67B9" w:rsidRPr="006429D2" w14:paraId="4736CEB7" w14:textId="77777777" w:rsidTr="00BB29F4">
        <w:trPr>
          <w:cantSplit/>
          <w:tblHeader/>
        </w:trPr>
        <w:tc>
          <w:tcPr>
            <w:tcW w:w="6750" w:type="dxa"/>
            <w:shd w:val="clear" w:color="auto" w:fill="000000"/>
          </w:tcPr>
          <w:p w14:paraId="78412BD6" w14:textId="77777777" w:rsidR="00DA67B9" w:rsidRPr="006429D2" w:rsidRDefault="00DA67B9" w:rsidP="007B3675">
            <w:pPr>
              <w:pStyle w:val="ConcurTableHeadLeft"/>
            </w:pPr>
            <w:r>
              <w:t>Screen(s)</w:t>
            </w:r>
          </w:p>
        </w:tc>
        <w:tc>
          <w:tcPr>
            <w:tcW w:w="2923" w:type="dxa"/>
            <w:shd w:val="clear" w:color="auto" w:fill="000000"/>
          </w:tcPr>
          <w:p w14:paraId="773BABB2" w14:textId="77777777" w:rsidR="00DA67B9" w:rsidRPr="006429D2" w:rsidRDefault="00DA67B9" w:rsidP="007B3675">
            <w:pPr>
              <w:pStyle w:val="ConcurTableHeadLeft"/>
            </w:pPr>
            <w:r w:rsidRPr="006429D2">
              <w:t>Description/Action</w:t>
            </w:r>
          </w:p>
        </w:tc>
      </w:tr>
      <w:tr w:rsidR="00DA67B9" w:rsidRPr="006429D2" w14:paraId="36C0D3DA" w14:textId="77777777" w:rsidTr="00BB29F4">
        <w:trPr>
          <w:cantSplit/>
        </w:trPr>
        <w:tc>
          <w:tcPr>
            <w:tcW w:w="6750" w:type="dxa"/>
          </w:tcPr>
          <w:p w14:paraId="1CA5107C" w14:textId="6DCF624E" w:rsidR="00DA67B9" w:rsidRPr="006429D2" w:rsidRDefault="00275B16" w:rsidP="000C41E8">
            <w:pPr>
              <w:pStyle w:val="ConcurTableText"/>
            </w:pPr>
            <w:r w:rsidRPr="00D939BE">
              <w:rPr>
                <w:noProof/>
                <w:snapToGrid/>
              </w:rPr>
              <w:drawing>
                <wp:inline distT="0" distB="0" distL="0" distR="0" wp14:anchorId="1BFD714B" wp14:editId="709374C8">
                  <wp:extent cx="1990725" cy="3543300"/>
                  <wp:effectExtent l="19050" t="19050" r="9525" b="0"/>
                  <wp:docPr id="14" name="Picture 14" descr="P97C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97C3T4#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3543300"/>
                          </a:xfrm>
                          <a:prstGeom prst="rect">
                            <a:avLst/>
                          </a:prstGeom>
                          <a:noFill/>
                          <a:ln w="6350" cmpd="sng">
                            <a:solidFill>
                              <a:srgbClr val="000000"/>
                            </a:solidFill>
                            <a:miter lim="800000"/>
                            <a:headEnd/>
                            <a:tailEnd/>
                          </a:ln>
                          <a:effectLst/>
                        </pic:spPr>
                      </pic:pic>
                    </a:graphicData>
                  </a:graphic>
                </wp:inline>
              </w:drawing>
            </w:r>
            <w:r w:rsidR="009E7093">
              <w:rPr>
                <w:noProof/>
                <w:snapToGrid/>
              </w:rPr>
              <w:t xml:space="preserve"> </w:t>
            </w:r>
            <w:r w:rsidR="00ED54BF">
              <w:rPr>
                <w:noProof/>
                <w:snapToGrid/>
              </w:rPr>
              <w:t xml:space="preserve"> </w:t>
            </w:r>
            <w:r w:rsidR="00E15687">
              <w:fldChar w:fldCharType="begin"/>
            </w:r>
            <w:r w:rsidR="00E15687">
              <w:instrText xml:space="preserve"> INCLUDEPICTURE "C:\\Users\\i845997\\AppData\\Local\\Temp\\SNAGHTML5dead5d.PNG" \* MERGEFORMATINET </w:instrText>
            </w:r>
            <w:r w:rsidR="00E15687">
              <w:fldChar w:fldCharType="separate"/>
            </w:r>
            <w:r w:rsidR="00E15687">
              <w:fldChar w:fldCharType="begin"/>
            </w:r>
            <w:r w:rsidR="00E15687">
              <w:instrText xml:space="preserve"> INCLUDEPICTURE  "C:\\Users\\i845997\\AppData\\Local\\Temp\\SNAGHTML5dead5d.PNG" \* MERGEFORMATINET </w:instrText>
            </w:r>
            <w:r w:rsidR="00E15687">
              <w:fldChar w:fldCharType="separate"/>
            </w:r>
            <w:r w:rsidR="00FE04B7">
              <w:fldChar w:fldCharType="begin"/>
            </w:r>
            <w:r w:rsidR="00FE04B7">
              <w:instrText xml:space="preserve"> INCLUDEPICTURE  "C:\\Users\\i845997\\AppData\\Local\\Temp\\SNAGHTML5dead5d.PNG" \* MERGEFORMATINET </w:instrText>
            </w:r>
            <w:r w:rsidR="00FE04B7">
              <w:fldChar w:fldCharType="separate"/>
            </w:r>
            <w:r w:rsidR="00316776">
              <w:fldChar w:fldCharType="begin"/>
            </w:r>
            <w:r w:rsidR="00316776">
              <w:instrText xml:space="preserve"> INCLUDEPICTURE  "C:\\Users\\i845997\\Desktop\\AppData\\Local\\Temp\\SNAGHTML5dead5d.PNG" \* MERGEFORMATINET </w:instrText>
            </w:r>
            <w:r w:rsidR="00316776">
              <w:fldChar w:fldCharType="separate"/>
            </w:r>
            <w:r w:rsidR="00DF35C1">
              <w:fldChar w:fldCharType="begin"/>
            </w:r>
            <w:r w:rsidR="00DF35C1">
              <w:instrText xml:space="preserve"> INCLUDEPICTURE  "C:\\Users\\i845997\\AppData\\Local\\Temp\\SNAGHTML5dead5d.PNG" \* MERGEFORMATINET </w:instrText>
            </w:r>
            <w:r w:rsidR="00DF35C1">
              <w:fldChar w:fldCharType="separate"/>
            </w:r>
            <w:r w:rsidR="00144811">
              <w:fldChar w:fldCharType="begin"/>
            </w:r>
            <w:r w:rsidR="00144811">
              <w:instrText xml:space="preserve"> INCLUDEPICTURE  "C:\\Users\\i845997\\AppData\\Local\\Temp\\SNAGHTML5dead5d.PNG" \* MERGEFORMATINET </w:instrText>
            </w:r>
            <w:r w:rsidR="00144811">
              <w:fldChar w:fldCharType="separate"/>
            </w:r>
            <w:r w:rsidR="008412F4">
              <w:fldChar w:fldCharType="begin"/>
            </w:r>
            <w:r w:rsidR="008412F4">
              <w:instrText xml:space="preserve"> INCLUDEPICTURE  "C:\\Users\\I845642\\AppData\\Local\\AppData\\Local\\Temp\\SNAGHTML5dead5d.PNG" \* MERGEFORMATINET </w:instrText>
            </w:r>
            <w:r w:rsidR="008412F4">
              <w:fldChar w:fldCharType="separate"/>
            </w:r>
            <w:r w:rsidR="00A2731D">
              <w:fldChar w:fldCharType="begin"/>
            </w:r>
            <w:r w:rsidR="00A2731D">
              <w:instrText xml:space="preserve"> INCLUDEPICTURE  "C:\\Users\\i845997\\Desktop\\Projects\\Mobile\\Doc Updates\\AppData\\Local\\AppData\\Local\\Temp\\SNAGHTML5dead5d.PNG" \* MERGEFORMATINET </w:instrText>
            </w:r>
            <w:r w:rsidR="00A2731D">
              <w:fldChar w:fldCharType="separate"/>
            </w:r>
            <w:r w:rsidR="0085787E">
              <w:fldChar w:fldCharType="begin"/>
            </w:r>
            <w:r w:rsidR="0085787E">
              <w:instrText xml:space="preserve"> INCLUDEPICTURE  "C:\\Users\\i845997\\Desktop\\Projects\\Mobile\\Doc Updates\\AppData\\Local\\AppData\\Local\\Temp\\SNAGHTML5dead5d.PNG" \* MERGEFORMATINET </w:instrText>
            </w:r>
            <w:r w:rsidR="0085787E">
              <w:fldChar w:fldCharType="separate"/>
            </w:r>
            <w:r w:rsidR="00AA37F0">
              <w:fldChar w:fldCharType="begin"/>
            </w:r>
            <w:r w:rsidR="00AA37F0">
              <w:instrText xml:space="preserve"> INCLUDEPICTURE  "C:\\Users\\i845997\\Desktop\\Projects\\Mobile\\Doc Updates\\AppData\\Local\\AppData\\Local\\Temp\\SNAGHTML5dead5d.PNG" \* MERGEFORMATINET </w:instrText>
            </w:r>
            <w:r w:rsidR="00AA37F0">
              <w:fldChar w:fldCharType="separate"/>
            </w:r>
            <w:r w:rsidR="00EE7182">
              <w:fldChar w:fldCharType="begin"/>
            </w:r>
            <w:r w:rsidR="00EE7182">
              <w:instrText xml:space="preserve"> INCLUDEPICTURE  "C:\\_GitHub\\tech-pubs-external-live\\AppData\\Local\\AppData\\Local\\Temp\\SNAGHTML5dead5d.PNG" \* MERGEFORMATINET </w:instrText>
            </w:r>
            <w:r w:rsidR="00EE7182">
              <w:fldChar w:fldCharType="separate"/>
            </w:r>
            <w:r w:rsidR="00336832">
              <w:fldChar w:fldCharType="begin"/>
            </w:r>
            <w:r w:rsidR="00336832">
              <w:instrText xml:space="preserve"> INCLUDEPICTURE  "https://sap-my.sharepoint.com/personal/alison_doyle_sap_com/Documents/Concur UA/Turbo Migration/AppData/Local/AppData/Local/Temp/SNAGHTML5dead5d.PNG" \* MERGEFORMATINET </w:instrText>
            </w:r>
            <w:r w:rsidR="00336832">
              <w:fldChar w:fldCharType="separate"/>
            </w:r>
            <w:r w:rsidR="008B1F6A">
              <w:fldChar w:fldCharType="begin"/>
            </w:r>
            <w:r w:rsidR="008B1F6A">
              <w:instrText xml:space="preserve"> INCLUDEPICTURE  "C:\\TurboMigration\\AppData\\Local\\AppData\\Local\\Temp\\SNAGHTML5dead5d.PNG" \* MERGEFORMATINET </w:instrText>
            </w:r>
            <w:r w:rsidR="008B1F6A">
              <w:fldChar w:fldCharType="separate"/>
            </w:r>
            <w:r w:rsidR="00390AB3">
              <w:fldChar w:fldCharType="begin"/>
            </w:r>
            <w:r w:rsidR="00390AB3">
              <w:instrText xml:space="preserve"> INCLUDEPICTURE  "https://sap-my.sharepoint.com/personal/alison_doyle_sap_com/Documents/Concur UA/Mobile/AppData/Local/AppData/Local/Temp/SNAGHTML5dead5d.PNG" \* MERGEFORMATINET </w:instrText>
            </w:r>
            <w:r w:rsidR="00390AB3">
              <w:fldChar w:fldCharType="separate"/>
            </w:r>
            <w:r w:rsidR="00D56EEE">
              <w:fldChar w:fldCharType="begin"/>
            </w:r>
            <w:r w:rsidR="00D56EEE">
              <w:instrText xml:space="preserve"> INCLUDEPICTURE  "C:\\AppData\\Local\\AppData\\Local\\Temp\\SNAGHTML5dead5d.PNG" \* MERGEFORMATINET </w:instrText>
            </w:r>
            <w:r w:rsidR="00D56EEE">
              <w:fldChar w:fldCharType="separate"/>
            </w:r>
            <w:r w:rsidR="00000000">
              <w:fldChar w:fldCharType="begin"/>
            </w:r>
            <w:r w:rsidR="00000000">
              <w:instrText xml:space="preserve"> INCLUDEPICTURE  "C:\\AppData\\Local\\AppData\\Local\\Temp\\SNAGHTML5dead5d.PNG" \* MERGEFORMATINET </w:instrText>
            </w:r>
            <w:r w:rsidR="00000000">
              <w:fldChar w:fldCharType="separate"/>
            </w:r>
            <w:r w:rsidR="006E0F2D">
              <w:pict w14:anchorId="1DB77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97C3T4#yIS1" style="width:157.7pt;height:279pt" o:bordertopcolor="black" o:borderleftcolor="black" o:borderbottomcolor="black" o:borderrightcolor="black">
                  <v:imagedata r:id="rId29" r:href="rId30"/>
                  <w10:bordertop type="single" width="4"/>
                  <w10:borderleft type="single" width="4"/>
                  <w10:borderbottom type="single" width="4"/>
                  <w10:borderright type="single" width="4"/>
                </v:shape>
              </w:pict>
            </w:r>
            <w:r w:rsidR="00000000">
              <w:fldChar w:fldCharType="end"/>
            </w:r>
            <w:r w:rsidR="00D56EEE">
              <w:fldChar w:fldCharType="end"/>
            </w:r>
            <w:r w:rsidR="00390AB3">
              <w:fldChar w:fldCharType="end"/>
            </w:r>
            <w:r w:rsidR="008B1F6A">
              <w:fldChar w:fldCharType="end"/>
            </w:r>
            <w:r w:rsidR="00336832">
              <w:fldChar w:fldCharType="end"/>
            </w:r>
            <w:r w:rsidR="00EE7182">
              <w:fldChar w:fldCharType="end"/>
            </w:r>
            <w:r w:rsidR="00AA37F0">
              <w:fldChar w:fldCharType="end"/>
            </w:r>
            <w:r w:rsidR="0085787E">
              <w:fldChar w:fldCharType="end"/>
            </w:r>
            <w:r w:rsidR="00A2731D">
              <w:fldChar w:fldCharType="end"/>
            </w:r>
            <w:r w:rsidR="008412F4">
              <w:fldChar w:fldCharType="end"/>
            </w:r>
            <w:r w:rsidR="00144811">
              <w:fldChar w:fldCharType="end"/>
            </w:r>
            <w:r w:rsidR="00DF35C1">
              <w:fldChar w:fldCharType="end"/>
            </w:r>
            <w:r w:rsidR="00316776">
              <w:fldChar w:fldCharType="end"/>
            </w:r>
            <w:r w:rsidR="00FE04B7">
              <w:fldChar w:fldCharType="end"/>
            </w:r>
            <w:r w:rsidR="00E15687">
              <w:fldChar w:fldCharType="end"/>
            </w:r>
            <w:r w:rsidR="00E15687">
              <w:fldChar w:fldCharType="end"/>
            </w:r>
          </w:p>
        </w:tc>
        <w:tc>
          <w:tcPr>
            <w:tcW w:w="2923" w:type="dxa"/>
          </w:tcPr>
          <w:p w14:paraId="03761BE6" w14:textId="77777777" w:rsidR="0065570A" w:rsidRDefault="00450CC9" w:rsidP="000C41E8">
            <w:pPr>
              <w:pStyle w:val="ConcurTableText"/>
            </w:pPr>
            <w:r>
              <w:t>To book a rental car:</w:t>
            </w:r>
          </w:p>
          <w:p w14:paraId="6518F888" w14:textId="77777777" w:rsidR="000C41E8" w:rsidRPr="000C41E8" w:rsidRDefault="000C41E8" w:rsidP="000C41E8">
            <w:pPr>
              <w:pStyle w:val="ConcurTableText"/>
            </w:pPr>
            <w:r w:rsidRPr="000C41E8">
              <w:t xml:space="preserve">1) On the </w:t>
            </w:r>
            <w:r w:rsidRPr="000C41E8">
              <w:rPr>
                <w:b/>
              </w:rPr>
              <w:t>Book Car</w:t>
            </w:r>
            <w:r w:rsidRPr="000C41E8">
              <w:t xml:space="preserve"> screen:</w:t>
            </w:r>
          </w:p>
          <w:p w14:paraId="0A03592B" w14:textId="77777777" w:rsidR="000C41E8" w:rsidRPr="000C41E8" w:rsidRDefault="000C41E8" w:rsidP="00235094">
            <w:pPr>
              <w:pStyle w:val="ConcurTableBullet"/>
            </w:pPr>
            <w:r w:rsidRPr="000C41E8">
              <w:t>Enter the search criteria.</w:t>
            </w:r>
          </w:p>
          <w:p w14:paraId="3D807F58" w14:textId="77777777" w:rsidR="000C41E8" w:rsidRPr="000C41E8" w:rsidRDefault="000C41E8" w:rsidP="00235094">
            <w:pPr>
              <w:pStyle w:val="ConcurTableBullet"/>
            </w:pPr>
            <w:r w:rsidRPr="000C41E8">
              <w:t xml:space="preserve">Tap </w:t>
            </w:r>
            <w:r w:rsidRPr="005B0220">
              <w:rPr>
                <w:b/>
                <w:bCs/>
              </w:rPr>
              <w:t>Search</w:t>
            </w:r>
            <w:r w:rsidRPr="000C41E8">
              <w:t>.</w:t>
            </w:r>
          </w:p>
          <w:p w14:paraId="05A219B4" w14:textId="77777777" w:rsidR="00DA67B9" w:rsidRPr="000C41E8" w:rsidRDefault="000C41E8" w:rsidP="000C41E8">
            <w:pPr>
              <w:pStyle w:val="ConcurTableText"/>
            </w:pPr>
            <w:r w:rsidRPr="000C41E8">
              <w:t xml:space="preserve">2) On the </w:t>
            </w:r>
            <w:r w:rsidRPr="000C41E8">
              <w:rPr>
                <w:b/>
              </w:rPr>
              <w:t>Car Choices</w:t>
            </w:r>
            <w:r>
              <w:t xml:space="preserve"> screen, tap the desired car.</w:t>
            </w:r>
          </w:p>
        </w:tc>
      </w:tr>
      <w:tr w:rsidR="001A25DF" w:rsidRPr="006429D2" w14:paraId="2F45B42A" w14:textId="77777777" w:rsidTr="00BB29F4">
        <w:trPr>
          <w:cantSplit/>
        </w:trPr>
        <w:tc>
          <w:tcPr>
            <w:tcW w:w="6750" w:type="dxa"/>
          </w:tcPr>
          <w:p w14:paraId="1E8C1449" w14:textId="77777777" w:rsidR="001A25DF" w:rsidRPr="006429D2" w:rsidRDefault="00275B16" w:rsidP="007B3675">
            <w:pPr>
              <w:pStyle w:val="ConcurTableText"/>
            </w:pPr>
            <w:r w:rsidRPr="00D939BE">
              <w:rPr>
                <w:noProof/>
                <w:snapToGrid/>
              </w:rPr>
              <w:lastRenderedPageBreak/>
              <w:drawing>
                <wp:inline distT="0" distB="0" distL="0" distR="0" wp14:anchorId="55DC4C79" wp14:editId="0698DEF6">
                  <wp:extent cx="1990725" cy="3543300"/>
                  <wp:effectExtent l="19050" t="19050" r="9525" b="0"/>
                  <wp:docPr id="16" name="Picture 16" descr="P104C5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04C5T4#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0725" cy="3543300"/>
                          </a:xfrm>
                          <a:prstGeom prst="rect">
                            <a:avLst/>
                          </a:prstGeom>
                          <a:noFill/>
                          <a:ln w="6350" cmpd="sng">
                            <a:solidFill>
                              <a:srgbClr val="000000"/>
                            </a:solidFill>
                            <a:miter lim="800000"/>
                            <a:headEnd/>
                            <a:tailEnd/>
                          </a:ln>
                          <a:effectLst/>
                        </pic:spPr>
                      </pic:pic>
                    </a:graphicData>
                  </a:graphic>
                </wp:inline>
              </w:drawing>
            </w:r>
          </w:p>
        </w:tc>
        <w:tc>
          <w:tcPr>
            <w:tcW w:w="2923" w:type="dxa"/>
          </w:tcPr>
          <w:p w14:paraId="7EF2EFEF" w14:textId="77777777" w:rsidR="000C41E8" w:rsidRPr="000C41E8" w:rsidRDefault="000C41E8" w:rsidP="000C41E8">
            <w:pPr>
              <w:pStyle w:val="ConcurTableText"/>
            </w:pPr>
            <w:r w:rsidRPr="000C41E8">
              <w:t xml:space="preserve">3) On the </w:t>
            </w:r>
            <w:r w:rsidRPr="000C41E8">
              <w:rPr>
                <w:b/>
              </w:rPr>
              <w:t>Car Details</w:t>
            </w:r>
            <w:r w:rsidRPr="000C41E8">
              <w:t xml:space="preserve"> screen:</w:t>
            </w:r>
          </w:p>
          <w:p w14:paraId="48EBA59A" w14:textId="77777777" w:rsidR="000C41E8" w:rsidRPr="000C41E8" w:rsidRDefault="000C41E8" w:rsidP="000C41E8">
            <w:pPr>
              <w:pStyle w:val="ConcurTableBullet"/>
              <w:rPr>
                <w:snapToGrid w:val="0"/>
              </w:rPr>
            </w:pPr>
            <w:r w:rsidRPr="000C41E8">
              <w:rPr>
                <w:snapToGrid w:val="0"/>
              </w:rPr>
              <w:t>Review for accuracy.</w:t>
            </w:r>
          </w:p>
          <w:p w14:paraId="133CCF81" w14:textId="77777777" w:rsidR="000C41E8" w:rsidRPr="000C41E8" w:rsidRDefault="000C41E8" w:rsidP="000C41E8">
            <w:pPr>
              <w:pStyle w:val="ConcurTableBullet"/>
              <w:rPr>
                <w:snapToGrid w:val="0"/>
              </w:rPr>
            </w:pPr>
            <w:r w:rsidRPr="000C41E8">
              <w:rPr>
                <w:snapToGrid w:val="0"/>
              </w:rPr>
              <w:t>Fill in the fields and make the desired selections.</w:t>
            </w:r>
          </w:p>
          <w:p w14:paraId="1EF13114" w14:textId="77777777" w:rsidR="001A25DF" w:rsidRPr="000C41E8" w:rsidRDefault="000C41E8" w:rsidP="000C41E8">
            <w:pPr>
              <w:pStyle w:val="ConcurTableBullet"/>
            </w:pPr>
            <w:r w:rsidRPr="000C41E8">
              <w:rPr>
                <w:snapToGrid w:val="0"/>
              </w:rPr>
              <w:t xml:space="preserve">Tap </w:t>
            </w:r>
            <w:r w:rsidRPr="005B0220">
              <w:rPr>
                <w:b/>
                <w:bCs/>
                <w:snapToGrid w:val="0"/>
              </w:rPr>
              <w:t>Reserve</w:t>
            </w:r>
            <w:r w:rsidRPr="000C41E8">
              <w:rPr>
                <w:snapToGrid w:val="0"/>
              </w:rPr>
              <w:t>.</w:t>
            </w:r>
          </w:p>
          <w:p w14:paraId="25F47BFF" w14:textId="77777777" w:rsidR="000C41E8" w:rsidRPr="006429D2" w:rsidRDefault="000C41E8" w:rsidP="000C41E8">
            <w:pPr>
              <w:pStyle w:val="ConcurTableText"/>
            </w:pPr>
            <w:r w:rsidRPr="000C41E8">
              <w:rPr>
                <w:b/>
              </w:rPr>
              <w:t>NOTE:</w:t>
            </w:r>
            <w:r>
              <w:t xml:space="preserve"> Depending on your company's configuration, you may not be able to book a car unless you are adding it to an existing itinerary.</w:t>
            </w:r>
          </w:p>
        </w:tc>
      </w:tr>
    </w:tbl>
    <w:p w14:paraId="201D7086" w14:textId="77777777" w:rsidR="002667DE" w:rsidRDefault="002667DE" w:rsidP="00DA67B9">
      <w:pPr>
        <w:tabs>
          <w:tab w:val="left" w:pos="1433"/>
        </w:tabs>
        <w:rPr>
          <w:sz w:val="2"/>
          <w:szCs w:val="2"/>
        </w:rPr>
      </w:pPr>
    </w:p>
    <w:p w14:paraId="2472802D" w14:textId="77777777" w:rsidR="002667DE" w:rsidRPr="002667DE" w:rsidRDefault="002667DE" w:rsidP="002667DE">
      <w:pPr>
        <w:rPr>
          <w:sz w:val="2"/>
          <w:szCs w:val="2"/>
        </w:rPr>
      </w:pPr>
    </w:p>
    <w:p w14:paraId="57ABFA5D" w14:textId="77777777" w:rsidR="00676353" w:rsidRDefault="00676353" w:rsidP="002667DE">
      <w:pPr>
        <w:jc w:val="right"/>
        <w:rPr>
          <w:sz w:val="2"/>
          <w:szCs w:val="2"/>
        </w:rPr>
      </w:pPr>
    </w:p>
    <w:p w14:paraId="7BB0AE94" w14:textId="77777777" w:rsidR="002667DE" w:rsidRDefault="002667DE" w:rsidP="002667DE">
      <w:pPr>
        <w:jc w:val="right"/>
        <w:rPr>
          <w:sz w:val="2"/>
          <w:szCs w:val="2"/>
        </w:rPr>
      </w:pPr>
    </w:p>
    <w:p w14:paraId="44265A14" w14:textId="77777777" w:rsidR="002667DE" w:rsidRDefault="002667DE" w:rsidP="002667DE">
      <w:pPr>
        <w:jc w:val="right"/>
        <w:rPr>
          <w:sz w:val="2"/>
          <w:szCs w:val="2"/>
        </w:rPr>
      </w:pPr>
    </w:p>
    <w:p w14:paraId="0E5A83EA" w14:textId="77777777" w:rsidR="002667DE" w:rsidRDefault="002667DE" w:rsidP="002667DE">
      <w:pPr>
        <w:jc w:val="right"/>
        <w:rPr>
          <w:sz w:val="2"/>
          <w:szCs w:val="2"/>
        </w:rPr>
      </w:pPr>
    </w:p>
    <w:p w14:paraId="418368E5" w14:textId="77777777" w:rsidR="002667DE" w:rsidRDefault="002667DE" w:rsidP="002667DE">
      <w:pPr>
        <w:jc w:val="right"/>
        <w:rPr>
          <w:sz w:val="2"/>
          <w:szCs w:val="2"/>
        </w:rPr>
      </w:pPr>
    </w:p>
    <w:p w14:paraId="695BFE91" w14:textId="4A772ADA" w:rsidR="00D939BE" w:rsidRPr="00D939BE" w:rsidRDefault="00ED54BF" w:rsidP="00D939BE">
      <w:pPr>
        <w:pStyle w:val="Heading3"/>
        <w:rPr>
          <w:sz w:val="14"/>
        </w:rPr>
      </w:pPr>
      <w:bookmarkStart w:id="11" w:name="_Toc8802366"/>
      <w:bookmarkStart w:id="12" w:name="_Toc92889503"/>
      <w:r>
        <w:rPr>
          <w:noProof/>
        </w:rPr>
        <w:drawing>
          <wp:anchor distT="0" distB="0" distL="114300" distR="114300" simplePos="0" relativeHeight="251666944" behindDoc="0" locked="1" layoutInCell="1" allowOverlap="1" wp14:anchorId="143F8E97" wp14:editId="37CA6F71">
            <wp:simplePos x="0" y="0"/>
            <wp:positionH relativeFrom="column">
              <wp:posOffset>3891280</wp:posOffset>
            </wp:positionH>
            <wp:positionV relativeFrom="paragraph">
              <wp:posOffset>-40005</wp:posOffset>
            </wp:positionV>
            <wp:extent cx="1106170" cy="895985"/>
            <wp:effectExtent l="0" t="0" r="0" b="0"/>
            <wp:wrapSquare wrapText="bothSides"/>
            <wp:docPr id="470" name="Picture 470" descr="P1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P118#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95985"/>
                    </a:xfrm>
                    <a:prstGeom prst="rect">
                      <a:avLst/>
                    </a:prstGeom>
                  </pic:spPr>
                </pic:pic>
              </a:graphicData>
            </a:graphic>
            <wp14:sizeRelH relativeFrom="margin">
              <wp14:pctWidth>0</wp14:pctWidth>
            </wp14:sizeRelH>
            <wp14:sizeRelV relativeFrom="margin">
              <wp14:pctHeight>0</wp14:pctHeight>
            </wp14:sizeRelV>
          </wp:anchor>
        </w:drawing>
      </w:r>
      <w:r w:rsidR="00D939BE" w:rsidRPr="00D939BE">
        <w:t>Book a Hotel</w:t>
      </w:r>
      <w:bookmarkEnd w:id="11"/>
      <w:bookmarkEnd w:id="12"/>
    </w:p>
    <w:p w14:paraId="0941F7AA" w14:textId="5DA2D2A0" w:rsidR="00D939BE" w:rsidRPr="00D939BE" w:rsidRDefault="00275B16" w:rsidP="00D939BE">
      <w:pPr>
        <w:pStyle w:val="ConcurTableText"/>
      </w:pPr>
      <w:r>
        <w:rPr>
          <w:noProof/>
          <w:snapToGrid/>
        </w:rPr>
        <w:drawing>
          <wp:anchor distT="0" distB="0" distL="114300" distR="114300" simplePos="0" relativeHeight="251658752" behindDoc="0" locked="1" layoutInCell="1" allowOverlap="1" wp14:anchorId="52F2C590" wp14:editId="469200CD">
            <wp:simplePos x="0" y="0"/>
            <wp:positionH relativeFrom="column">
              <wp:posOffset>5126990</wp:posOffset>
            </wp:positionH>
            <wp:positionV relativeFrom="paragraph">
              <wp:posOffset>-363220</wp:posOffset>
            </wp:positionV>
            <wp:extent cx="1056005" cy="2717800"/>
            <wp:effectExtent l="19050" t="19050" r="0" b="6350"/>
            <wp:wrapSquare wrapText="bothSides"/>
            <wp:docPr id="449" name="Picture 30" descr="P1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30" descr="P119#y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6005" cy="27178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939BE" w:rsidRPr="00D939BE">
        <w:t>To search for and book a hotel:</w:t>
      </w:r>
      <w:r w:rsidR="00ED54BF" w:rsidRPr="00ED54BF">
        <w:rPr>
          <w:noProof/>
        </w:rPr>
        <w:t xml:space="preserve"> </w:t>
      </w:r>
    </w:p>
    <w:p w14:paraId="42C6F951" w14:textId="6C474532" w:rsidR="00D939BE" w:rsidRPr="00D939BE" w:rsidRDefault="00D939BE" w:rsidP="00D939BE">
      <w:pPr>
        <w:pStyle w:val="ConcurTableBullet"/>
        <w:rPr>
          <w:snapToGrid w:val="0"/>
        </w:rPr>
      </w:pPr>
      <w:r w:rsidRPr="00D939BE">
        <w:rPr>
          <w:snapToGrid w:val="0"/>
        </w:rPr>
        <w:t xml:space="preserve">On the home screen, tap </w:t>
      </w:r>
      <w:r w:rsidR="00275B16" w:rsidRPr="00D939BE">
        <w:rPr>
          <w:noProof/>
          <w:snapToGrid w:val="0"/>
        </w:rPr>
        <w:drawing>
          <wp:inline distT="0" distB="0" distL="0" distR="0" wp14:anchorId="6A3589FE" wp14:editId="299941A8">
            <wp:extent cx="180975" cy="180975"/>
            <wp:effectExtent l="19050" t="19050" r="9525" b="9525"/>
            <wp:docPr id="17" name="Picture 92"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2" descr="P120#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w="9525" cmpd="sng">
                      <a:solidFill>
                        <a:srgbClr val="000000"/>
                      </a:solidFill>
                      <a:miter lim="800000"/>
                      <a:headEnd/>
                      <a:tailEnd/>
                    </a:ln>
                    <a:effectLst/>
                  </pic:spPr>
                </pic:pic>
              </a:graphicData>
            </a:graphic>
          </wp:inline>
        </w:drawing>
      </w:r>
      <w:r w:rsidRPr="00D939BE">
        <w:rPr>
          <w:snapToGrid w:val="0"/>
        </w:rPr>
        <w:t xml:space="preserve"> (lower-left corner) and then </w:t>
      </w:r>
      <w:r w:rsidRPr="00D939BE">
        <w:rPr>
          <w:snapToGrid w:val="0"/>
        </w:rPr>
        <w:br/>
        <w:t xml:space="preserve">tap </w:t>
      </w:r>
      <w:r w:rsidR="00ED54BF" w:rsidRPr="00ED54BF">
        <w:rPr>
          <w:b/>
          <w:bCs/>
          <w:snapToGrid w:val="0"/>
        </w:rPr>
        <w:t>Book a</w:t>
      </w:r>
      <w:r w:rsidR="00ED54BF">
        <w:rPr>
          <w:snapToGrid w:val="0"/>
        </w:rPr>
        <w:t xml:space="preserve"> </w:t>
      </w:r>
      <w:r w:rsidRPr="00D939BE">
        <w:rPr>
          <w:b/>
          <w:snapToGrid w:val="0"/>
        </w:rPr>
        <w:t>Hotel</w:t>
      </w:r>
      <w:r w:rsidRPr="00D939BE">
        <w:rPr>
          <w:snapToGrid w:val="0"/>
        </w:rPr>
        <w:t xml:space="preserve"> on the </w:t>
      </w:r>
      <w:r w:rsidR="00ED54BF" w:rsidRPr="00DC49EB">
        <w:rPr>
          <w:b/>
          <w:bCs/>
          <w:snapToGrid w:val="0"/>
        </w:rPr>
        <w:t>What would you like to book today?</w:t>
      </w:r>
      <w:r w:rsidR="00ED54BF">
        <w:rPr>
          <w:snapToGrid w:val="0"/>
        </w:rPr>
        <w:t xml:space="preserve"> </w:t>
      </w:r>
      <w:r w:rsidRPr="00D939BE">
        <w:rPr>
          <w:snapToGrid w:val="0"/>
        </w:rPr>
        <w:t>menu.</w:t>
      </w:r>
      <w:r w:rsidRPr="00D939BE">
        <w:rPr>
          <w:snapToGrid w:val="0"/>
        </w:rPr>
        <w:br/>
        <w:t xml:space="preserve">– </w:t>
      </w:r>
      <w:r w:rsidRPr="00D939BE">
        <w:rPr>
          <w:i/>
          <w:snapToGrid w:val="0"/>
        </w:rPr>
        <w:t>or</w:t>
      </w:r>
      <w:r w:rsidRPr="00D939BE">
        <w:rPr>
          <w:snapToGrid w:val="0"/>
        </w:rPr>
        <w:t xml:space="preserve"> – </w:t>
      </w:r>
    </w:p>
    <w:p w14:paraId="665779FB" w14:textId="77777777" w:rsidR="00D939BE" w:rsidRPr="00D939BE" w:rsidRDefault="00D939BE" w:rsidP="00D939BE">
      <w:pPr>
        <w:pStyle w:val="ConcurTableBullet"/>
        <w:rPr>
          <w:snapToGrid w:val="0"/>
        </w:rPr>
      </w:pPr>
      <w:r w:rsidRPr="00D939BE">
        <w:rPr>
          <w:snapToGrid w:val="0"/>
        </w:rPr>
        <w:t xml:space="preserve">On the </w:t>
      </w:r>
      <w:r w:rsidRPr="00D939BE">
        <w:rPr>
          <w:b/>
          <w:snapToGrid w:val="0"/>
        </w:rPr>
        <w:t>Trips</w:t>
      </w:r>
      <w:r w:rsidRPr="00D939BE">
        <w:rPr>
          <w:snapToGrid w:val="0"/>
        </w:rPr>
        <w:t xml:space="preserve"> screen, tap </w:t>
      </w:r>
      <w:r w:rsidR="00275B16" w:rsidRPr="00D939BE">
        <w:rPr>
          <w:noProof/>
        </w:rPr>
        <w:drawing>
          <wp:inline distT="0" distB="0" distL="0" distR="0" wp14:anchorId="301193D3" wp14:editId="0BB7EC28">
            <wp:extent cx="266700" cy="276225"/>
            <wp:effectExtent l="0" t="0" r="0" b="0"/>
            <wp:docPr id="18" name="Picture 18" descr="P1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21#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D939BE">
        <w:rPr>
          <w:snapToGrid w:val="0"/>
        </w:rPr>
        <w:t xml:space="preserve"> (lower-right corner) and then </w:t>
      </w:r>
      <w:r w:rsidRPr="00D939BE">
        <w:rPr>
          <w:snapToGrid w:val="0"/>
        </w:rPr>
        <w:br/>
        <w:t xml:space="preserve">tap </w:t>
      </w:r>
      <w:r w:rsidRPr="00D939BE">
        <w:rPr>
          <w:b/>
          <w:snapToGrid w:val="0"/>
        </w:rPr>
        <w:t>Hotel</w:t>
      </w:r>
      <w:r w:rsidRPr="00D939BE">
        <w:rPr>
          <w:snapToGrid w:val="0"/>
        </w:rPr>
        <w:t xml:space="preserve"> on the menu.</w:t>
      </w:r>
      <w:r w:rsidRPr="00D939BE">
        <w:rPr>
          <w:snapToGrid w:val="0"/>
        </w:rPr>
        <w:br/>
        <w:t xml:space="preserve">– </w:t>
      </w:r>
      <w:r w:rsidRPr="00D939BE">
        <w:rPr>
          <w:i/>
          <w:snapToGrid w:val="0"/>
        </w:rPr>
        <w:t>or</w:t>
      </w:r>
      <w:r w:rsidRPr="00D939BE">
        <w:rPr>
          <w:snapToGrid w:val="0"/>
        </w:rPr>
        <w:t xml:space="preserve"> –</w:t>
      </w:r>
    </w:p>
    <w:p w14:paraId="32EA1301" w14:textId="5D02DC67" w:rsidR="00D939BE" w:rsidRPr="005301FD" w:rsidRDefault="00D939BE" w:rsidP="00ED54BF">
      <w:pPr>
        <w:pStyle w:val="ConcurTableBullet"/>
        <w:rPr>
          <w:i/>
          <w:snapToGrid w:val="0"/>
          <w:sz w:val="20"/>
        </w:rPr>
      </w:pPr>
      <w:r w:rsidRPr="00D939BE">
        <w:rPr>
          <w:snapToGrid w:val="0"/>
        </w:rPr>
        <w:t xml:space="preserve">To add a hotel to an existing itinerary, with the itinerary open, tap </w:t>
      </w:r>
      <w:r w:rsidR="00275B16" w:rsidRPr="00D939BE">
        <w:rPr>
          <w:noProof/>
          <w:snapToGrid w:val="0"/>
        </w:rPr>
        <w:drawing>
          <wp:inline distT="0" distB="0" distL="0" distR="0" wp14:anchorId="7631900C" wp14:editId="66702673">
            <wp:extent cx="180975" cy="180975"/>
            <wp:effectExtent l="19050" t="19050" r="9525" b="9525"/>
            <wp:docPr id="19" name="Picture 19" descr="P1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22#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w="6350" cmpd="sng">
                      <a:solidFill>
                        <a:srgbClr val="000000"/>
                      </a:solidFill>
                      <a:miter lim="800000"/>
                      <a:headEnd/>
                      <a:tailEnd/>
                    </a:ln>
                    <a:effectLst/>
                  </pic:spPr>
                </pic:pic>
              </a:graphicData>
            </a:graphic>
          </wp:inline>
        </w:drawing>
      </w:r>
      <w:r w:rsidRPr="00D939BE">
        <w:rPr>
          <w:snapToGrid w:val="0"/>
        </w:rPr>
        <w:t xml:space="preserve"> and then tap </w:t>
      </w:r>
      <w:r w:rsidRPr="00D939BE">
        <w:rPr>
          <w:b/>
          <w:snapToGrid w:val="0"/>
        </w:rPr>
        <w:t>Add Hotel</w:t>
      </w:r>
      <w:r w:rsidRPr="00D939BE">
        <w:rPr>
          <w:snapToGrid w:val="0"/>
        </w:rPr>
        <w:t>.</w:t>
      </w:r>
      <w:r w:rsidR="005301FD">
        <w:rPr>
          <w:snapToGrid w:val="0"/>
        </w:rPr>
        <w:br/>
      </w:r>
      <w:r w:rsidRPr="005301FD">
        <w:rPr>
          <w:i/>
          <w:snapToGrid w:val="0"/>
          <w:sz w:val="20"/>
        </w:rPr>
        <w:t>– or –</w:t>
      </w:r>
    </w:p>
    <w:p w14:paraId="58E7DBD0" w14:textId="27F286CF" w:rsidR="00ED54BF" w:rsidRDefault="00D939BE" w:rsidP="00D939BE">
      <w:pPr>
        <w:pStyle w:val="ConcurTableBullet"/>
      </w:pPr>
      <w:r w:rsidRPr="00D939BE">
        <w:t xml:space="preserve">On the search result screen, tap </w:t>
      </w:r>
      <w:r w:rsidR="00275B16" w:rsidRPr="00D939BE">
        <w:rPr>
          <w:noProof/>
        </w:rPr>
        <w:drawing>
          <wp:inline distT="0" distB="0" distL="0" distR="0" wp14:anchorId="58FE0F38" wp14:editId="259AACEA">
            <wp:extent cx="219075" cy="209550"/>
            <wp:effectExtent l="19050" t="19050" r="9525" b="0"/>
            <wp:docPr id="20" name="Picture 14" descr="P1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P123#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w="6350" cmpd="sng">
                      <a:solidFill>
                        <a:srgbClr val="000000"/>
                      </a:solidFill>
                      <a:miter lim="800000"/>
                      <a:headEnd/>
                      <a:tailEnd/>
                    </a:ln>
                    <a:effectLst/>
                  </pic:spPr>
                </pic:pic>
              </a:graphicData>
            </a:graphic>
          </wp:inline>
        </w:drawing>
      </w:r>
      <w:r w:rsidRPr="00D939BE">
        <w:t xml:space="preserve"> to get the office location results.</w:t>
      </w:r>
    </w:p>
    <w:p w14:paraId="5F2AAA51" w14:textId="77777777" w:rsidR="00ED54BF" w:rsidRDefault="00ED54BF">
      <w:pPr>
        <w:rPr>
          <w:rFonts w:eastAsia="Calibri"/>
          <w:color w:val="000000"/>
          <w:sz w:val="18"/>
          <w:szCs w:val="20"/>
        </w:rPr>
      </w:pPr>
      <w:r>
        <w:br w:type="page"/>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Make a hotel reservation."/>
      </w:tblPr>
      <w:tblGrid>
        <w:gridCol w:w="6671"/>
        <w:gridCol w:w="2967"/>
      </w:tblGrid>
      <w:tr w:rsidR="002667DE" w:rsidRPr="006429D2" w14:paraId="5853816D" w14:textId="77777777" w:rsidTr="00604BC4">
        <w:trPr>
          <w:cantSplit/>
          <w:tblHeader/>
        </w:trPr>
        <w:tc>
          <w:tcPr>
            <w:tcW w:w="6840" w:type="dxa"/>
            <w:shd w:val="clear" w:color="auto" w:fill="000000"/>
          </w:tcPr>
          <w:p w14:paraId="781B1787" w14:textId="77777777" w:rsidR="002667DE" w:rsidRPr="006429D2" w:rsidRDefault="002667DE" w:rsidP="007B3675">
            <w:pPr>
              <w:pStyle w:val="ConcurTableHeadLeft"/>
            </w:pPr>
            <w:r>
              <w:lastRenderedPageBreak/>
              <w:t>Screen(s)</w:t>
            </w:r>
          </w:p>
        </w:tc>
        <w:tc>
          <w:tcPr>
            <w:tcW w:w="3038" w:type="dxa"/>
            <w:shd w:val="clear" w:color="auto" w:fill="000000"/>
          </w:tcPr>
          <w:p w14:paraId="4262834A" w14:textId="77777777" w:rsidR="002667DE" w:rsidRPr="006429D2" w:rsidRDefault="002667DE" w:rsidP="007B3675">
            <w:pPr>
              <w:pStyle w:val="ConcurTableHeadLeft"/>
            </w:pPr>
            <w:r w:rsidRPr="006429D2">
              <w:t>Description/Action</w:t>
            </w:r>
          </w:p>
        </w:tc>
      </w:tr>
      <w:tr w:rsidR="001A25DF" w:rsidRPr="006429D2" w14:paraId="3C07A91E" w14:textId="77777777" w:rsidTr="00604BC4">
        <w:trPr>
          <w:cantSplit/>
        </w:trPr>
        <w:tc>
          <w:tcPr>
            <w:tcW w:w="6840" w:type="dxa"/>
          </w:tcPr>
          <w:p w14:paraId="169920BF" w14:textId="77777777" w:rsidR="001A25DF" w:rsidRPr="006429D2" w:rsidRDefault="00275B16" w:rsidP="007B3675">
            <w:pPr>
              <w:pStyle w:val="ConcurTableText"/>
            </w:pPr>
            <w:r w:rsidRPr="008C657E">
              <w:rPr>
                <w:noProof/>
                <w:snapToGrid/>
              </w:rPr>
              <w:drawing>
                <wp:inline distT="0" distB="0" distL="0" distR="0" wp14:anchorId="39E8511E" wp14:editId="7FE85C73">
                  <wp:extent cx="2000250" cy="3562350"/>
                  <wp:effectExtent l="19050" t="19050" r="0" b="0"/>
                  <wp:docPr id="21" name="Picture 21" descr="P128C3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28C3T5#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3562350"/>
                          </a:xfrm>
                          <a:prstGeom prst="rect">
                            <a:avLst/>
                          </a:prstGeom>
                          <a:noFill/>
                          <a:ln w="6350" cmpd="sng">
                            <a:solidFill>
                              <a:srgbClr val="000000"/>
                            </a:solidFill>
                            <a:miter lim="800000"/>
                            <a:headEnd/>
                            <a:tailEnd/>
                          </a:ln>
                          <a:effectLst/>
                        </pic:spPr>
                      </pic:pic>
                    </a:graphicData>
                  </a:graphic>
                </wp:inline>
              </w:drawing>
            </w:r>
            <w:r w:rsidR="008C657E">
              <w:rPr>
                <w:noProof/>
                <w:snapToGrid/>
              </w:rPr>
              <w:t xml:space="preserve"> </w:t>
            </w:r>
            <w:r w:rsidRPr="008C657E">
              <w:rPr>
                <w:noProof/>
                <w:snapToGrid/>
              </w:rPr>
              <w:drawing>
                <wp:inline distT="0" distB="0" distL="0" distR="0" wp14:anchorId="6E5E8DF5" wp14:editId="1696A41E">
                  <wp:extent cx="2000250" cy="3552825"/>
                  <wp:effectExtent l="19050" t="19050" r="0" b="9525"/>
                  <wp:docPr id="22" name="Picture 22" descr="P128C3T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128C3T5#yIS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3552825"/>
                          </a:xfrm>
                          <a:prstGeom prst="rect">
                            <a:avLst/>
                          </a:prstGeom>
                          <a:noFill/>
                          <a:ln w="6350" cmpd="sng">
                            <a:solidFill>
                              <a:srgbClr val="000000"/>
                            </a:solidFill>
                            <a:miter lim="800000"/>
                            <a:headEnd/>
                            <a:tailEnd/>
                          </a:ln>
                          <a:effectLst/>
                        </pic:spPr>
                      </pic:pic>
                    </a:graphicData>
                  </a:graphic>
                </wp:inline>
              </w:drawing>
            </w:r>
          </w:p>
        </w:tc>
        <w:tc>
          <w:tcPr>
            <w:tcW w:w="3038" w:type="dxa"/>
          </w:tcPr>
          <w:p w14:paraId="0B89F351" w14:textId="77777777" w:rsidR="001A25DF" w:rsidRDefault="0065570A" w:rsidP="0065570A">
            <w:pPr>
              <w:pStyle w:val="ConcurTableText"/>
            </w:pPr>
            <w:r>
              <w:t xml:space="preserve">To book a hotel: </w:t>
            </w:r>
          </w:p>
          <w:p w14:paraId="4648192E" w14:textId="77777777" w:rsidR="0065570A" w:rsidRDefault="0065570A" w:rsidP="0065570A">
            <w:pPr>
              <w:pStyle w:val="ConcurTableText"/>
            </w:pPr>
            <w:r>
              <w:t xml:space="preserve">1) On the </w:t>
            </w:r>
            <w:r>
              <w:rPr>
                <w:b/>
              </w:rPr>
              <w:t>Search</w:t>
            </w:r>
            <w:r>
              <w:t xml:space="preserve"> screen:</w:t>
            </w:r>
          </w:p>
          <w:p w14:paraId="56FAE0BC" w14:textId="77777777" w:rsidR="0065570A" w:rsidRDefault="0065570A" w:rsidP="00604BC4">
            <w:pPr>
              <w:pStyle w:val="ConcurTableBullet"/>
            </w:pPr>
            <w:r>
              <w:t>Enter the search criteria.</w:t>
            </w:r>
          </w:p>
          <w:p w14:paraId="718C8321" w14:textId="77777777" w:rsidR="0065570A" w:rsidRDefault="0065570A" w:rsidP="00604BC4">
            <w:pPr>
              <w:pStyle w:val="ConcurTableBullet"/>
            </w:pPr>
            <w:r>
              <w:t xml:space="preserve">Tap </w:t>
            </w:r>
            <w:r w:rsidRPr="005B0220">
              <w:rPr>
                <w:b/>
                <w:bCs/>
              </w:rPr>
              <w:t>Search</w:t>
            </w:r>
            <w:r>
              <w:t>.</w:t>
            </w:r>
          </w:p>
          <w:p w14:paraId="368F8C57" w14:textId="77777777" w:rsidR="0065570A" w:rsidRPr="002667DE" w:rsidRDefault="0065570A" w:rsidP="0065570A">
            <w:pPr>
              <w:pStyle w:val="ConcurTableText"/>
            </w:pPr>
            <w:r>
              <w:t xml:space="preserve">2) On the </w:t>
            </w:r>
            <w:r>
              <w:rPr>
                <w:b/>
              </w:rPr>
              <w:t>Hotels</w:t>
            </w:r>
            <w:r>
              <w:t xml:space="preserve"> screen, tap the desired hotel.</w:t>
            </w:r>
          </w:p>
        </w:tc>
      </w:tr>
      <w:tr w:rsidR="002667DE" w:rsidRPr="006429D2" w14:paraId="38F3BB3D" w14:textId="77777777" w:rsidTr="00604BC4">
        <w:trPr>
          <w:cantSplit/>
        </w:trPr>
        <w:tc>
          <w:tcPr>
            <w:tcW w:w="6840" w:type="dxa"/>
          </w:tcPr>
          <w:p w14:paraId="0CEFB0A1" w14:textId="77777777" w:rsidR="002667DE" w:rsidRPr="006429D2" w:rsidRDefault="00275B16" w:rsidP="007B3675">
            <w:pPr>
              <w:pStyle w:val="ConcurTableText"/>
            </w:pPr>
            <w:r w:rsidRPr="008C657E">
              <w:rPr>
                <w:noProof/>
                <w:snapToGrid/>
              </w:rPr>
              <w:drawing>
                <wp:inline distT="0" distB="0" distL="0" distR="0" wp14:anchorId="05DD9C01" wp14:editId="3ADD38A9">
                  <wp:extent cx="2000250" cy="3562350"/>
                  <wp:effectExtent l="19050" t="19050" r="0" b="0"/>
                  <wp:docPr id="23" name="Picture 23" descr="P135C5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135C5T5#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3562350"/>
                          </a:xfrm>
                          <a:prstGeom prst="rect">
                            <a:avLst/>
                          </a:prstGeom>
                          <a:noFill/>
                          <a:ln w="6350" cmpd="sng">
                            <a:solidFill>
                              <a:srgbClr val="000000"/>
                            </a:solidFill>
                            <a:miter lim="800000"/>
                            <a:headEnd/>
                            <a:tailEnd/>
                          </a:ln>
                          <a:effectLst/>
                        </pic:spPr>
                      </pic:pic>
                    </a:graphicData>
                  </a:graphic>
                </wp:inline>
              </w:drawing>
            </w:r>
            <w:r w:rsidR="008C657E">
              <w:rPr>
                <w:noProof/>
                <w:snapToGrid/>
              </w:rPr>
              <w:t xml:space="preserve"> </w:t>
            </w:r>
            <w:r w:rsidRPr="008C657E">
              <w:rPr>
                <w:noProof/>
                <w:snapToGrid/>
              </w:rPr>
              <w:drawing>
                <wp:inline distT="0" distB="0" distL="0" distR="0" wp14:anchorId="70DD8A6C" wp14:editId="6F531697">
                  <wp:extent cx="2000250" cy="3562350"/>
                  <wp:effectExtent l="19050" t="19050" r="0" b="0"/>
                  <wp:docPr id="24" name="Picture 24" descr="P135C5T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35C5T5#yIS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3562350"/>
                          </a:xfrm>
                          <a:prstGeom prst="rect">
                            <a:avLst/>
                          </a:prstGeom>
                          <a:noFill/>
                          <a:ln w="6350" cmpd="sng">
                            <a:solidFill>
                              <a:srgbClr val="000000"/>
                            </a:solidFill>
                            <a:miter lim="800000"/>
                            <a:headEnd/>
                            <a:tailEnd/>
                          </a:ln>
                          <a:effectLst/>
                        </pic:spPr>
                      </pic:pic>
                    </a:graphicData>
                  </a:graphic>
                </wp:inline>
              </w:drawing>
            </w:r>
          </w:p>
        </w:tc>
        <w:tc>
          <w:tcPr>
            <w:tcW w:w="3038" w:type="dxa"/>
          </w:tcPr>
          <w:p w14:paraId="6257C3F6" w14:textId="77777777" w:rsidR="0065570A" w:rsidRPr="0065570A" w:rsidRDefault="0065570A" w:rsidP="0065570A">
            <w:pPr>
              <w:pStyle w:val="ConcurTableText"/>
            </w:pPr>
            <w:r w:rsidRPr="0065570A">
              <w:t xml:space="preserve">3) On the </w:t>
            </w:r>
            <w:r w:rsidRPr="0065570A">
              <w:rPr>
                <w:b/>
              </w:rPr>
              <w:t>Overview</w:t>
            </w:r>
            <w:r w:rsidRPr="0065570A">
              <w:t xml:space="preserve"> screen, tap the desired room.</w:t>
            </w:r>
          </w:p>
          <w:p w14:paraId="5C05AC67" w14:textId="77777777" w:rsidR="0065570A" w:rsidRPr="0065570A" w:rsidRDefault="0065570A" w:rsidP="0065570A">
            <w:pPr>
              <w:pStyle w:val="ConcurTableText"/>
            </w:pPr>
            <w:r w:rsidRPr="0065570A">
              <w:t>4) On the next screen:</w:t>
            </w:r>
          </w:p>
          <w:p w14:paraId="60B3C4CE" w14:textId="77777777" w:rsidR="0065570A" w:rsidRPr="0065570A" w:rsidRDefault="0065570A" w:rsidP="00604BC4">
            <w:pPr>
              <w:pStyle w:val="ConcurTableBullet"/>
            </w:pPr>
            <w:r w:rsidRPr="0065570A">
              <w:t>Review for accuracy.</w:t>
            </w:r>
          </w:p>
          <w:p w14:paraId="6B92076C" w14:textId="77777777" w:rsidR="0065570A" w:rsidRPr="0065570A" w:rsidRDefault="0065570A" w:rsidP="00604BC4">
            <w:pPr>
              <w:pStyle w:val="ConcurTableBullet"/>
            </w:pPr>
            <w:r w:rsidRPr="0065570A">
              <w:t>Fill in the fields and make the desired selections.</w:t>
            </w:r>
          </w:p>
          <w:p w14:paraId="5C33AC59" w14:textId="77777777" w:rsidR="0065570A" w:rsidRPr="0065570A" w:rsidRDefault="0065570A" w:rsidP="00604BC4">
            <w:pPr>
              <w:pStyle w:val="ConcurTableBullet"/>
            </w:pPr>
            <w:r w:rsidRPr="0065570A">
              <w:t xml:space="preserve">Tap </w:t>
            </w:r>
            <w:r w:rsidRPr="00782C11">
              <w:rPr>
                <w:b/>
              </w:rPr>
              <w:t>Reserve Room</w:t>
            </w:r>
            <w:r w:rsidRPr="0065570A">
              <w:t>.</w:t>
            </w:r>
          </w:p>
          <w:p w14:paraId="4567C4BF" w14:textId="77777777" w:rsidR="007B3675" w:rsidRPr="002667DE" w:rsidRDefault="0065570A" w:rsidP="0065570A">
            <w:pPr>
              <w:pStyle w:val="ConcurTableText"/>
            </w:pPr>
            <w:r w:rsidRPr="0065570A">
              <w:rPr>
                <w:b/>
              </w:rPr>
              <w:t>NOTE:</w:t>
            </w:r>
            <w:r>
              <w:t xml:space="preserve"> Depending on your company's configuration, you may not be able to book a hotel unless you are adding it to an existing itinerary.</w:t>
            </w:r>
          </w:p>
        </w:tc>
      </w:tr>
      <w:tr w:rsidR="0065570A" w:rsidRPr="006429D2" w14:paraId="6448CB34" w14:textId="77777777" w:rsidTr="00604BC4">
        <w:trPr>
          <w:cantSplit/>
        </w:trPr>
        <w:tc>
          <w:tcPr>
            <w:tcW w:w="6840" w:type="dxa"/>
          </w:tcPr>
          <w:p w14:paraId="7962E38E" w14:textId="77777777" w:rsidR="0065570A" w:rsidRPr="006429D2" w:rsidRDefault="00275B16" w:rsidP="007B3675">
            <w:pPr>
              <w:pStyle w:val="ConcurTableText"/>
            </w:pPr>
            <w:r>
              <w:rPr>
                <w:noProof/>
                <w:snapToGrid/>
              </w:rPr>
              <w:lastRenderedPageBreak/>
              <mc:AlternateContent>
                <mc:Choice Requires="wps">
                  <w:drawing>
                    <wp:anchor distT="0" distB="0" distL="114300" distR="114300" simplePos="0" relativeHeight="251654656" behindDoc="0" locked="0" layoutInCell="1" allowOverlap="1" wp14:anchorId="6C70E843" wp14:editId="428B48A7">
                      <wp:simplePos x="0" y="0"/>
                      <wp:positionH relativeFrom="column">
                        <wp:posOffset>612775</wp:posOffset>
                      </wp:positionH>
                      <wp:positionV relativeFrom="paragraph">
                        <wp:posOffset>461645</wp:posOffset>
                      </wp:positionV>
                      <wp:extent cx="2000250" cy="1791970"/>
                      <wp:effectExtent l="0" t="0" r="0" b="0"/>
                      <wp:wrapNone/>
                      <wp:docPr id="467" name="Rectangle 622" descr="P143C7T5#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7919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E8385" id="Rectangle 622" o:spid="_x0000_s1026" style="position:absolute;margin-left:48.25pt;margin-top:36.35pt;width:157.5pt;height:14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" filled="f" fillcolor="#ffc" strokeweight=".25pt"/>
                  </w:pict>
                </mc:Fallback>
              </mc:AlternateContent>
            </w:r>
            <w:r w:rsidRPr="008C657E">
              <w:rPr>
                <w:noProof/>
                <w:snapToGrid/>
              </w:rPr>
              <w:drawing>
                <wp:inline distT="0" distB="0" distL="0" distR="0" wp14:anchorId="746F0150" wp14:editId="3FEE6021">
                  <wp:extent cx="3981450" cy="2190750"/>
                  <wp:effectExtent l="0" t="0" r="0" b="0"/>
                  <wp:docPr id="25" name="Picture 25" descr="P143C7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143C7T5#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1450" cy="2190750"/>
                          </a:xfrm>
                          <a:prstGeom prst="rect">
                            <a:avLst/>
                          </a:prstGeom>
                          <a:noFill/>
                          <a:ln>
                            <a:noFill/>
                          </a:ln>
                        </pic:spPr>
                      </pic:pic>
                    </a:graphicData>
                  </a:graphic>
                </wp:inline>
              </w:drawing>
            </w:r>
          </w:p>
        </w:tc>
        <w:tc>
          <w:tcPr>
            <w:tcW w:w="3038" w:type="dxa"/>
          </w:tcPr>
          <w:p w14:paraId="61C0BAF7" w14:textId="77777777" w:rsidR="008C657E" w:rsidRDefault="008C657E" w:rsidP="008C657E">
            <w:pPr>
              <w:pStyle w:val="ConcurTableText"/>
            </w:pPr>
            <w:r>
              <w:t xml:space="preserve">To access amenities: </w:t>
            </w:r>
          </w:p>
          <w:p w14:paraId="39D183A7" w14:textId="77777777" w:rsidR="0065570A" w:rsidRDefault="0065570A" w:rsidP="008C657E">
            <w:pPr>
              <w:pStyle w:val="ConcurTableBullet"/>
            </w:pPr>
            <w:r>
              <w:t>Tap here for amenities, cancellation info, etc.</w:t>
            </w:r>
          </w:p>
          <w:p w14:paraId="35B4630D" w14:textId="77777777" w:rsidR="0065570A" w:rsidRPr="0065570A" w:rsidRDefault="0065570A" w:rsidP="008C657E">
            <w:pPr>
              <w:pStyle w:val="ConcurTableBullet"/>
            </w:pPr>
            <w:r>
              <w:t xml:space="preserve">Tap </w:t>
            </w:r>
            <w:r w:rsidR="0088257E">
              <w:rPr>
                <w:b/>
              </w:rPr>
              <w:t>Photos</w:t>
            </w:r>
            <w:r>
              <w:t xml:space="preserve"> (lower</w:t>
            </w:r>
            <w:r w:rsidR="008C657E">
              <w:t xml:space="preserve">-right </w:t>
            </w:r>
            <w:r>
              <w:t>corner) to view images.</w:t>
            </w:r>
          </w:p>
        </w:tc>
      </w:tr>
    </w:tbl>
    <w:p w14:paraId="57A86FCB" w14:textId="77777777" w:rsidR="002667DE" w:rsidRDefault="002667DE" w:rsidP="002667DE">
      <w:pPr>
        <w:jc w:val="right"/>
        <w:rPr>
          <w:sz w:val="2"/>
          <w:szCs w:val="2"/>
        </w:rPr>
      </w:pPr>
    </w:p>
    <w:p w14:paraId="73D599C8" w14:textId="188E67C9" w:rsidR="0088257E" w:rsidRPr="0088257E" w:rsidRDefault="00ED54BF" w:rsidP="0088257E">
      <w:pPr>
        <w:pStyle w:val="Heading3"/>
        <w:rPr>
          <w:sz w:val="14"/>
        </w:rPr>
      </w:pPr>
      <w:bookmarkStart w:id="13" w:name="_Toc8802367"/>
      <w:bookmarkStart w:id="14" w:name="_Toc92889504"/>
      <w:r>
        <w:rPr>
          <w:noProof/>
        </w:rPr>
        <w:drawing>
          <wp:anchor distT="0" distB="0" distL="114300" distR="114300" simplePos="0" relativeHeight="251668992" behindDoc="0" locked="1" layoutInCell="1" allowOverlap="1" wp14:anchorId="4CFC641B" wp14:editId="5C0C3F87">
            <wp:simplePos x="0" y="0"/>
            <wp:positionH relativeFrom="column">
              <wp:posOffset>4058920</wp:posOffset>
            </wp:positionH>
            <wp:positionV relativeFrom="paragraph">
              <wp:posOffset>338455</wp:posOffset>
            </wp:positionV>
            <wp:extent cx="1106170" cy="895985"/>
            <wp:effectExtent l="0" t="0" r="0" b="0"/>
            <wp:wrapSquare wrapText="bothSides"/>
            <wp:docPr id="471" name="Picture 471" descr="P14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P149#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95985"/>
                    </a:xfrm>
                    <a:prstGeom prst="rect">
                      <a:avLst/>
                    </a:prstGeom>
                  </pic:spPr>
                </pic:pic>
              </a:graphicData>
            </a:graphic>
            <wp14:sizeRelH relativeFrom="margin">
              <wp14:pctWidth>0</wp14:pctWidth>
            </wp14:sizeRelH>
            <wp14:sizeRelV relativeFrom="margin">
              <wp14:pctHeight>0</wp14:pctHeight>
            </wp14:sizeRelV>
          </wp:anchor>
        </w:drawing>
      </w:r>
      <w:r w:rsidR="0088257E" w:rsidRPr="0088257E">
        <w:t>Book Amtrak Direct Connect</w:t>
      </w:r>
      <w:bookmarkEnd w:id="13"/>
      <w:bookmarkEnd w:id="14"/>
    </w:p>
    <w:p w14:paraId="64798218" w14:textId="77777777" w:rsidR="0088257E" w:rsidRPr="0088257E" w:rsidRDefault="00275B16" w:rsidP="0088257E">
      <w:pPr>
        <w:pStyle w:val="ConcurTableText"/>
      </w:pPr>
      <w:r w:rsidRPr="0088257E">
        <w:rPr>
          <w:rFonts w:eastAsia="Arial Unicode MS"/>
          <w:noProof/>
        </w:rPr>
        <w:drawing>
          <wp:anchor distT="0" distB="0" distL="114300" distR="114300" simplePos="0" relativeHeight="251660800" behindDoc="0" locked="1" layoutInCell="1" allowOverlap="1" wp14:anchorId="42E07F97" wp14:editId="398BA26A">
            <wp:simplePos x="0" y="0"/>
            <wp:positionH relativeFrom="column">
              <wp:posOffset>5311775</wp:posOffset>
            </wp:positionH>
            <wp:positionV relativeFrom="paragraph">
              <wp:posOffset>15875</wp:posOffset>
            </wp:positionV>
            <wp:extent cx="840740" cy="2164080"/>
            <wp:effectExtent l="19050" t="19050" r="0" b="7620"/>
            <wp:wrapSquare wrapText="bothSides"/>
            <wp:docPr id="15" name="Picture 33" descr="P1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3" descr="P150#y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0740" cy="216408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88257E" w:rsidRPr="0088257E">
        <w:rPr>
          <w:rFonts w:eastAsia="Arial Unicode MS"/>
        </w:rPr>
        <w:t>You can book rail if your company is configured to use Amtrak Direct Connect.</w:t>
      </w:r>
      <w:r w:rsidR="0088257E" w:rsidRPr="0088257E">
        <w:t xml:space="preserve"> </w:t>
      </w:r>
      <w:r w:rsidR="0088257E" w:rsidRPr="0088257E">
        <w:rPr>
          <w:sz w:val="2"/>
          <w:szCs w:val="2"/>
        </w:rPr>
        <w:t>1</w:t>
      </w:r>
    </w:p>
    <w:p w14:paraId="2480B70D" w14:textId="41AACB6E" w:rsidR="0088257E" w:rsidRPr="0088257E" w:rsidRDefault="0088257E" w:rsidP="0088257E">
      <w:pPr>
        <w:pStyle w:val="ConcurTableBullet"/>
        <w:rPr>
          <w:snapToGrid w:val="0"/>
        </w:rPr>
      </w:pPr>
      <w:r w:rsidRPr="0088257E">
        <w:rPr>
          <w:snapToGrid w:val="0"/>
        </w:rPr>
        <w:t xml:space="preserve">On the home screen, tap </w:t>
      </w:r>
      <w:r w:rsidR="00275B16" w:rsidRPr="0088257E">
        <w:rPr>
          <w:noProof/>
          <w:snapToGrid w:val="0"/>
        </w:rPr>
        <w:drawing>
          <wp:inline distT="0" distB="0" distL="0" distR="0" wp14:anchorId="3CE29F30" wp14:editId="00A6F196">
            <wp:extent cx="180975" cy="180975"/>
            <wp:effectExtent l="19050" t="19050" r="9525" b="9525"/>
            <wp:docPr id="26" name="Picture 29" descr="P1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9" descr="P151#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w="9525" cmpd="sng">
                      <a:solidFill>
                        <a:srgbClr val="000000"/>
                      </a:solidFill>
                      <a:miter lim="800000"/>
                      <a:headEnd/>
                      <a:tailEnd/>
                    </a:ln>
                    <a:effectLst/>
                  </pic:spPr>
                </pic:pic>
              </a:graphicData>
            </a:graphic>
          </wp:inline>
        </w:drawing>
      </w:r>
      <w:r w:rsidRPr="0088257E">
        <w:rPr>
          <w:snapToGrid w:val="0"/>
        </w:rPr>
        <w:t xml:space="preserve"> (lower-left corner) and then </w:t>
      </w:r>
      <w:r w:rsidRPr="0088257E">
        <w:rPr>
          <w:snapToGrid w:val="0"/>
        </w:rPr>
        <w:br/>
        <w:t xml:space="preserve">tap </w:t>
      </w:r>
      <w:r w:rsidR="00ED54BF" w:rsidRPr="00ED54BF">
        <w:rPr>
          <w:b/>
          <w:bCs/>
          <w:snapToGrid w:val="0"/>
        </w:rPr>
        <w:t>Book</w:t>
      </w:r>
      <w:r w:rsidR="00ED54BF">
        <w:rPr>
          <w:snapToGrid w:val="0"/>
        </w:rPr>
        <w:t xml:space="preserve"> </w:t>
      </w:r>
      <w:r w:rsidRPr="0088257E">
        <w:rPr>
          <w:b/>
          <w:snapToGrid w:val="0"/>
        </w:rPr>
        <w:t>Train</w:t>
      </w:r>
      <w:r w:rsidRPr="0088257E">
        <w:rPr>
          <w:snapToGrid w:val="0"/>
        </w:rPr>
        <w:t xml:space="preserve"> on the </w:t>
      </w:r>
      <w:r w:rsidR="00ED54BF" w:rsidRPr="00DC49EB">
        <w:rPr>
          <w:b/>
          <w:bCs/>
          <w:snapToGrid w:val="0"/>
        </w:rPr>
        <w:t>What would you like to book today?</w:t>
      </w:r>
      <w:r w:rsidR="00ED54BF">
        <w:rPr>
          <w:snapToGrid w:val="0"/>
        </w:rPr>
        <w:t xml:space="preserve"> </w:t>
      </w:r>
      <w:r w:rsidRPr="0088257E">
        <w:rPr>
          <w:snapToGrid w:val="0"/>
        </w:rPr>
        <w:t>menu.</w:t>
      </w:r>
      <w:r w:rsidRPr="0088257E">
        <w:rPr>
          <w:snapToGrid w:val="0"/>
        </w:rPr>
        <w:br/>
        <w:t xml:space="preserve">– </w:t>
      </w:r>
      <w:r w:rsidRPr="0088257E">
        <w:rPr>
          <w:i/>
          <w:snapToGrid w:val="0"/>
        </w:rPr>
        <w:t>or</w:t>
      </w:r>
      <w:r w:rsidRPr="0088257E">
        <w:rPr>
          <w:snapToGrid w:val="0"/>
        </w:rPr>
        <w:t xml:space="preserve"> – </w:t>
      </w:r>
    </w:p>
    <w:p w14:paraId="567484D8" w14:textId="639D9C34" w:rsidR="0088257E" w:rsidRPr="00ED54BF" w:rsidRDefault="0088257E" w:rsidP="00ED54BF">
      <w:pPr>
        <w:pStyle w:val="ConcurTableBullet"/>
        <w:rPr>
          <w:snapToGrid w:val="0"/>
        </w:rPr>
      </w:pPr>
      <w:r w:rsidRPr="0088257E">
        <w:rPr>
          <w:snapToGrid w:val="0"/>
        </w:rPr>
        <w:t xml:space="preserve">On the </w:t>
      </w:r>
      <w:r w:rsidRPr="0088257E">
        <w:rPr>
          <w:b/>
          <w:snapToGrid w:val="0"/>
        </w:rPr>
        <w:t>Trips</w:t>
      </w:r>
      <w:r w:rsidRPr="0088257E">
        <w:rPr>
          <w:snapToGrid w:val="0"/>
        </w:rPr>
        <w:t xml:space="preserve"> screen, tap </w:t>
      </w:r>
      <w:r w:rsidR="00275B16" w:rsidRPr="0088257E">
        <w:rPr>
          <w:noProof/>
        </w:rPr>
        <w:drawing>
          <wp:inline distT="0" distB="0" distL="0" distR="0" wp14:anchorId="2A981CDA" wp14:editId="2E926048">
            <wp:extent cx="266700" cy="276225"/>
            <wp:effectExtent l="0" t="0" r="0" b="0"/>
            <wp:docPr id="27" name="Picture 27" descr="P1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152#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88257E">
        <w:rPr>
          <w:snapToGrid w:val="0"/>
        </w:rPr>
        <w:t xml:space="preserve"> (lower-right corner) and then </w:t>
      </w:r>
      <w:r w:rsidRPr="0088257E">
        <w:rPr>
          <w:snapToGrid w:val="0"/>
        </w:rPr>
        <w:br/>
        <w:t xml:space="preserve">tap </w:t>
      </w:r>
      <w:r w:rsidRPr="0088257E">
        <w:rPr>
          <w:b/>
          <w:snapToGrid w:val="0"/>
        </w:rPr>
        <w:t>Train</w:t>
      </w:r>
      <w:r w:rsidRPr="0088257E">
        <w:rPr>
          <w:snapToGrid w:val="0"/>
        </w:rPr>
        <w:t xml:space="preserve"> on the menu.</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Make a train reservation."/>
      </w:tblPr>
      <w:tblGrid>
        <w:gridCol w:w="6630"/>
        <w:gridCol w:w="3008"/>
      </w:tblGrid>
      <w:tr w:rsidR="007857D7" w:rsidRPr="006429D2" w14:paraId="4599BA2F" w14:textId="77777777" w:rsidTr="00F548D8">
        <w:trPr>
          <w:cantSplit/>
          <w:tblHeader/>
        </w:trPr>
        <w:tc>
          <w:tcPr>
            <w:tcW w:w="6630" w:type="dxa"/>
            <w:shd w:val="clear" w:color="auto" w:fill="000000"/>
          </w:tcPr>
          <w:p w14:paraId="4F192EDB" w14:textId="77777777" w:rsidR="007857D7" w:rsidRPr="006429D2" w:rsidRDefault="007857D7" w:rsidP="00B67460">
            <w:pPr>
              <w:pStyle w:val="ConcurTableHeadLeft"/>
            </w:pPr>
            <w:r>
              <w:lastRenderedPageBreak/>
              <w:t>Screen(s)</w:t>
            </w:r>
          </w:p>
        </w:tc>
        <w:tc>
          <w:tcPr>
            <w:tcW w:w="3008" w:type="dxa"/>
            <w:shd w:val="clear" w:color="auto" w:fill="000000"/>
          </w:tcPr>
          <w:p w14:paraId="14275FFA" w14:textId="77777777" w:rsidR="007857D7" w:rsidRPr="006429D2" w:rsidRDefault="007857D7" w:rsidP="00B67460">
            <w:pPr>
              <w:pStyle w:val="ConcurTableHeadLeft"/>
            </w:pPr>
            <w:r w:rsidRPr="006429D2">
              <w:t>Description/Action</w:t>
            </w:r>
          </w:p>
        </w:tc>
      </w:tr>
      <w:tr w:rsidR="007857D7" w:rsidRPr="006429D2" w14:paraId="3C8E076A" w14:textId="77777777" w:rsidTr="00F548D8">
        <w:trPr>
          <w:cantSplit/>
        </w:trPr>
        <w:tc>
          <w:tcPr>
            <w:tcW w:w="6630" w:type="dxa"/>
          </w:tcPr>
          <w:p w14:paraId="3588780A" w14:textId="77777777" w:rsidR="007857D7" w:rsidRPr="006429D2" w:rsidRDefault="00275B16" w:rsidP="00B67460">
            <w:pPr>
              <w:pStyle w:val="ConcurTableText"/>
            </w:pPr>
            <w:r w:rsidRPr="0088257E">
              <w:rPr>
                <w:noProof/>
                <w:snapToGrid/>
              </w:rPr>
              <w:drawing>
                <wp:inline distT="0" distB="0" distL="0" distR="0" wp14:anchorId="5D9221E6" wp14:editId="72A98C24">
                  <wp:extent cx="1990725" cy="3552825"/>
                  <wp:effectExtent l="19050" t="19050" r="9525" b="9525"/>
                  <wp:docPr id="28" name="Picture 28" descr="P156C3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156C3T6#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0725" cy="3552825"/>
                          </a:xfrm>
                          <a:prstGeom prst="rect">
                            <a:avLst/>
                          </a:prstGeom>
                          <a:noFill/>
                          <a:ln w="6350" cmpd="sng">
                            <a:solidFill>
                              <a:srgbClr val="000000"/>
                            </a:solidFill>
                            <a:miter lim="800000"/>
                            <a:headEnd/>
                            <a:tailEnd/>
                          </a:ln>
                          <a:effectLst/>
                        </pic:spPr>
                      </pic:pic>
                    </a:graphicData>
                  </a:graphic>
                </wp:inline>
              </w:drawing>
            </w:r>
            <w:r w:rsidR="007857D7">
              <w:rPr>
                <w:noProof/>
                <w:snapToGrid/>
              </w:rPr>
              <w:t xml:space="preserve"> </w:t>
            </w:r>
            <w:r w:rsidRPr="007857D7">
              <w:rPr>
                <w:noProof/>
                <w:snapToGrid/>
              </w:rPr>
              <w:drawing>
                <wp:inline distT="0" distB="0" distL="0" distR="0" wp14:anchorId="7BE99929" wp14:editId="3FCEECB8">
                  <wp:extent cx="1962150" cy="3562350"/>
                  <wp:effectExtent l="19050" t="19050" r="0" b="0"/>
                  <wp:docPr id="29" name="Picture 29" descr="P156C3T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156C3T6#yIS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150" cy="3562350"/>
                          </a:xfrm>
                          <a:prstGeom prst="rect">
                            <a:avLst/>
                          </a:prstGeom>
                          <a:noFill/>
                          <a:ln w="6350" cmpd="sng">
                            <a:solidFill>
                              <a:srgbClr val="000000"/>
                            </a:solidFill>
                            <a:miter lim="800000"/>
                            <a:headEnd/>
                            <a:tailEnd/>
                          </a:ln>
                          <a:effectLst/>
                        </pic:spPr>
                      </pic:pic>
                    </a:graphicData>
                  </a:graphic>
                </wp:inline>
              </w:drawing>
            </w:r>
          </w:p>
        </w:tc>
        <w:tc>
          <w:tcPr>
            <w:tcW w:w="3008" w:type="dxa"/>
          </w:tcPr>
          <w:p w14:paraId="4F71DEBD" w14:textId="77777777" w:rsidR="007857D7" w:rsidRPr="007857D7" w:rsidRDefault="007857D7" w:rsidP="007857D7">
            <w:pPr>
              <w:pStyle w:val="ConcurTableText"/>
            </w:pPr>
            <w:r w:rsidRPr="007857D7">
              <w:t xml:space="preserve">1) On the </w:t>
            </w:r>
            <w:r w:rsidRPr="007857D7">
              <w:rPr>
                <w:b/>
              </w:rPr>
              <w:t>Book Train</w:t>
            </w:r>
            <w:r w:rsidRPr="007857D7">
              <w:t xml:space="preserve"> screen:</w:t>
            </w:r>
          </w:p>
          <w:p w14:paraId="5E7AE0F5" w14:textId="77777777" w:rsidR="007857D7" w:rsidRPr="007857D7" w:rsidRDefault="007857D7" w:rsidP="007857D7">
            <w:pPr>
              <w:pStyle w:val="ConcurTableBullet"/>
              <w:rPr>
                <w:snapToGrid w:val="0"/>
              </w:rPr>
            </w:pPr>
            <w:r w:rsidRPr="007857D7">
              <w:rPr>
                <w:snapToGrid w:val="0"/>
              </w:rPr>
              <w:t xml:space="preserve">Tap </w:t>
            </w:r>
            <w:r w:rsidRPr="007857D7">
              <w:rPr>
                <w:b/>
                <w:snapToGrid w:val="0"/>
              </w:rPr>
              <w:t>One Way</w:t>
            </w:r>
            <w:r w:rsidRPr="007857D7">
              <w:rPr>
                <w:snapToGrid w:val="0"/>
              </w:rPr>
              <w:t xml:space="preserve"> or </w:t>
            </w:r>
            <w:r w:rsidRPr="007857D7">
              <w:rPr>
                <w:b/>
                <w:snapToGrid w:val="0"/>
              </w:rPr>
              <w:t>Round Trip</w:t>
            </w:r>
            <w:r w:rsidRPr="007857D7">
              <w:rPr>
                <w:snapToGrid w:val="0"/>
              </w:rPr>
              <w:t>.</w:t>
            </w:r>
          </w:p>
          <w:p w14:paraId="2B151137" w14:textId="77777777" w:rsidR="007857D7" w:rsidRPr="007857D7" w:rsidRDefault="007857D7" w:rsidP="007857D7">
            <w:pPr>
              <w:pStyle w:val="ConcurTableBullet"/>
              <w:rPr>
                <w:snapToGrid w:val="0"/>
              </w:rPr>
            </w:pPr>
            <w:r w:rsidRPr="007857D7">
              <w:rPr>
                <w:snapToGrid w:val="0"/>
              </w:rPr>
              <w:t>Enter the search criteria.</w:t>
            </w:r>
          </w:p>
          <w:p w14:paraId="62422845" w14:textId="77777777" w:rsidR="007857D7" w:rsidRPr="007857D7" w:rsidRDefault="007857D7" w:rsidP="007857D7">
            <w:pPr>
              <w:pStyle w:val="ConcurTableBullet"/>
              <w:rPr>
                <w:snapToGrid w:val="0"/>
              </w:rPr>
            </w:pPr>
            <w:r w:rsidRPr="007857D7">
              <w:rPr>
                <w:snapToGrid w:val="0"/>
              </w:rPr>
              <w:t xml:space="preserve">Tap </w:t>
            </w:r>
            <w:r w:rsidRPr="005B0220">
              <w:rPr>
                <w:b/>
                <w:bCs/>
                <w:snapToGrid w:val="0"/>
              </w:rPr>
              <w:t>Search</w:t>
            </w:r>
            <w:r w:rsidRPr="007857D7">
              <w:rPr>
                <w:snapToGrid w:val="0"/>
              </w:rPr>
              <w:t>.</w:t>
            </w:r>
          </w:p>
          <w:p w14:paraId="1F0FCF3D" w14:textId="77777777" w:rsidR="007857D7" w:rsidRPr="007857D7" w:rsidRDefault="007857D7" w:rsidP="007857D7">
            <w:pPr>
              <w:pStyle w:val="ConcurTableText"/>
            </w:pPr>
            <w:r w:rsidRPr="007857D7">
              <w:t xml:space="preserve">2) On the </w:t>
            </w:r>
            <w:r w:rsidRPr="007857D7">
              <w:rPr>
                <w:b/>
              </w:rPr>
              <w:t>Select Train</w:t>
            </w:r>
            <w:r w:rsidRPr="007857D7">
              <w:t xml:space="preserve"> screen, tap the desired trip.</w:t>
            </w:r>
          </w:p>
        </w:tc>
      </w:tr>
      <w:tr w:rsidR="007857D7" w:rsidRPr="006429D2" w14:paraId="77BD4E15" w14:textId="77777777" w:rsidTr="00F548D8">
        <w:trPr>
          <w:cantSplit/>
        </w:trPr>
        <w:tc>
          <w:tcPr>
            <w:tcW w:w="6630" w:type="dxa"/>
          </w:tcPr>
          <w:p w14:paraId="2FBF4673" w14:textId="77777777" w:rsidR="007857D7" w:rsidRPr="006429D2" w:rsidRDefault="00275B16" w:rsidP="00B67460">
            <w:pPr>
              <w:pStyle w:val="ConcurTableText"/>
            </w:pPr>
            <w:r w:rsidRPr="007857D7">
              <w:rPr>
                <w:noProof/>
                <w:snapToGrid/>
              </w:rPr>
              <w:drawing>
                <wp:inline distT="0" distB="0" distL="0" distR="0" wp14:anchorId="2E2956B1" wp14:editId="6095010D">
                  <wp:extent cx="1990725" cy="3562350"/>
                  <wp:effectExtent l="19050" t="19050" r="9525" b="0"/>
                  <wp:docPr id="30" name="Picture 30" descr="P163C5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163C5T6#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0725" cy="3562350"/>
                          </a:xfrm>
                          <a:prstGeom prst="rect">
                            <a:avLst/>
                          </a:prstGeom>
                          <a:noFill/>
                          <a:ln w="6350" cmpd="sng">
                            <a:solidFill>
                              <a:srgbClr val="000000"/>
                            </a:solidFill>
                            <a:miter lim="800000"/>
                            <a:headEnd/>
                            <a:tailEnd/>
                          </a:ln>
                          <a:effectLst/>
                        </pic:spPr>
                      </pic:pic>
                    </a:graphicData>
                  </a:graphic>
                </wp:inline>
              </w:drawing>
            </w:r>
            <w:r w:rsidR="00C01EA4">
              <w:rPr>
                <w:noProof/>
                <w:snapToGrid/>
              </w:rPr>
              <w:t xml:space="preserve"> </w:t>
            </w:r>
            <w:r w:rsidRPr="007857D7">
              <w:rPr>
                <w:noProof/>
                <w:snapToGrid/>
              </w:rPr>
              <w:drawing>
                <wp:inline distT="0" distB="0" distL="0" distR="0" wp14:anchorId="3C594AD9" wp14:editId="2EB085DB">
                  <wp:extent cx="1962150" cy="3552825"/>
                  <wp:effectExtent l="19050" t="19050" r="0" b="9525"/>
                  <wp:docPr id="31" name="Picture 31" descr="P163C5T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163C5T6#yIS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0" cy="3552825"/>
                          </a:xfrm>
                          <a:prstGeom prst="rect">
                            <a:avLst/>
                          </a:prstGeom>
                          <a:noFill/>
                          <a:ln w="6350" cmpd="sng">
                            <a:solidFill>
                              <a:srgbClr val="000000"/>
                            </a:solidFill>
                            <a:miter lim="800000"/>
                            <a:headEnd/>
                            <a:tailEnd/>
                          </a:ln>
                          <a:effectLst/>
                        </pic:spPr>
                      </pic:pic>
                    </a:graphicData>
                  </a:graphic>
                </wp:inline>
              </w:drawing>
            </w:r>
          </w:p>
        </w:tc>
        <w:tc>
          <w:tcPr>
            <w:tcW w:w="3008" w:type="dxa"/>
          </w:tcPr>
          <w:p w14:paraId="57FE748E" w14:textId="77777777" w:rsidR="007857D7" w:rsidRPr="007857D7" w:rsidRDefault="007857D7" w:rsidP="007857D7">
            <w:pPr>
              <w:pStyle w:val="ConcurTableText"/>
            </w:pPr>
            <w:r>
              <w:t>3</w:t>
            </w:r>
            <w:r w:rsidRPr="007857D7">
              <w:t xml:space="preserve">) On the </w:t>
            </w:r>
            <w:r w:rsidRPr="007857D7">
              <w:rPr>
                <w:b/>
              </w:rPr>
              <w:t>Select Seat Class</w:t>
            </w:r>
            <w:r w:rsidRPr="007857D7">
              <w:t xml:space="preserve"> screen, tap the desired seat.</w:t>
            </w:r>
          </w:p>
          <w:p w14:paraId="57CA5010" w14:textId="77777777" w:rsidR="007857D7" w:rsidRPr="007857D7" w:rsidRDefault="007857D7" w:rsidP="007857D7">
            <w:pPr>
              <w:pStyle w:val="ConcurTableText"/>
            </w:pPr>
            <w:r w:rsidRPr="007857D7">
              <w:t xml:space="preserve">4) On the </w:t>
            </w:r>
            <w:r w:rsidRPr="007857D7">
              <w:rPr>
                <w:b/>
              </w:rPr>
              <w:t>Book Train Details</w:t>
            </w:r>
            <w:r w:rsidRPr="007857D7">
              <w:t xml:space="preserve"> screen:</w:t>
            </w:r>
          </w:p>
          <w:p w14:paraId="076E65E9" w14:textId="77777777" w:rsidR="007857D7" w:rsidRPr="007857D7" w:rsidRDefault="007857D7" w:rsidP="007857D7">
            <w:pPr>
              <w:pStyle w:val="ConcurTableBullet"/>
              <w:rPr>
                <w:snapToGrid w:val="0"/>
              </w:rPr>
            </w:pPr>
            <w:r w:rsidRPr="007857D7">
              <w:rPr>
                <w:snapToGrid w:val="0"/>
              </w:rPr>
              <w:t>Review for accuracy.</w:t>
            </w:r>
          </w:p>
          <w:p w14:paraId="314844EE" w14:textId="77777777" w:rsidR="007857D7" w:rsidRPr="007857D7" w:rsidRDefault="007857D7" w:rsidP="007857D7">
            <w:pPr>
              <w:pStyle w:val="ConcurTableBullet"/>
              <w:rPr>
                <w:snapToGrid w:val="0"/>
              </w:rPr>
            </w:pPr>
            <w:r w:rsidRPr="007857D7">
              <w:rPr>
                <w:snapToGrid w:val="0"/>
              </w:rPr>
              <w:t>Fill in the fields and make the desired selections.</w:t>
            </w:r>
          </w:p>
          <w:p w14:paraId="3C893B86" w14:textId="77777777" w:rsidR="007857D7" w:rsidRPr="007857D7" w:rsidRDefault="007857D7" w:rsidP="007857D7">
            <w:pPr>
              <w:pStyle w:val="ConcurTableBullet"/>
              <w:rPr>
                <w:snapToGrid w:val="0"/>
              </w:rPr>
            </w:pPr>
            <w:r w:rsidRPr="007857D7">
              <w:rPr>
                <w:snapToGrid w:val="0"/>
              </w:rPr>
              <w:t>Tap</w:t>
            </w:r>
            <w:r w:rsidRPr="007857D7">
              <w:rPr>
                <w:b/>
                <w:snapToGrid w:val="0"/>
              </w:rPr>
              <w:t xml:space="preserve"> Reserve</w:t>
            </w:r>
            <w:r w:rsidRPr="007857D7">
              <w:rPr>
                <w:snapToGrid w:val="0"/>
              </w:rPr>
              <w:t>.</w:t>
            </w:r>
          </w:p>
        </w:tc>
      </w:tr>
    </w:tbl>
    <w:p w14:paraId="346963A1" w14:textId="77777777" w:rsidR="00450CC9" w:rsidRPr="005D7915" w:rsidRDefault="00450CC9" w:rsidP="00450CC9">
      <w:pPr>
        <w:pStyle w:val="ConcurBodyText"/>
        <w:keepNext/>
      </w:pPr>
      <w:bookmarkStart w:id="15" w:name="_Toc527102848"/>
      <w:bookmarkStart w:id="16" w:name="_Toc8802368"/>
      <w:bookmarkStart w:id="17" w:name="_Toc92889505"/>
      <w:r w:rsidRPr="00F50C24">
        <w:rPr>
          <w:rStyle w:val="Heading3Char"/>
        </w:rPr>
        <w:lastRenderedPageBreak/>
        <w:t>Cancel a Rental Car Reservation</w:t>
      </w:r>
      <w:bookmarkEnd w:id="15"/>
      <w:bookmarkEnd w:id="16"/>
      <w:bookmarkEnd w:id="17"/>
    </w:p>
    <w:p w14:paraId="4A1FF5D3" w14:textId="77777777" w:rsidR="007857D7" w:rsidRDefault="00450CC9" w:rsidP="00450CC9">
      <w:pPr>
        <w:pStyle w:val="ConcurTableBullet"/>
        <w:keepNext/>
        <w:numPr>
          <w:ilvl w:val="0"/>
          <w:numId w:val="0"/>
        </w:numPr>
        <w:ind w:left="245" w:hanging="234"/>
      </w:pPr>
      <w:r w:rsidRPr="005D7915">
        <w:t>There are two ways to cancel a car reservation on an itinerary.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ancel a rental car reservation."/>
      </w:tblPr>
      <w:tblGrid>
        <w:gridCol w:w="6720"/>
        <w:gridCol w:w="1333"/>
        <w:gridCol w:w="1585"/>
      </w:tblGrid>
      <w:tr w:rsidR="00450CC9" w:rsidRPr="006429D2" w14:paraId="5B755E68" w14:textId="77777777" w:rsidTr="00F548D8">
        <w:trPr>
          <w:cantSplit/>
          <w:tblHeader/>
        </w:trPr>
        <w:tc>
          <w:tcPr>
            <w:tcW w:w="8053" w:type="dxa"/>
            <w:gridSpan w:val="2"/>
            <w:shd w:val="clear" w:color="auto" w:fill="000000"/>
          </w:tcPr>
          <w:p w14:paraId="47266D6E" w14:textId="77777777" w:rsidR="00450CC9" w:rsidRPr="006429D2" w:rsidRDefault="00450CC9" w:rsidP="007825A9">
            <w:pPr>
              <w:pStyle w:val="ConcurTableHeadLeft"/>
            </w:pPr>
            <w:r>
              <w:t>Screen(s)</w:t>
            </w:r>
          </w:p>
        </w:tc>
        <w:tc>
          <w:tcPr>
            <w:tcW w:w="1585" w:type="dxa"/>
            <w:shd w:val="clear" w:color="auto" w:fill="000000"/>
          </w:tcPr>
          <w:p w14:paraId="2840DD45" w14:textId="77777777" w:rsidR="00450CC9" w:rsidRPr="006429D2" w:rsidRDefault="00450CC9" w:rsidP="007825A9">
            <w:pPr>
              <w:pStyle w:val="ConcurTableHeadLeft"/>
            </w:pPr>
            <w:r w:rsidRPr="006429D2">
              <w:t>Description/Action</w:t>
            </w:r>
          </w:p>
        </w:tc>
      </w:tr>
      <w:tr w:rsidR="00450CC9" w:rsidRPr="006429D2" w14:paraId="1BBBBE88" w14:textId="77777777" w:rsidTr="00F548D8">
        <w:trPr>
          <w:cantSplit/>
        </w:trPr>
        <w:tc>
          <w:tcPr>
            <w:tcW w:w="6720" w:type="dxa"/>
          </w:tcPr>
          <w:p w14:paraId="40B39A6A" w14:textId="72445836" w:rsidR="00450CC9" w:rsidRPr="006429D2" w:rsidRDefault="00D3473E" w:rsidP="007825A9">
            <w:pPr>
              <w:pStyle w:val="ConcurTableText"/>
            </w:pPr>
            <w:r>
              <w:rPr>
                <w:noProof/>
              </w:rPr>
              <w:drawing>
                <wp:inline distT="0" distB="0" distL="0" distR="0" wp14:anchorId="0CAE3780" wp14:editId="71796165">
                  <wp:extent cx="2000841" cy="3557016"/>
                  <wp:effectExtent l="19050" t="19050" r="19050" b="24765"/>
                  <wp:docPr id="457" name="Picture 457" descr="P175C3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P175C3T7#yIS1"/>
                          <pic:cNvPicPr/>
                        </pic:nvPicPr>
                        <pic:blipFill>
                          <a:blip r:embed="rId42"/>
                          <a:stretch>
                            <a:fillRect/>
                          </a:stretch>
                        </pic:blipFill>
                        <pic:spPr>
                          <a:xfrm>
                            <a:off x="0" y="0"/>
                            <a:ext cx="2000841" cy="3557016"/>
                          </a:xfrm>
                          <a:prstGeom prst="rect">
                            <a:avLst/>
                          </a:prstGeom>
                          <a:ln w="6348" cmpd="sng">
                            <a:solidFill>
                              <a:srgbClr val="000000"/>
                            </a:solidFill>
                            <a:prstDash val="solid"/>
                          </a:ln>
                        </pic:spPr>
                      </pic:pic>
                    </a:graphicData>
                  </a:graphic>
                </wp:inline>
              </w:drawing>
            </w:r>
            <w:r w:rsidR="00450CC9">
              <w:rPr>
                <w:noProof/>
                <w:snapToGrid/>
              </w:rPr>
              <w:t xml:space="preserve"> </w:t>
            </w:r>
            <w:r>
              <w:rPr>
                <w:noProof/>
              </w:rPr>
              <w:drawing>
                <wp:inline distT="0" distB="0" distL="0" distR="0" wp14:anchorId="42F8F9A4" wp14:editId="0F3CB437">
                  <wp:extent cx="2004121" cy="3557016"/>
                  <wp:effectExtent l="0" t="0" r="0" b="5715"/>
                  <wp:docPr id="458" name="Picture 458" descr="P175C3T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P175C3T7#yIS2"/>
                          <pic:cNvPicPr/>
                        </pic:nvPicPr>
                        <pic:blipFill>
                          <a:blip r:embed="rId43"/>
                          <a:stretch>
                            <a:fillRect/>
                          </a:stretch>
                        </pic:blipFill>
                        <pic:spPr>
                          <a:xfrm>
                            <a:off x="0" y="0"/>
                            <a:ext cx="2004121" cy="3557016"/>
                          </a:xfrm>
                          <a:prstGeom prst="rect">
                            <a:avLst/>
                          </a:prstGeom>
                        </pic:spPr>
                      </pic:pic>
                    </a:graphicData>
                  </a:graphic>
                </wp:inline>
              </w:drawing>
            </w:r>
          </w:p>
        </w:tc>
        <w:tc>
          <w:tcPr>
            <w:tcW w:w="2918" w:type="dxa"/>
            <w:gridSpan w:val="2"/>
          </w:tcPr>
          <w:p w14:paraId="4537BE28" w14:textId="77777777" w:rsidR="00450CC9" w:rsidRDefault="00450CC9" w:rsidP="007825A9">
            <w:pPr>
              <w:pStyle w:val="ConcurTableText"/>
            </w:pPr>
            <w:r>
              <w:t xml:space="preserve">To cancel a rental car reservation: </w:t>
            </w:r>
          </w:p>
          <w:p w14:paraId="7FB46CAE" w14:textId="1F9BE427" w:rsidR="00450CC9" w:rsidRDefault="00450CC9" w:rsidP="00450CC9">
            <w:pPr>
              <w:pStyle w:val="ConcurTableText"/>
            </w:pPr>
            <w:r>
              <w:t xml:space="preserve">1) On the itinerary, </w:t>
            </w:r>
            <w:r w:rsidR="00D60F12" w:rsidRPr="00D60F12">
              <w:t xml:space="preserve">tap the desired </w:t>
            </w:r>
            <w:r w:rsidRPr="00D60F12">
              <w:t>r</w:t>
            </w:r>
            <w:r>
              <w:t>eservation.</w:t>
            </w:r>
          </w:p>
          <w:p w14:paraId="47BA461F" w14:textId="02E5C6F4" w:rsidR="00450CC9" w:rsidRDefault="00450CC9" w:rsidP="00450CC9">
            <w:pPr>
              <w:pStyle w:val="ConcurTableText"/>
            </w:pPr>
            <w:r>
              <w:t>2)</w:t>
            </w:r>
            <w:r w:rsidR="00D60F12">
              <w:t xml:space="preserve"> On the </w:t>
            </w:r>
            <w:r w:rsidR="00D60F12">
              <w:rPr>
                <w:b/>
              </w:rPr>
              <w:t>Car</w:t>
            </w:r>
            <w:r w:rsidR="00D60F12" w:rsidRPr="001B0187">
              <w:rPr>
                <w:b/>
              </w:rPr>
              <w:t xml:space="preserve"> Details</w:t>
            </w:r>
            <w:r w:rsidR="00D60F12">
              <w:t xml:space="preserve"> screen, tap </w:t>
            </w:r>
            <w:r w:rsidR="00D60F12" w:rsidRPr="000D015A">
              <w:rPr>
                <w:noProof/>
              </w:rPr>
              <w:drawing>
                <wp:inline distT="0" distB="0" distL="0" distR="0" wp14:anchorId="4EE4D577" wp14:editId="3BDE02BC">
                  <wp:extent cx="142875" cy="209550"/>
                  <wp:effectExtent l="0" t="0" r="0" b="0"/>
                  <wp:docPr id="460" name="Picture 460" descr="P178C4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P178C4T7#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00D60F12">
              <w:t xml:space="preserve"> (upper-right corner).</w:t>
            </w:r>
          </w:p>
          <w:p w14:paraId="440E308B" w14:textId="639E32E2" w:rsidR="00D60F12" w:rsidRDefault="00D60F12" w:rsidP="00450CC9">
            <w:pPr>
              <w:pStyle w:val="ConcurTableText"/>
            </w:pPr>
            <w:r>
              <w:t xml:space="preserve">3) </w:t>
            </w:r>
            <w:r w:rsidR="003125E0">
              <w:t>From the list</w:t>
            </w:r>
            <w:r>
              <w:t xml:space="preserve"> (upper-right corner</w:t>
            </w:r>
            <w:r w:rsidR="003125E0">
              <w:t>)</w:t>
            </w:r>
            <w:r>
              <w:t xml:space="preserve">, </w:t>
            </w:r>
            <w:r w:rsidR="003125E0">
              <w:t>select</w:t>
            </w:r>
            <w:r>
              <w:t xml:space="preserve"> </w:t>
            </w:r>
            <w:r w:rsidRPr="003125E0">
              <w:rPr>
                <w:i/>
              </w:rPr>
              <w:t>Cancel Car</w:t>
            </w:r>
            <w:r>
              <w:t>.</w:t>
            </w:r>
          </w:p>
          <w:p w14:paraId="5020F74A" w14:textId="77777777" w:rsidR="00450CC9" w:rsidRPr="000C41E8" w:rsidRDefault="00450CC9" w:rsidP="007825A9">
            <w:pPr>
              <w:pStyle w:val="ConcurTableText"/>
            </w:pPr>
          </w:p>
        </w:tc>
      </w:tr>
      <w:tr w:rsidR="00450CC9" w:rsidRPr="006429D2" w14:paraId="2D2843E6" w14:textId="77777777" w:rsidTr="00F548D8">
        <w:trPr>
          <w:cantSplit/>
        </w:trPr>
        <w:tc>
          <w:tcPr>
            <w:tcW w:w="6720" w:type="dxa"/>
          </w:tcPr>
          <w:p w14:paraId="0C89296C" w14:textId="231E60A9" w:rsidR="00450CC9" w:rsidRPr="006429D2" w:rsidRDefault="00D60F12" w:rsidP="007825A9">
            <w:pPr>
              <w:pStyle w:val="ConcurTableText"/>
            </w:pPr>
            <w:r>
              <w:rPr>
                <w:noProof/>
              </w:rPr>
              <w:drawing>
                <wp:inline distT="0" distB="0" distL="0" distR="0" wp14:anchorId="5F6EE751" wp14:editId="2FC3354F">
                  <wp:extent cx="2004121" cy="3557016"/>
                  <wp:effectExtent l="0" t="0" r="0" b="5715"/>
                  <wp:docPr id="459" name="Picture 459" descr="P182C5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P182C5T7#yIS1"/>
                          <pic:cNvPicPr/>
                        </pic:nvPicPr>
                        <pic:blipFill>
                          <a:blip r:embed="rId45"/>
                          <a:stretch>
                            <a:fillRect/>
                          </a:stretch>
                        </pic:blipFill>
                        <pic:spPr>
                          <a:xfrm>
                            <a:off x="0" y="0"/>
                            <a:ext cx="2004121" cy="3557016"/>
                          </a:xfrm>
                          <a:prstGeom prst="rect">
                            <a:avLst/>
                          </a:prstGeom>
                        </pic:spPr>
                      </pic:pic>
                    </a:graphicData>
                  </a:graphic>
                </wp:inline>
              </w:drawing>
            </w:r>
          </w:p>
        </w:tc>
        <w:tc>
          <w:tcPr>
            <w:tcW w:w="2918" w:type="dxa"/>
            <w:gridSpan w:val="2"/>
          </w:tcPr>
          <w:p w14:paraId="71F61959" w14:textId="67ED13D9" w:rsidR="00450CC9" w:rsidRDefault="00D60F12" w:rsidP="00450CC9">
            <w:pPr>
              <w:pStyle w:val="ConcurTableText"/>
            </w:pPr>
            <w:r>
              <w:t>4</w:t>
            </w:r>
            <w:r w:rsidR="00450CC9">
              <w:t xml:space="preserve">) </w:t>
            </w:r>
            <w:r>
              <w:t>I</w:t>
            </w:r>
            <w:r w:rsidR="00450CC9">
              <w:t xml:space="preserve">n the </w:t>
            </w:r>
            <w:r w:rsidRPr="00D60F12">
              <w:rPr>
                <w:b/>
              </w:rPr>
              <w:t>Confirm Cancellation</w:t>
            </w:r>
            <w:r>
              <w:t xml:space="preserve"> window</w:t>
            </w:r>
            <w:r w:rsidR="00450CC9">
              <w:t xml:space="preserve">, </w:t>
            </w:r>
            <w:r>
              <w:t>t</w:t>
            </w:r>
            <w:r w:rsidR="00450CC9">
              <w:t xml:space="preserve">ap </w:t>
            </w:r>
            <w:r>
              <w:rPr>
                <w:b/>
              </w:rPr>
              <w:t>Confirm</w:t>
            </w:r>
            <w:r w:rsidR="00450CC9">
              <w:t>.</w:t>
            </w:r>
          </w:p>
          <w:p w14:paraId="093764F2" w14:textId="77777777" w:rsidR="00450CC9" w:rsidRPr="006429D2" w:rsidRDefault="00450CC9" w:rsidP="007825A9">
            <w:pPr>
              <w:pStyle w:val="ConcurTableText"/>
            </w:pPr>
          </w:p>
        </w:tc>
      </w:tr>
    </w:tbl>
    <w:p w14:paraId="7CC199EE" w14:textId="77777777" w:rsidR="00450CC9" w:rsidRPr="005D7915" w:rsidRDefault="00450CC9" w:rsidP="00450CC9">
      <w:pPr>
        <w:pStyle w:val="Heading3"/>
        <w:spacing w:before="0"/>
      </w:pPr>
      <w:bookmarkStart w:id="18" w:name="_Toc517675405"/>
      <w:bookmarkStart w:id="19" w:name="_Toc517676269"/>
      <w:bookmarkStart w:id="20" w:name="_Toc517678232"/>
      <w:bookmarkStart w:id="21" w:name="_Toc517680188"/>
      <w:bookmarkStart w:id="22" w:name="_Toc517680760"/>
      <w:bookmarkStart w:id="23" w:name="_Toc527102849"/>
      <w:bookmarkStart w:id="24" w:name="_Toc8802369"/>
      <w:bookmarkStart w:id="25" w:name="_Toc92889506"/>
      <w:r w:rsidRPr="00F50C24">
        <w:lastRenderedPageBreak/>
        <w:t>Cancel a Hotel Reservation</w:t>
      </w:r>
      <w:bookmarkEnd w:id="18"/>
      <w:bookmarkEnd w:id="19"/>
      <w:bookmarkEnd w:id="20"/>
      <w:bookmarkEnd w:id="21"/>
      <w:bookmarkEnd w:id="22"/>
      <w:bookmarkEnd w:id="23"/>
      <w:bookmarkEnd w:id="24"/>
      <w:bookmarkEnd w:id="25"/>
    </w:p>
    <w:p w14:paraId="2A3B3553" w14:textId="77777777" w:rsidR="00450CC9" w:rsidRDefault="00450CC9" w:rsidP="000D5492">
      <w:pPr>
        <w:pStyle w:val="ConcurTableBullet"/>
        <w:keepNext/>
        <w:numPr>
          <w:ilvl w:val="0"/>
          <w:numId w:val="0"/>
        </w:numPr>
        <w:ind w:left="245" w:hanging="234"/>
      </w:pPr>
      <w:r w:rsidRPr="005D7915">
        <w:t>There are two ways to cancel a hotel reservation on an itinerary</w:t>
      </w:r>
      <w:r w:rsidR="00996FA3">
        <w: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ancel a hotel reservation."/>
      </w:tblPr>
      <w:tblGrid>
        <w:gridCol w:w="6720"/>
        <w:gridCol w:w="1333"/>
        <w:gridCol w:w="1585"/>
      </w:tblGrid>
      <w:tr w:rsidR="00450CC9" w:rsidRPr="006429D2" w14:paraId="0B5377D5" w14:textId="77777777" w:rsidTr="00F548D8">
        <w:trPr>
          <w:cantSplit/>
          <w:tblHeader/>
        </w:trPr>
        <w:tc>
          <w:tcPr>
            <w:tcW w:w="8053" w:type="dxa"/>
            <w:gridSpan w:val="2"/>
            <w:shd w:val="clear" w:color="auto" w:fill="000000"/>
          </w:tcPr>
          <w:p w14:paraId="3C79805A" w14:textId="77777777" w:rsidR="00450CC9" w:rsidRPr="006429D2" w:rsidRDefault="00450CC9" w:rsidP="007825A9">
            <w:pPr>
              <w:pStyle w:val="ConcurTableHeadLeft"/>
            </w:pPr>
            <w:r>
              <w:t>Screen(s)</w:t>
            </w:r>
          </w:p>
        </w:tc>
        <w:tc>
          <w:tcPr>
            <w:tcW w:w="1585" w:type="dxa"/>
            <w:shd w:val="clear" w:color="auto" w:fill="000000"/>
          </w:tcPr>
          <w:p w14:paraId="1C3DD650" w14:textId="77777777" w:rsidR="00450CC9" w:rsidRPr="006429D2" w:rsidRDefault="00450CC9" w:rsidP="007825A9">
            <w:pPr>
              <w:pStyle w:val="ConcurTableHeadLeft"/>
            </w:pPr>
            <w:r w:rsidRPr="006429D2">
              <w:t>Description/Action</w:t>
            </w:r>
          </w:p>
        </w:tc>
      </w:tr>
      <w:tr w:rsidR="00450CC9" w:rsidRPr="006429D2" w14:paraId="148806E1" w14:textId="77777777" w:rsidTr="00F548D8">
        <w:trPr>
          <w:cantSplit/>
        </w:trPr>
        <w:tc>
          <w:tcPr>
            <w:tcW w:w="6720" w:type="dxa"/>
          </w:tcPr>
          <w:p w14:paraId="1C28E5C5" w14:textId="6202D1D6" w:rsidR="00450CC9" w:rsidRPr="006429D2" w:rsidRDefault="009F53DC" w:rsidP="007825A9">
            <w:pPr>
              <w:pStyle w:val="ConcurTableText"/>
            </w:pPr>
            <w:r>
              <w:rPr>
                <w:noProof/>
              </w:rPr>
              <w:drawing>
                <wp:inline distT="0" distB="0" distL="0" distR="0" wp14:anchorId="169DC788" wp14:editId="10E46DC1">
                  <wp:extent cx="2004121" cy="3557016"/>
                  <wp:effectExtent l="0" t="0" r="0" b="5715"/>
                  <wp:docPr id="453" name="Picture 453" descr="P191C3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P191C3T8#yIS1"/>
                          <pic:cNvPicPr/>
                        </pic:nvPicPr>
                        <pic:blipFill>
                          <a:blip r:embed="rId46"/>
                          <a:stretch>
                            <a:fillRect/>
                          </a:stretch>
                        </pic:blipFill>
                        <pic:spPr>
                          <a:xfrm>
                            <a:off x="0" y="0"/>
                            <a:ext cx="2004121" cy="3557016"/>
                          </a:xfrm>
                          <a:prstGeom prst="rect">
                            <a:avLst/>
                          </a:prstGeom>
                        </pic:spPr>
                      </pic:pic>
                    </a:graphicData>
                  </a:graphic>
                </wp:inline>
              </w:drawing>
            </w:r>
            <w:r w:rsidR="001672F5">
              <w:t xml:space="preserve"> </w:t>
            </w:r>
            <w:r w:rsidR="005C5453">
              <w:rPr>
                <w:noProof/>
              </w:rPr>
              <w:drawing>
                <wp:inline distT="0" distB="0" distL="0" distR="0" wp14:anchorId="2138F8F4" wp14:editId="071953DB">
                  <wp:extent cx="2000841" cy="3557016"/>
                  <wp:effectExtent l="19050" t="19050" r="19050" b="24765"/>
                  <wp:docPr id="454" name="Picture 454" descr="P191C3T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P191C3T8#yIS2"/>
                          <pic:cNvPicPr/>
                        </pic:nvPicPr>
                        <pic:blipFill>
                          <a:blip r:embed="rId47"/>
                          <a:stretch>
                            <a:fillRect/>
                          </a:stretch>
                        </pic:blipFill>
                        <pic:spPr>
                          <a:xfrm>
                            <a:off x="0" y="0"/>
                            <a:ext cx="2000841" cy="3557016"/>
                          </a:xfrm>
                          <a:prstGeom prst="rect">
                            <a:avLst/>
                          </a:prstGeom>
                          <a:ln w="6348" cmpd="sng">
                            <a:solidFill>
                              <a:srgbClr val="000000"/>
                            </a:solidFill>
                            <a:prstDash val="solid"/>
                          </a:ln>
                        </pic:spPr>
                      </pic:pic>
                    </a:graphicData>
                  </a:graphic>
                </wp:inline>
              </w:drawing>
            </w:r>
          </w:p>
        </w:tc>
        <w:tc>
          <w:tcPr>
            <w:tcW w:w="2918" w:type="dxa"/>
            <w:gridSpan w:val="2"/>
          </w:tcPr>
          <w:p w14:paraId="680383AA" w14:textId="77777777" w:rsidR="001672F5" w:rsidRDefault="001672F5" w:rsidP="001672F5">
            <w:pPr>
              <w:pStyle w:val="ConcurTableText"/>
            </w:pPr>
            <w:r>
              <w:t xml:space="preserve">To cancel a hotel reservation: </w:t>
            </w:r>
          </w:p>
          <w:p w14:paraId="2D13651E" w14:textId="1C2CAF7D" w:rsidR="001672F5" w:rsidRDefault="001672F5" w:rsidP="001672F5">
            <w:pPr>
              <w:pStyle w:val="ConcurTableText"/>
            </w:pPr>
            <w:r>
              <w:t xml:space="preserve">1) On the itinerary, </w:t>
            </w:r>
            <w:r w:rsidR="005C5453" w:rsidRPr="005C5453">
              <w:t>tap the desired</w:t>
            </w:r>
            <w:r>
              <w:t xml:space="preserve"> reservation.</w:t>
            </w:r>
          </w:p>
          <w:p w14:paraId="05E0E9B3" w14:textId="5FFAA82B" w:rsidR="005C5453" w:rsidRDefault="001672F5" w:rsidP="001672F5">
            <w:pPr>
              <w:pStyle w:val="ConcurTableText"/>
            </w:pPr>
            <w:r>
              <w:t xml:space="preserve">2) </w:t>
            </w:r>
            <w:r w:rsidR="005C5453">
              <w:t xml:space="preserve">On the </w:t>
            </w:r>
            <w:r w:rsidR="001B0187" w:rsidRPr="001B0187">
              <w:rPr>
                <w:b/>
              </w:rPr>
              <w:t>Hotel Details</w:t>
            </w:r>
            <w:r w:rsidR="005C5453">
              <w:t xml:space="preserve"> screen,</w:t>
            </w:r>
            <w:r>
              <w:t xml:space="preserve"> </w:t>
            </w:r>
            <w:r w:rsidR="005C5453">
              <w:t xml:space="preserve">tap </w:t>
            </w:r>
            <w:r w:rsidR="005C5453" w:rsidRPr="000D015A">
              <w:rPr>
                <w:noProof/>
              </w:rPr>
              <w:drawing>
                <wp:inline distT="0" distB="0" distL="0" distR="0" wp14:anchorId="1548FDF9" wp14:editId="2C440270">
                  <wp:extent cx="142875" cy="209550"/>
                  <wp:effectExtent l="0" t="0" r="0" b="0"/>
                  <wp:docPr id="456" name="Picture 456" descr="P194C4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P194C4T8#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005C5453">
              <w:t xml:space="preserve"> (upper-right corner)</w:t>
            </w:r>
            <w:r w:rsidR="001B0187">
              <w:t>.</w:t>
            </w:r>
          </w:p>
          <w:p w14:paraId="5C1B0B29" w14:textId="7668A2CD" w:rsidR="00450CC9" w:rsidRPr="000C41E8" w:rsidRDefault="001B0187" w:rsidP="001672F5">
            <w:pPr>
              <w:pStyle w:val="ConcurTableText"/>
            </w:pPr>
            <w:r>
              <w:t xml:space="preserve">3) </w:t>
            </w:r>
            <w:r w:rsidR="003125E0">
              <w:t>From the</w:t>
            </w:r>
            <w:r>
              <w:t xml:space="preserve"> </w:t>
            </w:r>
            <w:r w:rsidR="003125E0">
              <w:t>list</w:t>
            </w:r>
            <w:r w:rsidR="00D60F12">
              <w:t xml:space="preserve"> (upper-right corner)</w:t>
            </w:r>
            <w:r>
              <w:t xml:space="preserve">, </w:t>
            </w:r>
            <w:r w:rsidR="003125E0">
              <w:t>select</w:t>
            </w:r>
            <w:r w:rsidR="005C5453">
              <w:t xml:space="preserve"> </w:t>
            </w:r>
            <w:r w:rsidR="001672F5" w:rsidRPr="003125E0">
              <w:rPr>
                <w:i/>
              </w:rPr>
              <w:t>Cancel Hotel.</w:t>
            </w:r>
          </w:p>
        </w:tc>
      </w:tr>
      <w:tr w:rsidR="00450CC9" w:rsidRPr="006429D2" w14:paraId="701BCEB6" w14:textId="77777777" w:rsidTr="00F548D8">
        <w:trPr>
          <w:cantSplit/>
        </w:trPr>
        <w:tc>
          <w:tcPr>
            <w:tcW w:w="6720" w:type="dxa"/>
          </w:tcPr>
          <w:p w14:paraId="417C9731" w14:textId="543C4A16" w:rsidR="00450CC9" w:rsidRPr="006429D2" w:rsidRDefault="005C5453" w:rsidP="007825A9">
            <w:pPr>
              <w:pStyle w:val="ConcurTableText"/>
            </w:pPr>
            <w:r>
              <w:rPr>
                <w:noProof/>
              </w:rPr>
              <w:drawing>
                <wp:inline distT="0" distB="0" distL="0" distR="0" wp14:anchorId="27F30715" wp14:editId="5088B7B7">
                  <wp:extent cx="2004121" cy="3557016"/>
                  <wp:effectExtent l="0" t="0" r="0" b="5715"/>
                  <wp:docPr id="455" name="Picture 455" descr="P197C5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P197C5T8#yIS1"/>
                          <pic:cNvPicPr/>
                        </pic:nvPicPr>
                        <pic:blipFill>
                          <a:blip r:embed="rId48"/>
                          <a:stretch>
                            <a:fillRect/>
                          </a:stretch>
                        </pic:blipFill>
                        <pic:spPr>
                          <a:xfrm>
                            <a:off x="0" y="0"/>
                            <a:ext cx="2004121" cy="3557016"/>
                          </a:xfrm>
                          <a:prstGeom prst="rect">
                            <a:avLst/>
                          </a:prstGeom>
                        </pic:spPr>
                      </pic:pic>
                    </a:graphicData>
                  </a:graphic>
                </wp:inline>
              </w:drawing>
            </w:r>
          </w:p>
        </w:tc>
        <w:tc>
          <w:tcPr>
            <w:tcW w:w="2918" w:type="dxa"/>
            <w:gridSpan w:val="2"/>
          </w:tcPr>
          <w:p w14:paraId="7897BC32" w14:textId="6975BED1" w:rsidR="00450CC9" w:rsidRPr="006429D2" w:rsidRDefault="001B0187" w:rsidP="005C5453">
            <w:pPr>
              <w:pStyle w:val="ConcurTableText"/>
            </w:pPr>
            <w:r>
              <w:t>4</w:t>
            </w:r>
            <w:r w:rsidR="001672F5">
              <w:t xml:space="preserve">) </w:t>
            </w:r>
            <w:r w:rsidR="005C5453">
              <w:t>In</w:t>
            </w:r>
            <w:r w:rsidR="001672F5">
              <w:t xml:space="preserve"> the </w:t>
            </w:r>
            <w:r w:rsidR="005C5453" w:rsidRPr="005C5453">
              <w:rPr>
                <w:b/>
              </w:rPr>
              <w:t>Confirm</w:t>
            </w:r>
            <w:r w:rsidR="005C5453">
              <w:t xml:space="preserve"> </w:t>
            </w:r>
            <w:r w:rsidR="005C5453" w:rsidRPr="005C5453">
              <w:rPr>
                <w:b/>
              </w:rPr>
              <w:t>Cancellation</w:t>
            </w:r>
            <w:r w:rsidR="005C5453">
              <w:t xml:space="preserve"> window</w:t>
            </w:r>
            <w:r w:rsidR="001672F5">
              <w:t xml:space="preserve">, </w:t>
            </w:r>
            <w:r w:rsidR="005C5453">
              <w:t>tap</w:t>
            </w:r>
            <w:r w:rsidR="001672F5">
              <w:t xml:space="preserve"> </w:t>
            </w:r>
            <w:r w:rsidR="005C5453" w:rsidRPr="005C5453">
              <w:rPr>
                <w:b/>
              </w:rPr>
              <w:t>Confirm</w:t>
            </w:r>
            <w:r w:rsidR="001672F5">
              <w:t>.</w:t>
            </w:r>
          </w:p>
        </w:tc>
      </w:tr>
    </w:tbl>
    <w:p w14:paraId="75D60264" w14:textId="77777777" w:rsidR="00996FA3" w:rsidRPr="005D7915" w:rsidRDefault="00996FA3" w:rsidP="00996FA3">
      <w:pPr>
        <w:pStyle w:val="Heading3"/>
        <w:spacing w:before="0"/>
      </w:pPr>
      <w:bookmarkStart w:id="26" w:name="_Toc517675406"/>
      <w:bookmarkStart w:id="27" w:name="_Toc517676270"/>
      <w:bookmarkStart w:id="28" w:name="_Toc517678233"/>
      <w:bookmarkStart w:id="29" w:name="_Toc517680189"/>
      <w:bookmarkStart w:id="30" w:name="_Toc517680761"/>
      <w:bookmarkStart w:id="31" w:name="_Toc527102850"/>
      <w:bookmarkStart w:id="32" w:name="_Toc8802370"/>
      <w:bookmarkStart w:id="33" w:name="_Toc92889507"/>
      <w:r w:rsidRPr="004867D8">
        <w:lastRenderedPageBreak/>
        <w:t>View Agency Information</w:t>
      </w:r>
      <w:bookmarkEnd w:id="26"/>
      <w:bookmarkEnd w:id="27"/>
      <w:bookmarkEnd w:id="28"/>
      <w:bookmarkEnd w:id="29"/>
      <w:bookmarkEnd w:id="30"/>
      <w:bookmarkEnd w:id="31"/>
      <w:bookmarkEnd w:id="32"/>
      <w:bookmarkEnd w:id="33"/>
    </w:p>
    <w:p w14:paraId="2E26B449" w14:textId="77777777" w:rsidR="00450CC9" w:rsidRDefault="00996FA3" w:rsidP="000D5492">
      <w:pPr>
        <w:pStyle w:val="ConcurTableBullet"/>
        <w:keepNext/>
        <w:numPr>
          <w:ilvl w:val="0"/>
          <w:numId w:val="0"/>
        </w:numPr>
        <w:ind w:left="245" w:hanging="234"/>
      </w:pPr>
      <w:r w:rsidRPr="005D7915">
        <w:t>You can access your agency information, such as hours, phone numbers, and web site information</w:t>
      </w:r>
      <w:r>
        <w: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ccess travel agency information."/>
      </w:tblPr>
      <w:tblGrid>
        <w:gridCol w:w="6720"/>
        <w:gridCol w:w="1333"/>
        <w:gridCol w:w="1585"/>
      </w:tblGrid>
      <w:tr w:rsidR="00996FA3" w:rsidRPr="006429D2" w14:paraId="58F61010" w14:textId="77777777" w:rsidTr="00F548D8">
        <w:trPr>
          <w:cantSplit/>
          <w:tblHeader/>
        </w:trPr>
        <w:tc>
          <w:tcPr>
            <w:tcW w:w="8053" w:type="dxa"/>
            <w:gridSpan w:val="2"/>
            <w:shd w:val="clear" w:color="auto" w:fill="000000"/>
          </w:tcPr>
          <w:p w14:paraId="1DDF1509" w14:textId="77777777" w:rsidR="00996FA3" w:rsidRPr="006429D2" w:rsidRDefault="00996FA3" w:rsidP="007825A9">
            <w:pPr>
              <w:pStyle w:val="ConcurTableHeadLeft"/>
            </w:pPr>
            <w:r>
              <w:t>Screen(s)</w:t>
            </w:r>
          </w:p>
        </w:tc>
        <w:tc>
          <w:tcPr>
            <w:tcW w:w="1585" w:type="dxa"/>
            <w:shd w:val="clear" w:color="auto" w:fill="000000"/>
          </w:tcPr>
          <w:p w14:paraId="1236BCCF" w14:textId="77777777" w:rsidR="00996FA3" w:rsidRPr="006429D2" w:rsidRDefault="00996FA3" w:rsidP="007825A9">
            <w:pPr>
              <w:pStyle w:val="ConcurTableHeadLeft"/>
            </w:pPr>
            <w:r w:rsidRPr="006429D2">
              <w:t>Description/Action</w:t>
            </w:r>
          </w:p>
        </w:tc>
      </w:tr>
      <w:tr w:rsidR="00996FA3" w:rsidRPr="006429D2" w14:paraId="50B27AE5" w14:textId="77777777" w:rsidTr="00F548D8">
        <w:trPr>
          <w:cantSplit/>
        </w:trPr>
        <w:tc>
          <w:tcPr>
            <w:tcW w:w="6720" w:type="dxa"/>
          </w:tcPr>
          <w:p w14:paraId="72D31EDC" w14:textId="77777777" w:rsidR="00996FA3" w:rsidRPr="006429D2" w:rsidRDefault="00996FA3" w:rsidP="007825A9">
            <w:pPr>
              <w:pStyle w:val="ConcurTableText"/>
            </w:pPr>
            <w:r>
              <w:fldChar w:fldCharType="begin"/>
            </w:r>
            <w:r>
              <w:instrText xml:space="preserve"> INCLUDEPICTURE "C:\\Users\\i845997\\AppData\\Local\\Temp\\SNAGHTML575189d.PNG" \* MERGEFORMATINET </w:instrText>
            </w:r>
            <w:r>
              <w:fldChar w:fldCharType="separate"/>
            </w:r>
            <w:r w:rsidR="00BA7D86">
              <w:fldChar w:fldCharType="begin"/>
            </w:r>
            <w:r w:rsidR="00BA7D86">
              <w:instrText xml:space="preserve"> INCLUDEPICTURE  "C:\\Users\\i845997\\AppData\\Local\\Temp\\SNAGHTML575189d.PNG" \* MERGEFORMATINET </w:instrText>
            </w:r>
            <w:r w:rsidR="00BA7D86">
              <w:fldChar w:fldCharType="separate"/>
            </w:r>
            <w:r w:rsidR="00FE04B7">
              <w:fldChar w:fldCharType="begin"/>
            </w:r>
            <w:r w:rsidR="00FE04B7">
              <w:instrText xml:space="preserve"> INCLUDEPICTURE  "C:\\Users\\i845997\\AppData\\Local\\Temp\\SNAGHTML575189d.PNG" \* MERGEFORMATINET </w:instrText>
            </w:r>
            <w:r w:rsidR="00FE04B7">
              <w:fldChar w:fldCharType="separate"/>
            </w:r>
            <w:r w:rsidR="00316776">
              <w:fldChar w:fldCharType="begin"/>
            </w:r>
            <w:r w:rsidR="00316776">
              <w:instrText xml:space="preserve"> INCLUDEPICTURE  "C:\\Users\\i845997\\Desktop\\AppData\\Local\\Temp\\SNAGHTML575189d.PNG" \* MERGEFORMATINET </w:instrText>
            </w:r>
            <w:r w:rsidR="00316776">
              <w:fldChar w:fldCharType="separate"/>
            </w:r>
            <w:r w:rsidR="00DF35C1">
              <w:fldChar w:fldCharType="begin"/>
            </w:r>
            <w:r w:rsidR="00DF35C1">
              <w:instrText xml:space="preserve"> INCLUDEPICTURE  "C:\\Users\\i845997\\AppData\\Local\\Temp\\SNAGHTML575189d.PNG" \* MERGEFORMATINET </w:instrText>
            </w:r>
            <w:r w:rsidR="00DF35C1">
              <w:fldChar w:fldCharType="separate"/>
            </w:r>
            <w:r w:rsidR="00144811">
              <w:fldChar w:fldCharType="begin"/>
            </w:r>
            <w:r w:rsidR="00144811">
              <w:instrText xml:space="preserve"> INCLUDEPICTURE  "C:\\Users\\i845997\\AppData\\Local\\Temp\\SNAGHTML575189d.PNG" \* MERGEFORMATINET </w:instrText>
            </w:r>
            <w:r w:rsidR="00144811">
              <w:fldChar w:fldCharType="separate"/>
            </w:r>
            <w:r w:rsidR="008412F4">
              <w:fldChar w:fldCharType="begin"/>
            </w:r>
            <w:r w:rsidR="008412F4">
              <w:instrText xml:space="preserve"> INCLUDEPICTURE  "C:\\Users\\I845642\\AppData\\Local\\AppData\\Local\\Temp\\SNAGHTML575189d.PNG" \* MERGEFORMATINET </w:instrText>
            </w:r>
            <w:r w:rsidR="008412F4">
              <w:fldChar w:fldCharType="separate"/>
            </w:r>
            <w:r w:rsidR="00A2731D">
              <w:fldChar w:fldCharType="begin"/>
            </w:r>
            <w:r w:rsidR="00A2731D">
              <w:instrText xml:space="preserve"> INCLUDEPICTURE  "C:\\Users\\i845997\\Desktop\\Projects\\Mobile\\Doc Updates\\AppData\\Local\\AppData\\Local\\Temp\\SNAGHTML575189d.PNG" \* MERGEFORMATINET </w:instrText>
            </w:r>
            <w:r w:rsidR="00A2731D">
              <w:fldChar w:fldCharType="separate"/>
            </w:r>
            <w:r w:rsidR="0085787E">
              <w:fldChar w:fldCharType="begin"/>
            </w:r>
            <w:r w:rsidR="0085787E">
              <w:instrText xml:space="preserve"> INCLUDEPICTURE  "C:\\Users\\i845997\\Desktop\\Projects\\Mobile\\Doc Updates\\AppData\\Local\\AppData\\Local\\Temp\\SNAGHTML575189d.PNG" \* MERGEFORMATINET </w:instrText>
            </w:r>
            <w:r w:rsidR="0085787E">
              <w:fldChar w:fldCharType="separate"/>
            </w:r>
            <w:r w:rsidR="00AA37F0">
              <w:fldChar w:fldCharType="begin"/>
            </w:r>
            <w:r w:rsidR="00AA37F0">
              <w:instrText xml:space="preserve"> INCLUDEPICTURE  "C:\\Users\\i845997\\Desktop\\Projects\\Mobile\\Doc Updates\\AppData\\Local\\AppData\\Local\\Temp\\SNAGHTML575189d.PNG" \* MERGEFORMATINET </w:instrText>
            </w:r>
            <w:r w:rsidR="00AA37F0">
              <w:fldChar w:fldCharType="separate"/>
            </w:r>
            <w:r w:rsidR="00EE7182">
              <w:fldChar w:fldCharType="begin"/>
            </w:r>
            <w:r w:rsidR="00EE7182">
              <w:instrText xml:space="preserve"> INCLUDEPICTURE  "C:\\_GitHub\\tech-pubs-external-live\\AppData\\Local\\AppData\\Local\\Temp\\SNAGHTML575189d.PNG" \* MERGEFORMATINET </w:instrText>
            </w:r>
            <w:r w:rsidR="00EE7182">
              <w:fldChar w:fldCharType="separate"/>
            </w:r>
            <w:r w:rsidR="00336832">
              <w:fldChar w:fldCharType="begin"/>
            </w:r>
            <w:r w:rsidR="00336832">
              <w:instrText xml:space="preserve"> INCLUDEPICTURE  "https://sap-my.sharepoint.com/personal/alison_doyle_sap_com/Documents/Concur UA/Turbo Migration/AppData/Local/AppData/Local/Temp/SNAGHTML575189d.PNG" \* MERGEFORMATINET </w:instrText>
            </w:r>
            <w:r w:rsidR="00336832">
              <w:fldChar w:fldCharType="separate"/>
            </w:r>
            <w:r w:rsidR="008B1F6A">
              <w:fldChar w:fldCharType="begin"/>
            </w:r>
            <w:r w:rsidR="008B1F6A">
              <w:instrText xml:space="preserve"> INCLUDEPICTURE  "C:\\TurboMigration\\AppData\\Local\\AppData\\Local\\Temp\\SNAGHTML575189d.PNG" \* MERGEFORMATINET </w:instrText>
            </w:r>
            <w:r w:rsidR="008B1F6A">
              <w:fldChar w:fldCharType="separate"/>
            </w:r>
            <w:r w:rsidR="00390AB3">
              <w:fldChar w:fldCharType="begin"/>
            </w:r>
            <w:r w:rsidR="00390AB3">
              <w:instrText xml:space="preserve"> INCLUDEPICTURE  "https://sap-my.sharepoint.com/personal/alison_doyle_sap_com/Documents/Concur UA/Mobile/AppData/Local/AppData/Local/Temp/SNAGHTML575189d.PNG" \* MERGEFORMATINET </w:instrText>
            </w:r>
            <w:r w:rsidR="00390AB3">
              <w:fldChar w:fldCharType="separate"/>
            </w:r>
            <w:r w:rsidR="00D56EEE">
              <w:fldChar w:fldCharType="begin"/>
            </w:r>
            <w:r w:rsidR="00D56EEE">
              <w:instrText xml:space="preserve"> INCLUDEPICTURE  "C:\\AppData\\Local\\AppData\\Local\\Temp\\SNAGHTML575189d.PNG" \* MERGEFORMATINET </w:instrText>
            </w:r>
            <w:r w:rsidR="00D56EEE">
              <w:fldChar w:fldCharType="separate"/>
            </w:r>
            <w:r w:rsidR="00000000">
              <w:fldChar w:fldCharType="begin"/>
            </w:r>
            <w:r w:rsidR="00000000">
              <w:instrText xml:space="preserve"> INCLUDEPICTURE  "C:\\AppData\\Local\\AppData\\Local\\Temp\\SNAGHTML575189d.PNG" \* MERGEFORMATINET </w:instrText>
            </w:r>
            <w:r w:rsidR="00000000">
              <w:fldChar w:fldCharType="separate"/>
            </w:r>
            <w:r w:rsidR="006E0F2D">
              <w:pict w14:anchorId="5C16BABB">
                <v:shape id="_x0000_i1026" type="#_x0000_t75" alt="P205C3T9#yIS1" style="width:157.7pt;height:280.7pt" o:bordertopcolor="black" o:borderleftcolor="black" o:borderbottomcolor="black" o:borderrightcolor="black">
                  <v:imagedata r:id="rId49" r:href="rId50"/>
                  <w10:bordertop type="single" width="4"/>
                  <w10:borderleft type="single" width="4"/>
                  <w10:borderbottom type="single" width="4"/>
                  <w10:borderright type="single" width="4"/>
                </v:shape>
              </w:pict>
            </w:r>
            <w:r w:rsidR="00000000">
              <w:fldChar w:fldCharType="end"/>
            </w:r>
            <w:r w:rsidR="00D56EEE">
              <w:fldChar w:fldCharType="end"/>
            </w:r>
            <w:r w:rsidR="00390AB3">
              <w:fldChar w:fldCharType="end"/>
            </w:r>
            <w:r w:rsidR="008B1F6A">
              <w:fldChar w:fldCharType="end"/>
            </w:r>
            <w:r w:rsidR="00336832">
              <w:fldChar w:fldCharType="end"/>
            </w:r>
            <w:r w:rsidR="00EE7182">
              <w:fldChar w:fldCharType="end"/>
            </w:r>
            <w:r w:rsidR="00AA37F0">
              <w:fldChar w:fldCharType="end"/>
            </w:r>
            <w:r w:rsidR="0085787E">
              <w:fldChar w:fldCharType="end"/>
            </w:r>
            <w:r w:rsidR="00A2731D">
              <w:fldChar w:fldCharType="end"/>
            </w:r>
            <w:r w:rsidR="008412F4">
              <w:fldChar w:fldCharType="end"/>
            </w:r>
            <w:r w:rsidR="00144811">
              <w:fldChar w:fldCharType="end"/>
            </w:r>
            <w:r w:rsidR="00DF35C1">
              <w:fldChar w:fldCharType="end"/>
            </w:r>
            <w:r w:rsidR="00316776">
              <w:fldChar w:fldCharType="end"/>
            </w:r>
            <w:r w:rsidR="00FE04B7">
              <w:fldChar w:fldCharType="end"/>
            </w:r>
            <w:r w:rsidR="00BA7D86">
              <w:fldChar w:fldCharType="end"/>
            </w:r>
            <w:r>
              <w:fldChar w:fldCharType="end"/>
            </w:r>
            <w:r>
              <w:t xml:space="preserve"> </w:t>
            </w:r>
            <w:r w:rsidR="00275B16" w:rsidRPr="00996FA3">
              <w:rPr>
                <w:noProof/>
                <w:snapToGrid/>
              </w:rPr>
              <w:drawing>
                <wp:inline distT="0" distB="0" distL="0" distR="0" wp14:anchorId="1B8F3F05" wp14:editId="6D290CA7">
                  <wp:extent cx="2000250" cy="3562350"/>
                  <wp:effectExtent l="19050" t="19050" r="0" b="0"/>
                  <wp:docPr id="39" name="Picture 39" descr="P205C3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205C3T9#yIS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0" cy="3562350"/>
                          </a:xfrm>
                          <a:prstGeom prst="rect">
                            <a:avLst/>
                          </a:prstGeom>
                          <a:noFill/>
                          <a:ln w="6350" cmpd="sng">
                            <a:solidFill>
                              <a:srgbClr val="000000"/>
                            </a:solidFill>
                            <a:miter lim="800000"/>
                            <a:headEnd/>
                            <a:tailEnd/>
                          </a:ln>
                          <a:effectLst/>
                        </pic:spPr>
                      </pic:pic>
                    </a:graphicData>
                  </a:graphic>
                </wp:inline>
              </w:drawing>
            </w:r>
          </w:p>
        </w:tc>
        <w:tc>
          <w:tcPr>
            <w:tcW w:w="2918" w:type="dxa"/>
            <w:gridSpan w:val="2"/>
          </w:tcPr>
          <w:p w14:paraId="2853D117" w14:textId="77777777" w:rsidR="00996FA3" w:rsidRDefault="00996FA3" w:rsidP="00996FA3">
            <w:pPr>
              <w:pStyle w:val="ConcurTableText"/>
            </w:pPr>
            <w:r>
              <w:t xml:space="preserve">To view agency information: </w:t>
            </w:r>
            <w:r>
              <w:br/>
            </w:r>
            <w:r>
              <w:rPr>
                <w:rFonts w:eastAsia="Arial Unicode MS"/>
              </w:rPr>
              <w:t xml:space="preserve">1) On the home screen, tap </w:t>
            </w:r>
            <w:r>
              <w:rPr>
                <w:rFonts w:eastAsia="Arial Unicode MS"/>
                <w:b/>
              </w:rPr>
              <w:t>Trips</w:t>
            </w:r>
            <w:r>
              <w:rPr>
                <w:rFonts w:eastAsia="Arial Unicode MS"/>
              </w:rPr>
              <w:t>.</w:t>
            </w:r>
          </w:p>
          <w:p w14:paraId="6EFCA258" w14:textId="77777777" w:rsidR="00996FA3" w:rsidRDefault="00996FA3" w:rsidP="00996FA3">
            <w:pPr>
              <w:pStyle w:val="ConcurTableText"/>
              <w:rPr>
                <w:noProof/>
              </w:rPr>
            </w:pPr>
            <w:r>
              <w:t>2) Tap</w:t>
            </w:r>
            <w:r w:rsidRPr="000D015A">
              <w:t xml:space="preserve"> </w:t>
            </w:r>
            <w:r w:rsidR="00275B16" w:rsidRPr="000D015A">
              <w:rPr>
                <w:noProof/>
              </w:rPr>
              <w:drawing>
                <wp:inline distT="0" distB="0" distL="0" distR="0" wp14:anchorId="534D7553" wp14:editId="2F6C7E25">
                  <wp:extent cx="142875" cy="209550"/>
                  <wp:effectExtent l="0" t="0" r="0" b="0"/>
                  <wp:docPr id="40" name="Picture 40" descr="P207C4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207C4T9#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Pr>
                <w:noProof/>
              </w:rPr>
              <w:t>.</w:t>
            </w:r>
            <w:r w:rsidR="00CD279C">
              <w:rPr>
                <w:noProof/>
              </w:rPr>
              <w:t xml:space="preserve"> (upper-right corner)</w:t>
            </w:r>
            <w:r w:rsidR="00F548D8">
              <w:rPr>
                <w:noProof/>
              </w:rPr>
              <w:t>.</w:t>
            </w:r>
          </w:p>
          <w:p w14:paraId="328919E0" w14:textId="72453473" w:rsidR="00F548D8" w:rsidRPr="000C41E8" w:rsidRDefault="00F548D8" w:rsidP="00996FA3">
            <w:pPr>
              <w:pStyle w:val="ConcurTableText"/>
            </w:pPr>
            <w:r>
              <w:t xml:space="preserve">3) </w:t>
            </w:r>
            <w:r w:rsidRPr="000D015A">
              <w:t xml:space="preserve">From the list, select </w:t>
            </w:r>
            <w:r w:rsidRPr="000D015A">
              <w:rPr>
                <w:i/>
              </w:rPr>
              <w:t>Travel Agency Info</w:t>
            </w:r>
            <w:r>
              <w:rPr>
                <w:i/>
              </w:rPr>
              <w:t>.</w:t>
            </w:r>
          </w:p>
        </w:tc>
      </w:tr>
      <w:tr w:rsidR="00996FA3" w:rsidRPr="006429D2" w14:paraId="47696167" w14:textId="77777777" w:rsidTr="00F548D8">
        <w:trPr>
          <w:cantSplit/>
        </w:trPr>
        <w:tc>
          <w:tcPr>
            <w:tcW w:w="6720" w:type="dxa"/>
          </w:tcPr>
          <w:p w14:paraId="6A2178D5" w14:textId="77777777" w:rsidR="00996FA3" w:rsidRPr="006429D2" w:rsidRDefault="00275B16" w:rsidP="007825A9">
            <w:pPr>
              <w:pStyle w:val="ConcurTableText"/>
            </w:pPr>
            <w:r w:rsidRPr="00996FA3">
              <w:rPr>
                <w:noProof/>
                <w:snapToGrid/>
              </w:rPr>
              <w:drawing>
                <wp:inline distT="0" distB="0" distL="0" distR="0" wp14:anchorId="163F25E3" wp14:editId="67F68825">
                  <wp:extent cx="2000250" cy="3562350"/>
                  <wp:effectExtent l="19050" t="19050" r="0" b="0"/>
                  <wp:docPr id="41" name="Picture 41" descr="P210C5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210C5T9#yIS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0" cy="3562350"/>
                          </a:xfrm>
                          <a:prstGeom prst="rect">
                            <a:avLst/>
                          </a:prstGeom>
                          <a:noFill/>
                          <a:ln w="6350" cmpd="sng">
                            <a:solidFill>
                              <a:srgbClr val="000000"/>
                            </a:solidFill>
                            <a:miter lim="800000"/>
                            <a:headEnd/>
                            <a:tailEnd/>
                          </a:ln>
                          <a:effectLst/>
                        </pic:spPr>
                      </pic:pic>
                    </a:graphicData>
                  </a:graphic>
                </wp:inline>
              </w:drawing>
            </w:r>
          </w:p>
        </w:tc>
        <w:tc>
          <w:tcPr>
            <w:tcW w:w="2918" w:type="dxa"/>
            <w:gridSpan w:val="2"/>
          </w:tcPr>
          <w:p w14:paraId="34FF7647" w14:textId="77777777" w:rsidR="00996FA3" w:rsidRPr="006429D2" w:rsidRDefault="00996FA3" w:rsidP="007825A9">
            <w:pPr>
              <w:pStyle w:val="ConcurTableText"/>
            </w:pPr>
            <w:r w:rsidRPr="00823CF0">
              <w:t xml:space="preserve">The </w:t>
            </w:r>
            <w:r w:rsidR="00823CF0" w:rsidRPr="00823CF0">
              <w:t>travel agency information</w:t>
            </w:r>
            <w:r w:rsidRPr="000D015A">
              <w:t xml:space="preserve"> screen appears.</w:t>
            </w:r>
          </w:p>
        </w:tc>
      </w:tr>
    </w:tbl>
    <w:p w14:paraId="30CA7D91" w14:textId="77777777" w:rsidR="00996FA3" w:rsidRPr="005D7915" w:rsidRDefault="00996FA3" w:rsidP="00996FA3">
      <w:pPr>
        <w:pStyle w:val="Heading3"/>
      </w:pPr>
      <w:bookmarkStart w:id="34" w:name="_Toc527102851"/>
      <w:bookmarkStart w:id="35" w:name="_Toc8802371"/>
      <w:bookmarkStart w:id="36" w:name="_Toc92889508"/>
      <w:r w:rsidRPr="00F50C24">
        <w:lastRenderedPageBreak/>
        <w:t>Use TripIt and Other Apps</w:t>
      </w:r>
      <w:bookmarkEnd w:id="34"/>
      <w:bookmarkEnd w:id="35"/>
      <w:bookmarkEnd w:id="36"/>
      <w:r w:rsidRPr="005D7915">
        <w:t xml:space="preserve"> </w:t>
      </w:r>
    </w:p>
    <w:p w14:paraId="633FF2A6" w14:textId="77777777" w:rsidR="00996FA3" w:rsidRDefault="00996FA3" w:rsidP="00996FA3">
      <w:pPr>
        <w:pStyle w:val="ConcurTableText"/>
      </w:pPr>
      <w:r w:rsidRPr="005D7915">
        <w:t>Depending on your company's configuration</w:t>
      </w:r>
      <w:r>
        <w:t>,</w:t>
      </w:r>
      <w:r w:rsidRPr="005D7915">
        <w:t xml:space="preserve"> TripIt </w:t>
      </w:r>
      <w:r>
        <w:t xml:space="preserve">(and other apps) </w:t>
      </w:r>
      <w:r w:rsidRPr="005D7915">
        <w:t>may be available for download via the home screen</w:t>
      </w:r>
      <w:r>
        <w: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Download and use TripIt and other apps."/>
      </w:tblPr>
      <w:tblGrid>
        <w:gridCol w:w="6630"/>
        <w:gridCol w:w="465"/>
        <w:gridCol w:w="2543"/>
      </w:tblGrid>
      <w:tr w:rsidR="004A2EF9" w:rsidRPr="006429D2" w14:paraId="0A0EE1C8" w14:textId="77777777" w:rsidTr="00F548D8">
        <w:trPr>
          <w:cantSplit/>
          <w:tblHeader/>
        </w:trPr>
        <w:tc>
          <w:tcPr>
            <w:tcW w:w="7095" w:type="dxa"/>
            <w:gridSpan w:val="2"/>
            <w:shd w:val="clear" w:color="auto" w:fill="000000"/>
          </w:tcPr>
          <w:p w14:paraId="274CB561" w14:textId="77777777" w:rsidR="00996FA3" w:rsidRPr="006429D2" w:rsidRDefault="00996FA3" w:rsidP="007825A9">
            <w:pPr>
              <w:pStyle w:val="ConcurTableHeadLeft"/>
            </w:pPr>
            <w:r>
              <w:t>Screen(s)</w:t>
            </w:r>
          </w:p>
        </w:tc>
        <w:tc>
          <w:tcPr>
            <w:tcW w:w="2543" w:type="dxa"/>
            <w:shd w:val="clear" w:color="auto" w:fill="000000"/>
          </w:tcPr>
          <w:p w14:paraId="44D7135E" w14:textId="77777777" w:rsidR="00996FA3" w:rsidRPr="006429D2" w:rsidRDefault="00996FA3" w:rsidP="007825A9">
            <w:pPr>
              <w:pStyle w:val="ConcurTableHeadLeft"/>
            </w:pPr>
            <w:r w:rsidRPr="006429D2">
              <w:t>Description/Action</w:t>
            </w:r>
          </w:p>
        </w:tc>
      </w:tr>
      <w:tr w:rsidR="00996FA3" w:rsidRPr="006429D2" w14:paraId="17BCD5A6" w14:textId="77777777" w:rsidTr="00F548D8">
        <w:trPr>
          <w:cantSplit/>
        </w:trPr>
        <w:tc>
          <w:tcPr>
            <w:tcW w:w="6630" w:type="dxa"/>
          </w:tcPr>
          <w:p w14:paraId="77F866F5" w14:textId="77777777" w:rsidR="00996FA3" w:rsidRPr="006429D2" w:rsidRDefault="00275B16" w:rsidP="00996FA3">
            <w:pPr>
              <w:pStyle w:val="ConcurTableText"/>
            </w:pPr>
            <w:r w:rsidRPr="00366054">
              <w:rPr>
                <w:noProof/>
                <w:snapToGrid/>
              </w:rPr>
              <w:drawing>
                <wp:inline distT="0" distB="0" distL="0" distR="0" wp14:anchorId="1EAAEF86" wp14:editId="1EB39B88">
                  <wp:extent cx="1952625" cy="3552825"/>
                  <wp:effectExtent l="19050" t="19050" r="9525" b="9525"/>
                  <wp:docPr id="42" name="Picture 42" descr="P218C3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218C3T10#yIS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2625" cy="3552825"/>
                          </a:xfrm>
                          <a:prstGeom prst="rect">
                            <a:avLst/>
                          </a:prstGeom>
                          <a:noFill/>
                          <a:ln w="6350" cmpd="sng">
                            <a:solidFill>
                              <a:srgbClr val="000000"/>
                            </a:solidFill>
                            <a:miter lim="800000"/>
                            <a:headEnd/>
                            <a:tailEnd/>
                          </a:ln>
                          <a:effectLst/>
                        </pic:spPr>
                      </pic:pic>
                    </a:graphicData>
                  </a:graphic>
                </wp:inline>
              </w:drawing>
            </w:r>
            <w:r w:rsidR="00366054">
              <w:rPr>
                <w:noProof/>
                <w:snapToGrid/>
              </w:rPr>
              <w:t xml:space="preserve">  </w:t>
            </w:r>
            <w:r>
              <w:rPr>
                <w:noProof/>
              </w:rPr>
              <w:drawing>
                <wp:inline distT="0" distB="0" distL="0" distR="0" wp14:anchorId="6B627E8E" wp14:editId="0D84DB9B">
                  <wp:extent cx="1943100" cy="3562350"/>
                  <wp:effectExtent l="19050" t="19050" r="0" b="0"/>
                  <wp:docPr id="43" name="Picture 43" descr="P218C3T1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218C3T10#yIS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3100" cy="3562350"/>
                          </a:xfrm>
                          <a:prstGeom prst="rect">
                            <a:avLst/>
                          </a:prstGeom>
                          <a:noFill/>
                          <a:ln w="6350" cmpd="sng">
                            <a:solidFill>
                              <a:srgbClr val="000000"/>
                            </a:solidFill>
                            <a:miter lim="800000"/>
                            <a:headEnd/>
                            <a:tailEnd/>
                          </a:ln>
                          <a:effectLst/>
                        </pic:spPr>
                      </pic:pic>
                    </a:graphicData>
                  </a:graphic>
                </wp:inline>
              </w:drawing>
            </w:r>
          </w:p>
        </w:tc>
        <w:tc>
          <w:tcPr>
            <w:tcW w:w="3008" w:type="dxa"/>
            <w:gridSpan w:val="2"/>
          </w:tcPr>
          <w:p w14:paraId="0F92B2C7" w14:textId="77777777" w:rsidR="0077778A" w:rsidRDefault="0077778A" w:rsidP="00996FA3">
            <w:pPr>
              <w:pStyle w:val="ConcurTableText"/>
              <w:rPr>
                <w:rFonts w:eastAsia="Arial Unicode MS"/>
              </w:rPr>
            </w:pPr>
            <w:r>
              <w:rPr>
                <w:rFonts w:eastAsia="Arial Unicode MS"/>
              </w:rPr>
              <w:t>To use TripIt or other apps:</w:t>
            </w:r>
          </w:p>
          <w:p w14:paraId="09E133D2" w14:textId="7F9465BC" w:rsidR="00996FA3" w:rsidRDefault="00996FA3" w:rsidP="00996FA3">
            <w:pPr>
              <w:pStyle w:val="ConcurTableText"/>
            </w:pPr>
            <w:r>
              <w:rPr>
                <w:rFonts w:eastAsia="Arial Unicode MS"/>
              </w:rPr>
              <w:t>1) On the home screen, tap.</w:t>
            </w:r>
            <w:r w:rsidRPr="008C5009">
              <w:rPr>
                <w:noProof/>
              </w:rPr>
              <w:t xml:space="preserve"> </w:t>
            </w:r>
            <w:r w:rsidR="00275B16">
              <w:rPr>
                <w:noProof/>
              </w:rPr>
              <w:drawing>
                <wp:inline distT="0" distB="0" distL="0" distR="0" wp14:anchorId="135C148C" wp14:editId="08C8FAB1">
                  <wp:extent cx="200025" cy="180975"/>
                  <wp:effectExtent l="19050" t="19050" r="9525" b="9525"/>
                  <wp:docPr id="44" name="Picture 188" descr="P220C4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88" descr="P220C4T10#yI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w="12700" cmpd="sng">
                            <a:solidFill>
                              <a:srgbClr val="000000"/>
                            </a:solidFill>
                            <a:miter lim="800000"/>
                            <a:headEnd/>
                            <a:tailEnd/>
                          </a:ln>
                          <a:effectLst/>
                        </pic:spPr>
                      </pic:pic>
                    </a:graphicData>
                  </a:graphic>
                </wp:inline>
              </w:drawing>
            </w:r>
            <w:r w:rsidR="00CD279C">
              <w:rPr>
                <w:noProof/>
              </w:rPr>
              <w:t xml:space="preserve"> </w:t>
            </w:r>
            <w:r w:rsidR="00CD279C" w:rsidRPr="00CD279C">
              <w:rPr>
                <w:noProof/>
              </w:rPr>
              <w:t>(upper-left corner)</w:t>
            </w:r>
            <w:r>
              <w:rPr>
                <w:noProof/>
              </w:rPr>
              <w:t>.</w:t>
            </w:r>
          </w:p>
          <w:p w14:paraId="1F8DA342" w14:textId="77777777" w:rsidR="00996FA3" w:rsidRPr="0077778A" w:rsidRDefault="004A2EF9" w:rsidP="00996FA3">
            <w:pPr>
              <w:pStyle w:val="ConcurTableText"/>
              <w:rPr>
                <w:rFonts w:eastAsia="Arial Unicode MS"/>
              </w:rPr>
            </w:pPr>
            <w:r>
              <w:rPr>
                <w:rFonts w:eastAsia="Arial Unicode MS"/>
              </w:rPr>
              <w:t>2) Tap t</w:t>
            </w:r>
            <w:r w:rsidR="0077778A">
              <w:rPr>
                <w:rFonts w:eastAsia="Arial Unicode MS"/>
              </w:rPr>
              <w:t>he desired option and download.</w:t>
            </w:r>
          </w:p>
        </w:tc>
      </w:tr>
    </w:tbl>
    <w:p w14:paraId="425CFD66" w14:textId="77777777" w:rsidR="00996FA3" w:rsidRDefault="004A2EF9" w:rsidP="004A2EF9">
      <w:pPr>
        <w:pStyle w:val="Heading3"/>
      </w:pPr>
      <w:bookmarkStart w:id="37" w:name="_Toc8802372"/>
      <w:bookmarkStart w:id="38" w:name="_Toc92889509"/>
      <w:r w:rsidRPr="00F50C24">
        <w:lastRenderedPageBreak/>
        <w:t>View TripIt Itinerary</w:t>
      </w:r>
      <w:bookmarkEnd w:id="37"/>
      <w:bookmarkEnd w:id="38"/>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View TripIt itinerary."/>
      </w:tblPr>
      <w:tblGrid>
        <w:gridCol w:w="6720"/>
        <w:gridCol w:w="375"/>
        <w:gridCol w:w="2543"/>
      </w:tblGrid>
      <w:tr w:rsidR="004A2EF9" w:rsidRPr="006429D2" w14:paraId="5D5A4AD3" w14:textId="77777777" w:rsidTr="00F548D8">
        <w:trPr>
          <w:cantSplit/>
          <w:tblHeader/>
        </w:trPr>
        <w:tc>
          <w:tcPr>
            <w:tcW w:w="7095" w:type="dxa"/>
            <w:gridSpan w:val="2"/>
            <w:shd w:val="clear" w:color="auto" w:fill="000000"/>
          </w:tcPr>
          <w:p w14:paraId="0471FF76" w14:textId="77777777" w:rsidR="004A2EF9" w:rsidRPr="006429D2" w:rsidRDefault="004A2EF9" w:rsidP="007825A9">
            <w:pPr>
              <w:pStyle w:val="ConcurTableHeadLeft"/>
            </w:pPr>
            <w:r>
              <w:t>Screen(s)</w:t>
            </w:r>
          </w:p>
        </w:tc>
        <w:tc>
          <w:tcPr>
            <w:tcW w:w="2543" w:type="dxa"/>
            <w:shd w:val="clear" w:color="auto" w:fill="000000"/>
          </w:tcPr>
          <w:p w14:paraId="2461F755" w14:textId="77777777" w:rsidR="004A2EF9" w:rsidRPr="006429D2" w:rsidRDefault="004A2EF9" w:rsidP="007825A9">
            <w:pPr>
              <w:pStyle w:val="ConcurTableHeadLeft"/>
            </w:pPr>
            <w:r w:rsidRPr="006429D2">
              <w:t>Description/Action</w:t>
            </w:r>
          </w:p>
        </w:tc>
      </w:tr>
      <w:tr w:rsidR="004A2EF9" w:rsidRPr="006429D2" w14:paraId="4A931AD9" w14:textId="77777777" w:rsidTr="00F548D8">
        <w:trPr>
          <w:cantSplit/>
        </w:trPr>
        <w:tc>
          <w:tcPr>
            <w:tcW w:w="6720" w:type="dxa"/>
          </w:tcPr>
          <w:p w14:paraId="6BF55D69" w14:textId="1BB7993A" w:rsidR="004A2EF9" w:rsidRPr="006429D2" w:rsidRDefault="00275B16" w:rsidP="007825A9">
            <w:pPr>
              <w:pStyle w:val="ConcurTableText"/>
            </w:pPr>
            <w:r w:rsidRPr="004A2EF9">
              <w:rPr>
                <w:noProof/>
                <w:snapToGrid/>
              </w:rPr>
              <w:drawing>
                <wp:inline distT="0" distB="0" distL="0" distR="0" wp14:anchorId="13501B5A" wp14:editId="742DE6B9">
                  <wp:extent cx="2000250" cy="3552825"/>
                  <wp:effectExtent l="19050" t="19050" r="0" b="9525"/>
                  <wp:docPr id="45" name="Picture 45" descr="P227C3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227C3T11#yIS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0250" cy="3552825"/>
                          </a:xfrm>
                          <a:prstGeom prst="rect">
                            <a:avLst/>
                          </a:prstGeom>
                          <a:noFill/>
                          <a:ln w="6350" cmpd="sng">
                            <a:solidFill>
                              <a:srgbClr val="000000"/>
                            </a:solidFill>
                            <a:miter lim="800000"/>
                            <a:headEnd/>
                            <a:tailEnd/>
                          </a:ln>
                          <a:effectLst/>
                        </pic:spPr>
                      </pic:pic>
                    </a:graphicData>
                  </a:graphic>
                </wp:inline>
              </w:drawing>
            </w:r>
            <w:r w:rsidR="003125E0">
              <w:rPr>
                <w:noProof/>
              </w:rPr>
              <w:t xml:space="preserve">  </w:t>
            </w:r>
            <w:r w:rsidR="003125E0">
              <w:rPr>
                <w:noProof/>
              </w:rPr>
              <w:drawing>
                <wp:inline distT="0" distB="0" distL="0" distR="0" wp14:anchorId="554888E1" wp14:editId="0A190D2F">
                  <wp:extent cx="2004054" cy="3557016"/>
                  <wp:effectExtent l="0" t="0" r="0" b="5715"/>
                  <wp:docPr id="461" name="Picture 461" descr="P227C3T1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P227C3T11#yIS2"/>
                          <pic:cNvPicPr/>
                        </pic:nvPicPr>
                        <pic:blipFill>
                          <a:blip r:embed="rId57"/>
                          <a:stretch>
                            <a:fillRect/>
                          </a:stretch>
                        </pic:blipFill>
                        <pic:spPr>
                          <a:xfrm>
                            <a:off x="0" y="0"/>
                            <a:ext cx="2004054" cy="3557016"/>
                          </a:xfrm>
                          <a:prstGeom prst="rect">
                            <a:avLst/>
                          </a:prstGeom>
                        </pic:spPr>
                      </pic:pic>
                    </a:graphicData>
                  </a:graphic>
                </wp:inline>
              </w:drawing>
            </w:r>
          </w:p>
        </w:tc>
        <w:tc>
          <w:tcPr>
            <w:tcW w:w="2918" w:type="dxa"/>
            <w:gridSpan w:val="2"/>
          </w:tcPr>
          <w:p w14:paraId="3F0D8067" w14:textId="77777777" w:rsidR="007E77C3" w:rsidRDefault="003A0C5D" w:rsidP="004A2EF9">
            <w:pPr>
              <w:pStyle w:val="ConcurTableText"/>
              <w:rPr>
                <w:rFonts w:eastAsia="Arial Unicode MS"/>
              </w:rPr>
            </w:pPr>
            <w:r>
              <w:rPr>
                <w:rFonts w:eastAsia="Arial Unicode MS"/>
              </w:rPr>
              <w:t>To view your TripIt itinerary:</w:t>
            </w:r>
          </w:p>
          <w:p w14:paraId="0403C19E" w14:textId="77777777" w:rsidR="004A2EF9" w:rsidRPr="00877C5B" w:rsidRDefault="004A2EF9" w:rsidP="004A2EF9">
            <w:pPr>
              <w:pStyle w:val="ConcurTableText"/>
            </w:pPr>
            <w:r w:rsidRPr="00877C5B">
              <w:rPr>
                <w:rFonts w:eastAsia="Arial Unicode MS"/>
              </w:rPr>
              <w:t xml:space="preserve">1) On the home screen, tap </w:t>
            </w:r>
            <w:r w:rsidRPr="00877C5B">
              <w:rPr>
                <w:rFonts w:eastAsia="Arial Unicode MS"/>
                <w:b/>
              </w:rPr>
              <w:t>Trips</w:t>
            </w:r>
            <w:r w:rsidRPr="00877C5B">
              <w:rPr>
                <w:rFonts w:eastAsia="Arial Unicode MS"/>
              </w:rPr>
              <w:t>.</w:t>
            </w:r>
          </w:p>
          <w:p w14:paraId="79120BE7" w14:textId="5700C5CC" w:rsidR="00F548D8" w:rsidRDefault="004A2EF9" w:rsidP="004A2EF9">
            <w:pPr>
              <w:pStyle w:val="ConcurTableText"/>
              <w:rPr>
                <w:rFonts w:eastAsia="Arial Unicode MS"/>
              </w:rPr>
            </w:pPr>
            <w:r w:rsidRPr="00877C5B">
              <w:rPr>
                <w:rFonts w:eastAsia="Arial Unicode MS"/>
              </w:rPr>
              <w:t xml:space="preserve">2) On the </w:t>
            </w:r>
            <w:r w:rsidRPr="00877C5B">
              <w:rPr>
                <w:rFonts w:eastAsia="Arial Unicode MS"/>
                <w:b/>
              </w:rPr>
              <w:t>Trips</w:t>
            </w:r>
            <w:r w:rsidRPr="00877C5B">
              <w:rPr>
                <w:rFonts w:eastAsia="Arial Unicode MS"/>
              </w:rPr>
              <w:t xml:space="preserve"> screen</w:t>
            </w:r>
            <w:r w:rsidR="00F548D8">
              <w:rPr>
                <w:rFonts w:eastAsia="Arial Unicode MS"/>
              </w:rPr>
              <w:t>,</w:t>
            </w:r>
            <w:r w:rsidR="003125E0">
              <w:rPr>
                <w:rFonts w:eastAsia="Arial Unicode MS"/>
              </w:rPr>
              <w:t xml:space="preserve"> tap</w:t>
            </w:r>
            <w:r w:rsidR="00F548D8">
              <w:t xml:space="preserve"> </w:t>
            </w:r>
            <w:r w:rsidR="00F548D8" w:rsidRPr="000D015A">
              <w:rPr>
                <w:noProof/>
              </w:rPr>
              <w:drawing>
                <wp:inline distT="0" distB="0" distL="0" distR="0" wp14:anchorId="771C5FE6" wp14:editId="1697FF55">
                  <wp:extent cx="142875" cy="209550"/>
                  <wp:effectExtent l="0" t="0" r="0" b="0"/>
                  <wp:docPr id="463" name="Picture 463" descr="P230C4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P230C4T11#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00F548D8">
              <w:rPr>
                <w:noProof/>
              </w:rPr>
              <w:t xml:space="preserve"> (upper-right corner)</w:t>
            </w:r>
            <w:r w:rsidR="00F548D8">
              <w:rPr>
                <w:rFonts w:eastAsia="Arial Unicode MS"/>
              </w:rPr>
              <w:t>.</w:t>
            </w:r>
          </w:p>
          <w:p w14:paraId="1F2787D8" w14:textId="78AC8C1F" w:rsidR="004A2EF9" w:rsidRPr="004A2EF9" w:rsidRDefault="00F548D8" w:rsidP="004A2EF9">
            <w:pPr>
              <w:pStyle w:val="ConcurTableText"/>
              <w:rPr>
                <w:rFonts w:eastAsia="Arial Unicode MS"/>
              </w:rPr>
            </w:pPr>
            <w:r>
              <w:rPr>
                <w:rFonts w:eastAsia="Arial Unicode MS"/>
              </w:rPr>
              <w:t>3) From the list (upper-right corner), select</w:t>
            </w:r>
            <w:r w:rsidR="004A2EF9" w:rsidRPr="00877C5B">
              <w:rPr>
                <w:rFonts w:eastAsia="Arial Unicode MS"/>
              </w:rPr>
              <w:t xml:space="preserve"> </w:t>
            </w:r>
            <w:r>
              <w:rPr>
                <w:rFonts w:eastAsia="Arial Unicode MS"/>
                <w:i/>
              </w:rPr>
              <w:t>Open</w:t>
            </w:r>
            <w:r w:rsidR="004A2EF9" w:rsidRPr="00F548D8">
              <w:rPr>
                <w:rFonts w:eastAsia="Arial Unicode MS"/>
                <w:i/>
              </w:rPr>
              <w:t xml:space="preserve"> in TripIt</w:t>
            </w:r>
            <w:r w:rsidR="004A2EF9" w:rsidRPr="00877C5B">
              <w:rPr>
                <w:rFonts w:eastAsia="Arial Unicode MS"/>
              </w:rPr>
              <w:t>.</w:t>
            </w:r>
          </w:p>
        </w:tc>
      </w:tr>
    </w:tbl>
    <w:p w14:paraId="0879C536" w14:textId="77777777" w:rsidR="00246110" w:rsidRDefault="00246110" w:rsidP="00246110">
      <w:pPr>
        <w:pStyle w:val="Heading2"/>
        <w:keepNext/>
      </w:pPr>
      <w:bookmarkStart w:id="39" w:name="_Toc92889510"/>
      <w:bookmarkStart w:id="40" w:name="_Toc8802373"/>
      <w:r>
        <w:lastRenderedPageBreak/>
        <w:t>Approval</w:t>
      </w:r>
      <w:bookmarkEnd w:id="39"/>
    </w:p>
    <w:p w14:paraId="428F5BF1" w14:textId="77777777" w:rsidR="004A2EF9" w:rsidRDefault="00DC691E" w:rsidP="00FB7AFC">
      <w:pPr>
        <w:pStyle w:val="Heading3"/>
      </w:pPr>
      <w:bookmarkStart w:id="41" w:name="_Toc92889511"/>
      <w:r>
        <w:t>Approve a Trip</w:t>
      </w:r>
      <w:bookmarkEnd w:id="40"/>
      <w:bookmarkEnd w:id="41"/>
    </w:p>
    <w:p w14:paraId="10C716A7" w14:textId="77777777" w:rsidR="00FB7AFC" w:rsidRPr="00FB7AFC" w:rsidRDefault="00FB7AFC" w:rsidP="00FB7AFC">
      <w:pPr>
        <w:pStyle w:val="ConcurTableText"/>
        <w:keepNext/>
      </w:pPr>
      <w:r w:rsidRPr="005D7915">
        <w:t xml:space="preserve">Use </w:t>
      </w:r>
      <w:r w:rsidRPr="005D7915">
        <w:rPr>
          <w:b/>
        </w:rPr>
        <w:t>Approvals</w:t>
      </w:r>
      <w:r w:rsidRPr="005D7915">
        <w:t xml:space="preserve"> on the home screen to view and approve </w:t>
      </w:r>
      <w:r>
        <w:t>trips</w:t>
      </w:r>
      <w:r w:rsidRPr="005D7915">
        <w:t xml:space="preserve"> (if you are a </w:t>
      </w:r>
      <w:r>
        <w:t>trip</w:t>
      </w:r>
      <w:r w:rsidRPr="005D7915">
        <w:t xml:space="preserve"> approver).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Review and approve a trip."/>
      </w:tblPr>
      <w:tblGrid>
        <w:gridCol w:w="6810"/>
        <w:gridCol w:w="285"/>
        <w:gridCol w:w="2543"/>
      </w:tblGrid>
      <w:tr w:rsidR="00FB7AFC" w:rsidRPr="006429D2" w14:paraId="672A778D" w14:textId="77777777" w:rsidTr="00F548D8">
        <w:trPr>
          <w:cantSplit/>
          <w:tblHeader/>
        </w:trPr>
        <w:tc>
          <w:tcPr>
            <w:tcW w:w="7095" w:type="dxa"/>
            <w:gridSpan w:val="2"/>
            <w:shd w:val="clear" w:color="auto" w:fill="000000"/>
          </w:tcPr>
          <w:p w14:paraId="40BCBFF0" w14:textId="77777777" w:rsidR="00FB7AFC" w:rsidRPr="006429D2" w:rsidRDefault="00FB7AFC" w:rsidP="007D27C6">
            <w:pPr>
              <w:pStyle w:val="ConcurTableHeadLeft"/>
            </w:pPr>
            <w:r>
              <w:t>Screen(s)</w:t>
            </w:r>
          </w:p>
        </w:tc>
        <w:tc>
          <w:tcPr>
            <w:tcW w:w="2543" w:type="dxa"/>
            <w:shd w:val="clear" w:color="auto" w:fill="000000"/>
          </w:tcPr>
          <w:p w14:paraId="241C27AA" w14:textId="77777777" w:rsidR="00FB7AFC" w:rsidRPr="006429D2" w:rsidRDefault="00FB7AFC" w:rsidP="007D27C6">
            <w:pPr>
              <w:pStyle w:val="ConcurTableHeadLeft"/>
            </w:pPr>
            <w:r w:rsidRPr="006429D2">
              <w:t>Description/Action</w:t>
            </w:r>
          </w:p>
        </w:tc>
      </w:tr>
      <w:tr w:rsidR="00FB7AFC" w:rsidRPr="006429D2" w14:paraId="641CF371" w14:textId="77777777" w:rsidTr="00F548D8">
        <w:trPr>
          <w:cantSplit/>
        </w:trPr>
        <w:tc>
          <w:tcPr>
            <w:tcW w:w="6810" w:type="dxa"/>
          </w:tcPr>
          <w:p w14:paraId="63395169" w14:textId="256C4860" w:rsidR="00FB7AFC" w:rsidRPr="006429D2" w:rsidRDefault="00275B16" w:rsidP="007D27C6">
            <w:pPr>
              <w:pStyle w:val="ConcurTableText"/>
            </w:pPr>
            <w:r w:rsidRPr="00FB7AFC">
              <w:rPr>
                <w:noProof/>
                <w:snapToGrid/>
              </w:rPr>
              <w:drawing>
                <wp:inline distT="0" distB="0" distL="0" distR="0" wp14:anchorId="49CC6178" wp14:editId="40C40565">
                  <wp:extent cx="2000250" cy="3552825"/>
                  <wp:effectExtent l="19050" t="19050" r="0" b="9525"/>
                  <wp:docPr id="47" name="Picture 47" descr="P239C3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239C3T12#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0" cy="3552825"/>
                          </a:xfrm>
                          <a:prstGeom prst="rect">
                            <a:avLst/>
                          </a:prstGeom>
                          <a:noFill/>
                          <a:ln w="6350" cmpd="sng">
                            <a:solidFill>
                              <a:srgbClr val="000000"/>
                            </a:solidFill>
                            <a:miter lim="800000"/>
                            <a:headEnd/>
                            <a:tailEnd/>
                          </a:ln>
                          <a:effectLst/>
                        </pic:spPr>
                      </pic:pic>
                    </a:graphicData>
                  </a:graphic>
                </wp:inline>
              </w:drawing>
            </w:r>
            <w:r w:rsidR="00FB7AFC">
              <w:rPr>
                <w:noProof/>
                <w:snapToGrid/>
              </w:rPr>
              <w:t xml:space="preserve"> </w:t>
            </w:r>
            <w:r w:rsidR="00F548D8">
              <w:rPr>
                <w:noProof/>
                <w:snapToGrid/>
              </w:rPr>
              <w:t xml:space="preserve"> </w:t>
            </w:r>
            <w:r w:rsidRPr="00FB7AFC">
              <w:rPr>
                <w:noProof/>
                <w:snapToGrid/>
              </w:rPr>
              <w:drawing>
                <wp:inline distT="0" distB="0" distL="0" distR="0" wp14:anchorId="3B0FD480" wp14:editId="05E3BADA">
                  <wp:extent cx="2000250" cy="3552825"/>
                  <wp:effectExtent l="19050" t="19050" r="0" b="9525"/>
                  <wp:docPr id="48" name="Picture 48" descr="P239C3T1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239C3T12#yIS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0250" cy="3552825"/>
                          </a:xfrm>
                          <a:prstGeom prst="rect">
                            <a:avLst/>
                          </a:prstGeom>
                          <a:noFill/>
                          <a:ln w="6350" cmpd="sng">
                            <a:solidFill>
                              <a:srgbClr val="000000"/>
                            </a:solidFill>
                            <a:miter lim="800000"/>
                            <a:headEnd/>
                            <a:tailEnd/>
                          </a:ln>
                          <a:effectLst/>
                        </pic:spPr>
                      </pic:pic>
                    </a:graphicData>
                  </a:graphic>
                </wp:inline>
              </w:drawing>
            </w:r>
          </w:p>
        </w:tc>
        <w:tc>
          <w:tcPr>
            <w:tcW w:w="2828" w:type="dxa"/>
            <w:gridSpan w:val="2"/>
          </w:tcPr>
          <w:p w14:paraId="28F50648" w14:textId="77777777" w:rsidR="00FB7AFC" w:rsidRDefault="00FB7AFC" w:rsidP="00FB7AFC">
            <w:pPr>
              <w:pStyle w:val="ConcurTableText"/>
              <w:rPr>
                <w:rFonts w:eastAsia="Arial Unicode MS"/>
              </w:rPr>
            </w:pPr>
            <w:r>
              <w:rPr>
                <w:rFonts w:eastAsia="Arial Unicode MS"/>
              </w:rPr>
              <w:t>To approve a trip:</w:t>
            </w:r>
          </w:p>
          <w:p w14:paraId="5AFEC987" w14:textId="77777777" w:rsidR="00FB7AFC" w:rsidRPr="00B634E2" w:rsidRDefault="00FB7AFC" w:rsidP="00FB7AFC">
            <w:pPr>
              <w:pStyle w:val="ConcurTableText"/>
            </w:pPr>
            <w:r w:rsidRPr="006C56EF">
              <w:t xml:space="preserve">1) </w:t>
            </w:r>
            <w:r>
              <w:t>On the home screen, tap</w:t>
            </w:r>
            <w:r w:rsidRPr="006C56EF">
              <w:t xml:space="preserve"> </w:t>
            </w:r>
            <w:r w:rsidRPr="006C56EF">
              <w:rPr>
                <w:b/>
              </w:rPr>
              <w:t>Approvals</w:t>
            </w:r>
            <w:r>
              <w:t>.</w:t>
            </w:r>
          </w:p>
          <w:p w14:paraId="7B8623EB" w14:textId="77777777" w:rsidR="00FB7AFC" w:rsidRPr="000C41E8" w:rsidRDefault="00FB7AFC" w:rsidP="00FB7AFC">
            <w:pPr>
              <w:pStyle w:val="ConcurTableText"/>
            </w:pPr>
            <w:r w:rsidRPr="006C56EF">
              <w:t xml:space="preserve">2) </w:t>
            </w:r>
            <w:r w:rsidRPr="00393E02">
              <w:t xml:space="preserve">On </w:t>
            </w:r>
            <w:r>
              <w:t xml:space="preserve">the </w:t>
            </w:r>
            <w:r>
              <w:rPr>
                <w:b/>
              </w:rPr>
              <w:t>Approvals</w:t>
            </w:r>
            <w:r>
              <w:t xml:space="preserve"> screen, tap</w:t>
            </w:r>
            <w:r w:rsidRPr="006C56EF">
              <w:t xml:space="preserve"> </w:t>
            </w:r>
            <w:r>
              <w:t xml:space="preserve">to open </w:t>
            </w:r>
            <w:r w:rsidRPr="006C56EF">
              <w:t xml:space="preserve">the desired </w:t>
            </w:r>
            <w:r>
              <w:t>trip</w:t>
            </w:r>
            <w:r w:rsidRPr="006C56EF">
              <w:t>.</w:t>
            </w:r>
          </w:p>
        </w:tc>
      </w:tr>
      <w:tr w:rsidR="00FB7AFC" w:rsidRPr="006429D2" w14:paraId="616A0477" w14:textId="77777777" w:rsidTr="00F548D8">
        <w:trPr>
          <w:cantSplit/>
        </w:trPr>
        <w:tc>
          <w:tcPr>
            <w:tcW w:w="6810" w:type="dxa"/>
          </w:tcPr>
          <w:p w14:paraId="45B426AB" w14:textId="77777777" w:rsidR="00FB7AFC" w:rsidRPr="006429D2" w:rsidRDefault="00275B16" w:rsidP="007D27C6">
            <w:pPr>
              <w:pStyle w:val="ConcurTableText"/>
            </w:pPr>
            <w:r w:rsidRPr="00FB7AFC">
              <w:rPr>
                <w:noProof/>
                <w:snapToGrid/>
              </w:rPr>
              <w:drawing>
                <wp:inline distT="0" distB="0" distL="0" distR="0" wp14:anchorId="7006CC7C" wp14:editId="753A9E66">
                  <wp:extent cx="2000250" cy="3552825"/>
                  <wp:effectExtent l="19050" t="19050" r="0" b="9525"/>
                  <wp:docPr id="49" name="Picture 49" descr="P244C5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244C5T12#yIS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0" cy="3552825"/>
                          </a:xfrm>
                          <a:prstGeom prst="rect">
                            <a:avLst/>
                          </a:prstGeom>
                          <a:noFill/>
                          <a:ln w="6350" cmpd="sng">
                            <a:solidFill>
                              <a:srgbClr val="000000"/>
                            </a:solidFill>
                            <a:miter lim="800000"/>
                            <a:headEnd/>
                            <a:tailEnd/>
                          </a:ln>
                          <a:effectLst/>
                        </pic:spPr>
                      </pic:pic>
                    </a:graphicData>
                  </a:graphic>
                </wp:inline>
              </w:drawing>
            </w:r>
          </w:p>
        </w:tc>
        <w:tc>
          <w:tcPr>
            <w:tcW w:w="2828" w:type="dxa"/>
            <w:gridSpan w:val="2"/>
          </w:tcPr>
          <w:p w14:paraId="2B3C4830" w14:textId="77777777" w:rsidR="00FB7AFC" w:rsidRPr="00FB7AFC" w:rsidRDefault="00FB7AFC" w:rsidP="00FB7AFC">
            <w:pPr>
              <w:pStyle w:val="ConcurTableText"/>
            </w:pPr>
            <w:r w:rsidRPr="00FB7AFC">
              <w:t xml:space="preserve">3) On the </w:t>
            </w:r>
            <w:r w:rsidRPr="00FB7AFC">
              <w:rPr>
                <w:b/>
              </w:rPr>
              <w:t>Trip Approval</w:t>
            </w:r>
            <w:r w:rsidRPr="00FB7AFC">
              <w:t xml:space="preserve"> screen:</w:t>
            </w:r>
          </w:p>
          <w:p w14:paraId="42AA19A7" w14:textId="77777777" w:rsidR="00FB7AFC" w:rsidRPr="00FB7AFC" w:rsidRDefault="00FB7AFC" w:rsidP="00FB7AFC">
            <w:pPr>
              <w:pStyle w:val="ConcurTableBullet"/>
              <w:rPr>
                <w:snapToGrid w:val="0"/>
              </w:rPr>
            </w:pPr>
            <w:r w:rsidRPr="00FB7AFC">
              <w:rPr>
                <w:snapToGrid w:val="0"/>
              </w:rPr>
              <w:t>View the report details (segments, violations, etc.).</w:t>
            </w:r>
          </w:p>
          <w:p w14:paraId="12A6E8B3" w14:textId="77777777" w:rsidR="00FB7AFC" w:rsidRPr="00FB7AFC" w:rsidRDefault="00FB7AFC" w:rsidP="00FB7AFC">
            <w:pPr>
              <w:pStyle w:val="ConcurTableBullet"/>
              <w:rPr>
                <w:snapToGrid w:val="0"/>
              </w:rPr>
            </w:pPr>
            <w:r w:rsidRPr="00FB7AFC">
              <w:rPr>
                <w:snapToGrid w:val="0"/>
              </w:rPr>
              <w:t xml:space="preserve">Tap </w:t>
            </w:r>
            <w:r w:rsidRPr="00FB7AFC">
              <w:rPr>
                <w:b/>
                <w:snapToGrid w:val="0"/>
              </w:rPr>
              <w:t>Approve</w:t>
            </w:r>
            <w:r w:rsidRPr="00FB7AFC">
              <w:rPr>
                <w:snapToGrid w:val="0"/>
              </w:rPr>
              <w:t xml:space="preserve"> or </w:t>
            </w:r>
            <w:r w:rsidRPr="00FB7AFC">
              <w:rPr>
                <w:b/>
                <w:snapToGrid w:val="0"/>
              </w:rPr>
              <w:t>Reject</w:t>
            </w:r>
            <w:r w:rsidRPr="00FB7AFC">
              <w:rPr>
                <w:snapToGrid w:val="0"/>
              </w:rPr>
              <w:t>.</w:t>
            </w:r>
          </w:p>
          <w:p w14:paraId="2839C404" w14:textId="77777777" w:rsidR="00FB7AFC" w:rsidRPr="00FB27A5" w:rsidRDefault="00FB7AFC" w:rsidP="00FB7AFC">
            <w:pPr>
              <w:pStyle w:val="ConcurTableText"/>
            </w:pPr>
            <w:r w:rsidRPr="00FB7AFC">
              <w:rPr>
                <w:rFonts w:eastAsia="Arial Unicode MS"/>
                <w:b/>
              </w:rPr>
              <w:t>NOTE:</w:t>
            </w:r>
            <w:r>
              <w:rPr>
                <w:rFonts w:eastAsia="Arial Unicode MS"/>
                <w:b/>
              </w:rPr>
              <w:t xml:space="preserve"> </w:t>
            </w:r>
            <w:r w:rsidRPr="00FB27A5">
              <w:t xml:space="preserve">In the </w:t>
            </w:r>
            <w:r w:rsidRPr="00FB27A5">
              <w:rPr>
                <w:b/>
              </w:rPr>
              <w:t>Report Approvals</w:t>
            </w:r>
            <w:r w:rsidRPr="00FB27A5">
              <w:t xml:space="preserve"> and </w:t>
            </w:r>
            <w:r w:rsidRPr="00FB27A5">
              <w:rPr>
                <w:b/>
              </w:rPr>
              <w:t xml:space="preserve">Trip Approvals </w:t>
            </w:r>
            <w:r w:rsidRPr="00FB27A5">
              <w:t>sections</w:t>
            </w:r>
            <w:r w:rsidRPr="00FB27A5">
              <w:rPr>
                <w:i/>
              </w:rPr>
              <w:t xml:space="preserve"> </w:t>
            </w:r>
            <w:r w:rsidR="00275B16">
              <w:rPr>
                <w:noProof/>
              </w:rPr>
              <w:drawing>
                <wp:inline distT="0" distB="0" distL="0" distR="0" wp14:anchorId="515B101F" wp14:editId="2D864A15">
                  <wp:extent cx="238125" cy="200025"/>
                  <wp:effectExtent l="0" t="0" r="0" b="0"/>
                  <wp:docPr id="50" name="Picture 50" descr="P248C6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248C6T12#yIS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FB27A5">
              <w:t xml:space="preserve"> indicate</w:t>
            </w:r>
            <w:r>
              <w:t>s</w:t>
            </w:r>
            <w:r w:rsidRPr="00FB27A5">
              <w:t xml:space="preserve"> that there are exceptions.</w:t>
            </w:r>
          </w:p>
          <w:p w14:paraId="4B218EA4" w14:textId="77777777" w:rsidR="00FB7AFC" w:rsidRPr="00FB7AFC" w:rsidRDefault="00FB7AFC" w:rsidP="007D27C6">
            <w:pPr>
              <w:pStyle w:val="ConcurTableText"/>
            </w:pPr>
            <w:r w:rsidRPr="00FB27A5">
              <w:t xml:space="preserve">If the approval type does not have any approvals, then that type does not appear on the </w:t>
            </w:r>
            <w:r w:rsidRPr="00FB27A5">
              <w:rPr>
                <w:b/>
              </w:rPr>
              <w:t>Approvals</w:t>
            </w:r>
            <w:r w:rsidRPr="00FB27A5">
              <w:t xml:space="preserve"> screen. For example, if there are no </w:t>
            </w:r>
            <w:r>
              <w:t xml:space="preserve">trips </w:t>
            </w:r>
            <w:r w:rsidRPr="00FB27A5">
              <w:t xml:space="preserve">to approve, then </w:t>
            </w:r>
            <w:r>
              <w:rPr>
                <w:b/>
              </w:rPr>
              <w:t>Trip</w:t>
            </w:r>
            <w:r w:rsidRPr="00FB27A5">
              <w:rPr>
                <w:b/>
              </w:rPr>
              <w:t xml:space="preserve"> Approvals</w:t>
            </w:r>
            <w:r>
              <w:t xml:space="preserve"> does not appear.</w:t>
            </w:r>
          </w:p>
        </w:tc>
      </w:tr>
    </w:tbl>
    <w:p w14:paraId="3B3A2FBC" w14:textId="583E3920" w:rsidR="00FB7AFC" w:rsidRDefault="00FB7AFC" w:rsidP="00246110">
      <w:pPr>
        <w:pStyle w:val="ConcurBodyText"/>
        <w:spacing w:before="0"/>
      </w:pPr>
    </w:p>
    <w:p w14:paraId="662268B3" w14:textId="67E9959B" w:rsidR="008B1F6A" w:rsidRPr="008B1F6A" w:rsidRDefault="008B1F6A" w:rsidP="008B1F6A">
      <w:pPr>
        <w:rPr>
          <w:b/>
          <w:color w:val="0070C0"/>
          <w:highlight w:val="yellow"/>
        </w:rPr>
      </w:pPr>
      <w:r w:rsidRPr="008B1F6A">
        <w:rPr>
          <w:rFonts w:ascii="Segoe UI Symbol" w:hAnsi="Segoe UI Symbol" w:cs="Segoe UI Symbol"/>
          <w:b/>
          <w:color w:val="0070C0"/>
          <w:highlight w:val="yellow"/>
        </w:rPr>
        <w:lastRenderedPageBreak/>
        <w:t>☼</w:t>
      </w:r>
    </w:p>
    <w:sectPr w:rsidR="008B1F6A" w:rsidRPr="008B1F6A" w:rsidSect="00B22DD7">
      <w:footerReference w:type="default" r:id="rId62"/>
      <w:pgSz w:w="12240" w:h="15840"/>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8146A" w14:textId="77777777" w:rsidR="005259BE" w:rsidRDefault="005259BE">
      <w:r>
        <w:separator/>
      </w:r>
    </w:p>
    <w:p w14:paraId="6213DBC8" w14:textId="77777777" w:rsidR="005259BE" w:rsidRDefault="005259BE"/>
  </w:endnote>
  <w:endnote w:type="continuationSeparator" w:id="0">
    <w:p w14:paraId="64F7AD1B" w14:textId="77777777" w:rsidR="005259BE" w:rsidRDefault="005259BE">
      <w:r>
        <w:continuationSeparator/>
      </w:r>
    </w:p>
    <w:p w14:paraId="0CB8E264" w14:textId="77777777" w:rsidR="005259BE" w:rsidRDefault="00525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612AA" w14:textId="1C8C9744" w:rsidR="00DF35C1" w:rsidRPr="00390FCF" w:rsidRDefault="00DF35C1" w:rsidP="00390FCF">
    <w:pPr>
      <w:pStyle w:val="Footer"/>
    </w:pPr>
    <w:r>
      <w:rPr>
        <w:noProof/>
      </w:rPr>
      <w:fldChar w:fldCharType="begin"/>
    </w:r>
    <w:r>
      <w:rPr>
        <w:noProof/>
      </w:rPr>
      <w:instrText xml:space="preserve"> STYLEREF  "FAQTitle1"  \* MERGEFORMAT </w:instrText>
    </w:r>
    <w:r>
      <w:rPr>
        <w:noProof/>
      </w:rPr>
      <w:fldChar w:fldCharType="separate"/>
    </w:r>
    <w:r w:rsidR="006E0F2D">
      <w:rPr>
        <w:noProof/>
      </w:rPr>
      <w:t>Mobile App User Guide</w:t>
    </w:r>
    <w:r>
      <w:rPr>
        <w:noProof/>
      </w:rPr>
      <w:fldChar w:fldCharType="end"/>
    </w:r>
    <w:r>
      <w:tab/>
    </w:r>
    <w:r>
      <w:rPr>
        <w:noProof/>
      </w:rPr>
      <w:fldChar w:fldCharType="begin"/>
    </w:r>
    <w:r>
      <w:rPr>
        <w:noProof/>
      </w:rPr>
      <w:instrText xml:space="preserve"> STYLEREF  "FAQTitle2" \* MERGEFORMAT </w:instrText>
    </w:r>
    <w:r>
      <w:rPr>
        <w:noProof/>
      </w:rPr>
      <w:fldChar w:fldCharType="separate"/>
    </w:r>
    <w:r w:rsidR="006E0F2D">
      <w:rPr>
        <w:noProof/>
      </w:rPr>
      <w:t>Concur Travel</w:t>
    </w:r>
    <w:r>
      <w:rPr>
        <w:noProof/>
      </w:rPr>
      <w:fldChar w:fldCharType="end"/>
    </w:r>
  </w:p>
  <w:p w14:paraId="1396CE51" w14:textId="38422C10" w:rsidR="00DF35C1" w:rsidRPr="00390FCF" w:rsidRDefault="00DF35C1" w:rsidP="00390FCF">
    <w:pPr>
      <w:pStyle w:val="Footer"/>
    </w:pPr>
    <w:r>
      <w:rPr>
        <w:noProof/>
      </w:rPr>
      <w:fldChar w:fldCharType="begin"/>
    </w:r>
    <w:r>
      <w:rPr>
        <w:noProof/>
      </w:rPr>
      <w:instrText xml:space="preserve"> STYLEREF  "FAQTitle3" \* MERGEFORMAT </w:instrText>
    </w:r>
    <w:r>
      <w:rPr>
        <w:noProof/>
      </w:rPr>
      <w:fldChar w:fldCharType="separate"/>
    </w:r>
    <w:r w:rsidR="006E0F2D">
      <w:rPr>
        <w:noProof/>
      </w:rPr>
      <w:t>Last Revised: June 16, 2021</w:t>
    </w:r>
    <w:r>
      <w:rPr>
        <w:noProof/>
      </w:rPr>
      <w:fldChar w:fldCharType="end"/>
    </w:r>
    <w:r>
      <w:tab/>
    </w:r>
    <w:r w:rsidRPr="00390FCF">
      <w:t xml:space="preserve">Page </w:t>
    </w:r>
    <w:r w:rsidRPr="00390FCF">
      <w:fldChar w:fldCharType="begin"/>
    </w:r>
    <w:r w:rsidRPr="00390FCF">
      <w:instrText xml:space="preserve"> PAGE </w:instrText>
    </w:r>
    <w:r w:rsidRPr="00390FCF">
      <w:fldChar w:fldCharType="separate"/>
    </w:r>
    <w:r w:rsidRPr="00390FCF">
      <w:t>4</w:t>
    </w:r>
    <w:r w:rsidRPr="00390FCF">
      <w:fldChar w:fldCharType="end"/>
    </w:r>
    <w:r w:rsidRPr="00390FCF">
      <w:t xml:space="preserve"> of </w:t>
    </w:r>
    <w:fldSimple w:instr=" NUMPAGES ">
      <w:r w:rsidRPr="00390FCF">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112BC" w14:textId="77777777" w:rsidR="005259BE" w:rsidRDefault="005259BE">
      <w:r>
        <w:separator/>
      </w:r>
    </w:p>
    <w:p w14:paraId="574878E8" w14:textId="77777777" w:rsidR="005259BE" w:rsidRDefault="005259BE"/>
  </w:footnote>
  <w:footnote w:type="continuationSeparator" w:id="0">
    <w:p w14:paraId="20105540" w14:textId="77777777" w:rsidR="005259BE" w:rsidRDefault="005259BE">
      <w:r>
        <w:continuationSeparator/>
      </w:r>
    </w:p>
    <w:p w14:paraId="2DA3456D" w14:textId="77777777" w:rsidR="005259BE" w:rsidRDefault="005259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70800DC"/>
    <w:multiLevelType w:val="multilevel"/>
    <w:tmpl w:val="694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9055C4"/>
    <w:multiLevelType w:val="hybridMultilevel"/>
    <w:tmpl w:val="FE26C050"/>
    <w:lvl w:ilvl="0" w:tplc="75A83C68">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AC429F4"/>
    <w:multiLevelType w:val="hybridMultilevel"/>
    <w:tmpl w:val="4B2E8A9E"/>
    <w:lvl w:ilvl="0" w:tplc="72361794">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317FFC"/>
    <w:multiLevelType w:val="multilevel"/>
    <w:tmpl w:val="5576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1A990BB5"/>
    <w:multiLevelType w:val="hybridMultilevel"/>
    <w:tmpl w:val="C144E832"/>
    <w:lvl w:ilvl="0" w:tplc="5DCCB7DE">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2554D35"/>
    <w:multiLevelType w:val="hybridMultilevel"/>
    <w:tmpl w:val="0B7E313A"/>
    <w:lvl w:ilvl="0" w:tplc="5B30A3B2">
      <w:start w:val="1"/>
      <w:numFmt w:val="decimal"/>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3192C25"/>
    <w:multiLevelType w:val="hybridMultilevel"/>
    <w:tmpl w:val="118479AC"/>
    <w:lvl w:ilvl="0" w:tplc="2474E7E6">
      <w:start w:val="1"/>
      <w:numFmt w:val="bullet"/>
      <w:lvlText w:val="-"/>
      <w:lvlJc w:val="left"/>
      <w:pPr>
        <w:tabs>
          <w:tab w:val="num" w:pos="720"/>
        </w:tabs>
        <w:ind w:left="720" w:hanging="360"/>
      </w:pPr>
      <w:rPr>
        <w:rFonts w:ascii="Verdana" w:hAnsi="Verdana"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71108B"/>
    <w:multiLevelType w:val="hybridMultilevel"/>
    <w:tmpl w:val="655E288C"/>
    <w:lvl w:ilvl="0" w:tplc="E6D29B8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9AD808"/>
    <w:multiLevelType w:val="hybridMultilevel"/>
    <w:tmpl w:val="35B4851C"/>
    <w:lvl w:ilvl="0" w:tplc="21B0DD20">
      <w:start w:val="1"/>
      <w:numFmt w:val="decimal"/>
      <w:lvlText w:val="%1."/>
      <w:lvlJc w:val="left"/>
      <w:pPr>
        <w:tabs>
          <w:tab w:val="num" w:pos="360"/>
        </w:tabs>
        <w:ind w:left="360" w:hanging="360"/>
      </w:pPr>
      <w:rPr>
        <w:rFonts w:hint="default"/>
      </w:rPr>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BB371D5"/>
    <w:multiLevelType w:val="hybridMultilevel"/>
    <w:tmpl w:val="B694BE98"/>
    <w:lvl w:ilvl="0" w:tplc="07AA56C6">
      <w:start w:val="1"/>
      <w:numFmt w:val="bullet"/>
      <w:pStyle w:val="WNBodyInden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31256DC"/>
    <w:multiLevelType w:val="hybridMultilevel"/>
    <w:tmpl w:val="304C3EF8"/>
    <w:lvl w:ilvl="0" w:tplc="0E9E13DA">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A97D84"/>
    <w:multiLevelType w:val="multilevel"/>
    <w:tmpl w:val="1354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FE3977"/>
    <w:multiLevelType w:val="hybridMultilevel"/>
    <w:tmpl w:val="7DCA1E5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46"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7"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50" w15:restartNumberingAfterBreak="0">
    <w:nsid w:val="769D268A"/>
    <w:multiLevelType w:val="hybridMultilevel"/>
    <w:tmpl w:val="88A2326E"/>
    <w:lvl w:ilvl="0" w:tplc="15CCB2CC">
      <w:start w:val="1"/>
      <w:numFmt w:val="bullet"/>
      <w:lvlText w:val=""/>
      <w:lvlJc w:val="left"/>
      <w:pPr>
        <w:tabs>
          <w:tab w:val="num" w:pos="1080"/>
        </w:tabs>
        <w:ind w:left="1080" w:hanging="360"/>
      </w:pPr>
      <w:rPr>
        <w:rFonts w:ascii="Symbol" w:hAnsi="Symbol" w:hint="default"/>
        <w:sz w:val="16"/>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501431755">
    <w:abstractNumId w:val="19"/>
  </w:num>
  <w:num w:numId="2" w16cid:durableId="970864296">
    <w:abstractNumId w:val="34"/>
  </w:num>
  <w:num w:numId="3" w16cid:durableId="1254240514">
    <w:abstractNumId w:val="18"/>
  </w:num>
  <w:num w:numId="4" w16cid:durableId="1436943465">
    <w:abstractNumId w:val="52"/>
  </w:num>
  <w:num w:numId="5" w16cid:durableId="852839427">
    <w:abstractNumId w:val="12"/>
  </w:num>
  <w:num w:numId="6" w16cid:durableId="1847285108">
    <w:abstractNumId w:val="9"/>
  </w:num>
  <w:num w:numId="7" w16cid:durableId="1817603984">
    <w:abstractNumId w:val="7"/>
  </w:num>
  <w:num w:numId="8" w16cid:durableId="2010213957">
    <w:abstractNumId w:val="5"/>
  </w:num>
  <w:num w:numId="9" w16cid:durableId="2056612031">
    <w:abstractNumId w:val="4"/>
  </w:num>
  <w:num w:numId="10" w16cid:durableId="993148810">
    <w:abstractNumId w:val="3"/>
  </w:num>
  <w:num w:numId="11" w16cid:durableId="1328827915">
    <w:abstractNumId w:val="2"/>
  </w:num>
  <w:num w:numId="12" w16cid:durableId="2015911195">
    <w:abstractNumId w:val="1"/>
  </w:num>
  <w:num w:numId="13" w16cid:durableId="2072270700">
    <w:abstractNumId w:val="0"/>
  </w:num>
  <w:num w:numId="14" w16cid:durableId="1528712037">
    <w:abstractNumId w:val="37"/>
  </w:num>
  <w:num w:numId="15" w16cid:durableId="902761081">
    <w:abstractNumId w:val="13"/>
  </w:num>
  <w:num w:numId="16" w16cid:durableId="760446341">
    <w:abstractNumId w:val="36"/>
  </w:num>
  <w:num w:numId="17" w16cid:durableId="2068144940">
    <w:abstractNumId w:val="46"/>
  </w:num>
  <w:num w:numId="18" w16cid:durableId="277104706">
    <w:abstractNumId w:val="27"/>
  </w:num>
  <w:num w:numId="19" w16cid:durableId="168377991">
    <w:abstractNumId w:val="45"/>
  </w:num>
  <w:num w:numId="20" w16cid:durableId="2113864328">
    <w:abstractNumId w:val="39"/>
  </w:num>
  <w:num w:numId="21" w16cid:durableId="123545764">
    <w:abstractNumId w:val="28"/>
  </w:num>
  <w:num w:numId="22" w16cid:durableId="1965034646">
    <w:abstractNumId w:val="33"/>
  </w:num>
  <w:num w:numId="23" w16cid:durableId="1153445117">
    <w:abstractNumId w:val="38"/>
  </w:num>
  <w:num w:numId="24" w16cid:durableId="1041710972">
    <w:abstractNumId w:val="22"/>
  </w:num>
  <w:num w:numId="25" w16cid:durableId="1646474689">
    <w:abstractNumId w:val="41"/>
    <w:lvlOverride w:ilvl="0">
      <w:startOverride w:val="1"/>
    </w:lvlOverride>
  </w:num>
  <w:num w:numId="26" w16cid:durableId="1243951585">
    <w:abstractNumId w:val="30"/>
  </w:num>
  <w:num w:numId="27" w16cid:durableId="805590586">
    <w:abstractNumId w:val="20"/>
  </w:num>
  <w:num w:numId="28" w16cid:durableId="647323133">
    <w:abstractNumId w:val="14"/>
  </w:num>
  <w:num w:numId="29" w16cid:durableId="747267508">
    <w:abstractNumId w:val="26"/>
  </w:num>
  <w:num w:numId="30" w16cid:durableId="230819060">
    <w:abstractNumId w:val="40"/>
  </w:num>
  <w:num w:numId="31" w16cid:durableId="205996517">
    <w:abstractNumId w:val="48"/>
  </w:num>
  <w:num w:numId="32" w16cid:durableId="226647779">
    <w:abstractNumId w:val="25"/>
  </w:num>
  <w:num w:numId="33" w16cid:durableId="1413316181">
    <w:abstractNumId w:val="29"/>
  </w:num>
  <w:num w:numId="34" w16cid:durableId="664866426">
    <w:abstractNumId w:val="24"/>
  </w:num>
  <w:num w:numId="35" w16cid:durableId="1068500541">
    <w:abstractNumId w:val="17"/>
  </w:num>
  <w:num w:numId="36" w16cid:durableId="1355879952">
    <w:abstractNumId w:val="10"/>
  </w:num>
  <w:num w:numId="37" w16cid:durableId="251360761">
    <w:abstractNumId w:val="42"/>
  </w:num>
  <w:num w:numId="38" w16cid:durableId="2051681067">
    <w:abstractNumId w:val="15"/>
  </w:num>
  <w:num w:numId="39" w16cid:durableId="1190727365">
    <w:abstractNumId w:val="35"/>
  </w:num>
  <w:num w:numId="40" w16cid:durableId="1293173556">
    <w:abstractNumId w:val="6"/>
  </w:num>
  <w:num w:numId="41" w16cid:durableId="2101021329">
    <w:abstractNumId w:val="8"/>
  </w:num>
  <w:num w:numId="42" w16cid:durableId="143543723">
    <w:abstractNumId w:val="51"/>
  </w:num>
  <w:num w:numId="43" w16cid:durableId="995844264">
    <w:abstractNumId w:val="23"/>
  </w:num>
  <w:num w:numId="44" w16cid:durableId="1890724112">
    <w:abstractNumId w:val="50"/>
  </w:num>
  <w:num w:numId="45" w16cid:durableId="1616402783">
    <w:abstractNumId w:val="21"/>
    <w:lvlOverride w:ilvl="0">
      <w:startOverride w:val="1"/>
    </w:lvlOverride>
  </w:num>
  <w:num w:numId="46" w16cid:durableId="1816406704">
    <w:abstractNumId w:val="49"/>
  </w:num>
  <w:num w:numId="47" w16cid:durableId="1811245613">
    <w:abstractNumId w:val="44"/>
  </w:num>
  <w:num w:numId="48" w16cid:durableId="977565282">
    <w:abstractNumId w:val="31"/>
  </w:num>
  <w:num w:numId="49" w16cid:durableId="72162046">
    <w:abstractNumId w:val="16"/>
  </w:num>
  <w:num w:numId="50" w16cid:durableId="1580367315">
    <w:abstractNumId w:val="11"/>
  </w:num>
  <w:num w:numId="51" w16cid:durableId="983269151">
    <w:abstractNumId w:val="43"/>
  </w:num>
  <w:num w:numId="52" w16cid:durableId="842740285">
    <w:abstractNumId w:val="47"/>
  </w:num>
  <w:num w:numId="53" w16cid:durableId="326329546">
    <w:abstractNumId w:val="32"/>
  </w:num>
  <w:num w:numId="54" w16cid:durableId="7428015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32776866">
    <w:abstractNumId w:val="15"/>
  </w:num>
  <w:num w:numId="56" w16cid:durableId="1187862882">
    <w:abstractNumId w:val="4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720"/>
  <w:drawingGridVerticalSpacing w:val="720"/>
  <w:noPunctuationKerning/>
  <w:characterSpacingControl w:val="doNotCompress"/>
  <w:hdrShapeDefaults>
    <o:shapedefaults v:ext="edit" spidmax="2050" fill="f" fillcolor="#f0f0f0" strokecolor="red">
      <v:fill color="#f0f0f0" on="f"/>
      <v:stroke endarrow="block" endarrowwidth="wide" endarrowlength="long" color="red" weight="1.5pt"/>
      <o:colormru v:ext="edit" colors="#00674e,#cfc,#ccecff,#ddd,#c00,#e6e6e6,#f0f0f0,#1070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B0"/>
    <w:rsid w:val="000042BF"/>
    <w:rsid w:val="00004364"/>
    <w:rsid w:val="00007749"/>
    <w:rsid w:val="00010FE7"/>
    <w:rsid w:val="00014291"/>
    <w:rsid w:val="0001734F"/>
    <w:rsid w:val="000259AA"/>
    <w:rsid w:val="000268C7"/>
    <w:rsid w:val="00027615"/>
    <w:rsid w:val="000278CA"/>
    <w:rsid w:val="00031479"/>
    <w:rsid w:val="00033F7B"/>
    <w:rsid w:val="000341E9"/>
    <w:rsid w:val="0003479A"/>
    <w:rsid w:val="00036154"/>
    <w:rsid w:val="00040E12"/>
    <w:rsid w:val="00041E38"/>
    <w:rsid w:val="00044D13"/>
    <w:rsid w:val="00045701"/>
    <w:rsid w:val="00050B41"/>
    <w:rsid w:val="000549DA"/>
    <w:rsid w:val="0006124B"/>
    <w:rsid w:val="00064E35"/>
    <w:rsid w:val="00070B01"/>
    <w:rsid w:val="00083100"/>
    <w:rsid w:val="000838B3"/>
    <w:rsid w:val="0008646B"/>
    <w:rsid w:val="00094141"/>
    <w:rsid w:val="000957BE"/>
    <w:rsid w:val="00095A01"/>
    <w:rsid w:val="000A37B5"/>
    <w:rsid w:val="000A3AE9"/>
    <w:rsid w:val="000A50EC"/>
    <w:rsid w:val="000A717A"/>
    <w:rsid w:val="000B0145"/>
    <w:rsid w:val="000B0181"/>
    <w:rsid w:val="000B05D2"/>
    <w:rsid w:val="000B0D93"/>
    <w:rsid w:val="000B11BF"/>
    <w:rsid w:val="000B7B1F"/>
    <w:rsid w:val="000B7F06"/>
    <w:rsid w:val="000C0399"/>
    <w:rsid w:val="000C41E8"/>
    <w:rsid w:val="000C48D4"/>
    <w:rsid w:val="000C6094"/>
    <w:rsid w:val="000C79FB"/>
    <w:rsid w:val="000D06BA"/>
    <w:rsid w:val="000D3652"/>
    <w:rsid w:val="000D3D67"/>
    <w:rsid w:val="000D5492"/>
    <w:rsid w:val="000D6156"/>
    <w:rsid w:val="000D716F"/>
    <w:rsid w:val="000D7B18"/>
    <w:rsid w:val="000E0B19"/>
    <w:rsid w:val="000E2A8B"/>
    <w:rsid w:val="000E614E"/>
    <w:rsid w:val="000F1430"/>
    <w:rsid w:val="000F442A"/>
    <w:rsid w:val="000F45EE"/>
    <w:rsid w:val="000F7491"/>
    <w:rsid w:val="001026EB"/>
    <w:rsid w:val="001037A7"/>
    <w:rsid w:val="001048CE"/>
    <w:rsid w:val="00105F8D"/>
    <w:rsid w:val="00110A7D"/>
    <w:rsid w:val="001131CF"/>
    <w:rsid w:val="0011370D"/>
    <w:rsid w:val="001152AD"/>
    <w:rsid w:val="00117828"/>
    <w:rsid w:val="00122A2A"/>
    <w:rsid w:val="00122F93"/>
    <w:rsid w:val="00126C12"/>
    <w:rsid w:val="00126D64"/>
    <w:rsid w:val="00130222"/>
    <w:rsid w:val="0013144F"/>
    <w:rsid w:val="00136CE1"/>
    <w:rsid w:val="00137431"/>
    <w:rsid w:val="001438DB"/>
    <w:rsid w:val="00144811"/>
    <w:rsid w:val="00151579"/>
    <w:rsid w:val="0015280B"/>
    <w:rsid w:val="00153326"/>
    <w:rsid w:val="00153615"/>
    <w:rsid w:val="00154385"/>
    <w:rsid w:val="00155BBD"/>
    <w:rsid w:val="00156E79"/>
    <w:rsid w:val="001573F1"/>
    <w:rsid w:val="00162960"/>
    <w:rsid w:val="001636E5"/>
    <w:rsid w:val="00164F1D"/>
    <w:rsid w:val="00165180"/>
    <w:rsid w:val="001672F5"/>
    <w:rsid w:val="00170B29"/>
    <w:rsid w:val="00171607"/>
    <w:rsid w:val="00172510"/>
    <w:rsid w:val="00172C79"/>
    <w:rsid w:val="00174B7A"/>
    <w:rsid w:val="00175B04"/>
    <w:rsid w:val="00177748"/>
    <w:rsid w:val="00180333"/>
    <w:rsid w:val="001807F6"/>
    <w:rsid w:val="00187993"/>
    <w:rsid w:val="00191B70"/>
    <w:rsid w:val="001A0548"/>
    <w:rsid w:val="001A25DF"/>
    <w:rsid w:val="001A2C28"/>
    <w:rsid w:val="001A2E97"/>
    <w:rsid w:val="001A317D"/>
    <w:rsid w:val="001A53D9"/>
    <w:rsid w:val="001B0187"/>
    <w:rsid w:val="001B16BD"/>
    <w:rsid w:val="001B57EC"/>
    <w:rsid w:val="001B60B0"/>
    <w:rsid w:val="001B773B"/>
    <w:rsid w:val="001C0093"/>
    <w:rsid w:val="001C102A"/>
    <w:rsid w:val="001C160C"/>
    <w:rsid w:val="001C1C71"/>
    <w:rsid w:val="001C312C"/>
    <w:rsid w:val="001C3722"/>
    <w:rsid w:val="001C5B07"/>
    <w:rsid w:val="001E016E"/>
    <w:rsid w:val="001E0AA4"/>
    <w:rsid w:val="001E392C"/>
    <w:rsid w:val="001E7511"/>
    <w:rsid w:val="001F2DB4"/>
    <w:rsid w:val="001F375A"/>
    <w:rsid w:val="001F4227"/>
    <w:rsid w:val="00200528"/>
    <w:rsid w:val="0020055B"/>
    <w:rsid w:val="002012EC"/>
    <w:rsid w:val="002079AC"/>
    <w:rsid w:val="00207C69"/>
    <w:rsid w:val="00214CD6"/>
    <w:rsid w:val="0021560A"/>
    <w:rsid w:val="00215BAA"/>
    <w:rsid w:val="00216C09"/>
    <w:rsid w:val="00216D67"/>
    <w:rsid w:val="00216F70"/>
    <w:rsid w:val="00217A96"/>
    <w:rsid w:val="00220EFD"/>
    <w:rsid w:val="0022118E"/>
    <w:rsid w:val="002232BD"/>
    <w:rsid w:val="00224B78"/>
    <w:rsid w:val="002310F1"/>
    <w:rsid w:val="0023346D"/>
    <w:rsid w:val="0023369C"/>
    <w:rsid w:val="00234A3E"/>
    <w:rsid w:val="00234ED5"/>
    <w:rsid w:val="00235094"/>
    <w:rsid w:val="00235C0F"/>
    <w:rsid w:val="00237150"/>
    <w:rsid w:val="00237C4E"/>
    <w:rsid w:val="00240DAD"/>
    <w:rsid w:val="00246110"/>
    <w:rsid w:val="002472BE"/>
    <w:rsid w:val="002543ED"/>
    <w:rsid w:val="0025721C"/>
    <w:rsid w:val="00260939"/>
    <w:rsid w:val="00260D1F"/>
    <w:rsid w:val="00261F5D"/>
    <w:rsid w:val="00262B6E"/>
    <w:rsid w:val="00266445"/>
    <w:rsid w:val="002667DE"/>
    <w:rsid w:val="00267CE6"/>
    <w:rsid w:val="002711EC"/>
    <w:rsid w:val="00273288"/>
    <w:rsid w:val="00275B16"/>
    <w:rsid w:val="0027678D"/>
    <w:rsid w:val="0027758B"/>
    <w:rsid w:val="00277EF0"/>
    <w:rsid w:val="00280C8B"/>
    <w:rsid w:val="00280F67"/>
    <w:rsid w:val="0028733C"/>
    <w:rsid w:val="00290F07"/>
    <w:rsid w:val="002973D7"/>
    <w:rsid w:val="002A0571"/>
    <w:rsid w:val="002A5285"/>
    <w:rsid w:val="002B01CC"/>
    <w:rsid w:val="002B0E40"/>
    <w:rsid w:val="002B512F"/>
    <w:rsid w:val="002B7559"/>
    <w:rsid w:val="002B7E37"/>
    <w:rsid w:val="002C0B1A"/>
    <w:rsid w:val="002C1D8F"/>
    <w:rsid w:val="002C1FDE"/>
    <w:rsid w:val="002C765D"/>
    <w:rsid w:val="002D4060"/>
    <w:rsid w:val="002D44F5"/>
    <w:rsid w:val="002D45A7"/>
    <w:rsid w:val="002D4AB4"/>
    <w:rsid w:val="002D5A27"/>
    <w:rsid w:val="002D6185"/>
    <w:rsid w:val="002E0BDE"/>
    <w:rsid w:val="002E12B7"/>
    <w:rsid w:val="002E26CB"/>
    <w:rsid w:val="002E39F3"/>
    <w:rsid w:val="002E4089"/>
    <w:rsid w:val="002E4182"/>
    <w:rsid w:val="002E4BAC"/>
    <w:rsid w:val="002F13BB"/>
    <w:rsid w:val="002F4790"/>
    <w:rsid w:val="002F5C9C"/>
    <w:rsid w:val="00300059"/>
    <w:rsid w:val="0030192C"/>
    <w:rsid w:val="003034FA"/>
    <w:rsid w:val="00304AC9"/>
    <w:rsid w:val="00304CC2"/>
    <w:rsid w:val="0030528A"/>
    <w:rsid w:val="003072E7"/>
    <w:rsid w:val="003101AC"/>
    <w:rsid w:val="003106DC"/>
    <w:rsid w:val="00311DB9"/>
    <w:rsid w:val="003125E0"/>
    <w:rsid w:val="00312B51"/>
    <w:rsid w:val="00316776"/>
    <w:rsid w:val="00316A7B"/>
    <w:rsid w:val="00316E0D"/>
    <w:rsid w:val="0031763D"/>
    <w:rsid w:val="00322E62"/>
    <w:rsid w:val="00325522"/>
    <w:rsid w:val="003271E1"/>
    <w:rsid w:val="00331BE1"/>
    <w:rsid w:val="00336832"/>
    <w:rsid w:val="00342915"/>
    <w:rsid w:val="003458E6"/>
    <w:rsid w:val="003470EE"/>
    <w:rsid w:val="00347A66"/>
    <w:rsid w:val="00350AFF"/>
    <w:rsid w:val="00352B2D"/>
    <w:rsid w:val="0035368C"/>
    <w:rsid w:val="00357279"/>
    <w:rsid w:val="003602C9"/>
    <w:rsid w:val="00361D61"/>
    <w:rsid w:val="00361DD8"/>
    <w:rsid w:val="00362BFB"/>
    <w:rsid w:val="00366054"/>
    <w:rsid w:val="003729E5"/>
    <w:rsid w:val="00375BE8"/>
    <w:rsid w:val="00382BE7"/>
    <w:rsid w:val="00383872"/>
    <w:rsid w:val="0038634E"/>
    <w:rsid w:val="00390330"/>
    <w:rsid w:val="0039081E"/>
    <w:rsid w:val="00390AB3"/>
    <w:rsid w:val="00390FCF"/>
    <w:rsid w:val="00392A96"/>
    <w:rsid w:val="003961FE"/>
    <w:rsid w:val="003A0C5D"/>
    <w:rsid w:val="003A3A08"/>
    <w:rsid w:val="003A3C87"/>
    <w:rsid w:val="003A4408"/>
    <w:rsid w:val="003A513A"/>
    <w:rsid w:val="003A5BE4"/>
    <w:rsid w:val="003B020C"/>
    <w:rsid w:val="003B40B9"/>
    <w:rsid w:val="003B58AE"/>
    <w:rsid w:val="003C5C44"/>
    <w:rsid w:val="003C7738"/>
    <w:rsid w:val="003D36F9"/>
    <w:rsid w:val="003D4914"/>
    <w:rsid w:val="003E0852"/>
    <w:rsid w:val="003E0E8D"/>
    <w:rsid w:val="003E23DF"/>
    <w:rsid w:val="003E28C5"/>
    <w:rsid w:val="003E62AB"/>
    <w:rsid w:val="003E6358"/>
    <w:rsid w:val="003F22ED"/>
    <w:rsid w:val="003F4F9C"/>
    <w:rsid w:val="00401FD7"/>
    <w:rsid w:val="00404157"/>
    <w:rsid w:val="0040461B"/>
    <w:rsid w:val="0040523B"/>
    <w:rsid w:val="004055F5"/>
    <w:rsid w:val="004057C4"/>
    <w:rsid w:val="00406455"/>
    <w:rsid w:val="00407284"/>
    <w:rsid w:val="004079C1"/>
    <w:rsid w:val="004115CD"/>
    <w:rsid w:val="00411FC9"/>
    <w:rsid w:val="004128A8"/>
    <w:rsid w:val="004158A2"/>
    <w:rsid w:val="00416309"/>
    <w:rsid w:val="00422167"/>
    <w:rsid w:val="004224E1"/>
    <w:rsid w:val="00423195"/>
    <w:rsid w:val="004327A4"/>
    <w:rsid w:val="00432F92"/>
    <w:rsid w:val="004349DA"/>
    <w:rsid w:val="00435666"/>
    <w:rsid w:val="00437676"/>
    <w:rsid w:val="00442C03"/>
    <w:rsid w:val="00450CC9"/>
    <w:rsid w:val="00450D2C"/>
    <w:rsid w:val="00450E0E"/>
    <w:rsid w:val="0045100F"/>
    <w:rsid w:val="004527EB"/>
    <w:rsid w:val="00454942"/>
    <w:rsid w:val="00454E66"/>
    <w:rsid w:val="00456657"/>
    <w:rsid w:val="00456F75"/>
    <w:rsid w:val="00461F89"/>
    <w:rsid w:val="00462AFE"/>
    <w:rsid w:val="00463224"/>
    <w:rsid w:val="00464A17"/>
    <w:rsid w:val="00465299"/>
    <w:rsid w:val="004659DD"/>
    <w:rsid w:val="00467C89"/>
    <w:rsid w:val="0047080E"/>
    <w:rsid w:val="0047378D"/>
    <w:rsid w:val="00474D50"/>
    <w:rsid w:val="00475D06"/>
    <w:rsid w:val="00476A1C"/>
    <w:rsid w:val="00484996"/>
    <w:rsid w:val="004859BC"/>
    <w:rsid w:val="00487038"/>
    <w:rsid w:val="004871D9"/>
    <w:rsid w:val="0049045D"/>
    <w:rsid w:val="00493759"/>
    <w:rsid w:val="00496A2C"/>
    <w:rsid w:val="004A2EF9"/>
    <w:rsid w:val="004A4E07"/>
    <w:rsid w:val="004A7173"/>
    <w:rsid w:val="004B00AD"/>
    <w:rsid w:val="004B037B"/>
    <w:rsid w:val="004B46DD"/>
    <w:rsid w:val="004B4CCA"/>
    <w:rsid w:val="004B6D7D"/>
    <w:rsid w:val="004C083E"/>
    <w:rsid w:val="004C345E"/>
    <w:rsid w:val="004C4378"/>
    <w:rsid w:val="004C64FC"/>
    <w:rsid w:val="004C6CDC"/>
    <w:rsid w:val="004C6D6A"/>
    <w:rsid w:val="004C6ECC"/>
    <w:rsid w:val="004D1C64"/>
    <w:rsid w:val="004D4B3F"/>
    <w:rsid w:val="004D5F92"/>
    <w:rsid w:val="004E1A53"/>
    <w:rsid w:val="004E3B9F"/>
    <w:rsid w:val="004F3D39"/>
    <w:rsid w:val="004F4DA3"/>
    <w:rsid w:val="004F73BC"/>
    <w:rsid w:val="005009D7"/>
    <w:rsid w:val="00501106"/>
    <w:rsid w:val="00503F0D"/>
    <w:rsid w:val="005045C5"/>
    <w:rsid w:val="00504D9A"/>
    <w:rsid w:val="00506B66"/>
    <w:rsid w:val="00507A57"/>
    <w:rsid w:val="005114AA"/>
    <w:rsid w:val="00512957"/>
    <w:rsid w:val="00512A24"/>
    <w:rsid w:val="005137BE"/>
    <w:rsid w:val="005147AD"/>
    <w:rsid w:val="00516602"/>
    <w:rsid w:val="00520482"/>
    <w:rsid w:val="00520DBF"/>
    <w:rsid w:val="0052248F"/>
    <w:rsid w:val="00523CE0"/>
    <w:rsid w:val="005259BE"/>
    <w:rsid w:val="00527B55"/>
    <w:rsid w:val="005301FD"/>
    <w:rsid w:val="00531AAE"/>
    <w:rsid w:val="00531C9E"/>
    <w:rsid w:val="0053221F"/>
    <w:rsid w:val="00532D8C"/>
    <w:rsid w:val="005332FB"/>
    <w:rsid w:val="00533B5E"/>
    <w:rsid w:val="00534403"/>
    <w:rsid w:val="005349FD"/>
    <w:rsid w:val="00535961"/>
    <w:rsid w:val="00536ECF"/>
    <w:rsid w:val="00540981"/>
    <w:rsid w:val="005410A5"/>
    <w:rsid w:val="005445A6"/>
    <w:rsid w:val="00544931"/>
    <w:rsid w:val="00545E8F"/>
    <w:rsid w:val="005473EA"/>
    <w:rsid w:val="00547B1D"/>
    <w:rsid w:val="0055103F"/>
    <w:rsid w:val="00556C8C"/>
    <w:rsid w:val="00561029"/>
    <w:rsid w:val="00565BE9"/>
    <w:rsid w:val="0056607A"/>
    <w:rsid w:val="00567E23"/>
    <w:rsid w:val="00574667"/>
    <w:rsid w:val="005759A5"/>
    <w:rsid w:val="00583C50"/>
    <w:rsid w:val="00585470"/>
    <w:rsid w:val="00586065"/>
    <w:rsid w:val="00586CAD"/>
    <w:rsid w:val="005905AD"/>
    <w:rsid w:val="00590CA5"/>
    <w:rsid w:val="00595317"/>
    <w:rsid w:val="0059743A"/>
    <w:rsid w:val="00597EF3"/>
    <w:rsid w:val="005A17F4"/>
    <w:rsid w:val="005A247A"/>
    <w:rsid w:val="005A4E44"/>
    <w:rsid w:val="005B0220"/>
    <w:rsid w:val="005B08D2"/>
    <w:rsid w:val="005B3695"/>
    <w:rsid w:val="005B4342"/>
    <w:rsid w:val="005B6195"/>
    <w:rsid w:val="005B62CC"/>
    <w:rsid w:val="005B712B"/>
    <w:rsid w:val="005C1E4B"/>
    <w:rsid w:val="005C2F9F"/>
    <w:rsid w:val="005C3472"/>
    <w:rsid w:val="005C5453"/>
    <w:rsid w:val="005C5F18"/>
    <w:rsid w:val="005C7836"/>
    <w:rsid w:val="005D0430"/>
    <w:rsid w:val="005D23A4"/>
    <w:rsid w:val="005D5C99"/>
    <w:rsid w:val="005D64ED"/>
    <w:rsid w:val="005D72AD"/>
    <w:rsid w:val="005E0807"/>
    <w:rsid w:val="005E3892"/>
    <w:rsid w:val="005E3B12"/>
    <w:rsid w:val="005E4F59"/>
    <w:rsid w:val="005F4684"/>
    <w:rsid w:val="005F4B66"/>
    <w:rsid w:val="005F58CD"/>
    <w:rsid w:val="005F7B7F"/>
    <w:rsid w:val="00600452"/>
    <w:rsid w:val="006006C5"/>
    <w:rsid w:val="00601344"/>
    <w:rsid w:val="006021ED"/>
    <w:rsid w:val="00603206"/>
    <w:rsid w:val="00604561"/>
    <w:rsid w:val="00604B41"/>
    <w:rsid w:val="00604BC4"/>
    <w:rsid w:val="006053E8"/>
    <w:rsid w:val="00607142"/>
    <w:rsid w:val="00611381"/>
    <w:rsid w:val="00612ECC"/>
    <w:rsid w:val="0061376A"/>
    <w:rsid w:val="006139C6"/>
    <w:rsid w:val="00616EAE"/>
    <w:rsid w:val="00617B0E"/>
    <w:rsid w:val="00622C9D"/>
    <w:rsid w:val="00623EF7"/>
    <w:rsid w:val="00625642"/>
    <w:rsid w:val="006257D9"/>
    <w:rsid w:val="00626B16"/>
    <w:rsid w:val="00632CEF"/>
    <w:rsid w:val="00633899"/>
    <w:rsid w:val="00633B75"/>
    <w:rsid w:val="006354F9"/>
    <w:rsid w:val="00640F3C"/>
    <w:rsid w:val="00641B44"/>
    <w:rsid w:val="006423FC"/>
    <w:rsid w:val="00643A6D"/>
    <w:rsid w:val="00644356"/>
    <w:rsid w:val="00644DDA"/>
    <w:rsid w:val="00646301"/>
    <w:rsid w:val="00650C7D"/>
    <w:rsid w:val="0065258F"/>
    <w:rsid w:val="0065373F"/>
    <w:rsid w:val="0065557B"/>
    <w:rsid w:val="0065570A"/>
    <w:rsid w:val="006578A0"/>
    <w:rsid w:val="006601CF"/>
    <w:rsid w:val="00666199"/>
    <w:rsid w:val="00670A38"/>
    <w:rsid w:val="00676353"/>
    <w:rsid w:val="00683357"/>
    <w:rsid w:val="00694749"/>
    <w:rsid w:val="006A02A7"/>
    <w:rsid w:val="006A1B73"/>
    <w:rsid w:val="006C0B29"/>
    <w:rsid w:val="006C4188"/>
    <w:rsid w:val="006C5008"/>
    <w:rsid w:val="006C6EB7"/>
    <w:rsid w:val="006C7DB1"/>
    <w:rsid w:val="006D1981"/>
    <w:rsid w:val="006D2213"/>
    <w:rsid w:val="006D4B43"/>
    <w:rsid w:val="006D63A5"/>
    <w:rsid w:val="006D6C54"/>
    <w:rsid w:val="006D703B"/>
    <w:rsid w:val="006D797C"/>
    <w:rsid w:val="006E01BB"/>
    <w:rsid w:val="006E0F2D"/>
    <w:rsid w:val="006E16EB"/>
    <w:rsid w:val="006E399D"/>
    <w:rsid w:val="006E5357"/>
    <w:rsid w:val="006E5B8E"/>
    <w:rsid w:val="006E74AE"/>
    <w:rsid w:val="006F16F1"/>
    <w:rsid w:val="006F1B87"/>
    <w:rsid w:val="006F2FC7"/>
    <w:rsid w:val="006F4E95"/>
    <w:rsid w:val="00706961"/>
    <w:rsid w:val="00706CB1"/>
    <w:rsid w:val="0070765C"/>
    <w:rsid w:val="007146D5"/>
    <w:rsid w:val="00715296"/>
    <w:rsid w:val="00716184"/>
    <w:rsid w:val="0071695D"/>
    <w:rsid w:val="007206B4"/>
    <w:rsid w:val="00721391"/>
    <w:rsid w:val="007233A3"/>
    <w:rsid w:val="0072528A"/>
    <w:rsid w:val="00727F1B"/>
    <w:rsid w:val="0073166F"/>
    <w:rsid w:val="00734666"/>
    <w:rsid w:val="00740488"/>
    <w:rsid w:val="00740DEF"/>
    <w:rsid w:val="00740DF3"/>
    <w:rsid w:val="00742F95"/>
    <w:rsid w:val="00743B76"/>
    <w:rsid w:val="00743BAC"/>
    <w:rsid w:val="0075061D"/>
    <w:rsid w:val="00750B7F"/>
    <w:rsid w:val="007518AB"/>
    <w:rsid w:val="00754A35"/>
    <w:rsid w:val="0075564E"/>
    <w:rsid w:val="00761661"/>
    <w:rsid w:val="00766137"/>
    <w:rsid w:val="00766BF0"/>
    <w:rsid w:val="00766EC5"/>
    <w:rsid w:val="00770408"/>
    <w:rsid w:val="007738CC"/>
    <w:rsid w:val="00774737"/>
    <w:rsid w:val="00774C36"/>
    <w:rsid w:val="00776612"/>
    <w:rsid w:val="0077778A"/>
    <w:rsid w:val="00780B73"/>
    <w:rsid w:val="00781C36"/>
    <w:rsid w:val="007825A9"/>
    <w:rsid w:val="00782C11"/>
    <w:rsid w:val="007857D7"/>
    <w:rsid w:val="00786360"/>
    <w:rsid w:val="007867FE"/>
    <w:rsid w:val="00786947"/>
    <w:rsid w:val="007872B1"/>
    <w:rsid w:val="00787856"/>
    <w:rsid w:val="00790930"/>
    <w:rsid w:val="007942E5"/>
    <w:rsid w:val="00796EE4"/>
    <w:rsid w:val="007A0B98"/>
    <w:rsid w:val="007A1B63"/>
    <w:rsid w:val="007A3636"/>
    <w:rsid w:val="007A3CFE"/>
    <w:rsid w:val="007A4142"/>
    <w:rsid w:val="007B20D4"/>
    <w:rsid w:val="007B3675"/>
    <w:rsid w:val="007B37F3"/>
    <w:rsid w:val="007B6E18"/>
    <w:rsid w:val="007B757E"/>
    <w:rsid w:val="007C1D7F"/>
    <w:rsid w:val="007C41A5"/>
    <w:rsid w:val="007C478F"/>
    <w:rsid w:val="007C6620"/>
    <w:rsid w:val="007D0792"/>
    <w:rsid w:val="007D0E96"/>
    <w:rsid w:val="007D1B42"/>
    <w:rsid w:val="007D27C6"/>
    <w:rsid w:val="007D3026"/>
    <w:rsid w:val="007D3B46"/>
    <w:rsid w:val="007D7696"/>
    <w:rsid w:val="007E43D0"/>
    <w:rsid w:val="007E704E"/>
    <w:rsid w:val="007E77C3"/>
    <w:rsid w:val="007F1E92"/>
    <w:rsid w:val="007F226C"/>
    <w:rsid w:val="007F23F5"/>
    <w:rsid w:val="007F626A"/>
    <w:rsid w:val="007F6719"/>
    <w:rsid w:val="007F6A91"/>
    <w:rsid w:val="0080034F"/>
    <w:rsid w:val="00803246"/>
    <w:rsid w:val="008125B6"/>
    <w:rsid w:val="008148D1"/>
    <w:rsid w:val="00820E40"/>
    <w:rsid w:val="00821CDC"/>
    <w:rsid w:val="00822AEF"/>
    <w:rsid w:val="00823CF0"/>
    <w:rsid w:val="00824F48"/>
    <w:rsid w:val="00830F7F"/>
    <w:rsid w:val="00836390"/>
    <w:rsid w:val="00836E81"/>
    <w:rsid w:val="0083748D"/>
    <w:rsid w:val="008400D1"/>
    <w:rsid w:val="008412F4"/>
    <w:rsid w:val="00841EE1"/>
    <w:rsid w:val="008446BB"/>
    <w:rsid w:val="00844C28"/>
    <w:rsid w:val="00845FD5"/>
    <w:rsid w:val="0085390C"/>
    <w:rsid w:val="0085787E"/>
    <w:rsid w:val="008650D5"/>
    <w:rsid w:val="00866BE3"/>
    <w:rsid w:val="008670BD"/>
    <w:rsid w:val="008713D3"/>
    <w:rsid w:val="00871F40"/>
    <w:rsid w:val="008732A1"/>
    <w:rsid w:val="008740D9"/>
    <w:rsid w:val="0088130F"/>
    <w:rsid w:val="0088257E"/>
    <w:rsid w:val="00883A13"/>
    <w:rsid w:val="00884720"/>
    <w:rsid w:val="008861F3"/>
    <w:rsid w:val="008867B4"/>
    <w:rsid w:val="0088759A"/>
    <w:rsid w:val="008909F3"/>
    <w:rsid w:val="0089194B"/>
    <w:rsid w:val="00892229"/>
    <w:rsid w:val="008932DB"/>
    <w:rsid w:val="008977B2"/>
    <w:rsid w:val="008A04A8"/>
    <w:rsid w:val="008A14B3"/>
    <w:rsid w:val="008A1FCE"/>
    <w:rsid w:val="008A224D"/>
    <w:rsid w:val="008A600E"/>
    <w:rsid w:val="008A6430"/>
    <w:rsid w:val="008A7AB4"/>
    <w:rsid w:val="008A7BCB"/>
    <w:rsid w:val="008B1F6A"/>
    <w:rsid w:val="008B224C"/>
    <w:rsid w:val="008B398D"/>
    <w:rsid w:val="008B4F87"/>
    <w:rsid w:val="008B5483"/>
    <w:rsid w:val="008B5962"/>
    <w:rsid w:val="008B5965"/>
    <w:rsid w:val="008B59F0"/>
    <w:rsid w:val="008B64CF"/>
    <w:rsid w:val="008B669F"/>
    <w:rsid w:val="008C0211"/>
    <w:rsid w:val="008C07C1"/>
    <w:rsid w:val="008C267E"/>
    <w:rsid w:val="008C274F"/>
    <w:rsid w:val="008C657E"/>
    <w:rsid w:val="008C6A46"/>
    <w:rsid w:val="008C6CE6"/>
    <w:rsid w:val="008D4425"/>
    <w:rsid w:val="008D44CB"/>
    <w:rsid w:val="008D67E9"/>
    <w:rsid w:val="008E08DA"/>
    <w:rsid w:val="008E6BA1"/>
    <w:rsid w:val="008F2FEA"/>
    <w:rsid w:val="008F4BC9"/>
    <w:rsid w:val="008F5992"/>
    <w:rsid w:val="008F6C60"/>
    <w:rsid w:val="008F7684"/>
    <w:rsid w:val="00901AE3"/>
    <w:rsid w:val="00902D99"/>
    <w:rsid w:val="009043FE"/>
    <w:rsid w:val="0090475F"/>
    <w:rsid w:val="009078A0"/>
    <w:rsid w:val="00907EA4"/>
    <w:rsid w:val="00910FB0"/>
    <w:rsid w:val="00912A47"/>
    <w:rsid w:val="009132CF"/>
    <w:rsid w:val="0091362E"/>
    <w:rsid w:val="00913658"/>
    <w:rsid w:val="00914FA6"/>
    <w:rsid w:val="00915701"/>
    <w:rsid w:val="00915761"/>
    <w:rsid w:val="00915A36"/>
    <w:rsid w:val="00921029"/>
    <w:rsid w:val="009231E1"/>
    <w:rsid w:val="00924FE6"/>
    <w:rsid w:val="00927AA5"/>
    <w:rsid w:val="00927EC3"/>
    <w:rsid w:val="0093071F"/>
    <w:rsid w:val="00930E72"/>
    <w:rsid w:val="009320AA"/>
    <w:rsid w:val="00932A82"/>
    <w:rsid w:val="009334D7"/>
    <w:rsid w:val="0093438B"/>
    <w:rsid w:val="009359D9"/>
    <w:rsid w:val="00937E82"/>
    <w:rsid w:val="00943F6C"/>
    <w:rsid w:val="009456C8"/>
    <w:rsid w:val="00947682"/>
    <w:rsid w:val="00947728"/>
    <w:rsid w:val="00947F9C"/>
    <w:rsid w:val="009505F0"/>
    <w:rsid w:val="00952880"/>
    <w:rsid w:val="009536FC"/>
    <w:rsid w:val="00954BB7"/>
    <w:rsid w:val="00954E26"/>
    <w:rsid w:val="009550C3"/>
    <w:rsid w:val="00961787"/>
    <w:rsid w:val="00966A1D"/>
    <w:rsid w:val="00967B0E"/>
    <w:rsid w:val="0097113A"/>
    <w:rsid w:val="009716C5"/>
    <w:rsid w:val="0097269D"/>
    <w:rsid w:val="009727D6"/>
    <w:rsid w:val="009737FF"/>
    <w:rsid w:val="009741E3"/>
    <w:rsid w:val="00976F1A"/>
    <w:rsid w:val="00977899"/>
    <w:rsid w:val="00977BBB"/>
    <w:rsid w:val="0098159B"/>
    <w:rsid w:val="00984655"/>
    <w:rsid w:val="00986B37"/>
    <w:rsid w:val="0098761D"/>
    <w:rsid w:val="00990895"/>
    <w:rsid w:val="00990B32"/>
    <w:rsid w:val="00993594"/>
    <w:rsid w:val="00995CD1"/>
    <w:rsid w:val="009965D9"/>
    <w:rsid w:val="00996FA3"/>
    <w:rsid w:val="009A0A77"/>
    <w:rsid w:val="009A11AD"/>
    <w:rsid w:val="009A3B04"/>
    <w:rsid w:val="009A5D71"/>
    <w:rsid w:val="009B58B5"/>
    <w:rsid w:val="009C0C7F"/>
    <w:rsid w:val="009C1127"/>
    <w:rsid w:val="009C2105"/>
    <w:rsid w:val="009C3837"/>
    <w:rsid w:val="009C47B2"/>
    <w:rsid w:val="009C4D83"/>
    <w:rsid w:val="009C6181"/>
    <w:rsid w:val="009C6513"/>
    <w:rsid w:val="009C6B4E"/>
    <w:rsid w:val="009C6D06"/>
    <w:rsid w:val="009D2E54"/>
    <w:rsid w:val="009D7FA0"/>
    <w:rsid w:val="009E1438"/>
    <w:rsid w:val="009E4A97"/>
    <w:rsid w:val="009E64A1"/>
    <w:rsid w:val="009E7093"/>
    <w:rsid w:val="009E7643"/>
    <w:rsid w:val="009F0198"/>
    <w:rsid w:val="009F10B8"/>
    <w:rsid w:val="009F28C7"/>
    <w:rsid w:val="009F53DC"/>
    <w:rsid w:val="00A02642"/>
    <w:rsid w:val="00A04170"/>
    <w:rsid w:val="00A041B2"/>
    <w:rsid w:val="00A05D92"/>
    <w:rsid w:val="00A139CB"/>
    <w:rsid w:val="00A16C45"/>
    <w:rsid w:val="00A17560"/>
    <w:rsid w:val="00A21CE1"/>
    <w:rsid w:val="00A248C8"/>
    <w:rsid w:val="00A253AC"/>
    <w:rsid w:val="00A25D85"/>
    <w:rsid w:val="00A2731D"/>
    <w:rsid w:val="00A30767"/>
    <w:rsid w:val="00A3551E"/>
    <w:rsid w:val="00A36493"/>
    <w:rsid w:val="00A4193B"/>
    <w:rsid w:val="00A41F6E"/>
    <w:rsid w:val="00A4202E"/>
    <w:rsid w:val="00A473E7"/>
    <w:rsid w:val="00A5174C"/>
    <w:rsid w:val="00A5360A"/>
    <w:rsid w:val="00A60387"/>
    <w:rsid w:val="00A605F3"/>
    <w:rsid w:val="00A630FD"/>
    <w:rsid w:val="00A637C4"/>
    <w:rsid w:val="00A6416E"/>
    <w:rsid w:val="00A67055"/>
    <w:rsid w:val="00A67486"/>
    <w:rsid w:val="00A67C70"/>
    <w:rsid w:val="00A71180"/>
    <w:rsid w:val="00A7345D"/>
    <w:rsid w:val="00A76CBF"/>
    <w:rsid w:val="00A773D4"/>
    <w:rsid w:val="00A80014"/>
    <w:rsid w:val="00A82A9C"/>
    <w:rsid w:val="00A8396F"/>
    <w:rsid w:val="00A84EAB"/>
    <w:rsid w:val="00A84F33"/>
    <w:rsid w:val="00A85769"/>
    <w:rsid w:val="00A85EFE"/>
    <w:rsid w:val="00A86354"/>
    <w:rsid w:val="00A86E73"/>
    <w:rsid w:val="00A90EBA"/>
    <w:rsid w:val="00A91886"/>
    <w:rsid w:val="00A91B9E"/>
    <w:rsid w:val="00A950EF"/>
    <w:rsid w:val="00A951CE"/>
    <w:rsid w:val="00A96663"/>
    <w:rsid w:val="00AA37F0"/>
    <w:rsid w:val="00AA5926"/>
    <w:rsid w:val="00AA67BD"/>
    <w:rsid w:val="00AA787C"/>
    <w:rsid w:val="00AB0E1A"/>
    <w:rsid w:val="00AB1DE1"/>
    <w:rsid w:val="00AB2FF0"/>
    <w:rsid w:val="00AB63B9"/>
    <w:rsid w:val="00AB6C2D"/>
    <w:rsid w:val="00AC0B85"/>
    <w:rsid w:val="00AC1F82"/>
    <w:rsid w:val="00AC2300"/>
    <w:rsid w:val="00AC2D22"/>
    <w:rsid w:val="00AC4821"/>
    <w:rsid w:val="00AC6B11"/>
    <w:rsid w:val="00AD0002"/>
    <w:rsid w:val="00AD15F8"/>
    <w:rsid w:val="00AD1AC2"/>
    <w:rsid w:val="00AD6F6F"/>
    <w:rsid w:val="00AD7B7B"/>
    <w:rsid w:val="00AE1514"/>
    <w:rsid w:val="00AE19EA"/>
    <w:rsid w:val="00AE2015"/>
    <w:rsid w:val="00AE2E11"/>
    <w:rsid w:val="00AE38AD"/>
    <w:rsid w:val="00AE6904"/>
    <w:rsid w:val="00AE6C87"/>
    <w:rsid w:val="00AF01BA"/>
    <w:rsid w:val="00AF3926"/>
    <w:rsid w:val="00AF596A"/>
    <w:rsid w:val="00AF62D4"/>
    <w:rsid w:val="00AF667D"/>
    <w:rsid w:val="00AF67B6"/>
    <w:rsid w:val="00B00605"/>
    <w:rsid w:val="00B029F2"/>
    <w:rsid w:val="00B0674D"/>
    <w:rsid w:val="00B06E46"/>
    <w:rsid w:val="00B07B14"/>
    <w:rsid w:val="00B133ED"/>
    <w:rsid w:val="00B15780"/>
    <w:rsid w:val="00B2000A"/>
    <w:rsid w:val="00B20545"/>
    <w:rsid w:val="00B2174B"/>
    <w:rsid w:val="00B22DD7"/>
    <w:rsid w:val="00B25DEE"/>
    <w:rsid w:val="00B2622C"/>
    <w:rsid w:val="00B26E9F"/>
    <w:rsid w:val="00B31511"/>
    <w:rsid w:val="00B33BE2"/>
    <w:rsid w:val="00B3617A"/>
    <w:rsid w:val="00B40431"/>
    <w:rsid w:val="00B40809"/>
    <w:rsid w:val="00B40AED"/>
    <w:rsid w:val="00B46886"/>
    <w:rsid w:val="00B468CF"/>
    <w:rsid w:val="00B469CD"/>
    <w:rsid w:val="00B46DDC"/>
    <w:rsid w:val="00B529C3"/>
    <w:rsid w:val="00B53946"/>
    <w:rsid w:val="00B55D7B"/>
    <w:rsid w:val="00B6177C"/>
    <w:rsid w:val="00B620C7"/>
    <w:rsid w:val="00B639F1"/>
    <w:rsid w:val="00B67460"/>
    <w:rsid w:val="00B7185A"/>
    <w:rsid w:val="00B73784"/>
    <w:rsid w:val="00B74CAD"/>
    <w:rsid w:val="00B7697C"/>
    <w:rsid w:val="00B776F0"/>
    <w:rsid w:val="00B82204"/>
    <w:rsid w:val="00B823B7"/>
    <w:rsid w:val="00B830D0"/>
    <w:rsid w:val="00B87098"/>
    <w:rsid w:val="00B87511"/>
    <w:rsid w:val="00B91159"/>
    <w:rsid w:val="00B94F02"/>
    <w:rsid w:val="00BA4AAF"/>
    <w:rsid w:val="00BA5882"/>
    <w:rsid w:val="00BA6255"/>
    <w:rsid w:val="00BA7D86"/>
    <w:rsid w:val="00BB0222"/>
    <w:rsid w:val="00BB089E"/>
    <w:rsid w:val="00BB24F3"/>
    <w:rsid w:val="00BB29F4"/>
    <w:rsid w:val="00BB7080"/>
    <w:rsid w:val="00BB7286"/>
    <w:rsid w:val="00BB7C31"/>
    <w:rsid w:val="00BC01CE"/>
    <w:rsid w:val="00BC06DA"/>
    <w:rsid w:val="00BC26F9"/>
    <w:rsid w:val="00BC4053"/>
    <w:rsid w:val="00BC48BE"/>
    <w:rsid w:val="00BC4BF6"/>
    <w:rsid w:val="00BD0914"/>
    <w:rsid w:val="00BD0DF3"/>
    <w:rsid w:val="00BD156E"/>
    <w:rsid w:val="00BD19CD"/>
    <w:rsid w:val="00BD29C5"/>
    <w:rsid w:val="00BD5019"/>
    <w:rsid w:val="00BD50A4"/>
    <w:rsid w:val="00BD57C3"/>
    <w:rsid w:val="00BD6A2B"/>
    <w:rsid w:val="00BE0622"/>
    <w:rsid w:val="00BE4A83"/>
    <w:rsid w:val="00BE592C"/>
    <w:rsid w:val="00BE6315"/>
    <w:rsid w:val="00BE767F"/>
    <w:rsid w:val="00BE7EBB"/>
    <w:rsid w:val="00BF1550"/>
    <w:rsid w:val="00BF1786"/>
    <w:rsid w:val="00BF22BA"/>
    <w:rsid w:val="00BF22EF"/>
    <w:rsid w:val="00BF35E7"/>
    <w:rsid w:val="00BF5596"/>
    <w:rsid w:val="00BF6C26"/>
    <w:rsid w:val="00BF7A89"/>
    <w:rsid w:val="00C01EA4"/>
    <w:rsid w:val="00C01FA8"/>
    <w:rsid w:val="00C04930"/>
    <w:rsid w:val="00C05C1C"/>
    <w:rsid w:val="00C11E3B"/>
    <w:rsid w:val="00C11F25"/>
    <w:rsid w:val="00C12AD3"/>
    <w:rsid w:val="00C132A4"/>
    <w:rsid w:val="00C13CA6"/>
    <w:rsid w:val="00C14009"/>
    <w:rsid w:val="00C15243"/>
    <w:rsid w:val="00C223BF"/>
    <w:rsid w:val="00C22FA5"/>
    <w:rsid w:val="00C26D12"/>
    <w:rsid w:val="00C359A4"/>
    <w:rsid w:val="00C370D9"/>
    <w:rsid w:val="00C42EF2"/>
    <w:rsid w:val="00C43BC6"/>
    <w:rsid w:val="00C43F05"/>
    <w:rsid w:val="00C449B0"/>
    <w:rsid w:val="00C44EEF"/>
    <w:rsid w:val="00C50A25"/>
    <w:rsid w:val="00C50E52"/>
    <w:rsid w:val="00C5297D"/>
    <w:rsid w:val="00C54465"/>
    <w:rsid w:val="00C55E26"/>
    <w:rsid w:val="00C560EE"/>
    <w:rsid w:val="00C628C3"/>
    <w:rsid w:val="00C64533"/>
    <w:rsid w:val="00C66470"/>
    <w:rsid w:val="00C66FE3"/>
    <w:rsid w:val="00C67116"/>
    <w:rsid w:val="00C67794"/>
    <w:rsid w:val="00C7078B"/>
    <w:rsid w:val="00C73879"/>
    <w:rsid w:val="00C761FD"/>
    <w:rsid w:val="00C77568"/>
    <w:rsid w:val="00C775FE"/>
    <w:rsid w:val="00C7762D"/>
    <w:rsid w:val="00C82AB2"/>
    <w:rsid w:val="00C82B05"/>
    <w:rsid w:val="00C9304E"/>
    <w:rsid w:val="00C95AE5"/>
    <w:rsid w:val="00CA04C8"/>
    <w:rsid w:val="00CA6B9C"/>
    <w:rsid w:val="00CB0EEB"/>
    <w:rsid w:val="00CB34FD"/>
    <w:rsid w:val="00CB3AF1"/>
    <w:rsid w:val="00CB4D24"/>
    <w:rsid w:val="00CC0127"/>
    <w:rsid w:val="00CC07BC"/>
    <w:rsid w:val="00CC2F86"/>
    <w:rsid w:val="00CC531E"/>
    <w:rsid w:val="00CC6C49"/>
    <w:rsid w:val="00CD279C"/>
    <w:rsid w:val="00CD454B"/>
    <w:rsid w:val="00CE0E7D"/>
    <w:rsid w:val="00CE4834"/>
    <w:rsid w:val="00CE7041"/>
    <w:rsid w:val="00CF012D"/>
    <w:rsid w:val="00CF0DC4"/>
    <w:rsid w:val="00CF1A56"/>
    <w:rsid w:val="00CF43F2"/>
    <w:rsid w:val="00D0063D"/>
    <w:rsid w:val="00D036DA"/>
    <w:rsid w:val="00D03FFD"/>
    <w:rsid w:val="00D0618B"/>
    <w:rsid w:val="00D06CD9"/>
    <w:rsid w:val="00D076ED"/>
    <w:rsid w:val="00D1509F"/>
    <w:rsid w:val="00D17B1C"/>
    <w:rsid w:val="00D2027F"/>
    <w:rsid w:val="00D22AF8"/>
    <w:rsid w:val="00D23422"/>
    <w:rsid w:val="00D23928"/>
    <w:rsid w:val="00D25EE3"/>
    <w:rsid w:val="00D26161"/>
    <w:rsid w:val="00D26CBB"/>
    <w:rsid w:val="00D272A3"/>
    <w:rsid w:val="00D27317"/>
    <w:rsid w:val="00D27B17"/>
    <w:rsid w:val="00D32E9F"/>
    <w:rsid w:val="00D3473E"/>
    <w:rsid w:val="00D37410"/>
    <w:rsid w:val="00D37473"/>
    <w:rsid w:val="00D37614"/>
    <w:rsid w:val="00D419DE"/>
    <w:rsid w:val="00D4668E"/>
    <w:rsid w:val="00D47D22"/>
    <w:rsid w:val="00D50172"/>
    <w:rsid w:val="00D5135E"/>
    <w:rsid w:val="00D52483"/>
    <w:rsid w:val="00D54277"/>
    <w:rsid w:val="00D55B72"/>
    <w:rsid w:val="00D56EEE"/>
    <w:rsid w:val="00D60F12"/>
    <w:rsid w:val="00D61896"/>
    <w:rsid w:val="00D66E64"/>
    <w:rsid w:val="00D700DB"/>
    <w:rsid w:val="00D76FC0"/>
    <w:rsid w:val="00D77911"/>
    <w:rsid w:val="00D8002F"/>
    <w:rsid w:val="00D80A17"/>
    <w:rsid w:val="00D80EA7"/>
    <w:rsid w:val="00D813BC"/>
    <w:rsid w:val="00D87864"/>
    <w:rsid w:val="00D90684"/>
    <w:rsid w:val="00D939BE"/>
    <w:rsid w:val="00D93A96"/>
    <w:rsid w:val="00D94F6A"/>
    <w:rsid w:val="00D95E0A"/>
    <w:rsid w:val="00D96830"/>
    <w:rsid w:val="00D97C52"/>
    <w:rsid w:val="00DA33A4"/>
    <w:rsid w:val="00DA5D75"/>
    <w:rsid w:val="00DA67B9"/>
    <w:rsid w:val="00DA7BD3"/>
    <w:rsid w:val="00DB0A02"/>
    <w:rsid w:val="00DB112C"/>
    <w:rsid w:val="00DB1F6B"/>
    <w:rsid w:val="00DB4CB2"/>
    <w:rsid w:val="00DC02E8"/>
    <w:rsid w:val="00DC2ECB"/>
    <w:rsid w:val="00DC3307"/>
    <w:rsid w:val="00DC49EB"/>
    <w:rsid w:val="00DC632B"/>
    <w:rsid w:val="00DC691E"/>
    <w:rsid w:val="00DC7387"/>
    <w:rsid w:val="00DC799E"/>
    <w:rsid w:val="00DD0369"/>
    <w:rsid w:val="00DD13A7"/>
    <w:rsid w:val="00DD2EE4"/>
    <w:rsid w:val="00DD3251"/>
    <w:rsid w:val="00DD6F12"/>
    <w:rsid w:val="00DD7AF7"/>
    <w:rsid w:val="00DE0B5F"/>
    <w:rsid w:val="00DE5173"/>
    <w:rsid w:val="00DE756F"/>
    <w:rsid w:val="00DE7F04"/>
    <w:rsid w:val="00DF0A33"/>
    <w:rsid w:val="00DF1608"/>
    <w:rsid w:val="00DF35C1"/>
    <w:rsid w:val="00DF3635"/>
    <w:rsid w:val="00DF3AA3"/>
    <w:rsid w:val="00DF4366"/>
    <w:rsid w:val="00E011C5"/>
    <w:rsid w:val="00E02B6A"/>
    <w:rsid w:val="00E04934"/>
    <w:rsid w:val="00E064C4"/>
    <w:rsid w:val="00E11793"/>
    <w:rsid w:val="00E1411C"/>
    <w:rsid w:val="00E15687"/>
    <w:rsid w:val="00E15879"/>
    <w:rsid w:val="00E21425"/>
    <w:rsid w:val="00E23D7D"/>
    <w:rsid w:val="00E248F2"/>
    <w:rsid w:val="00E255C3"/>
    <w:rsid w:val="00E30449"/>
    <w:rsid w:val="00E305B5"/>
    <w:rsid w:val="00E31B99"/>
    <w:rsid w:val="00E31D9A"/>
    <w:rsid w:val="00E36854"/>
    <w:rsid w:val="00E37C90"/>
    <w:rsid w:val="00E37E70"/>
    <w:rsid w:val="00E426BC"/>
    <w:rsid w:val="00E42A85"/>
    <w:rsid w:val="00E464F2"/>
    <w:rsid w:val="00E51205"/>
    <w:rsid w:val="00E52856"/>
    <w:rsid w:val="00E53B9A"/>
    <w:rsid w:val="00E5517D"/>
    <w:rsid w:val="00E555CA"/>
    <w:rsid w:val="00E5585D"/>
    <w:rsid w:val="00E55F2E"/>
    <w:rsid w:val="00E57270"/>
    <w:rsid w:val="00E60DB9"/>
    <w:rsid w:val="00E64555"/>
    <w:rsid w:val="00E64793"/>
    <w:rsid w:val="00E655E7"/>
    <w:rsid w:val="00E6609A"/>
    <w:rsid w:val="00E70E59"/>
    <w:rsid w:val="00E71B6D"/>
    <w:rsid w:val="00E77730"/>
    <w:rsid w:val="00E8068D"/>
    <w:rsid w:val="00E80B1A"/>
    <w:rsid w:val="00E81ED6"/>
    <w:rsid w:val="00E82880"/>
    <w:rsid w:val="00E87FA1"/>
    <w:rsid w:val="00E91493"/>
    <w:rsid w:val="00E915C9"/>
    <w:rsid w:val="00E930F9"/>
    <w:rsid w:val="00E936CD"/>
    <w:rsid w:val="00E93B15"/>
    <w:rsid w:val="00E97196"/>
    <w:rsid w:val="00E97E30"/>
    <w:rsid w:val="00EA25AA"/>
    <w:rsid w:val="00EA4A89"/>
    <w:rsid w:val="00EA5F39"/>
    <w:rsid w:val="00EA7E72"/>
    <w:rsid w:val="00EA7EC9"/>
    <w:rsid w:val="00EB3247"/>
    <w:rsid w:val="00EB3B45"/>
    <w:rsid w:val="00EB4091"/>
    <w:rsid w:val="00EB4EF1"/>
    <w:rsid w:val="00EB5916"/>
    <w:rsid w:val="00EB61DB"/>
    <w:rsid w:val="00EC5593"/>
    <w:rsid w:val="00EC699E"/>
    <w:rsid w:val="00ED2292"/>
    <w:rsid w:val="00ED54BF"/>
    <w:rsid w:val="00EE026A"/>
    <w:rsid w:val="00EE3F69"/>
    <w:rsid w:val="00EE454C"/>
    <w:rsid w:val="00EE68E7"/>
    <w:rsid w:val="00EE7182"/>
    <w:rsid w:val="00EF0743"/>
    <w:rsid w:val="00EF279D"/>
    <w:rsid w:val="00EF3D84"/>
    <w:rsid w:val="00EF5848"/>
    <w:rsid w:val="00EF7397"/>
    <w:rsid w:val="00F00B8C"/>
    <w:rsid w:val="00F00D21"/>
    <w:rsid w:val="00F014B7"/>
    <w:rsid w:val="00F0321E"/>
    <w:rsid w:val="00F118DA"/>
    <w:rsid w:val="00F13CA6"/>
    <w:rsid w:val="00F13D4C"/>
    <w:rsid w:val="00F16F03"/>
    <w:rsid w:val="00F2147D"/>
    <w:rsid w:val="00F21BC8"/>
    <w:rsid w:val="00F26EA9"/>
    <w:rsid w:val="00F3125D"/>
    <w:rsid w:val="00F3362C"/>
    <w:rsid w:val="00F33B8A"/>
    <w:rsid w:val="00F34580"/>
    <w:rsid w:val="00F34912"/>
    <w:rsid w:val="00F35297"/>
    <w:rsid w:val="00F356C6"/>
    <w:rsid w:val="00F40665"/>
    <w:rsid w:val="00F40AB2"/>
    <w:rsid w:val="00F41ACB"/>
    <w:rsid w:val="00F41C20"/>
    <w:rsid w:val="00F43C4D"/>
    <w:rsid w:val="00F44E19"/>
    <w:rsid w:val="00F46408"/>
    <w:rsid w:val="00F5146C"/>
    <w:rsid w:val="00F548D8"/>
    <w:rsid w:val="00F56508"/>
    <w:rsid w:val="00F568FA"/>
    <w:rsid w:val="00F57950"/>
    <w:rsid w:val="00F663E0"/>
    <w:rsid w:val="00F72C9C"/>
    <w:rsid w:val="00F74DC1"/>
    <w:rsid w:val="00F7575D"/>
    <w:rsid w:val="00F76A47"/>
    <w:rsid w:val="00F80C04"/>
    <w:rsid w:val="00F81CD6"/>
    <w:rsid w:val="00F826E4"/>
    <w:rsid w:val="00F83548"/>
    <w:rsid w:val="00F83954"/>
    <w:rsid w:val="00F86318"/>
    <w:rsid w:val="00F86319"/>
    <w:rsid w:val="00F874B0"/>
    <w:rsid w:val="00F90578"/>
    <w:rsid w:val="00F92B51"/>
    <w:rsid w:val="00F94260"/>
    <w:rsid w:val="00F947F9"/>
    <w:rsid w:val="00F95BB0"/>
    <w:rsid w:val="00FA0AED"/>
    <w:rsid w:val="00FA13CE"/>
    <w:rsid w:val="00FA2313"/>
    <w:rsid w:val="00FA2BA4"/>
    <w:rsid w:val="00FA7A63"/>
    <w:rsid w:val="00FA7FF5"/>
    <w:rsid w:val="00FB0A8F"/>
    <w:rsid w:val="00FB0D37"/>
    <w:rsid w:val="00FB41F4"/>
    <w:rsid w:val="00FB526E"/>
    <w:rsid w:val="00FB7AFC"/>
    <w:rsid w:val="00FC1296"/>
    <w:rsid w:val="00FC1A9C"/>
    <w:rsid w:val="00FC4496"/>
    <w:rsid w:val="00FD1AD4"/>
    <w:rsid w:val="00FD1AF2"/>
    <w:rsid w:val="00FD1C69"/>
    <w:rsid w:val="00FD43BD"/>
    <w:rsid w:val="00FE04B7"/>
    <w:rsid w:val="00FE0E52"/>
    <w:rsid w:val="00FE1D7C"/>
    <w:rsid w:val="00FE29BA"/>
    <w:rsid w:val="00FE3B18"/>
    <w:rsid w:val="00FF0407"/>
    <w:rsid w:val="00FF0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f0f0f0" strokecolor="red">
      <v:fill color="#f0f0f0" on="f"/>
      <v:stroke endarrow="block" endarrowwidth="wide" endarrowlength="long" color="red" weight="1.5pt"/>
      <o:colormru v:ext="edit" colors="#00674e,#cfc,#ccecff,#ddd,#c00,#e6e6e6,#f0f0f0,#1070b8"/>
    </o:shapedefaults>
    <o:shapelayout v:ext="edit">
      <o:idmap v:ext="edit" data="2"/>
    </o:shapelayout>
  </w:shapeDefaults>
  <w:decimalSymbol w:val="."/>
  <w:listSeparator w:val=","/>
  <w14:docId w14:val="611C2855"/>
  <w15:chartTrackingRefBased/>
  <w15:docId w15:val="{5C39BC6D-BAF1-46EB-8D1F-C5139EBB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53D9"/>
    <w:rPr>
      <w:rFonts w:ascii="Verdana" w:hAnsi="Verdana"/>
      <w:sz w:val="22"/>
      <w:szCs w:val="22"/>
    </w:rPr>
  </w:style>
  <w:style w:type="paragraph" w:styleId="Heading1">
    <w:name w:val="heading 1"/>
    <w:basedOn w:val="Normal"/>
    <w:next w:val="Normal"/>
    <w:link w:val="Heading1Char"/>
    <w:qFormat/>
    <w:rsid w:val="001A53D9"/>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1A53D9"/>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1A53D9"/>
    <w:pPr>
      <w:keepNext/>
      <w:spacing w:before="240"/>
      <w:outlineLvl w:val="2"/>
    </w:pPr>
    <w:rPr>
      <w:rFonts w:ascii="Verdana" w:hAnsi="Verdana" w:cs="Verdana"/>
      <w:b/>
      <w:bCs/>
      <w:i/>
      <w:iCs/>
      <w:color w:val="000000"/>
      <w:sz w:val="22"/>
    </w:rPr>
  </w:style>
  <w:style w:type="paragraph" w:styleId="Heading4">
    <w:name w:val="heading 4"/>
    <w:next w:val="ConcurBodyText"/>
    <w:link w:val="Heading4Char"/>
    <w:autoRedefine/>
    <w:qFormat/>
    <w:rsid w:val="001A53D9"/>
    <w:pPr>
      <w:keepNext/>
      <w:spacing w:before="240"/>
      <w:outlineLvl w:val="3"/>
    </w:pPr>
    <w:rPr>
      <w:rFonts w:ascii="Verdana" w:hAnsi="Verdana" w:cs="Verdana"/>
      <w:b/>
      <w:bCs/>
      <w:smallCaps/>
      <w:color w:val="000000"/>
      <w:sz w:val="22"/>
      <w:szCs w:val="22"/>
    </w:rPr>
  </w:style>
  <w:style w:type="paragraph" w:styleId="Heading5">
    <w:name w:val="heading 5"/>
    <w:next w:val="Normal"/>
    <w:link w:val="Heading5Char"/>
    <w:qFormat/>
    <w:rsid w:val="001A53D9"/>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qFormat/>
    <w:rsid w:val="001A53D9"/>
    <w:pPr>
      <w:spacing w:before="240" w:after="60"/>
      <w:outlineLvl w:val="5"/>
    </w:pPr>
    <w:rPr>
      <w:b/>
      <w:bCs/>
    </w:rPr>
  </w:style>
  <w:style w:type="paragraph" w:styleId="Heading7">
    <w:name w:val="heading 7"/>
    <w:basedOn w:val="Normal"/>
    <w:next w:val="Normal"/>
    <w:link w:val="Heading7Char"/>
    <w:qFormat/>
    <w:rsid w:val="001A53D9"/>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1A53D9"/>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1A53D9"/>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NBody">
    <w:name w:val="WNBody"/>
    <w:basedOn w:val="WNBodyIndent"/>
    <w:semiHidden/>
    <w:rsid w:val="001A53D9"/>
    <w:pPr>
      <w:spacing w:before="80"/>
      <w:ind w:left="0"/>
    </w:pPr>
  </w:style>
  <w:style w:type="paragraph" w:customStyle="1" w:styleId="WNBodyIndent">
    <w:name w:val="WNBody Indent"/>
    <w:semiHidden/>
    <w:rsid w:val="001A53D9"/>
    <w:pPr>
      <w:numPr>
        <w:numId w:val="48"/>
      </w:numPr>
      <w:tabs>
        <w:tab w:val="num" w:pos="360"/>
      </w:tabs>
      <w:spacing w:after="60"/>
      <w:ind w:left="360" w:firstLine="0"/>
    </w:pPr>
    <w:rPr>
      <w:rFonts w:ascii="Verdana" w:hAnsi="Verdana" w:cs="Verdana"/>
    </w:rPr>
  </w:style>
  <w:style w:type="character" w:customStyle="1" w:styleId="Heading5Char">
    <w:name w:val="Heading 5 Char"/>
    <w:link w:val="Heading5"/>
    <w:rsid w:val="001A53D9"/>
    <w:rPr>
      <w:rFonts w:ascii="Verdana" w:hAnsi="Verdana"/>
      <w:b/>
      <w:smallCaps/>
      <w:snapToGrid w:val="0"/>
    </w:rPr>
  </w:style>
  <w:style w:type="paragraph" w:customStyle="1" w:styleId="Default">
    <w:name w:val="Default"/>
    <w:rsid w:val="001A53D9"/>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1A53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NTitle">
    <w:name w:val="WNTitle"/>
    <w:semiHidden/>
    <w:rsid w:val="001A53D9"/>
    <w:pPr>
      <w:tabs>
        <w:tab w:val="center" w:pos="4320"/>
        <w:tab w:val="right" w:pos="8640"/>
      </w:tabs>
      <w:spacing w:before="180" w:after="180"/>
      <w:jc w:val="center"/>
    </w:pPr>
    <w:rPr>
      <w:rFonts w:ascii="Verdana" w:hAnsi="Verdana" w:cs="Verdana"/>
      <w:b/>
      <w:bCs/>
      <w:iCs/>
      <w:color w:val="00674E"/>
      <w:sz w:val="32"/>
      <w:szCs w:val="32"/>
    </w:rPr>
  </w:style>
  <w:style w:type="paragraph" w:styleId="Header">
    <w:name w:val="header"/>
    <w:basedOn w:val="Normal"/>
    <w:semiHidden/>
    <w:rsid w:val="001A53D9"/>
    <w:pPr>
      <w:tabs>
        <w:tab w:val="center" w:pos="4320"/>
        <w:tab w:val="right" w:pos="8640"/>
      </w:tabs>
    </w:pPr>
  </w:style>
  <w:style w:type="paragraph" w:styleId="Footer">
    <w:name w:val="footer"/>
    <w:aliases w:val="Footer Char,Footer Char1 Char,Footer Char Char Char,Footer Char Char1"/>
    <w:basedOn w:val="ConcurTableText"/>
    <w:link w:val="FooterChar1"/>
    <w:rsid w:val="001A53D9"/>
    <w:pPr>
      <w:pBdr>
        <w:top w:val="single" w:sz="4" w:space="1" w:color="auto"/>
      </w:pBdr>
      <w:tabs>
        <w:tab w:val="right" w:pos="9630"/>
      </w:tabs>
      <w:spacing w:before="0" w:after="0"/>
      <w:ind w:left="-90"/>
    </w:pPr>
    <w:rPr>
      <w:szCs w:val="18"/>
    </w:rPr>
  </w:style>
  <w:style w:type="paragraph" w:styleId="TOC1">
    <w:name w:val="toc 1"/>
    <w:basedOn w:val="Normal"/>
    <w:next w:val="Normal"/>
    <w:autoRedefine/>
    <w:uiPriority w:val="39"/>
    <w:rsid w:val="007146D5"/>
    <w:pPr>
      <w:tabs>
        <w:tab w:val="right" w:leader="dot" w:pos="4931"/>
      </w:tabs>
      <w:spacing w:before="180"/>
      <w:ind w:right="-14"/>
    </w:pPr>
    <w:rPr>
      <w:b/>
      <w:noProof/>
      <w:sz w:val="18"/>
      <w:szCs w:val="20"/>
    </w:rPr>
  </w:style>
  <w:style w:type="paragraph" w:styleId="TOC2">
    <w:name w:val="toc 2"/>
    <w:basedOn w:val="Normal"/>
    <w:next w:val="Normal"/>
    <w:autoRedefine/>
    <w:uiPriority w:val="39"/>
    <w:rsid w:val="001A53D9"/>
    <w:pPr>
      <w:tabs>
        <w:tab w:val="right" w:leader="dot" w:pos="4930"/>
      </w:tabs>
      <w:spacing w:before="20"/>
      <w:ind w:left="158"/>
    </w:pPr>
    <w:rPr>
      <w:noProof/>
      <w:sz w:val="18"/>
      <w:szCs w:val="20"/>
    </w:rPr>
  </w:style>
  <w:style w:type="character" w:styleId="Hyperlink">
    <w:name w:val="Hyperlink"/>
    <w:uiPriority w:val="99"/>
    <w:rsid w:val="001A53D9"/>
    <w:rPr>
      <w:color w:val="0000FF"/>
      <w:u w:val="single"/>
    </w:rPr>
  </w:style>
  <w:style w:type="paragraph" w:styleId="TOC3">
    <w:name w:val="toc 3"/>
    <w:basedOn w:val="Normal"/>
    <w:next w:val="Normal"/>
    <w:autoRedefine/>
    <w:uiPriority w:val="39"/>
    <w:rsid w:val="001A53D9"/>
    <w:pPr>
      <w:tabs>
        <w:tab w:val="right" w:leader="dot" w:pos="4930"/>
      </w:tabs>
      <w:ind w:left="520"/>
    </w:pPr>
    <w:rPr>
      <w:noProof/>
      <w:sz w:val="18"/>
      <w:szCs w:val="18"/>
    </w:rPr>
  </w:style>
  <w:style w:type="paragraph" w:customStyle="1" w:styleId="TOCHead">
    <w:name w:val="TOC Head"/>
    <w:semiHidden/>
    <w:rsid w:val="001A53D9"/>
    <w:pPr>
      <w:pBdr>
        <w:bottom w:val="single" w:sz="4" w:space="1" w:color="auto"/>
      </w:pBdr>
    </w:pPr>
    <w:rPr>
      <w:rFonts w:ascii="Verdana" w:hAnsi="Verdana" w:cs="Verdana"/>
      <w:b/>
      <w:bCs/>
      <w:sz w:val="28"/>
      <w:szCs w:val="22"/>
    </w:rPr>
  </w:style>
  <w:style w:type="paragraph" w:styleId="DocumentMap">
    <w:name w:val="Document Map"/>
    <w:basedOn w:val="Normal"/>
    <w:semiHidden/>
    <w:rsid w:val="001A53D9"/>
    <w:pPr>
      <w:shd w:val="clear" w:color="auto" w:fill="000080"/>
    </w:pPr>
    <w:rPr>
      <w:rFonts w:ascii="Tahoma" w:hAnsi="Tahoma" w:cs="Tahoma"/>
    </w:rPr>
  </w:style>
  <w:style w:type="character" w:styleId="Strong">
    <w:name w:val="Strong"/>
    <w:qFormat/>
    <w:rsid w:val="001A53D9"/>
    <w:rPr>
      <w:b/>
      <w:bCs/>
    </w:rPr>
  </w:style>
  <w:style w:type="paragraph" w:customStyle="1" w:styleId="WNNumbered">
    <w:name w:val="WNNumbered"/>
    <w:rsid w:val="001A53D9"/>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1A53D9"/>
    <w:pPr>
      <w:numPr>
        <w:numId w:val="1"/>
      </w:numPr>
      <w:spacing w:after="60"/>
    </w:pPr>
    <w:rPr>
      <w:rFonts w:cs="Verdana"/>
      <w:sz w:val="20"/>
      <w:szCs w:val="20"/>
    </w:rPr>
  </w:style>
  <w:style w:type="paragraph" w:customStyle="1" w:styleId="WNBulletIndent">
    <w:name w:val="WNBullet Indent"/>
    <w:basedOn w:val="WNBullet"/>
    <w:link w:val="WNBulletIndentChar"/>
    <w:semiHidden/>
    <w:rsid w:val="001A53D9"/>
    <w:pPr>
      <w:numPr>
        <w:numId w:val="4"/>
      </w:numPr>
      <w:tabs>
        <w:tab w:val="clear" w:pos="360"/>
      </w:tabs>
    </w:pPr>
  </w:style>
  <w:style w:type="paragraph" w:customStyle="1" w:styleId="WNBox">
    <w:name w:val="WNBox"/>
    <w:basedOn w:val="Normal"/>
    <w:semiHidden/>
    <w:rsid w:val="001A53D9"/>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1A53D9"/>
    <w:pPr>
      <w:tabs>
        <w:tab w:val="num" w:pos="360"/>
      </w:tabs>
      <w:ind w:left="360" w:hanging="360"/>
    </w:pPr>
  </w:style>
  <w:style w:type="paragraph" w:styleId="NormalWeb">
    <w:name w:val="Normal (Web)"/>
    <w:basedOn w:val="Normal"/>
    <w:uiPriority w:val="99"/>
    <w:semiHidden/>
    <w:rsid w:val="001A53D9"/>
    <w:pPr>
      <w:spacing w:before="100" w:beforeAutospacing="1" w:after="100" w:afterAutospacing="1"/>
    </w:pPr>
    <w:rPr>
      <w:rFonts w:ascii="Times New Roman" w:hAnsi="Times New Roman"/>
      <w:sz w:val="24"/>
      <w:szCs w:val="24"/>
    </w:rPr>
  </w:style>
  <w:style w:type="paragraph" w:customStyle="1" w:styleId="WNBoxnumber">
    <w:name w:val="WNBox number"/>
    <w:basedOn w:val="Normal"/>
    <w:semiHidden/>
    <w:rsid w:val="001A53D9"/>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1A53D9"/>
    <w:pPr>
      <w:tabs>
        <w:tab w:val="clear" w:pos="1080"/>
        <w:tab w:val="left" w:pos="360"/>
      </w:tabs>
      <w:spacing w:before="60" w:after="60"/>
      <w:ind w:left="360" w:hanging="360"/>
    </w:pPr>
  </w:style>
  <w:style w:type="paragraph" w:customStyle="1" w:styleId="WNBoxbullet2">
    <w:name w:val="WNBox bullet2"/>
    <w:basedOn w:val="WNBoxbullet"/>
    <w:semiHidden/>
    <w:rsid w:val="001A53D9"/>
    <w:pPr>
      <w:tabs>
        <w:tab w:val="num" w:pos="288"/>
      </w:tabs>
      <w:ind w:left="630" w:hanging="288"/>
    </w:pPr>
  </w:style>
  <w:style w:type="paragraph" w:styleId="BalloonText">
    <w:name w:val="Balloon Text"/>
    <w:basedOn w:val="Normal"/>
    <w:link w:val="BalloonTextChar"/>
    <w:semiHidden/>
    <w:rsid w:val="001A53D9"/>
    <w:rPr>
      <w:rFonts w:ascii="Tahoma" w:hAnsi="Tahoma" w:cs="Tahoma"/>
      <w:sz w:val="16"/>
      <w:szCs w:val="16"/>
    </w:rPr>
  </w:style>
  <w:style w:type="paragraph" w:styleId="Caption">
    <w:name w:val="caption"/>
    <w:basedOn w:val="Normal"/>
    <w:next w:val="Normal"/>
    <w:rsid w:val="001A53D9"/>
    <w:rPr>
      <w:b/>
      <w:bCs/>
      <w:sz w:val="20"/>
      <w:szCs w:val="20"/>
    </w:rPr>
  </w:style>
  <w:style w:type="character" w:styleId="CommentReference">
    <w:name w:val="annotation reference"/>
    <w:uiPriority w:val="99"/>
    <w:semiHidden/>
    <w:rsid w:val="001A53D9"/>
    <w:rPr>
      <w:sz w:val="16"/>
      <w:szCs w:val="16"/>
    </w:rPr>
  </w:style>
  <w:style w:type="paragraph" w:styleId="CommentText">
    <w:name w:val="annotation text"/>
    <w:basedOn w:val="Normal"/>
    <w:link w:val="CommentTextChar"/>
    <w:uiPriority w:val="99"/>
    <w:semiHidden/>
    <w:rsid w:val="001A53D9"/>
    <w:rPr>
      <w:sz w:val="20"/>
      <w:szCs w:val="20"/>
    </w:rPr>
  </w:style>
  <w:style w:type="paragraph" w:styleId="CommentSubject">
    <w:name w:val="annotation subject"/>
    <w:basedOn w:val="CommentText"/>
    <w:next w:val="CommentText"/>
    <w:semiHidden/>
    <w:rsid w:val="001A53D9"/>
    <w:rPr>
      <w:b/>
      <w:bCs/>
    </w:rPr>
  </w:style>
  <w:style w:type="character" w:styleId="EndnoteReference">
    <w:name w:val="endnote reference"/>
    <w:semiHidden/>
    <w:rsid w:val="001A53D9"/>
    <w:rPr>
      <w:vertAlign w:val="superscript"/>
    </w:rPr>
  </w:style>
  <w:style w:type="paragraph" w:styleId="EndnoteText">
    <w:name w:val="endnote text"/>
    <w:basedOn w:val="Normal"/>
    <w:semiHidden/>
    <w:rsid w:val="001A53D9"/>
    <w:rPr>
      <w:sz w:val="20"/>
      <w:szCs w:val="20"/>
    </w:rPr>
  </w:style>
  <w:style w:type="character" w:styleId="FootnoteReference">
    <w:name w:val="footnote reference"/>
    <w:semiHidden/>
    <w:rsid w:val="001A53D9"/>
    <w:rPr>
      <w:vertAlign w:val="superscript"/>
    </w:rPr>
  </w:style>
  <w:style w:type="paragraph" w:styleId="FootnoteText">
    <w:name w:val="footnote text"/>
    <w:basedOn w:val="Normal"/>
    <w:semiHidden/>
    <w:rsid w:val="001A53D9"/>
    <w:rPr>
      <w:sz w:val="20"/>
      <w:szCs w:val="20"/>
    </w:rPr>
  </w:style>
  <w:style w:type="paragraph" w:styleId="Index1">
    <w:name w:val="index 1"/>
    <w:basedOn w:val="Normal"/>
    <w:next w:val="Normal"/>
    <w:autoRedefine/>
    <w:semiHidden/>
    <w:rsid w:val="001A53D9"/>
    <w:pPr>
      <w:ind w:left="220" w:hanging="220"/>
    </w:pPr>
  </w:style>
  <w:style w:type="paragraph" w:styleId="Index2">
    <w:name w:val="index 2"/>
    <w:basedOn w:val="Normal"/>
    <w:next w:val="Normal"/>
    <w:autoRedefine/>
    <w:semiHidden/>
    <w:rsid w:val="001A53D9"/>
    <w:pPr>
      <w:ind w:left="440" w:hanging="220"/>
    </w:pPr>
  </w:style>
  <w:style w:type="paragraph" w:styleId="Index3">
    <w:name w:val="index 3"/>
    <w:basedOn w:val="Normal"/>
    <w:next w:val="Normal"/>
    <w:autoRedefine/>
    <w:semiHidden/>
    <w:rsid w:val="001A53D9"/>
    <w:pPr>
      <w:ind w:left="660" w:hanging="220"/>
    </w:pPr>
  </w:style>
  <w:style w:type="paragraph" w:styleId="Index4">
    <w:name w:val="index 4"/>
    <w:basedOn w:val="Normal"/>
    <w:next w:val="Normal"/>
    <w:autoRedefine/>
    <w:semiHidden/>
    <w:rsid w:val="001A53D9"/>
    <w:pPr>
      <w:ind w:left="880" w:hanging="220"/>
    </w:pPr>
  </w:style>
  <w:style w:type="paragraph" w:styleId="Index5">
    <w:name w:val="index 5"/>
    <w:basedOn w:val="Normal"/>
    <w:next w:val="Normal"/>
    <w:autoRedefine/>
    <w:semiHidden/>
    <w:rsid w:val="001A53D9"/>
    <w:pPr>
      <w:ind w:left="1100" w:hanging="220"/>
    </w:pPr>
  </w:style>
  <w:style w:type="paragraph" w:styleId="Index6">
    <w:name w:val="index 6"/>
    <w:basedOn w:val="Normal"/>
    <w:next w:val="Normal"/>
    <w:autoRedefine/>
    <w:semiHidden/>
    <w:rsid w:val="001A53D9"/>
    <w:pPr>
      <w:ind w:left="1320" w:hanging="220"/>
    </w:pPr>
  </w:style>
  <w:style w:type="paragraph" w:styleId="Index7">
    <w:name w:val="index 7"/>
    <w:basedOn w:val="Normal"/>
    <w:next w:val="Normal"/>
    <w:autoRedefine/>
    <w:semiHidden/>
    <w:rsid w:val="001A53D9"/>
    <w:pPr>
      <w:ind w:left="1540" w:hanging="220"/>
    </w:pPr>
  </w:style>
  <w:style w:type="paragraph" w:styleId="Index8">
    <w:name w:val="index 8"/>
    <w:basedOn w:val="Normal"/>
    <w:next w:val="Normal"/>
    <w:autoRedefine/>
    <w:semiHidden/>
    <w:rsid w:val="001A53D9"/>
    <w:pPr>
      <w:ind w:left="1760" w:hanging="220"/>
    </w:pPr>
  </w:style>
  <w:style w:type="paragraph" w:styleId="Index9">
    <w:name w:val="index 9"/>
    <w:basedOn w:val="Normal"/>
    <w:next w:val="Normal"/>
    <w:autoRedefine/>
    <w:semiHidden/>
    <w:rsid w:val="001A53D9"/>
    <w:pPr>
      <w:ind w:left="1980" w:hanging="220"/>
    </w:pPr>
  </w:style>
  <w:style w:type="paragraph" w:styleId="IndexHeading">
    <w:name w:val="index heading"/>
    <w:basedOn w:val="Normal"/>
    <w:next w:val="Index1"/>
    <w:semiHidden/>
    <w:rsid w:val="001A53D9"/>
    <w:rPr>
      <w:rFonts w:ascii="Arial" w:hAnsi="Arial" w:cs="Arial"/>
      <w:b/>
      <w:bCs/>
    </w:rPr>
  </w:style>
  <w:style w:type="paragraph" w:styleId="MacroText">
    <w:name w:val="macro"/>
    <w:semiHidden/>
    <w:rsid w:val="001A53D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1A53D9"/>
    <w:pPr>
      <w:ind w:left="220" w:hanging="220"/>
    </w:pPr>
  </w:style>
  <w:style w:type="paragraph" w:styleId="TableofFigures">
    <w:name w:val="table of figures"/>
    <w:basedOn w:val="Normal"/>
    <w:next w:val="Normal"/>
    <w:semiHidden/>
    <w:rsid w:val="001A53D9"/>
  </w:style>
  <w:style w:type="paragraph" w:styleId="TOAHeading">
    <w:name w:val="toa heading"/>
    <w:basedOn w:val="Normal"/>
    <w:next w:val="Normal"/>
    <w:semiHidden/>
    <w:rsid w:val="001A53D9"/>
    <w:pPr>
      <w:spacing w:before="120"/>
    </w:pPr>
    <w:rPr>
      <w:rFonts w:ascii="Arial" w:hAnsi="Arial" w:cs="Arial"/>
      <w:b/>
      <w:bCs/>
      <w:sz w:val="24"/>
      <w:szCs w:val="24"/>
    </w:rPr>
  </w:style>
  <w:style w:type="paragraph" w:styleId="TOC4">
    <w:name w:val="toc 4"/>
    <w:basedOn w:val="Normal"/>
    <w:next w:val="Normal"/>
    <w:autoRedefine/>
    <w:semiHidden/>
    <w:rsid w:val="001A53D9"/>
    <w:pPr>
      <w:ind w:left="660"/>
    </w:pPr>
  </w:style>
  <w:style w:type="paragraph" w:styleId="TOC5">
    <w:name w:val="toc 5"/>
    <w:basedOn w:val="Normal"/>
    <w:next w:val="Normal"/>
    <w:autoRedefine/>
    <w:semiHidden/>
    <w:rsid w:val="001A53D9"/>
    <w:pPr>
      <w:ind w:left="880"/>
    </w:pPr>
  </w:style>
  <w:style w:type="paragraph" w:styleId="TOC6">
    <w:name w:val="toc 6"/>
    <w:basedOn w:val="Normal"/>
    <w:next w:val="Normal"/>
    <w:autoRedefine/>
    <w:semiHidden/>
    <w:rsid w:val="001A53D9"/>
    <w:pPr>
      <w:ind w:left="1100"/>
    </w:pPr>
  </w:style>
  <w:style w:type="paragraph" w:styleId="TOC7">
    <w:name w:val="toc 7"/>
    <w:basedOn w:val="Normal"/>
    <w:next w:val="Normal"/>
    <w:autoRedefine/>
    <w:semiHidden/>
    <w:rsid w:val="001A53D9"/>
    <w:pPr>
      <w:ind w:left="1320"/>
    </w:pPr>
  </w:style>
  <w:style w:type="paragraph" w:styleId="TOC8">
    <w:name w:val="toc 8"/>
    <w:basedOn w:val="Normal"/>
    <w:next w:val="Normal"/>
    <w:autoRedefine/>
    <w:semiHidden/>
    <w:rsid w:val="001A53D9"/>
    <w:pPr>
      <w:ind w:left="1540"/>
    </w:pPr>
  </w:style>
  <w:style w:type="paragraph" w:styleId="TOC9">
    <w:name w:val="toc 9"/>
    <w:basedOn w:val="Normal"/>
    <w:next w:val="Normal"/>
    <w:autoRedefine/>
    <w:semiHidden/>
    <w:rsid w:val="001A53D9"/>
    <w:pPr>
      <w:ind w:left="1760"/>
    </w:pPr>
  </w:style>
  <w:style w:type="numbering" w:styleId="111111">
    <w:name w:val="Outline List 2"/>
    <w:basedOn w:val="NoList"/>
    <w:rsid w:val="001A53D9"/>
    <w:pPr>
      <w:numPr>
        <w:numId w:val="14"/>
      </w:numPr>
    </w:pPr>
  </w:style>
  <w:style w:type="numbering" w:styleId="1ai">
    <w:name w:val="Outline List 1"/>
    <w:basedOn w:val="NoList"/>
    <w:rsid w:val="001A53D9"/>
    <w:pPr>
      <w:numPr>
        <w:numId w:val="15"/>
      </w:numPr>
    </w:pPr>
  </w:style>
  <w:style w:type="numbering" w:styleId="ArticleSection">
    <w:name w:val="Outline List 3"/>
    <w:basedOn w:val="NoList"/>
    <w:rsid w:val="001A53D9"/>
    <w:pPr>
      <w:numPr>
        <w:numId w:val="16"/>
      </w:numPr>
    </w:pPr>
  </w:style>
  <w:style w:type="paragraph" w:styleId="BlockText">
    <w:name w:val="Block Text"/>
    <w:basedOn w:val="Normal"/>
    <w:semiHidden/>
    <w:rsid w:val="001A53D9"/>
    <w:pPr>
      <w:spacing w:after="120"/>
      <w:ind w:left="1440" w:right="1440"/>
    </w:pPr>
  </w:style>
  <w:style w:type="paragraph" w:styleId="BodyText">
    <w:name w:val="Body Text"/>
    <w:basedOn w:val="Normal"/>
    <w:link w:val="BodyTextChar"/>
    <w:semiHidden/>
    <w:rsid w:val="001A53D9"/>
    <w:pPr>
      <w:spacing w:after="120"/>
    </w:pPr>
  </w:style>
  <w:style w:type="paragraph" w:styleId="BodyText2">
    <w:name w:val="Body Text 2"/>
    <w:basedOn w:val="Normal"/>
    <w:semiHidden/>
    <w:rsid w:val="001A53D9"/>
    <w:pPr>
      <w:spacing w:after="120" w:line="480" w:lineRule="auto"/>
    </w:pPr>
  </w:style>
  <w:style w:type="paragraph" w:styleId="BodyText3">
    <w:name w:val="Body Text 3"/>
    <w:basedOn w:val="Normal"/>
    <w:semiHidden/>
    <w:rsid w:val="001A53D9"/>
    <w:pPr>
      <w:spacing w:after="120"/>
    </w:pPr>
    <w:rPr>
      <w:sz w:val="16"/>
      <w:szCs w:val="16"/>
    </w:rPr>
  </w:style>
  <w:style w:type="paragraph" w:styleId="BodyTextFirstIndent">
    <w:name w:val="Body Text First Indent"/>
    <w:basedOn w:val="BodyText"/>
    <w:semiHidden/>
    <w:rsid w:val="001A53D9"/>
    <w:pPr>
      <w:ind w:firstLine="210"/>
    </w:pPr>
  </w:style>
  <w:style w:type="paragraph" w:styleId="BodyTextIndent">
    <w:name w:val="Body Text Indent"/>
    <w:basedOn w:val="Normal"/>
    <w:semiHidden/>
    <w:rsid w:val="001A53D9"/>
    <w:pPr>
      <w:spacing w:after="120"/>
      <w:ind w:left="360"/>
    </w:pPr>
  </w:style>
  <w:style w:type="paragraph" w:styleId="BodyTextFirstIndent2">
    <w:name w:val="Body Text First Indent 2"/>
    <w:basedOn w:val="BodyTextIndent"/>
    <w:semiHidden/>
    <w:rsid w:val="001A53D9"/>
    <w:pPr>
      <w:ind w:firstLine="210"/>
    </w:pPr>
  </w:style>
  <w:style w:type="paragraph" w:styleId="BodyTextIndent2">
    <w:name w:val="Body Text Indent 2"/>
    <w:basedOn w:val="Normal"/>
    <w:semiHidden/>
    <w:rsid w:val="001A53D9"/>
    <w:pPr>
      <w:spacing w:after="120" w:line="480" w:lineRule="auto"/>
      <w:ind w:left="360"/>
    </w:pPr>
  </w:style>
  <w:style w:type="paragraph" w:styleId="BodyTextIndent3">
    <w:name w:val="Body Text Indent 3"/>
    <w:basedOn w:val="Normal"/>
    <w:semiHidden/>
    <w:rsid w:val="001A53D9"/>
    <w:pPr>
      <w:spacing w:after="120"/>
      <w:ind w:left="360"/>
    </w:pPr>
    <w:rPr>
      <w:sz w:val="16"/>
      <w:szCs w:val="16"/>
    </w:rPr>
  </w:style>
  <w:style w:type="paragraph" w:styleId="Closing">
    <w:name w:val="Closing"/>
    <w:basedOn w:val="Normal"/>
    <w:semiHidden/>
    <w:rsid w:val="001A53D9"/>
    <w:pPr>
      <w:ind w:left="4320"/>
    </w:pPr>
  </w:style>
  <w:style w:type="paragraph" w:styleId="Date">
    <w:name w:val="Date"/>
    <w:basedOn w:val="Normal"/>
    <w:next w:val="Normal"/>
    <w:semiHidden/>
    <w:rsid w:val="001A53D9"/>
  </w:style>
  <w:style w:type="paragraph" w:styleId="E-mailSignature">
    <w:name w:val="E-mail Signature"/>
    <w:basedOn w:val="Normal"/>
    <w:semiHidden/>
    <w:rsid w:val="001A53D9"/>
  </w:style>
  <w:style w:type="character" w:styleId="Emphasis">
    <w:name w:val="Emphasis"/>
    <w:qFormat/>
    <w:rsid w:val="001A53D9"/>
    <w:rPr>
      <w:i/>
      <w:iCs/>
    </w:rPr>
  </w:style>
  <w:style w:type="paragraph" w:styleId="EnvelopeAddress">
    <w:name w:val="envelope address"/>
    <w:basedOn w:val="Normal"/>
    <w:semiHidden/>
    <w:rsid w:val="001A53D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1A53D9"/>
    <w:rPr>
      <w:rFonts w:ascii="Arial" w:hAnsi="Arial" w:cs="Arial"/>
      <w:sz w:val="20"/>
      <w:szCs w:val="20"/>
    </w:rPr>
  </w:style>
  <w:style w:type="character" w:styleId="FollowedHyperlink">
    <w:name w:val="FollowedHyperlink"/>
    <w:semiHidden/>
    <w:rsid w:val="001A53D9"/>
    <w:rPr>
      <w:color w:val="800080"/>
      <w:u w:val="single"/>
    </w:rPr>
  </w:style>
  <w:style w:type="character" w:styleId="HTMLAcronym">
    <w:name w:val="HTML Acronym"/>
    <w:semiHidden/>
    <w:rsid w:val="001A53D9"/>
  </w:style>
  <w:style w:type="paragraph" w:styleId="HTMLAddress">
    <w:name w:val="HTML Address"/>
    <w:basedOn w:val="Normal"/>
    <w:semiHidden/>
    <w:rsid w:val="001A53D9"/>
    <w:rPr>
      <w:i/>
      <w:iCs/>
    </w:rPr>
  </w:style>
  <w:style w:type="character" w:styleId="HTMLCite">
    <w:name w:val="HTML Cite"/>
    <w:semiHidden/>
    <w:rsid w:val="001A53D9"/>
    <w:rPr>
      <w:i/>
      <w:iCs/>
    </w:rPr>
  </w:style>
  <w:style w:type="character" w:styleId="HTMLCode">
    <w:name w:val="HTML Code"/>
    <w:semiHidden/>
    <w:rsid w:val="001A53D9"/>
    <w:rPr>
      <w:rFonts w:ascii="Courier New" w:hAnsi="Courier New" w:cs="Courier New"/>
      <w:sz w:val="20"/>
      <w:szCs w:val="20"/>
    </w:rPr>
  </w:style>
  <w:style w:type="character" w:styleId="HTMLDefinition">
    <w:name w:val="HTML Definition"/>
    <w:semiHidden/>
    <w:rsid w:val="001A53D9"/>
    <w:rPr>
      <w:i/>
      <w:iCs/>
    </w:rPr>
  </w:style>
  <w:style w:type="character" w:styleId="HTMLKeyboard">
    <w:name w:val="HTML Keyboard"/>
    <w:semiHidden/>
    <w:rsid w:val="001A53D9"/>
    <w:rPr>
      <w:rFonts w:ascii="Courier New" w:hAnsi="Courier New" w:cs="Courier New"/>
      <w:sz w:val="20"/>
      <w:szCs w:val="20"/>
    </w:rPr>
  </w:style>
  <w:style w:type="paragraph" w:styleId="HTMLPreformatted">
    <w:name w:val="HTML Preformatted"/>
    <w:basedOn w:val="Normal"/>
    <w:semiHidden/>
    <w:rsid w:val="001A53D9"/>
    <w:rPr>
      <w:rFonts w:ascii="Courier New" w:hAnsi="Courier New" w:cs="Courier New"/>
      <w:sz w:val="20"/>
      <w:szCs w:val="20"/>
    </w:rPr>
  </w:style>
  <w:style w:type="character" w:styleId="HTMLSample">
    <w:name w:val="HTML Sample"/>
    <w:semiHidden/>
    <w:rsid w:val="001A53D9"/>
    <w:rPr>
      <w:rFonts w:ascii="Courier New" w:hAnsi="Courier New" w:cs="Courier New"/>
    </w:rPr>
  </w:style>
  <w:style w:type="character" w:styleId="HTMLTypewriter">
    <w:name w:val="HTML Typewriter"/>
    <w:semiHidden/>
    <w:rsid w:val="001A53D9"/>
    <w:rPr>
      <w:rFonts w:ascii="Courier New" w:hAnsi="Courier New" w:cs="Courier New"/>
      <w:sz w:val="20"/>
      <w:szCs w:val="20"/>
    </w:rPr>
  </w:style>
  <w:style w:type="character" w:styleId="HTMLVariable">
    <w:name w:val="HTML Variable"/>
    <w:semiHidden/>
    <w:rsid w:val="001A53D9"/>
    <w:rPr>
      <w:i/>
      <w:iCs/>
    </w:rPr>
  </w:style>
  <w:style w:type="character" w:styleId="LineNumber">
    <w:name w:val="line number"/>
    <w:semiHidden/>
    <w:rsid w:val="001A53D9"/>
  </w:style>
  <w:style w:type="paragraph" w:styleId="List">
    <w:name w:val="List"/>
    <w:basedOn w:val="Normal"/>
    <w:semiHidden/>
    <w:rsid w:val="001A53D9"/>
    <w:pPr>
      <w:ind w:left="360" w:hanging="360"/>
    </w:pPr>
  </w:style>
  <w:style w:type="paragraph" w:styleId="List2">
    <w:name w:val="List 2"/>
    <w:basedOn w:val="Normal"/>
    <w:semiHidden/>
    <w:rsid w:val="001A53D9"/>
    <w:pPr>
      <w:ind w:left="720" w:hanging="360"/>
    </w:pPr>
  </w:style>
  <w:style w:type="paragraph" w:styleId="List3">
    <w:name w:val="List 3"/>
    <w:basedOn w:val="Normal"/>
    <w:semiHidden/>
    <w:rsid w:val="001A53D9"/>
    <w:pPr>
      <w:ind w:left="1080" w:hanging="360"/>
    </w:pPr>
  </w:style>
  <w:style w:type="paragraph" w:styleId="List4">
    <w:name w:val="List 4"/>
    <w:basedOn w:val="Normal"/>
    <w:semiHidden/>
    <w:rsid w:val="001A53D9"/>
    <w:pPr>
      <w:ind w:left="1440" w:hanging="360"/>
    </w:pPr>
  </w:style>
  <w:style w:type="paragraph" w:styleId="List5">
    <w:name w:val="List 5"/>
    <w:basedOn w:val="Normal"/>
    <w:semiHidden/>
    <w:rsid w:val="001A53D9"/>
    <w:pPr>
      <w:ind w:left="1800" w:hanging="360"/>
    </w:pPr>
  </w:style>
  <w:style w:type="paragraph" w:styleId="ListBullet">
    <w:name w:val="List Bullet"/>
    <w:basedOn w:val="Normal"/>
    <w:semiHidden/>
    <w:rsid w:val="001A53D9"/>
    <w:pPr>
      <w:numPr>
        <w:numId w:val="6"/>
      </w:numPr>
    </w:pPr>
  </w:style>
  <w:style w:type="paragraph" w:styleId="ListBullet2">
    <w:name w:val="List Bullet 2"/>
    <w:basedOn w:val="Normal"/>
    <w:semiHidden/>
    <w:rsid w:val="001A53D9"/>
    <w:pPr>
      <w:numPr>
        <w:numId w:val="7"/>
      </w:numPr>
    </w:pPr>
  </w:style>
  <w:style w:type="paragraph" w:styleId="ListBullet3">
    <w:name w:val="List Bullet 3"/>
    <w:basedOn w:val="Normal"/>
    <w:semiHidden/>
    <w:rsid w:val="001A53D9"/>
    <w:pPr>
      <w:numPr>
        <w:numId w:val="40"/>
      </w:numPr>
    </w:pPr>
  </w:style>
  <w:style w:type="paragraph" w:styleId="ListBullet4">
    <w:name w:val="List Bullet 4"/>
    <w:basedOn w:val="Normal"/>
    <w:semiHidden/>
    <w:rsid w:val="001A53D9"/>
    <w:pPr>
      <w:numPr>
        <w:numId w:val="8"/>
      </w:numPr>
    </w:pPr>
  </w:style>
  <w:style w:type="paragraph" w:styleId="ListBullet5">
    <w:name w:val="List Bullet 5"/>
    <w:basedOn w:val="Normal"/>
    <w:semiHidden/>
    <w:rsid w:val="001A53D9"/>
    <w:pPr>
      <w:numPr>
        <w:numId w:val="9"/>
      </w:numPr>
    </w:pPr>
  </w:style>
  <w:style w:type="paragraph" w:styleId="ListContinue">
    <w:name w:val="List Continue"/>
    <w:basedOn w:val="Normal"/>
    <w:semiHidden/>
    <w:rsid w:val="001A53D9"/>
    <w:pPr>
      <w:spacing w:after="120"/>
      <w:ind w:left="360"/>
    </w:pPr>
  </w:style>
  <w:style w:type="paragraph" w:styleId="ListContinue2">
    <w:name w:val="List Continue 2"/>
    <w:basedOn w:val="Normal"/>
    <w:semiHidden/>
    <w:rsid w:val="001A53D9"/>
    <w:pPr>
      <w:spacing w:after="120"/>
      <w:ind w:left="720"/>
    </w:pPr>
  </w:style>
  <w:style w:type="paragraph" w:styleId="ListContinue3">
    <w:name w:val="List Continue 3"/>
    <w:basedOn w:val="Normal"/>
    <w:semiHidden/>
    <w:rsid w:val="001A53D9"/>
    <w:pPr>
      <w:spacing w:after="120"/>
      <w:ind w:left="1080"/>
    </w:pPr>
  </w:style>
  <w:style w:type="paragraph" w:styleId="ListContinue4">
    <w:name w:val="List Continue 4"/>
    <w:basedOn w:val="Normal"/>
    <w:semiHidden/>
    <w:rsid w:val="001A53D9"/>
    <w:pPr>
      <w:spacing w:after="120"/>
      <w:ind w:left="1440"/>
    </w:pPr>
  </w:style>
  <w:style w:type="paragraph" w:styleId="ListContinue5">
    <w:name w:val="List Continue 5"/>
    <w:basedOn w:val="Normal"/>
    <w:semiHidden/>
    <w:rsid w:val="001A53D9"/>
    <w:pPr>
      <w:spacing w:after="120"/>
      <w:ind w:left="1800"/>
    </w:pPr>
  </w:style>
  <w:style w:type="paragraph" w:styleId="ListNumber">
    <w:name w:val="List Number"/>
    <w:basedOn w:val="Normal"/>
    <w:semiHidden/>
    <w:rsid w:val="001A53D9"/>
    <w:pPr>
      <w:numPr>
        <w:numId w:val="41"/>
      </w:numPr>
    </w:pPr>
  </w:style>
  <w:style w:type="paragraph" w:styleId="ListNumber2">
    <w:name w:val="List Number 2"/>
    <w:basedOn w:val="Normal"/>
    <w:semiHidden/>
    <w:rsid w:val="001A53D9"/>
    <w:pPr>
      <w:numPr>
        <w:numId w:val="10"/>
      </w:numPr>
    </w:pPr>
  </w:style>
  <w:style w:type="paragraph" w:styleId="ListNumber3">
    <w:name w:val="List Number 3"/>
    <w:basedOn w:val="Normal"/>
    <w:semiHidden/>
    <w:rsid w:val="001A53D9"/>
    <w:pPr>
      <w:numPr>
        <w:numId w:val="11"/>
      </w:numPr>
    </w:pPr>
  </w:style>
  <w:style w:type="paragraph" w:styleId="ListNumber4">
    <w:name w:val="List Number 4"/>
    <w:basedOn w:val="Normal"/>
    <w:semiHidden/>
    <w:rsid w:val="001A53D9"/>
    <w:pPr>
      <w:numPr>
        <w:numId w:val="12"/>
      </w:numPr>
    </w:pPr>
  </w:style>
  <w:style w:type="paragraph" w:styleId="ListNumber5">
    <w:name w:val="List Number 5"/>
    <w:basedOn w:val="Normal"/>
    <w:semiHidden/>
    <w:rsid w:val="001A53D9"/>
    <w:pPr>
      <w:numPr>
        <w:numId w:val="13"/>
      </w:numPr>
    </w:pPr>
  </w:style>
  <w:style w:type="paragraph" w:styleId="MessageHeader">
    <w:name w:val="Message Header"/>
    <w:basedOn w:val="Normal"/>
    <w:semiHidden/>
    <w:rsid w:val="001A53D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1A53D9"/>
    <w:pPr>
      <w:ind w:left="720"/>
    </w:pPr>
  </w:style>
  <w:style w:type="paragraph" w:styleId="NoteHeading">
    <w:name w:val="Note Heading"/>
    <w:basedOn w:val="Normal"/>
    <w:next w:val="Normal"/>
    <w:semiHidden/>
    <w:rsid w:val="001A53D9"/>
  </w:style>
  <w:style w:type="character" w:styleId="PageNumber">
    <w:name w:val="page number"/>
    <w:semiHidden/>
    <w:rsid w:val="001A53D9"/>
  </w:style>
  <w:style w:type="paragraph" w:styleId="PlainText">
    <w:name w:val="Plain Text"/>
    <w:basedOn w:val="Normal"/>
    <w:link w:val="PlainTextChar1"/>
    <w:semiHidden/>
    <w:rsid w:val="001A53D9"/>
    <w:rPr>
      <w:rFonts w:ascii="Courier New" w:hAnsi="Courier New" w:cs="Courier New"/>
      <w:sz w:val="20"/>
      <w:szCs w:val="20"/>
    </w:rPr>
  </w:style>
  <w:style w:type="paragraph" w:styleId="Salutation">
    <w:name w:val="Salutation"/>
    <w:basedOn w:val="Normal"/>
    <w:next w:val="Normal"/>
    <w:semiHidden/>
    <w:rsid w:val="001A53D9"/>
  </w:style>
  <w:style w:type="paragraph" w:styleId="Signature">
    <w:name w:val="Signature"/>
    <w:basedOn w:val="Normal"/>
    <w:semiHidden/>
    <w:rsid w:val="001A53D9"/>
    <w:pPr>
      <w:ind w:left="4320"/>
    </w:pPr>
  </w:style>
  <w:style w:type="paragraph" w:styleId="Subtitle">
    <w:name w:val="Subtitle"/>
    <w:basedOn w:val="Normal"/>
    <w:link w:val="SubtitleChar"/>
    <w:qFormat/>
    <w:rsid w:val="001A53D9"/>
    <w:pPr>
      <w:spacing w:after="60"/>
      <w:jc w:val="center"/>
      <w:outlineLvl w:val="1"/>
    </w:pPr>
    <w:rPr>
      <w:rFonts w:ascii="Arial" w:hAnsi="Arial" w:cs="Arial"/>
      <w:sz w:val="24"/>
      <w:szCs w:val="24"/>
    </w:rPr>
  </w:style>
  <w:style w:type="table" w:styleId="Table3Deffects1">
    <w:name w:val="Table 3D effects 1"/>
    <w:basedOn w:val="TableNormal"/>
    <w:semiHidden/>
    <w:rsid w:val="001A53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A53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A53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A53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A53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A53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A53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A53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A53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A53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A53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A53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A53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A53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A53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A53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A53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A53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A53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A53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A53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A53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A53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A53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A53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A53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A53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A53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A53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A53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A53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A53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A53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A53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A53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A53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A53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A53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A53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A5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A53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A53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A53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A53D9"/>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1A53D9"/>
    <w:pPr>
      <w:tabs>
        <w:tab w:val="clear" w:pos="1440"/>
      </w:tabs>
      <w:ind w:left="720"/>
    </w:pPr>
  </w:style>
  <w:style w:type="paragraph" w:customStyle="1" w:styleId="ConcurBullet">
    <w:name w:val="Concur Bullet"/>
    <w:link w:val="ConcurBulletChar"/>
    <w:qFormat/>
    <w:rsid w:val="001A53D9"/>
    <w:pPr>
      <w:numPr>
        <w:numId w:val="38"/>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1A53D9"/>
    <w:pPr>
      <w:numPr>
        <w:numId w:val="2"/>
      </w:numPr>
      <w:spacing w:before="120"/>
    </w:pPr>
    <w:rPr>
      <w:rFonts w:ascii="Verdana" w:eastAsia="Calibri" w:hAnsi="Verdana"/>
      <w:snapToGrid w:val="0"/>
    </w:rPr>
  </w:style>
  <w:style w:type="paragraph" w:customStyle="1" w:styleId="ConcurBulletIndent2">
    <w:name w:val="Concur Bullet Indent2"/>
    <w:link w:val="ConcurBulletIndent2Char"/>
    <w:rsid w:val="001A53D9"/>
    <w:pPr>
      <w:numPr>
        <w:numId w:val="17"/>
      </w:numPr>
      <w:spacing w:before="120"/>
    </w:pPr>
    <w:rPr>
      <w:rFonts w:ascii="Verdana" w:eastAsia="Calibri" w:hAnsi="Verdana"/>
      <w:snapToGrid w:val="0"/>
    </w:rPr>
  </w:style>
  <w:style w:type="paragraph" w:customStyle="1" w:styleId="QSBullet">
    <w:name w:val="QS Bullet"/>
    <w:basedOn w:val="Normal"/>
    <w:semiHidden/>
    <w:rsid w:val="001A53D9"/>
    <w:pPr>
      <w:tabs>
        <w:tab w:val="num" w:pos="360"/>
      </w:tabs>
      <w:spacing w:after="60"/>
      <w:ind w:left="360" w:hanging="360"/>
    </w:pPr>
    <w:rPr>
      <w:rFonts w:cs="Verdana"/>
      <w:sz w:val="20"/>
      <w:szCs w:val="20"/>
    </w:rPr>
  </w:style>
  <w:style w:type="character" w:customStyle="1" w:styleId="Sally">
    <w:name w:val="Sally"/>
    <w:semiHidden/>
    <w:rsid w:val="001A53D9"/>
    <w:rPr>
      <w:rFonts w:ascii="Verdana" w:hAnsi="Verdana"/>
      <w:b w:val="0"/>
      <w:bCs w:val="0"/>
      <w:i w:val="0"/>
      <w:iCs w:val="0"/>
      <w:strike w:val="0"/>
      <w:color w:val="auto"/>
      <w:sz w:val="20"/>
      <w:szCs w:val="20"/>
      <w:u w:val="none"/>
    </w:rPr>
  </w:style>
  <w:style w:type="paragraph" w:customStyle="1" w:styleId="ConcurBulletIndent3">
    <w:name w:val="Concur Bullet Indent3"/>
    <w:rsid w:val="001A53D9"/>
    <w:pPr>
      <w:numPr>
        <w:numId w:val="46"/>
      </w:numPr>
      <w:tabs>
        <w:tab w:val="left" w:pos="2340"/>
      </w:tabs>
      <w:spacing w:before="120"/>
    </w:pPr>
    <w:rPr>
      <w:rFonts w:ascii="Verdana" w:eastAsia="Calibri" w:hAnsi="Verdana"/>
      <w:snapToGrid w:val="0"/>
    </w:rPr>
  </w:style>
  <w:style w:type="paragraph" w:customStyle="1" w:styleId="ConcurBodyText">
    <w:name w:val="Concur Body Text"/>
    <w:link w:val="ConcurBodyTextChar"/>
    <w:qFormat/>
    <w:rsid w:val="001A53D9"/>
    <w:pPr>
      <w:spacing w:before="240"/>
    </w:pPr>
    <w:rPr>
      <w:rFonts w:ascii="Verdana" w:hAnsi="Verdana"/>
    </w:rPr>
  </w:style>
  <w:style w:type="character" w:customStyle="1" w:styleId="ConcurBodyTextChar">
    <w:name w:val="Concur Body Text Char"/>
    <w:link w:val="ConcurBodyText"/>
    <w:rsid w:val="001A53D9"/>
    <w:rPr>
      <w:rFonts w:ascii="Verdana" w:hAnsi="Verdana"/>
    </w:rPr>
  </w:style>
  <w:style w:type="character" w:customStyle="1" w:styleId="WNBulletChar">
    <w:name w:val="WNBullet Char"/>
    <w:link w:val="WNBullet"/>
    <w:semiHidden/>
    <w:rsid w:val="001A53D9"/>
    <w:rPr>
      <w:rFonts w:ascii="Verdana" w:hAnsi="Verdana" w:cs="Verdana"/>
    </w:rPr>
  </w:style>
  <w:style w:type="character" w:customStyle="1" w:styleId="WNBulletIndentChar">
    <w:name w:val="WNBullet Indent Char"/>
    <w:link w:val="WNBulletIndent"/>
    <w:semiHidden/>
    <w:rsid w:val="001A53D9"/>
    <w:rPr>
      <w:rFonts w:ascii="Verdana" w:hAnsi="Verdana" w:cs="Verdana"/>
    </w:rPr>
  </w:style>
  <w:style w:type="paragraph" w:customStyle="1" w:styleId="ConcurTableHeadLeft">
    <w:name w:val="Concur Table Head Left"/>
    <w:qFormat/>
    <w:rsid w:val="001A53D9"/>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1A53D9"/>
    <w:pPr>
      <w:spacing w:before="80" w:after="80"/>
    </w:pPr>
    <w:rPr>
      <w:rFonts w:ascii="Verdana" w:hAnsi="Verdana"/>
      <w:snapToGrid w:val="0"/>
      <w:sz w:val="18"/>
    </w:rPr>
  </w:style>
  <w:style w:type="paragraph" w:customStyle="1" w:styleId="ConcurBrowserNote">
    <w:name w:val="Concur Browser Note"/>
    <w:next w:val="ConcurBodyText"/>
    <w:semiHidden/>
    <w:rsid w:val="001A53D9"/>
    <w:pPr>
      <w:keepLines/>
      <w:numPr>
        <w:numId w:val="18"/>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1A53D9"/>
    <w:pPr>
      <w:keepLines/>
      <w:numPr>
        <w:numId w:val="19"/>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1A53D9"/>
    <w:pPr>
      <w:spacing w:before="240"/>
      <w:ind w:left="720"/>
    </w:pPr>
    <w:rPr>
      <w:snapToGrid w:val="0"/>
      <w:sz w:val="20"/>
      <w:szCs w:val="20"/>
    </w:rPr>
  </w:style>
  <w:style w:type="paragraph" w:customStyle="1" w:styleId="ConcurTableBook">
    <w:name w:val="Concur Table Book"/>
    <w:basedOn w:val="Normal"/>
    <w:rsid w:val="001A53D9"/>
    <w:pPr>
      <w:numPr>
        <w:numId w:val="20"/>
      </w:numPr>
      <w:tabs>
        <w:tab w:val="left" w:pos="432"/>
      </w:tabs>
      <w:spacing w:before="80" w:after="80"/>
    </w:pPr>
    <w:rPr>
      <w:snapToGrid w:val="0"/>
      <w:sz w:val="18"/>
      <w:szCs w:val="20"/>
    </w:rPr>
  </w:style>
  <w:style w:type="paragraph" w:customStyle="1" w:styleId="WNBodyIndent2">
    <w:name w:val="WNBody Indent2"/>
    <w:basedOn w:val="WNBodyIndent"/>
    <w:semiHidden/>
    <w:rsid w:val="001A53D9"/>
    <w:pPr>
      <w:ind w:left="630"/>
    </w:pPr>
    <w:rPr>
      <w:lang w:val="en"/>
    </w:rPr>
  </w:style>
  <w:style w:type="paragraph" w:customStyle="1" w:styleId="ConcurTableBullet">
    <w:name w:val="Concur Table Bullet"/>
    <w:link w:val="ConcurTableBulletChar"/>
    <w:rsid w:val="001A53D9"/>
    <w:pPr>
      <w:numPr>
        <w:numId w:val="37"/>
      </w:numPr>
      <w:tabs>
        <w:tab w:val="clear" w:pos="936"/>
      </w:tabs>
      <w:spacing w:before="80" w:after="80"/>
      <w:ind w:left="346" w:hanging="216"/>
    </w:pPr>
    <w:rPr>
      <w:rFonts w:ascii="Verdana" w:eastAsia="Calibri" w:hAnsi="Verdana"/>
      <w:color w:val="000000"/>
      <w:sz w:val="18"/>
    </w:rPr>
  </w:style>
  <w:style w:type="paragraph" w:customStyle="1" w:styleId="FooterSmall">
    <w:name w:val="FooterSmall"/>
    <w:basedOn w:val="Normal"/>
    <w:link w:val="FooterSmallChar"/>
    <w:semiHidden/>
    <w:rsid w:val="001A53D9"/>
    <w:pPr>
      <w:tabs>
        <w:tab w:val="right" w:pos="8640"/>
      </w:tabs>
      <w:ind w:left="-1080"/>
    </w:pPr>
    <w:rPr>
      <w:sz w:val="16"/>
    </w:rPr>
  </w:style>
  <w:style w:type="paragraph" w:customStyle="1" w:styleId="ConcurTableHeadCentered">
    <w:name w:val="Concur Table Head Centered"/>
    <w:rsid w:val="001A53D9"/>
    <w:pPr>
      <w:keepNext/>
      <w:spacing w:before="80" w:after="80"/>
      <w:jc w:val="center"/>
    </w:pPr>
    <w:rPr>
      <w:rFonts w:ascii="Verdana" w:hAnsi="Verdana"/>
      <w:b/>
      <w:snapToGrid w:val="0"/>
      <w:color w:val="FFFFFF"/>
      <w:sz w:val="18"/>
      <w:szCs w:val="22"/>
    </w:rPr>
  </w:style>
  <w:style w:type="character" w:customStyle="1" w:styleId="FooterSmallChar">
    <w:name w:val="FooterSmall Char"/>
    <w:link w:val="FooterSmall"/>
    <w:semiHidden/>
    <w:rsid w:val="001A53D9"/>
    <w:rPr>
      <w:rFonts w:ascii="Verdana" w:hAnsi="Verdana"/>
      <w:sz w:val="16"/>
      <w:szCs w:val="22"/>
    </w:rPr>
  </w:style>
  <w:style w:type="paragraph" w:customStyle="1" w:styleId="ConcurNote">
    <w:name w:val="Concur Note"/>
    <w:next w:val="Normal"/>
    <w:link w:val="ConcurNoteChar"/>
    <w:rsid w:val="001A53D9"/>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1A53D9"/>
    <w:pPr>
      <w:keepLines/>
      <w:numPr>
        <w:numId w:val="35"/>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1A53D9"/>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Caption">
    <w:name w:val="Concur Caption"/>
    <w:next w:val="Normal"/>
    <w:semiHidden/>
    <w:rsid w:val="001A53D9"/>
    <w:pPr>
      <w:spacing w:before="240"/>
    </w:pPr>
    <w:rPr>
      <w:rFonts w:ascii="Verdana" w:hAnsi="Verdana"/>
      <w:i/>
      <w:snapToGrid w:val="0"/>
    </w:rPr>
  </w:style>
  <w:style w:type="paragraph" w:customStyle="1" w:styleId="ConcurCaptionIndent">
    <w:name w:val="Concur Caption Indent"/>
    <w:next w:val="Normal"/>
    <w:semiHidden/>
    <w:rsid w:val="001A53D9"/>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1A53D9"/>
    <w:pPr>
      <w:keepLines/>
      <w:numPr>
        <w:numId w:val="22"/>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1A53D9"/>
    <w:pPr>
      <w:tabs>
        <w:tab w:val="num" w:pos="2160"/>
      </w:tabs>
      <w:ind w:left="2160"/>
    </w:pPr>
  </w:style>
  <w:style w:type="paragraph" w:customStyle="1" w:styleId="ConcurMoreInfoIndent2">
    <w:name w:val="Concur More Info Indent2"/>
    <w:basedOn w:val="ConcurMoreInfoIndent3"/>
    <w:next w:val="Normal"/>
    <w:link w:val="ConcurMoreInfoIndent2Char"/>
    <w:rsid w:val="001A53D9"/>
    <w:pPr>
      <w:numPr>
        <w:numId w:val="23"/>
      </w:numPr>
    </w:pPr>
  </w:style>
  <w:style w:type="paragraph" w:customStyle="1" w:styleId="ConcurCoverSubheading">
    <w:name w:val="Concur Cover Subheading"/>
    <w:semiHidden/>
    <w:rsid w:val="001A53D9"/>
    <w:pPr>
      <w:keepNext/>
      <w:spacing w:before="120" w:after="120"/>
    </w:pPr>
    <w:rPr>
      <w:rFonts w:ascii="Verdana" w:hAnsi="Verdana"/>
      <w:b/>
      <w:snapToGrid w:val="0"/>
      <w:sz w:val="32"/>
      <w:szCs w:val="22"/>
    </w:rPr>
  </w:style>
  <w:style w:type="paragraph" w:customStyle="1" w:styleId="ConcurCoverTitle">
    <w:name w:val="Concur Cover Title"/>
    <w:semiHidden/>
    <w:rsid w:val="001A53D9"/>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semiHidden/>
    <w:rsid w:val="001A53D9"/>
    <w:pPr>
      <w:numPr>
        <w:numId w:val="27"/>
      </w:numPr>
      <w:spacing w:before="240"/>
    </w:pPr>
    <w:rPr>
      <w:rFonts w:ascii="Verdana" w:hAnsi="Verdana"/>
      <w:b/>
      <w:i/>
      <w:snapToGrid w:val="0"/>
      <w:szCs w:val="22"/>
    </w:rPr>
  </w:style>
  <w:style w:type="paragraph" w:customStyle="1" w:styleId="ConcurNumberIndent">
    <w:name w:val="Concur Number Indent"/>
    <w:rsid w:val="001A53D9"/>
    <w:pPr>
      <w:numPr>
        <w:numId w:val="25"/>
      </w:numPr>
      <w:spacing w:before="240"/>
    </w:pPr>
    <w:rPr>
      <w:rFonts w:ascii="Verdana" w:hAnsi="Verdana"/>
      <w:snapToGrid w:val="0"/>
    </w:rPr>
  </w:style>
  <w:style w:type="paragraph" w:customStyle="1" w:styleId="ConcurProcedureHeading">
    <w:name w:val="Concur Procedure Heading"/>
    <w:next w:val="ConcurNumber"/>
    <w:link w:val="ConcurProcedureHeadingChar"/>
    <w:rsid w:val="001A53D9"/>
    <w:pPr>
      <w:keepNext/>
      <w:numPr>
        <w:numId w:val="26"/>
      </w:numPr>
      <w:spacing w:before="240"/>
    </w:pPr>
    <w:rPr>
      <w:rFonts w:ascii="Verdana" w:hAnsi="Verdana"/>
      <w:b/>
      <w:i/>
      <w:snapToGrid w:val="0"/>
      <w:szCs w:val="22"/>
    </w:rPr>
  </w:style>
  <w:style w:type="paragraph" w:customStyle="1" w:styleId="ConcurNumber">
    <w:name w:val="Concur Number"/>
    <w:link w:val="ConcurNumberChar"/>
    <w:rsid w:val="001A53D9"/>
    <w:pPr>
      <w:spacing w:before="240"/>
    </w:pPr>
    <w:rPr>
      <w:rFonts w:ascii="Verdana" w:hAnsi="Verdana"/>
    </w:rPr>
  </w:style>
  <w:style w:type="paragraph" w:customStyle="1" w:styleId="ConcurTableNumber">
    <w:name w:val="Concur Table Number"/>
    <w:rsid w:val="001A53D9"/>
    <w:pPr>
      <w:tabs>
        <w:tab w:val="num" w:pos="432"/>
      </w:tabs>
      <w:spacing w:before="80" w:after="80"/>
      <w:ind w:left="432" w:hanging="360"/>
    </w:pPr>
    <w:rPr>
      <w:rFonts w:ascii="Verdana" w:hAnsi="Verdana"/>
      <w:snapToGrid w:val="0"/>
      <w:sz w:val="18"/>
    </w:rPr>
  </w:style>
  <w:style w:type="paragraph" w:customStyle="1" w:styleId="ConcurWarningIcon">
    <w:name w:val="Concur Warning Icon"/>
    <w:next w:val="Normal"/>
    <w:link w:val="ConcurWarningIconChar"/>
    <w:rsid w:val="001A53D9"/>
    <w:pPr>
      <w:keepLines/>
      <w:numPr>
        <w:numId w:val="30"/>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1A53D9"/>
    <w:pPr>
      <w:keepLines/>
      <w:numPr>
        <w:numId w:val="31"/>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rsid w:val="001A53D9"/>
    <w:pPr>
      <w:keepLines/>
      <w:numPr>
        <w:numId w:val="32"/>
      </w:numPr>
      <w:pBdr>
        <w:top w:val="single" w:sz="4" w:space="0" w:color="auto"/>
        <w:bottom w:val="single" w:sz="4" w:space="9" w:color="auto"/>
      </w:pBdr>
      <w:tabs>
        <w:tab w:val="left" w:pos="1530"/>
      </w:tabs>
      <w:spacing w:before="240"/>
    </w:pPr>
    <w:rPr>
      <w:rFonts w:ascii="Verdana" w:hAnsi="Verdana"/>
      <w:snapToGrid w:val="0"/>
    </w:rPr>
  </w:style>
  <w:style w:type="paragraph" w:customStyle="1" w:styleId="ConcurTableBulletIndent">
    <w:name w:val="Concur Table Bullet Indent"/>
    <w:rsid w:val="001A53D9"/>
    <w:pPr>
      <w:numPr>
        <w:numId w:val="28"/>
      </w:numPr>
      <w:tabs>
        <w:tab w:val="clear" w:pos="936"/>
      </w:tabs>
      <w:spacing w:before="80" w:after="80"/>
      <w:ind w:left="723" w:hanging="147"/>
    </w:pPr>
    <w:rPr>
      <w:rFonts w:ascii="Verdana" w:eastAsia="Arial Unicode MS" w:hAnsi="Verdana"/>
      <w:color w:val="000000"/>
      <w:sz w:val="18"/>
    </w:rPr>
  </w:style>
  <w:style w:type="paragraph" w:customStyle="1" w:styleId="ConcurCoverVersion">
    <w:name w:val="Concur Cover Version"/>
    <w:semiHidden/>
    <w:rsid w:val="001A53D9"/>
    <w:pPr>
      <w:spacing w:before="240"/>
    </w:pPr>
    <w:rPr>
      <w:rFonts w:ascii="Verdana" w:hAnsi="Verdana"/>
      <w:b/>
      <w:snapToGrid w:val="0"/>
      <w:sz w:val="24"/>
      <w:szCs w:val="22"/>
    </w:rPr>
  </w:style>
  <w:style w:type="paragraph" w:customStyle="1" w:styleId="ConcurBodyTextIndent2">
    <w:name w:val="Concur Body Text Indent2"/>
    <w:basedOn w:val="ConcurBodyTextIndent"/>
    <w:link w:val="ConcurBodyTextIndent2Char"/>
    <w:rsid w:val="001A53D9"/>
    <w:pPr>
      <w:ind w:left="1080"/>
    </w:pPr>
  </w:style>
  <w:style w:type="paragraph" w:customStyle="1" w:styleId="ConcurTableCaption">
    <w:name w:val="Concur Table Caption"/>
    <w:next w:val="Normal"/>
    <w:semiHidden/>
    <w:rsid w:val="001A53D9"/>
    <w:pPr>
      <w:keepNext/>
      <w:spacing w:before="240"/>
    </w:pPr>
    <w:rPr>
      <w:rFonts w:ascii="Verdana" w:hAnsi="Verdana"/>
      <w:i/>
    </w:rPr>
  </w:style>
  <w:style w:type="paragraph" w:customStyle="1" w:styleId="ConcurTableCaptionIndent">
    <w:name w:val="Concur Table Caption Indent"/>
    <w:next w:val="Normal"/>
    <w:semiHidden/>
    <w:rsid w:val="001A53D9"/>
    <w:pPr>
      <w:keepNext/>
      <w:spacing w:before="240"/>
      <w:ind w:left="720"/>
    </w:pPr>
    <w:rPr>
      <w:rFonts w:ascii="Verdana" w:hAnsi="Verdana"/>
      <w:i/>
      <w:color w:val="000000"/>
    </w:rPr>
  </w:style>
  <w:style w:type="paragraph" w:customStyle="1" w:styleId="Box">
    <w:name w:val="Box"/>
    <w:basedOn w:val="Normal"/>
    <w:semiHidden/>
    <w:rsid w:val="001A53D9"/>
    <w:rPr>
      <w:rFonts w:ascii="Arial" w:hAnsi="Arial" w:cs="Arial"/>
      <w:sz w:val="16"/>
    </w:rPr>
  </w:style>
  <w:style w:type="paragraph" w:customStyle="1" w:styleId="ConcurNoteIndent2">
    <w:name w:val="Concur Note Indent2"/>
    <w:basedOn w:val="Normal"/>
    <w:next w:val="Normal"/>
    <w:link w:val="ConcurNoteIndent2Char"/>
    <w:rsid w:val="001A53D9"/>
    <w:pPr>
      <w:keepLines/>
      <w:numPr>
        <w:numId w:val="36"/>
      </w:numPr>
      <w:pBdr>
        <w:top w:val="single" w:sz="4" w:space="4" w:color="auto"/>
        <w:bottom w:val="single" w:sz="4" w:space="4" w:color="auto"/>
      </w:pBdr>
      <w:tabs>
        <w:tab w:val="left" w:pos="2250"/>
      </w:tabs>
      <w:spacing w:before="240"/>
    </w:pPr>
    <w:rPr>
      <w:snapToGrid w:val="0"/>
      <w:sz w:val="20"/>
      <w:szCs w:val="20"/>
    </w:rPr>
  </w:style>
  <w:style w:type="paragraph" w:customStyle="1" w:styleId="ConcurBodyTextIndent3">
    <w:name w:val="Concur Body Text Indent3"/>
    <w:basedOn w:val="ConcurBodyTextIndent"/>
    <w:rsid w:val="001A53D9"/>
    <w:pPr>
      <w:ind w:left="1440"/>
    </w:pPr>
  </w:style>
  <w:style w:type="paragraph" w:customStyle="1" w:styleId="BodyTextKeep">
    <w:name w:val="Body Text Keep"/>
    <w:basedOn w:val="Normal"/>
    <w:next w:val="Normal"/>
    <w:semiHidden/>
    <w:rsid w:val="001A53D9"/>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1A53D9"/>
    <w:pPr>
      <w:spacing w:before="80" w:after="80"/>
      <w:ind w:left="432"/>
    </w:pPr>
    <w:rPr>
      <w:snapToGrid w:val="0"/>
      <w:sz w:val="18"/>
      <w:szCs w:val="20"/>
    </w:rPr>
  </w:style>
  <w:style w:type="paragraph" w:customStyle="1" w:styleId="ListBullet1">
    <w:name w:val="List Bullet 1"/>
    <w:semiHidden/>
    <w:rsid w:val="001A53D9"/>
    <w:pPr>
      <w:numPr>
        <w:numId w:val="42"/>
      </w:numPr>
      <w:spacing w:after="120"/>
    </w:pPr>
    <w:rPr>
      <w:rFonts w:ascii="Verdana" w:hAnsi="Verdana"/>
      <w:iCs/>
    </w:rPr>
  </w:style>
  <w:style w:type="paragraph" w:customStyle="1" w:styleId="TableBullet">
    <w:name w:val="Table Bullet"/>
    <w:semiHidden/>
    <w:rsid w:val="001A53D9"/>
    <w:pPr>
      <w:numPr>
        <w:numId w:val="33"/>
      </w:numPr>
      <w:spacing w:before="40" w:after="40"/>
    </w:pPr>
    <w:rPr>
      <w:rFonts w:ascii="Verdana" w:hAnsi="Verdana"/>
      <w:sz w:val="18"/>
    </w:rPr>
  </w:style>
  <w:style w:type="paragraph" w:customStyle="1" w:styleId="TableHead">
    <w:name w:val="Table Head"/>
    <w:semiHidden/>
    <w:rsid w:val="001A53D9"/>
    <w:pPr>
      <w:keepNext/>
      <w:spacing w:before="60" w:after="60"/>
    </w:pPr>
    <w:rPr>
      <w:rFonts w:ascii="Verdana" w:hAnsi="Verdana"/>
      <w:b/>
      <w:sz w:val="18"/>
    </w:rPr>
  </w:style>
  <w:style w:type="paragraph" w:customStyle="1" w:styleId="TableText">
    <w:name w:val="Table Text"/>
    <w:link w:val="TableTextChar"/>
    <w:semiHidden/>
    <w:rsid w:val="001A53D9"/>
    <w:pPr>
      <w:spacing w:before="60" w:after="60"/>
    </w:pPr>
    <w:rPr>
      <w:rFonts w:ascii="Verdana" w:hAnsi="Verdana"/>
      <w:sz w:val="18"/>
    </w:rPr>
  </w:style>
  <w:style w:type="paragraph" w:customStyle="1" w:styleId="ConcurTableBulletIndent2">
    <w:name w:val="Concur Table Bullet Indent2"/>
    <w:basedOn w:val="ConcurTableBulletIndent"/>
    <w:rsid w:val="001A53D9"/>
    <w:pPr>
      <w:numPr>
        <w:numId w:val="29"/>
      </w:numPr>
    </w:pPr>
  </w:style>
  <w:style w:type="paragraph" w:customStyle="1" w:styleId="ConcurTableBookIndent">
    <w:name w:val="Concur Table Book Indent"/>
    <w:basedOn w:val="ConcurTableBook"/>
    <w:rsid w:val="001A53D9"/>
    <w:pPr>
      <w:numPr>
        <w:ilvl w:val="1"/>
      </w:numPr>
      <w:tabs>
        <w:tab w:val="clear" w:pos="432"/>
        <w:tab w:val="left" w:pos="792"/>
      </w:tabs>
    </w:pPr>
  </w:style>
  <w:style w:type="paragraph" w:customStyle="1" w:styleId="ConcurHeadingFeedToPDF">
    <w:name w:val="Concur HeadingFeedToPDF"/>
    <w:basedOn w:val="Heading1"/>
    <w:semiHidden/>
    <w:rsid w:val="001A53D9"/>
    <w:pPr>
      <w:spacing w:before="0" w:after="0"/>
      <w:ind w:left="-1080"/>
    </w:pPr>
    <w:rPr>
      <w:rFonts w:cs="Times New Roman"/>
      <w:bCs w:val="0"/>
      <w:snapToGrid w:val="0"/>
      <w:color w:val="auto"/>
      <w:szCs w:val="36"/>
    </w:rPr>
  </w:style>
  <w:style w:type="paragraph" w:customStyle="1" w:styleId="ConcurVersion">
    <w:name w:val="Concur Version"/>
    <w:basedOn w:val="Normal"/>
    <w:semiHidden/>
    <w:rsid w:val="001A53D9"/>
    <w:pPr>
      <w:spacing w:before="240" w:line="260" w:lineRule="exact"/>
    </w:pPr>
    <w:rPr>
      <w:b/>
      <w:color w:val="000000"/>
      <w:sz w:val="20"/>
      <w:szCs w:val="20"/>
    </w:rPr>
  </w:style>
  <w:style w:type="paragraph" w:customStyle="1" w:styleId="StyleConcurCoverTitleNotBold">
    <w:name w:val="Style Concur Cover Title + Not Bold"/>
    <w:basedOn w:val="ConcurCoverTitle"/>
    <w:semiHidden/>
    <w:rsid w:val="001A53D9"/>
    <w:pPr>
      <w:spacing w:before="6000"/>
    </w:pPr>
    <w:rPr>
      <w:b w:val="0"/>
    </w:rPr>
  </w:style>
  <w:style w:type="paragraph" w:customStyle="1" w:styleId="FSBody">
    <w:name w:val="FSBody"/>
    <w:basedOn w:val="Normal"/>
    <w:rsid w:val="001A53D9"/>
    <w:pPr>
      <w:spacing w:before="120" w:after="120"/>
    </w:pPr>
    <w:rPr>
      <w:rFonts w:cs="Verdana"/>
      <w:sz w:val="20"/>
      <w:szCs w:val="20"/>
    </w:rPr>
  </w:style>
  <w:style w:type="paragraph" w:customStyle="1" w:styleId="FSBullet1">
    <w:name w:val="FSBullet1"/>
    <w:basedOn w:val="Normal"/>
    <w:semiHidden/>
    <w:rsid w:val="001A53D9"/>
    <w:pPr>
      <w:tabs>
        <w:tab w:val="num" w:pos="936"/>
      </w:tabs>
      <w:spacing w:before="60" w:after="60"/>
      <w:ind w:left="936" w:hanging="360"/>
    </w:pPr>
    <w:rPr>
      <w:sz w:val="20"/>
    </w:rPr>
  </w:style>
  <w:style w:type="paragraph" w:customStyle="1" w:styleId="FSBoxBullet2">
    <w:name w:val="FSBoxBullet2"/>
    <w:basedOn w:val="Normal"/>
    <w:semiHidden/>
    <w:rsid w:val="001A53D9"/>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1A53D9"/>
    <w:pPr>
      <w:tabs>
        <w:tab w:val="num" w:pos="360"/>
      </w:tabs>
      <w:ind w:left="360"/>
    </w:pPr>
    <w:rPr>
      <w:szCs w:val="20"/>
    </w:rPr>
  </w:style>
  <w:style w:type="paragraph" w:customStyle="1" w:styleId="FSBodyIndent">
    <w:name w:val="FSBodyIndent"/>
    <w:semiHidden/>
    <w:rsid w:val="001A53D9"/>
    <w:pPr>
      <w:spacing w:before="120" w:after="120"/>
      <w:ind w:left="360"/>
    </w:pPr>
    <w:rPr>
      <w:rFonts w:ascii="Verdana" w:hAnsi="Verdana" w:cs="Verdana"/>
    </w:rPr>
  </w:style>
  <w:style w:type="paragraph" w:customStyle="1" w:styleId="FSNumberStep">
    <w:name w:val="FSNumberStep"/>
    <w:link w:val="FSNumberStepChar"/>
    <w:semiHidden/>
    <w:rsid w:val="001A53D9"/>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1A53D9"/>
    <w:rPr>
      <w:rFonts w:ascii="Verdana" w:hAnsi="Verdana" w:cs="Verdana"/>
    </w:rPr>
  </w:style>
  <w:style w:type="character" w:customStyle="1" w:styleId="BalloonTextChar">
    <w:name w:val="Balloon Text Char"/>
    <w:link w:val="BalloonText"/>
    <w:semiHidden/>
    <w:locked/>
    <w:rsid w:val="001A53D9"/>
    <w:rPr>
      <w:rFonts w:ascii="Tahoma" w:hAnsi="Tahoma" w:cs="Tahoma"/>
      <w:sz w:val="16"/>
      <w:szCs w:val="16"/>
    </w:rPr>
  </w:style>
  <w:style w:type="character" w:customStyle="1" w:styleId="apple-style-span">
    <w:name w:val="apple-style-span"/>
    <w:semiHidden/>
    <w:rsid w:val="001A53D9"/>
  </w:style>
  <w:style w:type="character" w:customStyle="1" w:styleId="Heading4Char">
    <w:name w:val="Heading 4 Char"/>
    <w:link w:val="Heading4"/>
    <w:rsid w:val="001A53D9"/>
    <w:rPr>
      <w:rFonts w:ascii="Verdana" w:hAnsi="Verdana" w:cs="Verdana"/>
      <w:b/>
      <w:bCs/>
      <w:smallCaps/>
      <w:color w:val="000000"/>
      <w:sz w:val="22"/>
      <w:szCs w:val="22"/>
    </w:rPr>
  </w:style>
  <w:style w:type="character" w:customStyle="1" w:styleId="Heading3Char">
    <w:name w:val="Heading 3 Char"/>
    <w:link w:val="Heading3"/>
    <w:rsid w:val="001A53D9"/>
    <w:rPr>
      <w:rFonts w:ascii="Verdana" w:hAnsi="Verdana" w:cs="Verdana"/>
      <w:b/>
      <w:bCs/>
      <w:i/>
      <w:iCs/>
      <w:color w:val="000000"/>
      <w:sz w:val="22"/>
    </w:rPr>
  </w:style>
  <w:style w:type="character" w:customStyle="1" w:styleId="Heading1Char">
    <w:name w:val="Heading 1 Char"/>
    <w:link w:val="Heading1"/>
    <w:rsid w:val="001A53D9"/>
    <w:rPr>
      <w:rFonts w:ascii="Verdana" w:hAnsi="Verdana" w:cs="Verdana"/>
      <w:b/>
      <w:bCs/>
      <w:iCs/>
      <w:color w:val="000000"/>
      <w:sz w:val="32"/>
      <w:szCs w:val="32"/>
    </w:rPr>
  </w:style>
  <w:style w:type="character" w:customStyle="1" w:styleId="Heading2Char">
    <w:name w:val="Heading 2 Char"/>
    <w:link w:val="Heading2"/>
    <w:rsid w:val="001A53D9"/>
    <w:rPr>
      <w:rFonts w:ascii="Verdana" w:hAnsi="Verdana" w:cs="Verdana"/>
      <w:b/>
      <w:bCs/>
      <w:iCs/>
      <w:color w:val="000000"/>
      <w:sz w:val="24"/>
      <w:szCs w:val="24"/>
    </w:rPr>
  </w:style>
  <w:style w:type="character" w:customStyle="1" w:styleId="ConcurBulletChar">
    <w:name w:val="Concur Bullet Char"/>
    <w:link w:val="ConcurBullet"/>
    <w:rsid w:val="001A53D9"/>
    <w:rPr>
      <w:rFonts w:ascii="Verdana" w:eastAsia="Arial Unicode MS" w:hAnsi="Verdana"/>
      <w:snapToGrid w:val="0"/>
    </w:rPr>
  </w:style>
  <w:style w:type="paragraph" w:customStyle="1" w:styleId="ConcurBenefit">
    <w:name w:val="Concur Benefit"/>
    <w:basedOn w:val="ConcurBodyText"/>
    <w:semiHidden/>
    <w:rsid w:val="001A53D9"/>
    <w:rPr>
      <w:i/>
    </w:rPr>
  </w:style>
  <w:style w:type="paragraph" w:customStyle="1" w:styleId="ConcurBenefitHead">
    <w:name w:val="Concur Benefit Head"/>
    <w:basedOn w:val="ConcurBenefit"/>
    <w:semiHidden/>
    <w:rsid w:val="001A53D9"/>
    <w:pPr>
      <w:spacing w:before="120"/>
    </w:pPr>
    <w:rPr>
      <w:b/>
    </w:rPr>
  </w:style>
  <w:style w:type="character" w:customStyle="1" w:styleId="TableTextChar">
    <w:name w:val="Table Text Char"/>
    <w:link w:val="TableText"/>
    <w:semiHidden/>
    <w:rsid w:val="001A53D9"/>
    <w:rPr>
      <w:rFonts w:ascii="Verdana" w:hAnsi="Verdana"/>
      <w:sz w:val="18"/>
    </w:rPr>
  </w:style>
  <w:style w:type="character" w:customStyle="1" w:styleId="ConcurTableTextChar">
    <w:name w:val="Concur Table Text Char"/>
    <w:link w:val="ConcurTableText"/>
    <w:rsid w:val="001A53D9"/>
    <w:rPr>
      <w:rFonts w:ascii="Verdana" w:hAnsi="Verdana"/>
      <w:snapToGrid w:val="0"/>
      <w:sz w:val="18"/>
    </w:rPr>
  </w:style>
  <w:style w:type="paragraph" w:styleId="ListParagraph">
    <w:name w:val="List Paragraph"/>
    <w:basedOn w:val="Normal"/>
    <w:uiPriority w:val="34"/>
    <w:qFormat/>
    <w:rsid w:val="001A53D9"/>
    <w:pPr>
      <w:ind w:left="720"/>
      <w:contextualSpacing/>
    </w:pPr>
  </w:style>
  <w:style w:type="paragraph" w:customStyle="1" w:styleId="ConcurBulletIndent4">
    <w:name w:val="Concur Bullet Indent4"/>
    <w:rsid w:val="001A53D9"/>
    <w:pPr>
      <w:numPr>
        <w:ilvl w:val="1"/>
        <w:numId w:val="46"/>
      </w:numPr>
      <w:spacing w:before="120"/>
    </w:pPr>
    <w:rPr>
      <w:rFonts w:ascii="Verdana" w:eastAsia="Calibri" w:hAnsi="Verdana"/>
      <w:snapToGrid w:val="0"/>
    </w:rPr>
  </w:style>
  <w:style w:type="character" w:customStyle="1" w:styleId="ConcurNumberChar">
    <w:name w:val="Concur Number Char"/>
    <w:link w:val="ConcurNumber"/>
    <w:locked/>
    <w:rsid w:val="001A53D9"/>
    <w:rPr>
      <w:rFonts w:ascii="Verdana" w:hAnsi="Verdana"/>
    </w:rPr>
  </w:style>
  <w:style w:type="character" w:customStyle="1" w:styleId="ConcurBulletChar1">
    <w:name w:val="Concur Bullet Char1"/>
    <w:rsid w:val="001A53D9"/>
    <w:rPr>
      <w:rFonts w:ascii="Verdana" w:hAnsi="Verdana"/>
      <w:snapToGrid w:val="0"/>
      <w:lang w:val="en-US" w:eastAsia="en-US" w:bidi="ar-SA"/>
    </w:rPr>
  </w:style>
  <w:style w:type="character" w:customStyle="1" w:styleId="ConcurBodyTextIndentChar">
    <w:name w:val="Concur Body Text Indent Char"/>
    <w:link w:val="ConcurBodyTextIndent"/>
    <w:rsid w:val="001A53D9"/>
    <w:rPr>
      <w:rFonts w:ascii="Verdana" w:hAnsi="Verdana"/>
      <w:snapToGrid w:val="0"/>
    </w:rPr>
  </w:style>
  <w:style w:type="character" w:customStyle="1" w:styleId="ConcurProcedureHeadingChar">
    <w:name w:val="Concur Procedure Heading Char"/>
    <w:link w:val="ConcurProcedureHeading"/>
    <w:rsid w:val="001A53D9"/>
    <w:rPr>
      <w:rFonts w:ascii="Verdana" w:hAnsi="Verdana"/>
      <w:b/>
      <w:i/>
      <w:snapToGrid w:val="0"/>
      <w:szCs w:val="22"/>
    </w:rPr>
  </w:style>
  <w:style w:type="character" w:customStyle="1" w:styleId="ConcurNoteChar">
    <w:name w:val="Concur Note Char"/>
    <w:link w:val="ConcurNote"/>
    <w:rsid w:val="001A53D9"/>
    <w:rPr>
      <w:rFonts w:ascii="Verdana" w:hAnsi="Verdana"/>
      <w:snapToGrid w:val="0"/>
    </w:rPr>
  </w:style>
  <w:style w:type="character" w:customStyle="1" w:styleId="ConcurMoreInfoChar">
    <w:name w:val="Concur More Info Char"/>
    <w:link w:val="ConcurMoreInfo"/>
    <w:rsid w:val="001A53D9"/>
    <w:rPr>
      <w:rFonts w:ascii="Verdana" w:hAnsi="Verdana"/>
      <w:snapToGrid w:val="0"/>
    </w:rPr>
  </w:style>
  <w:style w:type="character" w:customStyle="1" w:styleId="ConcurTableBulletChar">
    <w:name w:val="Concur Table Bullet Char"/>
    <w:link w:val="ConcurTableBullet"/>
    <w:rsid w:val="001A53D9"/>
    <w:rPr>
      <w:rFonts w:ascii="Verdana" w:eastAsia="Calibri" w:hAnsi="Verdana"/>
      <w:color w:val="000000"/>
      <w:sz w:val="18"/>
    </w:rPr>
  </w:style>
  <w:style w:type="numbering" w:customStyle="1" w:styleId="11111111">
    <w:name w:val="1 / 1.1 / 1.1.111"/>
    <w:rsid w:val="001A53D9"/>
    <w:pPr>
      <w:numPr>
        <w:numId w:val="1"/>
      </w:numPr>
    </w:pPr>
  </w:style>
  <w:style w:type="table" w:customStyle="1" w:styleId="TableClassic11">
    <w:name w:val="Table Classic 11"/>
    <w:basedOn w:val="TableNormal"/>
    <w:next w:val="TableClassic1"/>
    <w:rsid w:val="001A53D9"/>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1A53D9"/>
    <w:pPr>
      <w:numPr>
        <w:numId w:val="24"/>
      </w:numPr>
    </w:pPr>
  </w:style>
  <w:style w:type="character" w:customStyle="1" w:styleId="CommentTextChar">
    <w:name w:val="Comment Text Char"/>
    <w:link w:val="CommentText"/>
    <w:uiPriority w:val="99"/>
    <w:semiHidden/>
    <w:rsid w:val="001A53D9"/>
    <w:rPr>
      <w:rFonts w:ascii="Verdana" w:hAnsi="Verdana"/>
    </w:rPr>
  </w:style>
  <w:style w:type="numbering" w:customStyle="1" w:styleId="11111114">
    <w:name w:val="1 / 1.1 / 1.1.114"/>
    <w:rsid w:val="001A53D9"/>
  </w:style>
  <w:style w:type="character" w:customStyle="1" w:styleId="ConcurBulletIndentChar">
    <w:name w:val="Concur Bullet Indent Char"/>
    <w:link w:val="ConcurBulletIndent"/>
    <w:rsid w:val="001A53D9"/>
    <w:rPr>
      <w:rFonts w:ascii="Verdana" w:eastAsia="Calibri" w:hAnsi="Verdana"/>
      <w:snapToGrid w:val="0"/>
    </w:rPr>
  </w:style>
  <w:style w:type="character" w:customStyle="1" w:styleId="ConcurMoreInfoIndentChar">
    <w:name w:val="Concur More Info Indent Char"/>
    <w:link w:val="ConcurMoreInfoIndent"/>
    <w:rsid w:val="001A53D9"/>
    <w:rPr>
      <w:rFonts w:ascii="Verdana" w:hAnsi="Verdana"/>
      <w:snapToGrid w:val="0"/>
    </w:rPr>
  </w:style>
  <w:style w:type="character" w:customStyle="1" w:styleId="ConcurNoteIndentChar">
    <w:name w:val="Concur Note Indent Char"/>
    <w:link w:val="ConcurNoteIndent"/>
    <w:rsid w:val="001A53D9"/>
    <w:rPr>
      <w:rFonts w:ascii="Verdana" w:hAnsi="Verdana"/>
      <w:noProof/>
      <w:snapToGrid w:val="0"/>
    </w:rPr>
  </w:style>
  <w:style w:type="character" w:customStyle="1" w:styleId="ConcurNoteIndent2Char">
    <w:name w:val="Concur Note Indent2 Char"/>
    <w:link w:val="ConcurNoteIndent2"/>
    <w:rsid w:val="001A53D9"/>
    <w:rPr>
      <w:rFonts w:ascii="Verdana" w:hAnsi="Verdana"/>
      <w:snapToGrid w:val="0"/>
    </w:rPr>
  </w:style>
  <w:style w:type="character" w:customStyle="1" w:styleId="ConcurBodyTextIndent2Char">
    <w:name w:val="Concur Body Text Indent2 Char"/>
    <w:link w:val="ConcurBodyTextIndent2"/>
    <w:rsid w:val="001A53D9"/>
    <w:rPr>
      <w:rFonts w:ascii="Verdana" w:hAnsi="Verdana"/>
      <w:snapToGrid w:val="0"/>
    </w:rPr>
  </w:style>
  <w:style w:type="paragraph" w:customStyle="1" w:styleId="FAQTitle1">
    <w:name w:val="FAQTitle1"/>
    <w:basedOn w:val="Heading1"/>
    <w:qFormat/>
    <w:rsid w:val="001A53D9"/>
    <w:pPr>
      <w:keepNext/>
      <w:spacing w:before="100" w:after="0"/>
      <w:jc w:val="left"/>
    </w:pPr>
    <w:rPr>
      <w:sz w:val="22"/>
      <w:szCs w:val="28"/>
    </w:rPr>
  </w:style>
  <w:style w:type="paragraph" w:customStyle="1" w:styleId="FAQTitle2">
    <w:name w:val="FAQTitle2"/>
    <w:basedOn w:val="FAQTitle1"/>
    <w:qFormat/>
    <w:rsid w:val="001A53D9"/>
    <w:pPr>
      <w:spacing w:before="80" w:after="80"/>
    </w:pPr>
    <w:rPr>
      <w:sz w:val="32"/>
      <w:szCs w:val="32"/>
    </w:rPr>
  </w:style>
  <w:style w:type="paragraph" w:customStyle="1" w:styleId="FAQTitle3">
    <w:name w:val="FAQTitle3"/>
    <w:basedOn w:val="FAQTitle1"/>
    <w:qFormat/>
    <w:rsid w:val="001A53D9"/>
    <w:pPr>
      <w:spacing w:before="80" w:after="80"/>
    </w:pPr>
    <w:rPr>
      <w:b w:val="0"/>
      <w:sz w:val="18"/>
    </w:rPr>
  </w:style>
  <w:style w:type="paragraph" w:customStyle="1" w:styleId="BoxBodyHang">
    <w:name w:val="BoxBodyHang"/>
    <w:basedOn w:val="Normal"/>
    <w:rsid w:val="001A53D9"/>
    <w:pPr>
      <w:spacing w:before="40" w:after="40"/>
      <w:ind w:left="270" w:hanging="270"/>
    </w:pPr>
    <w:rPr>
      <w:color w:val="993300"/>
      <w:sz w:val="18"/>
      <w:szCs w:val="20"/>
    </w:rPr>
  </w:style>
  <w:style w:type="paragraph" w:customStyle="1" w:styleId="BodyBoxNoIndent">
    <w:name w:val="BodyBoxNoIndent"/>
    <w:basedOn w:val="BoxBodyHang"/>
    <w:qFormat/>
    <w:rsid w:val="001A53D9"/>
    <w:pPr>
      <w:ind w:left="0" w:firstLine="0"/>
    </w:pPr>
  </w:style>
  <w:style w:type="paragraph" w:customStyle="1" w:styleId="BoxBullet2">
    <w:name w:val="BoxBullet2"/>
    <w:basedOn w:val="BoxBullet1"/>
    <w:rsid w:val="001A53D9"/>
    <w:pPr>
      <w:ind w:left="630"/>
    </w:pPr>
  </w:style>
  <w:style w:type="paragraph" w:customStyle="1" w:styleId="HeadTitle1">
    <w:name w:val="HeadTitle1"/>
    <w:semiHidden/>
    <w:rsid w:val="001A53D9"/>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BoxBullet1">
    <w:name w:val="BoxBullet1"/>
    <w:basedOn w:val="BoxBodyText"/>
    <w:rsid w:val="001A53D9"/>
    <w:pPr>
      <w:tabs>
        <w:tab w:val="num" w:pos="288"/>
      </w:tabs>
      <w:ind w:left="288" w:hanging="288"/>
    </w:pPr>
  </w:style>
  <w:style w:type="paragraph" w:customStyle="1" w:styleId="HeadTitle2">
    <w:name w:val="HeadTitle2"/>
    <w:basedOn w:val="HeadTitle1"/>
    <w:semiHidden/>
    <w:rsid w:val="001A53D9"/>
    <w:rPr>
      <w:sz w:val="24"/>
    </w:rPr>
  </w:style>
  <w:style w:type="paragraph" w:customStyle="1" w:styleId="HeadTitle3">
    <w:name w:val="HeadTitle3"/>
    <w:basedOn w:val="HeadTitle2"/>
    <w:semiHidden/>
    <w:rsid w:val="001A53D9"/>
    <w:pPr>
      <w:spacing w:after="80"/>
      <w:jc w:val="right"/>
    </w:pPr>
    <w:rPr>
      <w:b w:val="0"/>
      <w:sz w:val="18"/>
      <w:szCs w:val="18"/>
    </w:rPr>
  </w:style>
  <w:style w:type="paragraph" w:customStyle="1" w:styleId="ConcurTOCHead">
    <w:name w:val="Concur TOC Head"/>
    <w:semiHidden/>
    <w:rsid w:val="001A53D9"/>
    <w:pPr>
      <w:keepNext/>
    </w:pPr>
    <w:rPr>
      <w:rFonts w:eastAsia="Calibri"/>
      <w:b/>
      <w:snapToGrid w:val="0"/>
      <w:sz w:val="28"/>
      <w:szCs w:val="22"/>
    </w:rPr>
  </w:style>
  <w:style w:type="paragraph" w:customStyle="1" w:styleId="HeadProduct">
    <w:name w:val="Head_Product"/>
    <w:basedOn w:val="Normal"/>
    <w:semiHidden/>
    <w:rsid w:val="001A53D9"/>
    <w:pPr>
      <w:spacing w:after="240"/>
      <w:jc w:val="center"/>
    </w:pPr>
    <w:rPr>
      <w:b/>
      <w:color w:val="000000"/>
      <w:sz w:val="32"/>
      <w:szCs w:val="32"/>
    </w:rPr>
  </w:style>
  <w:style w:type="paragraph" w:customStyle="1" w:styleId="ColorfulList-Accent11">
    <w:name w:val="Colorful List - Accent 11"/>
    <w:basedOn w:val="Normal"/>
    <w:uiPriority w:val="34"/>
    <w:semiHidden/>
    <w:qFormat/>
    <w:rsid w:val="001A53D9"/>
    <w:pPr>
      <w:spacing w:after="200" w:line="276" w:lineRule="auto"/>
      <w:ind w:left="720"/>
      <w:contextualSpacing/>
    </w:pPr>
  </w:style>
  <w:style w:type="paragraph" w:customStyle="1" w:styleId="CBRNCodeIndent">
    <w:name w:val="CB_RN_CodeIndent"/>
    <w:basedOn w:val="CBRNCode"/>
    <w:semiHidden/>
    <w:rsid w:val="001A53D9"/>
    <w:pPr>
      <w:ind w:left="1170"/>
    </w:pPr>
    <w:rPr>
      <w:rFonts w:ascii="Arial" w:hAnsi="Arial"/>
    </w:rPr>
  </w:style>
  <w:style w:type="paragraph" w:customStyle="1" w:styleId="ConcurTableText7pt">
    <w:name w:val="Concur Table Text7pt"/>
    <w:basedOn w:val="ConcurTableText"/>
    <w:semiHidden/>
    <w:qFormat/>
    <w:rsid w:val="001A53D9"/>
    <w:pPr>
      <w:spacing w:before="20" w:after="20"/>
    </w:pPr>
    <w:rPr>
      <w:sz w:val="14"/>
      <w:szCs w:val="14"/>
    </w:rPr>
  </w:style>
  <w:style w:type="paragraph" w:customStyle="1" w:styleId="HeadRN">
    <w:name w:val="Head_RN"/>
    <w:basedOn w:val="Normal"/>
    <w:semiHidden/>
    <w:rsid w:val="001A53D9"/>
    <w:pPr>
      <w:spacing w:before="120" w:after="240"/>
      <w:jc w:val="center"/>
    </w:pPr>
    <w:rPr>
      <w:b/>
      <w:color w:val="000000"/>
      <w:sz w:val="24"/>
      <w:szCs w:val="24"/>
    </w:rPr>
  </w:style>
  <w:style w:type="paragraph" w:customStyle="1" w:styleId="HeadDate">
    <w:name w:val="Head_Date"/>
    <w:basedOn w:val="Normal"/>
    <w:semiHidden/>
    <w:rsid w:val="001A53D9"/>
    <w:pPr>
      <w:spacing w:before="80" w:after="80"/>
      <w:jc w:val="center"/>
    </w:pPr>
    <w:rPr>
      <w:snapToGrid w:val="0"/>
      <w:sz w:val="18"/>
    </w:rPr>
  </w:style>
  <w:style w:type="paragraph" w:customStyle="1" w:styleId="HeadAudience">
    <w:name w:val="Head_Audience"/>
    <w:basedOn w:val="Normal"/>
    <w:link w:val="HeadAudienceCharChar"/>
    <w:semiHidden/>
    <w:rsid w:val="001A53D9"/>
    <w:pPr>
      <w:spacing w:before="80" w:after="80"/>
      <w:jc w:val="center"/>
    </w:pPr>
    <w:rPr>
      <w:snapToGrid w:val="0"/>
      <w:sz w:val="18"/>
    </w:rPr>
  </w:style>
  <w:style w:type="character" w:customStyle="1" w:styleId="HeadAudienceCharChar">
    <w:name w:val="Head_Audience Char Char"/>
    <w:link w:val="HeadAudience"/>
    <w:semiHidden/>
    <w:rsid w:val="001A53D9"/>
    <w:rPr>
      <w:rFonts w:ascii="Verdana" w:hAnsi="Verdana"/>
      <w:snapToGrid w:val="0"/>
      <w:sz w:val="18"/>
      <w:szCs w:val="22"/>
    </w:rPr>
  </w:style>
  <w:style w:type="character" w:customStyle="1" w:styleId="EmailStyle83">
    <w:name w:val="EmailStyle83"/>
    <w:semiHidden/>
    <w:rsid w:val="001A53D9"/>
    <w:rPr>
      <w:rFonts w:ascii="Arial" w:hAnsi="Arial" w:cs="Arial"/>
      <w:color w:val="000080"/>
      <w:sz w:val="20"/>
      <w:szCs w:val="20"/>
    </w:rPr>
  </w:style>
  <w:style w:type="paragraph" w:customStyle="1" w:styleId="ConcurTableText8pt">
    <w:name w:val="Concur Table Text8pt"/>
    <w:basedOn w:val="ConcurTableText"/>
    <w:semiHidden/>
    <w:qFormat/>
    <w:rsid w:val="001A53D9"/>
    <w:pPr>
      <w:spacing w:before="20" w:after="20"/>
    </w:pPr>
    <w:rPr>
      <w:sz w:val="16"/>
      <w:szCs w:val="14"/>
    </w:rPr>
  </w:style>
  <w:style w:type="paragraph" w:customStyle="1" w:styleId="ConcurTableText8ptCenter">
    <w:name w:val="Concur Table Text8pt Center"/>
    <w:basedOn w:val="ConcurTableText8pt"/>
    <w:semiHidden/>
    <w:qFormat/>
    <w:rsid w:val="001A53D9"/>
    <w:pPr>
      <w:jc w:val="center"/>
    </w:pPr>
  </w:style>
  <w:style w:type="paragraph" w:customStyle="1" w:styleId="ConcurWarningIconIndent3">
    <w:name w:val="Concur Warning Icon Indent3"/>
    <w:basedOn w:val="ConcurWarningIconIndent2"/>
    <w:next w:val="Normal"/>
    <w:semiHidden/>
    <w:rsid w:val="001A53D9"/>
    <w:pPr>
      <w:numPr>
        <w:numId w:val="0"/>
      </w:numPr>
      <w:tabs>
        <w:tab w:val="left" w:pos="2520"/>
      </w:tabs>
    </w:pPr>
  </w:style>
  <w:style w:type="paragraph" w:customStyle="1" w:styleId="msolistparagraph0">
    <w:name w:val="msolistparagraph"/>
    <w:basedOn w:val="Normal"/>
    <w:semiHidden/>
    <w:rsid w:val="001A53D9"/>
    <w:pPr>
      <w:ind w:left="720"/>
    </w:pPr>
    <w:rPr>
      <w:rFonts w:ascii="Calibri" w:hAnsi="Calibri"/>
    </w:rPr>
  </w:style>
  <w:style w:type="paragraph" w:customStyle="1" w:styleId="xl65">
    <w:name w:val="xl65"/>
    <w:basedOn w:val="Normal"/>
    <w:semiHidden/>
    <w:rsid w:val="001A53D9"/>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1A53D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1A53D9"/>
    <w:pPr>
      <w:spacing w:before="180" w:after="180"/>
      <w:jc w:val="center"/>
    </w:pPr>
    <w:rPr>
      <w:rFonts w:cs="Verdana"/>
      <w:b/>
      <w:bCs/>
      <w:iCs/>
      <w:color w:val="00674E"/>
      <w:sz w:val="32"/>
      <w:szCs w:val="32"/>
    </w:rPr>
  </w:style>
  <w:style w:type="character" w:customStyle="1" w:styleId="heading50">
    <w:name w:val="heading5"/>
    <w:semiHidden/>
    <w:rsid w:val="001A53D9"/>
  </w:style>
  <w:style w:type="character" w:customStyle="1" w:styleId="small-linkpointable">
    <w:name w:val="small-link pointable"/>
    <w:semiHidden/>
    <w:rsid w:val="001A53D9"/>
  </w:style>
  <w:style w:type="paragraph" w:customStyle="1" w:styleId="xl67">
    <w:name w:val="xl67"/>
    <w:basedOn w:val="Normal"/>
    <w:semiHidden/>
    <w:rsid w:val="001A53D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1A53D9"/>
    <w:rPr>
      <w:rFonts w:ascii="Courier New" w:hAnsi="Courier New" w:cs="Courier New"/>
      <w:lang w:val="en-US" w:eastAsia="en-US" w:bidi="ar-SA"/>
    </w:rPr>
  </w:style>
  <w:style w:type="paragraph" w:customStyle="1" w:styleId="CoverCheckBoxes">
    <w:name w:val="CoverCheckBoxes"/>
    <w:basedOn w:val="ConcurBodyTextIndent"/>
    <w:semiHidden/>
    <w:rsid w:val="001A53D9"/>
    <w:pPr>
      <w:ind w:left="1260" w:hanging="540"/>
    </w:pPr>
  </w:style>
  <w:style w:type="paragraph" w:customStyle="1" w:styleId="ConcurCoverCheckBoxes">
    <w:name w:val="ConcurCoverCheckBoxes"/>
    <w:basedOn w:val="Normal"/>
    <w:semiHidden/>
    <w:rsid w:val="001A53D9"/>
    <w:pPr>
      <w:snapToGrid w:val="0"/>
      <w:ind w:left="1260" w:hanging="540"/>
    </w:pPr>
  </w:style>
  <w:style w:type="paragraph" w:customStyle="1" w:styleId="ConcurCover1">
    <w:name w:val="Concur Cover1"/>
    <w:semiHidden/>
    <w:rsid w:val="001A53D9"/>
    <w:rPr>
      <w:rFonts w:eastAsia="Calibri" w:cs="Arial"/>
      <w:b/>
      <w:sz w:val="56"/>
      <w:szCs w:val="56"/>
    </w:rPr>
  </w:style>
  <w:style w:type="paragraph" w:customStyle="1" w:styleId="template">
    <w:name w:val="template"/>
    <w:basedOn w:val="Normal"/>
    <w:semiHidden/>
    <w:rsid w:val="001A53D9"/>
    <w:pPr>
      <w:spacing w:line="240" w:lineRule="exact"/>
    </w:pPr>
    <w:rPr>
      <w:rFonts w:ascii="Arial" w:hAnsi="Arial"/>
      <w:i/>
    </w:rPr>
  </w:style>
  <w:style w:type="paragraph" w:customStyle="1" w:styleId="AutoCorrect">
    <w:name w:val="AutoCorrect"/>
    <w:semiHidden/>
    <w:rsid w:val="001A53D9"/>
    <w:rPr>
      <w:rFonts w:eastAsia="Calibri"/>
      <w:sz w:val="24"/>
      <w:szCs w:val="24"/>
    </w:rPr>
  </w:style>
  <w:style w:type="paragraph" w:customStyle="1" w:styleId="ConcurCover10">
    <w:name w:val="Concur Cover 1"/>
    <w:semiHidden/>
    <w:rsid w:val="001A53D9"/>
    <w:rPr>
      <w:rFonts w:eastAsia="Calibri" w:cs="Arial"/>
      <w:b/>
      <w:sz w:val="56"/>
      <w:szCs w:val="56"/>
    </w:rPr>
  </w:style>
  <w:style w:type="paragraph" w:customStyle="1" w:styleId="ConcurCover2">
    <w:name w:val="Concur Cover 2"/>
    <w:basedOn w:val="Normal"/>
    <w:semiHidden/>
    <w:rsid w:val="001A53D9"/>
    <w:rPr>
      <w:rFonts w:cs="Arial"/>
      <w:b/>
      <w:sz w:val="36"/>
      <w:szCs w:val="36"/>
      <w:lang w:val="fr-FR"/>
    </w:rPr>
  </w:style>
  <w:style w:type="paragraph" w:customStyle="1" w:styleId="ConcurCover3">
    <w:name w:val="Concur Cover 3"/>
    <w:basedOn w:val="ConcurCover2"/>
    <w:semiHidden/>
    <w:rsid w:val="001A53D9"/>
    <w:rPr>
      <w:sz w:val="28"/>
      <w:szCs w:val="28"/>
      <w:lang w:val="en-US"/>
    </w:rPr>
  </w:style>
  <w:style w:type="character" w:customStyle="1" w:styleId="SallyL">
    <w:name w:val="SallyL"/>
    <w:semiHidden/>
    <w:rsid w:val="001A53D9"/>
    <w:rPr>
      <w:rFonts w:ascii="Verdana" w:hAnsi="Verdana"/>
      <w:b w:val="0"/>
      <w:bCs w:val="0"/>
      <w:i w:val="0"/>
      <w:iCs w:val="0"/>
      <w:strike w:val="0"/>
      <w:color w:val="auto"/>
      <w:sz w:val="20"/>
      <w:szCs w:val="20"/>
      <w:u w:val="none"/>
    </w:rPr>
  </w:style>
  <w:style w:type="paragraph" w:customStyle="1" w:styleId="ConcurChapterTitle">
    <w:name w:val="Concur Chapter Title"/>
    <w:next w:val="ConcurBodyText"/>
    <w:semiHidden/>
    <w:rsid w:val="001A53D9"/>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1A53D9"/>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1A53D9"/>
    <w:pPr>
      <w:ind w:left="720"/>
    </w:pPr>
  </w:style>
  <w:style w:type="paragraph" w:customStyle="1" w:styleId="ConcurBodyCodeIndent">
    <w:name w:val="Concur Body Code Indent"/>
    <w:basedOn w:val="ConcurBodyCode"/>
    <w:semiHidden/>
    <w:rsid w:val="001A53D9"/>
    <w:pPr>
      <w:ind w:left="360"/>
    </w:pPr>
  </w:style>
  <w:style w:type="paragraph" w:customStyle="1" w:styleId="ConcurBodyCodeIndent3">
    <w:name w:val="Concur Body Code Indent3"/>
    <w:basedOn w:val="ConcurBodyCodeIndent2"/>
    <w:semiHidden/>
    <w:rsid w:val="001A53D9"/>
    <w:pPr>
      <w:ind w:left="1080"/>
    </w:pPr>
  </w:style>
  <w:style w:type="paragraph" w:customStyle="1" w:styleId="ConcurTitle">
    <w:name w:val="Concur Title"/>
    <w:basedOn w:val="Normal"/>
    <w:semiHidden/>
    <w:rsid w:val="001A53D9"/>
    <w:pPr>
      <w:spacing w:after="240" w:line="500" w:lineRule="exact"/>
    </w:pPr>
    <w:rPr>
      <w:b/>
      <w:color w:val="000000"/>
      <w:sz w:val="48"/>
    </w:rPr>
  </w:style>
  <w:style w:type="paragraph" w:customStyle="1" w:styleId="ConcurTitlePageTitles">
    <w:name w:val="Concur Title Page Titles"/>
    <w:semiHidden/>
    <w:rsid w:val="001A53D9"/>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1A53D9"/>
    <w:pPr>
      <w:spacing w:before="120" w:after="120"/>
      <w:ind w:left="1440"/>
    </w:pPr>
    <w:rPr>
      <w:spacing w:val="6"/>
    </w:rPr>
  </w:style>
  <w:style w:type="paragraph" w:customStyle="1" w:styleId="ConcurNumberList">
    <w:name w:val="Concur Number List"/>
    <w:semiHidden/>
    <w:rsid w:val="001A53D9"/>
    <w:pPr>
      <w:spacing w:before="120" w:after="120"/>
    </w:pPr>
    <w:rPr>
      <w:spacing w:val="6"/>
    </w:rPr>
  </w:style>
  <w:style w:type="paragraph" w:customStyle="1" w:styleId="ConcurChapter">
    <w:name w:val="Concur Chapter #"/>
    <w:next w:val="Normal"/>
    <w:semiHidden/>
    <w:rsid w:val="001A53D9"/>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1A53D9"/>
    <w:pPr>
      <w:spacing w:before="0"/>
    </w:pPr>
  </w:style>
  <w:style w:type="character" w:customStyle="1" w:styleId="UIboxChar">
    <w:name w:val="UIbox Char"/>
    <w:link w:val="UIbox"/>
    <w:semiHidden/>
    <w:rsid w:val="001A53D9"/>
    <w:rPr>
      <w:rFonts w:ascii="Verdana" w:hAnsi="Verdana"/>
    </w:rPr>
  </w:style>
  <w:style w:type="paragraph" w:customStyle="1" w:styleId="content">
    <w:name w:val="content"/>
    <w:basedOn w:val="Normal"/>
    <w:semiHidden/>
    <w:rsid w:val="001A53D9"/>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1A53D9"/>
    <w:pPr>
      <w:pBdr>
        <w:top w:val="single" w:sz="6" w:space="1" w:color="auto"/>
        <w:between w:val="single" w:sz="6" w:space="1" w:color="auto"/>
      </w:pBdr>
      <w:ind w:left="1728"/>
    </w:pPr>
  </w:style>
  <w:style w:type="paragraph" w:customStyle="1" w:styleId="ConcurCover30">
    <w:name w:val="Concur Cover3"/>
    <w:semiHidden/>
    <w:rsid w:val="001A53D9"/>
    <w:rPr>
      <w:rFonts w:eastAsia="Calibri"/>
      <w:b/>
      <w:sz w:val="28"/>
    </w:rPr>
  </w:style>
  <w:style w:type="character" w:customStyle="1" w:styleId="heading51">
    <w:name w:val="heading51"/>
    <w:semiHidden/>
    <w:rsid w:val="001A53D9"/>
    <w:rPr>
      <w:b/>
      <w:bCs/>
      <w:color w:val="000000"/>
      <w:sz w:val="12"/>
      <w:szCs w:val="12"/>
    </w:rPr>
  </w:style>
  <w:style w:type="character" w:customStyle="1" w:styleId="htmlval1">
    <w:name w:val="html_val1"/>
    <w:semiHidden/>
    <w:rsid w:val="001A53D9"/>
    <w:rPr>
      <w:color w:val="0000FF"/>
    </w:rPr>
  </w:style>
  <w:style w:type="paragraph" w:customStyle="1" w:styleId="ConcurTableTextIndent2">
    <w:name w:val="Concur Table Text Indent2"/>
    <w:basedOn w:val="ConcurTableTextIndent"/>
    <w:semiHidden/>
    <w:rsid w:val="001A53D9"/>
    <w:pPr>
      <w:ind w:left="729"/>
    </w:pPr>
  </w:style>
  <w:style w:type="character" w:customStyle="1" w:styleId="attribute-value">
    <w:name w:val="attribute-value"/>
    <w:semiHidden/>
    <w:rsid w:val="001A53D9"/>
  </w:style>
  <w:style w:type="paragraph" w:customStyle="1" w:styleId="TableHeaderText">
    <w:name w:val="Table Header Text"/>
    <w:basedOn w:val="Normal"/>
    <w:autoRedefine/>
    <w:semiHidden/>
    <w:rsid w:val="001A53D9"/>
    <w:pPr>
      <w:shd w:val="clear" w:color="auto" w:fill="000000"/>
      <w:jc w:val="center"/>
    </w:pPr>
    <w:rPr>
      <w:rFonts w:ascii="Arial" w:hAnsi="Arial"/>
      <w:b/>
    </w:rPr>
  </w:style>
  <w:style w:type="paragraph" w:customStyle="1" w:styleId="TOCTitle">
    <w:name w:val="TOC Title"/>
    <w:basedOn w:val="Normal"/>
    <w:semiHidden/>
    <w:rsid w:val="001A53D9"/>
    <w:pPr>
      <w:widowControl w:val="0"/>
    </w:pPr>
    <w:rPr>
      <w:rFonts w:ascii="Arial" w:hAnsi="Arial"/>
      <w:b/>
      <w:sz w:val="32"/>
    </w:rPr>
  </w:style>
  <w:style w:type="paragraph" w:customStyle="1" w:styleId="TOCItem">
    <w:name w:val="TOCItem"/>
    <w:basedOn w:val="Normal"/>
    <w:autoRedefine/>
    <w:semiHidden/>
    <w:rsid w:val="001A53D9"/>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1A53D9"/>
    <w:rPr>
      <w:rFonts w:ascii="Arial" w:hAnsi="Arial"/>
    </w:rPr>
  </w:style>
  <w:style w:type="paragraph" w:customStyle="1" w:styleId="StyleConcurNumberItalic">
    <w:name w:val="Style Concur Number + Italic"/>
    <w:basedOn w:val="ConcurNumber"/>
    <w:semiHidden/>
    <w:rsid w:val="001A53D9"/>
    <w:rPr>
      <w:i/>
      <w:iCs/>
    </w:rPr>
  </w:style>
  <w:style w:type="paragraph" w:customStyle="1" w:styleId="StyleConcurNumberBold">
    <w:name w:val="Style Concur Number + Bold"/>
    <w:basedOn w:val="ConcurNumber"/>
    <w:semiHidden/>
    <w:rsid w:val="001A53D9"/>
    <w:rPr>
      <w:b/>
      <w:bCs/>
    </w:rPr>
  </w:style>
  <w:style w:type="paragraph" w:customStyle="1" w:styleId="StyleConcurNumberBold1">
    <w:name w:val="Style Concur Number + Bold1"/>
    <w:basedOn w:val="ConcurNumber"/>
    <w:autoRedefine/>
    <w:semiHidden/>
    <w:rsid w:val="001A53D9"/>
    <w:rPr>
      <w:b/>
      <w:bCs/>
    </w:rPr>
  </w:style>
  <w:style w:type="paragraph" w:customStyle="1" w:styleId="StyleConcurNumberNotExpandedbyCondensedby">
    <w:name w:val="Style Concur Number + Not Expanded by / Condensed by"/>
    <w:basedOn w:val="ConcurNumber"/>
    <w:autoRedefine/>
    <w:semiHidden/>
    <w:rsid w:val="001A53D9"/>
  </w:style>
  <w:style w:type="paragraph" w:customStyle="1" w:styleId="Tablebullets">
    <w:name w:val="Table bullets"/>
    <w:basedOn w:val="Normal"/>
    <w:autoRedefine/>
    <w:semiHidden/>
    <w:rsid w:val="001A53D9"/>
    <w:pPr>
      <w:snapToGrid w:val="0"/>
    </w:pPr>
    <w:rPr>
      <w:rFonts w:ascii="Arial" w:hAnsi="Arial"/>
    </w:rPr>
  </w:style>
  <w:style w:type="paragraph" w:customStyle="1" w:styleId="StyleConcurNumberLeft48ptFirstline0pt">
    <w:name w:val="Style Concur Number + Left:  48 pt First line:  0 pt"/>
    <w:basedOn w:val="ConcurNumber"/>
    <w:semiHidden/>
    <w:rsid w:val="001A53D9"/>
  </w:style>
  <w:style w:type="character" w:customStyle="1" w:styleId="style261">
    <w:name w:val="style261"/>
    <w:semiHidden/>
    <w:rsid w:val="001A53D9"/>
    <w:rPr>
      <w:color w:val="3B3B3B"/>
    </w:rPr>
  </w:style>
  <w:style w:type="paragraph" w:customStyle="1" w:styleId="TableTextBold">
    <w:name w:val="Table Text Bold"/>
    <w:basedOn w:val="TableText"/>
    <w:autoRedefine/>
    <w:semiHidden/>
    <w:rsid w:val="001A53D9"/>
    <w:rPr>
      <w:b/>
    </w:rPr>
  </w:style>
  <w:style w:type="paragraph" w:customStyle="1" w:styleId="ConcurCover20">
    <w:name w:val="Concur Cover2"/>
    <w:semiHidden/>
    <w:rsid w:val="001A53D9"/>
    <w:pPr>
      <w:keepNext/>
      <w:spacing w:before="120" w:after="120"/>
    </w:pPr>
    <w:rPr>
      <w:rFonts w:eastAsia="Calibri"/>
      <w:b/>
      <w:snapToGrid w:val="0"/>
      <w:sz w:val="36"/>
      <w:szCs w:val="22"/>
    </w:rPr>
  </w:style>
  <w:style w:type="paragraph" w:customStyle="1" w:styleId="ContinuedBlockLabel">
    <w:name w:val="Continued Block Label"/>
    <w:basedOn w:val="Normal"/>
    <w:autoRedefine/>
    <w:semiHidden/>
    <w:rsid w:val="001A53D9"/>
    <w:rPr>
      <w:rFonts w:ascii="Arial" w:hAnsi="Arial"/>
      <w:b/>
      <w:noProof/>
    </w:rPr>
  </w:style>
  <w:style w:type="paragraph" w:customStyle="1" w:styleId="ContinuedOnNextPa">
    <w:name w:val="Continued On Next Pa"/>
    <w:basedOn w:val="Normal"/>
    <w:next w:val="Normal"/>
    <w:autoRedefine/>
    <w:semiHidden/>
    <w:rsid w:val="001A53D9"/>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1A53D9"/>
    <w:rPr>
      <w:rFonts w:ascii="Arial" w:hAnsi="Arial"/>
      <w:b/>
      <w:sz w:val="18"/>
    </w:rPr>
  </w:style>
  <w:style w:type="paragraph" w:customStyle="1" w:styleId="EmbeddedText">
    <w:name w:val="Embedded Text"/>
    <w:basedOn w:val="Normal"/>
    <w:autoRedefine/>
    <w:semiHidden/>
    <w:rsid w:val="001A53D9"/>
    <w:rPr>
      <w:rFonts w:ascii="Arial" w:hAnsi="Arial"/>
    </w:rPr>
  </w:style>
  <w:style w:type="paragraph" w:customStyle="1" w:styleId="MemoLine">
    <w:name w:val="Memo Line"/>
    <w:basedOn w:val="Normal"/>
    <w:next w:val="Normal"/>
    <w:semiHidden/>
    <w:rsid w:val="001A53D9"/>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1A53D9"/>
    <w:rPr>
      <w:rFonts w:ascii="Arial" w:hAnsi="Arial"/>
    </w:rPr>
  </w:style>
  <w:style w:type="paragraph" w:customStyle="1" w:styleId="PublicationTitle">
    <w:name w:val="Publication Title"/>
    <w:basedOn w:val="Normal"/>
    <w:next w:val="Heading4"/>
    <w:semiHidden/>
    <w:rsid w:val="001A53D9"/>
    <w:pPr>
      <w:spacing w:after="240"/>
      <w:jc w:val="center"/>
    </w:pPr>
    <w:rPr>
      <w:rFonts w:ascii="Arial" w:hAnsi="Arial"/>
      <w:b/>
      <w:sz w:val="32"/>
    </w:rPr>
  </w:style>
  <w:style w:type="paragraph" w:customStyle="1" w:styleId="StyleBlockTextBold">
    <w:name w:val="Style Block Text + Bold"/>
    <w:basedOn w:val="BlockText"/>
    <w:autoRedefine/>
    <w:semiHidden/>
    <w:rsid w:val="001A53D9"/>
    <w:rPr>
      <w:b/>
      <w:bCs/>
    </w:rPr>
  </w:style>
  <w:style w:type="paragraph" w:customStyle="1" w:styleId="StyleConcurNoteIndentJustified">
    <w:name w:val="Style Concur Note Indent + Justified"/>
    <w:basedOn w:val="ConcurNoteIndent"/>
    <w:autoRedefine/>
    <w:semiHidden/>
    <w:rsid w:val="001A53D9"/>
    <w:pPr>
      <w:numPr>
        <w:numId w:val="0"/>
      </w:numPr>
    </w:pPr>
  </w:style>
  <w:style w:type="paragraph" w:customStyle="1" w:styleId="StyleBlockText11ptBold">
    <w:name w:val="Style Block_Text + 11 pt Bold"/>
    <w:basedOn w:val="Normal"/>
    <w:autoRedefine/>
    <w:semiHidden/>
    <w:rsid w:val="001A53D9"/>
    <w:rPr>
      <w:rFonts w:ascii="Arial" w:hAnsi="Arial"/>
      <w:b/>
      <w:bCs/>
      <w:spacing w:val="6"/>
    </w:rPr>
  </w:style>
  <w:style w:type="character" w:customStyle="1" w:styleId="error">
    <w:name w:val="error"/>
    <w:semiHidden/>
    <w:rsid w:val="001A53D9"/>
  </w:style>
  <w:style w:type="character" w:customStyle="1" w:styleId="fieldlabel1">
    <w:name w:val="fieldlabel1"/>
    <w:semiHidden/>
    <w:rsid w:val="001A53D9"/>
    <w:rPr>
      <w:rFonts w:ascii="Arial" w:hAnsi="Arial" w:cs="Arial" w:hint="default"/>
      <w:color w:val="000080"/>
      <w:sz w:val="17"/>
      <w:szCs w:val="17"/>
    </w:rPr>
  </w:style>
  <w:style w:type="paragraph" w:customStyle="1" w:styleId="Style1">
    <w:name w:val="Style 1"/>
    <w:basedOn w:val="Normal"/>
    <w:autoRedefine/>
    <w:semiHidden/>
    <w:rsid w:val="001A53D9"/>
    <w:pPr>
      <w:numPr>
        <w:numId w:val="52"/>
      </w:numPr>
    </w:pPr>
    <w:rPr>
      <w:rFonts w:ascii="Times New Roman" w:hAnsi="Times New Roman"/>
      <w:sz w:val="24"/>
      <w:szCs w:val="24"/>
    </w:rPr>
  </w:style>
  <w:style w:type="paragraph" w:customStyle="1" w:styleId="Table">
    <w:name w:val="Table"/>
    <w:basedOn w:val="Normal"/>
    <w:autoRedefine/>
    <w:semiHidden/>
    <w:rsid w:val="001A53D9"/>
    <w:pPr>
      <w:spacing w:before="30" w:after="30"/>
      <w:contextualSpacing/>
    </w:pPr>
    <w:rPr>
      <w:rFonts w:ascii="Times New Roman" w:hAnsi="Times New Roman"/>
      <w:bCs/>
      <w:szCs w:val="24"/>
    </w:rPr>
  </w:style>
  <w:style w:type="paragraph" w:customStyle="1" w:styleId="TableBullet0">
    <w:name w:val="TableBullet"/>
    <w:autoRedefine/>
    <w:semiHidden/>
    <w:rsid w:val="001A53D9"/>
    <w:pPr>
      <w:numPr>
        <w:numId w:val="53"/>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1A53D9"/>
    <w:pPr>
      <w:snapToGrid w:val="0"/>
    </w:pPr>
    <w:rPr>
      <w:rFonts w:ascii="Arial" w:hAnsi="Arial"/>
      <w:i/>
      <w:iCs/>
    </w:rPr>
  </w:style>
  <w:style w:type="character" w:customStyle="1" w:styleId="StyleBulletText1Char">
    <w:name w:val="Style Bullet Text 1 Char"/>
    <w:link w:val="StyleBulletText1"/>
    <w:semiHidden/>
    <w:rsid w:val="001A53D9"/>
    <w:rPr>
      <w:rFonts w:ascii="Arial" w:hAnsi="Arial"/>
      <w:i/>
      <w:iCs/>
      <w:sz w:val="22"/>
      <w:szCs w:val="22"/>
    </w:rPr>
  </w:style>
  <w:style w:type="paragraph" w:customStyle="1" w:styleId="xl68">
    <w:name w:val="xl68"/>
    <w:basedOn w:val="Normal"/>
    <w:semiHidden/>
    <w:rsid w:val="001A53D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1A53D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paragraph" w:customStyle="1" w:styleId="CBRNCode">
    <w:name w:val="CB_RN_Code"/>
    <w:basedOn w:val="Normal"/>
    <w:semiHidden/>
    <w:rsid w:val="001A53D9"/>
    <w:pPr>
      <w:shd w:val="clear" w:color="auto" w:fill="FFFFFF"/>
    </w:pPr>
    <w:rPr>
      <w:rFonts w:ascii="Courier New" w:hAnsi="Courier New" w:cs="Courier New"/>
    </w:rPr>
  </w:style>
  <w:style w:type="paragraph" w:customStyle="1" w:styleId="BoxBodyText">
    <w:name w:val="BoxBodyText"/>
    <w:basedOn w:val="Normal"/>
    <w:rsid w:val="001A53D9"/>
    <w:pPr>
      <w:spacing w:before="40" w:after="40"/>
    </w:pPr>
    <w:rPr>
      <w:snapToGrid w:val="0"/>
      <w:color w:val="993300"/>
      <w:sz w:val="18"/>
    </w:rPr>
  </w:style>
  <w:style w:type="character" w:customStyle="1" w:styleId="Heading6Char">
    <w:name w:val="Heading 6 Char"/>
    <w:aliases w:val="Sub Label Char"/>
    <w:link w:val="Heading6"/>
    <w:rsid w:val="001A53D9"/>
    <w:rPr>
      <w:rFonts w:ascii="Verdana" w:hAnsi="Verdana"/>
      <w:b/>
      <w:bCs/>
      <w:sz w:val="22"/>
      <w:szCs w:val="22"/>
    </w:rPr>
  </w:style>
  <w:style w:type="character" w:customStyle="1" w:styleId="Heading7Char">
    <w:name w:val="Heading 7 Char"/>
    <w:link w:val="Heading7"/>
    <w:rsid w:val="001A53D9"/>
    <w:rPr>
      <w:sz w:val="24"/>
      <w:szCs w:val="24"/>
    </w:rPr>
  </w:style>
  <w:style w:type="character" w:customStyle="1" w:styleId="Heading8Char">
    <w:name w:val="Heading 8 Char"/>
    <w:link w:val="Heading8"/>
    <w:rsid w:val="001A53D9"/>
    <w:rPr>
      <w:i/>
      <w:iCs/>
      <w:sz w:val="24"/>
      <w:szCs w:val="24"/>
    </w:rPr>
  </w:style>
  <w:style w:type="character" w:customStyle="1" w:styleId="Heading9Char">
    <w:name w:val="Heading 9 Char"/>
    <w:link w:val="Heading9"/>
    <w:rsid w:val="001A53D9"/>
    <w:rPr>
      <w:rFonts w:ascii="Arial" w:hAnsi="Arial" w:cs="Arial"/>
      <w:sz w:val="22"/>
      <w:szCs w:val="22"/>
    </w:rPr>
  </w:style>
  <w:style w:type="character" w:customStyle="1" w:styleId="FooterChar1">
    <w:name w:val="Footer Char1"/>
    <w:aliases w:val="Footer Char Char,Footer Char1 Char Char,Footer Char Char Char Char,Footer Char Char1 Char"/>
    <w:link w:val="Footer"/>
    <w:rsid w:val="001A53D9"/>
    <w:rPr>
      <w:rFonts w:ascii="Verdana" w:hAnsi="Verdana"/>
      <w:snapToGrid w:val="0"/>
      <w:sz w:val="18"/>
      <w:szCs w:val="18"/>
    </w:rPr>
  </w:style>
  <w:style w:type="character" w:customStyle="1" w:styleId="TitleChar">
    <w:name w:val="Title Char"/>
    <w:link w:val="Title"/>
    <w:rsid w:val="001A53D9"/>
    <w:rPr>
      <w:rFonts w:ascii="Arial" w:hAnsi="Arial" w:cs="Arial"/>
      <w:b/>
      <w:bCs/>
      <w:kern w:val="28"/>
      <w:sz w:val="32"/>
      <w:szCs w:val="32"/>
    </w:rPr>
  </w:style>
  <w:style w:type="character" w:customStyle="1" w:styleId="BodyTextChar">
    <w:name w:val="Body Text Char"/>
    <w:link w:val="BodyText"/>
    <w:semiHidden/>
    <w:locked/>
    <w:rsid w:val="001A53D9"/>
    <w:rPr>
      <w:rFonts w:ascii="Verdana" w:hAnsi="Verdana"/>
      <w:sz w:val="22"/>
      <w:szCs w:val="22"/>
    </w:rPr>
  </w:style>
  <w:style w:type="character" w:customStyle="1" w:styleId="SubtitleChar">
    <w:name w:val="Subtitle Char"/>
    <w:link w:val="Subtitle"/>
    <w:rsid w:val="001A53D9"/>
    <w:rPr>
      <w:rFonts w:ascii="Arial" w:hAnsi="Arial" w:cs="Arial"/>
      <w:sz w:val="24"/>
      <w:szCs w:val="24"/>
    </w:rPr>
  </w:style>
  <w:style w:type="character" w:customStyle="1" w:styleId="PlainTextChar1">
    <w:name w:val="Plain Text Char1"/>
    <w:link w:val="PlainText"/>
    <w:semiHidden/>
    <w:rsid w:val="001A53D9"/>
    <w:rPr>
      <w:rFonts w:ascii="Courier New" w:hAnsi="Courier New" w:cs="Courier New"/>
    </w:rPr>
  </w:style>
  <w:style w:type="table" w:styleId="LightList">
    <w:name w:val="Light List"/>
    <w:basedOn w:val="TableNormal"/>
    <w:uiPriority w:val="61"/>
    <w:rsid w:val="001A53D9"/>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nresolvedMention">
    <w:name w:val="Unresolved Mention"/>
    <w:uiPriority w:val="99"/>
    <w:semiHidden/>
    <w:rsid w:val="001A53D9"/>
    <w:rPr>
      <w:color w:val="808080"/>
      <w:shd w:val="clear" w:color="auto" w:fill="E6E6E6"/>
    </w:rPr>
  </w:style>
  <w:style w:type="character" w:customStyle="1" w:styleId="ConcurMoreInfoIndent3Char">
    <w:name w:val="Concur More Info Indent3 Char"/>
    <w:link w:val="ConcurMoreInfoIndent3"/>
    <w:semiHidden/>
    <w:rsid w:val="001A53D9"/>
    <w:rPr>
      <w:rFonts w:ascii="Verdana" w:hAnsi="Verdana"/>
      <w:snapToGrid w:val="0"/>
    </w:rPr>
  </w:style>
  <w:style w:type="character" w:customStyle="1" w:styleId="ConcurMoreInfoIndent2Char">
    <w:name w:val="Concur More Info Indent2 Char"/>
    <w:link w:val="ConcurMoreInfoIndent2"/>
    <w:rsid w:val="001A53D9"/>
    <w:rPr>
      <w:rFonts w:ascii="Verdana" w:hAnsi="Verdana"/>
      <w:snapToGrid w:val="0"/>
    </w:rPr>
  </w:style>
  <w:style w:type="character" w:customStyle="1" w:styleId="ConcurTableTextIndentChar">
    <w:name w:val="Concur Table Text Indent Char"/>
    <w:link w:val="ConcurTableTextIndent"/>
    <w:rsid w:val="001A53D9"/>
    <w:rPr>
      <w:rFonts w:ascii="Verdana" w:hAnsi="Verdana"/>
      <w:snapToGrid w:val="0"/>
      <w:sz w:val="18"/>
    </w:rPr>
  </w:style>
  <w:style w:type="character" w:customStyle="1" w:styleId="ConcurWarningIconChar">
    <w:name w:val="Concur Warning Icon Char"/>
    <w:link w:val="ConcurWarningIcon"/>
    <w:locked/>
    <w:rsid w:val="001A53D9"/>
    <w:rPr>
      <w:rFonts w:ascii="Verdana" w:hAnsi="Verdana"/>
      <w:snapToGrid w:val="0"/>
    </w:rPr>
  </w:style>
  <w:style w:type="character" w:customStyle="1" w:styleId="ConcurBulletIndent2Char">
    <w:name w:val="Concur Bullet Indent2 Char"/>
    <w:link w:val="ConcurBulletIndent2"/>
    <w:rsid w:val="001A53D9"/>
    <w:rPr>
      <w:rFonts w:ascii="Verdana" w:eastAsia="Calibri" w:hAnsi="Verdana"/>
      <w:snapToGrid w:val="0"/>
    </w:rPr>
  </w:style>
  <w:style w:type="paragraph" w:customStyle="1" w:styleId="37">
    <w:name w:val="3.7"/>
    <w:basedOn w:val="Heading3"/>
    <w:rsid w:val="001A53D9"/>
    <w:pPr>
      <w:spacing w:before="0"/>
    </w:pPr>
    <w:rPr>
      <w:color w:val="auto"/>
    </w:rPr>
  </w:style>
  <w:style w:type="paragraph" w:styleId="Revision">
    <w:name w:val="Revision"/>
    <w:hidden/>
    <w:uiPriority w:val="99"/>
    <w:semiHidden/>
    <w:rsid w:val="005301FD"/>
    <w:rPr>
      <w:rFonts w:ascii="Verdana" w:hAnsi="Verdana"/>
      <w:sz w:val="22"/>
      <w:szCs w:val="22"/>
    </w:rPr>
  </w:style>
  <w:style w:type="character" w:customStyle="1" w:styleId="apple-converted-space">
    <w:name w:val="apple-converted-space"/>
    <w:basedOn w:val="DefaultParagraphFont"/>
    <w:rsid w:val="00DE5173"/>
  </w:style>
  <w:style w:type="paragraph" w:styleId="Bibliography">
    <w:name w:val="Bibliography"/>
    <w:basedOn w:val="Normal"/>
    <w:next w:val="Normal"/>
    <w:uiPriority w:val="37"/>
    <w:semiHidden/>
    <w:unhideWhenUsed/>
    <w:rsid w:val="00390AB3"/>
  </w:style>
  <w:style w:type="paragraph" w:styleId="IntenseQuote">
    <w:name w:val="Intense Quote"/>
    <w:basedOn w:val="Normal"/>
    <w:next w:val="Normal"/>
    <w:link w:val="IntenseQuoteChar"/>
    <w:uiPriority w:val="30"/>
    <w:qFormat/>
    <w:rsid w:val="00390AB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90AB3"/>
    <w:rPr>
      <w:rFonts w:ascii="Verdana" w:hAnsi="Verdana"/>
      <w:i/>
      <w:iCs/>
      <w:color w:val="4472C4" w:themeColor="accent1"/>
      <w:sz w:val="22"/>
      <w:szCs w:val="22"/>
    </w:rPr>
  </w:style>
  <w:style w:type="paragraph" w:styleId="NoSpacing">
    <w:name w:val="No Spacing"/>
    <w:uiPriority w:val="1"/>
    <w:qFormat/>
    <w:rsid w:val="00390AB3"/>
    <w:rPr>
      <w:rFonts w:ascii="Verdana" w:hAnsi="Verdana"/>
      <w:sz w:val="22"/>
      <w:szCs w:val="22"/>
    </w:rPr>
  </w:style>
  <w:style w:type="paragraph" w:styleId="Quote">
    <w:name w:val="Quote"/>
    <w:basedOn w:val="Normal"/>
    <w:next w:val="Normal"/>
    <w:link w:val="QuoteChar"/>
    <w:uiPriority w:val="29"/>
    <w:qFormat/>
    <w:rsid w:val="00390AB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0AB3"/>
    <w:rPr>
      <w:rFonts w:ascii="Verdana" w:hAnsi="Verdana"/>
      <w:i/>
      <w:iCs/>
      <w:color w:val="404040" w:themeColor="text1" w:themeTint="BF"/>
      <w:sz w:val="22"/>
      <w:szCs w:val="22"/>
    </w:rPr>
  </w:style>
  <w:style w:type="paragraph" w:styleId="TOCHeading">
    <w:name w:val="TOC Heading"/>
    <w:basedOn w:val="Heading1"/>
    <w:next w:val="Normal"/>
    <w:uiPriority w:val="39"/>
    <w:semiHidden/>
    <w:unhideWhenUsed/>
    <w:qFormat/>
    <w:rsid w:val="00390AB3"/>
    <w:pPr>
      <w:keepNext/>
      <w:keepLines/>
      <w:tabs>
        <w:tab w:val="clear" w:pos="4320"/>
        <w:tab w:val="clear" w:pos="8640"/>
      </w:tabs>
      <w:spacing w:before="240" w:after="0"/>
      <w:jc w:val="left"/>
      <w:outlineLvl w:val="9"/>
    </w:pPr>
    <w:rPr>
      <w:rFonts w:asciiTheme="majorHAnsi" w:eastAsiaTheme="majorEastAsia" w:hAnsiTheme="majorHAnsi" w:cstheme="majorBidi"/>
      <w:b w:val="0"/>
      <w:bCs w:val="0"/>
      <w:iC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0186">
      <w:bodyDiv w:val="1"/>
      <w:marLeft w:val="0"/>
      <w:marRight w:val="0"/>
      <w:marTop w:val="0"/>
      <w:marBottom w:val="0"/>
      <w:divBdr>
        <w:top w:val="none" w:sz="0" w:space="0" w:color="auto"/>
        <w:left w:val="none" w:sz="0" w:space="0" w:color="auto"/>
        <w:bottom w:val="none" w:sz="0" w:space="0" w:color="auto"/>
        <w:right w:val="none" w:sz="0" w:space="0" w:color="auto"/>
      </w:divBdr>
    </w:div>
    <w:div w:id="308437159">
      <w:bodyDiv w:val="1"/>
      <w:marLeft w:val="0"/>
      <w:marRight w:val="0"/>
      <w:marTop w:val="0"/>
      <w:marBottom w:val="0"/>
      <w:divBdr>
        <w:top w:val="none" w:sz="0" w:space="0" w:color="auto"/>
        <w:left w:val="none" w:sz="0" w:space="0" w:color="auto"/>
        <w:bottom w:val="none" w:sz="0" w:space="0" w:color="auto"/>
        <w:right w:val="none" w:sz="0" w:space="0" w:color="auto"/>
      </w:divBdr>
    </w:div>
    <w:div w:id="567309294">
      <w:bodyDiv w:val="1"/>
      <w:marLeft w:val="0"/>
      <w:marRight w:val="0"/>
      <w:marTop w:val="0"/>
      <w:marBottom w:val="0"/>
      <w:divBdr>
        <w:top w:val="none" w:sz="0" w:space="0" w:color="auto"/>
        <w:left w:val="none" w:sz="0" w:space="0" w:color="auto"/>
        <w:bottom w:val="none" w:sz="0" w:space="0" w:color="auto"/>
        <w:right w:val="none" w:sz="0" w:space="0" w:color="auto"/>
      </w:divBdr>
      <w:divsChild>
        <w:div w:id="1167789715">
          <w:marLeft w:val="0"/>
          <w:marRight w:val="0"/>
          <w:marTop w:val="0"/>
          <w:marBottom w:val="0"/>
          <w:divBdr>
            <w:top w:val="none" w:sz="0" w:space="0" w:color="auto"/>
            <w:left w:val="none" w:sz="0" w:space="0" w:color="auto"/>
            <w:bottom w:val="none" w:sz="0" w:space="0" w:color="auto"/>
            <w:right w:val="none" w:sz="0" w:space="0" w:color="auto"/>
          </w:divBdr>
          <w:divsChild>
            <w:div w:id="1033457091">
              <w:marLeft w:val="0"/>
              <w:marRight w:val="0"/>
              <w:marTop w:val="0"/>
              <w:marBottom w:val="0"/>
              <w:divBdr>
                <w:top w:val="none" w:sz="0" w:space="0" w:color="auto"/>
                <w:left w:val="none" w:sz="0" w:space="0" w:color="auto"/>
                <w:bottom w:val="none" w:sz="0" w:space="0" w:color="auto"/>
                <w:right w:val="none" w:sz="0" w:space="0" w:color="auto"/>
              </w:divBdr>
              <w:divsChild>
                <w:div w:id="1771929534">
                  <w:marLeft w:val="0"/>
                  <w:marRight w:val="0"/>
                  <w:marTop w:val="0"/>
                  <w:marBottom w:val="0"/>
                  <w:divBdr>
                    <w:top w:val="none" w:sz="0" w:space="0" w:color="auto"/>
                    <w:left w:val="none" w:sz="0" w:space="0" w:color="auto"/>
                    <w:bottom w:val="none" w:sz="0" w:space="0" w:color="auto"/>
                    <w:right w:val="none" w:sz="0" w:space="0" w:color="auto"/>
                  </w:divBdr>
                  <w:divsChild>
                    <w:div w:id="1526747431">
                      <w:marLeft w:val="0"/>
                      <w:marRight w:val="0"/>
                      <w:marTop w:val="0"/>
                      <w:marBottom w:val="0"/>
                      <w:divBdr>
                        <w:top w:val="none" w:sz="0" w:space="0" w:color="auto"/>
                        <w:left w:val="none" w:sz="0" w:space="0" w:color="auto"/>
                        <w:bottom w:val="none" w:sz="0" w:space="0" w:color="auto"/>
                        <w:right w:val="none" w:sz="0" w:space="0" w:color="auto"/>
                      </w:divBdr>
                      <w:divsChild>
                        <w:div w:id="1441753331">
                          <w:marLeft w:val="0"/>
                          <w:marRight w:val="0"/>
                          <w:marTop w:val="0"/>
                          <w:marBottom w:val="0"/>
                          <w:divBdr>
                            <w:top w:val="none" w:sz="0" w:space="0" w:color="auto"/>
                            <w:left w:val="none" w:sz="0" w:space="0" w:color="auto"/>
                            <w:bottom w:val="none" w:sz="0" w:space="0" w:color="auto"/>
                            <w:right w:val="none" w:sz="0" w:space="0" w:color="auto"/>
                          </w:divBdr>
                          <w:divsChild>
                            <w:div w:id="253899602">
                              <w:marLeft w:val="0"/>
                              <w:marRight w:val="0"/>
                              <w:marTop w:val="0"/>
                              <w:marBottom w:val="0"/>
                              <w:divBdr>
                                <w:top w:val="none" w:sz="0" w:space="0" w:color="auto"/>
                                <w:left w:val="none" w:sz="0" w:space="0" w:color="auto"/>
                                <w:bottom w:val="none" w:sz="0" w:space="0" w:color="auto"/>
                                <w:right w:val="none" w:sz="0" w:space="0" w:color="auto"/>
                              </w:divBdr>
                              <w:divsChild>
                                <w:div w:id="797264625">
                                  <w:marLeft w:val="0"/>
                                  <w:marRight w:val="0"/>
                                  <w:marTop w:val="0"/>
                                  <w:marBottom w:val="0"/>
                                  <w:divBdr>
                                    <w:top w:val="none" w:sz="0" w:space="0" w:color="auto"/>
                                    <w:left w:val="none" w:sz="0" w:space="0" w:color="auto"/>
                                    <w:bottom w:val="none" w:sz="0" w:space="0" w:color="auto"/>
                                    <w:right w:val="none" w:sz="0" w:space="0" w:color="auto"/>
                                  </w:divBdr>
                                  <w:divsChild>
                                    <w:div w:id="924415366">
                                      <w:marLeft w:val="0"/>
                                      <w:marRight w:val="0"/>
                                      <w:marTop w:val="240"/>
                                      <w:marBottom w:val="0"/>
                                      <w:divBdr>
                                        <w:top w:val="none" w:sz="0" w:space="0" w:color="auto"/>
                                        <w:left w:val="none" w:sz="0" w:space="0" w:color="auto"/>
                                        <w:bottom w:val="none" w:sz="0" w:space="0" w:color="auto"/>
                                        <w:right w:val="none" w:sz="0" w:space="0" w:color="auto"/>
                                      </w:divBdr>
                                      <w:divsChild>
                                        <w:div w:id="1373387701">
                                          <w:marLeft w:val="0"/>
                                          <w:marRight w:val="0"/>
                                          <w:marTop w:val="0"/>
                                          <w:marBottom w:val="0"/>
                                          <w:divBdr>
                                            <w:top w:val="none" w:sz="0" w:space="0" w:color="auto"/>
                                            <w:left w:val="none" w:sz="0" w:space="0" w:color="auto"/>
                                            <w:bottom w:val="none" w:sz="0" w:space="0" w:color="auto"/>
                                            <w:right w:val="none" w:sz="0" w:space="0" w:color="auto"/>
                                          </w:divBdr>
                                          <w:divsChild>
                                            <w:div w:id="500199290">
                                              <w:marLeft w:val="0"/>
                                              <w:marRight w:val="0"/>
                                              <w:marTop w:val="240"/>
                                              <w:marBottom w:val="0"/>
                                              <w:divBdr>
                                                <w:top w:val="none" w:sz="0" w:space="0" w:color="auto"/>
                                                <w:left w:val="none" w:sz="0" w:space="0" w:color="auto"/>
                                                <w:bottom w:val="none" w:sz="0" w:space="0" w:color="auto"/>
                                                <w:right w:val="none" w:sz="0" w:space="0" w:color="auto"/>
                                              </w:divBdr>
                                              <w:divsChild>
                                                <w:div w:id="1929650506">
                                                  <w:marLeft w:val="0"/>
                                                  <w:marRight w:val="0"/>
                                                  <w:marTop w:val="0"/>
                                                  <w:marBottom w:val="0"/>
                                                  <w:divBdr>
                                                    <w:top w:val="none" w:sz="0" w:space="0" w:color="auto"/>
                                                    <w:left w:val="none" w:sz="0" w:space="0" w:color="auto"/>
                                                    <w:bottom w:val="none" w:sz="0" w:space="0" w:color="auto"/>
                                                    <w:right w:val="none" w:sz="0" w:space="0" w:color="auto"/>
                                                  </w:divBdr>
                                                  <w:divsChild>
                                                    <w:div w:id="575825390">
                                                      <w:marLeft w:val="0"/>
                                                      <w:marRight w:val="0"/>
                                                      <w:marTop w:val="0"/>
                                                      <w:marBottom w:val="0"/>
                                                      <w:divBdr>
                                                        <w:top w:val="none" w:sz="0" w:space="0" w:color="auto"/>
                                                        <w:left w:val="none" w:sz="0" w:space="0" w:color="auto"/>
                                                        <w:bottom w:val="none" w:sz="0" w:space="0" w:color="auto"/>
                                                        <w:right w:val="none" w:sz="0" w:space="0" w:color="auto"/>
                                                      </w:divBdr>
                                                      <w:divsChild>
                                                        <w:div w:id="1128552208">
                                                          <w:marLeft w:val="0"/>
                                                          <w:marRight w:val="0"/>
                                                          <w:marTop w:val="0"/>
                                                          <w:marBottom w:val="0"/>
                                                          <w:divBdr>
                                                            <w:top w:val="none" w:sz="0" w:space="0" w:color="auto"/>
                                                            <w:left w:val="none" w:sz="0" w:space="0" w:color="auto"/>
                                                            <w:bottom w:val="single" w:sz="6" w:space="6" w:color="DDDDDD"/>
                                                            <w:right w:val="none" w:sz="0" w:space="0" w:color="auto"/>
                                                          </w:divBdr>
                                                          <w:divsChild>
                                                            <w:div w:id="1179008943">
                                                              <w:marLeft w:val="0"/>
                                                              <w:marRight w:val="0"/>
                                                              <w:marTop w:val="0"/>
                                                              <w:marBottom w:val="0"/>
                                                              <w:divBdr>
                                                                <w:top w:val="none" w:sz="0" w:space="0" w:color="auto"/>
                                                                <w:left w:val="none" w:sz="0" w:space="0" w:color="auto"/>
                                                                <w:bottom w:val="none" w:sz="0" w:space="0" w:color="auto"/>
                                                                <w:right w:val="none" w:sz="0" w:space="0" w:color="auto"/>
                                                              </w:divBdr>
                                                              <w:divsChild>
                                                                <w:div w:id="15694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631978172">
      <w:bodyDiv w:val="1"/>
      <w:marLeft w:val="0"/>
      <w:marRight w:val="0"/>
      <w:marTop w:val="0"/>
      <w:marBottom w:val="0"/>
      <w:divBdr>
        <w:top w:val="none" w:sz="0" w:space="0" w:color="auto"/>
        <w:left w:val="none" w:sz="0" w:space="0" w:color="auto"/>
        <w:bottom w:val="none" w:sz="0" w:space="0" w:color="auto"/>
        <w:right w:val="none" w:sz="0" w:space="0" w:color="auto"/>
      </w:divBdr>
      <w:divsChild>
        <w:div w:id="66879184">
          <w:marLeft w:val="0"/>
          <w:marRight w:val="0"/>
          <w:marTop w:val="0"/>
          <w:marBottom w:val="0"/>
          <w:divBdr>
            <w:top w:val="none" w:sz="0" w:space="0" w:color="auto"/>
            <w:left w:val="none" w:sz="0" w:space="0" w:color="auto"/>
            <w:bottom w:val="none" w:sz="0" w:space="0" w:color="auto"/>
            <w:right w:val="none" w:sz="0" w:space="0" w:color="auto"/>
          </w:divBdr>
          <w:divsChild>
            <w:div w:id="1473249854">
              <w:marLeft w:val="0"/>
              <w:marRight w:val="0"/>
              <w:marTop w:val="0"/>
              <w:marBottom w:val="0"/>
              <w:divBdr>
                <w:top w:val="none" w:sz="0" w:space="0" w:color="auto"/>
                <w:left w:val="none" w:sz="0" w:space="0" w:color="auto"/>
                <w:bottom w:val="none" w:sz="0" w:space="0" w:color="auto"/>
                <w:right w:val="none" w:sz="0" w:space="0" w:color="auto"/>
              </w:divBdr>
              <w:divsChild>
                <w:div w:id="1771311791">
                  <w:marLeft w:val="0"/>
                  <w:marRight w:val="0"/>
                  <w:marTop w:val="0"/>
                  <w:marBottom w:val="0"/>
                  <w:divBdr>
                    <w:top w:val="none" w:sz="0" w:space="0" w:color="auto"/>
                    <w:left w:val="none" w:sz="0" w:space="0" w:color="auto"/>
                    <w:bottom w:val="none" w:sz="0" w:space="0" w:color="auto"/>
                    <w:right w:val="none" w:sz="0" w:space="0" w:color="auto"/>
                  </w:divBdr>
                  <w:divsChild>
                    <w:div w:id="1130975687">
                      <w:marLeft w:val="0"/>
                      <w:marRight w:val="0"/>
                      <w:marTop w:val="0"/>
                      <w:marBottom w:val="0"/>
                      <w:divBdr>
                        <w:top w:val="none" w:sz="0" w:space="0" w:color="auto"/>
                        <w:left w:val="none" w:sz="0" w:space="0" w:color="auto"/>
                        <w:bottom w:val="none" w:sz="0" w:space="0" w:color="auto"/>
                        <w:right w:val="none" w:sz="0" w:space="0" w:color="auto"/>
                      </w:divBdr>
                      <w:divsChild>
                        <w:div w:id="1588148580">
                          <w:marLeft w:val="0"/>
                          <w:marRight w:val="0"/>
                          <w:marTop w:val="0"/>
                          <w:marBottom w:val="0"/>
                          <w:divBdr>
                            <w:top w:val="none" w:sz="0" w:space="0" w:color="auto"/>
                            <w:left w:val="none" w:sz="0" w:space="0" w:color="auto"/>
                            <w:bottom w:val="none" w:sz="0" w:space="0" w:color="auto"/>
                            <w:right w:val="none" w:sz="0" w:space="0" w:color="auto"/>
                          </w:divBdr>
                          <w:divsChild>
                            <w:div w:id="1967464302">
                              <w:marLeft w:val="0"/>
                              <w:marRight w:val="0"/>
                              <w:marTop w:val="0"/>
                              <w:marBottom w:val="0"/>
                              <w:divBdr>
                                <w:top w:val="none" w:sz="0" w:space="0" w:color="auto"/>
                                <w:left w:val="none" w:sz="0" w:space="0" w:color="auto"/>
                                <w:bottom w:val="none" w:sz="0" w:space="0" w:color="auto"/>
                                <w:right w:val="none" w:sz="0" w:space="0" w:color="auto"/>
                              </w:divBdr>
                              <w:divsChild>
                                <w:div w:id="4624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992220">
      <w:bodyDiv w:val="1"/>
      <w:marLeft w:val="0"/>
      <w:marRight w:val="0"/>
      <w:marTop w:val="0"/>
      <w:marBottom w:val="0"/>
      <w:divBdr>
        <w:top w:val="none" w:sz="0" w:space="0" w:color="auto"/>
        <w:left w:val="none" w:sz="0" w:space="0" w:color="auto"/>
        <w:bottom w:val="none" w:sz="0" w:space="0" w:color="auto"/>
        <w:right w:val="none" w:sz="0" w:space="0" w:color="auto"/>
      </w:divBdr>
    </w:div>
    <w:div w:id="942692409">
      <w:bodyDiv w:val="1"/>
      <w:marLeft w:val="0"/>
      <w:marRight w:val="0"/>
      <w:marTop w:val="0"/>
      <w:marBottom w:val="0"/>
      <w:divBdr>
        <w:top w:val="none" w:sz="0" w:space="0" w:color="auto"/>
        <w:left w:val="none" w:sz="0" w:space="0" w:color="auto"/>
        <w:bottom w:val="none" w:sz="0" w:space="0" w:color="auto"/>
        <w:right w:val="none" w:sz="0" w:space="0" w:color="auto"/>
      </w:divBdr>
    </w:div>
    <w:div w:id="1530147234">
      <w:bodyDiv w:val="1"/>
      <w:marLeft w:val="0"/>
      <w:marRight w:val="0"/>
      <w:marTop w:val="0"/>
      <w:marBottom w:val="0"/>
      <w:divBdr>
        <w:top w:val="none" w:sz="0" w:space="0" w:color="auto"/>
        <w:left w:val="none" w:sz="0" w:space="0" w:color="auto"/>
        <w:bottom w:val="none" w:sz="0" w:space="0" w:color="auto"/>
        <w:right w:val="none" w:sz="0" w:space="0" w:color="auto"/>
      </w:divBdr>
    </w:div>
    <w:div w:id="1536700280">
      <w:bodyDiv w:val="1"/>
      <w:marLeft w:val="0"/>
      <w:marRight w:val="0"/>
      <w:marTop w:val="0"/>
      <w:marBottom w:val="0"/>
      <w:divBdr>
        <w:top w:val="none" w:sz="0" w:space="0" w:color="auto"/>
        <w:left w:val="none" w:sz="0" w:space="0" w:color="auto"/>
        <w:bottom w:val="none" w:sz="0" w:space="0" w:color="auto"/>
        <w:right w:val="none" w:sz="0" w:space="0" w:color="auto"/>
      </w:divBdr>
    </w:div>
    <w:div w:id="1638947094">
      <w:bodyDiv w:val="1"/>
      <w:marLeft w:val="0"/>
      <w:marRight w:val="0"/>
      <w:marTop w:val="0"/>
      <w:marBottom w:val="0"/>
      <w:divBdr>
        <w:top w:val="none" w:sz="0" w:space="0" w:color="auto"/>
        <w:left w:val="none" w:sz="0" w:space="0" w:color="auto"/>
        <w:bottom w:val="none" w:sz="0" w:space="0" w:color="auto"/>
        <w:right w:val="none" w:sz="0" w:space="0" w:color="auto"/>
      </w:divBdr>
    </w:div>
    <w:div w:id="1754545863">
      <w:bodyDiv w:val="1"/>
      <w:marLeft w:val="0"/>
      <w:marRight w:val="0"/>
      <w:marTop w:val="0"/>
      <w:marBottom w:val="0"/>
      <w:divBdr>
        <w:top w:val="none" w:sz="0" w:space="0" w:color="auto"/>
        <w:left w:val="none" w:sz="0" w:space="0" w:color="auto"/>
        <w:bottom w:val="none" w:sz="0" w:space="0" w:color="auto"/>
        <w:right w:val="none" w:sz="0" w:space="0" w:color="auto"/>
      </w:divBdr>
    </w:div>
    <w:div w:id="1824352520">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1914123707">
      <w:bodyDiv w:val="1"/>
      <w:marLeft w:val="0"/>
      <w:marRight w:val="0"/>
      <w:marTop w:val="0"/>
      <w:marBottom w:val="0"/>
      <w:divBdr>
        <w:top w:val="none" w:sz="0" w:space="0" w:color="auto"/>
        <w:left w:val="none" w:sz="0" w:space="0" w:color="auto"/>
        <w:bottom w:val="none" w:sz="0" w:space="0" w:color="auto"/>
        <w:right w:val="none" w:sz="0" w:space="0" w:color="auto"/>
      </w:divBdr>
      <w:divsChild>
        <w:div w:id="850991495">
          <w:marLeft w:val="0"/>
          <w:marRight w:val="0"/>
          <w:marTop w:val="0"/>
          <w:marBottom w:val="0"/>
          <w:divBdr>
            <w:top w:val="none" w:sz="0" w:space="0" w:color="auto"/>
            <w:left w:val="none" w:sz="0" w:space="0" w:color="auto"/>
            <w:bottom w:val="none" w:sz="0" w:space="0" w:color="auto"/>
            <w:right w:val="none" w:sz="0" w:space="0" w:color="auto"/>
          </w:divBdr>
          <w:divsChild>
            <w:div w:id="1207990952">
              <w:marLeft w:val="0"/>
              <w:marRight w:val="0"/>
              <w:marTop w:val="0"/>
              <w:marBottom w:val="0"/>
              <w:divBdr>
                <w:top w:val="none" w:sz="0" w:space="0" w:color="auto"/>
                <w:left w:val="none" w:sz="0" w:space="0" w:color="auto"/>
                <w:bottom w:val="none" w:sz="0" w:space="0" w:color="auto"/>
                <w:right w:val="none" w:sz="0" w:space="0" w:color="auto"/>
              </w:divBdr>
              <w:divsChild>
                <w:div w:id="1529442607">
                  <w:marLeft w:val="0"/>
                  <w:marRight w:val="0"/>
                  <w:marTop w:val="0"/>
                  <w:marBottom w:val="0"/>
                  <w:divBdr>
                    <w:top w:val="none" w:sz="0" w:space="0" w:color="auto"/>
                    <w:left w:val="none" w:sz="0" w:space="0" w:color="auto"/>
                    <w:bottom w:val="none" w:sz="0" w:space="0" w:color="auto"/>
                    <w:right w:val="none" w:sz="0" w:space="0" w:color="auto"/>
                  </w:divBdr>
                  <w:divsChild>
                    <w:div w:id="1078137930">
                      <w:marLeft w:val="0"/>
                      <w:marRight w:val="0"/>
                      <w:marTop w:val="0"/>
                      <w:marBottom w:val="0"/>
                      <w:divBdr>
                        <w:top w:val="none" w:sz="0" w:space="0" w:color="auto"/>
                        <w:left w:val="none" w:sz="0" w:space="0" w:color="auto"/>
                        <w:bottom w:val="none" w:sz="0" w:space="0" w:color="auto"/>
                        <w:right w:val="none" w:sz="0" w:space="0" w:color="auto"/>
                      </w:divBdr>
                      <w:divsChild>
                        <w:div w:id="602419809">
                          <w:marLeft w:val="0"/>
                          <w:marRight w:val="0"/>
                          <w:marTop w:val="0"/>
                          <w:marBottom w:val="0"/>
                          <w:divBdr>
                            <w:top w:val="none" w:sz="0" w:space="0" w:color="auto"/>
                            <w:left w:val="none" w:sz="0" w:space="0" w:color="auto"/>
                            <w:bottom w:val="none" w:sz="0" w:space="0" w:color="auto"/>
                            <w:right w:val="none" w:sz="0" w:space="0" w:color="auto"/>
                          </w:divBdr>
                          <w:divsChild>
                            <w:div w:id="1647586833">
                              <w:marLeft w:val="0"/>
                              <w:marRight w:val="0"/>
                              <w:marTop w:val="0"/>
                              <w:marBottom w:val="0"/>
                              <w:divBdr>
                                <w:top w:val="none" w:sz="0" w:space="0" w:color="auto"/>
                                <w:left w:val="none" w:sz="0" w:space="0" w:color="auto"/>
                                <w:bottom w:val="none" w:sz="0" w:space="0" w:color="auto"/>
                                <w:right w:val="none" w:sz="0" w:space="0" w:color="auto"/>
                              </w:divBdr>
                              <w:divsChild>
                                <w:div w:id="1818110488">
                                  <w:marLeft w:val="0"/>
                                  <w:marRight w:val="0"/>
                                  <w:marTop w:val="0"/>
                                  <w:marBottom w:val="0"/>
                                  <w:divBdr>
                                    <w:top w:val="none" w:sz="0" w:space="0" w:color="auto"/>
                                    <w:left w:val="none" w:sz="0" w:space="0" w:color="auto"/>
                                    <w:bottom w:val="none" w:sz="0" w:space="0" w:color="auto"/>
                                    <w:right w:val="none" w:sz="0" w:space="0" w:color="auto"/>
                                  </w:divBdr>
                                </w:div>
                              </w:divsChild>
                            </w:div>
                            <w:div w:id="2048022585">
                              <w:marLeft w:val="0"/>
                              <w:marRight w:val="0"/>
                              <w:marTop w:val="0"/>
                              <w:marBottom w:val="0"/>
                              <w:divBdr>
                                <w:top w:val="none" w:sz="0" w:space="0" w:color="auto"/>
                                <w:left w:val="none" w:sz="0" w:space="0" w:color="auto"/>
                                <w:bottom w:val="none" w:sz="0" w:space="0" w:color="auto"/>
                                <w:right w:val="none" w:sz="0" w:space="0" w:color="auto"/>
                              </w:divBdr>
                              <w:divsChild>
                                <w:div w:id="1434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4618">
                          <w:marLeft w:val="0"/>
                          <w:marRight w:val="0"/>
                          <w:marTop w:val="0"/>
                          <w:marBottom w:val="0"/>
                          <w:divBdr>
                            <w:top w:val="none" w:sz="0" w:space="0" w:color="auto"/>
                            <w:left w:val="none" w:sz="0" w:space="0" w:color="auto"/>
                            <w:bottom w:val="none" w:sz="0" w:space="0" w:color="auto"/>
                            <w:right w:val="none" w:sz="0" w:space="0" w:color="auto"/>
                          </w:divBdr>
                          <w:divsChild>
                            <w:div w:id="12146691">
                              <w:marLeft w:val="0"/>
                              <w:marRight w:val="0"/>
                              <w:marTop w:val="0"/>
                              <w:marBottom w:val="0"/>
                              <w:divBdr>
                                <w:top w:val="none" w:sz="0" w:space="0" w:color="auto"/>
                                <w:left w:val="none" w:sz="0" w:space="0" w:color="auto"/>
                                <w:bottom w:val="none" w:sz="0" w:space="0" w:color="auto"/>
                                <w:right w:val="none" w:sz="0" w:space="0" w:color="auto"/>
                              </w:divBdr>
                              <w:divsChild>
                                <w:div w:id="1492719064">
                                  <w:marLeft w:val="0"/>
                                  <w:marRight w:val="0"/>
                                  <w:marTop w:val="0"/>
                                  <w:marBottom w:val="0"/>
                                  <w:divBdr>
                                    <w:top w:val="none" w:sz="0" w:space="0" w:color="auto"/>
                                    <w:left w:val="none" w:sz="0" w:space="0" w:color="auto"/>
                                    <w:bottom w:val="none" w:sz="0" w:space="0" w:color="auto"/>
                                    <w:right w:val="none" w:sz="0" w:space="0" w:color="auto"/>
                                  </w:divBdr>
                                </w:div>
                              </w:divsChild>
                            </w:div>
                            <w:div w:id="265306899">
                              <w:marLeft w:val="0"/>
                              <w:marRight w:val="0"/>
                              <w:marTop w:val="0"/>
                              <w:marBottom w:val="0"/>
                              <w:divBdr>
                                <w:top w:val="none" w:sz="0" w:space="0" w:color="auto"/>
                                <w:left w:val="none" w:sz="0" w:space="0" w:color="auto"/>
                                <w:bottom w:val="none" w:sz="0" w:space="0" w:color="auto"/>
                                <w:right w:val="none" w:sz="0" w:space="0" w:color="auto"/>
                              </w:divBdr>
                              <w:divsChild>
                                <w:div w:id="130094679">
                                  <w:marLeft w:val="0"/>
                                  <w:marRight w:val="0"/>
                                  <w:marTop w:val="0"/>
                                  <w:marBottom w:val="0"/>
                                  <w:divBdr>
                                    <w:top w:val="none" w:sz="0" w:space="0" w:color="auto"/>
                                    <w:left w:val="none" w:sz="0" w:space="0" w:color="auto"/>
                                    <w:bottom w:val="none" w:sz="0" w:space="0" w:color="auto"/>
                                    <w:right w:val="none" w:sz="0" w:space="0" w:color="auto"/>
                                  </w:divBdr>
                                </w:div>
                              </w:divsChild>
                            </w:div>
                            <w:div w:id="1452439608">
                              <w:marLeft w:val="0"/>
                              <w:marRight w:val="0"/>
                              <w:marTop w:val="0"/>
                              <w:marBottom w:val="0"/>
                              <w:divBdr>
                                <w:top w:val="none" w:sz="0" w:space="0" w:color="auto"/>
                                <w:left w:val="none" w:sz="0" w:space="0" w:color="auto"/>
                                <w:bottom w:val="none" w:sz="0" w:space="0" w:color="auto"/>
                                <w:right w:val="none" w:sz="0" w:space="0" w:color="auto"/>
                              </w:divBdr>
                              <w:divsChild>
                                <w:div w:id="15075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ursolutions.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AppData/Local/AppData/Local/Temp/SNAGHTML575189d.PNG" TargetMode="External"/><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concurtraining.com/customers/tech_pubs/MobileDocs/_MOBdoc_CCC.htm"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AppData/Local/AppData/Local/Temp/SNAGHTML5dead5d.PNG"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997\AppData\Roaming\Microsoft\Templates\Mob_UG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E2C80-BAD1-441E-824F-193E14474CC2}">
  <ds:schemaRefs>
    <ds:schemaRef ds:uri="http://schemas.openxmlformats.org/officeDocument/2006/bibliography"/>
  </ds:schemaRefs>
</ds:datastoreItem>
</file>

<file path=customXml/itemProps2.xml><?xml version="1.0" encoding="utf-8"?>
<ds:datastoreItem xmlns:ds="http://schemas.openxmlformats.org/officeDocument/2006/customXml" ds:itemID="{9B15452A-56BD-4BCC-A3E2-379F44AAFEF7}">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D0D98C5E-E2D8-4198-8FDE-95E8127EB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E7404E-63FD-4613-BC58-6891185300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Mob_UG2.dot</Template>
  <TotalTime>296</TotalTime>
  <Pages>17</Pages>
  <Words>2190</Words>
  <Characters>12226</Characters>
  <Application>Microsoft Office Word</Application>
  <DocSecurity>0</DocSecurity>
  <Lines>2037</Lines>
  <Paragraphs>1310</Paragraphs>
  <ScaleCrop>false</ScaleCrop>
  <HeadingPairs>
    <vt:vector size="2" baseType="variant">
      <vt:variant>
        <vt:lpstr>Title</vt:lpstr>
      </vt:variant>
      <vt:variant>
        <vt:i4>1</vt:i4>
      </vt:variant>
    </vt:vector>
  </HeadingPairs>
  <TitlesOfParts>
    <vt:vector size="1" baseType="lpstr">
      <vt:lpstr>Mobile App User Guide - Concur Travel - Android</vt:lpstr>
    </vt:vector>
  </TitlesOfParts>
  <Company/>
  <LinksUpToDate>false</LinksUpToDate>
  <CharactersWithSpaces>13106</CharactersWithSpaces>
  <SharedDoc>false</SharedDoc>
  <HLinks>
    <vt:vector size="84" baseType="variant">
      <vt:variant>
        <vt:i4>1376315</vt:i4>
      </vt:variant>
      <vt:variant>
        <vt:i4>77</vt:i4>
      </vt:variant>
      <vt:variant>
        <vt:i4>0</vt:i4>
      </vt:variant>
      <vt:variant>
        <vt:i4>5</vt:i4>
      </vt:variant>
      <vt:variant>
        <vt:lpwstr/>
      </vt:variant>
      <vt:variant>
        <vt:lpwstr>_Toc12341783</vt:lpwstr>
      </vt:variant>
      <vt:variant>
        <vt:i4>1310779</vt:i4>
      </vt:variant>
      <vt:variant>
        <vt:i4>71</vt:i4>
      </vt:variant>
      <vt:variant>
        <vt:i4>0</vt:i4>
      </vt:variant>
      <vt:variant>
        <vt:i4>5</vt:i4>
      </vt:variant>
      <vt:variant>
        <vt:lpwstr/>
      </vt:variant>
      <vt:variant>
        <vt:lpwstr>_Toc12341782</vt:lpwstr>
      </vt:variant>
      <vt:variant>
        <vt:i4>1507387</vt:i4>
      </vt:variant>
      <vt:variant>
        <vt:i4>65</vt:i4>
      </vt:variant>
      <vt:variant>
        <vt:i4>0</vt:i4>
      </vt:variant>
      <vt:variant>
        <vt:i4>5</vt:i4>
      </vt:variant>
      <vt:variant>
        <vt:lpwstr/>
      </vt:variant>
      <vt:variant>
        <vt:lpwstr>_Toc12341781</vt:lpwstr>
      </vt:variant>
      <vt:variant>
        <vt:i4>1441851</vt:i4>
      </vt:variant>
      <vt:variant>
        <vt:i4>59</vt:i4>
      </vt:variant>
      <vt:variant>
        <vt:i4>0</vt:i4>
      </vt:variant>
      <vt:variant>
        <vt:i4>5</vt:i4>
      </vt:variant>
      <vt:variant>
        <vt:lpwstr/>
      </vt:variant>
      <vt:variant>
        <vt:lpwstr>_Toc12341780</vt:lpwstr>
      </vt:variant>
      <vt:variant>
        <vt:i4>2031668</vt:i4>
      </vt:variant>
      <vt:variant>
        <vt:i4>53</vt:i4>
      </vt:variant>
      <vt:variant>
        <vt:i4>0</vt:i4>
      </vt:variant>
      <vt:variant>
        <vt:i4>5</vt:i4>
      </vt:variant>
      <vt:variant>
        <vt:lpwstr/>
      </vt:variant>
      <vt:variant>
        <vt:lpwstr>_Toc12341779</vt:lpwstr>
      </vt:variant>
      <vt:variant>
        <vt:i4>1966132</vt:i4>
      </vt:variant>
      <vt:variant>
        <vt:i4>47</vt:i4>
      </vt:variant>
      <vt:variant>
        <vt:i4>0</vt:i4>
      </vt:variant>
      <vt:variant>
        <vt:i4>5</vt:i4>
      </vt:variant>
      <vt:variant>
        <vt:lpwstr/>
      </vt:variant>
      <vt:variant>
        <vt:lpwstr>_Toc12341778</vt:lpwstr>
      </vt:variant>
      <vt:variant>
        <vt:i4>1114164</vt:i4>
      </vt:variant>
      <vt:variant>
        <vt:i4>41</vt:i4>
      </vt:variant>
      <vt:variant>
        <vt:i4>0</vt:i4>
      </vt:variant>
      <vt:variant>
        <vt:i4>5</vt:i4>
      </vt:variant>
      <vt:variant>
        <vt:lpwstr/>
      </vt:variant>
      <vt:variant>
        <vt:lpwstr>_Toc12341777</vt:lpwstr>
      </vt:variant>
      <vt:variant>
        <vt:i4>1048628</vt:i4>
      </vt:variant>
      <vt:variant>
        <vt:i4>35</vt:i4>
      </vt:variant>
      <vt:variant>
        <vt:i4>0</vt:i4>
      </vt:variant>
      <vt:variant>
        <vt:i4>5</vt:i4>
      </vt:variant>
      <vt:variant>
        <vt:lpwstr/>
      </vt:variant>
      <vt:variant>
        <vt:lpwstr>_Toc12341776</vt:lpwstr>
      </vt:variant>
      <vt:variant>
        <vt:i4>1245236</vt:i4>
      </vt:variant>
      <vt:variant>
        <vt:i4>29</vt:i4>
      </vt:variant>
      <vt:variant>
        <vt:i4>0</vt:i4>
      </vt:variant>
      <vt:variant>
        <vt:i4>5</vt:i4>
      </vt:variant>
      <vt:variant>
        <vt:lpwstr/>
      </vt:variant>
      <vt:variant>
        <vt:lpwstr>_Toc12341775</vt:lpwstr>
      </vt:variant>
      <vt:variant>
        <vt:i4>1179700</vt:i4>
      </vt:variant>
      <vt:variant>
        <vt:i4>23</vt:i4>
      </vt:variant>
      <vt:variant>
        <vt:i4>0</vt:i4>
      </vt:variant>
      <vt:variant>
        <vt:i4>5</vt:i4>
      </vt:variant>
      <vt:variant>
        <vt:lpwstr/>
      </vt:variant>
      <vt:variant>
        <vt:lpwstr>_Toc12341774</vt:lpwstr>
      </vt:variant>
      <vt:variant>
        <vt:i4>1376308</vt:i4>
      </vt:variant>
      <vt:variant>
        <vt:i4>17</vt:i4>
      </vt:variant>
      <vt:variant>
        <vt:i4>0</vt:i4>
      </vt:variant>
      <vt:variant>
        <vt:i4>5</vt:i4>
      </vt:variant>
      <vt:variant>
        <vt:lpwstr/>
      </vt:variant>
      <vt:variant>
        <vt:lpwstr>_Toc12341773</vt:lpwstr>
      </vt:variant>
      <vt:variant>
        <vt:i4>1310772</vt:i4>
      </vt:variant>
      <vt:variant>
        <vt:i4>11</vt:i4>
      </vt:variant>
      <vt:variant>
        <vt:i4>0</vt:i4>
      </vt:variant>
      <vt:variant>
        <vt:i4>5</vt:i4>
      </vt:variant>
      <vt:variant>
        <vt:lpwstr/>
      </vt:variant>
      <vt:variant>
        <vt:lpwstr>_Toc12341772</vt:lpwstr>
      </vt:variant>
      <vt:variant>
        <vt:i4>1507380</vt:i4>
      </vt:variant>
      <vt:variant>
        <vt:i4>5</vt:i4>
      </vt:variant>
      <vt:variant>
        <vt:i4>0</vt:i4>
      </vt:variant>
      <vt:variant>
        <vt:i4>5</vt:i4>
      </vt:variant>
      <vt:variant>
        <vt:lpwstr/>
      </vt:variant>
      <vt:variant>
        <vt:lpwstr>_Toc12341771</vt:lpwstr>
      </vt:variant>
      <vt:variant>
        <vt:i4>4653154</vt:i4>
      </vt:variant>
      <vt:variant>
        <vt:i4>0</vt:i4>
      </vt:variant>
      <vt:variant>
        <vt:i4>0</vt:i4>
      </vt:variant>
      <vt:variant>
        <vt:i4>5</vt:i4>
      </vt:variant>
      <vt:variant>
        <vt:lpwstr>https://www.concurtraining.com/customers/tech_pubs/MobileDocs/_MOBdoc_CCC.htm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Concur Travel - Android</dc:title>
  <dc:subject/>
  <dc:creator>SAP Concur User Assistance</dc:creator>
  <cp:keywords/>
  <dc:description>© 2004 - 2024 SAP Concur All rights reserved.</dc:description>
  <cp:lastModifiedBy>Jacobsen-Watts, John</cp:lastModifiedBy>
  <cp:revision>28</cp:revision>
  <cp:lastPrinted>2024-01-04T22:13:00Z</cp:lastPrinted>
  <dcterms:created xsi:type="dcterms:W3CDTF">2021-05-20T20:14:00Z</dcterms:created>
  <dcterms:modified xsi:type="dcterms:W3CDTF">2024-01-04T22:13:00Z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0x0101004DDD86ECC9871147AB5194FC060EE49A</vt:lpwstr>
  </property>
</Properties>
</file>