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firstRow="1" w:lastRow="0" w:firstColumn="1" w:lastColumn="0" w:noHBand="0" w:noVBand="0"/>
      </w:tblPr>
      <w:tblGrid>
        <w:gridCol w:w="4074"/>
        <w:gridCol w:w="1454"/>
        <w:gridCol w:w="954"/>
        <w:gridCol w:w="3238"/>
      </w:tblGrid>
      <w:tr w:rsidR="005852F6" w:rsidRPr="009C542B" w14:paraId="54824BBD" w14:textId="77777777" w:rsidTr="004639D9">
        <w:tc>
          <w:tcPr>
            <w:tcW w:w="4074" w:type="dxa"/>
            <w:tcBorders>
              <w:top w:val="single" w:sz="6" w:space="0" w:color="000000"/>
              <w:left w:val="single" w:sz="6" w:space="0" w:color="000000"/>
              <w:bottom w:val="single" w:sz="4" w:space="0" w:color="000000"/>
              <w:right w:val="nil"/>
            </w:tcBorders>
            <w:shd w:val="clear" w:color="auto" w:fill="D9D9D9"/>
          </w:tcPr>
          <w:p w14:paraId="79F2EC89" w14:textId="77777777" w:rsidR="005852F6" w:rsidRPr="00C132A4" w:rsidRDefault="005852F6" w:rsidP="00C132A4">
            <w:pPr>
              <w:pStyle w:val="FAQTitle1"/>
            </w:pPr>
            <w:bookmarkStart w:id="0" w:name="_Toc227643103"/>
            <w:bookmarkStart w:id="1" w:name="_Toc227645002"/>
            <w:r>
              <w:t>Mobile App User Guide</w:t>
            </w:r>
          </w:p>
          <w:bookmarkEnd w:id="0"/>
          <w:p w14:paraId="7769464B" w14:textId="77777777" w:rsidR="005852F6" w:rsidRDefault="005852F6" w:rsidP="004C4378">
            <w:pPr>
              <w:pStyle w:val="FAQTitle2"/>
            </w:pPr>
            <w:r>
              <w:t>Drive</w:t>
            </w:r>
          </w:p>
          <w:p w14:paraId="1CBA9546" w14:textId="1D331281" w:rsidR="005852F6" w:rsidRPr="004C4378" w:rsidRDefault="005852F6" w:rsidP="004C4378">
            <w:pPr>
              <w:pStyle w:val="FAQTitle3"/>
              <w:rPr>
                <w:b/>
                <w:sz w:val="20"/>
                <w:szCs w:val="20"/>
              </w:rPr>
            </w:pPr>
            <w:r w:rsidRPr="004C4378">
              <w:rPr>
                <w:b/>
                <w:sz w:val="20"/>
                <w:szCs w:val="20"/>
              </w:rPr>
              <w:t xml:space="preserve">Last Revised: </w:t>
            </w:r>
            <w:r w:rsidR="001365FF">
              <w:rPr>
                <w:b/>
                <w:sz w:val="20"/>
                <w:szCs w:val="20"/>
              </w:rPr>
              <w:t>July 5</w:t>
            </w:r>
            <w:r w:rsidRPr="004C4378">
              <w:rPr>
                <w:b/>
                <w:sz w:val="20"/>
                <w:szCs w:val="20"/>
              </w:rPr>
              <w:t>, 20</w:t>
            </w:r>
            <w:r w:rsidR="002A22AF">
              <w:rPr>
                <w:b/>
                <w:sz w:val="20"/>
                <w:szCs w:val="20"/>
              </w:rPr>
              <w:t>2</w:t>
            </w:r>
            <w:r w:rsidR="00E85E75">
              <w:rPr>
                <w:b/>
                <w:sz w:val="20"/>
                <w:szCs w:val="20"/>
              </w:rPr>
              <w:t>3</w:t>
            </w:r>
          </w:p>
        </w:tc>
        <w:tc>
          <w:tcPr>
            <w:tcW w:w="2408" w:type="dxa"/>
            <w:gridSpan w:val="2"/>
            <w:tcBorders>
              <w:top w:val="single" w:sz="6" w:space="0" w:color="000000"/>
              <w:left w:val="nil"/>
              <w:bottom w:val="single" w:sz="4" w:space="0" w:color="000000"/>
              <w:right w:val="nil"/>
            </w:tcBorders>
            <w:shd w:val="clear" w:color="auto" w:fill="D9D9D9"/>
            <w:vAlign w:val="center"/>
          </w:tcPr>
          <w:p w14:paraId="3CFD52CE" w14:textId="5CD656F7" w:rsidR="005852F6" w:rsidRPr="00875E91" w:rsidRDefault="00970CA0" w:rsidP="005852F6">
            <w:pPr>
              <w:pStyle w:val="ConcurTableText"/>
              <w:jc w:val="center"/>
            </w:pPr>
            <w:r>
              <w:t>This guide describes the current version, which is shown on the "</w:t>
            </w:r>
            <w:hyperlink r:id="rId11" w:tgtFrame="_blank" w:history="1">
              <w:r>
                <w:rPr>
                  <w:rStyle w:val="Hyperlink"/>
                </w:rPr>
                <w:t>Introduction</w:t>
              </w:r>
            </w:hyperlink>
            <w:r>
              <w:t>" guide.</w:t>
            </w:r>
          </w:p>
        </w:tc>
        <w:tc>
          <w:tcPr>
            <w:tcW w:w="3238" w:type="dxa"/>
            <w:tcBorders>
              <w:top w:val="single" w:sz="6" w:space="0" w:color="000000"/>
              <w:left w:val="nil"/>
              <w:bottom w:val="single" w:sz="4" w:space="0" w:color="000000"/>
              <w:right w:val="single" w:sz="6" w:space="0" w:color="000000"/>
            </w:tcBorders>
            <w:shd w:val="clear" w:color="auto" w:fill="D9D9D9"/>
          </w:tcPr>
          <w:p w14:paraId="5D5E8166" w14:textId="77777777" w:rsidR="005852F6" w:rsidRPr="00875E91" w:rsidRDefault="005852F6" w:rsidP="005852F6">
            <w:pPr>
              <w:pStyle w:val="ConcurTableText"/>
            </w:pPr>
            <w:r w:rsidRPr="00875E91">
              <w:t xml:space="preserve">Applies to </w:t>
            </w:r>
            <w:r>
              <w:t>these mobile devices</w:t>
            </w:r>
            <w:r w:rsidRPr="00875E91">
              <w:t xml:space="preserve">: </w:t>
            </w:r>
          </w:p>
          <w:p w14:paraId="0D971AB9" w14:textId="40A8E0F0" w:rsidR="005852F6" w:rsidRPr="00875E91" w:rsidRDefault="00147466" w:rsidP="00172510">
            <w:pPr>
              <w:pStyle w:val="BoxBodyHang"/>
              <w:rPr>
                <w:color w:val="auto"/>
              </w:rPr>
            </w:pPr>
            <w:r>
              <w:rPr>
                <w:color w:val="auto"/>
              </w:rPr>
              <w:t>Yes:</w:t>
            </w:r>
            <w:r w:rsidR="005852F6" w:rsidRPr="00875E91">
              <w:rPr>
                <w:color w:val="auto"/>
              </w:rPr>
              <w:tab/>
            </w:r>
            <w:r w:rsidR="005852F6">
              <w:rPr>
                <w:color w:val="auto"/>
              </w:rPr>
              <w:t>iPhone</w:t>
            </w:r>
          </w:p>
          <w:p w14:paraId="78E8D790" w14:textId="38FD1C06" w:rsidR="005852F6" w:rsidRPr="00875E91" w:rsidRDefault="00147466" w:rsidP="00172510">
            <w:pPr>
              <w:pStyle w:val="BoxBodyHang"/>
              <w:rPr>
                <w:color w:val="auto"/>
              </w:rPr>
            </w:pPr>
            <w:r>
              <w:rPr>
                <w:color w:val="auto"/>
              </w:rPr>
              <w:t>Yes:</w:t>
            </w:r>
            <w:r w:rsidR="005852F6" w:rsidRPr="00875E91">
              <w:rPr>
                <w:color w:val="auto"/>
              </w:rPr>
              <w:tab/>
            </w:r>
            <w:r w:rsidR="005852F6">
              <w:rPr>
                <w:color w:val="auto"/>
              </w:rPr>
              <w:t>iPad</w:t>
            </w:r>
            <w:r w:rsidR="005852F6" w:rsidRPr="00875E91">
              <w:rPr>
                <w:color w:val="auto"/>
              </w:rPr>
              <w:t xml:space="preserve"> </w:t>
            </w:r>
          </w:p>
          <w:p w14:paraId="17A29D89" w14:textId="0547C85E" w:rsidR="005852F6" w:rsidRPr="00172510" w:rsidRDefault="00147466" w:rsidP="00172510">
            <w:pPr>
              <w:pStyle w:val="BoxBodyHang"/>
              <w:rPr>
                <w:color w:val="auto"/>
              </w:rPr>
            </w:pPr>
            <w:r>
              <w:rPr>
                <w:color w:val="auto"/>
              </w:rPr>
              <w:t>Yes:</w:t>
            </w:r>
            <w:r w:rsidR="005852F6" w:rsidRPr="00875E91">
              <w:rPr>
                <w:color w:val="auto"/>
              </w:rPr>
              <w:tab/>
            </w:r>
            <w:r w:rsidR="005852F6">
              <w:rPr>
                <w:color w:val="auto"/>
              </w:rPr>
              <w:t>Android</w:t>
            </w:r>
          </w:p>
        </w:tc>
      </w:tr>
      <w:tr w:rsidR="005852F6" w:rsidRPr="009C542B" w14:paraId="16010268" w14:textId="77777777" w:rsidTr="004639D9">
        <w:tc>
          <w:tcPr>
            <w:tcW w:w="9720" w:type="dxa"/>
            <w:gridSpan w:val="4"/>
            <w:tcBorders>
              <w:top w:val="single" w:sz="4" w:space="0" w:color="000000"/>
              <w:left w:val="single" w:sz="6" w:space="0" w:color="000000"/>
              <w:bottom w:val="single" w:sz="6" w:space="0" w:color="000000"/>
              <w:right w:val="single" w:sz="6" w:space="0" w:color="000000"/>
            </w:tcBorders>
            <w:shd w:val="clear" w:color="auto" w:fill="F2F2F2"/>
          </w:tcPr>
          <w:p w14:paraId="25A069A1" w14:textId="77777777" w:rsidR="005852F6" w:rsidRPr="00875E91" w:rsidRDefault="005852F6" w:rsidP="005852F6">
            <w:pPr>
              <w:pStyle w:val="ConcurTableText"/>
            </w:pPr>
            <w:r w:rsidRPr="003C589A">
              <w:rPr>
                <w:b/>
              </w:rPr>
              <w:t xml:space="preserve">IMPORTANT: </w:t>
            </w:r>
            <w:r w:rsidRPr="003C589A">
              <w:t xml:space="preserve">Be aware that your company's configuration may not allow for </w:t>
            </w:r>
            <w:proofErr w:type="gramStart"/>
            <w:r w:rsidRPr="003C589A">
              <w:t>all of</w:t>
            </w:r>
            <w:proofErr w:type="gramEnd"/>
            <w:r w:rsidRPr="003C589A">
              <w:t xml:space="preserve"> the features described here. Generally, if a feature is not available in your configuration of the web version of SAP Concur, then it is not available in the mobile app.</w:t>
            </w:r>
          </w:p>
        </w:tc>
      </w:tr>
      <w:bookmarkEnd w:id="1"/>
      <w:tr w:rsidR="00F874B0" w:rsidRPr="00820E40" w14:paraId="328483D3" w14:textId="77777777" w:rsidTr="00290E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28" w:type="dxa"/>
            <w:gridSpan w:val="2"/>
            <w:tcBorders>
              <w:top w:val="single" w:sz="6" w:space="0" w:color="000000"/>
              <w:left w:val="nil"/>
              <w:bottom w:val="nil"/>
              <w:right w:val="dotted" w:sz="8" w:space="0" w:color="000000"/>
            </w:tcBorders>
            <w:shd w:val="clear" w:color="auto" w:fill="auto"/>
          </w:tcPr>
          <w:p w14:paraId="3FC61D1C" w14:textId="6BD7447C" w:rsidR="00892229" w:rsidRPr="00892229" w:rsidRDefault="00172510" w:rsidP="003D3C05">
            <w:pPr>
              <w:pStyle w:val="ConcurTableText"/>
            </w:pPr>
            <w:r>
              <w:t>Drive</w:t>
            </w:r>
            <w:r w:rsidR="009C2105" w:rsidRPr="00BE13B7">
              <w:t xml:space="preserve"> is the SAP Concur service</w:t>
            </w:r>
            <w:r w:rsidR="006E5B8E" w:rsidRPr="00892229">
              <w:t xml:space="preserve"> with</w:t>
            </w:r>
            <w:r w:rsidR="006E5B8E">
              <w:t xml:space="preserve"> an</w:t>
            </w:r>
            <w:r w:rsidR="006E5B8E" w:rsidRPr="00892229">
              <w:t xml:space="preserve"> </w:t>
            </w:r>
            <w:r w:rsidR="006E5B8E">
              <w:t>automatic distance capture tool that</w:t>
            </w:r>
            <w:r w:rsidR="009C2105" w:rsidRPr="00BE13B7">
              <w:t xml:space="preserve"> </w:t>
            </w:r>
            <w:r w:rsidR="00AD6F6F">
              <w:t xml:space="preserve">allows </w:t>
            </w:r>
            <w:r w:rsidR="008400D1">
              <w:t xml:space="preserve">the user </w:t>
            </w:r>
            <w:r w:rsidR="00AD6F6F">
              <w:t xml:space="preserve">to </w:t>
            </w:r>
            <w:r w:rsidR="00AD6F6F" w:rsidRPr="00AD6F6F">
              <w:t>track busi</w:t>
            </w:r>
            <w:r w:rsidR="00AD6F6F">
              <w:t>ness mileage for reimbursement</w:t>
            </w:r>
            <w:r w:rsidR="006E5B8E">
              <w:t>.</w:t>
            </w:r>
            <w:r w:rsidR="00AD6F6F">
              <w:t xml:space="preserve"> </w:t>
            </w:r>
            <w:r w:rsidR="00AD6F6F" w:rsidRPr="00AD6F6F">
              <w:t>Mileage is tracked by using the iOS and Android location services.</w:t>
            </w:r>
          </w:p>
          <w:p w14:paraId="2E578008" w14:textId="36143CFA" w:rsidR="00892229" w:rsidRPr="00892229" w:rsidRDefault="00892229" w:rsidP="003D3C05">
            <w:pPr>
              <w:pStyle w:val="ConcurTableText"/>
            </w:pPr>
            <w:r w:rsidRPr="00892229">
              <w:t xml:space="preserve">Drive </w:t>
            </w:r>
            <w:r w:rsidR="006E5B8E">
              <w:t xml:space="preserve">enables </w:t>
            </w:r>
            <w:r w:rsidR="009716C5">
              <w:t>users</w:t>
            </w:r>
            <w:r w:rsidR="006E5B8E">
              <w:t xml:space="preserve"> </w:t>
            </w:r>
            <w:r w:rsidRPr="00892229">
              <w:t xml:space="preserve">to: </w:t>
            </w:r>
          </w:p>
          <w:p w14:paraId="6DD789F8" w14:textId="77777777" w:rsidR="00892229" w:rsidRPr="00892229" w:rsidRDefault="00892229" w:rsidP="003D3C05">
            <w:pPr>
              <w:pStyle w:val="ConcurTableBullet"/>
            </w:pPr>
            <w:r w:rsidRPr="00892229">
              <w:t xml:space="preserve">Document, report, and </w:t>
            </w:r>
            <w:r w:rsidR="00375A19">
              <w:t xml:space="preserve">be </w:t>
            </w:r>
            <w:r w:rsidRPr="00892229">
              <w:t>reimburse</w:t>
            </w:r>
            <w:r w:rsidR="00375A19">
              <w:t>d for</w:t>
            </w:r>
            <w:r w:rsidRPr="00892229">
              <w:t xml:space="preserve"> distance driven </w:t>
            </w:r>
          </w:p>
          <w:p w14:paraId="00D4F1D9" w14:textId="77777777" w:rsidR="00892229" w:rsidRPr="00892229" w:rsidRDefault="00892229" w:rsidP="003D3C05">
            <w:pPr>
              <w:pStyle w:val="ConcurTableBullet"/>
            </w:pPr>
            <w:r w:rsidRPr="00892229">
              <w:t>Improve mileage reporting, and help with compliance, and audit readiness</w:t>
            </w:r>
          </w:p>
          <w:p w14:paraId="044EC3F7" w14:textId="77777777" w:rsidR="00AC4821" w:rsidRDefault="00892229" w:rsidP="003D3C05">
            <w:pPr>
              <w:pStyle w:val="ConcurTableBullet"/>
            </w:pPr>
            <w:r w:rsidRPr="00892229">
              <w:t>Proactively manage and standardize expense reporting</w:t>
            </w:r>
          </w:p>
          <w:p w14:paraId="5CC07BB3" w14:textId="77777777" w:rsidR="00463224" w:rsidRDefault="00463224" w:rsidP="00931982">
            <w:pPr>
              <w:pStyle w:val="ConcurTableBullet"/>
            </w:pPr>
            <w:r>
              <w:t>F</w:t>
            </w:r>
            <w:r w:rsidRPr="002B7E37">
              <w:t xml:space="preserve">lag each segment of </w:t>
            </w:r>
            <w:r w:rsidR="00C66FE3">
              <w:t>their</w:t>
            </w:r>
            <w:r w:rsidRPr="002B7E37">
              <w:t xml:space="preserve"> drive as business or personal when </w:t>
            </w:r>
            <w:r w:rsidRPr="00E62AF9">
              <w:rPr>
                <w:b/>
                <w:bCs/>
              </w:rPr>
              <w:t>Auto</w:t>
            </w:r>
            <w:r w:rsidR="00CB0B51">
              <w:rPr>
                <w:b/>
                <w:bCs/>
              </w:rPr>
              <w:t xml:space="preserve"> Capturing Mode</w:t>
            </w:r>
            <w:r w:rsidRPr="002B7E37">
              <w:t xml:space="preserve"> is enabled and a</w:t>
            </w:r>
            <w:r w:rsidR="000C6094">
              <w:t>ccurately track distance driven</w:t>
            </w:r>
          </w:p>
          <w:p w14:paraId="5F56645D" w14:textId="77777777" w:rsidR="00291367" w:rsidRPr="002B7E37" w:rsidRDefault="00291367" w:rsidP="00291367">
            <w:pPr>
              <w:pStyle w:val="ConcurTableBullet"/>
              <w:rPr>
                <w:b/>
              </w:rPr>
            </w:pPr>
            <w:r>
              <w:t>Use s</w:t>
            </w:r>
            <w:r w:rsidRPr="002B7E37">
              <w:t xml:space="preserve">mart sensors </w:t>
            </w:r>
            <w:r>
              <w:t xml:space="preserve">to </w:t>
            </w:r>
            <w:r w:rsidRPr="002B7E37">
              <w:t xml:space="preserve">track when </w:t>
            </w:r>
            <w:r>
              <w:t>their</w:t>
            </w:r>
            <w:r w:rsidRPr="002B7E37">
              <w:t xml:space="preserve"> vehicle is in motion </w:t>
            </w:r>
            <w:r>
              <w:t xml:space="preserve">and </w:t>
            </w:r>
            <w:r w:rsidRPr="002B7E37">
              <w:t>to capture distance fr</w:t>
            </w:r>
            <w:r>
              <w:t>om their mobile device</w:t>
            </w:r>
          </w:p>
          <w:p w14:paraId="105538AD" w14:textId="77777777" w:rsidR="00291367" w:rsidRPr="002B7E37" w:rsidRDefault="00291367" w:rsidP="00291367">
            <w:pPr>
              <w:pStyle w:val="ConcurTableBullet"/>
            </w:pPr>
            <w:r w:rsidRPr="002B7E37">
              <w:t>Turn mileage logs into expense line items i</w:t>
            </w:r>
            <w:r>
              <w:t>n Concur Expense with one click</w:t>
            </w:r>
          </w:p>
          <w:p w14:paraId="306C061D" w14:textId="77777777" w:rsidR="00291367" w:rsidRPr="00820E40" w:rsidRDefault="00291367" w:rsidP="00291367">
            <w:pPr>
              <w:pStyle w:val="ConcurTableBullet"/>
            </w:pPr>
            <w:r w:rsidRPr="002B7E37">
              <w:t xml:space="preserve">Enable </w:t>
            </w:r>
            <w:r w:rsidR="00CB0B51" w:rsidRPr="00422028">
              <w:rPr>
                <w:b/>
                <w:bCs/>
              </w:rPr>
              <w:t>Auto</w:t>
            </w:r>
            <w:r w:rsidR="00CB0B51">
              <w:rPr>
                <w:b/>
                <w:bCs/>
              </w:rPr>
              <w:t xml:space="preserve"> Capturing Mode</w:t>
            </w:r>
            <w:r w:rsidR="00CB0B51" w:rsidRPr="002B7E37">
              <w:t xml:space="preserve"> </w:t>
            </w:r>
            <w:r w:rsidRPr="002B7E37">
              <w:t xml:space="preserve">to automatically capture driving distance on </w:t>
            </w:r>
            <w:r>
              <w:t xml:space="preserve">their </w:t>
            </w:r>
            <w:r w:rsidRPr="002B7E37">
              <w:t>schedule or manually start and</w:t>
            </w:r>
            <w:r>
              <w:t xml:space="preserve"> stop distance capture per trip</w:t>
            </w:r>
          </w:p>
        </w:tc>
        <w:tc>
          <w:tcPr>
            <w:tcW w:w="4192" w:type="dxa"/>
            <w:gridSpan w:val="2"/>
            <w:tcBorders>
              <w:top w:val="single" w:sz="6" w:space="0" w:color="000000"/>
              <w:left w:val="dotted" w:sz="8" w:space="0" w:color="000000"/>
              <w:bottom w:val="dotted" w:sz="8" w:space="0" w:color="000000"/>
              <w:right w:val="dotted" w:sz="8" w:space="0" w:color="000000"/>
            </w:tcBorders>
            <w:shd w:val="clear" w:color="auto" w:fill="auto"/>
          </w:tcPr>
          <w:p w14:paraId="585E4847" w14:textId="3869D401" w:rsidR="000A5F62" w:rsidRDefault="00F874B0">
            <w:pPr>
              <w:pStyle w:val="TOC2"/>
              <w:rPr>
                <w:rFonts w:asciiTheme="minorHAnsi" w:eastAsiaTheme="minorEastAsia" w:hAnsiTheme="minorHAnsi" w:cstheme="minorBidi"/>
                <w:b w:val="0"/>
                <w:sz w:val="22"/>
                <w:szCs w:val="22"/>
              </w:rPr>
            </w:pPr>
            <w:r w:rsidRPr="0098159B">
              <w:fldChar w:fldCharType="begin"/>
            </w:r>
            <w:r w:rsidRPr="0098159B">
              <w:instrText xml:space="preserve"> TOC \o "3-3" \h \z \t "Heading 2,2" </w:instrText>
            </w:r>
            <w:r w:rsidRPr="0098159B">
              <w:fldChar w:fldCharType="separate"/>
            </w:r>
            <w:hyperlink w:anchor="_Toc143770226" w:history="1">
              <w:r w:rsidR="000A5F62" w:rsidRPr="00A847DF">
                <w:rPr>
                  <w:rStyle w:val="Hyperlink"/>
                </w:rPr>
                <w:t>Drive</w:t>
              </w:r>
              <w:r w:rsidR="000A5F62">
                <w:rPr>
                  <w:webHidden/>
                </w:rPr>
                <w:tab/>
              </w:r>
              <w:r w:rsidR="000A5F62">
                <w:rPr>
                  <w:webHidden/>
                </w:rPr>
                <w:fldChar w:fldCharType="begin"/>
              </w:r>
              <w:r w:rsidR="000A5F62">
                <w:rPr>
                  <w:webHidden/>
                </w:rPr>
                <w:instrText xml:space="preserve"> PAGEREF _Toc143770226 \h </w:instrText>
              </w:r>
              <w:r w:rsidR="000A5F62">
                <w:rPr>
                  <w:webHidden/>
                </w:rPr>
              </w:r>
              <w:r w:rsidR="000A5F62">
                <w:rPr>
                  <w:webHidden/>
                </w:rPr>
                <w:fldChar w:fldCharType="separate"/>
              </w:r>
              <w:r w:rsidR="00891C7D">
                <w:rPr>
                  <w:webHidden/>
                </w:rPr>
                <w:t>2</w:t>
              </w:r>
              <w:r w:rsidR="000A5F62">
                <w:rPr>
                  <w:webHidden/>
                </w:rPr>
                <w:fldChar w:fldCharType="end"/>
              </w:r>
            </w:hyperlink>
          </w:p>
          <w:p w14:paraId="3407AF99" w14:textId="3C0EA7EF" w:rsidR="000A5F62" w:rsidRDefault="00000000">
            <w:pPr>
              <w:pStyle w:val="TOC2"/>
              <w:rPr>
                <w:rFonts w:asciiTheme="minorHAnsi" w:eastAsiaTheme="minorEastAsia" w:hAnsiTheme="minorHAnsi" w:cstheme="minorBidi"/>
                <w:b w:val="0"/>
                <w:sz w:val="22"/>
                <w:szCs w:val="22"/>
              </w:rPr>
            </w:pPr>
            <w:hyperlink w:anchor="_Toc143770227" w:history="1">
              <w:r w:rsidR="000A5F62" w:rsidRPr="00A847DF">
                <w:rPr>
                  <w:rStyle w:val="Hyperlink"/>
                </w:rPr>
                <w:t>iPhone</w:t>
              </w:r>
              <w:r w:rsidR="000A5F62">
                <w:rPr>
                  <w:webHidden/>
                </w:rPr>
                <w:tab/>
              </w:r>
              <w:r w:rsidR="000A5F62">
                <w:rPr>
                  <w:webHidden/>
                </w:rPr>
                <w:fldChar w:fldCharType="begin"/>
              </w:r>
              <w:r w:rsidR="000A5F62">
                <w:rPr>
                  <w:webHidden/>
                </w:rPr>
                <w:instrText xml:space="preserve"> PAGEREF _Toc143770227 \h </w:instrText>
              </w:r>
              <w:r w:rsidR="000A5F62">
                <w:rPr>
                  <w:webHidden/>
                </w:rPr>
              </w:r>
              <w:r w:rsidR="000A5F62">
                <w:rPr>
                  <w:webHidden/>
                </w:rPr>
                <w:fldChar w:fldCharType="separate"/>
              </w:r>
              <w:r w:rsidR="00891C7D">
                <w:rPr>
                  <w:webHidden/>
                </w:rPr>
                <w:t>3</w:t>
              </w:r>
              <w:r w:rsidR="000A5F62">
                <w:rPr>
                  <w:webHidden/>
                </w:rPr>
                <w:fldChar w:fldCharType="end"/>
              </w:r>
            </w:hyperlink>
          </w:p>
          <w:p w14:paraId="25E85853" w14:textId="48C1F693" w:rsidR="000A5F62" w:rsidRDefault="00000000">
            <w:pPr>
              <w:pStyle w:val="TOC3"/>
              <w:rPr>
                <w:rFonts w:asciiTheme="minorHAnsi" w:eastAsiaTheme="minorEastAsia" w:hAnsiTheme="minorHAnsi" w:cstheme="minorBidi"/>
                <w:sz w:val="22"/>
                <w:szCs w:val="22"/>
              </w:rPr>
            </w:pPr>
            <w:hyperlink w:anchor="_Toc143770228" w:history="1">
              <w:r w:rsidR="000A5F62" w:rsidRPr="00A847DF">
                <w:rPr>
                  <w:rStyle w:val="Hyperlink"/>
                </w:rPr>
                <w:t>Track Mileage Automatically</w:t>
              </w:r>
              <w:r w:rsidR="000A5F62">
                <w:rPr>
                  <w:webHidden/>
                </w:rPr>
                <w:tab/>
              </w:r>
              <w:r w:rsidR="000A5F62">
                <w:rPr>
                  <w:webHidden/>
                </w:rPr>
                <w:fldChar w:fldCharType="begin"/>
              </w:r>
              <w:r w:rsidR="000A5F62">
                <w:rPr>
                  <w:webHidden/>
                </w:rPr>
                <w:instrText xml:space="preserve"> PAGEREF _Toc143770228 \h </w:instrText>
              </w:r>
              <w:r w:rsidR="000A5F62">
                <w:rPr>
                  <w:webHidden/>
                </w:rPr>
              </w:r>
              <w:r w:rsidR="000A5F62">
                <w:rPr>
                  <w:webHidden/>
                </w:rPr>
                <w:fldChar w:fldCharType="separate"/>
              </w:r>
              <w:r w:rsidR="00891C7D">
                <w:rPr>
                  <w:webHidden/>
                </w:rPr>
                <w:t>3</w:t>
              </w:r>
              <w:r w:rsidR="000A5F62">
                <w:rPr>
                  <w:webHidden/>
                </w:rPr>
                <w:fldChar w:fldCharType="end"/>
              </w:r>
            </w:hyperlink>
          </w:p>
          <w:p w14:paraId="5D913687" w14:textId="001BAA31" w:rsidR="000A5F62" w:rsidRDefault="00000000">
            <w:pPr>
              <w:pStyle w:val="TOC3"/>
              <w:rPr>
                <w:rFonts w:asciiTheme="minorHAnsi" w:eastAsiaTheme="minorEastAsia" w:hAnsiTheme="minorHAnsi" w:cstheme="minorBidi"/>
                <w:sz w:val="22"/>
                <w:szCs w:val="22"/>
              </w:rPr>
            </w:pPr>
            <w:hyperlink w:anchor="_Toc143770229" w:history="1">
              <w:r w:rsidR="000A5F62" w:rsidRPr="00A847DF">
                <w:rPr>
                  <w:rStyle w:val="Hyperlink"/>
                </w:rPr>
                <w:t>SetTrack Mileage Manually</w:t>
              </w:r>
              <w:r w:rsidR="000A5F62">
                <w:rPr>
                  <w:webHidden/>
                </w:rPr>
                <w:tab/>
              </w:r>
              <w:r w:rsidR="000A5F62">
                <w:rPr>
                  <w:webHidden/>
                </w:rPr>
                <w:fldChar w:fldCharType="begin"/>
              </w:r>
              <w:r w:rsidR="000A5F62">
                <w:rPr>
                  <w:webHidden/>
                </w:rPr>
                <w:instrText xml:space="preserve"> PAGEREF _Toc143770229 \h </w:instrText>
              </w:r>
              <w:r w:rsidR="000A5F62">
                <w:rPr>
                  <w:webHidden/>
                </w:rPr>
              </w:r>
              <w:r w:rsidR="000A5F62">
                <w:rPr>
                  <w:webHidden/>
                </w:rPr>
                <w:fldChar w:fldCharType="separate"/>
              </w:r>
              <w:r w:rsidR="00891C7D">
                <w:rPr>
                  <w:webHidden/>
                </w:rPr>
                <w:t>7</w:t>
              </w:r>
              <w:r w:rsidR="000A5F62">
                <w:rPr>
                  <w:webHidden/>
                </w:rPr>
                <w:fldChar w:fldCharType="end"/>
              </w:r>
            </w:hyperlink>
          </w:p>
          <w:p w14:paraId="26E5B2BC" w14:textId="43EB4694" w:rsidR="000A5F62" w:rsidRDefault="00000000">
            <w:pPr>
              <w:pStyle w:val="TOC3"/>
              <w:rPr>
                <w:rFonts w:asciiTheme="minorHAnsi" w:eastAsiaTheme="minorEastAsia" w:hAnsiTheme="minorHAnsi" w:cstheme="minorBidi"/>
                <w:sz w:val="22"/>
                <w:szCs w:val="22"/>
              </w:rPr>
            </w:pPr>
            <w:hyperlink w:anchor="_Toc143770230" w:history="1">
              <w:r w:rsidR="000A5F62" w:rsidRPr="00A847DF">
                <w:rPr>
                  <w:rStyle w:val="Hyperlink"/>
                </w:rPr>
                <w:t>Enable Traffic Mode</w:t>
              </w:r>
              <w:r w:rsidR="000A5F62">
                <w:rPr>
                  <w:webHidden/>
                </w:rPr>
                <w:tab/>
              </w:r>
              <w:r w:rsidR="000A5F62">
                <w:rPr>
                  <w:webHidden/>
                </w:rPr>
                <w:fldChar w:fldCharType="begin"/>
              </w:r>
              <w:r w:rsidR="000A5F62">
                <w:rPr>
                  <w:webHidden/>
                </w:rPr>
                <w:instrText xml:space="preserve"> PAGEREF _Toc143770230 \h </w:instrText>
              </w:r>
              <w:r w:rsidR="000A5F62">
                <w:rPr>
                  <w:webHidden/>
                </w:rPr>
              </w:r>
              <w:r w:rsidR="000A5F62">
                <w:rPr>
                  <w:webHidden/>
                </w:rPr>
                <w:fldChar w:fldCharType="separate"/>
              </w:r>
              <w:r w:rsidR="00891C7D">
                <w:rPr>
                  <w:webHidden/>
                </w:rPr>
                <w:t>10</w:t>
              </w:r>
              <w:r w:rsidR="000A5F62">
                <w:rPr>
                  <w:webHidden/>
                </w:rPr>
                <w:fldChar w:fldCharType="end"/>
              </w:r>
            </w:hyperlink>
          </w:p>
          <w:p w14:paraId="55069A08" w14:textId="6938B986" w:rsidR="000A5F62" w:rsidRDefault="00000000">
            <w:pPr>
              <w:pStyle w:val="TOC3"/>
              <w:rPr>
                <w:rFonts w:asciiTheme="minorHAnsi" w:eastAsiaTheme="minorEastAsia" w:hAnsiTheme="minorHAnsi" w:cstheme="minorBidi"/>
                <w:sz w:val="22"/>
                <w:szCs w:val="22"/>
              </w:rPr>
            </w:pPr>
            <w:hyperlink w:anchor="_Toc143770231" w:history="1">
              <w:r w:rsidR="000A5F62" w:rsidRPr="00A847DF">
                <w:rPr>
                  <w:rStyle w:val="Hyperlink"/>
                </w:rPr>
                <w:t>Access Drive Help</w:t>
              </w:r>
              <w:r w:rsidR="000A5F62">
                <w:rPr>
                  <w:webHidden/>
                </w:rPr>
                <w:tab/>
              </w:r>
              <w:r w:rsidR="000A5F62">
                <w:rPr>
                  <w:webHidden/>
                </w:rPr>
                <w:fldChar w:fldCharType="begin"/>
              </w:r>
              <w:r w:rsidR="000A5F62">
                <w:rPr>
                  <w:webHidden/>
                </w:rPr>
                <w:instrText xml:space="preserve"> PAGEREF _Toc143770231 \h </w:instrText>
              </w:r>
              <w:r w:rsidR="000A5F62">
                <w:rPr>
                  <w:webHidden/>
                </w:rPr>
              </w:r>
              <w:r w:rsidR="000A5F62">
                <w:rPr>
                  <w:webHidden/>
                </w:rPr>
                <w:fldChar w:fldCharType="separate"/>
              </w:r>
              <w:r w:rsidR="00891C7D">
                <w:rPr>
                  <w:webHidden/>
                </w:rPr>
                <w:t>11</w:t>
              </w:r>
              <w:r w:rsidR="000A5F62">
                <w:rPr>
                  <w:webHidden/>
                </w:rPr>
                <w:fldChar w:fldCharType="end"/>
              </w:r>
            </w:hyperlink>
          </w:p>
          <w:p w14:paraId="79500689" w14:textId="60E23BF5" w:rsidR="000A5F62" w:rsidRDefault="00000000">
            <w:pPr>
              <w:pStyle w:val="TOC2"/>
              <w:rPr>
                <w:rFonts w:asciiTheme="minorHAnsi" w:eastAsiaTheme="minorEastAsia" w:hAnsiTheme="minorHAnsi" w:cstheme="minorBidi"/>
                <w:b w:val="0"/>
                <w:sz w:val="22"/>
                <w:szCs w:val="22"/>
              </w:rPr>
            </w:pPr>
            <w:hyperlink w:anchor="_Toc143770232" w:history="1">
              <w:r w:rsidR="000A5F62" w:rsidRPr="00A847DF">
                <w:rPr>
                  <w:rStyle w:val="Hyperlink"/>
                </w:rPr>
                <w:t>Android</w:t>
              </w:r>
              <w:r w:rsidR="000A5F62">
                <w:rPr>
                  <w:webHidden/>
                </w:rPr>
                <w:tab/>
              </w:r>
              <w:r w:rsidR="000A5F62">
                <w:rPr>
                  <w:webHidden/>
                </w:rPr>
                <w:fldChar w:fldCharType="begin"/>
              </w:r>
              <w:r w:rsidR="000A5F62">
                <w:rPr>
                  <w:webHidden/>
                </w:rPr>
                <w:instrText xml:space="preserve"> PAGEREF _Toc143770232 \h </w:instrText>
              </w:r>
              <w:r w:rsidR="000A5F62">
                <w:rPr>
                  <w:webHidden/>
                </w:rPr>
              </w:r>
              <w:r w:rsidR="000A5F62">
                <w:rPr>
                  <w:webHidden/>
                </w:rPr>
                <w:fldChar w:fldCharType="separate"/>
              </w:r>
              <w:r w:rsidR="00891C7D">
                <w:rPr>
                  <w:webHidden/>
                </w:rPr>
                <w:t>12</w:t>
              </w:r>
              <w:r w:rsidR="000A5F62">
                <w:rPr>
                  <w:webHidden/>
                </w:rPr>
                <w:fldChar w:fldCharType="end"/>
              </w:r>
            </w:hyperlink>
          </w:p>
          <w:p w14:paraId="0E17A99D" w14:textId="76D44F93" w:rsidR="000A5F62" w:rsidRDefault="00000000">
            <w:pPr>
              <w:pStyle w:val="TOC3"/>
              <w:rPr>
                <w:rFonts w:asciiTheme="minorHAnsi" w:eastAsiaTheme="minorEastAsia" w:hAnsiTheme="minorHAnsi" w:cstheme="minorBidi"/>
                <w:sz w:val="22"/>
                <w:szCs w:val="22"/>
              </w:rPr>
            </w:pPr>
            <w:hyperlink w:anchor="_Toc143770233" w:history="1">
              <w:r w:rsidR="000A5F62" w:rsidRPr="00A847DF">
                <w:rPr>
                  <w:rStyle w:val="Hyperlink"/>
                </w:rPr>
                <w:t>Track Mileage Automatically</w:t>
              </w:r>
              <w:r w:rsidR="000A5F62">
                <w:rPr>
                  <w:webHidden/>
                </w:rPr>
                <w:tab/>
              </w:r>
              <w:r w:rsidR="000A5F62">
                <w:rPr>
                  <w:webHidden/>
                </w:rPr>
                <w:fldChar w:fldCharType="begin"/>
              </w:r>
              <w:r w:rsidR="000A5F62">
                <w:rPr>
                  <w:webHidden/>
                </w:rPr>
                <w:instrText xml:space="preserve"> PAGEREF _Toc143770233 \h </w:instrText>
              </w:r>
              <w:r w:rsidR="000A5F62">
                <w:rPr>
                  <w:webHidden/>
                </w:rPr>
              </w:r>
              <w:r w:rsidR="000A5F62">
                <w:rPr>
                  <w:webHidden/>
                </w:rPr>
                <w:fldChar w:fldCharType="separate"/>
              </w:r>
              <w:r w:rsidR="00891C7D">
                <w:rPr>
                  <w:webHidden/>
                </w:rPr>
                <w:t>12</w:t>
              </w:r>
              <w:r w:rsidR="000A5F62">
                <w:rPr>
                  <w:webHidden/>
                </w:rPr>
                <w:fldChar w:fldCharType="end"/>
              </w:r>
            </w:hyperlink>
          </w:p>
          <w:p w14:paraId="3CD2989E" w14:textId="22BF2295" w:rsidR="000A5F62" w:rsidRDefault="00000000">
            <w:pPr>
              <w:pStyle w:val="TOC3"/>
              <w:rPr>
                <w:rFonts w:asciiTheme="minorHAnsi" w:eastAsiaTheme="minorEastAsia" w:hAnsiTheme="minorHAnsi" w:cstheme="minorBidi"/>
                <w:sz w:val="22"/>
                <w:szCs w:val="22"/>
              </w:rPr>
            </w:pPr>
            <w:hyperlink w:anchor="_Toc143770234" w:history="1">
              <w:r w:rsidR="000A5F62" w:rsidRPr="00A847DF">
                <w:rPr>
                  <w:rStyle w:val="Hyperlink"/>
                </w:rPr>
                <w:t>Track Mileage Manually</w:t>
              </w:r>
              <w:r w:rsidR="000A5F62">
                <w:rPr>
                  <w:webHidden/>
                </w:rPr>
                <w:tab/>
              </w:r>
              <w:r w:rsidR="000A5F62">
                <w:rPr>
                  <w:webHidden/>
                </w:rPr>
                <w:fldChar w:fldCharType="begin"/>
              </w:r>
              <w:r w:rsidR="000A5F62">
                <w:rPr>
                  <w:webHidden/>
                </w:rPr>
                <w:instrText xml:space="preserve"> PAGEREF _Toc143770234 \h </w:instrText>
              </w:r>
              <w:r w:rsidR="000A5F62">
                <w:rPr>
                  <w:webHidden/>
                </w:rPr>
              </w:r>
              <w:r w:rsidR="000A5F62">
                <w:rPr>
                  <w:webHidden/>
                </w:rPr>
                <w:fldChar w:fldCharType="separate"/>
              </w:r>
              <w:r w:rsidR="00891C7D">
                <w:rPr>
                  <w:webHidden/>
                </w:rPr>
                <w:t>14</w:t>
              </w:r>
              <w:r w:rsidR="000A5F62">
                <w:rPr>
                  <w:webHidden/>
                </w:rPr>
                <w:fldChar w:fldCharType="end"/>
              </w:r>
            </w:hyperlink>
          </w:p>
          <w:p w14:paraId="7635C228" w14:textId="6E4F4F3E" w:rsidR="000A5F62" w:rsidRDefault="00000000">
            <w:pPr>
              <w:pStyle w:val="TOC3"/>
              <w:rPr>
                <w:rFonts w:asciiTheme="minorHAnsi" w:eastAsiaTheme="minorEastAsia" w:hAnsiTheme="minorHAnsi" w:cstheme="minorBidi"/>
                <w:sz w:val="22"/>
                <w:szCs w:val="22"/>
              </w:rPr>
            </w:pPr>
            <w:hyperlink w:anchor="_Toc143770235" w:history="1">
              <w:r w:rsidR="000A5F62" w:rsidRPr="00A847DF">
                <w:rPr>
                  <w:rStyle w:val="Hyperlink"/>
                </w:rPr>
                <w:t>Enable Traffic Mode</w:t>
              </w:r>
              <w:r w:rsidR="000A5F62">
                <w:rPr>
                  <w:webHidden/>
                </w:rPr>
                <w:tab/>
              </w:r>
              <w:r w:rsidR="000A5F62">
                <w:rPr>
                  <w:webHidden/>
                </w:rPr>
                <w:fldChar w:fldCharType="begin"/>
              </w:r>
              <w:r w:rsidR="000A5F62">
                <w:rPr>
                  <w:webHidden/>
                </w:rPr>
                <w:instrText xml:space="preserve"> PAGEREF _Toc143770235 \h </w:instrText>
              </w:r>
              <w:r w:rsidR="000A5F62">
                <w:rPr>
                  <w:webHidden/>
                </w:rPr>
              </w:r>
              <w:r w:rsidR="000A5F62">
                <w:rPr>
                  <w:webHidden/>
                </w:rPr>
                <w:fldChar w:fldCharType="separate"/>
              </w:r>
              <w:r w:rsidR="00891C7D">
                <w:rPr>
                  <w:webHidden/>
                </w:rPr>
                <w:t>17</w:t>
              </w:r>
              <w:r w:rsidR="000A5F62">
                <w:rPr>
                  <w:webHidden/>
                </w:rPr>
                <w:fldChar w:fldCharType="end"/>
              </w:r>
            </w:hyperlink>
          </w:p>
          <w:p w14:paraId="076673CB" w14:textId="599993FA" w:rsidR="000A5F62" w:rsidRDefault="00000000">
            <w:pPr>
              <w:pStyle w:val="TOC3"/>
              <w:rPr>
                <w:rFonts w:asciiTheme="minorHAnsi" w:eastAsiaTheme="minorEastAsia" w:hAnsiTheme="minorHAnsi" w:cstheme="minorBidi"/>
                <w:sz w:val="22"/>
                <w:szCs w:val="22"/>
              </w:rPr>
            </w:pPr>
            <w:hyperlink w:anchor="_Toc143770236" w:history="1">
              <w:r w:rsidR="000A5F62" w:rsidRPr="00A847DF">
                <w:rPr>
                  <w:rStyle w:val="Hyperlink"/>
                </w:rPr>
                <w:t>Access Drive Help</w:t>
              </w:r>
              <w:r w:rsidR="000A5F62">
                <w:rPr>
                  <w:webHidden/>
                </w:rPr>
                <w:tab/>
              </w:r>
              <w:r w:rsidR="000A5F62">
                <w:rPr>
                  <w:webHidden/>
                </w:rPr>
                <w:fldChar w:fldCharType="begin"/>
              </w:r>
              <w:r w:rsidR="000A5F62">
                <w:rPr>
                  <w:webHidden/>
                </w:rPr>
                <w:instrText xml:space="preserve"> PAGEREF _Toc143770236 \h </w:instrText>
              </w:r>
              <w:r w:rsidR="000A5F62">
                <w:rPr>
                  <w:webHidden/>
                </w:rPr>
              </w:r>
              <w:r w:rsidR="000A5F62">
                <w:rPr>
                  <w:webHidden/>
                </w:rPr>
                <w:fldChar w:fldCharType="separate"/>
              </w:r>
              <w:r w:rsidR="00891C7D">
                <w:rPr>
                  <w:webHidden/>
                </w:rPr>
                <w:t>18</w:t>
              </w:r>
              <w:r w:rsidR="000A5F62">
                <w:rPr>
                  <w:webHidden/>
                </w:rPr>
                <w:fldChar w:fldCharType="end"/>
              </w:r>
            </w:hyperlink>
          </w:p>
          <w:p w14:paraId="0074DE95" w14:textId="5E8507C0" w:rsidR="000A5F62" w:rsidRDefault="00000000">
            <w:pPr>
              <w:pStyle w:val="TOC2"/>
              <w:rPr>
                <w:rFonts w:asciiTheme="minorHAnsi" w:eastAsiaTheme="minorEastAsia" w:hAnsiTheme="minorHAnsi" w:cstheme="minorBidi"/>
                <w:b w:val="0"/>
                <w:sz w:val="22"/>
                <w:szCs w:val="22"/>
              </w:rPr>
            </w:pPr>
            <w:hyperlink w:anchor="_Toc143770237" w:history="1">
              <w:r w:rsidR="000A5F62" w:rsidRPr="00A847DF">
                <w:rPr>
                  <w:rStyle w:val="Hyperlink"/>
                </w:rPr>
                <w:t>iPad</w:t>
              </w:r>
              <w:r w:rsidR="000A5F62">
                <w:rPr>
                  <w:webHidden/>
                </w:rPr>
                <w:tab/>
              </w:r>
              <w:r w:rsidR="000A5F62">
                <w:rPr>
                  <w:webHidden/>
                </w:rPr>
                <w:fldChar w:fldCharType="begin"/>
              </w:r>
              <w:r w:rsidR="000A5F62">
                <w:rPr>
                  <w:webHidden/>
                </w:rPr>
                <w:instrText xml:space="preserve"> PAGEREF _Toc143770237 \h </w:instrText>
              </w:r>
              <w:r w:rsidR="000A5F62">
                <w:rPr>
                  <w:webHidden/>
                </w:rPr>
              </w:r>
              <w:r w:rsidR="000A5F62">
                <w:rPr>
                  <w:webHidden/>
                </w:rPr>
                <w:fldChar w:fldCharType="separate"/>
              </w:r>
              <w:r w:rsidR="00891C7D">
                <w:rPr>
                  <w:webHidden/>
                </w:rPr>
                <w:t>19</w:t>
              </w:r>
              <w:r w:rsidR="000A5F62">
                <w:rPr>
                  <w:webHidden/>
                </w:rPr>
                <w:fldChar w:fldCharType="end"/>
              </w:r>
            </w:hyperlink>
          </w:p>
          <w:p w14:paraId="1E8BB793" w14:textId="510E7FC3" w:rsidR="000A5F62" w:rsidRDefault="00000000">
            <w:pPr>
              <w:pStyle w:val="TOC3"/>
              <w:rPr>
                <w:rFonts w:asciiTheme="minorHAnsi" w:eastAsiaTheme="minorEastAsia" w:hAnsiTheme="minorHAnsi" w:cstheme="minorBidi"/>
                <w:sz w:val="22"/>
                <w:szCs w:val="22"/>
              </w:rPr>
            </w:pPr>
            <w:hyperlink w:anchor="_Toc143770238" w:history="1">
              <w:r w:rsidR="000A5F62" w:rsidRPr="00A847DF">
                <w:rPr>
                  <w:rStyle w:val="Hyperlink"/>
                </w:rPr>
                <w:t>Track Mileage Automatically</w:t>
              </w:r>
              <w:r w:rsidR="000A5F62">
                <w:rPr>
                  <w:webHidden/>
                </w:rPr>
                <w:tab/>
              </w:r>
              <w:r w:rsidR="000A5F62">
                <w:rPr>
                  <w:webHidden/>
                </w:rPr>
                <w:fldChar w:fldCharType="begin"/>
              </w:r>
              <w:r w:rsidR="000A5F62">
                <w:rPr>
                  <w:webHidden/>
                </w:rPr>
                <w:instrText xml:space="preserve"> PAGEREF _Toc143770238 \h </w:instrText>
              </w:r>
              <w:r w:rsidR="000A5F62">
                <w:rPr>
                  <w:webHidden/>
                </w:rPr>
              </w:r>
              <w:r w:rsidR="000A5F62">
                <w:rPr>
                  <w:webHidden/>
                </w:rPr>
                <w:fldChar w:fldCharType="separate"/>
              </w:r>
              <w:r w:rsidR="00891C7D">
                <w:rPr>
                  <w:webHidden/>
                </w:rPr>
                <w:t>19</w:t>
              </w:r>
              <w:r w:rsidR="000A5F62">
                <w:rPr>
                  <w:webHidden/>
                </w:rPr>
                <w:fldChar w:fldCharType="end"/>
              </w:r>
            </w:hyperlink>
          </w:p>
          <w:p w14:paraId="710E33C7" w14:textId="522BDB47" w:rsidR="000A5F62" w:rsidRDefault="00000000">
            <w:pPr>
              <w:pStyle w:val="TOC3"/>
              <w:rPr>
                <w:rFonts w:asciiTheme="minorHAnsi" w:eastAsiaTheme="minorEastAsia" w:hAnsiTheme="minorHAnsi" w:cstheme="minorBidi"/>
                <w:sz w:val="22"/>
                <w:szCs w:val="22"/>
              </w:rPr>
            </w:pPr>
            <w:hyperlink w:anchor="_Toc143770239" w:history="1">
              <w:r w:rsidR="000A5F62" w:rsidRPr="00A847DF">
                <w:rPr>
                  <w:rStyle w:val="Hyperlink"/>
                </w:rPr>
                <w:t>Track Mileage Manually</w:t>
              </w:r>
              <w:r w:rsidR="000A5F62">
                <w:rPr>
                  <w:webHidden/>
                </w:rPr>
                <w:tab/>
              </w:r>
              <w:r w:rsidR="000A5F62">
                <w:rPr>
                  <w:webHidden/>
                </w:rPr>
                <w:fldChar w:fldCharType="begin"/>
              </w:r>
              <w:r w:rsidR="000A5F62">
                <w:rPr>
                  <w:webHidden/>
                </w:rPr>
                <w:instrText xml:space="preserve"> PAGEREF _Toc143770239 \h </w:instrText>
              </w:r>
              <w:r w:rsidR="000A5F62">
                <w:rPr>
                  <w:webHidden/>
                </w:rPr>
              </w:r>
              <w:r w:rsidR="000A5F62">
                <w:rPr>
                  <w:webHidden/>
                </w:rPr>
                <w:fldChar w:fldCharType="separate"/>
              </w:r>
              <w:r w:rsidR="00891C7D">
                <w:rPr>
                  <w:webHidden/>
                </w:rPr>
                <w:t>21</w:t>
              </w:r>
              <w:r w:rsidR="000A5F62">
                <w:rPr>
                  <w:webHidden/>
                </w:rPr>
                <w:fldChar w:fldCharType="end"/>
              </w:r>
            </w:hyperlink>
          </w:p>
          <w:p w14:paraId="48E55988" w14:textId="3A61E8A0" w:rsidR="000A5F62" w:rsidRDefault="00000000">
            <w:pPr>
              <w:pStyle w:val="TOC3"/>
              <w:rPr>
                <w:rFonts w:asciiTheme="minorHAnsi" w:eastAsiaTheme="minorEastAsia" w:hAnsiTheme="minorHAnsi" w:cstheme="minorBidi"/>
                <w:sz w:val="22"/>
                <w:szCs w:val="22"/>
              </w:rPr>
            </w:pPr>
            <w:hyperlink w:anchor="_Toc143770240" w:history="1">
              <w:r w:rsidR="000A5F62" w:rsidRPr="00A847DF">
                <w:rPr>
                  <w:rStyle w:val="Hyperlink"/>
                </w:rPr>
                <w:t>Enable Traffic Mode</w:t>
              </w:r>
              <w:r w:rsidR="000A5F62">
                <w:rPr>
                  <w:webHidden/>
                </w:rPr>
                <w:tab/>
              </w:r>
              <w:r w:rsidR="000A5F62">
                <w:rPr>
                  <w:webHidden/>
                </w:rPr>
                <w:fldChar w:fldCharType="begin"/>
              </w:r>
              <w:r w:rsidR="000A5F62">
                <w:rPr>
                  <w:webHidden/>
                </w:rPr>
                <w:instrText xml:space="preserve"> PAGEREF _Toc143770240 \h </w:instrText>
              </w:r>
              <w:r w:rsidR="000A5F62">
                <w:rPr>
                  <w:webHidden/>
                </w:rPr>
              </w:r>
              <w:r w:rsidR="000A5F62">
                <w:rPr>
                  <w:webHidden/>
                </w:rPr>
                <w:fldChar w:fldCharType="separate"/>
              </w:r>
              <w:r w:rsidR="00891C7D">
                <w:rPr>
                  <w:webHidden/>
                </w:rPr>
                <w:t>23</w:t>
              </w:r>
              <w:r w:rsidR="000A5F62">
                <w:rPr>
                  <w:webHidden/>
                </w:rPr>
                <w:fldChar w:fldCharType="end"/>
              </w:r>
            </w:hyperlink>
          </w:p>
          <w:p w14:paraId="21A89EC9" w14:textId="26AC9D29" w:rsidR="000A5F62" w:rsidRDefault="00000000">
            <w:pPr>
              <w:pStyle w:val="TOC3"/>
              <w:rPr>
                <w:rFonts w:asciiTheme="minorHAnsi" w:eastAsiaTheme="minorEastAsia" w:hAnsiTheme="minorHAnsi" w:cstheme="minorBidi"/>
                <w:sz w:val="22"/>
                <w:szCs w:val="22"/>
              </w:rPr>
            </w:pPr>
            <w:hyperlink w:anchor="_Toc143770241" w:history="1">
              <w:r w:rsidR="000A5F62" w:rsidRPr="00A847DF">
                <w:rPr>
                  <w:rStyle w:val="Hyperlink"/>
                </w:rPr>
                <w:t>Access Drive Help</w:t>
              </w:r>
              <w:r w:rsidR="000A5F62">
                <w:rPr>
                  <w:webHidden/>
                </w:rPr>
                <w:tab/>
              </w:r>
              <w:r w:rsidR="000A5F62">
                <w:rPr>
                  <w:webHidden/>
                </w:rPr>
                <w:fldChar w:fldCharType="begin"/>
              </w:r>
              <w:r w:rsidR="000A5F62">
                <w:rPr>
                  <w:webHidden/>
                </w:rPr>
                <w:instrText xml:space="preserve"> PAGEREF _Toc143770241 \h </w:instrText>
              </w:r>
              <w:r w:rsidR="000A5F62">
                <w:rPr>
                  <w:webHidden/>
                </w:rPr>
              </w:r>
              <w:r w:rsidR="000A5F62">
                <w:rPr>
                  <w:webHidden/>
                </w:rPr>
                <w:fldChar w:fldCharType="separate"/>
              </w:r>
              <w:r w:rsidR="00891C7D">
                <w:rPr>
                  <w:webHidden/>
                </w:rPr>
                <w:t>24</w:t>
              </w:r>
              <w:r w:rsidR="000A5F62">
                <w:rPr>
                  <w:webHidden/>
                </w:rPr>
                <w:fldChar w:fldCharType="end"/>
              </w:r>
            </w:hyperlink>
          </w:p>
          <w:p w14:paraId="400247AD" w14:textId="5CE03978" w:rsidR="00F874B0" w:rsidRPr="0098159B" w:rsidRDefault="00F874B0" w:rsidP="00B247C1">
            <w:pPr>
              <w:pStyle w:val="TOC2"/>
            </w:pPr>
            <w:r w:rsidRPr="0098159B">
              <w:fldChar w:fldCharType="end"/>
            </w:r>
          </w:p>
        </w:tc>
      </w:tr>
    </w:tbl>
    <w:p w14:paraId="5D2EF5FD" w14:textId="77777777" w:rsidR="00D30DFD" w:rsidRDefault="00D30DFD" w:rsidP="00D30DFD">
      <w:pPr>
        <w:pStyle w:val="ConcurBodyText"/>
        <w:keepNext/>
        <w:rPr>
          <w:b/>
          <w:bCs/>
        </w:rPr>
      </w:pPr>
      <w:bookmarkStart w:id="2" w:name="_Hlk124768470"/>
      <w:r>
        <w:rPr>
          <w:b/>
          <w:bCs/>
        </w:rPr>
        <w:t>Please Note:</w:t>
      </w:r>
    </w:p>
    <w:p w14:paraId="6D9FCA84" w14:textId="77777777" w:rsidR="00D30DFD" w:rsidRDefault="00D30DFD" w:rsidP="004B45A4">
      <w:pPr>
        <w:pStyle w:val="ConcurBullet"/>
        <w:numPr>
          <w:ilvl w:val="0"/>
          <w:numId w:val="41"/>
        </w:numPr>
        <w:snapToGrid w:val="0"/>
        <w:ind w:left="540"/>
        <w:rPr>
          <w:rFonts w:ascii="Calibri" w:hAnsi="Calibri"/>
        </w:rPr>
      </w:pPr>
      <w:r>
        <w:rPr>
          <w:b/>
          <w:bCs/>
        </w:rPr>
        <w:t xml:space="preserve"> </w:t>
      </w:r>
      <w:r>
        <w:t>The</w:t>
      </w:r>
      <w:r>
        <w:rPr>
          <w:b/>
          <w:bCs/>
        </w:rPr>
        <w:t xml:space="preserve"> </w:t>
      </w:r>
      <w:r>
        <w:t>SAP Concur app for iOS and Android supports universal links, i.e. links that navigate directly to the app if it is installed or to the website if not.</w:t>
      </w:r>
    </w:p>
    <w:p w14:paraId="26292177" w14:textId="77777777" w:rsidR="00D30DFD" w:rsidRDefault="00D30DFD" w:rsidP="004B45A4">
      <w:pPr>
        <w:pStyle w:val="ConcurBulletIndent2"/>
        <w:numPr>
          <w:ilvl w:val="0"/>
          <w:numId w:val="42"/>
        </w:numPr>
        <w:snapToGrid w:val="0"/>
      </w:pPr>
      <w:r>
        <w:t>Such links are included in notification emails from SAP Concur related to the expense report changes.</w:t>
      </w:r>
    </w:p>
    <w:p w14:paraId="12F5A148" w14:textId="77777777" w:rsidR="00D30DFD" w:rsidRDefault="00D30DFD" w:rsidP="004B45A4">
      <w:pPr>
        <w:pStyle w:val="ConcurBulletIndent2"/>
        <w:numPr>
          <w:ilvl w:val="0"/>
          <w:numId w:val="42"/>
        </w:numPr>
        <w:snapToGrid w:val="0"/>
      </w:pPr>
      <w:r>
        <w:t xml:space="preserve">Universal link support for customers own use is currently not supported. </w:t>
      </w:r>
    </w:p>
    <w:p w14:paraId="743912D5" w14:textId="62454CAF" w:rsidR="00D30DFD" w:rsidRDefault="00D30DFD" w:rsidP="004B45A4">
      <w:pPr>
        <w:pStyle w:val="ConcurBullet"/>
        <w:keepNext/>
        <w:numPr>
          <w:ilvl w:val="0"/>
          <w:numId w:val="41"/>
        </w:numPr>
        <w:snapToGrid w:val="0"/>
        <w:ind w:left="540"/>
      </w:pPr>
      <w:r>
        <w:lastRenderedPageBreak/>
        <w:t xml:space="preserve">Some security solutions may block the links embedded into email from opening the app directly. The proper exceptions for the security policy should be configured for SAP Concur universal link URLs (pattern to </w:t>
      </w:r>
      <w:proofErr w:type="spellStart"/>
      <w:r>
        <w:t>match:</w:t>
      </w:r>
      <w:r>
        <w:rPr>
          <w:rStyle w:val="Hyperlink"/>
          <w:color w:val="2F5597"/>
        </w:rPr>
        <w:t>https</w:t>
      </w:r>
      <w:proofErr w:type="spellEnd"/>
      <w:r>
        <w:rPr>
          <w:rStyle w:val="Hyperlink"/>
          <w:color w:val="2F5597"/>
        </w:rPr>
        <w:t>://*.concursolutions.com/*</w:t>
      </w:r>
      <w:r>
        <w:t>). Known cases are:</w:t>
      </w:r>
    </w:p>
    <w:p w14:paraId="4C9460C0" w14:textId="77777777" w:rsidR="00D30DFD" w:rsidRDefault="00D30DFD" w:rsidP="004B45A4">
      <w:pPr>
        <w:pStyle w:val="ConcurBulletIndent2"/>
        <w:numPr>
          <w:ilvl w:val="0"/>
          <w:numId w:val="42"/>
        </w:numPr>
        <w:snapToGrid w:val="0"/>
      </w:pPr>
      <w:r>
        <w:t>MDM/MAM policy that prescribes to open any link tapped in Outlook mobile app only in specified browser.</w:t>
      </w:r>
    </w:p>
    <w:p w14:paraId="73508AD3" w14:textId="77777777" w:rsidR="00D30DFD" w:rsidRDefault="00D30DFD" w:rsidP="004B45A4">
      <w:pPr>
        <w:pStyle w:val="ConcurBulletIndent2"/>
        <w:numPr>
          <w:ilvl w:val="0"/>
          <w:numId w:val="42"/>
        </w:numPr>
        <w:snapToGrid w:val="0"/>
      </w:pPr>
      <w:r>
        <w:t>Outlook mail server phishing protection that wraps all link embedded into e-mails to open the safety check service first.</w:t>
      </w:r>
      <w:bookmarkEnd w:id="2"/>
    </w:p>
    <w:p w14:paraId="20C21689" w14:textId="5B460ED6" w:rsidR="009C2105" w:rsidRDefault="003106DC" w:rsidP="00B22DD7">
      <w:pPr>
        <w:pStyle w:val="Heading2"/>
      </w:pPr>
      <w:bookmarkStart w:id="3" w:name="_Toc143770226"/>
      <w:r>
        <w:t>Drive</w:t>
      </w:r>
      <w:bookmarkEnd w:id="3"/>
    </w:p>
    <w:p w14:paraId="50E75A4A" w14:textId="3E795D44" w:rsidR="00B06E46" w:rsidRPr="00B06E46" w:rsidRDefault="00B06E46" w:rsidP="003D3C05">
      <w:pPr>
        <w:pStyle w:val="ConcurTableText"/>
      </w:pPr>
      <w:r w:rsidRPr="00B06E46">
        <w:t xml:space="preserve">If </w:t>
      </w:r>
      <w:r w:rsidR="000C6094">
        <w:t>the user's</w:t>
      </w:r>
      <w:r w:rsidRPr="00B06E46">
        <w:t xml:space="preserve"> company uses Drive, </w:t>
      </w:r>
      <w:r w:rsidR="000C6094">
        <w:t>they</w:t>
      </w:r>
      <w:r w:rsidRPr="00B06E46">
        <w:t xml:space="preserve"> can </w:t>
      </w:r>
      <w:r w:rsidRPr="00B06E46">
        <w:rPr>
          <w:rFonts w:eastAsia="Calibri"/>
        </w:rPr>
        <w:t xml:space="preserve">automatically use GPS to track </w:t>
      </w:r>
      <w:r w:rsidR="000C6094">
        <w:rPr>
          <w:rFonts w:eastAsia="Calibri"/>
        </w:rPr>
        <w:t>their</w:t>
      </w:r>
      <w:r w:rsidRPr="00B06E46">
        <w:rPr>
          <w:rFonts w:eastAsia="Calibri"/>
        </w:rPr>
        <w:t xml:space="preserve"> travel</w:t>
      </w:r>
      <w:r w:rsidRPr="00B06E46">
        <w:t xml:space="preserve"> – either manually or automatically – on </w:t>
      </w:r>
      <w:r w:rsidR="000C6094">
        <w:t>their</w:t>
      </w:r>
      <w:r w:rsidRPr="00B06E46">
        <w:t xml:space="preserve"> mobile device.</w:t>
      </w:r>
    </w:p>
    <w:p w14:paraId="567F9E86" w14:textId="77777777" w:rsidR="000B7B1F" w:rsidRPr="003D3C05" w:rsidRDefault="00B06E46" w:rsidP="003D3C05">
      <w:pPr>
        <w:pStyle w:val="ConcurTableText"/>
      </w:pPr>
      <w:r w:rsidRPr="00B06E46">
        <w:t xml:space="preserve">The SAP Concur mobile app captures </w:t>
      </w:r>
      <w:r w:rsidR="000C6094">
        <w:t>their</w:t>
      </w:r>
      <w:r w:rsidRPr="00B06E46">
        <w:t xml:space="preserve"> route data - which is available in Concur Expense and on the mobile app - where </w:t>
      </w:r>
      <w:r w:rsidR="000C6094">
        <w:t>they</w:t>
      </w:r>
      <w:r w:rsidRPr="00B06E46">
        <w:t xml:space="preserve"> can select the segments to add to an expense report.</w:t>
      </w:r>
    </w:p>
    <w:p w14:paraId="6924ADBF" w14:textId="40452CDA" w:rsidR="00B471DE" w:rsidRDefault="70B4572B" w:rsidP="00B471DE">
      <w:pPr>
        <w:pStyle w:val="Heading2"/>
        <w:keepNext/>
      </w:pPr>
      <w:bookmarkStart w:id="4" w:name="_Toc143770227"/>
      <w:r>
        <w:lastRenderedPageBreak/>
        <w:t>iPhone</w:t>
      </w:r>
      <w:bookmarkEnd w:id="4"/>
    </w:p>
    <w:p w14:paraId="569A6B8C" w14:textId="2473B4A7" w:rsidR="00B03387" w:rsidRPr="00B06E46" w:rsidRDefault="00B03387" w:rsidP="00B03387">
      <w:pPr>
        <w:pStyle w:val="Heading3"/>
      </w:pPr>
      <w:bookmarkStart w:id="5" w:name="_Toc143770228"/>
      <w:r w:rsidRPr="00B06E46">
        <w:t>Track Mileage Automatically</w:t>
      </w:r>
      <w:bookmarkEnd w:id="5"/>
    </w:p>
    <w:p w14:paraId="7D1CC335" w14:textId="37DFEEAB" w:rsidR="00B03387" w:rsidRPr="00B06E46" w:rsidRDefault="00B03387" w:rsidP="00B03387">
      <w:pPr>
        <w:pStyle w:val="ConcurTableText"/>
        <w:keepNext/>
      </w:pPr>
      <w:r>
        <w:t xml:space="preserve">Use </w:t>
      </w:r>
      <w:r w:rsidRPr="2B5ACD18">
        <w:rPr>
          <w:b/>
          <w:bCs/>
        </w:rPr>
        <w:t>Mileage</w:t>
      </w:r>
      <w:r>
        <w:t xml:space="preserve"> on the home screen to set up the day and time (for example, Monday through Friday, 8 AM to 5 PM) for which the app will automatically track your trips by detecting car movement.</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00" w:firstRow="0" w:lastRow="0" w:firstColumn="0" w:lastColumn="0" w:noHBand="0" w:noVBand="0"/>
        <w:tblCaption w:val="Track your mileage automatically"/>
      </w:tblPr>
      <w:tblGrid>
        <w:gridCol w:w="5910"/>
        <w:gridCol w:w="3613"/>
      </w:tblGrid>
      <w:tr w:rsidR="00B03387" w:rsidRPr="006429D2" w14:paraId="5F614FF0" w14:textId="77777777" w:rsidTr="1F3000DF">
        <w:trPr>
          <w:cantSplit/>
          <w:tblHeader/>
        </w:trPr>
        <w:tc>
          <w:tcPr>
            <w:tcW w:w="5910" w:type="dxa"/>
            <w:shd w:val="clear" w:color="auto" w:fill="000000" w:themeFill="text1"/>
          </w:tcPr>
          <w:p w14:paraId="5379B0EE" w14:textId="77777777" w:rsidR="00B03387" w:rsidRPr="006429D2" w:rsidRDefault="00B03387">
            <w:pPr>
              <w:pStyle w:val="ConcurTableHeadLeft"/>
            </w:pPr>
            <w:r>
              <w:t>Screen(s)</w:t>
            </w:r>
          </w:p>
        </w:tc>
        <w:tc>
          <w:tcPr>
            <w:tcW w:w="3613" w:type="dxa"/>
            <w:shd w:val="clear" w:color="auto" w:fill="000000" w:themeFill="text1"/>
          </w:tcPr>
          <w:p w14:paraId="7E856ADB" w14:textId="77777777" w:rsidR="00B03387" w:rsidRPr="006429D2" w:rsidRDefault="00B03387">
            <w:pPr>
              <w:pStyle w:val="ConcurTableHeadLeft"/>
            </w:pPr>
            <w:r w:rsidRPr="006429D2">
              <w:t>Description/Action</w:t>
            </w:r>
          </w:p>
        </w:tc>
      </w:tr>
      <w:tr w:rsidR="00B03387" w:rsidRPr="006429D2" w14:paraId="738F5E7C" w14:textId="77777777" w:rsidTr="1F3000DF">
        <w:trPr>
          <w:cantSplit/>
        </w:trPr>
        <w:tc>
          <w:tcPr>
            <w:tcW w:w="5910" w:type="dxa"/>
          </w:tcPr>
          <w:p w14:paraId="3344981C" w14:textId="60620E38" w:rsidR="00D951D4" w:rsidRPr="006429D2" w:rsidRDefault="0096097D">
            <w:pPr>
              <w:pStyle w:val="ConcurTableText"/>
              <w:rPr>
                <w:noProof/>
              </w:rPr>
            </w:pPr>
            <w:r>
              <w:rPr>
                <w:noProof/>
              </w:rPr>
              <w:drawing>
                <wp:inline distT="0" distB="0" distL="0" distR="0" wp14:anchorId="414572DE" wp14:editId="10D1B90A">
                  <wp:extent cx="1703614" cy="3657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03614" cy="3657600"/>
                          </a:xfrm>
                          <a:prstGeom prst="rect">
                            <a:avLst/>
                          </a:prstGeom>
                        </pic:spPr>
                      </pic:pic>
                    </a:graphicData>
                  </a:graphic>
                </wp:inline>
              </w:drawing>
            </w:r>
            <w:r w:rsidR="00B03387">
              <w:rPr>
                <w:noProof/>
                <w:snapToGrid/>
              </w:rPr>
              <w:t xml:space="preserve"> </w:t>
            </w:r>
            <w:r w:rsidR="00B03387">
              <w:rPr>
                <w:noProof/>
              </w:rPr>
              <w:t xml:space="preserve"> </w:t>
            </w:r>
            <w:r w:rsidR="00913BB8">
              <w:rPr>
                <w:noProof/>
              </w:rPr>
              <w:drawing>
                <wp:inline distT="0" distB="0" distL="0" distR="0" wp14:anchorId="51F121F8" wp14:editId="7315D546">
                  <wp:extent cx="1727835" cy="3661111"/>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28984" cy="3663546"/>
                          </a:xfrm>
                          <a:prstGeom prst="rect">
                            <a:avLst/>
                          </a:prstGeom>
                        </pic:spPr>
                      </pic:pic>
                    </a:graphicData>
                  </a:graphic>
                </wp:inline>
              </w:drawing>
            </w:r>
          </w:p>
        </w:tc>
        <w:tc>
          <w:tcPr>
            <w:tcW w:w="3613" w:type="dxa"/>
          </w:tcPr>
          <w:p w14:paraId="698C2F8E" w14:textId="77777777" w:rsidR="00B03387" w:rsidRPr="004F73D0" w:rsidRDefault="00B03387">
            <w:pPr>
              <w:pStyle w:val="ConcurTableText"/>
            </w:pPr>
            <w:r>
              <w:t xml:space="preserve">To set </w:t>
            </w:r>
            <w:r w:rsidRPr="0006012B">
              <w:t>Drive</w:t>
            </w:r>
            <w:r>
              <w:t xml:space="preserve"> to track distance </w:t>
            </w:r>
            <w:r w:rsidRPr="00306B12">
              <w:rPr>
                <w:b/>
                <w:i/>
              </w:rPr>
              <w:t>automatically</w:t>
            </w:r>
            <w:r>
              <w:t>:</w:t>
            </w:r>
          </w:p>
          <w:p w14:paraId="42093C11" w14:textId="4EB5323E" w:rsidR="00B03387" w:rsidRDefault="00B03387">
            <w:pPr>
              <w:pStyle w:val="ConcurTableText"/>
            </w:pPr>
            <w:r w:rsidRPr="006C56EF">
              <w:t>1)</w:t>
            </w:r>
            <w:r>
              <w:t xml:space="preserve"> </w:t>
            </w:r>
            <w:r w:rsidR="001B1FE3">
              <w:rPr>
                <w:b/>
              </w:rPr>
              <w:t>Drive</w:t>
            </w:r>
            <w:r>
              <w:t xml:space="preserve"> </w:t>
            </w:r>
            <w:r w:rsidR="00A10FA6">
              <w:t xml:space="preserve">is always available </w:t>
            </w:r>
            <w:r w:rsidR="001B1FE3">
              <w:t xml:space="preserve">on </w:t>
            </w:r>
            <w:r>
              <w:t>the main screen.</w:t>
            </w:r>
          </w:p>
          <w:p w14:paraId="77523E13" w14:textId="6C98E1AE" w:rsidR="00B03387" w:rsidRDefault="00B03387">
            <w:pPr>
              <w:pStyle w:val="ConcurTableText"/>
            </w:pPr>
            <w:r>
              <w:t xml:space="preserve">2) </w:t>
            </w:r>
            <w:r w:rsidR="00A10FA6">
              <w:t>T</w:t>
            </w:r>
            <w:r w:rsidR="001B1FE3">
              <w:t xml:space="preserve">ap </w:t>
            </w:r>
            <w:r>
              <w:rPr>
                <w:b/>
              </w:rPr>
              <w:t>Enable</w:t>
            </w:r>
            <w:r>
              <w:t>.</w:t>
            </w:r>
          </w:p>
          <w:p w14:paraId="11652840" w14:textId="39096177" w:rsidR="00161645" w:rsidRDefault="00161645">
            <w:pPr>
              <w:pStyle w:val="ConcurTableText"/>
            </w:pPr>
            <w:r>
              <w:t xml:space="preserve">3) </w:t>
            </w:r>
            <w:r w:rsidR="00B02627">
              <w:t xml:space="preserve">A screen requesting to use location will appear. Tap </w:t>
            </w:r>
            <w:r w:rsidR="00B02627">
              <w:rPr>
                <w:b/>
                <w:bCs/>
              </w:rPr>
              <w:t>Continue</w:t>
            </w:r>
            <w:r w:rsidR="00B02627">
              <w:t>.</w:t>
            </w:r>
          </w:p>
          <w:p w14:paraId="2924604E" w14:textId="7AE4C549" w:rsidR="00B03387" w:rsidRPr="00A05A3B" w:rsidRDefault="00B03387">
            <w:pPr>
              <w:pStyle w:val="ConcurTableText"/>
            </w:pPr>
          </w:p>
        </w:tc>
      </w:tr>
      <w:tr w:rsidR="003E1F93" w:rsidRPr="006429D2" w14:paraId="01D15031" w14:textId="77777777" w:rsidTr="1F3000DF">
        <w:trPr>
          <w:cantSplit/>
        </w:trPr>
        <w:tc>
          <w:tcPr>
            <w:tcW w:w="5910" w:type="dxa"/>
          </w:tcPr>
          <w:p w14:paraId="56A55133" w14:textId="1CC38DEB" w:rsidR="003E1F93" w:rsidRDefault="00516997">
            <w:pPr>
              <w:pStyle w:val="ConcurTableText"/>
              <w:rPr>
                <w:noProof/>
              </w:rPr>
            </w:pPr>
            <w:r>
              <w:rPr>
                <w:noProof/>
              </w:rPr>
              <w:lastRenderedPageBreak/>
              <w:drawing>
                <wp:inline distT="0" distB="0" distL="0" distR="0" wp14:anchorId="46891B42" wp14:editId="095A27F4">
                  <wp:extent cx="1714198" cy="3685032"/>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14198" cy="3685032"/>
                          </a:xfrm>
                          <a:prstGeom prst="rect">
                            <a:avLst/>
                          </a:prstGeom>
                        </pic:spPr>
                      </pic:pic>
                    </a:graphicData>
                  </a:graphic>
                </wp:inline>
              </w:drawing>
            </w:r>
            <w:r>
              <w:rPr>
                <w:noProof/>
              </w:rPr>
              <w:t xml:space="preserve">  </w:t>
            </w:r>
            <w:r w:rsidR="006B255B">
              <w:rPr>
                <w:noProof/>
              </w:rPr>
              <w:drawing>
                <wp:inline distT="0" distB="0" distL="0" distR="0" wp14:anchorId="1528353C" wp14:editId="4303B3C4">
                  <wp:extent cx="1713467" cy="3685032"/>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13467" cy="3685032"/>
                          </a:xfrm>
                          <a:prstGeom prst="rect">
                            <a:avLst/>
                          </a:prstGeom>
                        </pic:spPr>
                      </pic:pic>
                    </a:graphicData>
                  </a:graphic>
                </wp:inline>
              </w:drawing>
            </w:r>
          </w:p>
        </w:tc>
        <w:tc>
          <w:tcPr>
            <w:tcW w:w="3613" w:type="dxa"/>
          </w:tcPr>
          <w:p w14:paraId="1F28F87B" w14:textId="1DB1A9C8" w:rsidR="003E1F93" w:rsidRPr="00D81972" w:rsidRDefault="00516997" w:rsidP="00516997">
            <w:pPr>
              <w:pStyle w:val="ConcurTableText"/>
              <w:rPr>
                <w:b/>
                <w:bCs/>
              </w:rPr>
            </w:pPr>
            <w:r>
              <w:t>4) Choose the preference for location sharing.</w:t>
            </w:r>
            <w:r w:rsidR="00F10E6B">
              <w:t xml:space="preserve"> Drive requires access to location, which can be adjusted </w:t>
            </w:r>
            <w:proofErr w:type="spellStart"/>
            <w:r w:rsidR="00F10E6B">
              <w:t>i</w:t>
            </w:r>
            <w:r w:rsidR="00B567D0">
              <w:t>by</w:t>
            </w:r>
            <w:proofErr w:type="spellEnd"/>
            <w:r w:rsidR="00B567D0">
              <w:t xml:space="preserve"> tapping </w:t>
            </w:r>
            <w:r w:rsidR="00B567D0" w:rsidRPr="00D81972">
              <w:rPr>
                <w:b/>
                <w:bCs/>
              </w:rPr>
              <w:t>Open</w:t>
            </w:r>
            <w:r w:rsidR="00F10E6B" w:rsidRPr="00D81972">
              <w:rPr>
                <w:b/>
                <w:bCs/>
              </w:rPr>
              <w:t xml:space="preserve"> Settings</w:t>
            </w:r>
            <w:r w:rsidR="00F10E6B">
              <w:t>.</w:t>
            </w:r>
          </w:p>
        </w:tc>
      </w:tr>
      <w:tr w:rsidR="007E1725" w:rsidRPr="006429D2" w14:paraId="44B2D814" w14:textId="77777777" w:rsidTr="1F3000DF">
        <w:trPr>
          <w:cantSplit/>
        </w:trPr>
        <w:tc>
          <w:tcPr>
            <w:tcW w:w="5910" w:type="dxa"/>
          </w:tcPr>
          <w:p w14:paraId="6B11CE2D" w14:textId="78D54731" w:rsidR="007E1725" w:rsidRDefault="007E1725">
            <w:pPr>
              <w:pStyle w:val="ConcurTableText"/>
              <w:rPr>
                <w:noProof/>
              </w:rPr>
            </w:pPr>
            <w:r>
              <w:rPr>
                <w:noProof/>
              </w:rPr>
              <w:lastRenderedPageBreak/>
              <w:drawing>
                <wp:inline distT="0" distB="0" distL="0" distR="0" wp14:anchorId="291914EB" wp14:editId="4244476C">
                  <wp:extent cx="1728216" cy="3680629"/>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28216" cy="3680629"/>
                          </a:xfrm>
                          <a:prstGeom prst="rect">
                            <a:avLst/>
                          </a:prstGeom>
                        </pic:spPr>
                      </pic:pic>
                    </a:graphicData>
                  </a:graphic>
                </wp:inline>
              </w:drawing>
            </w:r>
          </w:p>
        </w:tc>
        <w:tc>
          <w:tcPr>
            <w:tcW w:w="3613" w:type="dxa"/>
          </w:tcPr>
          <w:p w14:paraId="251F815F" w14:textId="0328305E" w:rsidR="007E1725" w:rsidRDefault="006B255B" w:rsidP="00516997">
            <w:pPr>
              <w:pStyle w:val="ConcurTableText"/>
            </w:pPr>
            <w:r>
              <w:t xml:space="preserve">5) On the </w:t>
            </w:r>
            <w:r w:rsidRPr="00B739E3">
              <w:rPr>
                <w:b/>
              </w:rPr>
              <w:t>Drive Settings</w:t>
            </w:r>
            <w:r>
              <w:t xml:space="preserve"> screen, tap </w:t>
            </w:r>
            <w:r w:rsidRPr="00B739E3">
              <w:rPr>
                <w:b/>
              </w:rPr>
              <w:t>Scheduled</w:t>
            </w:r>
            <w:r>
              <w:t>.</w:t>
            </w:r>
          </w:p>
        </w:tc>
      </w:tr>
      <w:tr w:rsidR="00B03387" w14:paraId="2AF827AB" w14:textId="77777777" w:rsidTr="1F3000DF">
        <w:trPr>
          <w:cantSplit/>
        </w:trPr>
        <w:tc>
          <w:tcPr>
            <w:tcW w:w="5910" w:type="dxa"/>
          </w:tcPr>
          <w:p w14:paraId="5E28A631" w14:textId="1E22770F" w:rsidR="00B03387" w:rsidRPr="00B739E3" w:rsidRDefault="00F50598">
            <w:pPr>
              <w:pStyle w:val="ConcurTableText"/>
              <w:rPr>
                <w:noProof/>
                <w:snapToGrid/>
              </w:rPr>
            </w:pPr>
            <w:r>
              <w:rPr>
                <w:noProof/>
              </w:rPr>
              <w:lastRenderedPageBreak/>
              <w:drawing>
                <wp:inline distT="0" distB="0" distL="0" distR="0" wp14:anchorId="79001F43" wp14:editId="14BC3F15">
                  <wp:extent cx="1667695" cy="3602736"/>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67695" cy="3602736"/>
                          </a:xfrm>
                          <a:prstGeom prst="rect">
                            <a:avLst/>
                          </a:prstGeom>
                        </pic:spPr>
                      </pic:pic>
                    </a:graphicData>
                  </a:graphic>
                </wp:inline>
              </w:drawing>
            </w:r>
            <w:r w:rsidR="00B567D0">
              <w:rPr>
                <w:noProof/>
              </w:rPr>
              <w:t xml:space="preserve">  </w:t>
            </w:r>
            <w:r w:rsidR="009638EE">
              <w:rPr>
                <w:noProof/>
              </w:rPr>
              <w:drawing>
                <wp:inline distT="0" distB="0" distL="0" distR="0" wp14:anchorId="2067F740" wp14:editId="68E7CF46">
                  <wp:extent cx="1755648" cy="360499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55648" cy="3604997"/>
                          </a:xfrm>
                          <a:prstGeom prst="rect">
                            <a:avLst/>
                          </a:prstGeom>
                        </pic:spPr>
                      </pic:pic>
                    </a:graphicData>
                  </a:graphic>
                </wp:inline>
              </w:drawing>
            </w:r>
            <w:r w:rsidR="005649CE">
              <w:rPr>
                <w:noProof/>
              </w:rPr>
              <w:t xml:space="preserve"> </w:t>
            </w:r>
          </w:p>
        </w:tc>
        <w:tc>
          <w:tcPr>
            <w:tcW w:w="3613" w:type="dxa"/>
          </w:tcPr>
          <w:p w14:paraId="4D69F050" w14:textId="29DA5E3E" w:rsidR="009541E4" w:rsidRPr="00F174BF" w:rsidRDefault="009541E4">
            <w:pPr>
              <w:pStyle w:val="ConcurTableText"/>
            </w:pPr>
            <w:r>
              <w:t xml:space="preserve">4) </w:t>
            </w:r>
            <w:r w:rsidR="00CC4ECE">
              <w:t xml:space="preserve">A prompt will appear to track motion to </w:t>
            </w:r>
            <w:proofErr w:type="gramStart"/>
            <w:r w:rsidR="00CC4ECE">
              <w:t>more accurate</w:t>
            </w:r>
            <w:r w:rsidR="00F174BF">
              <w:t>ly track mileage</w:t>
            </w:r>
            <w:proofErr w:type="gramEnd"/>
            <w:r w:rsidR="00F174BF">
              <w:t xml:space="preserve">. Select </w:t>
            </w:r>
            <w:r w:rsidR="00F174BF">
              <w:rPr>
                <w:b/>
                <w:bCs/>
              </w:rPr>
              <w:t>OK</w:t>
            </w:r>
            <w:r w:rsidR="00F174BF">
              <w:t>.</w:t>
            </w:r>
          </w:p>
          <w:p w14:paraId="3F895697" w14:textId="12A31A72" w:rsidR="00B03387" w:rsidRDefault="379DDEA5">
            <w:pPr>
              <w:pStyle w:val="ConcurTableText"/>
            </w:pPr>
            <w:r>
              <w:t>5</w:t>
            </w:r>
            <w:r w:rsidR="00B03387">
              <w:t xml:space="preserve">) Make the desired selections and then tap </w:t>
            </w:r>
            <w:r w:rsidR="00A802C9" w:rsidRPr="1F3000DF">
              <w:rPr>
                <w:b/>
                <w:bCs/>
              </w:rPr>
              <w:t>Close</w:t>
            </w:r>
            <w:r w:rsidR="00B03387">
              <w:t xml:space="preserve"> to return to the home screen.</w:t>
            </w:r>
          </w:p>
          <w:p w14:paraId="12CBAEA8" w14:textId="77777777" w:rsidR="00B03387" w:rsidRDefault="00B03387">
            <w:pPr>
              <w:pStyle w:val="ConcurTableText"/>
            </w:pPr>
            <w:r w:rsidRPr="00B739E3">
              <w:rPr>
                <w:b/>
              </w:rPr>
              <w:t>NOTE:</w:t>
            </w:r>
            <w:r>
              <w:t xml:space="preserve"> Drive will track distance automatically during the times the user has selected.</w:t>
            </w:r>
          </w:p>
        </w:tc>
      </w:tr>
    </w:tbl>
    <w:p w14:paraId="7FD30F46" w14:textId="16E7B60A" w:rsidR="00CE4D92" w:rsidRPr="00B06E46" w:rsidRDefault="00CE4D92" w:rsidP="00CE4D92">
      <w:pPr>
        <w:pStyle w:val="Heading3"/>
      </w:pPr>
      <w:bookmarkStart w:id="6" w:name="_Toc143770229"/>
      <w:proofErr w:type="spellStart"/>
      <w:r>
        <w:lastRenderedPageBreak/>
        <w:t>Set</w:t>
      </w:r>
      <w:r w:rsidRPr="00B06E46">
        <w:t>Track</w:t>
      </w:r>
      <w:proofErr w:type="spellEnd"/>
      <w:r w:rsidRPr="00B06E46">
        <w:t xml:space="preserve"> Mileage Manually</w:t>
      </w:r>
      <w:bookmarkEnd w:id="6"/>
    </w:p>
    <w:p w14:paraId="5EFDF580" w14:textId="77777777" w:rsidR="00CE4D92" w:rsidRDefault="00CE4D92" w:rsidP="00CE4D92">
      <w:pPr>
        <w:pStyle w:val="ConcurTableText"/>
        <w:keepNext/>
      </w:pPr>
      <w:r w:rsidRPr="00B06E46">
        <w:t xml:space="preserve">Use </w:t>
      </w:r>
      <w:r w:rsidRPr="00B06E46">
        <w:rPr>
          <w:b/>
        </w:rPr>
        <w:t>Mileage</w:t>
      </w:r>
      <w:r w:rsidRPr="00B06E46">
        <w:t xml:space="preserve"> on the home screen to initiate GPS tracking manually with a click of a button and then stop when you want </w:t>
      </w:r>
      <w:r>
        <w:t>your</w:t>
      </w:r>
      <w:r w:rsidRPr="00B06E46">
        <w:t xml:space="preserve"> trip to end.</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00" w:firstRow="0" w:lastRow="0" w:firstColumn="0" w:lastColumn="0" w:noHBand="0" w:noVBand="0"/>
        <w:tblCaption w:val="Track your mileage manually"/>
      </w:tblPr>
      <w:tblGrid>
        <w:gridCol w:w="5910"/>
        <w:gridCol w:w="3613"/>
      </w:tblGrid>
      <w:tr w:rsidR="00CE4D92" w:rsidRPr="006429D2" w14:paraId="5907DBF1" w14:textId="77777777">
        <w:trPr>
          <w:cantSplit/>
          <w:tblHeader/>
        </w:trPr>
        <w:tc>
          <w:tcPr>
            <w:tcW w:w="5910" w:type="dxa"/>
            <w:shd w:val="clear" w:color="auto" w:fill="000000" w:themeFill="text1"/>
          </w:tcPr>
          <w:p w14:paraId="4FC0201E" w14:textId="77777777" w:rsidR="00CE4D92" w:rsidRPr="006429D2" w:rsidRDefault="00CE4D92">
            <w:pPr>
              <w:pStyle w:val="ConcurTableHeadLeft"/>
            </w:pPr>
            <w:r>
              <w:t>Screen(s)</w:t>
            </w:r>
          </w:p>
        </w:tc>
        <w:tc>
          <w:tcPr>
            <w:tcW w:w="3613" w:type="dxa"/>
            <w:shd w:val="clear" w:color="auto" w:fill="000000" w:themeFill="text1"/>
          </w:tcPr>
          <w:p w14:paraId="189CF8F7" w14:textId="77777777" w:rsidR="00CE4D92" w:rsidRPr="006429D2" w:rsidRDefault="00CE4D92">
            <w:pPr>
              <w:pStyle w:val="ConcurTableHeadLeft"/>
            </w:pPr>
            <w:r w:rsidRPr="006429D2">
              <w:t>Description/Action</w:t>
            </w:r>
          </w:p>
        </w:tc>
      </w:tr>
      <w:tr w:rsidR="00CE4D92" w:rsidRPr="006429D2" w14:paraId="64B0232A" w14:textId="77777777">
        <w:trPr>
          <w:cantSplit/>
        </w:trPr>
        <w:tc>
          <w:tcPr>
            <w:tcW w:w="5910" w:type="dxa"/>
          </w:tcPr>
          <w:p w14:paraId="1D8D9FF1" w14:textId="2F580D0D" w:rsidR="00CE4D92" w:rsidRPr="006429D2" w:rsidRDefault="009F2E8C">
            <w:pPr>
              <w:pStyle w:val="ConcurTableText"/>
            </w:pPr>
            <w:r>
              <w:rPr>
                <w:noProof/>
              </w:rPr>
              <w:drawing>
                <wp:inline distT="0" distB="0" distL="0" distR="0" wp14:anchorId="2CF57F1E" wp14:editId="7141AB19">
                  <wp:extent cx="1728216" cy="3615695"/>
                  <wp:effectExtent l="0" t="0" r="5715"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28216" cy="3615695"/>
                          </a:xfrm>
                          <a:prstGeom prst="rect">
                            <a:avLst/>
                          </a:prstGeom>
                        </pic:spPr>
                      </pic:pic>
                    </a:graphicData>
                  </a:graphic>
                </wp:inline>
              </w:drawing>
            </w:r>
            <w:r w:rsidR="00CE4D92">
              <w:rPr>
                <w:noProof/>
                <w:snapToGrid/>
              </w:rPr>
              <w:t xml:space="preserve">  </w:t>
            </w:r>
            <w:r w:rsidR="00B421B3">
              <w:rPr>
                <w:noProof/>
              </w:rPr>
              <w:drawing>
                <wp:inline distT="0" distB="0" distL="0" distR="0" wp14:anchorId="5FF96604" wp14:editId="42FDA0FE">
                  <wp:extent cx="1700235" cy="36118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00235" cy="3611880"/>
                          </a:xfrm>
                          <a:prstGeom prst="rect">
                            <a:avLst/>
                          </a:prstGeom>
                        </pic:spPr>
                      </pic:pic>
                    </a:graphicData>
                  </a:graphic>
                </wp:inline>
              </w:drawing>
            </w:r>
          </w:p>
        </w:tc>
        <w:tc>
          <w:tcPr>
            <w:tcW w:w="3613" w:type="dxa"/>
          </w:tcPr>
          <w:p w14:paraId="5D3DAFE6" w14:textId="77777777" w:rsidR="00CE4D92" w:rsidRPr="004F73D0" w:rsidRDefault="00CE4D92">
            <w:pPr>
              <w:pStyle w:val="ConcurTableText"/>
            </w:pPr>
            <w:r>
              <w:t xml:space="preserve">To use Drive to track distance </w:t>
            </w:r>
            <w:r w:rsidRPr="2B5ACD18">
              <w:rPr>
                <w:b/>
                <w:bCs/>
                <w:i/>
                <w:iCs/>
              </w:rPr>
              <w:t>manually</w:t>
            </w:r>
            <w:r>
              <w:t>:</w:t>
            </w:r>
          </w:p>
          <w:p w14:paraId="2291F21C" w14:textId="34A7C06B" w:rsidR="00CE4D92" w:rsidRPr="0044447E" w:rsidRDefault="00CE4D92">
            <w:pPr>
              <w:pStyle w:val="ConcurTableText"/>
              <w:rPr>
                <w:bCs/>
              </w:rPr>
            </w:pPr>
            <w:r w:rsidRPr="006C56EF">
              <w:t xml:space="preserve">1) </w:t>
            </w:r>
            <w:r w:rsidR="009F2E8C">
              <w:t xml:space="preserve">Once </w:t>
            </w:r>
            <w:r w:rsidR="009F2E8C">
              <w:rPr>
                <w:b/>
                <w:bCs/>
              </w:rPr>
              <w:t xml:space="preserve">Drive </w:t>
            </w:r>
            <w:r w:rsidR="009F2E8C">
              <w:t>is enabled,</w:t>
            </w:r>
            <w:r w:rsidR="00923109">
              <w:t xml:space="preserve"> </w:t>
            </w:r>
            <w:r w:rsidR="00923109">
              <w:rPr>
                <w:b/>
              </w:rPr>
              <w:t>Mileage capturing</w:t>
            </w:r>
            <w:r w:rsidR="00BE0034">
              <w:rPr>
                <w:bCs/>
              </w:rPr>
              <w:t xml:space="preserve"> will be visible</w:t>
            </w:r>
            <w:r w:rsidR="00660415">
              <w:rPr>
                <w:bCs/>
              </w:rPr>
              <w:t xml:space="preserve"> on the home screen</w:t>
            </w:r>
            <w:r w:rsidR="00BE0034">
              <w:rPr>
                <w:bCs/>
              </w:rPr>
              <w:t xml:space="preserve">. </w:t>
            </w:r>
            <w:r>
              <w:t xml:space="preserve">Tap </w:t>
            </w:r>
            <w:r w:rsidR="00BE0034">
              <w:rPr>
                <w:b/>
              </w:rPr>
              <w:t xml:space="preserve">Enable </w:t>
            </w:r>
            <w:r w:rsidR="0044447E">
              <w:rPr>
                <w:bCs/>
              </w:rPr>
              <w:t xml:space="preserve">to </w:t>
            </w:r>
            <w:r w:rsidR="00031C85">
              <w:rPr>
                <w:bCs/>
              </w:rPr>
              <w:t xml:space="preserve">choose </w:t>
            </w:r>
            <w:r w:rsidR="00B421B3">
              <w:rPr>
                <w:bCs/>
              </w:rPr>
              <w:t>the correct setting.</w:t>
            </w:r>
          </w:p>
          <w:p w14:paraId="5401D0B2" w14:textId="77777777" w:rsidR="00CE4D92" w:rsidRPr="00A05A3B" w:rsidRDefault="00CE4D92">
            <w:pPr>
              <w:pStyle w:val="ConcurTableText"/>
            </w:pPr>
            <w:r>
              <w:t xml:space="preserve">2) On the menu that appears, tap </w:t>
            </w:r>
            <w:r>
              <w:rPr>
                <w:b/>
              </w:rPr>
              <w:t>Start</w:t>
            </w:r>
            <w:r>
              <w:t xml:space="preserve">. (This option appears if </w:t>
            </w:r>
            <w:r w:rsidRPr="00406232">
              <w:rPr>
                <w:b/>
              </w:rPr>
              <w:t>U</w:t>
            </w:r>
            <w:r>
              <w:rPr>
                <w:b/>
              </w:rPr>
              <w:t>ser-I</w:t>
            </w:r>
            <w:r w:rsidRPr="00406232">
              <w:rPr>
                <w:b/>
              </w:rPr>
              <w:t>nitiated</w:t>
            </w:r>
            <w:r>
              <w:t xml:space="preserve"> is selected in Settings.)</w:t>
            </w:r>
          </w:p>
        </w:tc>
      </w:tr>
      <w:tr w:rsidR="00CE4D92" w:rsidRPr="006429D2" w14:paraId="35F2C260" w14:textId="77777777">
        <w:trPr>
          <w:cantSplit/>
        </w:trPr>
        <w:tc>
          <w:tcPr>
            <w:tcW w:w="5910" w:type="dxa"/>
          </w:tcPr>
          <w:p w14:paraId="5441EEAE" w14:textId="5F662DED" w:rsidR="008163DE" w:rsidRPr="0033112D" w:rsidRDefault="007A6F5D">
            <w:pPr>
              <w:pStyle w:val="ConcurTableText"/>
              <w:rPr>
                <w:noProof/>
                <w:snapToGrid/>
              </w:rPr>
            </w:pPr>
            <w:r>
              <w:rPr>
                <w:noProof/>
              </w:rPr>
              <w:lastRenderedPageBreak/>
              <w:drawing>
                <wp:inline distT="0" distB="0" distL="0" distR="0" wp14:anchorId="1A8E18FF" wp14:editId="1EB2FD9C">
                  <wp:extent cx="1648637" cy="3611880"/>
                  <wp:effectExtent l="0" t="0" r="889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48637" cy="3611880"/>
                          </a:xfrm>
                          <a:prstGeom prst="rect">
                            <a:avLst/>
                          </a:prstGeom>
                        </pic:spPr>
                      </pic:pic>
                    </a:graphicData>
                  </a:graphic>
                </wp:inline>
              </w:drawing>
            </w:r>
            <w:r w:rsidR="00CE4D92">
              <w:rPr>
                <w:noProof/>
                <w:snapToGrid/>
              </w:rPr>
              <w:t xml:space="preserve">  </w:t>
            </w:r>
            <w:r w:rsidR="0033112D" w:rsidRPr="0033112D">
              <w:rPr>
                <w:noProof/>
                <w:snapToGrid/>
              </w:rPr>
              <w:drawing>
                <wp:inline distT="0" distB="0" distL="0" distR="0" wp14:anchorId="2AB362AE" wp14:editId="34AF2FE4">
                  <wp:extent cx="1663328" cy="36118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63328" cy="3611880"/>
                          </a:xfrm>
                          <a:prstGeom prst="rect">
                            <a:avLst/>
                          </a:prstGeom>
                        </pic:spPr>
                      </pic:pic>
                    </a:graphicData>
                  </a:graphic>
                </wp:inline>
              </w:drawing>
            </w:r>
          </w:p>
        </w:tc>
        <w:tc>
          <w:tcPr>
            <w:tcW w:w="3613" w:type="dxa"/>
          </w:tcPr>
          <w:p w14:paraId="006E5CAF" w14:textId="4AB6B333" w:rsidR="00CE4D92" w:rsidRDefault="00CE4D92">
            <w:pPr>
              <w:pStyle w:val="ConcurTableText"/>
            </w:pPr>
            <w:r>
              <w:t xml:space="preserve">3) When done, </w:t>
            </w:r>
            <w:r w:rsidR="007A6F5D">
              <w:t>on the home screen</w:t>
            </w:r>
            <w:r w:rsidR="0029003D">
              <w:t xml:space="preserve">, select </w:t>
            </w:r>
            <w:r w:rsidR="0029003D">
              <w:rPr>
                <w:b/>
                <w:bCs/>
              </w:rPr>
              <w:t>Start</w:t>
            </w:r>
            <w:r w:rsidR="0029003D">
              <w:t xml:space="preserve"> to start tracking the mileage manuall</w:t>
            </w:r>
            <w:r w:rsidR="0033112D">
              <w:t>y.</w:t>
            </w:r>
          </w:p>
          <w:p w14:paraId="24E66664" w14:textId="24E49D0D" w:rsidR="00CE4D92" w:rsidRDefault="0033112D">
            <w:pPr>
              <w:pStyle w:val="ConcurTableText"/>
            </w:pPr>
            <w:r>
              <w:t xml:space="preserve">4) A prompt will appear to inform that the miles are now being tracked manually. Tap </w:t>
            </w:r>
            <w:r>
              <w:rPr>
                <w:b/>
                <w:bCs/>
              </w:rPr>
              <w:t>OK</w:t>
            </w:r>
            <w:r>
              <w:t xml:space="preserve"> to clear.</w:t>
            </w:r>
          </w:p>
        </w:tc>
      </w:tr>
      <w:tr w:rsidR="008163DE" w:rsidRPr="006429D2" w14:paraId="68A3E2E8" w14:textId="77777777">
        <w:trPr>
          <w:cantSplit/>
        </w:trPr>
        <w:tc>
          <w:tcPr>
            <w:tcW w:w="5910" w:type="dxa"/>
          </w:tcPr>
          <w:p w14:paraId="05815C75" w14:textId="422CD658" w:rsidR="008163DE" w:rsidRDefault="008163DE">
            <w:pPr>
              <w:pStyle w:val="ConcurTableText"/>
              <w:rPr>
                <w:noProof/>
              </w:rPr>
            </w:pPr>
            <w:r>
              <w:rPr>
                <w:noProof/>
              </w:rPr>
              <w:lastRenderedPageBreak/>
              <w:drawing>
                <wp:inline distT="0" distB="0" distL="0" distR="0" wp14:anchorId="4D27BAC5" wp14:editId="0834F861">
                  <wp:extent cx="1728216" cy="3598516"/>
                  <wp:effectExtent l="0" t="0" r="5715"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28216" cy="3598516"/>
                          </a:xfrm>
                          <a:prstGeom prst="rect">
                            <a:avLst/>
                          </a:prstGeom>
                        </pic:spPr>
                      </pic:pic>
                    </a:graphicData>
                  </a:graphic>
                </wp:inline>
              </w:drawing>
            </w:r>
          </w:p>
        </w:tc>
        <w:tc>
          <w:tcPr>
            <w:tcW w:w="3613" w:type="dxa"/>
          </w:tcPr>
          <w:p w14:paraId="4EC4A2BC" w14:textId="1BBB464C" w:rsidR="008163DE" w:rsidRDefault="008163DE">
            <w:pPr>
              <w:pStyle w:val="ConcurTableText"/>
            </w:pPr>
            <w:r>
              <w:t xml:space="preserve">5) On the home menu, tap </w:t>
            </w:r>
            <w:r w:rsidRPr="2B5ACD18">
              <w:rPr>
                <w:b/>
                <w:bCs/>
              </w:rPr>
              <w:t>Stop</w:t>
            </w:r>
            <w:r>
              <w:t xml:space="preserve"> once trip is complete.</w:t>
            </w:r>
          </w:p>
        </w:tc>
      </w:tr>
    </w:tbl>
    <w:p w14:paraId="3BD936BE" w14:textId="6619A2AC" w:rsidR="00A10427" w:rsidRPr="00B06E46" w:rsidRDefault="00A10427" w:rsidP="00A10427">
      <w:pPr>
        <w:pStyle w:val="Heading3"/>
      </w:pPr>
      <w:bookmarkStart w:id="7" w:name="_Toc143770230"/>
      <w:r>
        <w:lastRenderedPageBreak/>
        <w:t>Enable Traffic Mode</w:t>
      </w:r>
      <w:bookmarkEnd w:id="7"/>
    </w:p>
    <w:p w14:paraId="1715FDE7" w14:textId="77777777" w:rsidR="00A10427" w:rsidRDefault="00A10427" w:rsidP="00A10427">
      <w:pPr>
        <w:pStyle w:val="ConcurBodyText"/>
        <w:keepNext/>
      </w:pPr>
      <w:r>
        <w:t xml:space="preserve">Use the </w:t>
      </w:r>
      <w:r w:rsidRPr="001F45DC">
        <w:rPr>
          <w:b/>
          <w:bCs/>
        </w:rPr>
        <w:t>Traffic Mode</w:t>
      </w:r>
      <w:r>
        <w:t xml:space="preserve"> option to increase the time allowance to terminate a trip - when detecting no movement - from 7 minutes (default) to 15 minutes.</w:t>
      </w:r>
    </w:p>
    <w:p w14:paraId="41BA4974" w14:textId="77777777" w:rsidR="00A10427" w:rsidRDefault="00A10427" w:rsidP="00A10427">
      <w:pPr>
        <w:pStyle w:val="ConcurNoteIndent"/>
        <w:keepNext/>
      </w:pPr>
      <w:r>
        <w:t xml:space="preserve">The </w:t>
      </w:r>
      <w:r w:rsidRPr="7C8F9603">
        <w:rPr>
          <w:b/>
          <w:bCs/>
        </w:rPr>
        <w:t>Traffic Mode</w:t>
      </w:r>
      <w:r>
        <w:t xml:space="preserve"> option is disabled by default and your selection is saved as part of the local profile settings.</w:t>
      </w:r>
    </w:p>
    <w:p w14:paraId="22A0CC5F" w14:textId="77777777" w:rsidR="00A10427" w:rsidRPr="007528CD" w:rsidRDefault="00A10427" w:rsidP="00A10427">
      <w:pPr>
        <w:keepNext/>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00" w:firstRow="0" w:lastRow="0" w:firstColumn="0" w:lastColumn="0" w:noHBand="0" w:noVBand="0"/>
        <w:tblCaption w:val="Use the Traffic Mode in Drive."/>
      </w:tblPr>
      <w:tblGrid>
        <w:gridCol w:w="5910"/>
        <w:gridCol w:w="3229"/>
        <w:gridCol w:w="661"/>
      </w:tblGrid>
      <w:tr w:rsidR="00A10427" w:rsidRPr="006429D2" w14:paraId="2796B8B4" w14:textId="77777777">
        <w:trPr>
          <w:cantSplit/>
          <w:tblHeader/>
        </w:trPr>
        <w:tc>
          <w:tcPr>
            <w:tcW w:w="5910" w:type="dxa"/>
            <w:tcBorders>
              <w:bottom w:val="single" w:sz="4" w:space="0" w:color="000000" w:themeColor="text1"/>
            </w:tcBorders>
            <w:shd w:val="clear" w:color="auto" w:fill="000000" w:themeFill="text1"/>
          </w:tcPr>
          <w:p w14:paraId="0DCD1B34" w14:textId="77777777" w:rsidR="00A10427" w:rsidRPr="006429D2" w:rsidRDefault="00A10427">
            <w:pPr>
              <w:pStyle w:val="ConcurTableHeadLeft"/>
            </w:pPr>
            <w:r>
              <w:t>Screen(s)</w:t>
            </w:r>
          </w:p>
        </w:tc>
        <w:tc>
          <w:tcPr>
            <w:tcW w:w="3229" w:type="dxa"/>
            <w:shd w:val="clear" w:color="auto" w:fill="000000" w:themeFill="text1"/>
          </w:tcPr>
          <w:p w14:paraId="10994055" w14:textId="77777777" w:rsidR="00A10427" w:rsidRPr="006429D2" w:rsidRDefault="00A10427">
            <w:pPr>
              <w:pStyle w:val="ConcurTableHeadLeft"/>
            </w:pPr>
            <w:r w:rsidRPr="006429D2">
              <w:t>Description/Action</w:t>
            </w:r>
          </w:p>
        </w:tc>
        <w:tc>
          <w:tcPr>
            <w:tcW w:w="661" w:type="dxa"/>
            <w:shd w:val="clear" w:color="auto" w:fill="000000" w:themeFill="text1"/>
          </w:tcPr>
          <w:p w14:paraId="6245B752" w14:textId="77777777" w:rsidR="00A10427" w:rsidRPr="006429D2" w:rsidRDefault="00A10427">
            <w:pPr>
              <w:pStyle w:val="ConcurTableHeadLeft"/>
            </w:pPr>
          </w:p>
        </w:tc>
      </w:tr>
      <w:tr w:rsidR="00A10427" w:rsidRPr="006429D2" w14:paraId="370DF0DB" w14:textId="77777777">
        <w:trPr>
          <w:cantSplit/>
        </w:trPr>
        <w:tc>
          <w:tcPr>
            <w:tcW w:w="5910" w:type="dxa"/>
            <w:shd w:val="clear" w:color="auto" w:fill="auto"/>
          </w:tcPr>
          <w:p w14:paraId="5C38AB27" w14:textId="617A0DD2" w:rsidR="00A10427" w:rsidRPr="006429D2" w:rsidRDefault="00931A7B">
            <w:pPr>
              <w:pStyle w:val="ConcurTableText"/>
            </w:pPr>
            <w:r>
              <w:rPr>
                <w:noProof/>
              </w:rPr>
              <w:drawing>
                <wp:inline distT="0" distB="0" distL="0" distR="0" wp14:anchorId="5ABDB3C7" wp14:editId="4D881B5C">
                  <wp:extent cx="1728216" cy="3711209"/>
                  <wp:effectExtent l="0" t="0" r="5715"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28216" cy="3711209"/>
                          </a:xfrm>
                          <a:prstGeom prst="rect">
                            <a:avLst/>
                          </a:prstGeom>
                        </pic:spPr>
                      </pic:pic>
                    </a:graphicData>
                  </a:graphic>
                </wp:inline>
              </w:drawing>
            </w:r>
            <w:r w:rsidR="00A10427">
              <w:t xml:space="preserve">  </w:t>
            </w:r>
            <w:r w:rsidR="00F72431">
              <w:rPr>
                <w:noProof/>
              </w:rPr>
              <w:t xml:space="preserve"> </w:t>
            </w:r>
            <w:r w:rsidR="00F72431">
              <w:rPr>
                <w:noProof/>
              </w:rPr>
              <w:drawing>
                <wp:inline distT="0" distB="0" distL="0" distR="0" wp14:anchorId="52655210" wp14:editId="626A3373">
                  <wp:extent cx="1728216" cy="3711209"/>
                  <wp:effectExtent l="0" t="0" r="5715"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28216" cy="3711209"/>
                          </a:xfrm>
                          <a:prstGeom prst="rect">
                            <a:avLst/>
                          </a:prstGeom>
                        </pic:spPr>
                      </pic:pic>
                    </a:graphicData>
                  </a:graphic>
                </wp:inline>
              </w:drawing>
            </w:r>
          </w:p>
        </w:tc>
        <w:tc>
          <w:tcPr>
            <w:tcW w:w="3890" w:type="dxa"/>
            <w:gridSpan w:val="2"/>
          </w:tcPr>
          <w:p w14:paraId="050AE83D" w14:textId="1D9DB8BA" w:rsidR="00A10427" w:rsidRPr="004F73D0" w:rsidRDefault="00A10427">
            <w:pPr>
              <w:pStyle w:val="ConcurTableText"/>
            </w:pPr>
            <w:r>
              <w:t xml:space="preserve">To enable </w:t>
            </w:r>
            <w:r w:rsidRPr="2B5ACD18">
              <w:rPr>
                <w:b/>
                <w:bCs/>
              </w:rPr>
              <w:t>Traffic Mode</w:t>
            </w:r>
            <w:r>
              <w:t>:</w:t>
            </w:r>
          </w:p>
          <w:p w14:paraId="0E7C2350" w14:textId="7AAD1078" w:rsidR="00A10427" w:rsidRDefault="00A10427">
            <w:pPr>
              <w:pStyle w:val="ConcurTableText"/>
            </w:pPr>
            <w:r w:rsidRPr="006C56EF">
              <w:t xml:space="preserve">1) </w:t>
            </w:r>
            <w:r>
              <w:t xml:space="preserve">On the home screen, tap </w:t>
            </w:r>
            <w:r w:rsidR="00D87678">
              <w:rPr>
                <w:b/>
              </w:rPr>
              <w:t>Drive</w:t>
            </w:r>
            <w:r>
              <w:t>.</w:t>
            </w:r>
          </w:p>
          <w:p w14:paraId="4B635B8D" w14:textId="1700F6B0" w:rsidR="00A10427" w:rsidRDefault="00A10427">
            <w:pPr>
              <w:pStyle w:val="ConcurTableText"/>
              <w:rPr>
                <w:bCs/>
              </w:rPr>
            </w:pPr>
            <w:r>
              <w:t xml:space="preserve">2) </w:t>
            </w:r>
            <w:r w:rsidR="00D87678">
              <w:t>Within the widget, tap</w:t>
            </w:r>
            <w:r>
              <w:t xml:space="preserve"> </w:t>
            </w:r>
            <w:r>
              <w:rPr>
                <w:b/>
              </w:rPr>
              <w:t>Enable</w:t>
            </w:r>
            <w:r w:rsidRPr="00601B61">
              <w:rPr>
                <w:bCs/>
              </w:rPr>
              <w:t>.</w:t>
            </w:r>
          </w:p>
          <w:p w14:paraId="3DBBFF7F" w14:textId="77777777" w:rsidR="00A10427" w:rsidRDefault="00A10427">
            <w:pPr>
              <w:pStyle w:val="ConcurTableText"/>
              <w:rPr>
                <w:bCs/>
              </w:rPr>
            </w:pPr>
            <w:r>
              <w:rPr>
                <w:bCs/>
              </w:rPr>
              <w:t xml:space="preserve">3) On the </w:t>
            </w:r>
            <w:r w:rsidRPr="001F45DC">
              <w:rPr>
                <w:b/>
              </w:rPr>
              <w:t>Drive Settings</w:t>
            </w:r>
            <w:r>
              <w:rPr>
                <w:bCs/>
              </w:rPr>
              <w:t xml:space="preserve"> screen, select </w:t>
            </w:r>
            <w:r w:rsidRPr="001F45DC">
              <w:rPr>
                <w:b/>
              </w:rPr>
              <w:t>User-Initiated</w:t>
            </w:r>
            <w:r>
              <w:rPr>
                <w:bCs/>
              </w:rPr>
              <w:t xml:space="preserve"> and then swipe the </w:t>
            </w:r>
            <w:r w:rsidRPr="001F45DC">
              <w:rPr>
                <w:b/>
              </w:rPr>
              <w:t>Traffic Mode</w:t>
            </w:r>
            <w:r>
              <w:rPr>
                <w:bCs/>
              </w:rPr>
              <w:t xml:space="preserve"> toggle to the right.</w:t>
            </w:r>
          </w:p>
          <w:p w14:paraId="70458BB7" w14:textId="77777777" w:rsidR="00A10427" w:rsidRDefault="00A10427">
            <w:pPr>
              <w:pStyle w:val="ConcurTableText"/>
              <w:rPr>
                <w:noProof/>
              </w:rPr>
            </w:pPr>
            <w:r w:rsidRPr="007528CD">
              <w:rPr>
                <w:b/>
                <w:bCs/>
                <w:noProof/>
              </w:rPr>
              <w:t>NOTE:</w:t>
            </w:r>
            <w:r>
              <w:rPr>
                <w:noProof/>
              </w:rPr>
              <w:t xml:space="preserve"> Enabling this option may cause a delay in ending the user's trip. The user can use the manual stop option as an alternative to end their trip sooner.</w:t>
            </w:r>
          </w:p>
        </w:tc>
      </w:tr>
    </w:tbl>
    <w:p w14:paraId="0E65B711" w14:textId="742C4205" w:rsidR="00630CDE" w:rsidRPr="00B06E46" w:rsidRDefault="00630CDE" w:rsidP="00630CDE">
      <w:pPr>
        <w:pStyle w:val="Heading3"/>
      </w:pPr>
      <w:bookmarkStart w:id="8" w:name="_Toc143770231"/>
      <w:r>
        <w:lastRenderedPageBreak/>
        <w:t>Access Drive Help</w:t>
      </w:r>
      <w:bookmarkEnd w:id="8"/>
    </w:p>
    <w:p w14:paraId="6F2CB4BB" w14:textId="7F2AE798" w:rsidR="00630CDE" w:rsidRPr="007528CD" w:rsidRDefault="00630CDE" w:rsidP="00630CDE">
      <w:pPr>
        <w:pStyle w:val="ConcurTableText"/>
        <w:keepNext/>
      </w:pPr>
      <w:r>
        <w:t xml:space="preserve">Use the </w:t>
      </w:r>
      <w:r w:rsidR="001D3840">
        <w:t>information</w:t>
      </w:r>
      <w:r>
        <w:t xml:space="preserve"> icon to gain easy access to tips on how to use Drive. </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00" w:firstRow="0" w:lastRow="0" w:firstColumn="0" w:lastColumn="0" w:noHBand="0" w:noVBand="0"/>
        <w:tblCaption w:val="Access Drive Help."/>
      </w:tblPr>
      <w:tblGrid>
        <w:gridCol w:w="5820"/>
        <w:gridCol w:w="3319"/>
        <w:gridCol w:w="661"/>
      </w:tblGrid>
      <w:tr w:rsidR="00630CDE" w:rsidRPr="006429D2" w14:paraId="15F5D5C8" w14:textId="77777777">
        <w:trPr>
          <w:cantSplit/>
          <w:tblHeader/>
        </w:trPr>
        <w:tc>
          <w:tcPr>
            <w:tcW w:w="5820" w:type="dxa"/>
            <w:tcBorders>
              <w:bottom w:val="single" w:sz="4" w:space="0" w:color="000000" w:themeColor="text1"/>
            </w:tcBorders>
            <w:shd w:val="clear" w:color="auto" w:fill="000000" w:themeFill="text1"/>
          </w:tcPr>
          <w:p w14:paraId="211E548F" w14:textId="77777777" w:rsidR="00630CDE" w:rsidRPr="006429D2" w:rsidRDefault="00630CDE">
            <w:pPr>
              <w:pStyle w:val="ConcurTableHeadLeft"/>
            </w:pPr>
            <w:r>
              <w:t>Screen(s)</w:t>
            </w:r>
          </w:p>
        </w:tc>
        <w:tc>
          <w:tcPr>
            <w:tcW w:w="3319" w:type="dxa"/>
            <w:shd w:val="clear" w:color="auto" w:fill="000000" w:themeFill="text1"/>
          </w:tcPr>
          <w:p w14:paraId="239EB7B6" w14:textId="77777777" w:rsidR="00630CDE" w:rsidRPr="006429D2" w:rsidRDefault="00630CDE">
            <w:pPr>
              <w:pStyle w:val="ConcurTableHeadLeft"/>
            </w:pPr>
            <w:r w:rsidRPr="006429D2">
              <w:t>Description/Action</w:t>
            </w:r>
          </w:p>
        </w:tc>
        <w:tc>
          <w:tcPr>
            <w:tcW w:w="661" w:type="dxa"/>
            <w:shd w:val="clear" w:color="auto" w:fill="000000" w:themeFill="text1"/>
          </w:tcPr>
          <w:p w14:paraId="1AFA78B7" w14:textId="77777777" w:rsidR="00630CDE" w:rsidRPr="006429D2" w:rsidRDefault="00630CDE">
            <w:pPr>
              <w:pStyle w:val="ConcurTableHeadLeft"/>
            </w:pPr>
          </w:p>
        </w:tc>
      </w:tr>
      <w:tr w:rsidR="00630CDE" w:rsidRPr="006429D2" w14:paraId="20F82FCD" w14:textId="77777777">
        <w:trPr>
          <w:cantSplit/>
        </w:trPr>
        <w:tc>
          <w:tcPr>
            <w:tcW w:w="5820" w:type="dxa"/>
            <w:shd w:val="clear" w:color="auto" w:fill="auto"/>
          </w:tcPr>
          <w:p w14:paraId="13171035" w14:textId="78A0284D" w:rsidR="00630CDE" w:rsidRPr="006429D2" w:rsidRDefault="00554E8A">
            <w:pPr>
              <w:pStyle w:val="ConcurTableText"/>
            </w:pPr>
            <w:r>
              <w:rPr>
                <w:noProof/>
              </w:rPr>
              <w:drawing>
                <wp:inline distT="0" distB="0" distL="0" distR="0" wp14:anchorId="1AC32740" wp14:editId="00802AA7">
                  <wp:extent cx="1728216" cy="3680629"/>
                  <wp:effectExtent l="0" t="0" r="571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28216" cy="3680629"/>
                          </a:xfrm>
                          <a:prstGeom prst="rect">
                            <a:avLst/>
                          </a:prstGeom>
                        </pic:spPr>
                      </pic:pic>
                    </a:graphicData>
                  </a:graphic>
                </wp:inline>
              </w:drawing>
            </w:r>
            <w:r w:rsidR="00630CDE">
              <w:t xml:space="preserve"> </w:t>
            </w:r>
            <w:r w:rsidR="00630CDE">
              <w:rPr>
                <w:noProof/>
              </w:rPr>
              <w:t xml:space="preserve"> </w:t>
            </w:r>
            <w:r w:rsidR="00277027">
              <w:rPr>
                <w:noProof/>
              </w:rPr>
              <w:drawing>
                <wp:inline distT="0" distB="0" distL="0" distR="0" wp14:anchorId="3336FF5E" wp14:editId="650BCC7B">
                  <wp:extent cx="1713101" cy="3685032"/>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13101" cy="3685032"/>
                          </a:xfrm>
                          <a:prstGeom prst="rect">
                            <a:avLst/>
                          </a:prstGeom>
                        </pic:spPr>
                      </pic:pic>
                    </a:graphicData>
                  </a:graphic>
                </wp:inline>
              </w:drawing>
            </w:r>
          </w:p>
        </w:tc>
        <w:tc>
          <w:tcPr>
            <w:tcW w:w="3980" w:type="dxa"/>
            <w:gridSpan w:val="2"/>
          </w:tcPr>
          <w:p w14:paraId="76D57DB8" w14:textId="77777777" w:rsidR="00630CDE" w:rsidRPr="004F73D0" w:rsidRDefault="00630CDE">
            <w:pPr>
              <w:pStyle w:val="ConcurTableText"/>
            </w:pPr>
            <w:r>
              <w:t>To access Drive help:</w:t>
            </w:r>
          </w:p>
          <w:p w14:paraId="49DAD8AC" w14:textId="77777777" w:rsidR="008B60A5" w:rsidRDefault="008B60A5" w:rsidP="008B60A5">
            <w:pPr>
              <w:pStyle w:val="ConcurTableText"/>
            </w:pPr>
            <w:r w:rsidRPr="006C56EF">
              <w:t xml:space="preserve">1) </w:t>
            </w:r>
            <w:r>
              <w:t xml:space="preserve">On the home screen, tap </w:t>
            </w:r>
            <w:r>
              <w:rPr>
                <w:b/>
              </w:rPr>
              <w:t>Drive</w:t>
            </w:r>
            <w:r>
              <w:t>.</w:t>
            </w:r>
          </w:p>
          <w:p w14:paraId="6BB72309" w14:textId="77777777" w:rsidR="008B60A5" w:rsidRDefault="008B60A5" w:rsidP="008B60A5">
            <w:pPr>
              <w:pStyle w:val="ConcurTableText"/>
              <w:rPr>
                <w:bCs/>
              </w:rPr>
            </w:pPr>
            <w:r>
              <w:t xml:space="preserve">2) Within the widget, tap </w:t>
            </w:r>
            <w:r>
              <w:rPr>
                <w:b/>
              </w:rPr>
              <w:t>Enable</w:t>
            </w:r>
            <w:r w:rsidRPr="00601B61">
              <w:rPr>
                <w:bCs/>
              </w:rPr>
              <w:t>.</w:t>
            </w:r>
          </w:p>
          <w:p w14:paraId="7176F366" w14:textId="7AB6E0E8" w:rsidR="00630CDE" w:rsidRDefault="00630CDE">
            <w:pPr>
              <w:pStyle w:val="ConcurTableText"/>
              <w:rPr>
                <w:bCs/>
              </w:rPr>
            </w:pPr>
            <w:r>
              <w:rPr>
                <w:bCs/>
              </w:rPr>
              <w:t xml:space="preserve">3) On the </w:t>
            </w:r>
            <w:r w:rsidRPr="001F45DC">
              <w:rPr>
                <w:b/>
              </w:rPr>
              <w:t>Drive Settings</w:t>
            </w:r>
            <w:r>
              <w:rPr>
                <w:bCs/>
              </w:rPr>
              <w:t xml:space="preserve"> screen, tap the </w:t>
            </w:r>
            <w:r w:rsidR="001D3840">
              <w:rPr>
                <w:bCs/>
              </w:rPr>
              <w:t>information</w:t>
            </w:r>
            <w:r>
              <w:rPr>
                <w:bCs/>
              </w:rPr>
              <w:t xml:space="preserve"> icon (upper-right corner). </w:t>
            </w:r>
          </w:p>
          <w:p w14:paraId="7B64804B" w14:textId="77777777" w:rsidR="00630CDE" w:rsidRDefault="00630CDE">
            <w:pPr>
              <w:pStyle w:val="ConcurTableText"/>
              <w:rPr>
                <w:bCs/>
              </w:rPr>
            </w:pPr>
            <w:r>
              <w:rPr>
                <w:bCs/>
              </w:rPr>
              <w:t xml:space="preserve">The </w:t>
            </w:r>
            <w:r w:rsidRPr="007B2E9E">
              <w:rPr>
                <w:b/>
              </w:rPr>
              <w:t>About Drive</w:t>
            </w:r>
            <w:r>
              <w:rPr>
                <w:bCs/>
              </w:rPr>
              <w:t xml:space="preserve"> screen appears </w:t>
            </w:r>
            <w:r>
              <w:t xml:space="preserve">with the </w:t>
            </w:r>
            <w:r w:rsidRPr="00231FFF">
              <w:rPr>
                <w:b/>
                <w:bCs/>
              </w:rPr>
              <w:t>Product</w:t>
            </w:r>
            <w:r>
              <w:t xml:space="preserve"> </w:t>
            </w:r>
            <w:r w:rsidRPr="00FF311E">
              <w:rPr>
                <w:b/>
                <w:bCs/>
              </w:rPr>
              <w:t>Tips</w:t>
            </w:r>
            <w:r>
              <w:t xml:space="preserve">, </w:t>
            </w:r>
            <w:r w:rsidRPr="00FF311E">
              <w:rPr>
                <w:b/>
                <w:bCs/>
              </w:rPr>
              <w:t>What's New</w:t>
            </w:r>
            <w:r>
              <w:t xml:space="preserve">, </w:t>
            </w:r>
            <w:r w:rsidRPr="00231FFF">
              <w:rPr>
                <w:b/>
                <w:bCs/>
              </w:rPr>
              <w:t>More</w:t>
            </w:r>
            <w:r>
              <w:t xml:space="preserve"> </w:t>
            </w:r>
            <w:r w:rsidRPr="00FF311E">
              <w:rPr>
                <w:b/>
                <w:bCs/>
              </w:rPr>
              <w:t>FAQs</w:t>
            </w:r>
            <w:r>
              <w:rPr>
                <w:b/>
                <w:bCs/>
              </w:rPr>
              <w:t xml:space="preserve">, </w:t>
            </w:r>
            <w:r w:rsidRPr="007B2E9E">
              <w:t>and</w:t>
            </w:r>
            <w:r>
              <w:rPr>
                <w:b/>
                <w:bCs/>
              </w:rPr>
              <w:t xml:space="preserve"> H</w:t>
            </w:r>
            <w:r w:rsidRPr="00FF311E">
              <w:rPr>
                <w:b/>
                <w:bCs/>
              </w:rPr>
              <w:t xml:space="preserve">ow Drive </w:t>
            </w:r>
            <w:r>
              <w:rPr>
                <w:b/>
                <w:bCs/>
              </w:rPr>
              <w:t>W</w:t>
            </w:r>
            <w:r w:rsidRPr="00FF311E">
              <w:rPr>
                <w:b/>
                <w:bCs/>
              </w:rPr>
              <w:t>orks</w:t>
            </w:r>
            <w:r>
              <w:t xml:space="preserve"> sections.</w:t>
            </w:r>
          </w:p>
          <w:p w14:paraId="599AC158" w14:textId="77777777" w:rsidR="00630CDE" w:rsidRPr="001C62C9" w:rsidRDefault="00630CDE">
            <w:pPr>
              <w:pStyle w:val="ConcurTableText"/>
            </w:pPr>
            <w:r w:rsidRPr="00D808E1">
              <w:rPr>
                <w:b/>
                <w:bCs/>
              </w:rPr>
              <w:t>NOTE:</w:t>
            </w:r>
            <w:r>
              <w:t xml:space="preserve"> If your mobile device is offline, the </w:t>
            </w:r>
            <w:r w:rsidRPr="00D563D6">
              <w:rPr>
                <w:b/>
                <w:bCs/>
              </w:rPr>
              <w:t>About Drive</w:t>
            </w:r>
            <w:r>
              <w:t xml:space="preserve"> screen will appear blank and you will not be able to access the Drive help.</w:t>
            </w:r>
          </w:p>
        </w:tc>
      </w:tr>
    </w:tbl>
    <w:p w14:paraId="056BD82F" w14:textId="083ECF6E" w:rsidR="00892229" w:rsidRDefault="00C11E3B" w:rsidP="00D81972">
      <w:pPr>
        <w:pStyle w:val="Heading2"/>
        <w:keepNext/>
        <w:pageBreakBefore/>
        <w:ind w:left="0"/>
      </w:pPr>
      <w:bookmarkStart w:id="9" w:name="_Toc143770232"/>
      <w:r>
        <w:lastRenderedPageBreak/>
        <w:t>Android</w:t>
      </w:r>
      <w:bookmarkEnd w:id="9"/>
    </w:p>
    <w:p w14:paraId="1551252B" w14:textId="77777777" w:rsidR="00496A2C" w:rsidRPr="00496A2C" w:rsidRDefault="00496A2C" w:rsidP="00FD1AF2">
      <w:pPr>
        <w:pStyle w:val="Heading3"/>
      </w:pPr>
      <w:bookmarkStart w:id="10" w:name="_Toc517675446"/>
      <w:bookmarkStart w:id="11" w:name="_Toc517676310"/>
      <w:bookmarkStart w:id="12" w:name="_Toc517678273"/>
      <w:bookmarkStart w:id="13" w:name="_Toc517680229"/>
      <w:bookmarkStart w:id="14" w:name="_Toc517680801"/>
      <w:bookmarkStart w:id="15" w:name="_Toc519672138"/>
      <w:bookmarkStart w:id="16" w:name="_Toc143770233"/>
      <w:r w:rsidRPr="00496A2C">
        <w:t>Track Mileage Automatically</w:t>
      </w:r>
      <w:bookmarkEnd w:id="10"/>
      <w:bookmarkEnd w:id="11"/>
      <w:bookmarkEnd w:id="12"/>
      <w:bookmarkEnd w:id="13"/>
      <w:bookmarkEnd w:id="14"/>
      <w:bookmarkEnd w:id="15"/>
      <w:bookmarkEnd w:id="16"/>
    </w:p>
    <w:p w14:paraId="650BAEE5" w14:textId="73DD3DE4" w:rsidR="00496A2C" w:rsidRPr="00496A2C" w:rsidRDefault="00496A2C" w:rsidP="007528CD">
      <w:pPr>
        <w:pStyle w:val="ConcurTableText"/>
        <w:keepNext/>
        <w:rPr>
          <w:sz w:val="20"/>
        </w:rPr>
      </w:pPr>
      <w:r w:rsidRPr="00496A2C">
        <w:t xml:space="preserve">Use </w:t>
      </w:r>
      <w:r w:rsidRPr="00496A2C">
        <w:rPr>
          <w:b/>
        </w:rPr>
        <w:t>Mileage</w:t>
      </w:r>
      <w:r w:rsidRPr="00496A2C">
        <w:t xml:space="preserve"> on the home screen to set up the day and time (for example, Monday through Friday, 8 AM to 5 PM) for which the app will automatically track </w:t>
      </w:r>
      <w:r w:rsidR="00FD1AF2">
        <w:t>your</w:t>
      </w:r>
      <w:r w:rsidRPr="00496A2C">
        <w:t xml:space="preserve"> t</w:t>
      </w:r>
      <w:r w:rsidR="00BE1BAD">
        <w:t>rips by detecting car movement.</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00" w:firstRow="0" w:lastRow="0" w:firstColumn="0" w:lastColumn="0" w:noHBand="0" w:noVBand="0"/>
        <w:tblCaption w:val="Track your mileage automatically"/>
      </w:tblPr>
      <w:tblGrid>
        <w:gridCol w:w="5820"/>
        <w:gridCol w:w="3900"/>
      </w:tblGrid>
      <w:tr w:rsidR="00BE1BAD" w:rsidRPr="006429D2" w14:paraId="02F16535" w14:textId="77777777" w:rsidTr="00C51EE7">
        <w:trPr>
          <w:cantSplit/>
          <w:tblHeader/>
        </w:trPr>
        <w:tc>
          <w:tcPr>
            <w:tcW w:w="5820" w:type="dxa"/>
            <w:shd w:val="clear" w:color="auto" w:fill="000000"/>
          </w:tcPr>
          <w:p w14:paraId="0C4183F3" w14:textId="77777777" w:rsidR="00BE1BAD" w:rsidRPr="006429D2" w:rsidRDefault="00BE1BAD" w:rsidP="00B270F7">
            <w:pPr>
              <w:pStyle w:val="ConcurTableHeadLeft"/>
            </w:pPr>
            <w:r>
              <w:t>Screen(s)</w:t>
            </w:r>
          </w:p>
        </w:tc>
        <w:tc>
          <w:tcPr>
            <w:tcW w:w="3900" w:type="dxa"/>
            <w:shd w:val="clear" w:color="auto" w:fill="000000"/>
          </w:tcPr>
          <w:p w14:paraId="486FC550" w14:textId="77777777" w:rsidR="00BE1BAD" w:rsidRPr="006429D2" w:rsidRDefault="00BE1BAD" w:rsidP="00B270F7">
            <w:pPr>
              <w:pStyle w:val="ConcurTableHeadLeft"/>
            </w:pPr>
            <w:r w:rsidRPr="006429D2">
              <w:t>Description/Action</w:t>
            </w:r>
          </w:p>
        </w:tc>
      </w:tr>
      <w:tr w:rsidR="00BE1BAD" w:rsidRPr="006429D2" w14:paraId="518C0DA0" w14:textId="77777777" w:rsidTr="00C51EE7">
        <w:trPr>
          <w:cantSplit/>
        </w:trPr>
        <w:tc>
          <w:tcPr>
            <w:tcW w:w="5820" w:type="dxa"/>
          </w:tcPr>
          <w:p w14:paraId="01C45F40" w14:textId="42732EE2" w:rsidR="00BE1BAD" w:rsidRPr="006429D2" w:rsidRDefault="001159B9" w:rsidP="00B270F7">
            <w:pPr>
              <w:pStyle w:val="ConcurTableText"/>
            </w:pPr>
            <w:r>
              <w:rPr>
                <w:noProof/>
              </w:rPr>
              <w:drawing>
                <wp:inline distT="0" distB="0" distL="0" distR="0" wp14:anchorId="1AD7902A" wp14:editId="0548106D">
                  <wp:extent cx="1719072" cy="3537821"/>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19072" cy="3537821"/>
                          </a:xfrm>
                          <a:prstGeom prst="rect">
                            <a:avLst/>
                          </a:prstGeom>
                        </pic:spPr>
                      </pic:pic>
                    </a:graphicData>
                  </a:graphic>
                </wp:inline>
              </w:drawing>
            </w:r>
            <w:r w:rsidR="00BE1BAD">
              <w:rPr>
                <w:noProof/>
                <w:snapToGrid/>
              </w:rPr>
              <w:t xml:space="preserve"> </w:t>
            </w:r>
            <w:r w:rsidR="00C51EE7">
              <w:rPr>
                <w:noProof/>
              </w:rPr>
              <w:t xml:space="preserve"> </w:t>
            </w:r>
            <w:r w:rsidR="00A0175B">
              <w:rPr>
                <w:noProof/>
              </w:rPr>
              <w:drawing>
                <wp:inline distT="0" distB="0" distL="0" distR="0" wp14:anchorId="47AB50DD" wp14:editId="31151D10">
                  <wp:extent cx="1719072" cy="3517711"/>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19072" cy="3517711"/>
                          </a:xfrm>
                          <a:prstGeom prst="rect">
                            <a:avLst/>
                          </a:prstGeom>
                        </pic:spPr>
                      </pic:pic>
                    </a:graphicData>
                  </a:graphic>
                </wp:inline>
              </w:drawing>
            </w:r>
          </w:p>
        </w:tc>
        <w:tc>
          <w:tcPr>
            <w:tcW w:w="3900" w:type="dxa"/>
          </w:tcPr>
          <w:p w14:paraId="6586C82E" w14:textId="77777777" w:rsidR="00BE1BAD" w:rsidRPr="004F73D0" w:rsidRDefault="00BE1BAD" w:rsidP="00BE1BAD">
            <w:pPr>
              <w:pStyle w:val="ConcurTableText"/>
            </w:pPr>
            <w:r>
              <w:t xml:space="preserve">To set </w:t>
            </w:r>
            <w:r w:rsidRPr="0006012B">
              <w:t>Drive</w:t>
            </w:r>
            <w:r>
              <w:t xml:space="preserve"> to track distance </w:t>
            </w:r>
            <w:r w:rsidRPr="00306B12">
              <w:rPr>
                <w:b/>
                <w:i/>
              </w:rPr>
              <w:t>automatically</w:t>
            </w:r>
            <w:r>
              <w:t>:</w:t>
            </w:r>
          </w:p>
          <w:p w14:paraId="7EBA8ACF" w14:textId="53065383" w:rsidR="00BE1BAD" w:rsidRPr="006563AB" w:rsidRDefault="00BE1BAD" w:rsidP="00BE1BAD">
            <w:pPr>
              <w:pStyle w:val="ConcurTableText"/>
            </w:pPr>
            <w:r w:rsidRPr="006C56EF">
              <w:t xml:space="preserve">1) </w:t>
            </w:r>
            <w:r w:rsidR="006563AB">
              <w:rPr>
                <w:b/>
                <w:bCs/>
              </w:rPr>
              <w:t xml:space="preserve">Drive </w:t>
            </w:r>
            <w:r w:rsidR="006563AB">
              <w:t>is always available on the home screen.</w:t>
            </w:r>
          </w:p>
          <w:p w14:paraId="556C144B" w14:textId="4DAB81F1" w:rsidR="00BE1BAD" w:rsidRPr="006B60DA" w:rsidRDefault="00BE1BAD" w:rsidP="00BE1BAD">
            <w:pPr>
              <w:pStyle w:val="ConcurTableText"/>
            </w:pPr>
            <w:r>
              <w:t xml:space="preserve">2) </w:t>
            </w:r>
            <w:r w:rsidR="006B60DA">
              <w:t xml:space="preserve">Tap </w:t>
            </w:r>
            <w:r w:rsidR="006B60DA">
              <w:rPr>
                <w:b/>
                <w:bCs/>
              </w:rPr>
              <w:t>Enable</w:t>
            </w:r>
            <w:r w:rsidR="006B60DA">
              <w:t>.</w:t>
            </w:r>
          </w:p>
          <w:p w14:paraId="2E536D12" w14:textId="77777777" w:rsidR="00BE1BAD" w:rsidRPr="00A05A3B" w:rsidRDefault="00BE1BAD" w:rsidP="00B270F7">
            <w:pPr>
              <w:pStyle w:val="ConcurTableText"/>
            </w:pPr>
            <w:r>
              <w:t xml:space="preserve">3) On the </w:t>
            </w:r>
            <w:r w:rsidRPr="00BE1BAD">
              <w:rPr>
                <w:b/>
              </w:rPr>
              <w:t>Drive Settings</w:t>
            </w:r>
            <w:r>
              <w:t xml:space="preserve"> screen, select </w:t>
            </w:r>
            <w:r w:rsidRPr="00BE1BAD">
              <w:rPr>
                <w:b/>
              </w:rPr>
              <w:t>Scheduled</w:t>
            </w:r>
            <w:r>
              <w:t>.</w:t>
            </w:r>
          </w:p>
        </w:tc>
      </w:tr>
      <w:tr w:rsidR="00FA5578" w14:paraId="29DAF277" w14:textId="77777777" w:rsidTr="00C51EE7">
        <w:trPr>
          <w:cantSplit/>
        </w:trPr>
        <w:tc>
          <w:tcPr>
            <w:tcW w:w="5820" w:type="dxa"/>
          </w:tcPr>
          <w:p w14:paraId="04F394E9" w14:textId="23B368BB" w:rsidR="00BE1BAD" w:rsidRPr="00B739E3" w:rsidRDefault="00DE4F48" w:rsidP="00B270F7">
            <w:pPr>
              <w:pStyle w:val="ConcurTableText"/>
              <w:rPr>
                <w:noProof/>
                <w:snapToGrid/>
              </w:rPr>
            </w:pPr>
            <w:r>
              <w:rPr>
                <w:noProof/>
              </w:rPr>
              <w:lastRenderedPageBreak/>
              <w:drawing>
                <wp:inline distT="0" distB="0" distL="0" distR="0" wp14:anchorId="110DCB2D" wp14:editId="2927901E">
                  <wp:extent cx="1691640" cy="3457366"/>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91640" cy="3457366"/>
                          </a:xfrm>
                          <a:prstGeom prst="rect">
                            <a:avLst/>
                          </a:prstGeom>
                        </pic:spPr>
                      </pic:pic>
                    </a:graphicData>
                  </a:graphic>
                </wp:inline>
              </w:drawing>
            </w:r>
          </w:p>
        </w:tc>
        <w:tc>
          <w:tcPr>
            <w:tcW w:w="3900" w:type="dxa"/>
          </w:tcPr>
          <w:p w14:paraId="0FA463B2" w14:textId="57C9832F" w:rsidR="00BE1BAD" w:rsidRDefault="00BE1BAD" w:rsidP="00BE1BAD">
            <w:pPr>
              <w:pStyle w:val="ConcurTableText"/>
            </w:pPr>
            <w:r>
              <w:t>The scheduled settings appear</w:t>
            </w:r>
            <w:r w:rsidR="00941528">
              <w:t xml:space="preserve"> on the </w:t>
            </w:r>
            <w:r w:rsidR="00941528" w:rsidRPr="00941528">
              <w:rPr>
                <w:b/>
                <w:bCs/>
              </w:rPr>
              <w:t>Drive Settings</w:t>
            </w:r>
            <w:r w:rsidR="00941528">
              <w:t xml:space="preserve"> screen</w:t>
            </w:r>
            <w:r>
              <w:t>.</w:t>
            </w:r>
          </w:p>
          <w:p w14:paraId="30916E38" w14:textId="3B1166BD" w:rsidR="00BE1BAD" w:rsidRDefault="00BE1BAD" w:rsidP="00BE1BAD">
            <w:pPr>
              <w:pStyle w:val="ConcurTableText"/>
            </w:pPr>
            <w:r>
              <w:t>4) Make the desired selections</w:t>
            </w:r>
            <w:r w:rsidR="006A3296">
              <w:t xml:space="preserve"> and then tap </w:t>
            </w:r>
            <w:r w:rsidR="00C936D7">
              <w:rPr>
                <w:noProof/>
              </w:rPr>
              <w:drawing>
                <wp:inline distT="0" distB="0" distL="0" distR="0" wp14:anchorId="68898A73" wp14:editId="7F915955">
                  <wp:extent cx="182896" cy="129551"/>
                  <wp:effectExtent l="0" t="0" r="762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2896" cy="129551"/>
                          </a:xfrm>
                          <a:prstGeom prst="rect">
                            <a:avLst/>
                          </a:prstGeom>
                        </pic:spPr>
                      </pic:pic>
                    </a:graphicData>
                  </a:graphic>
                </wp:inline>
              </w:drawing>
            </w:r>
            <w:r w:rsidR="006A3296">
              <w:t xml:space="preserve"> (upper-left corner) to return to the home screen</w:t>
            </w:r>
            <w:r>
              <w:t>.</w:t>
            </w:r>
          </w:p>
          <w:p w14:paraId="563E29EB" w14:textId="77777777" w:rsidR="00BE1BAD" w:rsidRDefault="00BE1BAD" w:rsidP="00B270F7">
            <w:pPr>
              <w:pStyle w:val="ConcurTableText"/>
            </w:pPr>
            <w:r w:rsidRPr="00BE1BAD">
              <w:rPr>
                <w:b/>
              </w:rPr>
              <w:t>NOTE</w:t>
            </w:r>
            <w:r>
              <w:t>: Drive will track distance automatically during the times the user has selected.</w:t>
            </w:r>
          </w:p>
        </w:tc>
      </w:tr>
    </w:tbl>
    <w:p w14:paraId="4F948DC1" w14:textId="77777777" w:rsidR="00496A2C" w:rsidRPr="00496A2C" w:rsidRDefault="00496A2C" w:rsidP="00FD1AF2">
      <w:pPr>
        <w:pStyle w:val="Heading3"/>
      </w:pPr>
      <w:bookmarkStart w:id="17" w:name="_Toc517675447"/>
      <w:bookmarkStart w:id="18" w:name="_Toc517676311"/>
      <w:bookmarkStart w:id="19" w:name="_Toc517678274"/>
      <w:bookmarkStart w:id="20" w:name="_Toc517680230"/>
      <w:bookmarkStart w:id="21" w:name="_Toc517680802"/>
      <w:bookmarkStart w:id="22" w:name="_Toc519672139"/>
      <w:bookmarkStart w:id="23" w:name="_Toc143770234"/>
      <w:r w:rsidRPr="00496A2C">
        <w:lastRenderedPageBreak/>
        <w:t>Track Mileage Manually</w:t>
      </w:r>
      <w:bookmarkEnd w:id="17"/>
      <w:bookmarkEnd w:id="18"/>
      <w:bookmarkEnd w:id="19"/>
      <w:bookmarkEnd w:id="20"/>
      <w:bookmarkEnd w:id="21"/>
      <w:bookmarkEnd w:id="22"/>
      <w:bookmarkEnd w:id="23"/>
    </w:p>
    <w:p w14:paraId="110F0CBE" w14:textId="77777777" w:rsidR="00496A2C" w:rsidRPr="00496A2C" w:rsidRDefault="00496A2C" w:rsidP="003D3C05">
      <w:pPr>
        <w:pStyle w:val="ConcurTableText"/>
        <w:keepNext/>
        <w:rPr>
          <w:sz w:val="20"/>
        </w:rPr>
      </w:pPr>
      <w:r w:rsidRPr="00496A2C">
        <w:t xml:space="preserve">Use </w:t>
      </w:r>
      <w:r w:rsidRPr="00496A2C">
        <w:rPr>
          <w:b/>
        </w:rPr>
        <w:t>Mileage</w:t>
      </w:r>
      <w:r w:rsidRPr="00496A2C">
        <w:t xml:space="preserve"> on the home screen to initiate GPS tracking manually with a click of a button and then stop when you want </w:t>
      </w:r>
      <w:r w:rsidR="00FD1AF2">
        <w:t>your</w:t>
      </w:r>
      <w:r w:rsidRPr="00496A2C">
        <w:t xml:space="preserve"> trip to end.</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00" w:firstRow="0" w:lastRow="0" w:firstColumn="0" w:lastColumn="0" w:noHBand="0" w:noVBand="0"/>
      </w:tblPr>
      <w:tblGrid>
        <w:gridCol w:w="5910"/>
        <w:gridCol w:w="3613"/>
        <w:gridCol w:w="288"/>
      </w:tblGrid>
      <w:tr w:rsidR="00BE1BAD" w:rsidRPr="006429D2" w14:paraId="549C7BAD" w14:textId="77777777" w:rsidTr="00C51EE7">
        <w:trPr>
          <w:cantSplit/>
          <w:tblHeader/>
        </w:trPr>
        <w:tc>
          <w:tcPr>
            <w:tcW w:w="5910" w:type="dxa"/>
            <w:shd w:val="clear" w:color="auto" w:fill="000000"/>
          </w:tcPr>
          <w:p w14:paraId="09689085" w14:textId="77777777" w:rsidR="00BE1BAD" w:rsidRPr="006429D2" w:rsidRDefault="00BE1BAD" w:rsidP="00B270F7">
            <w:pPr>
              <w:pStyle w:val="ConcurTableHeadLeft"/>
            </w:pPr>
            <w:r>
              <w:t>Screen(s)</w:t>
            </w:r>
          </w:p>
        </w:tc>
        <w:tc>
          <w:tcPr>
            <w:tcW w:w="3613" w:type="dxa"/>
            <w:gridSpan w:val="2"/>
            <w:shd w:val="clear" w:color="auto" w:fill="000000"/>
          </w:tcPr>
          <w:p w14:paraId="0B7CFA56" w14:textId="77777777" w:rsidR="00BE1BAD" w:rsidRPr="006429D2" w:rsidRDefault="00BE1BAD" w:rsidP="00B270F7">
            <w:pPr>
              <w:pStyle w:val="ConcurTableHeadLeft"/>
            </w:pPr>
            <w:r w:rsidRPr="006429D2">
              <w:t>Description/Action</w:t>
            </w:r>
          </w:p>
        </w:tc>
      </w:tr>
      <w:tr w:rsidR="00BE1BAD" w:rsidRPr="006429D2" w14:paraId="0133068D" w14:textId="77777777" w:rsidTr="00C51EE7">
        <w:trPr>
          <w:cantSplit/>
        </w:trPr>
        <w:tc>
          <w:tcPr>
            <w:tcW w:w="5910" w:type="dxa"/>
          </w:tcPr>
          <w:p w14:paraId="12416BCD" w14:textId="3757C9CF" w:rsidR="00BE1BAD" w:rsidRPr="006429D2" w:rsidRDefault="00487CC2" w:rsidP="00B270F7">
            <w:pPr>
              <w:pStyle w:val="ConcurTableText"/>
            </w:pPr>
            <w:r>
              <w:rPr>
                <w:noProof/>
              </w:rPr>
              <w:drawing>
                <wp:inline distT="0" distB="0" distL="0" distR="0" wp14:anchorId="117C24F0" wp14:editId="1DE8725D">
                  <wp:extent cx="1719072" cy="3537821"/>
                  <wp:effectExtent l="0" t="0" r="0"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19072" cy="3537821"/>
                          </a:xfrm>
                          <a:prstGeom prst="rect">
                            <a:avLst/>
                          </a:prstGeom>
                        </pic:spPr>
                      </pic:pic>
                    </a:graphicData>
                  </a:graphic>
                </wp:inline>
              </w:drawing>
            </w:r>
            <w:r w:rsidR="00941528">
              <w:rPr>
                <w:noProof/>
              </w:rPr>
              <w:t xml:space="preserve">  </w:t>
            </w:r>
            <w:r w:rsidR="00D96A45">
              <w:rPr>
                <w:noProof/>
              </w:rPr>
              <w:drawing>
                <wp:inline distT="0" distB="0" distL="0" distR="0" wp14:anchorId="6D631A89" wp14:editId="011F21D0">
                  <wp:extent cx="1719072" cy="3517711"/>
                  <wp:effectExtent l="0" t="0" r="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19072" cy="3517711"/>
                          </a:xfrm>
                          <a:prstGeom prst="rect">
                            <a:avLst/>
                          </a:prstGeom>
                        </pic:spPr>
                      </pic:pic>
                    </a:graphicData>
                  </a:graphic>
                </wp:inline>
              </w:drawing>
            </w:r>
          </w:p>
        </w:tc>
        <w:tc>
          <w:tcPr>
            <w:tcW w:w="3613" w:type="dxa"/>
            <w:gridSpan w:val="2"/>
          </w:tcPr>
          <w:p w14:paraId="72D143AD" w14:textId="77777777" w:rsidR="00BE1BAD" w:rsidRPr="004F73D0" w:rsidRDefault="00BE1BAD" w:rsidP="00BE1BAD">
            <w:pPr>
              <w:pStyle w:val="ConcurTableText"/>
            </w:pPr>
            <w:r>
              <w:t xml:space="preserve">To use Drive to track distance </w:t>
            </w:r>
            <w:r>
              <w:rPr>
                <w:b/>
                <w:i/>
              </w:rPr>
              <w:t>manually</w:t>
            </w:r>
            <w:r>
              <w:t>:</w:t>
            </w:r>
          </w:p>
          <w:p w14:paraId="611E4A7E" w14:textId="2D624704" w:rsidR="00BE1BAD" w:rsidRDefault="00BE1BAD" w:rsidP="00BE1BAD">
            <w:pPr>
              <w:pStyle w:val="ConcurTableText"/>
            </w:pPr>
            <w:r w:rsidRPr="006C56EF">
              <w:t xml:space="preserve">1) </w:t>
            </w:r>
            <w:r>
              <w:t xml:space="preserve">Tap </w:t>
            </w:r>
            <w:r w:rsidR="00B01759">
              <w:rPr>
                <w:b/>
                <w:bCs/>
              </w:rPr>
              <w:t>Drive.</w:t>
            </w:r>
          </w:p>
          <w:p w14:paraId="621CAD58" w14:textId="4BADCE8D" w:rsidR="00BE1BAD" w:rsidRPr="00D96A45" w:rsidRDefault="00BE1BAD" w:rsidP="00BE1BAD">
            <w:pPr>
              <w:pStyle w:val="ConcurTableText"/>
            </w:pPr>
            <w:r>
              <w:t xml:space="preserve">2) On the </w:t>
            </w:r>
            <w:r w:rsidR="008E54D6">
              <w:rPr>
                <w:b/>
                <w:bCs/>
              </w:rPr>
              <w:t>Drive Settings</w:t>
            </w:r>
            <w:r w:rsidR="008E54D6">
              <w:t xml:space="preserve">, make sure that </w:t>
            </w:r>
            <w:r w:rsidR="008E54D6">
              <w:rPr>
                <w:b/>
                <w:bCs/>
              </w:rPr>
              <w:t>User Initiated</w:t>
            </w:r>
            <w:r w:rsidR="00D96A45">
              <w:rPr>
                <w:b/>
                <w:bCs/>
              </w:rPr>
              <w:t xml:space="preserve"> </w:t>
            </w:r>
            <w:r w:rsidR="00D96A45">
              <w:t>is selected.</w:t>
            </w:r>
          </w:p>
        </w:tc>
      </w:tr>
      <w:tr w:rsidR="00BE1BAD" w:rsidRPr="006429D2" w14:paraId="18EB49DB" w14:textId="77777777" w:rsidTr="00C51EE7">
        <w:trPr>
          <w:cantSplit/>
        </w:trPr>
        <w:tc>
          <w:tcPr>
            <w:tcW w:w="5910" w:type="dxa"/>
          </w:tcPr>
          <w:p w14:paraId="093EC39A" w14:textId="5746659E" w:rsidR="00BE1BAD" w:rsidRDefault="00282C70" w:rsidP="00B270F7">
            <w:pPr>
              <w:pStyle w:val="ConcurTableText"/>
              <w:rPr>
                <w:noProof/>
                <w:snapToGrid/>
              </w:rPr>
            </w:pPr>
            <w:r>
              <w:rPr>
                <w:noProof/>
              </w:rPr>
              <w:lastRenderedPageBreak/>
              <w:drawing>
                <wp:inline distT="0" distB="0" distL="0" distR="0" wp14:anchorId="21EE0F97" wp14:editId="028E8872">
                  <wp:extent cx="1645920" cy="3368021"/>
                  <wp:effectExtent l="0" t="0" r="0"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45920" cy="3368021"/>
                          </a:xfrm>
                          <a:prstGeom prst="rect">
                            <a:avLst/>
                          </a:prstGeom>
                        </pic:spPr>
                      </pic:pic>
                    </a:graphicData>
                  </a:graphic>
                </wp:inline>
              </w:drawing>
            </w:r>
            <w:r w:rsidR="0037074C">
              <w:rPr>
                <w:noProof/>
                <w:snapToGrid/>
              </w:rPr>
              <w:t xml:space="preserve"> </w:t>
            </w:r>
            <w:r w:rsidR="00C51EE7">
              <w:rPr>
                <w:noProof/>
                <w:snapToGrid/>
              </w:rPr>
              <w:t xml:space="preserve"> </w:t>
            </w:r>
            <w:r w:rsidR="003B18BB">
              <w:rPr>
                <w:noProof/>
              </w:rPr>
              <w:drawing>
                <wp:inline distT="0" distB="0" distL="0" distR="0" wp14:anchorId="1920CB1D" wp14:editId="6AC32628">
                  <wp:extent cx="1645920" cy="3363924"/>
                  <wp:effectExtent l="0" t="0" r="0" b="825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45920" cy="3363924"/>
                          </a:xfrm>
                          <a:prstGeom prst="rect">
                            <a:avLst/>
                          </a:prstGeom>
                        </pic:spPr>
                      </pic:pic>
                    </a:graphicData>
                  </a:graphic>
                </wp:inline>
              </w:drawing>
            </w:r>
          </w:p>
          <w:p w14:paraId="1D8F132F" w14:textId="49FDC7AC" w:rsidR="00F60228" w:rsidRPr="00B739E3" w:rsidRDefault="00F60228" w:rsidP="00B270F7">
            <w:pPr>
              <w:pStyle w:val="ConcurTableText"/>
              <w:rPr>
                <w:noProof/>
                <w:snapToGrid/>
              </w:rPr>
            </w:pPr>
          </w:p>
        </w:tc>
        <w:tc>
          <w:tcPr>
            <w:tcW w:w="3613" w:type="dxa"/>
            <w:gridSpan w:val="2"/>
          </w:tcPr>
          <w:p w14:paraId="14DFC240" w14:textId="5C38D9CD" w:rsidR="00BE1BAD" w:rsidRPr="00282C70" w:rsidRDefault="00BE1BAD" w:rsidP="00BE1BAD">
            <w:pPr>
              <w:pStyle w:val="ConcurTableText"/>
            </w:pPr>
            <w:r>
              <w:t xml:space="preserve">3) When done, </w:t>
            </w:r>
            <w:r w:rsidR="00282C70">
              <w:t xml:space="preserve">on the home screen, tap </w:t>
            </w:r>
            <w:r w:rsidR="00282C70">
              <w:rPr>
                <w:b/>
                <w:bCs/>
              </w:rPr>
              <w:t>Start</w:t>
            </w:r>
            <w:r w:rsidR="00282C70">
              <w:t>.</w:t>
            </w:r>
          </w:p>
          <w:p w14:paraId="5BE6FAF9" w14:textId="72780523" w:rsidR="00BE1BAD" w:rsidRDefault="00BE1BAD" w:rsidP="00BE1BAD">
            <w:pPr>
              <w:pStyle w:val="ConcurTableText"/>
            </w:pPr>
            <w:r>
              <w:t xml:space="preserve">4) </w:t>
            </w:r>
            <w:r w:rsidR="003B18BB">
              <w:t xml:space="preserve">A warning message will appear. Tap </w:t>
            </w:r>
            <w:r w:rsidR="003B18BB">
              <w:rPr>
                <w:b/>
                <w:bCs/>
              </w:rPr>
              <w:t>OK</w:t>
            </w:r>
            <w:r w:rsidR="003B18BB">
              <w:t>.</w:t>
            </w:r>
          </w:p>
          <w:p w14:paraId="672BDDDD" w14:textId="58B1B6AB" w:rsidR="003B18BB" w:rsidRPr="00D75EA0" w:rsidRDefault="003B18BB" w:rsidP="00BE1BAD">
            <w:pPr>
              <w:pStyle w:val="ConcurTableText"/>
            </w:pPr>
          </w:p>
        </w:tc>
      </w:tr>
      <w:tr w:rsidR="00F60228" w:rsidRPr="006429D2" w14:paraId="724D87FC" w14:textId="77777777" w:rsidTr="00C51EE7">
        <w:trPr>
          <w:gridAfter w:val="1"/>
          <w:wAfter w:w="288" w:type="dxa"/>
          <w:cantSplit/>
        </w:trPr>
        <w:tc>
          <w:tcPr>
            <w:tcW w:w="5910" w:type="dxa"/>
          </w:tcPr>
          <w:p w14:paraId="5F909976" w14:textId="3D292CCD" w:rsidR="00F60228" w:rsidDel="00282C70" w:rsidRDefault="00F60228" w:rsidP="00B270F7">
            <w:pPr>
              <w:pStyle w:val="ConcurTableText"/>
              <w:rPr>
                <w:noProof/>
              </w:rPr>
            </w:pPr>
            <w:r>
              <w:rPr>
                <w:noProof/>
              </w:rPr>
              <w:lastRenderedPageBreak/>
              <w:drawing>
                <wp:inline distT="0" distB="0" distL="0" distR="0" wp14:anchorId="6FA887CA" wp14:editId="2F6E4FFD">
                  <wp:extent cx="1645920" cy="3368021"/>
                  <wp:effectExtent l="0" t="0" r="0" b="44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45920" cy="3368021"/>
                          </a:xfrm>
                          <a:prstGeom prst="rect">
                            <a:avLst/>
                          </a:prstGeom>
                        </pic:spPr>
                      </pic:pic>
                    </a:graphicData>
                  </a:graphic>
                </wp:inline>
              </w:drawing>
            </w:r>
          </w:p>
        </w:tc>
        <w:tc>
          <w:tcPr>
            <w:tcW w:w="3613" w:type="dxa"/>
          </w:tcPr>
          <w:p w14:paraId="495C3AEE" w14:textId="12D03478" w:rsidR="00F60228" w:rsidRDefault="00F60228" w:rsidP="00BE1BAD">
            <w:pPr>
              <w:pStyle w:val="ConcurTableText"/>
            </w:pPr>
            <w:r>
              <w:t xml:space="preserve">5) To stop tracking, tap </w:t>
            </w:r>
            <w:r>
              <w:rPr>
                <w:b/>
                <w:bCs/>
              </w:rPr>
              <w:t xml:space="preserve">Stop </w:t>
            </w:r>
            <w:r>
              <w:t>on the home screen.</w:t>
            </w:r>
          </w:p>
        </w:tc>
      </w:tr>
    </w:tbl>
    <w:p w14:paraId="157D1B32" w14:textId="77777777" w:rsidR="007735B8" w:rsidRPr="00B06E46" w:rsidRDefault="007735B8" w:rsidP="007735B8">
      <w:pPr>
        <w:pStyle w:val="Heading3"/>
      </w:pPr>
      <w:bookmarkStart w:id="24" w:name="_Toc143770235"/>
      <w:r>
        <w:lastRenderedPageBreak/>
        <w:t>Enable Traffic Mode</w:t>
      </w:r>
      <w:bookmarkEnd w:id="24"/>
    </w:p>
    <w:p w14:paraId="7B890F53" w14:textId="77777777" w:rsidR="007735B8" w:rsidRDefault="007735B8" w:rsidP="007735B8">
      <w:pPr>
        <w:pStyle w:val="ConcurBodyText"/>
        <w:keepNext/>
      </w:pPr>
      <w:r>
        <w:t xml:space="preserve">Use the </w:t>
      </w:r>
      <w:r w:rsidRPr="001F45DC">
        <w:rPr>
          <w:b/>
          <w:bCs/>
        </w:rPr>
        <w:t>Traffic Mode</w:t>
      </w:r>
      <w:r>
        <w:t xml:space="preserve"> option to increase the time allowance to terminate a trip - when detecting no movement - from </w:t>
      </w:r>
      <w:r w:rsidR="00827856">
        <w:t>7</w:t>
      </w:r>
      <w:r>
        <w:t xml:space="preserve"> minutes (default) to </w:t>
      </w:r>
      <w:r w:rsidR="00827856">
        <w:t>15</w:t>
      </w:r>
      <w:r>
        <w:t xml:space="preserve"> minutes.</w:t>
      </w:r>
    </w:p>
    <w:p w14:paraId="541DCBE7" w14:textId="77777777" w:rsidR="007735B8" w:rsidRDefault="007735B8" w:rsidP="007735B8">
      <w:pPr>
        <w:pStyle w:val="ConcurNoteIndent"/>
        <w:keepNext/>
      </w:pPr>
      <w:r>
        <w:t xml:space="preserve">The </w:t>
      </w:r>
      <w:r w:rsidRPr="7C8F9603">
        <w:rPr>
          <w:b/>
          <w:bCs/>
        </w:rPr>
        <w:t>Traffic Mode</w:t>
      </w:r>
      <w:r>
        <w:t xml:space="preserve"> option is disabled by default and your selection is saved as part of the local profile settings.</w:t>
      </w:r>
    </w:p>
    <w:p w14:paraId="1624345D" w14:textId="77777777" w:rsidR="007735B8" w:rsidRPr="007528CD" w:rsidRDefault="007735B8" w:rsidP="007735B8">
      <w:pPr>
        <w:keepNext/>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00" w:firstRow="0" w:lastRow="0" w:firstColumn="0" w:lastColumn="0" w:noHBand="0" w:noVBand="0"/>
        <w:tblCaption w:val="Use the Traffic Mode in Drive."/>
      </w:tblPr>
      <w:tblGrid>
        <w:gridCol w:w="5730"/>
        <w:gridCol w:w="3409"/>
        <w:gridCol w:w="661"/>
      </w:tblGrid>
      <w:tr w:rsidR="007735B8" w:rsidRPr="006429D2" w14:paraId="5B122545" w14:textId="77777777" w:rsidTr="00C51EE7">
        <w:trPr>
          <w:cantSplit/>
          <w:tblHeader/>
        </w:trPr>
        <w:tc>
          <w:tcPr>
            <w:tcW w:w="5730" w:type="dxa"/>
            <w:tcBorders>
              <w:bottom w:val="single" w:sz="4" w:space="0" w:color="000000"/>
            </w:tcBorders>
            <w:shd w:val="clear" w:color="auto" w:fill="000000"/>
          </w:tcPr>
          <w:p w14:paraId="05F9864A" w14:textId="77777777" w:rsidR="007735B8" w:rsidRPr="006429D2" w:rsidRDefault="007735B8">
            <w:pPr>
              <w:pStyle w:val="ConcurTableHeadLeft"/>
            </w:pPr>
            <w:r>
              <w:t>Screen(s)</w:t>
            </w:r>
          </w:p>
        </w:tc>
        <w:tc>
          <w:tcPr>
            <w:tcW w:w="3409" w:type="dxa"/>
            <w:shd w:val="clear" w:color="auto" w:fill="000000"/>
          </w:tcPr>
          <w:p w14:paraId="50A188B1" w14:textId="77777777" w:rsidR="007735B8" w:rsidRPr="006429D2" w:rsidRDefault="007735B8">
            <w:pPr>
              <w:pStyle w:val="ConcurTableHeadLeft"/>
            </w:pPr>
            <w:r w:rsidRPr="006429D2">
              <w:t>Description/Action</w:t>
            </w:r>
          </w:p>
        </w:tc>
        <w:tc>
          <w:tcPr>
            <w:tcW w:w="661" w:type="dxa"/>
            <w:shd w:val="clear" w:color="auto" w:fill="000000"/>
          </w:tcPr>
          <w:p w14:paraId="6005D6E6" w14:textId="77777777" w:rsidR="007735B8" w:rsidRPr="006429D2" w:rsidRDefault="007735B8">
            <w:pPr>
              <w:pStyle w:val="ConcurTableHeadLeft"/>
            </w:pPr>
          </w:p>
        </w:tc>
      </w:tr>
      <w:tr w:rsidR="007735B8" w:rsidRPr="006429D2" w14:paraId="628CD93C" w14:textId="77777777" w:rsidTr="00C51EE7">
        <w:trPr>
          <w:cantSplit/>
        </w:trPr>
        <w:tc>
          <w:tcPr>
            <w:tcW w:w="5730" w:type="dxa"/>
            <w:shd w:val="clear" w:color="auto" w:fill="auto"/>
          </w:tcPr>
          <w:p w14:paraId="622CC199" w14:textId="0CCE0B1F" w:rsidR="007735B8" w:rsidRPr="006429D2" w:rsidRDefault="00F67C37">
            <w:pPr>
              <w:pStyle w:val="ConcurTableText"/>
            </w:pPr>
            <w:r>
              <w:rPr>
                <w:noProof/>
              </w:rPr>
              <w:drawing>
                <wp:inline distT="0" distB="0" distL="0" distR="0" wp14:anchorId="6DE0A5AE" wp14:editId="2DABE0A4">
                  <wp:extent cx="1645920" cy="3387275"/>
                  <wp:effectExtent l="0" t="0" r="0"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45920" cy="3387275"/>
                          </a:xfrm>
                          <a:prstGeom prst="rect">
                            <a:avLst/>
                          </a:prstGeom>
                        </pic:spPr>
                      </pic:pic>
                    </a:graphicData>
                  </a:graphic>
                </wp:inline>
              </w:drawing>
            </w:r>
            <w:r w:rsidR="007735B8">
              <w:t xml:space="preserve"> </w:t>
            </w:r>
            <w:r w:rsidR="00C51EE7">
              <w:rPr>
                <w:noProof/>
              </w:rPr>
              <w:t xml:space="preserve"> </w:t>
            </w:r>
            <w:r>
              <w:rPr>
                <w:noProof/>
              </w:rPr>
              <w:drawing>
                <wp:inline distT="0" distB="0" distL="0" distR="0" wp14:anchorId="578D6A18" wp14:editId="1370D18C">
                  <wp:extent cx="1645619" cy="3384658"/>
                  <wp:effectExtent l="0" t="0" r="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46254" cy="3385964"/>
                          </a:xfrm>
                          <a:prstGeom prst="rect">
                            <a:avLst/>
                          </a:prstGeom>
                        </pic:spPr>
                      </pic:pic>
                    </a:graphicData>
                  </a:graphic>
                </wp:inline>
              </w:drawing>
            </w:r>
          </w:p>
        </w:tc>
        <w:tc>
          <w:tcPr>
            <w:tcW w:w="4070" w:type="dxa"/>
            <w:gridSpan w:val="2"/>
          </w:tcPr>
          <w:p w14:paraId="6A0BFC3F" w14:textId="77777777" w:rsidR="007735B8" w:rsidRPr="004F73D0" w:rsidRDefault="007735B8">
            <w:pPr>
              <w:pStyle w:val="ConcurTableText"/>
            </w:pPr>
            <w:r>
              <w:t xml:space="preserve">To enable </w:t>
            </w:r>
            <w:r w:rsidRPr="00601B61">
              <w:rPr>
                <w:b/>
                <w:bCs/>
              </w:rPr>
              <w:t>Traffic Mode</w:t>
            </w:r>
            <w:r>
              <w:t>:</w:t>
            </w:r>
          </w:p>
          <w:p w14:paraId="68D8EBC7" w14:textId="2AA7739F" w:rsidR="007735B8" w:rsidRDefault="007735B8">
            <w:pPr>
              <w:pStyle w:val="ConcurTableText"/>
            </w:pPr>
            <w:r w:rsidRPr="006C56EF">
              <w:t xml:space="preserve">1) </w:t>
            </w:r>
            <w:r>
              <w:t xml:space="preserve">On the home screen, tap </w:t>
            </w:r>
            <w:r w:rsidR="0056132F">
              <w:rPr>
                <w:b/>
              </w:rPr>
              <w:t>Drive</w:t>
            </w:r>
            <w:r w:rsidR="00357F71">
              <w:rPr>
                <w:bCs/>
              </w:rPr>
              <w:t xml:space="preserve"> and then </w:t>
            </w:r>
            <w:r w:rsidR="00357F71">
              <w:rPr>
                <w:b/>
              </w:rPr>
              <w:t>Enable</w:t>
            </w:r>
            <w:r>
              <w:t>.</w:t>
            </w:r>
          </w:p>
          <w:p w14:paraId="64DA2AE6" w14:textId="010B6320" w:rsidR="007735B8" w:rsidRDefault="007735B8">
            <w:pPr>
              <w:pStyle w:val="ConcurTableText"/>
              <w:rPr>
                <w:bCs/>
              </w:rPr>
            </w:pPr>
            <w:r>
              <w:t xml:space="preserve">2) On the </w:t>
            </w:r>
            <w:r w:rsidR="00357F71">
              <w:rPr>
                <w:b/>
                <w:bCs/>
              </w:rPr>
              <w:t xml:space="preserve">Drive Settings </w:t>
            </w:r>
            <w:r w:rsidR="00357F71">
              <w:t>screen</w:t>
            </w:r>
            <w:r w:rsidR="00736E82">
              <w:t xml:space="preserve"> select </w:t>
            </w:r>
            <w:r w:rsidR="00736E82">
              <w:rPr>
                <w:b/>
                <w:bCs/>
              </w:rPr>
              <w:t xml:space="preserve">User Initiated </w:t>
            </w:r>
            <w:r w:rsidR="00736E82">
              <w:t xml:space="preserve">and </w:t>
            </w:r>
            <w:r w:rsidR="00736E82">
              <w:rPr>
                <w:b/>
                <w:bCs/>
              </w:rPr>
              <w:t>Traffic Mode</w:t>
            </w:r>
            <w:r w:rsidR="00736E82">
              <w:t>.</w:t>
            </w:r>
          </w:p>
          <w:p w14:paraId="1C3CC636" w14:textId="77777777" w:rsidR="007735B8" w:rsidRDefault="007735B8">
            <w:pPr>
              <w:pStyle w:val="ConcurTableText"/>
              <w:rPr>
                <w:noProof/>
              </w:rPr>
            </w:pPr>
            <w:r w:rsidRPr="007528CD">
              <w:rPr>
                <w:b/>
                <w:bCs/>
                <w:noProof/>
              </w:rPr>
              <w:t>NOTE:</w:t>
            </w:r>
            <w:r>
              <w:rPr>
                <w:noProof/>
              </w:rPr>
              <w:t xml:space="preserve"> Enabling this option may cause a delay in</w:t>
            </w:r>
            <w:r w:rsidR="008C10EA">
              <w:rPr>
                <w:noProof/>
              </w:rPr>
              <w:t xml:space="preserve"> ending</w:t>
            </w:r>
            <w:r>
              <w:rPr>
                <w:noProof/>
              </w:rPr>
              <w:t xml:space="preserve"> the</w:t>
            </w:r>
            <w:r w:rsidR="008C10EA">
              <w:rPr>
                <w:noProof/>
              </w:rPr>
              <w:t xml:space="preserve"> user's trip. The user can</w:t>
            </w:r>
            <w:r>
              <w:rPr>
                <w:noProof/>
              </w:rPr>
              <w:t xml:space="preserve"> use the manual stop option as an alternative to end their trip sooner.</w:t>
            </w:r>
          </w:p>
        </w:tc>
      </w:tr>
    </w:tbl>
    <w:p w14:paraId="5076C7E9" w14:textId="77777777" w:rsidR="0083615E" w:rsidRPr="00B06E46" w:rsidRDefault="0041650B" w:rsidP="0083615E">
      <w:pPr>
        <w:pStyle w:val="Heading3"/>
      </w:pPr>
      <w:bookmarkStart w:id="25" w:name="_Toc143770236"/>
      <w:r>
        <w:lastRenderedPageBreak/>
        <w:t>Access Drive Help</w:t>
      </w:r>
      <w:bookmarkEnd w:id="25"/>
    </w:p>
    <w:p w14:paraId="6932000E" w14:textId="7189D899" w:rsidR="0083615E" w:rsidRPr="007528CD" w:rsidRDefault="0041650B" w:rsidP="00C51EE7">
      <w:pPr>
        <w:pStyle w:val="ConcurTableText"/>
        <w:keepNext/>
      </w:pPr>
      <w:r>
        <w:t xml:space="preserve">Use the </w:t>
      </w:r>
      <w:r w:rsidR="001D3840">
        <w:rPr>
          <w:noProof/>
        </w:rPr>
        <w:t>information</w:t>
      </w:r>
      <w:r w:rsidR="000D36E1">
        <w:t xml:space="preserve"> </w:t>
      </w:r>
      <w:r>
        <w:t xml:space="preserve">icon to gain easy access to tips on how to use Drive. </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00" w:firstRow="0" w:lastRow="0" w:firstColumn="0" w:lastColumn="0" w:noHBand="0" w:noVBand="0"/>
        <w:tblCaption w:val="Access Drive Help."/>
      </w:tblPr>
      <w:tblGrid>
        <w:gridCol w:w="5820"/>
        <w:gridCol w:w="3319"/>
        <w:gridCol w:w="661"/>
      </w:tblGrid>
      <w:tr w:rsidR="0083615E" w:rsidRPr="006429D2" w14:paraId="0D2ADC98" w14:textId="77777777" w:rsidTr="00C51EE7">
        <w:trPr>
          <w:cantSplit/>
          <w:tblHeader/>
        </w:trPr>
        <w:tc>
          <w:tcPr>
            <w:tcW w:w="5820" w:type="dxa"/>
            <w:tcBorders>
              <w:bottom w:val="single" w:sz="4" w:space="0" w:color="000000"/>
            </w:tcBorders>
            <w:shd w:val="clear" w:color="auto" w:fill="000000"/>
          </w:tcPr>
          <w:p w14:paraId="3E38FCAB" w14:textId="77777777" w:rsidR="0083615E" w:rsidRPr="006429D2" w:rsidRDefault="0083615E">
            <w:pPr>
              <w:pStyle w:val="ConcurTableHeadLeft"/>
            </w:pPr>
            <w:r>
              <w:t>Screen(s)</w:t>
            </w:r>
          </w:p>
        </w:tc>
        <w:tc>
          <w:tcPr>
            <w:tcW w:w="3319" w:type="dxa"/>
            <w:shd w:val="clear" w:color="auto" w:fill="000000"/>
          </w:tcPr>
          <w:p w14:paraId="2B41EEF5" w14:textId="77777777" w:rsidR="0083615E" w:rsidRPr="006429D2" w:rsidRDefault="0083615E">
            <w:pPr>
              <w:pStyle w:val="ConcurTableHeadLeft"/>
            </w:pPr>
            <w:r w:rsidRPr="006429D2">
              <w:t>Description/Action</w:t>
            </w:r>
          </w:p>
        </w:tc>
        <w:tc>
          <w:tcPr>
            <w:tcW w:w="661" w:type="dxa"/>
            <w:shd w:val="clear" w:color="auto" w:fill="000000"/>
          </w:tcPr>
          <w:p w14:paraId="1B7907BF" w14:textId="77777777" w:rsidR="0083615E" w:rsidRPr="006429D2" w:rsidRDefault="0083615E">
            <w:pPr>
              <w:pStyle w:val="ConcurTableHeadLeft"/>
            </w:pPr>
          </w:p>
        </w:tc>
      </w:tr>
      <w:tr w:rsidR="0083615E" w:rsidRPr="006429D2" w14:paraId="27DC81ED" w14:textId="77777777" w:rsidTr="00C51EE7">
        <w:trPr>
          <w:cantSplit/>
        </w:trPr>
        <w:tc>
          <w:tcPr>
            <w:tcW w:w="5820" w:type="dxa"/>
            <w:shd w:val="clear" w:color="auto" w:fill="auto"/>
          </w:tcPr>
          <w:p w14:paraId="405D5B28" w14:textId="78782D6C" w:rsidR="0083615E" w:rsidRPr="006429D2" w:rsidRDefault="004A32AD">
            <w:pPr>
              <w:pStyle w:val="ConcurTableText"/>
            </w:pPr>
            <w:r>
              <w:rPr>
                <w:noProof/>
              </w:rPr>
              <w:drawing>
                <wp:inline distT="0" distB="0" distL="0" distR="0" wp14:anchorId="4416C1FD" wp14:editId="67FBA66C">
                  <wp:extent cx="1718854" cy="367919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22885" cy="3687819"/>
                          </a:xfrm>
                          <a:prstGeom prst="rect">
                            <a:avLst/>
                          </a:prstGeom>
                        </pic:spPr>
                      </pic:pic>
                    </a:graphicData>
                  </a:graphic>
                </wp:inline>
              </w:drawing>
            </w:r>
            <w:r w:rsidR="00C51EE7">
              <w:t xml:space="preserve"> </w:t>
            </w:r>
            <w:r w:rsidR="0083615E">
              <w:t xml:space="preserve"> </w:t>
            </w:r>
            <w:r w:rsidR="00A04593">
              <w:rPr>
                <w:noProof/>
              </w:rPr>
              <w:drawing>
                <wp:inline distT="0" distB="0" distL="0" distR="0" wp14:anchorId="60CE1D0D" wp14:editId="5E3D763B">
                  <wp:extent cx="1713101" cy="3685032"/>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13101" cy="3685032"/>
                          </a:xfrm>
                          <a:prstGeom prst="rect">
                            <a:avLst/>
                          </a:prstGeom>
                        </pic:spPr>
                      </pic:pic>
                    </a:graphicData>
                  </a:graphic>
                </wp:inline>
              </w:drawing>
            </w:r>
          </w:p>
        </w:tc>
        <w:tc>
          <w:tcPr>
            <w:tcW w:w="3980" w:type="dxa"/>
            <w:gridSpan w:val="2"/>
          </w:tcPr>
          <w:p w14:paraId="587EE040" w14:textId="77777777" w:rsidR="0083615E" w:rsidRPr="004F73D0" w:rsidRDefault="0083615E">
            <w:pPr>
              <w:pStyle w:val="ConcurTableText"/>
            </w:pPr>
            <w:r>
              <w:t xml:space="preserve">To </w:t>
            </w:r>
            <w:r w:rsidR="0041650B">
              <w:t xml:space="preserve">access Drive </w:t>
            </w:r>
            <w:r w:rsidR="000D36E1">
              <w:t>h</w:t>
            </w:r>
            <w:r w:rsidR="0041650B">
              <w:t>elp</w:t>
            </w:r>
            <w:r>
              <w:t>:</w:t>
            </w:r>
          </w:p>
          <w:p w14:paraId="5A0CFAF7" w14:textId="77777777" w:rsidR="00F9464A" w:rsidRDefault="00F9464A" w:rsidP="00F9464A">
            <w:pPr>
              <w:pStyle w:val="ConcurTableText"/>
            </w:pPr>
            <w:r w:rsidRPr="006C56EF">
              <w:t xml:space="preserve">1) </w:t>
            </w:r>
            <w:r>
              <w:t xml:space="preserve">On the home screen, tap </w:t>
            </w:r>
            <w:r>
              <w:rPr>
                <w:b/>
              </w:rPr>
              <w:t>Drive</w:t>
            </w:r>
            <w:r>
              <w:rPr>
                <w:bCs/>
              </w:rPr>
              <w:t xml:space="preserve"> and then </w:t>
            </w:r>
            <w:r>
              <w:rPr>
                <w:b/>
              </w:rPr>
              <w:t>Enable</w:t>
            </w:r>
            <w:r>
              <w:t>.</w:t>
            </w:r>
          </w:p>
          <w:p w14:paraId="23653532" w14:textId="78516CB8" w:rsidR="0083615E" w:rsidRDefault="00F9464A">
            <w:pPr>
              <w:pStyle w:val="ConcurTableText"/>
              <w:rPr>
                <w:bCs/>
              </w:rPr>
            </w:pPr>
            <w:r>
              <w:rPr>
                <w:bCs/>
              </w:rPr>
              <w:t>2</w:t>
            </w:r>
            <w:r w:rsidR="0083615E">
              <w:rPr>
                <w:bCs/>
              </w:rPr>
              <w:t xml:space="preserve">) On the </w:t>
            </w:r>
            <w:r w:rsidR="0083615E" w:rsidRPr="001F45DC">
              <w:rPr>
                <w:b/>
              </w:rPr>
              <w:t>Drive Settings</w:t>
            </w:r>
            <w:r w:rsidR="0083615E">
              <w:rPr>
                <w:bCs/>
              </w:rPr>
              <w:t xml:space="preserve"> screen, </w:t>
            </w:r>
            <w:r w:rsidR="0041650B">
              <w:rPr>
                <w:bCs/>
              </w:rPr>
              <w:t xml:space="preserve">tap the </w:t>
            </w:r>
            <w:r>
              <w:rPr>
                <w:noProof/>
              </w:rPr>
              <w:drawing>
                <wp:inline distT="0" distB="0" distL="0" distR="0" wp14:anchorId="2F90985B" wp14:editId="5931B7E5">
                  <wp:extent cx="213378" cy="160034"/>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3378" cy="160034"/>
                          </a:xfrm>
                          <a:prstGeom prst="rect">
                            <a:avLst/>
                          </a:prstGeom>
                        </pic:spPr>
                      </pic:pic>
                    </a:graphicData>
                  </a:graphic>
                </wp:inline>
              </w:drawing>
            </w:r>
            <w:r w:rsidR="000D36E1">
              <w:rPr>
                <w:bCs/>
              </w:rPr>
              <w:t xml:space="preserve"> </w:t>
            </w:r>
            <w:r w:rsidR="0041650B">
              <w:rPr>
                <w:bCs/>
              </w:rPr>
              <w:t>icon</w:t>
            </w:r>
            <w:r w:rsidR="000C746D">
              <w:rPr>
                <w:bCs/>
              </w:rPr>
              <w:t xml:space="preserve"> (upper-right corner)</w:t>
            </w:r>
            <w:r w:rsidR="0041650B">
              <w:rPr>
                <w:bCs/>
              </w:rPr>
              <w:t>.</w:t>
            </w:r>
            <w:r w:rsidR="0083615E">
              <w:rPr>
                <w:bCs/>
              </w:rPr>
              <w:t xml:space="preserve"> </w:t>
            </w:r>
          </w:p>
          <w:p w14:paraId="7CB68033" w14:textId="77777777" w:rsidR="000C746D" w:rsidRDefault="000C746D">
            <w:pPr>
              <w:pStyle w:val="ConcurTableText"/>
              <w:rPr>
                <w:bCs/>
              </w:rPr>
            </w:pPr>
            <w:r>
              <w:rPr>
                <w:bCs/>
              </w:rPr>
              <w:t xml:space="preserve">The </w:t>
            </w:r>
            <w:r w:rsidRPr="00D808E1">
              <w:rPr>
                <w:b/>
              </w:rPr>
              <w:t>About Drive</w:t>
            </w:r>
            <w:r>
              <w:rPr>
                <w:bCs/>
              </w:rPr>
              <w:t xml:space="preserve"> screen appears </w:t>
            </w:r>
            <w:r>
              <w:t xml:space="preserve">with the </w:t>
            </w:r>
            <w:r w:rsidRPr="00231FFF">
              <w:rPr>
                <w:b/>
                <w:bCs/>
              </w:rPr>
              <w:t>Product</w:t>
            </w:r>
            <w:r>
              <w:t xml:space="preserve"> </w:t>
            </w:r>
            <w:r w:rsidRPr="00FF311E">
              <w:rPr>
                <w:b/>
                <w:bCs/>
              </w:rPr>
              <w:t>Tips</w:t>
            </w:r>
            <w:r>
              <w:t xml:space="preserve">, </w:t>
            </w:r>
            <w:r w:rsidRPr="00FF311E">
              <w:rPr>
                <w:b/>
                <w:bCs/>
              </w:rPr>
              <w:t>What's New</w:t>
            </w:r>
            <w:r>
              <w:t xml:space="preserve">, </w:t>
            </w:r>
            <w:r w:rsidRPr="00231FFF">
              <w:rPr>
                <w:b/>
                <w:bCs/>
              </w:rPr>
              <w:t>More</w:t>
            </w:r>
            <w:r>
              <w:t xml:space="preserve"> </w:t>
            </w:r>
            <w:r w:rsidRPr="00FF311E">
              <w:rPr>
                <w:b/>
                <w:bCs/>
              </w:rPr>
              <w:t>FAQs</w:t>
            </w:r>
            <w:r w:rsidR="007B2E9E" w:rsidRPr="007B2E9E">
              <w:t>,</w:t>
            </w:r>
            <w:r w:rsidR="007B2E9E">
              <w:rPr>
                <w:b/>
                <w:bCs/>
              </w:rPr>
              <w:t xml:space="preserve"> </w:t>
            </w:r>
            <w:r w:rsidRPr="007B2E9E">
              <w:t>and</w:t>
            </w:r>
            <w:r w:rsidRPr="00FF311E">
              <w:rPr>
                <w:b/>
                <w:bCs/>
              </w:rPr>
              <w:t xml:space="preserve"> </w:t>
            </w:r>
            <w:r>
              <w:rPr>
                <w:b/>
                <w:bCs/>
              </w:rPr>
              <w:t>H</w:t>
            </w:r>
            <w:r w:rsidRPr="00FF311E">
              <w:rPr>
                <w:b/>
                <w:bCs/>
              </w:rPr>
              <w:t xml:space="preserve">ow Drive </w:t>
            </w:r>
            <w:r>
              <w:rPr>
                <w:b/>
                <w:bCs/>
              </w:rPr>
              <w:t>W</w:t>
            </w:r>
            <w:r w:rsidRPr="00FF311E">
              <w:rPr>
                <w:b/>
                <w:bCs/>
              </w:rPr>
              <w:t>orks</w:t>
            </w:r>
            <w:r>
              <w:t xml:space="preserve"> sections</w:t>
            </w:r>
            <w:r w:rsidR="00794E4E">
              <w:t>.</w:t>
            </w:r>
          </w:p>
          <w:p w14:paraId="006117D9" w14:textId="27614AB0" w:rsidR="000D36E1" w:rsidRPr="007B2E9E" w:rsidRDefault="000D36E1">
            <w:pPr>
              <w:pStyle w:val="ConcurTableText"/>
            </w:pPr>
            <w:r w:rsidRPr="007B2E9E">
              <w:rPr>
                <w:b/>
                <w:bCs/>
              </w:rPr>
              <w:t>NOTE:</w:t>
            </w:r>
            <w:r>
              <w:t xml:space="preserve"> If your mobile device is offline, the </w:t>
            </w:r>
            <w:r w:rsidRPr="00D563D6">
              <w:rPr>
                <w:b/>
                <w:bCs/>
              </w:rPr>
              <w:t>About Drive</w:t>
            </w:r>
            <w:r>
              <w:t xml:space="preserve"> screen will appear blank and you will not be able to access the Drive help.</w:t>
            </w:r>
          </w:p>
        </w:tc>
      </w:tr>
    </w:tbl>
    <w:p w14:paraId="51712D60" w14:textId="77777777" w:rsidR="00ED017F" w:rsidRDefault="00ED017F" w:rsidP="007B2E9E">
      <w:pPr>
        <w:pStyle w:val="Heading2"/>
        <w:keepNext/>
        <w:ind w:left="0"/>
      </w:pPr>
      <w:bookmarkStart w:id="26" w:name="_Toc143770237"/>
      <w:r>
        <w:lastRenderedPageBreak/>
        <w:t>iPad</w:t>
      </w:r>
      <w:bookmarkEnd w:id="26"/>
    </w:p>
    <w:p w14:paraId="7DE6A0A6" w14:textId="77777777" w:rsidR="00ED017F" w:rsidRPr="002028A5" w:rsidRDefault="00ED017F" w:rsidP="00ED017F">
      <w:pPr>
        <w:pStyle w:val="Heading3"/>
      </w:pPr>
      <w:bookmarkStart w:id="27" w:name="_Toc524517089"/>
      <w:bookmarkStart w:id="28" w:name="_Toc143770238"/>
      <w:r w:rsidRPr="000C6D4C">
        <w:t>Track Mileage Automatically</w:t>
      </w:r>
      <w:bookmarkEnd w:id="27"/>
      <w:bookmarkEnd w:id="28"/>
    </w:p>
    <w:p w14:paraId="13AE0C46" w14:textId="77777777" w:rsidR="00EE7875" w:rsidRDefault="00ED017F" w:rsidP="007B2E9E">
      <w:pPr>
        <w:pStyle w:val="ConcurTableText"/>
        <w:keepNext/>
      </w:pPr>
      <w:r>
        <w:t xml:space="preserve">Use </w:t>
      </w:r>
      <w:r w:rsidRPr="21417421">
        <w:rPr>
          <w:b/>
          <w:bCs/>
        </w:rPr>
        <w:t>Mileage</w:t>
      </w:r>
      <w:r>
        <w:t xml:space="preserve"> on the home screen to set up the day and time (for example, Monday through Friday, 8 AM to 5 PM) for which the app will automatically track your trips by detecting car movement.</w:t>
      </w:r>
      <w:bookmarkStart w:id="29" w:name="_Toc524517090"/>
      <w:bookmarkStart w:id="30" w:name="_Toc524600472"/>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Caption w:val="Track your mileage automatically"/>
      </w:tblPr>
      <w:tblGrid>
        <w:gridCol w:w="9990"/>
        <w:gridCol w:w="3236"/>
      </w:tblGrid>
      <w:tr w:rsidR="00EE7875" w:rsidRPr="006429D2" w14:paraId="31EBFDFA" w14:textId="77777777" w:rsidTr="00F84E5D">
        <w:trPr>
          <w:cantSplit/>
          <w:tblHeader/>
        </w:trPr>
        <w:tc>
          <w:tcPr>
            <w:tcW w:w="9990" w:type="dxa"/>
            <w:shd w:val="clear" w:color="auto" w:fill="000000"/>
          </w:tcPr>
          <w:p w14:paraId="17199899" w14:textId="77777777" w:rsidR="00EE7875" w:rsidRPr="006429D2" w:rsidRDefault="00EE7875" w:rsidP="00B270F7">
            <w:pPr>
              <w:pStyle w:val="ConcurTableHeadLeft"/>
            </w:pPr>
            <w:r>
              <w:t>Screen(s)</w:t>
            </w:r>
          </w:p>
        </w:tc>
        <w:tc>
          <w:tcPr>
            <w:tcW w:w="3236" w:type="dxa"/>
            <w:shd w:val="clear" w:color="auto" w:fill="000000"/>
          </w:tcPr>
          <w:p w14:paraId="4BFFDDC7" w14:textId="77777777" w:rsidR="00EE7875" w:rsidRPr="006429D2" w:rsidRDefault="00EE7875" w:rsidP="00B270F7">
            <w:pPr>
              <w:pStyle w:val="ConcurTableHeadLeft"/>
            </w:pPr>
            <w:r w:rsidRPr="006429D2">
              <w:t>Description/Action</w:t>
            </w:r>
          </w:p>
        </w:tc>
      </w:tr>
      <w:tr w:rsidR="00EE7875" w:rsidRPr="006429D2" w14:paraId="7B11B470" w14:textId="77777777" w:rsidTr="00F84E5D">
        <w:trPr>
          <w:cantSplit/>
        </w:trPr>
        <w:tc>
          <w:tcPr>
            <w:tcW w:w="9990" w:type="dxa"/>
          </w:tcPr>
          <w:p w14:paraId="457B1BC3" w14:textId="552A9CF9" w:rsidR="00EE7875" w:rsidRPr="00B739E3" w:rsidRDefault="003B52C5" w:rsidP="00B270F7">
            <w:pPr>
              <w:pStyle w:val="ConcurTableText"/>
              <w:rPr>
                <w:noProof/>
                <w:snapToGrid/>
              </w:rPr>
            </w:pPr>
            <w:r>
              <w:rPr>
                <w:noProof/>
              </w:rPr>
              <w:drawing>
                <wp:inline distT="0" distB="0" distL="0" distR="0" wp14:anchorId="7BE25D01" wp14:editId="09FAC1C3">
                  <wp:extent cx="3501979" cy="50292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01979" cy="5029200"/>
                          </a:xfrm>
                          <a:prstGeom prst="rect">
                            <a:avLst/>
                          </a:prstGeom>
                        </pic:spPr>
                      </pic:pic>
                    </a:graphicData>
                  </a:graphic>
                </wp:inline>
              </w:drawing>
            </w:r>
          </w:p>
        </w:tc>
        <w:tc>
          <w:tcPr>
            <w:tcW w:w="3236" w:type="dxa"/>
          </w:tcPr>
          <w:p w14:paraId="1EE4EDAB" w14:textId="77777777" w:rsidR="000A578B" w:rsidRPr="004F73D0" w:rsidRDefault="000A578B" w:rsidP="000A578B">
            <w:pPr>
              <w:pStyle w:val="ConcurTableText"/>
            </w:pPr>
            <w:r>
              <w:t xml:space="preserve">To set </w:t>
            </w:r>
            <w:r w:rsidRPr="0006012B">
              <w:t>Drive</w:t>
            </w:r>
            <w:r>
              <w:t xml:space="preserve"> to track distance </w:t>
            </w:r>
            <w:r w:rsidRPr="00306B12">
              <w:rPr>
                <w:b/>
                <w:i/>
              </w:rPr>
              <w:t>automatically</w:t>
            </w:r>
            <w:r>
              <w:t>:</w:t>
            </w:r>
          </w:p>
          <w:p w14:paraId="5256AF01" w14:textId="77777777" w:rsidR="007B39AE" w:rsidRDefault="007B39AE" w:rsidP="007B39AE">
            <w:pPr>
              <w:pStyle w:val="ConcurTableText"/>
            </w:pPr>
            <w:r w:rsidRPr="006C56EF">
              <w:t>1)</w:t>
            </w:r>
            <w:r>
              <w:t xml:space="preserve"> </w:t>
            </w:r>
            <w:r>
              <w:rPr>
                <w:b/>
              </w:rPr>
              <w:t>Drive</w:t>
            </w:r>
            <w:r>
              <w:t xml:space="preserve"> is always available on the main screen.</w:t>
            </w:r>
          </w:p>
          <w:p w14:paraId="62848DCE" w14:textId="77777777" w:rsidR="007B39AE" w:rsidRDefault="007B39AE" w:rsidP="007B39AE">
            <w:pPr>
              <w:pStyle w:val="ConcurTableText"/>
            </w:pPr>
            <w:r>
              <w:t xml:space="preserve">2) Tap </w:t>
            </w:r>
            <w:r>
              <w:rPr>
                <w:b/>
              </w:rPr>
              <w:t>Enable</w:t>
            </w:r>
            <w:r>
              <w:t>.</w:t>
            </w:r>
          </w:p>
          <w:p w14:paraId="12410CE1" w14:textId="77777777" w:rsidR="007B39AE" w:rsidRDefault="007B39AE" w:rsidP="007B39AE">
            <w:pPr>
              <w:pStyle w:val="ConcurTableText"/>
            </w:pPr>
            <w:r>
              <w:t xml:space="preserve">3) A screen requesting to use location will appear. Tap </w:t>
            </w:r>
            <w:r>
              <w:rPr>
                <w:b/>
                <w:bCs/>
              </w:rPr>
              <w:t>Continue</w:t>
            </w:r>
            <w:r>
              <w:t>.</w:t>
            </w:r>
          </w:p>
          <w:p w14:paraId="44FB62FF" w14:textId="6A5AC35F" w:rsidR="00EE7875" w:rsidRDefault="00EE7875" w:rsidP="000A578B">
            <w:pPr>
              <w:pStyle w:val="ConcurTableText"/>
            </w:pPr>
          </w:p>
        </w:tc>
      </w:tr>
      <w:tr w:rsidR="003D3C05" w:rsidRPr="006429D2" w14:paraId="502C8A04" w14:textId="77777777" w:rsidTr="00F84E5D">
        <w:trPr>
          <w:cantSplit/>
        </w:trPr>
        <w:tc>
          <w:tcPr>
            <w:tcW w:w="9990" w:type="dxa"/>
          </w:tcPr>
          <w:p w14:paraId="71442ACA" w14:textId="3705F7D7" w:rsidR="003D3C05" w:rsidRDefault="007B39AE" w:rsidP="003D3C05">
            <w:pPr>
              <w:pStyle w:val="ConcurTableText"/>
            </w:pPr>
            <w:r>
              <w:rPr>
                <w:noProof/>
              </w:rPr>
              <w:lastRenderedPageBreak/>
              <w:drawing>
                <wp:inline distT="0" distB="0" distL="0" distR="0" wp14:anchorId="6C7E77E9" wp14:editId="4ACB2180">
                  <wp:extent cx="1755648" cy="36049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55648" cy="3604997"/>
                          </a:xfrm>
                          <a:prstGeom prst="rect">
                            <a:avLst/>
                          </a:prstGeom>
                        </pic:spPr>
                      </pic:pic>
                    </a:graphicData>
                  </a:graphic>
                </wp:inline>
              </w:drawing>
            </w:r>
          </w:p>
        </w:tc>
        <w:tc>
          <w:tcPr>
            <w:tcW w:w="3236" w:type="dxa"/>
          </w:tcPr>
          <w:p w14:paraId="5F2A7C32" w14:textId="77777777" w:rsidR="003D3C05" w:rsidRDefault="003D3C05" w:rsidP="003D3C05">
            <w:pPr>
              <w:pStyle w:val="ConcurTableText"/>
            </w:pPr>
            <w:r>
              <w:t xml:space="preserve">3) On the </w:t>
            </w:r>
            <w:r w:rsidRPr="003D3C05">
              <w:rPr>
                <w:b/>
              </w:rPr>
              <w:t>Drive Settings</w:t>
            </w:r>
            <w:r>
              <w:t xml:space="preserve"> screen, tap </w:t>
            </w:r>
            <w:r w:rsidRPr="003D3C05">
              <w:rPr>
                <w:b/>
              </w:rPr>
              <w:t>Scheduled</w:t>
            </w:r>
            <w:r>
              <w:t>.</w:t>
            </w:r>
          </w:p>
          <w:p w14:paraId="7BEB6AE5" w14:textId="02F55BE0" w:rsidR="003D3C05" w:rsidRPr="00240AC4" w:rsidRDefault="003D3C05" w:rsidP="003D3C05">
            <w:pPr>
              <w:pStyle w:val="ConcurTableText"/>
            </w:pPr>
            <w:r>
              <w:t>The scheduled settings appear</w:t>
            </w:r>
            <w:r w:rsidR="00941528">
              <w:t xml:space="preserve"> on the </w:t>
            </w:r>
            <w:r w:rsidR="00941528" w:rsidRPr="00941528">
              <w:rPr>
                <w:b/>
                <w:bCs/>
              </w:rPr>
              <w:t>Drive Settings</w:t>
            </w:r>
            <w:r w:rsidR="00941528">
              <w:t xml:space="preserve"> screen</w:t>
            </w:r>
            <w:r>
              <w:t>.</w:t>
            </w:r>
          </w:p>
          <w:p w14:paraId="5982213A" w14:textId="392600A7" w:rsidR="00941528" w:rsidRDefault="003D3C05" w:rsidP="003D3C05">
            <w:pPr>
              <w:pStyle w:val="ConcurTableText"/>
            </w:pPr>
            <w:r>
              <w:t>4) Make the desired selections</w:t>
            </w:r>
            <w:r w:rsidR="00941528">
              <w:t xml:space="preserve"> and then tap </w:t>
            </w:r>
            <w:r w:rsidR="00941528" w:rsidRPr="006A3296">
              <w:rPr>
                <w:b/>
                <w:bCs/>
              </w:rPr>
              <w:t>Close</w:t>
            </w:r>
            <w:r w:rsidR="00941528">
              <w:t xml:space="preserve"> to </w:t>
            </w:r>
            <w:r w:rsidR="006A3296">
              <w:t>return</w:t>
            </w:r>
            <w:r w:rsidR="00941528">
              <w:t xml:space="preserve"> to the home scr</w:t>
            </w:r>
            <w:r w:rsidR="0007680E">
              <w:t>een.</w:t>
            </w:r>
          </w:p>
          <w:p w14:paraId="2D87DCC0" w14:textId="0CAE70BA" w:rsidR="003D3C05" w:rsidRDefault="003D3C05" w:rsidP="003D3C05">
            <w:pPr>
              <w:pStyle w:val="ConcurTableText"/>
            </w:pPr>
            <w:r w:rsidRPr="003D3C05">
              <w:rPr>
                <w:b/>
              </w:rPr>
              <w:t>NOTE</w:t>
            </w:r>
            <w:r>
              <w:t>: Drive will track distance automatically during the times the user has selected.</w:t>
            </w:r>
          </w:p>
        </w:tc>
      </w:tr>
    </w:tbl>
    <w:p w14:paraId="57B7943E" w14:textId="77777777" w:rsidR="00ED017F" w:rsidRPr="000C6D4C" w:rsidRDefault="00ED017F" w:rsidP="00ED017F">
      <w:pPr>
        <w:pStyle w:val="Heading3"/>
      </w:pPr>
      <w:bookmarkStart w:id="31" w:name="_Toc143770239"/>
      <w:r w:rsidRPr="000C6D4C">
        <w:lastRenderedPageBreak/>
        <w:t>Track Mileage Manually</w:t>
      </w:r>
      <w:bookmarkEnd w:id="29"/>
      <w:bookmarkEnd w:id="30"/>
      <w:bookmarkEnd w:id="31"/>
    </w:p>
    <w:p w14:paraId="38BEF1BB" w14:textId="77777777" w:rsidR="000A578B" w:rsidRDefault="00ED017F" w:rsidP="003A2986">
      <w:pPr>
        <w:pStyle w:val="ConcurTableText"/>
        <w:keepNext/>
      </w:pPr>
      <w:r w:rsidRPr="000C6D4C">
        <w:t xml:space="preserve">Use </w:t>
      </w:r>
      <w:r w:rsidRPr="000C6D4C">
        <w:rPr>
          <w:b/>
        </w:rPr>
        <w:t>Mileage</w:t>
      </w:r>
      <w:r w:rsidRPr="000C6D4C">
        <w:t xml:space="preserve"> on the home screen to initiate GPS tracking manually with a click of a button and then s</w:t>
      </w:r>
      <w:r>
        <w:t xml:space="preserve">top when you want your </w:t>
      </w:r>
      <w:r w:rsidRPr="00B06E46">
        <w:t>trip to end.</w:t>
      </w:r>
    </w:p>
    <w:tbl>
      <w:tblPr>
        <w:tblW w:w="5000" w:type="pc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00" w:firstRow="0" w:lastRow="0" w:firstColumn="0" w:lastColumn="0" w:noHBand="0" w:noVBand="0"/>
      </w:tblPr>
      <w:tblGrid>
        <w:gridCol w:w="9975"/>
        <w:gridCol w:w="3263"/>
      </w:tblGrid>
      <w:tr w:rsidR="000A578B" w:rsidRPr="006429D2" w14:paraId="145A96C4" w14:textId="77777777" w:rsidTr="007528CD">
        <w:trPr>
          <w:cantSplit/>
          <w:tblHeader/>
        </w:trPr>
        <w:tc>
          <w:tcPr>
            <w:tcW w:w="9975" w:type="dxa"/>
            <w:shd w:val="clear" w:color="auto" w:fill="000000"/>
          </w:tcPr>
          <w:p w14:paraId="104C594B" w14:textId="77777777" w:rsidR="000A578B" w:rsidRPr="006429D2" w:rsidRDefault="000A578B" w:rsidP="00B270F7">
            <w:pPr>
              <w:pStyle w:val="ConcurTableHeadLeft"/>
            </w:pPr>
            <w:r>
              <w:t>Screen(s)</w:t>
            </w:r>
          </w:p>
        </w:tc>
        <w:tc>
          <w:tcPr>
            <w:tcW w:w="3263" w:type="dxa"/>
            <w:shd w:val="clear" w:color="auto" w:fill="000000"/>
          </w:tcPr>
          <w:p w14:paraId="5C0A5B3A" w14:textId="77777777" w:rsidR="000A578B" w:rsidRPr="006429D2" w:rsidRDefault="000A578B" w:rsidP="00B270F7">
            <w:pPr>
              <w:pStyle w:val="ConcurTableHeadLeft"/>
            </w:pPr>
            <w:r w:rsidRPr="006429D2">
              <w:t>Description/Action</w:t>
            </w:r>
          </w:p>
        </w:tc>
      </w:tr>
      <w:tr w:rsidR="000A578B" w:rsidRPr="006429D2" w14:paraId="1123DD68" w14:textId="77777777" w:rsidTr="007528CD">
        <w:trPr>
          <w:cantSplit/>
        </w:trPr>
        <w:tc>
          <w:tcPr>
            <w:tcW w:w="9975" w:type="dxa"/>
          </w:tcPr>
          <w:p w14:paraId="725696BF" w14:textId="36A7BBDD" w:rsidR="000A578B" w:rsidRPr="006429D2" w:rsidRDefault="007B39AE" w:rsidP="00B270F7">
            <w:pPr>
              <w:pStyle w:val="ConcurTableText"/>
            </w:pPr>
            <w:r>
              <w:rPr>
                <w:noProof/>
              </w:rPr>
              <w:drawing>
                <wp:inline distT="0" distB="0" distL="0" distR="0" wp14:anchorId="5E57693C" wp14:editId="5A6D0746">
                  <wp:extent cx="3501979" cy="50292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01979" cy="5029200"/>
                          </a:xfrm>
                          <a:prstGeom prst="rect">
                            <a:avLst/>
                          </a:prstGeom>
                        </pic:spPr>
                      </pic:pic>
                    </a:graphicData>
                  </a:graphic>
                </wp:inline>
              </w:drawing>
            </w:r>
          </w:p>
        </w:tc>
        <w:tc>
          <w:tcPr>
            <w:tcW w:w="3263" w:type="dxa"/>
          </w:tcPr>
          <w:p w14:paraId="7EE20A67" w14:textId="77777777" w:rsidR="001B2C91" w:rsidRPr="004F73D0" w:rsidRDefault="001B2C91" w:rsidP="001B2C91">
            <w:pPr>
              <w:pStyle w:val="ConcurTableText"/>
            </w:pPr>
            <w:r>
              <w:t xml:space="preserve">To use Drive to track distance </w:t>
            </w:r>
            <w:r>
              <w:rPr>
                <w:b/>
                <w:i/>
              </w:rPr>
              <w:t>manually</w:t>
            </w:r>
            <w:r>
              <w:t>:</w:t>
            </w:r>
          </w:p>
          <w:p w14:paraId="57DC8165" w14:textId="77777777" w:rsidR="007B39AE" w:rsidRPr="0044447E" w:rsidRDefault="007B39AE" w:rsidP="007B39AE">
            <w:pPr>
              <w:pStyle w:val="ConcurTableText"/>
              <w:rPr>
                <w:bCs/>
              </w:rPr>
            </w:pPr>
            <w:r w:rsidRPr="006C56EF">
              <w:t xml:space="preserve">1) </w:t>
            </w:r>
            <w:r>
              <w:t xml:space="preserve">Once </w:t>
            </w:r>
            <w:r>
              <w:rPr>
                <w:b/>
                <w:bCs/>
              </w:rPr>
              <w:t xml:space="preserve">Drive </w:t>
            </w:r>
            <w:r>
              <w:t xml:space="preserve">is enabled, </w:t>
            </w:r>
            <w:r>
              <w:rPr>
                <w:b/>
              </w:rPr>
              <w:t>Mileage capturing</w:t>
            </w:r>
            <w:r>
              <w:rPr>
                <w:bCs/>
              </w:rPr>
              <w:t xml:space="preserve"> will be visible on the home screen. </w:t>
            </w:r>
            <w:r>
              <w:t xml:space="preserve">Tap </w:t>
            </w:r>
            <w:r>
              <w:rPr>
                <w:b/>
              </w:rPr>
              <w:t xml:space="preserve">Enable </w:t>
            </w:r>
            <w:r>
              <w:rPr>
                <w:bCs/>
              </w:rPr>
              <w:t>to choose the correct setting.</w:t>
            </w:r>
          </w:p>
          <w:p w14:paraId="25783F5F" w14:textId="32A5957C" w:rsidR="000A578B" w:rsidRPr="00A05A3B" w:rsidRDefault="007B39AE" w:rsidP="00B270F7">
            <w:pPr>
              <w:pStyle w:val="ConcurTableText"/>
            </w:pPr>
            <w:r>
              <w:t xml:space="preserve">2) On the menu that appears, tap </w:t>
            </w:r>
            <w:r>
              <w:rPr>
                <w:b/>
              </w:rPr>
              <w:t>Start</w:t>
            </w:r>
            <w:r>
              <w:t xml:space="preserve">. (This option appears if </w:t>
            </w:r>
            <w:r w:rsidRPr="00406232">
              <w:rPr>
                <w:b/>
              </w:rPr>
              <w:t>U</w:t>
            </w:r>
            <w:r>
              <w:rPr>
                <w:b/>
              </w:rPr>
              <w:t>ser-I</w:t>
            </w:r>
            <w:r w:rsidRPr="00406232">
              <w:rPr>
                <w:b/>
              </w:rPr>
              <w:t>nitiated</w:t>
            </w:r>
            <w:r>
              <w:t xml:space="preserve"> is selected in Settings.)</w:t>
            </w:r>
          </w:p>
        </w:tc>
      </w:tr>
      <w:tr w:rsidR="000A578B" w:rsidRPr="006429D2" w14:paraId="7EF74917" w14:textId="77777777" w:rsidTr="007528CD">
        <w:trPr>
          <w:cantSplit/>
        </w:trPr>
        <w:tc>
          <w:tcPr>
            <w:tcW w:w="9975" w:type="dxa"/>
          </w:tcPr>
          <w:p w14:paraId="27F1939C" w14:textId="4D7D23DB" w:rsidR="000A578B" w:rsidRPr="00B739E3" w:rsidRDefault="00EF534E" w:rsidP="00B270F7">
            <w:pPr>
              <w:pStyle w:val="ConcurTableText"/>
              <w:rPr>
                <w:noProof/>
                <w:snapToGrid/>
              </w:rPr>
            </w:pPr>
            <w:r>
              <w:rPr>
                <w:noProof/>
              </w:rPr>
              <w:lastRenderedPageBreak/>
              <w:drawing>
                <wp:inline distT="0" distB="0" distL="0" distR="0" wp14:anchorId="4CAB4A1D" wp14:editId="62470743">
                  <wp:extent cx="1700235" cy="36118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00235" cy="3611880"/>
                          </a:xfrm>
                          <a:prstGeom prst="rect">
                            <a:avLst/>
                          </a:prstGeom>
                        </pic:spPr>
                      </pic:pic>
                    </a:graphicData>
                  </a:graphic>
                </wp:inline>
              </w:drawing>
            </w:r>
            <w:r w:rsidR="000A578B">
              <w:rPr>
                <w:noProof/>
                <w:snapToGrid/>
              </w:rPr>
              <w:t xml:space="preserve"> </w:t>
            </w:r>
            <w:r>
              <w:rPr>
                <w:noProof/>
              </w:rPr>
              <w:drawing>
                <wp:inline distT="0" distB="0" distL="0" distR="0" wp14:anchorId="0CD1129F" wp14:editId="4BC4174E">
                  <wp:extent cx="1648637" cy="3611880"/>
                  <wp:effectExtent l="0" t="0" r="889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48637" cy="3611880"/>
                          </a:xfrm>
                          <a:prstGeom prst="rect">
                            <a:avLst/>
                          </a:prstGeom>
                        </pic:spPr>
                      </pic:pic>
                    </a:graphicData>
                  </a:graphic>
                </wp:inline>
              </w:drawing>
            </w:r>
            <w:r>
              <w:rPr>
                <w:noProof/>
                <w:snapToGrid/>
              </w:rPr>
              <w:t xml:space="preserve"> </w:t>
            </w:r>
            <w:r>
              <w:rPr>
                <w:noProof/>
              </w:rPr>
              <w:drawing>
                <wp:inline distT="0" distB="0" distL="0" distR="0" wp14:anchorId="783FA4AB" wp14:editId="3C9D3E84">
                  <wp:extent cx="1728216" cy="3598516"/>
                  <wp:effectExtent l="0" t="0" r="571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28216" cy="3598516"/>
                          </a:xfrm>
                          <a:prstGeom prst="rect">
                            <a:avLst/>
                          </a:prstGeom>
                        </pic:spPr>
                      </pic:pic>
                    </a:graphicData>
                  </a:graphic>
                </wp:inline>
              </w:drawing>
            </w:r>
          </w:p>
        </w:tc>
        <w:tc>
          <w:tcPr>
            <w:tcW w:w="3263" w:type="dxa"/>
          </w:tcPr>
          <w:p w14:paraId="79B87D51" w14:textId="77777777" w:rsidR="001B2C91" w:rsidRDefault="001B2C91" w:rsidP="001B2C91">
            <w:pPr>
              <w:pStyle w:val="ConcurTableText"/>
            </w:pPr>
            <w:r>
              <w:t xml:space="preserve">2) On the menu that appears, tap </w:t>
            </w:r>
            <w:r>
              <w:rPr>
                <w:b/>
              </w:rPr>
              <w:t>Start</w:t>
            </w:r>
            <w:r>
              <w:t xml:space="preserve">. (This option appears if </w:t>
            </w:r>
            <w:r w:rsidRPr="00406232">
              <w:rPr>
                <w:b/>
              </w:rPr>
              <w:t>U</w:t>
            </w:r>
            <w:r>
              <w:rPr>
                <w:b/>
              </w:rPr>
              <w:t>ser-I</w:t>
            </w:r>
            <w:r w:rsidRPr="00406232">
              <w:rPr>
                <w:b/>
              </w:rPr>
              <w:t>nitiated</w:t>
            </w:r>
            <w:r>
              <w:t xml:space="preserve"> is selected in Settings.)</w:t>
            </w:r>
          </w:p>
          <w:p w14:paraId="35AC8EBA" w14:textId="77777777" w:rsidR="001B2C91" w:rsidRDefault="001B2C91" w:rsidP="001B2C91">
            <w:pPr>
              <w:pStyle w:val="ConcurTableText"/>
            </w:pPr>
            <w:r>
              <w:t xml:space="preserve">3) When done, tap </w:t>
            </w:r>
            <w:r w:rsidRPr="006C1257">
              <w:rPr>
                <w:b/>
              </w:rPr>
              <w:t>Mileage</w:t>
            </w:r>
            <w:r>
              <w:t xml:space="preserve"> (lower-right corner) again.</w:t>
            </w:r>
          </w:p>
          <w:p w14:paraId="37EC4A9D" w14:textId="77777777" w:rsidR="000A578B" w:rsidRDefault="001B2C91" w:rsidP="00B270F7">
            <w:pPr>
              <w:pStyle w:val="ConcurTableText"/>
            </w:pPr>
            <w:r>
              <w:t>4) On the menu,</w:t>
            </w:r>
            <w:r w:rsidRPr="00AC27FB">
              <w:t xml:space="preserve"> </w:t>
            </w:r>
            <w:r>
              <w:t xml:space="preserve">tap </w:t>
            </w:r>
            <w:r>
              <w:rPr>
                <w:b/>
              </w:rPr>
              <w:t>Stop</w:t>
            </w:r>
            <w:r>
              <w:t>.</w:t>
            </w:r>
          </w:p>
        </w:tc>
      </w:tr>
    </w:tbl>
    <w:p w14:paraId="6FBBF24F" w14:textId="77777777" w:rsidR="0062740C" w:rsidRPr="00B06E46" w:rsidRDefault="0062740C" w:rsidP="0062740C">
      <w:pPr>
        <w:pStyle w:val="Heading3"/>
      </w:pPr>
      <w:bookmarkStart w:id="32" w:name="_Toc143770240"/>
      <w:r>
        <w:lastRenderedPageBreak/>
        <w:t>Enable Traffic Mode</w:t>
      </w:r>
      <w:bookmarkEnd w:id="32"/>
    </w:p>
    <w:p w14:paraId="184BC3C0" w14:textId="77777777" w:rsidR="0062740C" w:rsidRDefault="0062740C" w:rsidP="0062740C">
      <w:pPr>
        <w:pStyle w:val="ConcurBodyText"/>
        <w:keepNext/>
      </w:pPr>
      <w:r>
        <w:t xml:space="preserve">Use the </w:t>
      </w:r>
      <w:r w:rsidRPr="001F45DC">
        <w:rPr>
          <w:b/>
          <w:bCs/>
        </w:rPr>
        <w:t>Traffic Mode</w:t>
      </w:r>
      <w:r>
        <w:t xml:space="preserve"> option to increase the time allowance to terminate a trip - when detecting no movement - from </w:t>
      </w:r>
      <w:r w:rsidR="00827856">
        <w:t xml:space="preserve">7 </w:t>
      </w:r>
      <w:r>
        <w:t xml:space="preserve">minutes (default) to </w:t>
      </w:r>
      <w:r w:rsidR="00827856">
        <w:t>15</w:t>
      </w:r>
      <w:r>
        <w:t xml:space="preserve"> minutes.</w:t>
      </w:r>
    </w:p>
    <w:p w14:paraId="2DA16AC0" w14:textId="77777777" w:rsidR="0062740C" w:rsidRDefault="0062740C" w:rsidP="0062740C">
      <w:pPr>
        <w:pStyle w:val="ConcurNoteIndent"/>
        <w:keepNext/>
      </w:pPr>
      <w:r>
        <w:t xml:space="preserve">The </w:t>
      </w:r>
      <w:r w:rsidRPr="7C8F9603">
        <w:rPr>
          <w:b/>
          <w:bCs/>
        </w:rPr>
        <w:t>Traffic Mode</w:t>
      </w:r>
      <w:r>
        <w:t xml:space="preserve"> option is disabled by default and your selection is saved as part of the local profile settings.</w:t>
      </w:r>
    </w:p>
    <w:p w14:paraId="248924F6" w14:textId="77777777" w:rsidR="0062740C" w:rsidRPr="007528CD" w:rsidRDefault="0062740C" w:rsidP="0062740C">
      <w:pPr>
        <w:keepNext/>
      </w:pPr>
    </w:p>
    <w:tbl>
      <w:tblPr>
        <w:tblW w:w="132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00" w:firstRow="0" w:lastRow="0" w:firstColumn="0" w:lastColumn="0" w:noHBand="0" w:noVBand="0"/>
        <w:tblCaption w:val="Use the Traffic Mode in Drive."/>
      </w:tblPr>
      <w:tblGrid>
        <w:gridCol w:w="9868"/>
        <w:gridCol w:w="2149"/>
        <w:gridCol w:w="1183"/>
      </w:tblGrid>
      <w:tr w:rsidR="0062740C" w:rsidRPr="006429D2" w14:paraId="71725794" w14:textId="77777777" w:rsidTr="00815761">
        <w:trPr>
          <w:cantSplit/>
          <w:tblHeader/>
        </w:trPr>
        <w:tc>
          <w:tcPr>
            <w:tcW w:w="9868" w:type="dxa"/>
            <w:tcBorders>
              <w:bottom w:val="single" w:sz="4" w:space="0" w:color="000000"/>
            </w:tcBorders>
            <w:shd w:val="clear" w:color="auto" w:fill="000000"/>
          </w:tcPr>
          <w:p w14:paraId="3C5BC9B5" w14:textId="77777777" w:rsidR="0062740C" w:rsidRPr="006429D2" w:rsidRDefault="0062740C">
            <w:pPr>
              <w:pStyle w:val="ConcurTableHeadLeft"/>
            </w:pPr>
            <w:r>
              <w:t>Screen(s)</w:t>
            </w:r>
          </w:p>
        </w:tc>
        <w:tc>
          <w:tcPr>
            <w:tcW w:w="2149" w:type="dxa"/>
            <w:shd w:val="clear" w:color="auto" w:fill="000000"/>
          </w:tcPr>
          <w:p w14:paraId="28560484" w14:textId="77777777" w:rsidR="0062740C" w:rsidRPr="006429D2" w:rsidRDefault="0062740C">
            <w:pPr>
              <w:pStyle w:val="ConcurTableHeadLeft"/>
            </w:pPr>
            <w:r w:rsidRPr="006429D2">
              <w:t>Description/Action</w:t>
            </w:r>
          </w:p>
        </w:tc>
        <w:tc>
          <w:tcPr>
            <w:tcW w:w="1183" w:type="dxa"/>
            <w:shd w:val="clear" w:color="auto" w:fill="000000"/>
          </w:tcPr>
          <w:p w14:paraId="06F7F4AD" w14:textId="77777777" w:rsidR="0062740C" w:rsidRPr="006429D2" w:rsidRDefault="0062740C">
            <w:pPr>
              <w:pStyle w:val="ConcurTableHeadLeft"/>
            </w:pPr>
          </w:p>
        </w:tc>
      </w:tr>
      <w:tr w:rsidR="0062740C" w:rsidRPr="006429D2" w14:paraId="03B1A502" w14:textId="77777777" w:rsidTr="00815761">
        <w:trPr>
          <w:cantSplit/>
        </w:trPr>
        <w:tc>
          <w:tcPr>
            <w:tcW w:w="9868" w:type="dxa"/>
            <w:shd w:val="clear" w:color="auto" w:fill="auto"/>
          </w:tcPr>
          <w:p w14:paraId="4A96B496" w14:textId="62800CBB" w:rsidR="0062740C" w:rsidRPr="006429D2" w:rsidRDefault="0043483D">
            <w:pPr>
              <w:pStyle w:val="ConcurTableText"/>
            </w:pPr>
            <w:r>
              <w:rPr>
                <w:noProof/>
              </w:rPr>
              <w:drawing>
                <wp:inline distT="0" distB="0" distL="0" distR="0" wp14:anchorId="26930E37" wp14:editId="72952B1F">
                  <wp:extent cx="1700235" cy="3611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00235" cy="3611880"/>
                          </a:xfrm>
                          <a:prstGeom prst="rect">
                            <a:avLst/>
                          </a:prstGeom>
                        </pic:spPr>
                      </pic:pic>
                    </a:graphicData>
                  </a:graphic>
                </wp:inline>
              </w:drawing>
            </w:r>
            <w:r>
              <w:t xml:space="preserve">  </w:t>
            </w:r>
            <w:r>
              <w:rPr>
                <w:noProof/>
              </w:rPr>
              <w:drawing>
                <wp:inline distT="0" distB="0" distL="0" distR="0" wp14:anchorId="5CA9EE83" wp14:editId="7E3007E7">
                  <wp:extent cx="1728216" cy="3711209"/>
                  <wp:effectExtent l="0" t="0" r="571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28216" cy="3711209"/>
                          </a:xfrm>
                          <a:prstGeom prst="rect">
                            <a:avLst/>
                          </a:prstGeom>
                        </pic:spPr>
                      </pic:pic>
                    </a:graphicData>
                  </a:graphic>
                </wp:inline>
              </w:drawing>
            </w:r>
          </w:p>
        </w:tc>
        <w:tc>
          <w:tcPr>
            <w:tcW w:w="3332" w:type="dxa"/>
            <w:gridSpan w:val="2"/>
          </w:tcPr>
          <w:p w14:paraId="7771FE05" w14:textId="77777777" w:rsidR="0043483D" w:rsidRPr="004F73D0" w:rsidRDefault="0043483D" w:rsidP="0043483D">
            <w:pPr>
              <w:pStyle w:val="ConcurTableText"/>
            </w:pPr>
            <w:r>
              <w:t xml:space="preserve">To enable </w:t>
            </w:r>
            <w:r w:rsidRPr="2B5ACD18">
              <w:rPr>
                <w:b/>
                <w:bCs/>
              </w:rPr>
              <w:t>Traffic Mode</w:t>
            </w:r>
            <w:r>
              <w:t>:</w:t>
            </w:r>
          </w:p>
          <w:p w14:paraId="6B2AFA7A" w14:textId="77777777" w:rsidR="0043483D" w:rsidRDefault="0043483D" w:rsidP="0043483D">
            <w:pPr>
              <w:pStyle w:val="ConcurTableText"/>
            </w:pPr>
            <w:r w:rsidRPr="006C56EF">
              <w:t xml:space="preserve">1) </w:t>
            </w:r>
            <w:r>
              <w:t xml:space="preserve">On the home screen, tap </w:t>
            </w:r>
            <w:r>
              <w:rPr>
                <w:b/>
              </w:rPr>
              <w:t>Drive</w:t>
            </w:r>
            <w:r>
              <w:t>.</w:t>
            </w:r>
          </w:p>
          <w:p w14:paraId="6AD8137A" w14:textId="77777777" w:rsidR="0043483D" w:rsidRDefault="0043483D" w:rsidP="0043483D">
            <w:pPr>
              <w:pStyle w:val="ConcurTableText"/>
              <w:rPr>
                <w:bCs/>
              </w:rPr>
            </w:pPr>
            <w:r>
              <w:t xml:space="preserve">2) Within the widget, tap </w:t>
            </w:r>
            <w:r>
              <w:rPr>
                <w:b/>
              </w:rPr>
              <w:t>Enable</w:t>
            </w:r>
            <w:r w:rsidRPr="00601B61">
              <w:rPr>
                <w:bCs/>
              </w:rPr>
              <w:t>.</w:t>
            </w:r>
          </w:p>
          <w:p w14:paraId="7E702494" w14:textId="77777777" w:rsidR="0043483D" w:rsidRDefault="0043483D" w:rsidP="0043483D">
            <w:pPr>
              <w:pStyle w:val="ConcurTableText"/>
              <w:rPr>
                <w:bCs/>
              </w:rPr>
            </w:pPr>
            <w:r>
              <w:rPr>
                <w:bCs/>
              </w:rPr>
              <w:t xml:space="preserve">3) On the </w:t>
            </w:r>
            <w:r w:rsidRPr="001F45DC">
              <w:rPr>
                <w:b/>
              </w:rPr>
              <w:t>Drive Settings</w:t>
            </w:r>
            <w:r>
              <w:rPr>
                <w:bCs/>
              </w:rPr>
              <w:t xml:space="preserve"> screen, select </w:t>
            </w:r>
            <w:r w:rsidRPr="001F45DC">
              <w:rPr>
                <w:b/>
              </w:rPr>
              <w:t>User-Initiated</w:t>
            </w:r>
            <w:r>
              <w:rPr>
                <w:bCs/>
              </w:rPr>
              <w:t xml:space="preserve"> and then swipe the </w:t>
            </w:r>
            <w:r w:rsidRPr="001F45DC">
              <w:rPr>
                <w:b/>
              </w:rPr>
              <w:t>Traffic Mode</w:t>
            </w:r>
            <w:r>
              <w:rPr>
                <w:bCs/>
              </w:rPr>
              <w:t xml:space="preserve"> toggle to the right.</w:t>
            </w:r>
          </w:p>
          <w:p w14:paraId="49BA1B2F" w14:textId="27B06663" w:rsidR="0062740C" w:rsidRPr="007B2E9E" w:rsidRDefault="0043483D">
            <w:pPr>
              <w:pStyle w:val="ConcurTableText"/>
              <w:rPr>
                <w:bCs/>
              </w:rPr>
            </w:pPr>
            <w:r w:rsidRPr="007528CD">
              <w:rPr>
                <w:b/>
                <w:bCs/>
                <w:noProof/>
              </w:rPr>
              <w:t>NOTE:</w:t>
            </w:r>
            <w:r>
              <w:rPr>
                <w:noProof/>
              </w:rPr>
              <w:t xml:space="preserve"> Enabling this option may cause a delay in ending the user's trip. The user can use the manual stop option as an alternative to end their trip sooner.</w:t>
            </w:r>
          </w:p>
        </w:tc>
      </w:tr>
    </w:tbl>
    <w:p w14:paraId="348D7156" w14:textId="77777777" w:rsidR="00815761" w:rsidRPr="00B06E46" w:rsidRDefault="00815761" w:rsidP="00815761">
      <w:pPr>
        <w:pStyle w:val="Heading3"/>
      </w:pPr>
      <w:bookmarkStart w:id="33" w:name="_Toc143770241"/>
      <w:r>
        <w:lastRenderedPageBreak/>
        <w:t>Access Drive Help</w:t>
      </w:r>
      <w:bookmarkEnd w:id="33"/>
    </w:p>
    <w:p w14:paraId="4091203A" w14:textId="591FA8A5" w:rsidR="00815761" w:rsidRPr="007528CD" w:rsidRDefault="00815761" w:rsidP="00C51EE7">
      <w:pPr>
        <w:pStyle w:val="ConcurTableText"/>
        <w:keepNext/>
      </w:pPr>
      <w:r>
        <w:t xml:space="preserve">Use the </w:t>
      </w:r>
      <w:r>
        <w:rPr>
          <w:noProof/>
        </w:rPr>
        <w:drawing>
          <wp:inline distT="0" distB="0" distL="0" distR="0" wp14:anchorId="392B5996" wp14:editId="4F18AB21">
            <wp:extent cx="186375" cy="186375"/>
            <wp:effectExtent l="0" t="0" r="4445" b="4445"/>
            <wp:docPr id="64" name="Picture 64" descr="P2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P219#yIS1"/>
                    <pic:cNvPicPr/>
                  </pic:nvPicPr>
                  <pic:blipFill>
                    <a:blip r:embed="rId40"/>
                    <a:stretch>
                      <a:fillRect/>
                    </a:stretch>
                  </pic:blipFill>
                  <pic:spPr>
                    <a:xfrm>
                      <a:off x="0" y="0"/>
                      <a:ext cx="193079" cy="193079"/>
                    </a:xfrm>
                    <a:prstGeom prst="rect">
                      <a:avLst/>
                    </a:prstGeom>
                  </pic:spPr>
                </pic:pic>
              </a:graphicData>
            </a:graphic>
          </wp:inline>
        </w:drawing>
      </w:r>
      <w:r>
        <w:t xml:space="preserve"> icon to gain easy access to tips on how to use Drive. </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00" w:firstRow="0" w:lastRow="0" w:firstColumn="0" w:lastColumn="0" w:noHBand="0" w:noVBand="0"/>
        <w:tblCaption w:val="Access Drive Help."/>
      </w:tblPr>
      <w:tblGrid>
        <w:gridCol w:w="9868"/>
        <w:gridCol w:w="2149"/>
        <w:gridCol w:w="661"/>
      </w:tblGrid>
      <w:tr w:rsidR="00815761" w:rsidRPr="006429D2" w14:paraId="56B4CB9B" w14:textId="77777777" w:rsidTr="00D81972">
        <w:trPr>
          <w:cantSplit/>
          <w:tblHeader/>
        </w:trPr>
        <w:tc>
          <w:tcPr>
            <w:tcW w:w="9868" w:type="dxa"/>
            <w:tcBorders>
              <w:bottom w:val="single" w:sz="4" w:space="0" w:color="000000"/>
            </w:tcBorders>
            <w:shd w:val="clear" w:color="auto" w:fill="000000"/>
          </w:tcPr>
          <w:p w14:paraId="1A8E3746" w14:textId="77777777" w:rsidR="00815761" w:rsidRPr="006429D2" w:rsidRDefault="00815761">
            <w:pPr>
              <w:pStyle w:val="ConcurTableHeadLeft"/>
            </w:pPr>
            <w:r>
              <w:t>Screen(s)</w:t>
            </w:r>
          </w:p>
        </w:tc>
        <w:tc>
          <w:tcPr>
            <w:tcW w:w="2149" w:type="dxa"/>
            <w:shd w:val="clear" w:color="auto" w:fill="000000"/>
          </w:tcPr>
          <w:p w14:paraId="5CEB48FA" w14:textId="77777777" w:rsidR="00815761" w:rsidRPr="006429D2" w:rsidRDefault="00815761">
            <w:pPr>
              <w:pStyle w:val="ConcurTableHeadLeft"/>
            </w:pPr>
            <w:r w:rsidRPr="006429D2">
              <w:t>Description/Action</w:t>
            </w:r>
          </w:p>
        </w:tc>
        <w:tc>
          <w:tcPr>
            <w:tcW w:w="661" w:type="dxa"/>
            <w:shd w:val="clear" w:color="auto" w:fill="000000"/>
          </w:tcPr>
          <w:p w14:paraId="495B82C6" w14:textId="77777777" w:rsidR="00815761" w:rsidRPr="006429D2" w:rsidRDefault="00815761">
            <w:pPr>
              <w:pStyle w:val="ConcurTableHeadLeft"/>
            </w:pPr>
          </w:p>
        </w:tc>
      </w:tr>
      <w:tr w:rsidR="00815761" w:rsidRPr="006429D2" w14:paraId="16BDBB18" w14:textId="77777777" w:rsidTr="00D81972">
        <w:trPr>
          <w:cantSplit/>
        </w:trPr>
        <w:tc>
          <w:tcPr>
            <w:tcW w:w="9868" w:type="dxa"/>
            <w:shd w:val="clear" w:color="auto" w:fill="auto"/>
          </w:tcPr>
          <w:p w14:paraId="70F3E5CD" w14:textId="6F74C77E" w:rsidR="00815761" w:rsidRPr="006429D2" w:rsidRDefault="00D81972">
            <w:pPr>
              <w:pStyle w:val="ConcurTableText"/>
            </w:pPr>
            <w:r>
              <w:rPr>
                <w:noProof/>
              </w:rPr>
              <w:drawing>
                <wp:inline distT="0" distB="0" distL="0" distR="0" wp14:anchorId="755BD954" wp14:editId="5FAD6D37">
                  <wp:extent cx="1728216" cy="3680629"/>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28216" cy="3680629"/>
                          </a:xfrm>
                          <a:prstGeom prst="rect">
                            <a:avLst/>
                          </a:prstGeom>
                        </pic:spPr>
                      </pic:pic>
                    </a:graphicData>
                  </a:graphic>
                </wp:inline>
              </w:drawing>
            </w:r>
            <w:r>
              <w:t xml:space="preserve">  </w:t>
            </w:r>
            <w:r>
              <w:rPr>
                <w:noProof/>
              </w:rPr>
              <w:drawing>
                <wp:inline distT="0" distB="0" distL="0" distR="0" wp14:anchorId="3E9022A6" wp14:editId="3A8E011D">
                  <wp:extent cx="1713101" cy="3685032"/>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13101" cy="3685032"/>
                          </a:xfrm>
                          <a:prstGeom prst="rect">
                            <a:avLst/>
                          </a:prstGeom>
                        </pic:spPr>
                      </pic:pic>
                    </a:graphicData>
                  </a:graphic>
                </wp:inline>
              </w:drawing>
            </w:r>
          </w:p>
        </w:tc>
        <w:tc>
          <w:tcPr>
            <w:tcW w:w="2810" w:type="dxa"/>
            <w:gridSpan w:val="2"/>
          </w:tcPr>
          <w:p w14:paraId="6CC936A4" w14:textId="77777777" w:rsidR="00D81972" w:rsidRPr="004F73D0" w:rsidRDefault="00D81972" w:rsidP="00D81972">
            <w:pPr>
              <w:pStyle w:val="ConcurTableText"/>
            </w:pPr>
            <w:r>
              <w:t>To access Drive help:</w:t>
            </w:r>
          </w:p>
          <w:p w14:paraId="7E42165A" w14:textId="77777777" w:rsidR="00D81972" w:rsidRDefault="00D81972" w:rsidP="00D81972">
            <w:pPr>
              <w:pStyle w:val="ConcurTableText"/>
            </w:pPr>
            <w:r w:rsidRPr="006C56EF">
              <w:t xml:space="preserve">1) </w:t>
            </w:r>
            <w:r>
              <w:t xml:space="preserve">On the home screen, tap </w:t>
            </w:r>
            <w:r>
              <w:rPr>
                <w:b/>
              </w:rPr>
              <w:t>Drive</w:t>
            </w:r>
            <w:r>
              <w:t>.</w:t>
            </w:r>
          </w:p>
          <w:p w14:paraId="486086BC" w14:textId="77777777" w:rsidR="00D81972" w:rsidRDefault="00D81972" w:rsidP="00D81972">
            <w:pPr>
              <w:pStyle w:val="ConcurTableText"/>
              <w:rPr>
                <w:bCs/>
              </w:rPr>
            </w:pPr>
            <w:r>
              <w:t xml:space="preserve">2) Within the widget, tap </w:t>
            </w:r>
            <w:r>
              <w:rPr>
                <w:b/>
              </w:rPr>
              <w:t>Enable</w:t>
            </w:r>
            <w:r w:rsidRPr="00601B61">
              <w:rPr>
                <w:bCs/>
              </w:rPr>
              <w:t>.</w:t>
            </w:r>
          </w:p>
          <w:p w14:paraId="3A1DC6DE" w14:textId="77777777" w:rsidR="00D81972" w:rsidRDefault="00D81972" w:rsidP="00D81972">
            <w:pPr>
              <w:pStyle w:val="ConcurTableText"/>
              <w:rPr>
                <w:bCs/>
              </w:rPr>
            </w:pPr>
            <w:r>
              <w:rPr>
                <w:bCs/>
              </w:rPr>
              <w:t xml:space="preserve">3) On the </w:t>
            </w:r>
            <w:r w:rsidRPr="001F45DC">
              <w:rPr>
                <w:b/>
              </w:rPr>
              <w:t>Drive Settings</w:t>
            </w:r>
            <w:r>
              <w:rPr>
                <w:bCs/>
              </w:rPr>
              <w:t xml:space="preserve"> screen, tap the information icon (upper-right corner). </w:t>
            </w:r>
          </w:p>
          <w:p w14:paraId="2363140F" w14:textId="77777777" w:rsidR="00D81972" w:rsidRDefault="00D81972" w:rsidP="00D81972">
            <w:pPr>
              <w:pStyle w:val="ConcurTableText"/>
              <w:rPr>
                <w:bCs/>
              </w:rPr>
            </w:pPr>
            <w:r>
              <w:rPr>
                <w:bCs/>
              </w:rPr>
              <w:t xml:space="preserve">The </w:t>
            </w:r>
            <w:r w:rsidRPr="007B2E9E">
              <w:rPr>
                <w:b/>
              </w:rPr>
              <w:t>About Drive</w:t>
            </w:r>
            <w:r>
              <w:rPr>
                <w:bCs/>
              </w:rPr>
              <w:t xml:space="preserve"> screen appears </w:t>
            </w:r>
            <w:r>
              <w:t xml:space="preserve">with the </w:t>
            </w:r>
            <w:r w:rsidRPr="00231FFF">
              <w:rPr>
                <w:b/>
                <w:bCs/>
              </w:rPr>
              <w:t>Product</w:t>
            </w:r>
            <w:r>
              <w:t xml:space="preserve"> </w:t>
            </w:r>
            <w:r w:rsidRPr="00FF311E">
              <w:rPr>
                <w:b/>
                <w:bCs/>
              </w:rPr>
              <w:t>Tips</w:t>
            </w:r>
            <w:r>
              <w:t xml:space="preserve">, </w:t>
            </w:r>
            <w:r w:rsidRPr="00FF311E">
              <w:rPr>
                <w:b/>
                <w:bCs/>
              </w:rPr>
              <w:t>What's New</w:t>
            </w:r>
            <w:r>
              <w:t xml:space="preserve">, </w:t>
            </w:r>
            <w:r w:rsidRPr="00231FFF">
              <w:rPr>
                <w:b/>
                <w:bCs/>
              </w:rPr>
              <w:t>More</w:t>
            </w:r>
            <w:r>
              <w:t xml:space="preserve"> </w:t>
            </w:r>
            <w:r w:rsidRPr="00FF311E">
              <w:rPr>
                <w:b/>
                <w:bCs/>
              </w:rPr>
              <w:t>FAQs</w:t>
            </w:r>
            <w:r>
              <w:rPr>
                <w:b/>
                <w:bCs/>
              </w:rPr>
              <w:t xml:space="preserve">, </w:t>
            </w:r>
            <w:r w:rsidRPr="007B2E9E">
              <w:t>and</w:t>
            </w:r>
            <w:r>
              <w:rPr>
                <w:b/>
                <w:bCs/>
              </w:rPr>
              <w:t xml:space="preserve"> H</w:t>
            </w:r>
            <w:r w:rsidRPr="00FF311E">
              <w:rPr>
                <w:b/>
                <w:bCs/>
              </w:rPr>
              <w:t xml:space="preserve">ow Drive </w:t>
            </w:r>
            <w:r>
              <w:rPr>
                <w:b/>
                <w:bCs/>
              </w:rPr>
              <w:t>W</w:t>
            </w:r>
            <w:r w:rsidRPr="00FF311E">
              <w:rPr>
                <w:b/>
                <w:bCs/>
              </w:rPr>
              <w:t>orks</w:t>
            </w:r>
            <w:r>
              <w:t xml:space="preserve"> sections.</w:t>
            </w:r>
          </w:p>
          <w:p w14:paraId="59CFDF7E" w14:textId="7A3262B2" w:rsidR="00815761" w:rsidRPr="001C62C9" w:rsidRDefault="00D81972">
            <w:pPr>
              <w:pStyle w:val="ConcurTableText"/>
            </w:pPr>
            <w:r w:rsidRPr="00D808E1">
              <w:rPr>
                <w:b/>
                <w:bCs/>
              </w:rPr>
              <w:t>NOTE:</w:t>
            </w:r>
            <w:r>
              <w:t xml:space="preserve"> If your mobile device is offline, the </w:t>
            </w:r>
            <w:r w:rsidRPr="00D563D6">
              <w:rPr>
                <w:b/>
                <w:bCs/>
              </w:rPr>
              <w:t>About Drive</w:t>
            </w:r>
            <w:r>
              <w:t xml:space="preserve"> screen will appear blank and you will not be able to access the Drive help.</w:t>
            </w:r>
          </w:p>
        </w:tc>
      </w:tr>
    </w:tbl>
    <w:p w14:paraId="63F06FBF" w14:textId="2A5D8F80" w:rsidR="007528CD" w:rsidRDefault="007528CD" w:rsidP="0083615E">
      <w:pPr>
        <w:pStyle w:val="Heading3"/>
        <w:rPr>
          <w:sz w:val="2"/>
          <w:szCs w:val="2"/>
        </w:rPr>
      </w:pPr>
    </w:p>
    <w:p w14:paraId="6256DCD7" w14:textId="2F2B66B1" w:rsidR="00492501" w:rsidRPr="00492501" w:rsidRDefault="00492501" w:rsidP="00492501">
      <w:pPr>
        <w:rPr>
          <w:b/>
          <w:color w:val="0070C0"/>
          <w:highlight w:val="yellow"/>
        </w:rPr>
      </w:pPr>
      <w:r w:rsidRPr="00492501">
        <w:rPr>
          <w:rFonts w:ascii="Segoe UI Symbol" w:hAnsi="Segoe UI Symbol" w:cs="Segoe UI Symbol"/>
          <w:b/>
          <w:color w:val="0070C0"/>
          <w:highlight w:val="yellow"/>
        </w:rPr>
        <w:t>☼</w:t>
      </w:r>
    </w:p>
    <w:sectPr w:rsidR="00492501" w:rsidRPr="00492501" w:rsidSect="00AB6D39">
      <w:footerReference w:type="default" r:id="rId41"/>
      <w:pgSz w:w="15840" w:h="12240" w:orient="landscape"/>
      <w:pgMar w:top="1008" w:right="1152"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7F2B6" w14:textId="77777777" w:rsidR="00627081" w:rsidRDefault="00627081">
      <w:r>
        <w:separator/>
      </w:r>
    </w:p>
    <w:p w14:paraId="5D37089B" w14:textId="77777777" w:rsidR="00627081" w:rsidRDefault="00627081"/>
  </w:endnote>
  <w:endnote w:type="continuationSeparator" w:id="0">
    <w:p w14:paraId="1E3CCD35" w14:textId="77777777" w:rsidR="00627081" w:rsidRDefault="00627081">
      <w:r>
        <w:continuationSeparator/>
      </w:r>
    </w:p>
    <w:p w14:paraId="1D9931BD" w14:textId="77777777" w:rsidR="00627081" w:rsidRDefault="00627081"/>
  </w:endnote>
  <w:endnote w:type="continuationNotice" w:id="1">
    <w:p w14:paraId="76F56481" w14:textId="77777777" w:rsidR="00627081" w:rsidRDefault="006270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Hazard">
    <w:altName w:val="Calibri"/>
    <w:charset w:val="00"/>
    <w:family w:val="auto"/>
    <w:pitch w:val="variable"/>
    <w:sig w:usb0="00000083" w:usb1="00000000" w:usb2="00000000" w:usb3="00000000" w:csb0="00000009"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D9140" w14:textId="3256A1E0" w:rsidR="007528CD" w:rsidRPr="00172510" w:rsidRDefault="007528CD" w:rsidP="00CD2983">
    <w:pPr>
      <w:pStyle w:val="Footer"/>
      <w:tabs>
        <w:tab w:val="clear" w:pos="9630"/>
        <w:tab w:val="right" w:pos="13230"/>
      </w:tabs>
    </w:pPr>
    <w:r>
      <w:rPr>
        <w:noProof/>
      </w:rPr>
      <w:fldChar w:fldCharType="begin"/>
    </w:r>
    <w:r>
      <w:rPr>
        <w:noProof/>
      </w:rPr>
      <w:instrText xml:space="preserve"> STYLEREF  "FAQTitle1"  \* MERGEFORMAT </w:instrText>
    </w:r>
    <w:r>
      <w:rPr>
        <w:noProof/>
      </w:rPr>
      <w:fldChar w:fldCharType="separate"/>
    </w:r>
    <w:r w:rsidR="00891C7D">
      <w:rPr>
        <w:noProof/>
      </w:rPr>
      <w:t>Mobile App User Guide</w:t>
    </w:r>
    <w:r>
      <w:rPr>
        <w:noProof/>
      </w:rPr>
      <w:fldChar w:fldCharType="end"/>
    </w:r>
    <w:r>
      <w:tab/>
    </w:r>
    <w:r>
      <w:rPr>
        <w:noProof/>
      </w:rPr>
      <w:fldChar w:fldCharType="begin"/>
    </w:r>
    <w:r>
      <w:rPr>
        <w:noProof/>
      </w:rPr>
      <w:instrText xml:space="preserve"> STYLEREF  "FAQTitle2" \* MERGEFORMAT </w:instrText>
    </w:r>
    <w:r>
      <w:rPr>
        <w:noProof/>
      </w:rPr>
      <w:fldChar w:fldCharType="separate"/>
    </w:r>
    <w:r w:rsidR="00891C7D">
      <w:rPr>
        <w:noProof/>
      </w:rPr>
      <w:t>Drive</w:t>
    </w:r>
    <w:r>
      <w:rPr>
        <w:noProof/>
      </w:rPr>
      <w:fldChar w:fldCharType="end"/>
    </w:r>
  </w:p>
  <w:p w14:paraId="231A4102" w14:textId="7681F0FF" w:rsidR="007528CD" w:rsidRDefault="007528CD" w:rsidP="00CD2983">
    <w:pPr>
      <w:pStyle w:val="Footer"/>
      <w:tabs>
        <w:tab w:val="clear" w:pos="9630"/>
        <w:tab w:val="right" w:pos="13230"/>
      </w:tabs>
    </w:pPr>
    <w:r>
      <w:rPr>
        <w:bCs/>
        <w:noProof/>
      </w:rPr>
      <w:fldChar w:fldCharType="begin"/>
    </w:r>
    <w:r>
      <w:rPr>
        <w:bCs/>
        <w:noProof/>
      </w:rPr>
      <w:instrText xml:space="preserve"> STYLEREF  "FAQTitle3" \* MERGEFORMAT </w:instrText>
    </w:r>
    <w:r>
      <w:rPr>
        <w:bCs/>
        <w:noProof/>
      </w:rPr>
      <w:fldChar w:fldCharType="separate"/>
    </w:r>
    <w:r w:rsidR="00891C7D">
      <w:rPr>
        <w:bCs/>
        <w:noProof/>
      </w:rPr>
      <w:t>Last Revised</w:t>
    </w:r>
    <w:r w:rsidR="00891C7D" w:rsidRPr="00891C7D">
      <w:rPr>
        <w:noProof/>
      </w:rPr>
      <w:t xml:space="preserve">: </w:t>
    </w:r>
    <w:r w:rsidR="00891C7D">
      <w:rPr>
        <w:bCs/>
        <w:noProof/>
      </w:rPr>
      <w:t>July 5, 2023</w:t>
    </w:r>
    <w:r>
      <w:rPr>
        <w:noProof/>
      </w:rPr>
      <w:fldChar w:fldCharType="end"/>
    </w:r>
    <w:r>
      <w:tab/>
      <w:t xml:space="preserve">Page </w:t>
    </w:r>
    <w:r>
      <w:fldChar w:fldCharType="begin"/>
    </w:r>
    <w:r>
      <w:instrText xml:space="preserve"> PAGE </w:instrText>
    </w:r>
    <w:r>
      <w:fldChar w:fldCharType="separate"/>
    </w:r>
    <w:r>
      <w:rPr>
        <w:noProof/>
      </w:rPr>
      <w:t>21</w:t>
    </w:r>
    <w:r>
      <w:fldChar w:fldCharType="end"/>
    </w:r>
    <w:r>
      <w:t xml:space="preserve"> of </w:t>
    </w:r>
    <w:r>
      <w:rPr>
        <w:noProof/>
      </w:rPr>
      <w:fldChar w:fldCharType="begin"/>
    </w:r>
    <w:r>
      <w:rPr>
        <w:noProof/>
      </w:rPr>
      <w:instrText xml:space="preserve"> NUMPAGES </w:instrText>
    </w:r>
    <w:r>
      <w:rPr>
        <w:noProof/>
      </w:rPr>
      <w:fldChar w:fldCharType="separate"/>
    </w:r>
    <w:r>
      <w:rPr>
        <w:noProof/>
      </w:rPr>
      <w:t>101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5B517" w14:textId="77777777" w:rsidR="00627081" w:rsidRDefault="00627081">
      <w:r>
        <w:separator/>
      </w:r>
    </w:p>
    <w:p w14:paraId="65310EB1" w14:textId="77777777" w:rsidR="00627081" w:rsidRDefault="00627081"/>
  </w:footnote>
  <w:footnote w:type="continuationSeparator" w:id="0">
    <w:p w14:paraId="6FE418F1" w14:textId="77777777" w:rsidR="00627081" w:rsidRDefault="00627081">
      <w:r>
        <w:continuationSeparator/>
      </w:r>
    </w:p>
    <w:p w14:paraId="1C9DD1A2" w14:textId="77777777" w:rsidR="00627081" w:rsidRDefault="00627081"/>
  </w:footnote>
  <w:footnote w:type="continuationNotice" w:id="1">
    <w:p w14:paraId="636F1E6C" w14:textId="77777777" w:rsidR="00627081" w:rsidRDefault="0062708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45E36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22A683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0A4069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09ABD3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8543E3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DA238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7F8201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60A090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19E515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E74474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147AB3"/>
    <w:multiLevelType w:val="hybridMultilevel"/>
    <w:tmpl w:val="F25C6F20"/>
    <w:lvl w:ilvl="0" w:tplc="BB5EBC6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1" w15:restartNumberingAfterBreak="0">
    <w:nsid w:val="089F7C4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AC429F4"/>
    <w:multiLevelType w:val="hybridMultilevel"/>
    <w:tmpl w:val="2D9E5F14"/>
    <w:lvl w:ilvl="0" w:tplc="B1CA473E">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DF42BB"/>
    <w:multiLevelType w:val="hybridMultilevel"/>
    <w:tmpl w:val="A00464A0"/>
    <w:lvl w:ilvl="0" w:tplc="BDE0C8C8">
      <w:start w:val="1"/>
      <w:numFmt w:val="bullet"/>
      <w:pStyle w:val="ConcurBullet"/>
      <w:lvlText w:val=""/>
      <w:lvlJc w:val="left"/>
      <w:pPr>
        <w:tabs>
          <w:tab w:val="num" w:pos="1080"/>
        </w:tabs>
        <w:ind w:left="1080" w:hanging="360"/>
      </w:pPr>
      <w:rPr>
        <w:rFonts w:ascii="Symbol" w:hAnsi="Symbol" w:hint="default"/>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8E5D6F"/>
    <w:multiLevelType w:val="hybridMultilevel"/>
    <w:tmpl w:val="7708CB4C"/>
    <w:lvl w:ilvl="0" w:tplc="A886BF18">
      <w:start w:val="1"/>
      <w:numFmt w:val="none"/>
      <w:pStyle w:val="ConcurNoteIndent"/>
      <w:lvlText w:val="NOTE:"/>
      <w:lvlJc w:val="left"/>
      <w:pPr>
        <w:tabs>
          <w:tab w:val="num" w:pos="720"/>
        </w:tabs>
        <w:ind w:left="0" w:firstLine="0"/>
      </w:pPr>
      <w:rPr>
        <w:rFonts w:ascii="Verdana" w:hAnsi="Verdana" w:hint="default"/>
        <w:b/>
        <w:i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D197734"/>
    <w:multiLevelType w:val="hybridMultilevel"/>
    <w:tmpl w:val="FE0CA09C"/>
    <w:styleLink w:val="11111111"/>
    <w:lvl w:ilvl="0" w:tplc="5DCCB7DE">
      <w:start w:val="1"/>
      <w:numFmt w:val="bullet"/>
      <w:pStyle w:val="WNBullet"/>
      <w:lvlText w:val=""/>
      <w:lvlJc w:val="left"/>
      <w:pPr>
        <w:tabs>
          <w:tab w:val="num" w:pos="360"/>
        </w:tabs>
        <w:ind w:left="360" w:hanging="360"/>
      </w:pPr>
      <w:rPr>
        <w:rFonts w:ascii="Symbol" w:hAnsi="Symbol" w:cs="Symbol" w:hint="default"/>
        <w:sz w:val="16"/>
        <w:szCs w:val="16"/>
      </w:rPr>
    </w:lvl>
    <w:lvl w:ilvl="1" w:tplc="04090003">
      <w:start w:val="1"/>
      <w:numFmt w:val="decimal"/>
      <w:suff w:val="nothing"/>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 w15:restartNumberingAfterBreak="0">
    <w:nsid w:val="1EE03C65"/>
    <w:multiLevelType w:val="hybridMultilevel"/>
    <w:tmpl w:val="DCC88FD2"/>
    <w:lvl w:ilvl="0" w:tplc="2CE834DA">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22BA7338"/>
    <w:multiLevelType w:val="hybridMultilevel"/>
    <w:tmpl w:val="1E18D6D8"/>
    <w:styleLink w:val="1ai1"/>
    <w:lvl w:ilvl="0" w:tplc="9A0081F6">
      <w:start w:val="1"/>
      <w:numFmt w:val="non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6912FD6"/>
    <w:multiLevelType w:val="hybridMultilevel"/>
    <w:tmpl w:val="18500A80"/>
    <w:lvl w:ilvl="0" w:tplc="2B7CA8B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342CF2"/>
    <w:multiLevelType w:val="hybridMultilevel"/>
    <w:tmpl w:val="6D82782C"/>
    <w:lvl w:ilvl="0" w:tplc="F746FACC">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7374F3"/>
    <w:multiLevelType w:val="hybridMultilevel"/>
    <w:tmpl w:val="0DC6A1B8"/>
    <w:lvl w:ilvl="0" w:tplc="318AE6A4">
      <w:start w:val="1"/>
      <w:numFmt w:val="bullet"/>
      <w:pStyle w:val="ConcurBrowserNote"/>
      <w:lvlText w:val=""/>
      <w:lvlJc w:val="left"/>
      <w:pPr>
        <w:tabs>
          <w:tab w:val="num" w:pos="720"/>
        </w:tabs>
        <w:ind w:left="720" w:hanging="720"/>
      </w:pPr>
      <w:rPr>
        <w:rFonts w:ascii="Wingdings 2" w:hAnsi="Wingdings 2" w:hint="default"/>
        <w:color w:val="000000"/>
        <w:sz w:val="40"/>
        <w:szCs w:val="4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044E88"/>
    <w:multiLevelType w:val="hybridMultilevel"/>
    <w:tmpl w:val="F5B245E8"/>
    <w:lvl w:ilvl="0" w:tplc="FFFFFFFF">
      <w:start w:val="1"/>
      <w:numFmt w:val="bullet"/>
      <w:pStyle w:val="TableBullet"/>
      <w:lvlText w:val=""/>
      <w:lvlJc w:val="left"/>
      <w:pPr>
        <w:tabs>
          <w:tab w:val="num" w:pos="576"/>
        </w:tabs>
        <w:ind w:left="576" w:hanging="216"/>
      </w:pPr>
      <w:rPr>
        <w:rFonts w:ascii="Symbol" w:hAnsi="Symbol"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86C35B5"/>
    <w:multiLevelType w:val="hybridMultilevel"/>
    <w:tmpl w:val="88DE31B8"/>
    <w:lvl w:ilvl="0" w:tplc="715C473E">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D4E0E1F"/>
    <w:multiLevelType w:val="hybridMultilevel"/>
    <w:tmpl w:val="43823ABE"/>
    <w:lvl w:ilvl="0" w:tplc="C28AAD2A">
      <w:start w:val="1"/>
      <w:numFmt w:val="bullet"/>
      <w:pStyle w:val="TableBullet0"/>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05C530E"/>
    <w:multiLevelType w:val="hybridMultilevel"/>
    <w:tmpl w:val="8926031A"/>
    <w:lvl w:ilvl="0" w:tplc="4F82BED8">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409B4074"/>
    <w:multiLevelType w:val="hybridMultilevel"/>
    <w:tmpl w:val="BCACA052"/>
    <w:lvl w:ilvl="0" w:tplc="4B5C7EC0">
      <w:start w:val="1"/>
      <w:numFmt w:val="bullet"/>
      <w:pStyle w:val="ConcurBulletIndent"/>
      <w:lvlText w:val=""/>
      <w:lvlJc w:val="left"/>
      <w:pPr>
        <w:tabs>
          <w:tab w:val="num" w:pos="1080"/>
        </w:tabs>
        <w:ind w:left="1080" w:hanging="360"/>
      </w:pPr>
      <w:rPr>
        <w:rFonts w:ascii="Symbol" w:hAnsi="Symbol" w:hint="default"/>
        <w:sz w:val="18"/>
        <w:szCs w:val="18"/>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D825A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4D8F2F5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FD3E8F"/>
    <w:multiLevelType w:val="hybridMultilevel"/>
    <w:tmpl w:val="510469A8"/>
    <w:lvl w:ilvl="0" w:tplc="E88271DA">
      <w:start w:val="1"/>
      <w:numFmt w:val="bullet"/>
      <w:pStyle w:val="ConcurTableBook"/>
      <w:lvlText w:val=""/>
      <w:lvlJc w:val="left"/>
      <w:pPr>
        <w:tabs>
          <w:tab w:val="num" w:pos="720"/>
        </w:tabs>
        <w:ind w:left="0" w:firstLine="0"/>
      </w:pPr>
      <w:rPr>
        <w:rFonts w:ascii="Wingdings" w:hAnsi="Wingdings" w:hint="default"/>
        <w:sz w:val="24"/>
      </w:rPr>
    </w:lvl>
    <w:lvl w:ilvl="1" w:tplc="CED0A8F6">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B1750B0"/>
    <w:multiLevelType w:val="hybridMultilevel"/>
    <w:tmpl w:val="ACA82BB0"/>
    <w:lvl w:ilvl="0" w:tplc="5376344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CE3198"/>
    <w:multiLevelType w:val="hybridMultilevel"/>
    <w:tmpl w:val="B5AAC418"/>
    <w:lvl w:ilvl="0" w:tplc="618CCC26">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5BFD3949"/>
    <w:multiLevelType w:val="hybridMultilevel"/>
    <w:tmpl w:val="24344C04"/>
    <w:lvl w:ilvl="0" w:tplc="C340F734">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A9508A"/>
    <w:multiLevelType w:val="hybridMultilevel"/>
    <w:tmpl w:val="BCF21D88"/>
    <w:lvl w:ilvl="0" w:tplc="B8D0819A">
      <w:start w:val="1"/>
      <w:numFmt w:val="bullet"/>
      <w:pStyle w:val="ConcurBrowserNoteIndent"/>
      <w:lvlText w:val=""/>
      <w:lvlJc w:val="left"/>
      <w:pPr>
        <w:tabs>
          <w:tab w:val="num" w:pos="3600"/>
        </w:tabs>
        <w:ind w:left="3600" w:hanging="720"/>
      </w:pPr>
      <w:rPr>
        <w:rFonts w:ascii="Wingdings 2" w:hAnsi="Wingdings 2" w:hint="default"/>
        <w:color w:val="000000"/>
        <w:sz w:val="40"/>
        <w:szCs w:val="40"/>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34" w15:restartNumberingAfterBreak="0">
    <w:nsid w:val="645E2F3F"/>
    <w:multiLevelType w:val="hybridMultilevel"/>
    <w:tmpl w:val="367CA3FA"/>
    <w:lvl w:ilvl="0" w:tplc="F83CC10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5"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6" w15:restartNumberingAfterBreak="0">
    <w:nsid w:val="6CD036C1"/>
    <w:multiLevelType w:val="hybridMultilevel"/>
    <w:tmpl w:val="035674BE"/>
    <w:lvl w:ilvl="0" w:tplc="0C289986">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6FCC45B6"/>
    <w:multiLevelType w:val="hybridMultilevel"/>
    <w:tmpl w:val="18E2F120"/>
    <w:lvl w:ilvl="0" w:tplc="C7C69DCC">
      <w:start w:val="1"/>
      <w:numFmt w:val="bullet"/>
      <w:pStyle w:val="ConcurBulletIndent3"/>
      <w:lvlText w:val=""/>
      <w:lvlJc w:val="left"/>
      <w:pPr>
        <w:tabs>
          <w:tab w:val="num" w:pos="3780"/>
        </w:tabs>
        <w:ind w:left="3780" w:hanging="360"/>
      </w:pPr>
      <w:rPr>
        <w:rFonts w:ascii="Symbol" w:hAnsi="Symbol" w:hint="default"/>
        <w:sz w:val="18"/>
        <w:szCs w:val="18"/>
      </w:rPr>
    </w:lvl>
    <w:lvl w:ilvl="1" w:tplc="7A64D3F4">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38" w15:restartNumberingAfterBreak="0">
    <w:nsid w:val="7A37745D"/>
    <w:multiLevelType w:val="hybridMultilevel"/>
    <w:tmpl w:val="87846500"/>
    <w:lvl w:ilvl="0" w:tplc="FFFFFFFF">
      <w:start w:val="1"/>
      <w:numFmt w:val="bullet"/>
      <w:pStyle w:val="ListBullet1"/>
      <w:lvlText w:val=""/>
      <w:lvlJc w:val="left"/>
      <w:pPr>
        <w:tabs>
          <w:tab w:val="num" w:pos="720"/>
        </w:tabs>
        <w:ind w:left="720" w:hanging="360"/>
      </w:pPr>
      <w:rPr>
        <w:rFonts w:ascii="Symbol" w:hAnsi="Symbol"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AB248D3"/>
    <w:multiLevelType w:val="hybridMultilevel"/>
    <w:tmpl w:val="180E2886"/>
    <w:lvl w:ilvl="0" w:tplc="82929692">
      <w:start w:val="1"/>
      <w:numFmt w:val="bullet"/>
      <w:pStyle w:val="WNBulletIndent"/>
      <w:lvlText w:val=""/>
      <w:lvlJc w:val="left"/>
      <w:pPr>
        <w:tabs>
          <w:tab w:val="num" w:pos="360"/>
        </w:tabs>
        <w:ind w:left="720" w:hanging="288"/>
      </w:pPr>
      <w:rPr>
        <w:rFonts w:ascii="Symbol" w:hAnsi="Symbol" w:hint="default"/>
        <w:sz w:val="16"/>
        <w:szCs w:val="16"/>
      </w:rPr>
    </w:lvl>
    <w:lvl w:ilvl="1" w:tplc="04090003">
      <w:start w:val="1"/>
      <w:numFmt w:val="decimal"/>
      <w:suff w:val="nothing"/>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num w:numId="1" w16cid:durableId="1627470064">
    <w:abstractNumId w:val="15"/>
  </w:num>
  <w:num w:numId="2" w16cid:durableId="440225220">
    <w:abstractNumId w:val="25"/>
  </w:num>
  <w:num w:numId="3" w16cid:durableId="414664638">
    <w:abstractNumId w:val="39"/>
  </w:num>
  <w:num w:numId="4" w16cid:durableId="14380760">
    <w:abstractNumId w:val="9"/>
  </w:num>
  <w:num w:numId="5" w16cid:durableId="1257055839">
    <w:abstractNumId w:val="7"/>
  </w:num>
  <w:num w:numId="6" w16cid:durableId="1815248126">
    <w:abstractNumId w:val="5"/>
  </w:num>
  <w:num w:numId="7" w16cid:durableId="981689953">
    <w:abstractNumId w:val="4"/>
  </w:num>
  <w:num w:numId="8" w16cid:durableId="357317564">
    <w:abstractNumId w:val="3"/>
  </w:num>
  <w:num w:numId="9" w16cid:durableId="510295826">
    <w:abstractNumId w:val="2"/>
  </w:num>
  <w:num w:numId="10" w16cid:durableId="1830905895">
    <w:abstractNumId w:val="1"/>
  </w:num>
  <w:num w:numId="11" w16cid:durableId="699283709">
    <w:abstractNumId w:val="0"/>
  </w:num>
  <w:num w:numId="12" w16cid:durableId="1712028981">
    <w:abstractNumId w:val="27"/>
  </w:num>
  <w:num w:numId="13" w16cid:durableId="250820446">
    <w:abstractNumId w:val="11"/>
  </w:num>
  <w:num w:numId="14" w16cid:durableId="2070034722">
    <w:abstractNumId w:val="26"/>
  </w:num>
  <w:num w:numId="15" w16cid:durableId="956182340">
    <w:abstractNumId w:val="34"/>
  </w:num>
  <w:num w:numId="16" w16cid:durableId="1429933757">
    <w:abstractNumId w:val="20"/>
  </w:num>
  <w:num w:numId="17" w16cid:durableId="1605067655">
    <w:abstractNumId w:val="33"/>
  </w:num>
  <w:num w:numId="18" w16cid:durableId="640769353">
    <w:abstractNumId w:val="29"/>
  </w:num>
  <w:num w:numId="19" w16cid:durableId="1045447370">
    <w:abstractNumId w:val="24"/>
  </w:num>
  <w:num w:numId="20" w16cid:durableId="311983353">
    <w:abstractNumId w:val="28"/>
  </w:num>
  <w:num w:numId="21" w16cid:durableId="611714091">
    <w:abstractNumId w:val="17"/>
  </w:num>
  <w:num w:numId="22" w16cid:durableId="2051808165">
    <w:abstractNumId w:val="31"/>
    <w:lvlOverride w:ilvl="0">
      <w:startOverride w:val="1"/>
    </w:lvlOverride>
  </w:num>
  <w:num w:numId="23" w16cid:durableId="1582790616">
    <w:abstractNumId w:val="22"/>
  </w:num>
  <w:num w:numId="24" w16cid:durableId="812789771">
    <w:abstractNumId w:val="16"/>
  </w:num>
  <w:num w:numId="25" w16cid:durableId="1593054330">
    <w:abstractNumId w:val="12"/>
  </w:num>
  <w:num w:numId="26" w16cid:durableId="1555388785">
    <w:abstractNumId w:val="19"/>
  </w:num>
  <w:num w:numId="27" w16cid:durableId="522522094">
    <w:abstractNumId w:val="30"/>
  </w:num>
  <w:num w:numId="28" w16cid:durableId="1188910029">
    <w:abstractNumId w:val="36"/>
  </w:num>
  <w:num w:numId="29" w16cid:durableId="1642730187">
    <w:abstractNumId w:val="18"/>
  </w:num>
  <w:num w:numId="30" w16cid:durableId="357899478">
    <w:abstractNumId w:val="21"/>
  </w:num>
  <w:num w:numId="31" w16cid:durableId="266237535">
    <w:abstractNumId w:val="14"/>
  </w:num>
  <w:num w:numId="32" w16cid:durableId="1326938321">
    <w:abstractNumId w:val="10"/>
  </w:num>
  <w:num w:numId="33" w16cid:durableId="1674917076">
    <w:abstractNumId w:val="32"/>
  </w:num>
  <w:num w:numId="34" w16cid:durableId="1574468985">
    <w:abstractNumId w:val="13"/>
  </w:num>
  <w:num w:numId="35" w16cid:durableId="988704154">
    <w:abstractNumId w:val="6"/>
  </w:num>
  <w:num w:numId="36" w16cid:durableId="167258225">
    <w:abstractNumId w:val="8"/>
  </w:num>
  <w:num w:numId="37" w16cid:durableId="88626346">
    <w:abstractNumId w:val="38"/>
  </w:num>
  <w:num w:numId="38" w16cid:durableId="1367372451">
    <w:abstractNumId w:val="37"/>
  </w:num>
  <w:num w:numId="39" w16cid:durableId="2110196351">
    <w:abstractNumId w:val="35"/>
  </w:num>
  <w:num w:numId="40" w16cid:durableId="1856380377">
    <w:abstractNumId w:val="23"/>
  </w:num>
  <w:num w:numId="41" w16cid:durableId="1401902790">
    <w:abstractNumId w:val="13"/>
  </w:num>
  <w:num w:numId="42" w16cid:durableId="1471752412">
    <w:abstractNumId w:val="3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720"/>
  <w:drawingGridVerticalSpacing w:val="720"/>
  <w:noPunctuationKerning/>
  <w:characterSpacingControl w:val="doNotCompress"/>
  <w:hdrShapeDefaults>
    <o:shapedefaults v:ext="edit" spidmax="2050" fill="f" fillcolor="#f0f0f0" strokecolor="red">
      <v:fill color="#f0f0f0" on="f"/>
      <v:stroke endarrow="block" endarrowwidth="wide" endarrowlength="long" color="red" weight="1.5pt"/>
      <o:colormru v:ext="edit" colors="#00674e,#cfc,#ccecff,#ddd,#c00,#e6e6e6,#f0f0f0,#1070b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4B0"/>
    <w:rsid w:val="000042BF"/>
    <w:rsid w:val="00004364"/>
    <w:rsid w:val="00006FE1"/>
    <w:rsid w:val="00007249"/>
    <w:rsid w:val="00007749"/>
    <w:rsid w:val="00010FE7"/>
    <w:rsid w:val="00014291"/>
    <w:rsid w:val="0001734F"/>
    <w:rsid w:val="000259AA"/>
    <w:rsid w:val="000268C7"/>
    <w:rsid w:val="0002726D"/>
    <w:rsid w:val="000278CA"/>
    <w:rsid w:val="00030B1E"/>
    <w:rsid w:val="00031479"/>
    <w:rsid w:val="00031C85"/>
    <w:rsid w:val="00036154"/>
    <w:rsid w:val="000373E9"/>
    <w:rsid w:val="00040E12"/>
    <w:rsid w:val="00041E38"/>
    <w:rsid w:val="00044C1C"/>
    <w:rsid w:val="00044D13"/>
    <w:rsid w:val="00045701"/>
    <w:rsid w:val="00054322"/>
    <w:rsid w:val="00067FCD"/>
    <w:rsid w:val="00070B01"/>
    <w:rsid w:val="00071102"/>
    <w:rsid w:val="0007680E"/>
    <w:rsid w:val="00083100"/>
    <w:rsid w:val="000838B3"/>
    <w:rsid w:val="0008646B"/>
    <w:rsid w:val="00092388"/>
    <w:rsid w:val="00094141"/>
    <w:rsid w:val="00094624"/>
    <w:rsid w:val="00094D63"/>
    <w:rsid w:val="000957BE"/>
    <w:rsid w:val="00095A01"/>
    <w:rsid w:val="000A192C"/>
    <w:rsid w:val="000A2C3D"/>
    <w:rsid w:val="000A37B5"/>
    <w:rsid w:val="000A3AE9"/>
    <w:rsid w:val="000A4092"/>
    <w:rsid w:val="000A50EC"/>
    <w:rsid w:val="000A578B"/>
    <w:rsid w:val="000A5F62"/>
    <w:rsid w:val="000A717A"/>
    <w:rsid w:val="000B0145"/>
    <w:rsid w:val="000B0181"/>
    <w:rsid w:val="000B05D2"/>
    <w:rsid w:val="000B0D93"/>
    <w:rsid w:val="000B11BF"/>
    <w:rsid w:val="000B5FD4"/>
    <w:rsid w:val="000B7119"/>
    <w:rsid w:val="000B7B1F"/>
    <w:rsid w:val="000B7F06"/>
    <w:rsid w:val="000C0399"/>
    <w:rsid w:val="000C48D4"/>
    <w:rsid w:val="000C6094"/>
    <w:rsid w:val="000C746D"/>
    <w:rsid w:val="000D06BA"/>
    <w:rsid w:val="000D1B82"/>
    <w:rsid w:val="000D3652"/>
    <w:rsid w:val="000D36E1"/>
    <w:rsid w:val="000D3D67"/>
    <w:rsid w:val="000D6156"/>
    <w:rsid w:val="000D716F"/>
    <w:rsid w:val="000D7B18"/>
    <w:rsid w:val="000E0B19"/>
    <w:rsid w:val="000E2A8B"/>
    <w:rsid w:val="000E5C33"/>
    <w:rsid w:val="000F1430"/>
    <w:rsid w:val="000F2116"/>
    <w:rsid w:val="000F442A"/>
    <w:rsid w:val="000F45EE"/>
    <w:rsid w:val="000F7491"/>
    <w:rsid w:val="001037A7"/>
    <w:rsid w:val="001048CE"/>
    <w:rsid w:val="00105F8D"/>
    <w:rsid w:val="00110A7D"/>
    <w:rsid w:val="001119EA"/>
    <w:rsid w:val="00111A8F"/>
    <w:rsid w:val="001131CF"/>
    <w:rsid w:val="001132F1"/>
    <w:rsid w:val="0011370D"/>
    <w:rsid w:val="001152AD"/>
    <w:rsid w:val="001159B9"/>
    <w:rsid w:val="00122241"/>
    <w:rsid w:val="00122A2A"/>
    <w:rsid w:val="00122F93"/>
    <w:rsid w:val="00126C12"/>
    <w:rsid w:val="00126D64"/>
    <w:rsid w:val="00130222"/>
    <w:rsid w:val="0013144F"/>
    <w:rsid w:val="0013501C"/>
    <w:rsid w:val="001365FF"/>
    <w:rsid w:val="00136CE1"/>
    <w:rsid w:val="00137431"/>
    <w:rsid w:val="001460A5"/>
    <w:rsid w:val="00147466"/>
    <w:rsid w:val="00151579"/>
    <w:rsid w:val="00151E3F"/>
    <w:rsid w:val="0015280B"/>
    <w:rsid w:val="00153326"/>
    <w:rsid w:val="00154385"/>
    <w:rsid w:val="00155BBD"/>
    <w:rsid w:val="00156E79"/>
    <w:rsid w:val="001573F1"/>
    <w:rsid w:val="00161645"/>
    <w:rsid w:val="00162960"/>
    <w:rsid w:val="001636E5"/>
    <w:rsid w:val="00164F1D"/>
    <w:rsid w:val="00165180"/>
    <w:rsid w:val="00172510"/>
    <w:rsid w:val="00174B7A"/>
    <w:rsid w:val="00174D96"/>
    <w:rsid w:val="00175B04"/>
    <w:rsid w:val="001807F6"/>
    <w:rsid w:val="0018651C"/>
    <w:rsid w:val="00187993"/>
    <w:rsid w:val="0019153D"/>
    <w:rsid w:val="00191B70"/>
    <w:rsid w:val="001A0548"/>
    <w:rsid w:val="001A2C28"/>
    <w:rsid w:val="001A2E97"/>
    <w:rsid w:val="001A317D"/>
    <w:rsid w:val="001B16BD"/>
    <w:rsid w:val="001B1FE3"/>
    <w:rsid w:val="001B2C91"/>
    <w:rsid w:val="001B57EC"/>
    <w:rsid w:val="001B60B0"/>
    <w:rsid w:val="001C0093"/>
    <w:rsid w:val="001C102A"/>
    <w:rsid w:val="001C160C"/>
    <w:rsid w:val="001C1C71"/>
    <w:rsid w:val="001C5B07"/>
    <w:rsid w:val="001C6122"/>
    <w:rsid w:val="001C62C9"/>
    <w:rsid w:val="001D3840"/>
    <w:rsid w:val="001E016E"/>
    <w:rsid w:val="001E0AA4"/>
    <w:rsid w:val="001E392C"/>
    <w:rsid w:val="001E4A98"/>
    <w:rsid w:val="001E7511"/>
    <w:rsid w:val="001F2DB4"/>
    <w:rsid w:val="001F375A"/>
    <w:rsid w:val="001F4227"/>
    <w:rsid w:val="001F45DC"/>
    <w:rsid w:val="001F6FFC"/>
    <w:rsid w:val="001F7918"/>
    <w:rsid w:val="00200528"/>
    <w:rsid w:val="00207C69"/>
    <w:rsid w:val="00214CD6"/>
    <w:rsid w:val="0021560A"/>
    <w:rsid w:val="00215BAA"/>
    <w:rsid w:val="00216C09"/>
    <w:rsid w:val="00216D67"/>
    <w:rsid w:val="00216F70"/>
    <w:rsid w:val="00220EFD"/>
    <w:rsid w:val="002232BD"/>
    <w:rsid w:val="00224B78"/>
    <w:rsid w:val="002310F1"/>
    <w:rsid w:val="0023346D"/>
    <w:rsid w:val="00234A3E"/>
    <w:rsid w:val="00234ED5"/>
    <w:rsid w:val="00235C0F"/>
    <w:rsid w:val="00237150"/>
    <w:rsid w:val="00237EC0"/>
    <w:rsid w:val="0024245D"/>
    <w:rsid w:val="002472BE"/>
    <w:rsid w:val="00251C81"/>
    <w:rsid w:val="00251F6A"/>
    <w:rsid w:val="002543ED"/>
    <w:rsid w:val="0025721C"/>
    <w:rsid w:val="00257594"/>
    <w:rsid w:val="00260939"/>
    <w:rsid w:val="00260D1F"/>
    <w:rsid w:val="00261F5D"/>
    <w:rsid w:val="002647B4"/>
    <w:rsid w:val="00267CE6"/>
    <w:rsid w:val="00267D26"/>
    <w:rsid w:val="00273288"/>
    <w:rsid w:val="0027678D"/>
    <w:rsid w:val="00277027"/>
    <w:rsid w:val="0027758B"/>
    <w:rsid w:val="00277EF0"/>
    <w:rsid w:val="00280C8B"/>
    <w:rsid w:val="00280F67"/>
    <w:rsid w:val="00282C70"/>
    <w:rsid w:val="00284600"/>
    <w:rsid w:val="0028733C"/>
    <w:rsid w:val="0029003D"/>
    <w:rsid w:val="00290E4F"/>
    <w:rsid w:val="00290F07"/>
    <w:rsid w:val="00291367"/>
    <w:rsid w:val="00291AB3"/>
    <w:rsid w:val="00293825"/>
    <w:rsid w:val="00297FDB"/>
    <w:rsid w:val="002A0571"/>
    <w:rsid w:val="002A22AF"/>
    <w:rsid w:val="002A5285"/>
    <w:rsid w:val="002A7EEE"/>
    <w:rsid w:val="002B01CC"/>
    <w:rsid w:val="002B0E40"/>
    <w:rsid w:val="002B512F"/>
    <w:rsid w:val="002B7559"/>
    <w:rsid w:val="002B7E37"/>
    <w:rsid w:val="002C1FDE"/>
    <w:rsid w:val="002D3BD1"/>
    <w:rsid w:val="002D4060"/>
    <w:rsid w:val="002D44F5"/>
    <w:rsid w:val="002D45A7"/>
    <w:rsid w:val="002D4AB4"/>
    <w:rsid w:val="002D5A27"/>
    <w:rsid w:val="002D6185"/>
    <w:rsid w:val="002E0BDE"/>
    <w:rsid w:val="002E26CB"/>
    <w:rsid w:val="002E39F3"/>
    <w:rsid w:val="002E4089"/>
    <w:rsid w:val="002E4182"/>
    <w:rsid w:val="002E5207"/>
    <w:rsid w:val="002E5AB3"/>
    <w:rsid w:val="002F13BB"/>
    <w:rsid w:val="002F4790"/>
    <w:rsid w:val="002F5C9C"/>
    <w:rsid w:val="002F7197"/>
    <w:rsid w:val="00300059"/>
    <w:rsid w:val="0030192C"/>
    <w:rsid w:val="003034FA"/>
    <w:rsid w:val="00303525"/>
    <w:rsid w:val="00304AC9"/>
    <w:rsid w:val="00304CC2"/>
    <w:rsid w:val="0030528A"/>
    <w:rsid w:val="003106DC"/>
    <w:rsid w:val="00311DB9"/>
    <w:rsid w:val="00312B51"/>
    <w:rsid w:val="003163DC"/>
    <w:rsid w:val="00316A7B"/>
    <w:rsid w:val="00316E0D"/>
    <w:rsid w:val="0031763D"/>
    <w:rsid w:val="00322D18"/>
    <w:rsid w:val="00322E62"/>
    <w:rsid w:val="00323C21"/>
    <w:rsid w:val="00325522"/>
    <w:rsid w:val="003271E1"/>
    <w:rsid w:val="0033112D"/>
    <w:rsid w:val="00331BE1"/>
    <w:rsid w:val="00340C83"/>
    <w:rsid w:val="00342915"/>
    <w:rsid w:val="003458E6"/>
    <w:rsid w:val="003470EE"/>
    <w:rsid w:val="00347A66"/>
    <w:rsid w:val="0035010B"/>
    <w:rsid w:val="00350AFF"/>
    <w:rsid w:val="00352B2D"/>
    <w:rsid w:val="0035368C"/>
    <w:rsid w:val="00357F71"/>
    <w:rsid w:val="00361DD8"/>
    <w:rsid w:val="00362BFB"/>
    <w:rsid w:val="0037074C"/>
    <w:rsid w:val="003729E5"/>
    <w:rsid w:val="00375A19"/>
    <w:rsid w:val="00375BE8"/>
    <w:rsid w:val="00382BE7"/>
    <w:rsid w:val="00383872"/>
    <w:rsid w:val="0038634E"/>
    <w:rsid w:val="00390330"/>
    <w:rsid w:val="0039081E"/>
    <w:rsid w:val="00392A96"/>
    <w:rsid w:val="003961FE"/>
    <w:rsid w:val="003A2986"/>
    <w:rsid w:val="003A3C87"/>
    <w:rsid w:val="003A513A"/>
    <w:rsid w:val="003A5BE4"/>
    <w:rsid w:val="003B020C"/>
    <w:rsid w:val="003B18BB"/>
    <w:rsid w:val="003B1B67"/>
    <w:rsid w:val="003B40B9"/>
    <w:rsid w:val="003B52C5"/>
    <w:rsid w:val="003B58AE"/>
    <w:rsid w:val="003B5C99"/>
    <w:rsid w:val="003C5C44"/>
    <w:rsid w:val="003C7738"/>
    <w:rsid w:val="003D36F9"/>
    <w:rsid w:val="003D3C05"/>
    <w:rsid w:val="003D4914"/>
    <w:rsid w:val="003E0852"/>
    <w:rsid w:val="003E0E8D"/>
    <w:rsid w:val="003E1F93"/>
    <w:rsid w:val="003E23DF"/>
    <w:rsid w:val="003E28C5"/>
    <w:rsid w:val="003E4AEB"/>
    <w:rsid w:val="003E62AB"/>
    <w:rsid w:val="003F22ED"/>
    <w:rsid w:val="003F4F9C"/>
    <w:rsid w:val="003F68F3"/>
    <w:rsid w:val="00401FD7"/>
    <w:rsid w:val="00404157"/>
    <w:rsid w:val="0040461B"/>
    <w:rsid w:val="0040523B"/>
    <w:rsid w:val="004055F5"/>
    <w:rsid w:val="004057C4"/>
    <w:rsid w:val="00407284"/>
    <w:rsid w:val="004115CD"/>
    <w:rsid w:val="00411FC9"/>
    <w:rsid w:val="00412156"/>
    <w:rsid w:val="004128A8"/>
    <w:rsid w:val="004158A2"/>
    <w:rsid w:val="00416309"/>
    <w:rsid w:val="0041650B"/>
    <w:rsid w:val="0042127D"/>
    <w:rsid w:val="00422167"/>
    <w:rsid w:val="004224E1"/>
    <w:rsid w:val="00423195"/>
    <w:rsid w:val="00425F1D"/>
    <w:rsid w:val="004327A4"/>
    <w:rsid w:val="0043483D"/>
    <w:rsid w:val="004349DA"/>
    <w:rsid w:val="00437676"/>
    <w:rsid w:val="0044447E"/>
    <w:rsid w:val="004453AE"/>
    <w:rsid w:val="00450029"/>
    <w:rsid w:val="00450D2C"/>
    <w:rsid w:val="00450E0E"/>
    <w:rsid w:val="0045100F"/>
    <w:rsid w:val="004527EB"/>
    <w:rsid w:val="00454942"/>
    <w:rsid w:val="00454E66"/>
    <w:rsid w:val="00456657"/>
    <w:rsid w:val="00456F75"/>
    <w:rsid w:val="0046054E"/>
    <w:rsid w:val="00461F89"/>
    <w:rsid w:val="00462AFE"/>
    <w:rsid w:val="00463224"/>
    <w:rsid w:val="004639D9"/>
    <w:rsid w:val="00464A17"/>
    <w:rsid w:val="00464D13"/>
    <w:rsid w:val="00465299"/>
    <w:rsid w:val="004659DD"/>
    <w:rsid w:val="00466BEF"/>
    <w:rsid w:val="0047080E"/>
    <w:rsid w:val="0047378D"/>
    <w:rsid w:val="00474D50"/>
    <w:rsid w:val="00475D06"/>
    <w:rsid w:val="00475F18"/>
    <w:rsid w:val="004762F8"/>
    <w:rsid w:val="00476A1C"/>
    <w:rsid w:val="00484996"/>
    <w:rsid w:val="004859BC"/>
    <w:rsid w:val="00487038"/>
    <w:rsid w:val="004871D9"/>
    <w:rsid w:val="00487CC2"/>
    <w:rsid w:val="00490221"/>
    <w:rsid w:val="0049045D"/>
    <w:rsid w:val="00492501"/>
    <w:rsid w:val="00496A2C"/>
    <w:rsid w:val="00497B99"/>
    <w:rsid w:val="004A32AD"/>
    <w:rsid w:val="004A4E07"/>
    <w:rsid w:val="004A7A05"/>
    <w:rsid w:val="004B00AD"/>
    <w:rsid w:val="004B037B"/>
    <w:rsid w:val="004B05ED"/>
    <w:rsid w:val="004B4181"/>
    <w:rsid w:val="004B45A4"/>
    <w:rsid w:val="004B46DD"/>
    <w:rsid w:val="004B4CCA"/>
    <w:rsid w:val="004B5F08"/>
    <w:rsid w:val="004C083E"/>
    <w:rsid w:val="004C33E4"/>
    <w:rsid w:val="004C345E"/>
    <w:rsid w:val="004C4378"/>
    <w:rsid w:val="004C64FC"/>
    <w:rsid w:val="004C6CDC"/>
    <w:rsid w:val="004C6D6A"/>
    <w:rsid w:val="004C6ECC"/>
    <w:rsid w:val="004D1C64"/>
    <w:rsid w:val="004D4B3F"/>
    <w:rsid w:val="004D5F92"/>
    <w:rsid w:val="004E139A"/>
    <w:rsid w:val="004E1A53"/>
    <w:rsid w:val="004E3B9F"/>
    <w:rsid w:val="004F4DA3"/>
    <w:rsid w:val="004F73BC"/>
    <w:rsid w:val="005009D7"/>
    <w:rsid w:val="00501106"/>
    <w:rsid w:val="00503F0D"/>
    <w:rsid w:val="005044E9"/>
    <w:rsid w:val="005045C5"/>
    <w:rsid w:val="005066FF"/>
    <w:rsid w:val="00506B66"/>
    <w:rsid w:val="00507A57"/>
    <w:rsid w:val="005114AA"/>
    <w:rsid w:val="00512957"/>
    <w:rsid w:val="00512A24"/>
    <w:rsid w:val="005137BE"/>
    <w:rsid w:val="005147AD"/>
    <w:rsid w:val="00516602"/>
    <w:rsid w:val="00516997"/>
    <w:rsid w:val="00520482"/>
    <w:rsid w:val="00520DBF"/>
    <w:rsid w:val="0052248F"/>
    <w:rsid w:val="00523CE0"/>
    <w:rsid w:val="00524114"/>
    <w:rsid w:val="00527B55"/>
    <w:rsid w:val="00531AAE"/>
    <w:rsid w:val="00531C9E"/>
    <w:rsid w:val="0053221F"/>
    <w:rsid w:val="00532D8C"/>
    <w:rsid w:val="00532DF1"/>
    <w:rsid w:val="00532F32"/>
    <w:rsid w:val="0053371E"/>
    <w:rsid w:val="00534403"/>
    <w:rsid w:val="005349FD"/>
    <w:rsid w:val="00535961"/>
    <w:rsid w:val="00535A9B"/>
    <w:rsid w:val="00536ECF"/>
    <w:rsid w:val="00540981"/>
    <w:rsid w:val="005410A5"/>
    <w:rsid w:val="005445A6"/>
    <w:rsid w:val="00544931"/>
    <w:rsid w:val="005473EA"/>
    <w:rsid w:val="00547B1D"/>
    <w:rsid w:val="0055103F"/>
    <w:rsid w:val="00551BD4"/>
    <w:rsid w:val="00554BC1"/>
    <w:rsid w:val="00554E8A"/>
    <w:rsid w:val="00556C8C"/>
    <w:rsid w:val="00561029"/>
    <w:rsid w:val="0056132F"/>
    <w:rsid w:val="005649CE"/>
    <w:rsid w:val="00565BE9"/>
    <w:rsid w:val="0056607A"/>
    <w:rsid w:val="00567E23"/>
    <w:rsid w:val="00574667"/>
    <w:rsid w:val="005759A5"/>
    <w:rsid w:val="005852F6"/>
    <w:rsid w:val="00585A4D"/>
    <w:rsid w:val="00586065"/>
    <w:rsid w:val="00586CAD"/>
    <w:rsid w:val="005905AD"/>
    <w:rsid w:val="005905F0"/>
    <w:rsid w:val="00590CA5"/>
    <w:rsid w:val="00595317"/>
    <w:rsid w:val="005A17F4"/>
    <w:rsid w:val="005A247A"/>
    <w:rsid w:val="005A4E44"/>
    <w:rsid w:val="005A558F"/>
    <w:rsid w:val="005B1F48"/>
    <w:rsid w:val="005B3695"/>
    <w:rsid w:val="005B4342"/>
    <w:rsid w:val="005B6195"/>
    <w:rsid w:val="005B62CC"/>
    <w:rsid w:val="005B712B"/>
    <w:rsid w:val="005C1E4B"/>
    <w:rsid w:val="005C2F9F"/>
    <w:rsid w:val="005C5F18"/>
    <w:rsid w:val="005C7836"/>
    <w:rsid w:val="005D0430"/>
    <w:rsid w:val="005D1702"/>
    <w:rsid w:val="005D1B39"/>
    <w:rsid w:val="005D23A4"/>
    <w:rsid w:val="005D5C99"/>
    <w:rsid w:val="005D72AD"/>
    <w:rsid w:val="005D7A16"/>
    <w:rsid w:val="005D7B29"/>
    <w:rsid w:val="005E0807"/>
    <w:rsid w:val="005E3892"/>
    <w:rsid w:val="005E3B12"/>
    <w:rsid w:val="005E4F59"/>
    <w:rsid w:val="005E7C3F"/>
    <w:rsid w:val="005F4684"/>
    <w:rsid w:val="005F4B66"/>
    <w:rsid w:val="005F58CD"/>
    <w:rsid w:val="005F6D73"/>
    <w:rsid w:val="005F7B7F"/>
    <w:rsid w:val="00600452"/>
    <w:rsid w:val="006006C5"/>
    <w:rsid w:val="00600F37"/>
    <w:rsid w:val="00601344"/>
    <w:rsid w:val="00601B61"/>
    <w:rsid w:val="006021ED"/>
    <w:rsid w:val="00602B38"/>
    <w:rsid w:val="00603206"/>
    <w:rsid w:val="00604561"/>
    <w:rsid w:val="00604B41"/>
    <w:rsid w:val="00604B7E"/>
    <w:rsid w:val="00606C3F"/>
    <w:rsid w:val="00607142"/>
    <w:rsid w:val="0061095C"/>
    <w:rsid w:val="00611381"/>
    <w:rsid w:val="006114C3"/>
    <w:rsid w:val="00612ECC"/>
    <w:rsid w:val="0061376A"/>
    <w:rsid w:val="006139C6"/>
    <w:rsid w:val="00616EAE"/>
    <w:rsid w:val="00617B0E"/>
    <w:rsid w:val="00623EF7"/>
    <w:rsid w:val="00625642"/>
    <w:rsid w:val="006257D9"/>
    <w:rsid w:val="00626B16"/>
    <w:rsid w:val="00627081"/>
    <w:rsid w:val="0062740C"/>
    <w:rsid w:val="00630CDE"/>
    <w:rsid w:val="00632CEF"/>
    <w:rsid w:val="00633899"/>
    <w:rsid w:val="00633B75"/>
    <w:rsid w:val="006354F9"/>
    <w:rsid w:val="00640F3C"/>
    <w:rsid w:val="00641B44"/>
    <w:rsid w:val="006423FC"/>
    <w:rsid w:val="00643A6D"/>
    <w:rsid w:val="00644DDA"/>
    <w:rsid w:val="00646301"/>
    <w:rsid w:val="00646E3C"/>
    <w:rsid w:val="00650C7D"/>
    <w:rsid w:val="0065557B"/>
    <w:rsid w:val="006563AB"/>
    <w:rsid w:val="006578A0"/>
    <w:rsid w:val="006601CF"/>
    <w:rsid w:val="00660415"/>
    <w:rsid w:val="0066433F"/>
    <w:rsid w:val="00666199"/>
    <w:rsid w:val="00670A38"/>
    <w:rsid w:val="00673115"/>
    <w:rsid w:val="00683357"/>
    <w:rsid w:val="00686E2A"/>
    <w:rsid w:val="00694749"/>
    <w:rsid w:val="006A02A7"/>
    <w:rsid w:val="006A0D09"/>
    <w:rsid w:val="006A1B73"/>
    <w:rsid w:val="006A3296"/>
    <w:rsid w:val="006B255B"/>
    <w:rsid w:val="006B60DA"/>
    <w:rsid w:val="006C0B29"/>
    <w:rsid w:val="006C4188"/>
    <w:rsid w:val="006C5008"/>
    <w:rsid w:val="006C7DB1"/>
    <w:rsid w:val="006D1981"/>
    <w:rsid w:val="006D2213"/>
    <w:rsid w:val="006D4B43"/>
    <w:rsid w:val="006D63A5"/>
    <w:rsid w:val="006D6C54"/>
    <w:rsid w:val="006D703B"/>
    <w:rsid w:val="006D797C"/>
    <w:rsid w:val="006E16EB"/>
    <w:rsid w:val="006E399D"/>
    <w:rsid w:val="006E5357"/>
    <w:rsid w:val="006E5B8E"/>
    <w:rsid w:val="006E6220"/>
    <w:rsid w:val="006E74AE"/>
    <w:rsid w:val="006F1B87"/>
    <w:rsid w:val="006F2FC7"/>
    <w:rsid w:val="006F4E95"/>
    <w:rsid w:val="006F62D3"/>
    <w:rsid w:val="00706961"/>
    <w:rsid w:val="00706CB1"/>
    <w:rsid w:val="0070765C"/>
    <w:rsid w:val="00715296"/>
    <w:rsid w:val="00716184"/>
    <w:rsid w:val="0071695D"/>
    <w:rsid w:val="0072034F"/>
    <w:rsid w:val="007206B4"/>
    <w:rsid w:val="00721391"/>
    <w:rsid w:val="007233A3"/>
    <w:rsid w:val="0072528A"/>
    <w:rsid w:val="00725EBE"/>
    <w:rsid w:val="00727F1B"/>
    <w:rsid w:val="0073166F"/>
    <w:rsid w:val="0073184C"/>
    <w:rsid w:val="007345DF"/>
    <w:rsid w:val="00734666"/>
    <w:rsid w:val="00734F38"/>
    <w:rsid w:val="00736097"/>
    <w:rsid w:val="00736E82"/>
    <w:rsid w:val="00740488"/>
    <w:rsid w:val="00740DEF"/>
    <w:rsid w:val="00740DF3"/>
    <w:rsid w:val="00742F95"/>
    <w:rsid w:val="00743B76"/>
    <w:rsid w:val="00743BAC"/>
    <w:rsid w:val="0075061D"/>
    <w:rsid w:val="007528CD"/>
    <w:rsid w:val="0075564E"/>
    <w:rsid w:val="007564A7"/>
    <w:rsid w:val="00766137"/>
    <w:rsid w:val="00766BF0"/>
    <w:rsid w:val="00766EC5"/>
    <w:rsid w:val="00770408"/>
    <w:rsid w:val="007735B8"/>
    <w:rsid w:val="007738CC"/>
    <w:rsid w:val="00774C36"/>
    <w:rsid w:val="00776612"/>
    <w:rsid w:val="00781C36"/>
    <w:rsid w:val="00782F44"/>
    <w:rsid w:val="00786360"/>
    <w:rsid w:val="007867FE"/>
    <w:rsid w:val="00786947"/>
    <w:rsid w:val="007872B1"/>
    <w:rsid w:val="00790930"/>
    <w:rsid w:val="007942E5"/>
    <w:rsid w:val="00794E4E"/>
    <w:rsid w:val="00796EE4"/>
    <w:rsid w:val="007A1B63"/>
    <w:rsid w:val="007A3636"/>
    <w:rsid w:val="007A3CFE"/>
    <w:rsid w:val="007A4142"/>
    <w:rsid w:val="007A6F5D"/>
    <w:rsid w:val="007B1AF3"/>
    <w:rsid w:val="007B20D4"/>
    <w:rsid w:val="007B2E9E"/>
    <w:rsid w:val="007B37F3"/>
    <w:rsid w:val="007B39AE"/>
    <w:rsid w:val="007B6E18"/>
    <w:rsid w:val="007B757E"/>
    <w:rsid w:val="007C286B"/>
    <w:rsid w:val="007C41A5"/>
    <w:rsid w:val="007C478F"/>
    <w:rsid w:val="007C4B92"/>
    <w:rsid w:val="007C6620"/>
    <w:rsid w:val="007D0792"/>
    <w:rsid w:val="007D0E96"/>
    <w:rsid w:val="007D1B42"/>
    <w:rsid w:val="007D3B46"/>
    <w:rsid w:val="007D3B9A"/>
    <w:rsid w:val="007D7696"/>
    <w:rsid w:val="007E1725"/>
    <w:rsid w:val="007E43D0"/>
    <w:rsid w:val="007F14BF"/>
    <w:rsid w:val="007F1E92"/>
    <w:rsid w:val="007F23F5"/>
    <w:rsid w:val="007F6719"/>
    <w:rsid w:val="007F6A91"/>
    <w:rsid w:val="0080034F"/>
    <w:rsid w:val="00803246"/>
    <w:rsid w:val="00805399"/>
    <w:rsid w:val="00805D49"/>
    <w:rsid w:val="008071F4"/>
    <w:rsid w:val="008125B6"/>
    <w:rsid w:val="00815761"/>
    <w:rsid w:val="008163DE"/>
    <w:rsid w:val="00820E40"/>
    <w:rsid w:val="00821CDC"/>
    <w:rsid w:val="00822AEF"/>
    <w:rsid w:val="00824F48"/>
    <w:rsid w:val="00827856"/>
    <w:rsid w:val="00830F7F"/>
    <w:rsid w:val="0083615E"/>
    <w:rsid w:val="00836390"/>
    <w:rsid w:val="00836E81"/>
    <w:rsid w:val="008400D1"/>
    <w:rsid w:val="00841EE1"/>
    <w:rsid w:val="008446BB"/>
    <w:rsid w:val="00844C28"/>
    <w:rsid w:val="0085390C"/>
    <w:rsid w:val="00861268"/>
    <w:rsid w:val="008650D5"/>
    <w:rsid w:val="00866BE3"/>
    <w:rsid w:val="008670BD"/>
    <w:rsid w:val="008713D3"/>
    <w:rsid w:val="008732A1"/>
    <w:rsid w:val="008740D9"/>
    <w:rsid w:val="00883A13"/>
    <w:rsid w:val="00884720"/>
    <w:rsid w:val="008861F3"/>
    <w:rsid w:val="0088759A"/>
    <w:rsid w:val="008909F3"/>
    <w:rsid w:val="008911B6"/>
    <w:rsid w:val="00891C7D"/>
    <w:rsid w:val="00892229"/>
    <w:rsid w:val="008932DB"/>
    <w:rsid w:val="0089372E"/>
    <w:rsid w:val="008956DF"/>
    <w:rsid w:val="008A04A8"/>
    <w:rsid w:val="008A14B3"/>
    <w:rsid w:val="008A600E"/>
    <w:rsid w:val="008A7AB4"/>
    <w:rsid w:val="008A7BCB"/>
    <w:rsid w:val="008B224C"/>
    <w:rsid w:val="008B398D"/>
    <w:rsid w:val="008B4F87"/>
    <w:rsid w:val="008B5483"/>
    <w:rsid w:val="008B5962"/>
    <w:rsid w:val="008B5965"/>
    <w:rsid w:val="008B59F0"/>
    <w:rsid w:val="008B60A5"/>
    <w:rsid w:val="008B669F"/>
    <w:rsid w:val="008C0211"/>
    <w:rsid w:val="008C07C1"/>
    <w:rsid w:val="008C10EA"/>
    <w:rsid w:val="008C267E"/>
    <w:rsid w:val="008C274F"/>
    <w:rsid w:val="008C6A46"/>
    <w:rsid w:val="008C6CE6"/>
    <w:rsid w:val="008C795E"/>
    <w:rsid w:val="008D2E3A"/>
    <w:rsid w:val="008D44CB"/>
    <w:rsid w:val="008E54D6"/>
    <w:rsid w:val="008E6BA1"/>
    <w:rsid w:val="008F4BC9"/>
    <w:rsid w:val="008F5992"/>
    <w:rsid w:val="008F6C60"/>
    <w:rsid w:val="008F7684"/>
    <w:rsid w:val="00901AE3"/>
    <w:rsid w:val="00902D99"/>
    <w:rsid w:val="0090475F"/>
    <w:rsid w:val="00905749"/>
    <w:rsid w:val="009078A0"/>
    <w:rsid w:val="00910294"/>
    <w:rsid w:val="00910FB0"/>
    <w:rsid w:val="00912A47"/>
    <w:rsid w:val="009132CF"/>
    <w:rsid w:val="00913658"/>
    <w:rsid w:val="00913BB8"/>
    <w:rsid w:val="00914FA6"/>
    <w:rsid w:val="00915701"/>
    <w:rsid w:val="00915761"/>
    <w:rsid w:val="00915A36"/>
    <w:rsid w:val="00915BEC"/>
    <w:rsid w:val="00921029"/>
    <w:rsid w:val="00923109"/>
    <w:rsid w:val="009231E1"/>
    <w:rsid w:val="00924D91"/>
    <w:rsid w:val="00924FE6"/>
    <w:rsid w:val="00927AA5"/>
    <w:rsid w:val="00927EC3"/>
    <w:rsid w:val="0093071F"/>
    <w:rsid w:val="00930E72"/>
    <w:rsid w:val="00931982"/>
    <w:rsid w:val="00931A7B"/>
    <w:rsid w:val="009320AA"/>
    <w:rsid w:val="009334D7"/>
    <w:rsid w:val="009359D9"/>
    <w:rsid w:val="00937E82"/>
    <w:rsid w:val="00941528"/>
    <w:rsid w:val="00942505"/>
    <w:rsid w:val="0094267E"/>
    <w:rsid w:val="0094432C"/>
    <w:rsid w:val="00944D9C"/>
    <w:rsid w:val="009456C8"/>
    <w:rsid w:val="00947682"/>
    <w:rsid w:val="00947728"/>
    <w:rsid w:val="00947F9C"/>
    <w:rsid w:val="009505F0"/>
    <w:rsid w:val="00952880"/>
    <w:rsid w:val="009538BF"/>
    <w:rsid w:val="009541E4"/>
    <w:rsid w:val="00954BB7"/>
    <w:rsid w:val="00954E26"/>
    <w:rsid w:val="0096097D"/>
    <w:rsid w:val="00961787"/>
    <w:rsid w:val="009638EE"/>
    <w:rsid w:val="00966A1D"/>
    <w:rsid w:val="00967B0E"/>
    <w:rsid w:val="00970CA0"/>
    <w:rsid w:val="009716C5"/>
    <w:rsid w:val="0097269D"/>
    <w:rsid w:val="009727D6"/>
    <w:rsid w:val="009737FF"/>
    <w:rsid w:val="009741E3"/>
    <w:rsid w:val="00974A09"/>
    <w:rsid w:val="00976F1A"/>
    <w:rsid w:val="00977899"/>
    <w:rsid w:val="00977BBB"/>
    <w:rsid w:val="00980D15"/>
    <w:rsid w:val="0098159B"/>
    <w:rsid w:val="009817F3"/>
    <w:rsid w:val="00984655"/>
    <w:rsid w:val="009850E1"/>
    <w:rsid w:val="00986B37"/>
    <w:rsid w:val="0098761D"/>
    <w:rsid w:val="00990B32"/>
    <w:rsid w:val="00993594"/>
    <w:rsid w:val="00995CD1"/>
    <w:rsid w:val="009965D9"/>
    <w:rsid w:val="009A0A77"/>
    <w:rsid w:val="009A0C7B"/>
    <w:rsid w:val="009A11AD"/>
    <w:rsid w:val="009A3B04"/>
    <w:rsid w:val="009A5D71"/>
    <w:rsid w:val="009B2A49"/>
    <w:rsid w:val="009B41AB"/>
    <w:rsid w:val="009B58B5"/>
    <w:rsid w:val="009C0C7F"/>
    <w:rsid w:val="009C1127"/>
    <w:rsid w:val="009C2105"/>
    <w:rsid w:val="009C3837"/>
    <w:rsid w:val="009C47B2"/>
    <w:rsid w:val="009C4D83"/>
    <w:rsid w:val="009C6181"/>
    <w:rsid w:val="009C6513"/>
    <w:rsid w:val="009C6B4E"/>
    <w:rsid w:val="009C6D06"/>
    <w:rsid w:val="009D2E54"/>
    <w:rsid w:val="009D4FC1"/>
    <w:rsid w:val="009D7FA0"/>
    <w:rsid w:val="009E1438"/>
    <w:rsid w:val="009E4A97"/>
    <w:rsid w:val="009E6A59"/>
    <w:rsid w:val="009E7643"/>
    <w:rsid w:val="009F0198"/>
    <w:rsid w:val="009F28C7"/>
    <w:rsid w:val="009F2E8C"/>
    <w:rsid w:val="009F550F"/>
    <w:rsid w:val="009F5C93"/>
    <w:rsid w:val="009F67AE"/>
    <w:rsid w:val="009F717E"/>
    <w:rsid w:val="00A0175B"/>
    <w:rsid w:val="00A02642"/>
    <w:rsid w:val="00A04170"/>
    <w:rsid w:val="00A041B2"/>
    <w:rsid w:val="00A04593"/>
    <w:rsid w:val="00A0630D"/>
    <w:rsid w:val="00A10427"/>
    <w:rsid w:val="00A10FA6"/>
    <w:rsid w:val="00A139CB"/>
    <w:rsid w:val="00A1446D"/>
    <w:rsid w:val="00A16C45"/>
    <w:rsid w:val="00A17560"/>
    <w:rsid w:val="00A21CE1"/>
    <w:rsid w:val="00A22A38"/>
    <w:rsid w:val="00A248C8"/>
    <w:rsid w:val="00A253AC"/>
    <w:rsid w:val="00A25D85"/>
    <w:rsid w:val="00A30767"/>
    <w:rsid w:val="00A3551E"/>
    <w:rsid w:val="00A36493"/>
    <w:rsid w:val="00A4193B"/>
    <w:rsid w:val="00A41F6E"/>
    <w:rsid w:val="00A4202E"/>
    <w:rsid w:val="00A473E7"/>
    <w:rsid w:val="00A5360A"/>
    <w:rsid w:val="00A60387"/>
    <w:rsid w:val="00A605F3"/>
    <w:rsid w:val="00A630FD"/>
    <w:rsid w:val="00A637C4"/>
    <w:rsid w:val="00A6416E"/>
    <w:rsid w:val="00A66169"/>
    <w:rsid w:val="00A67055"/>
    <w:rsid w:val="00A67486"/>
    <w:rsid w:val="00A67C70"/>
    <w:rsid w:val="00A71180"/>
    <w:rsid w:val="00A76CBF"/>
    <w:rsid w:val="00A773D4"/>
    <w:rsid w:val="00A77DE7"/>
    <w:rsid w:val="00A802C9"/>
    <w:rsid w:val="00A82A9C"/>
    <w:rsid w:val="00A84EAB"/>
    <w:rsid w:val="00A84F33"/>
    <w:rsid w:val="00A85769"/>
    <w:rsid w:val="00A85EFE"/>
    <w:rsid w:val="00A86354"/>
    <w:rsid w:val="00A86E73"/>
    <w:rsid w:val="00A90808"/>
    <w:rsid w:val="00A90EBA"/>
    <w:rsid w:val="00A91886"/>
    <w:rsid w:val="00A91B9E"/>
    <w:rsid w:val="00A950EF"/>
    <w:rsid w:val="00A951CE"/>
    <w:rsid w:val="00A96663"/>
    <w:rsid w:val="00AA5926"/>
    <w:rsid w:val="00AA67BD"/>
    <w:rsid w:val="00AA6D43"/>
    <w:rsid w:val="00AA787C"/>
    <w:rsid w:val="00AB102E"/>
    <w:rsid w:val="00AB1DE1"/>
    <w:rsid w:val="00AB63B9"/>
    <w:rsid w:val="00AB6C2D"/>
    <w:rsid w:val="00AB6D39"/>
    <w:rsid w:val="00AC0B85"/>
    <w:rsid w:val="00AC1F82"/>
    <w:rsid w:val="00AC2300"/>
    <w:rsid w:val="00AC2D22"/>
    <w:rsid w:val="00AC4821"/>
    <w:rsid w:val="00AC6B11"/>
    <w:rsid w:val="00AD0002"/>
    <w:rsid w:val="00AD15F8"/>
    <w:rsid w:val="00AD1AC2"/>
    <w:rsid w:val="00AD3ACD"/>
    <w:rsid w:val="00AD4456"/>
    <w:rsid w:val="00AD6F6F"/>
    <w:rsid w:val="00AD7B7B"/>
    <w:rsid w:val="00AE1514"/>
    <w:rsid w:val="00AE19EA"/>
    <w:rsid w:val="00AE2015"/>
    <w:rsid w:val="00AE240F"/>
    <w:rsid w:val="00AE2E11"/>
    <w:rsid w:val="00AE38AD"/>
    <w:rsid w:val="00AE6904"/>
    <w:rsid w:val="00AF01BA"/>
    <w:rsid w:val="00AF3926"/>
    <w:rsid w:val="00AF596A"/>
    <w:rsid w:val="00AF62D4"/>
    <w:rsid w:val="00AF667D"/>
    <w:rsid w:val="00B00605"/>
    <w:rsid w:val="00B01759"/>
    <w:rsid w:val="00B02627"/>
    <w:rsid w:val="00B029F2"/>
    <w:rsid w:val="00B03387"/>
    <w:rsid w:val="00B056F9"/>
    <w:rsid w:val="00B0674D"/>
    <w:rsid w:val="00B06E46"/>
    <w:rsid w:val="00B07B14"/>
    <w:rsid w:val="00B133ED"/>
    <w:rsid w:val="00B15780"/>
    <w:rsid w:val="00B2000A"/>
    <w:rsid w:val="00B20545"/>
    <w:rsid w:val="00B2174B"/>
    <w:rsid w:val="00B22DD7"/>
    <w:rsid w:val="00B247C1"/>
    <w:rsid w:val="00B2622C"/>
    <w:rsid w:val="00B26E9F"/>
    <w:rsid w:val="00B270F7"/>
    <w:rsid w:val="00B31511"/>
    <w:rsid w:val="00B33F74"/>
    <w:rsid w:val="00B3617A"/>
    <w:rsid w:val="00B40431"/>
    <w:rsid w:val="00B40809"/>
    <w:rsid w:val="00B40AED"/>
    <w:rsid w:val="00B421B3"/>
    <w:rsid w:val="00B44F40"/>
    <w:rsid w:val="00B46886"/>
    <w:rsid w:val="00B468CF"/>
    <w:rsid w:val="00B469CD"/>
    <w:rsid w:val="00B46DDC"/>
    <w:rsid w:val="00B471DE"/>
    <w:rsid w:val="00B529C3"/>
    <w:rsid w:val="00B53946"/>
    <w:rsid w:val="00B558E2"/>
    <w:rsid w:val="00B567D0"/>
    <w:rsid w:val="00B6177C"/>
    <w:rsid w:val="00B620C7"/>
    <w:rsid w:val="00B639F1"/>
    <w:rsid w:val="00B671B2"/>
    <w:rsid w:val="00B7120E"/>
    <w:rsid w:val="00B7185A"/>
    <w:rsid w:val="00B73784"/>
    <w:rsid w:val="00B739E3"/>
    <w:rsid w:val="00B74CAD"/>
    <w:rsid w:val="00B7697C"/>
    <w:rsid w:val="00B776F0"/>
    <w:rsid w:val="00B82204"/>
    <w:rsid w:val="00B823B7"/>
    <w:rsid w:val="00B83377"/>
    <w:rsid w:val="00B85E42"/>
    <w:rsid w:val="00B87098"/>
    <w:rsid w:val="00B87511"/>
    <w:rsid w:val="00B91159"/>
    <w:rsid w:val="00B94F02"/>
    <w:rsid w:val="00B95CCA"/>
    <w:rsid w:val="00B9737D"/>
    <w:rsid w:val="00BA2419"/>
    <w:rsid w:val="00BA4AAF"/>
    <w:rsid w:val="00BA5882"/>
    <w:rsid w:val="00BA6255"/>
    <w:rsid w:val="00BB24F3"/>
    <w:rsid w:val="00BB7C31"/>
    <w:rsid w:val="00BC01CE"/>
    <w:rsid w:val="00BC06DA"/>
    <w:rsid w:val="00BC26F9"/>
    <w:rsid w:val="00BC4053"/>
    <w:rsid w:val="00BC48BE"/>
    <w:rsid w:val="00BC4BF6"/>
    <w:rsid w:val="00BC7620"/>
    <w:rsid w:val="00BD05C1"/>
    <w:rsid w:val="00BD0914"/>
    <w:rsid w:val="00BD0DF3"/>
    <w:rsid w:val="00BD156E"/>
    <w:rsid w:val="00BD19CD"/>
    <w:rsid w:val="00BD29C5"/>
    <w:rsid w:val="00BD5019"/>
    <w:rsid w:val="00BD57C3"/>
    <w:rsid w:val="00BD6915"/>
    <w:rsid w:val="00BD6A2B"/>
    <w:rsid w:val="00BE0034"/>
    <w:rsid w:val="00BE0622"/>
    <w:rsid w:val="00BE0EFC"/>
    <w:rsid w:val="00BE1BAD"/>
    <w:rsid w:val="00BE4A83"/>
    <w:rsid w:val="00BE592C"/>
    <w:rsid w:val="00BE6315"/>
    <w:rsid w:val="00BE7EBB"/>
    <w:rsid w:val="00BF1550"/>
    <w:rsid w:val="00BF22BA"/>
    <w:rsid w:val="00BF22EF"/>
    <w:rsid w:val="00BF35E7"/>
    <w:rsid w:val="00BF6C26"/>
    <w:rsid w:val="00BF7A89"/>
    <w:rsid w:val="00C01FA8"/>
    <w:rsid w:val="00C07EA2"/>
    <w:rsid w:val="00C1159C"/>
    <w:rsid w:val="00C11E3B"/>
    <w:rsid w:val="00C11F25"/>
    <w:rsid w:val="00C12AD3"/>
    <w:rsid w:val="00C132A4"/>
    <w:rsid w:val="00C14009"/>
    <w:rsid w:val="00C223BF"/>
    <w:rsid w:val="00C26D12"/>
    <w:rsid w:val="00C32F3F"/>
    <w:rsid w:val="00C33397"/>
    <w:rsid w:val="00C359A4"/>
    <w:rsid w:val="00C370D9"/>
    <w:rsid w:val="00C42EF2"/>
    <w:rsid w:val="00C43BC6"/>
    <w:rsid w:val="00C43F05"/>
    <w:rsid w:val="00C449B0"/>
    <w:rsid w:val="00C44EEF"/>
    <w:rsid w:val="00C50A25"/>
    <w:rsid w:val="00C51EE7"/>
    <w:rsid w:val="00C5297D"/>
    <w:rsid w:val="00C54465"/>
    <w:rsid w:val="00C560EE"/>
    <w:rsid w:val="00C628C3"/>
    <w:rsid w:val="00C6318F"/>
    <w:rsid w:val="00C66FE3"/>
    <w:rsid w:val="00C67116"/>
    <w:rsid w:val="00C7078B"/>
    <w:rsid w:val="00C73879"/>
    <w:rsid w:val="00C77568"/>
    <w:rsid w:val="00C7762D"/>
    <w:rsid w:val="00C82AB2"/>
    <w:rsid w:val="00C835FB"/>
    <w:rsid w:val="00C9304E"/>
    <w:rsid w:val="00C936D7"/>
    <w:rsid w:val="00C94721"/>
    <w:rsid w:val="00C95AE5"/>
    <w:rsid w:val="00C967F5"/>
    <w:rsid w:val="00C97C71"/>
    <w:rsid w:val="00C97D4C"/>
    <w:rsid w:val="00CA0DC0"/>
    <w:rsid w:val="00CA2D56"/>
    <w:rsid w:val="00CA6B9C"/>
    <w:rsid w:val="00CB0B51"/>
    <w:rsid w:val="00CB0EEB"/>
    <w:rsid w:val="00CB3AF1"/>
    <w:rsid w:val="00CB4D24"/>
    <w:rsid w:val="00CC0127"/>
    <w:rsid w:val="00CC07BC"/>
    <w:rsid w:val="00CC2F86"/>
    <w:rsid w:val="00CC4ECE"/>
    <w:rsid w:val="00CC531E"/>
    <w:rsid w:val="00CC5CEB"/>
    <w:rsid w:val="00CC6C49"/>
    <w:rsid w:val="00CD2983"/>
    <w:rsid w:val="00CD3939"/>
    <w:rsid w:val="00CD454B"/>
    <w:rsid w:val="00CE0E7D"/>
    <w:rsid w:val="00CE4834"/>
    <w:rsid w:val="00CE4D92"/>
    <w:rsid w:val="00CE7041"/>
    <w:rsid w:val="00CF012D"/>
    <w:rsid w:val="00CF0DC4"/>
    <w:rsid w:val="00CF1A56"/>
    <w:rsid w:val="00D036DA"/>
    <w:rsid w:val="00D03FFD"/>
    <w:rsid w:val="00D0618B"/>
    <w:rsid w:val="00D06CD9"/>
    <w:rsid w:val="00D118EB"/>
    <w:rsid w:val="00D1509F"/>
    <w:rsid w:val="00D17B1C"/>
    <w:rsid w:val="00D2027F"/>
    <w:rsid w:val="00D23422"/>
    <w:rsid w:val="00D23928"/>
    <w:rsid w:val="00D26161"/>
    <w:rsid w:val="00D26CBB"/>
    <w:rsid w:val="00D272A3"/>
    <w:rsid w:val="00D27317"/>
    <w:rsid w:val="00D27B17"/>
    <w:rsid w:val="00D30DFD"/>
    <w:rsid w:val="00D32E9F"/>
    <w:rsid w:val="00D37473"/>
    <w:rsid w:val="00D37614"/>
    <w:rsid w:val="00D419DE"/>
    <w:rsid w:val="00D4668E"/>
    <w:rsid w:val="00D5135E"/>
    <w:rsid w:val="00D52483"/>
    <w:rsid w:val="00D54277"/>
    <w:rsid w:val="00D55B72"/>
    <w:rsid w:val="00D5657A"/>
    <w:rsid w:val="00D576B8"/>
    <w:rsid w:val="00D60663"/>
    <w:rsid w:val="00D61896"/>
    <w:rsid w:val="00D65B65"/>
    <w:rsid w:val="00D66E64"/>
    <w:rsid w:val="00D700DB"/>
    <w:rsid w:val="00D75EA0"/>
    <w:rsid w:val="00D76FC0"/>
    <w:rsid w:val="00D8002F"/>
    <w:rsid w:val="00D80A17"/>
    <w:rsid w:val="00D813BC"/>
    <w:rsid w:val="00D81972"/>
    <w:rsid w:val="00D82A1B"/>
    <w:rsid w:val="00D87678"/>
    <w:rsid w:val="00D87864"/>
    <w:rsid w:val="00D93A96"/>
    <w:rsid w:val="00D94F6A"/>
    <w:rsid w:val="00D951D4"/>
    <w:rsid w:val="00D95E0A"/>
    <w:rsid w:val="00D96830"/>
    <w:rsid w:val="00D96A45"/>
    <w:rsid w:val="00D97C52"/>
    <w:rsid w:val="00DA33A4"/>
    <w:rsid w:val="00DA5D75"/>
    <w:rsid w:val="00DA7BD3"/>
    <w:rsid w:val="00DB0A02"/>
    <w:rsid w:val="00DB112C"/>
    <w:rsid w:val="00DB1F6B"/>
    <w:rsid w:val="00DB4CB2"/>
    <w:rsid w:val="00DC02E8"/>
    <w:rsid w:val="00DC2725"/>
    <w:rsid w:val="00DC285C"/>
    <w:rsid w:val="00DC2ECB"/>
    <w:rsid w:val="00DC2F15"/>
    <w:rsid w:val="00DC3307"/>
    <w:rsid w:val="00DC632B"/>
    <w:rsid w:val="00DC7387"/>
    <w:rsid w:val="00DC799E"/>
    <w:rsid w:val="00DD13A7"/>
    <w:rsid w:val="00DD3251"/>
    <w:rsid w:val="00DD6F12"/>
    <w:rsid w:val="00DE0B5F"/>
    <w:rsid w:val="00DE4F48"/>
    <w:rsid w:val="00DE6045"/>
    <w:rsid w:val="00DE756F"/>
    <w:rsid w:val="00DE7F04"/>
    <w:rsid w:val="00DF0A33"/>
    <w:rsid w:val="00DF1608"/>
    <w:rsid w:val="00DF34A5"/>
    <w:rsid w:val="00DF3635"/>
    <w:rsid w:val="00DF3AA3"/>
    <w:rsid w:val="00E00C21"/>
    <w:rsid w:val="00E011C5"/>
    <w:rsid w:val="00E012E7"/>
    <w:rsid w:val="00E02BF9"/>
    <w:rsid w:val="00E04934"/>
    <w:rsid w:val="00E064C4"/>
    <w:rsid w:val="00E07A91"/>
    <w:rsid w:val="00E1411C"/>
    <w:rsid w:val="00E15879"/>
    <w:rsid w:val="00E21238"/>
    <w:rsid w:val="00E21425"/>
    <w:rsid w:val="00E23D7D"/>
    <w:rsid w:val="00E255C3"/>
    <w:rsid w:val="00E30449"/>
    <w:rsid w:val="00E305B5"/>
    <w:rsid w:val="00E31B99"/>
    <w:rsid w:val="00E31D9A"/>
    <w:rsid w:val="00E34D6E"/>
    <w:rsid w:val="00E36854"/>
    <w:rsid w:val="00E37C90"/>
    <w:rsid w:val="00E37E70"/>
    <w:rsid w:val="00E42A85"/>
    <w:rsid w:val="00E44BA6"/>
    <w:rsid w:val="00E4615B"/>
    <w:rsid w:val="00E464F2"/>
    <w:rsid w:val="00E51205"/>
    <w:rsid w:val="00E519A2"/>
    <w:rsid w:val="00E52856"/>
    <w:rsid w:val="00E53B9A"/>
    <w:rsid w:val="00E554B2"/>
    <w:rsid w:val="00E555CA"/>
    <w:rsid w:val="00E5585D"/>
    <w:rsid w:val="00E55F2E"/>
    <w:rsid w:val="00E57270"/>
    <w:rsid w:val="00E60DB9"/>
    <w:rsid w:val="00E62AF9"/>
    <w:rsid w:val="00E64555"/>
    <w:rsid w:val="00E64793"/>
    <w:rsid w:val="00E655E7"/>
    <w:rsid w:val="00E6609A"/>
    <w:rsid w:val="00E6665F"/>
    <w:rsid w:val="00E70E59"/>
    <w:rsid w:val="00E77730"/>
    <w:rsid w:val="00E8068D"/>
    <w:rsid w:val="00E80B1A"/>
    <w:rsid w:val="00E82880"/>
    <w:rsid w:val="00E82C92"/>
    <w:rsid w:val="00E84018"/>
    <w:rsid w:val="00E85E75"/>
    <w:rsid w:val="00E87FA1"/>
    <w:rsid w:val="00E915C9"/>
    <w:rsid w:val="00E921A0"/>
    <w:rsid w:val="00E928EA"/>
    <w:rsid w:val="00E936CD"/>
    <w:rsid w:val="00E93B15"/>
    <w:rsid w:val="00E97196"/>
    <w:rsid w:val="00E97E30"/>
    <w:rsid w:val="00EA25AA"/>
    <w:rsid w:val="00EA4A89"/>
    <w:rsid w:val="00EA7E72"/>
    <w:rsid w:val="00EB3247"/>
    <w:rsid w:val="00EB3B45"/>
    <w:rsid w:val="00EB4091"/>
    <w:rsid w:val="00EB4389"/>
    <w:rsid w:val="00EB4EF1"/>
    <w:rsid w:val="00EB61DB"/>
    <w:rsid w:val="00EC5593"/>
    <w:rsid w:val="00EC5CC9"/>
    <w:rsid w:val="00EC699E"/>
    <w:rsid w:val="00ED017F"/>
    <w:rsid w:val="00ED2292"/>
    <w:rsid w:val="00EE026A"/>
    <w:rsid w:val="00EE22DA"/>
    <w:rsid w:val="00EE3F69"/>
    <w:rsid w:val="00EE454C"/>
    <w:rsid w:val="00EE49B0"/>
    <w:rsid w:val="00EE7875"/>
    <w:rsid w:val="00EF0743"/>
    <w:rsid w:val="00EF279D"/>
    <w:rsid w:val="00EF3D84"/>
    <w:rsid w:val="00EF534E"/>
    <w:rsid w:val="00EF551A"/>
    <w:rsid w:val="00EF7397"/>
    <w:rsid w:val="00F00B8C"/>
    <w:rsid w:val="00F014B7"/>
    <w:rsid w:val="00F0321E"/>
    <w:rsid w:val="00F10E6B"/>
    <w:rsid w:val="00F118DA"/>
    <w:rsid w:val="00F13CA6"/>
    <w:rsid w:val="00F13D4C"/>
    <w:rsid w:val="00F16F03"/>
    <w:rsid w:val="00F174BF"/>
    <w:rsid w:val="00F21BC8"/>
    <w:rsid w:val="00F23C83"/>
    <w:rsid w:val="00F2414D"/>
    <w:rsid w:val="00F26EA9"/>
    <w:rsid w:val="00F3125D"/>
    <w:rsid w:val="00F31AAF"/>
    <w:rsid w:val="00F34580"/>
    <w:rsid w:val="00F34912"/>
    <w:rsid w:val="00F356C6"/>
    <w:rsid w:val="00F40665"/>
    <w:rsid w:val="00F40AB2"/>
    <w:rsid w:val="00F41ACB"/>
    <w:rsid w:val="00F41C20"/>
    <w:rsid w:val="00F4295F"/>
    <w:rsid w:val="00F43C4D"/>
    <w:rsid w:val="00F44E19"/>
    <w:rsid w:val="00F45835"/>
    <w:rsid w:val="00F46408"/>
    <w:rsid w:val="00F46D2D"/>
    <w:rsid w:val="00F46F1C"/>
    <w:rsid w:val="00F50598"/>
    <w:rsid w:val="00F5146C"/>
    <w:rsid w:val="00F56508"/>
    <w:rsid w:val="00F57322"/>
    <w:rsid w:val="00F5746D"/>
    <w:rsid w:val="00F57950"/>
    <w:rsid w:val="00F60228"/>
    <w:rsid w:val="00F61A3F"/>
    <w:rsid w:val="00F6592F"/>
    <w:rsid w:val="00F663E0"/>
    <w:rsid w:val="00F67C37"/>
    <w:rsid w:val="00F72431"/>
    <w:rsid w:val="00F72C9C"/>
    <w:rsid w:val="00F75665"/>
    <w:rsid w:val="00F7575D"/>
    <w:rsid w:val="00F76A47"/>
    <w:rsid w:val="00F76C3C"/>
    <w:rsid w:val="00F81CD6"/>
    <w:rsid w:val="00F826E4"/>
    <w:rsid w:val="00F83548"/>
    <w:rsid w:val="00F83954"/>
    <w:rsid w:val="00F84E5D"/>
    <w:rsid w:val="00F86318"/>
    <w:rsid w:val="00F86319"/>
    <w:rsid w:val="00F874B0"/>
    <w:rsid w:val="00F90578"/>
    <w:rsid w:val="00F91026"/>
    <w:rsid w:val="00F91102"/>
    <w:rsid w:val="00F92B51"/>
    <w:rsid w:val="00F94260"/>
    <w:rsid w:val="00F9464A"/>
    <w:rsid w:val="00F95BB0"/>
    <w:rsid w:val="00FA0AED"/>
    <w:rsid w:val="00FA13CE"/>
    <w:rsid w:val="00FA2313"/>
    <w:rsid w:val="00FA2773"/>
    <w:rsid w:val="00FA2BA4"/>
    <w:rsid w:val="00FA5578"/>
    <w:rsid w:val="00FA7FF5"/>
    <w:rsid w:val="00FB0A8F"/>
    <w:rsid w:val="00FB0D37"/>
    <w:rsid w:val="00FB41F4"/>
    <w:rsid w:val="00FB4C87"/>
    <w:rsid w:val="00FC1A9C"/>
    <w:rsid w:val="00FC201C"/>
    <w:rsid w:val="00FD1AD4"/>
    <w:rsid w:val="00FD1AF2"/>
    <w:rsid w:val="00FD1C69"/>
    <w:rsid w:val="00FD4227"/>
    <w:rsid w:val="00FD43BD"/>
    <w:rsid w:val="00FE0B64"/>
    <w:rsid w:val="00FE0E52"/>
    <w:rsid w:val="00FE1D7C"/>
    <w:rsid w:val="00FE29BA"/>
    <w:rsid w:val="00FE3B18"/>
    <w:rsid w:val="00FE7F8A"/>
    <w:rsid w:val="00FF0D04"/>
    <w:rsid w:val="00FF1D36"/>
    <w:rsid w:val="00FF4925"/>
    <w:rsid w:val="0406CE14"/>
    <w:rsid w:val="0599A228"/>
    <w:rsid w:val="06D8822D"/>
    <w:rsid w:val="08354A6A"/>
    <w:rsid w:val="0C64DB24"/>
    <w:rsid w:val="142586CA"/>
    <w:rsid w:val="1805FA87"/>
    <w:rsid w:val="1DDF8D3D"/>
    <w:rsid w:val="1E530558"/>
    <w:rsid w:val="1F3000DF"/>
    <w:rsid w:val="21417421"/>
    <w:rsid w:val="21D4AB73"/>
    <w:rsid w:val="220CEFC8"/>
    <w:rsid w:val="26FD4613"/>
    <w:rsid w:val="2B5ACD18"/>
    <w:rsid w:val="379DDEA5"/>
    <w:rsid w:val="3A4987EE"/>
    <w:rsid w:val="4245D3F5"/>
    <w:rsid w:val="448FDBB8"/>
    <w:rsid w:val="478066F2"/>
    <w:rsid w:val="580EAF2B"/>
    <w:rsid w:val="5E69101B"/>
    <w:rsid w:val="62FEAD8C"/>
    <w:rsid w:val="63E2C509"/>
    <w:rsid w:val="70B4572B"/>
    <w:rsid w:val="738C8743"/>
    <w:rsid w:val="77E5FEC9"/>
    <w:rsid w:val="7AE0D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f0f0f0" strokecolor="red">
      <v:fill color="#f0f0f0" on="f"/>
      <v:stroke endarrow="block" endarrowwidth="wide" endarrowlength="long" color="red" weight="1.5pt"/>
      <o:colormru v:ext="edit" colors="#00674e,#cfc,#ccecff,#ddd,#c00,#e6e6e6,#f0f0f0,#1070b8"/>
    </o:shapedefaults>
    <o:shapelayout v:ext="edit">
      <o:idmap v:ext="edit" data="2"/>
    </o:shapelayout>
  </w:shapeDefaults>
  <w:decimalSymbol w:val="."/>
  <w:listSeparator w:val=","/>
  <w14:docId w14:val="51EA2A6D"/>
  <w15:chartTrackingRefBased/>
  <w15:docId w15:val="{596658EE-B985-4C9D-9BE9-B5DBA8EAB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6220"/>
    <w:rPr>
      <w:rFonts w:ascii="Verdana" w:hAnsi="Verdana"/>
      <w:sz w:val="22"/>
      <w:szCs w:val="22"/>
    </w:rPr>
  </w:style>
  <w:style w:type="paragraph" w:styleId="Heading1">
    <w:name w:val="heading 1"/>
    <w:basedOn w:val="Normal"/>
    <w:next w:val="Normal"/>
    <w:link w:val="Heading1Char"/>
    <w:qFormat/>
    <w:rsid w:val="006E6220"/>
    <w:pPr>
      <w:tabs>
        <w:tab w:val="center" w:pos="4320"/>
        <w:tab w:val="right" w:pos="8640"/>
      </w:tabs>
      <w:spacing w:before="180" w:after="180"/>
      <w:jc w:val="center"/>
      <w:outlineLvl w:val="0"/>
    </w:pPr>
    <w:rPr>
      <w:rFonts w:cs="Verdana"/>
      <w:b/>
      <w:bCs/>
      <w:iCs/>
      <w:color w:val="000000"/>
      <w:sz w:val="32"/>
      <w:szCs w:val="32"/>
    </w:rPr>
  </w:style>
  <w:style w:type="paragraph" w:styleId="Heading2">
    <w:name w:val="heading 2"/>
    <w:basedOn w:val="Heading1"/>
    <w:next w:val="ConcurBodyText"/>
    <w:link w:val="Heading2Char"/>
    <w:qFormat/>
    <w:rsid w:val="006E6220"/>
    <w:pPr>
      <w:pBdr>
        <w:top w:val="single" w:sz="12" w:space="1" w:color="000000"/>
      </w:pBdr>
      <w:tabs>
        <w:tab w:val="clear" w:pos="4320"/>
      </w:tabs>
      <w:spacing w:before="360" w:after="60"/>
      <w:ind w:left="-86"/>
      <w:jc w:val="left"/>
      <w:outlineLvl w:val="1"/>
    </w:pPr>
    <w:rPr>
      <w:sz w:val="24"/>
      <w:szCs w:val="24"/>
    </w:rPr>
  </w:style>
  <w:style w:type="paragraph" w:styleId="Heading3">
    <w:name w:val="heading 3"/>
    <w:next w:val="ConcurBodyText"/>
    <w:link w:val="Heading3Char"/>
    <w:qFormat/>
    <w:rsid w:val="006E6220"/>
    <w:pPr>
      <w:keepNext/>
      <w:spacing w:before="240"/>
      <w:outlineLvl w:val="2"/>
    </w:pPr>
    <w:rPr>
      <w:rFonts w:ascii="Verdana" w:hAnsi="Verdana" w:cs="Verdana"/>
      <w:b/>
      <w:bCs/>
      <w:i/>
      <w:iCs/>
      <w:color w:val="000000"/>
      <w:sz w:val="22"/>
    </w:rPr>
  </w:style>
  <w:style w:type="paragraph" w:styleId="Heading4">
    <w:name w:val="heading 4"/>
    <w:next w:val="ConcurBodyText"/>
    <w:link w:val="Heading4Char"/>
    <w:qFormat/>
    <w:rsid w:val="006E6220"/>
    <w:pPr>
      <w:keepNext/>
      <w:spacing w:before="480"/>
      <w:ind w:left="-360"/>
      <w:outlineLvl w:val="3"/>
    </w:pPr>
    <w:rPr>
      <w:rFonts w:ascii="Verdana" w:hAnsi="Verdana" w:cs="Verdana"/>
      <w:b/>
      <w:bCs/>
      <w:smallCaps/>
      <w:color w:val="000000"/>
      <w:sz w:val="22"/>
      <w:szCs w:val="22"/>
    </w:rPr>
  </w:style>
  <w:style w:type="paragraph" w:styleId="Heading5">
    <w:name w:val="heading 5"/>
    <w:next w:val="Normal"/>
    <w:link w:val="Heading5Char"/>
    <w:qFormat/>
    <w:rsid w:val="006E6220"/>
    <w:pPr>
      <w:keepNext/>
      <w:spacing w:before="240" w:after="120"/>
      <w:outlineLvl w:val="4"/>
    </w:pPr>
    <w:rPr>
      <w:rFonts w:ascii="Verdana" w:hAnsi="Verdana"/>
      <w:b/>
      <w:smallCaps/>
      <w:snapToGrid w:val="0"/>
    </w:rPr>
  </w:style>
  <w:style w:type="paragraph" w:styleId="Heading6">
    <w:name w:val="heading 6"/>
    <w:aliases w:val="Sub Label"/>
    <w:basedOn w:val="Normal"/>
    <w:next w:val="Normal"/>
    <w:link w:val="Heading6Char"/>
    <w:qFormat/>
    <w:rsid w:val="006E6220"/>
    <w:pPr>
      <w:spacing w:before="240" w:after="60"/>
      <w:outlineLvl w:val="5"/>
    </w:pPr>
    <w:rPr>
      <w:b/>
      <w:bCs/>
    </w:rPr>
  </w:style>
  <w:style w:type="paragraph" w:styleId="Heading7">
    <w:name w:val="heading 7"/>
    <w:basedOn w:val="Normal"/>
    <w:next w:val="Normal"/>
    <w:link w:val="Heading7Char"/>
    <w:qFormat/>
    <w:rsid w:val="006E6220"/>
    <w:p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6E6220"/>
    <w:p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6E6220"/>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NBody">
    <w:name w:val="WNBody"/>
    <w:basedOn w:val="WNBodyIndent"/>
    <w:semiHidden/>
    <w:rsid w:val="006E6220"/>
    <w:pPr>
      <w:spacing w:before="80"/>
      <w:ind w:left="0"/>
    </w:pPr>
  </w:style>
  <w:style w:type="paragraph" w:customStyle="1" w:styleId="WNBodyIndent">
    <w:name w:val="WNBody Indent"/>
    <w:semiHidden/>
    <w:rsid w:val="006E6220"/>
    <w:pPr>
      <w:spacing w:after="60"/>
      <w:ind w:left="360"/>
    </w:pPr>
    <w:rPr>
      <w:rFonts w:ascii="Verdana" w:hAnsi="Verdana" w:cs="Verdana"/>
    </w:rPr>
  </w:style>
  <w:style w:type="character" w:customStyle="1" w:styleId="Heading5Char">
    <w:name w:val="Heading 5 Char"/>
    <w:link w:val="Heading5"/>
    <w:rsid w:val="006E6220"/>
    <w:rPr>
      <w:rFonts w:ascii="Verdana" w:hAnsi="Verdana"/>
      <w:b/>
      <w:smallCaps/>
      <w:snapToGrid w:val="0"/>
    </w:rPr>
  </w:style>
  <w:style w:type="paragraph" w:customStyle="1" w:styleId="Default">
    <w:name w:val="Default"/>
    <w:rsid w:val="006E6220"/>
    <w:pPr>
      <w:widowControl w:val="0"/>
      <w:autoSpaceDE w:val="0"/>
      <w:autoSpaceDN w:val="0"/>
      <w:adjustRightInd w:val="0"/>
    </w:pPr>
    <w:rPr>
      <w:rFonts w:ascii="Helvetica" w:hAnsi="Helvetica" w:cs="Helvetica"/>
      <w:color w:val="000000"/>
      <w:sz w:val="24"/>
      <w:szCs w:val="24"/>
    </w:rPr>
  </w:style>
  <w:style w:type="table" w:styleId="TableGrid">
    <w:name w:val="Table Grid"/>
    <w:basedOn w:val="TableNormal"/>
    <w:rsid w:val="006E622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NTitle">
    <w:name w:val="WNTitle"/>
    <w:semiHidden/>
    <w:rsid w:val="006E6220"/>
    <w:pPr>
      <w:tabs>
        <w:tab w:val="center" w:pos="4320"/>
        <w:tab w:val="right" w:pos="8640"/>
      </w:tabs>
      <w:spacing w:before="180" w:after="180"/>
      <w:jc w:val="center"/>
    </w:pPr>
    <w:rPr>
      <w:rFonts w:ascii="Verdana" w:hAnsi="Verdana" w:cs="Verdana"/>
      <w:b/>
      <w:bCs/>
      <w:iCs/>
      <w:color w:val="00674E"/>
      <w:sz w:val="32"/>
      <w:szCs w:val="32"/>
    </w:rPr>
  </w:style>
  <w:style w:type="paragraph" w:styleId="Header">
    <w:name w:val="header"/>
    <w:basedOn w:val="Normal"/>
    <w:semiHidden/>
    <w:rsid w:val="006E6220"/>
    <w:pPr>
      <w:tabs>
        <w:tab w:val="center" w:pos="4320"/>
        <w:tab w:val="right" w:pos="8640"/>
      </w:tabs>
    </w:pPr>
  </w:style>
  <w:style w:type="paragraph" w:styleId="Footer">
    <w:name w:val="footer"/>
    <w:aliases w:val="Footer Char,Footer Char1 Char,Footer Char Char Char,Footer Char Char1"/>
    <w:basedOn w:val="ConcurTableText"/>
    <w:link w:val="FooterChar1"/>
    <w:rsid w:val="006E6220"/>
    <w:pPr>
      <w:pBdr>
        <w:top w:val="single" w:sz="4" w:space="1" w:color="auto"/>
      </w:pBdr>
      <w:tabs>
        <w:tab w:val="right" w:pos="9630"/>
      </w:tabs>
      <w:spacing w:before="0" w:after="0"/>
      <w:ind w:left="-90"/>
    </w:pPr>
    <w:rPr>
      <w:szCs w:val="18"/>
    </w:rPr>
  </w:style>
  <w:style w:type="paragraph" w:styleId="TOC1">
    <w:name w:val="toc 1"/>
    <w:basedOn w:val="Normal"/>
    <w:next w:val="Normal"/>
    <w:autoRedefine/>
    <w:semiHidden/>
    <w:rsid w:val="006E6220"/>
    <w:pPr>
      <w:tabs>
        <w:tab w:val="right" w:leader="dot" w:pos="4374"/>
      </w:tabs>
      <w:spacing w:before="180"/>
      <w:ind w:right="-14"/>
    </w:pPr>
    <w:rPr>
      <w:b/>
      <w:noProof/>
      <w:sz w:val="18"/>
      <w:szCs w:val="20"/>
    </w:rPr>
  </w:style>
  <w:style w:type="paragraph" w:styleId="TOC2">
    <w:name w:val="toc 2"/>
    <w:basedOn w:val="Normal"/>
    <w:next w:val="Normal"/>
    <w:autoRedefine/>
    <w:uiPriority w:val="39"/>
    <w:rsid w:val="00B247C1"/>
    <w:pPr>
      <w:tabs>
        <w:tab w:val="right" w:leader="dot" w:pos="3770"/>
      </w:tabs>
      <w:spacing w:before="160"/>
    </w:pPr>
    <w:rPr>
      <w:b/>
      <w:noProof/>
      <w:sz w:val="18"/>
      <w:szCs w:val="20"/>
    </w:rPr>
  </w:style>
  <w:style w:type="character" w:styleId="Hyperlink">
    <w:name w:val="Hyperlink"/>
    <w:uiPriority w:val="99"/>
    <w:rsid w:val="006E6220"/>
    <w:rPr>
      <w:color w:val="0000FF"/>
      <w:u w:val="single"/>
    </w:rPr>
  </w:style>
  <w:style w:type="paragraph" w:styleId="TOC3">
    <w:name w:val="toc 3"/>
    <w:basedOn w:val="Normal"/>
    <w:next w:val="Normal"/>
    <w:autoRedefine/>
    <w:uiPriority w:val="39"/>
    <w:rsid w:val="000A4092"/>
    <w:pPr>
      <w:tabs>
        <w:tab w:val="right" w:leader="dot" w:pos="3770"/>
      </w:tabs>
      <w:spacing w:after="40"/>
      <w:ind w:left="346"/>
    </w:pPr>
    <w:rPr>
      <w:noProof/>
      <w:sz w:val="18"/>
      <w:szCs w:val="18"/>
    </w:rPr>
  </w:style>
  <w:style w:type="paragraph" w:customStyle="1" w:styleId="TOCHead">
    <w:name w:val="TOC Head"/>
    <w:semiHidden/>
    <w:rsid w:val="006E6220"/>
    <w:pPr>
      <w:pBdr>
        <w:bottom w:val="single" w:sz="4" w:space="1" w:color="auto"/>
      </w:pBdr>
    </w:pPr>
    <w:rPr>
      <w:rFonts w:ascii="Verdana" w:hAnsi="Verdana" w:cs="Verdana"/>
      <w:b/>
      <w:bCs/>
      <w:sz w:val="28"/>
      <w:szCs w:val="22"/>
    </w:rPr>
  </w:style>
  <w:style w:type="paragraph" w:styleId="DocumentMap">
    <w:name w:val="Document Map"/>
    <w:basedOn w:val="Normal"/>
    <w:semiHidden/>
    <w:rsid w:val="006E6220"/>
    <w:pPr>
      <w:shd w:val="clear" w:color="auto" w:fill="000080"/>
    </w:pPr>
    <w:rPr>
      <w:rFonts w:ascii="Tahoma" w:hAnsi="Tahoma" w:cs="Tahoma"/>
    </w:rPr>
  </w:style>
  <w:style w:type="character" w:styleId="Strong">
    <w:name w:val="Strong"/>
    <w:qFormat/>
    <w:rsid w:val="006E6220"/>
    <w:rPr>
      <w:b/>
      <w:bCs/>
    </w:rPr>
  </w:style>
  <w:style w:type="paragraph" w:customStyle="1" w:styleId="WNNumbered">
    <w:name w:val="WNNumbered"/>
    <w:rsid w:val="006E6220"/>
    <w:pPr>
      <w:tabs>
        <w:tab w:val="num" w:pos="1080"/>
      </w:tabs>
      <w:spacing w:after="60"/>
      <w:ind w:left="1080"/>
    </w:pPr>
    <w:rPr>
      <w:rFonts w:ascii="Verdana" w:hAnsi="Verdana" w:cs="Verdana"/>
    </w:rPr>
  </w:style>
  <w:style w:type="paragraph" w:customStyle="1" w:styleId="WNBullet">
    <w:name w:val="WNBullet"/>
    <w:basedOn w:val="Normal"/>
    <w:link w:val="WNBulletChar"/>
    <w:semiHidden/>
    <w:rsid w:val="006E6220"/>
    <w:pPr>
      <w:numPr>
        <w:numId w:val="1"/>
      </w:numPr>
      <w:spacing w:after="60"/>
    </w:pPr>
    <w:rPr>
      <w:rFonts w:cs="Verdana"/>
      <w:sz w:val="20"/>
      <w:szCs w:val="20"/>
    </w:rPr>
  </w:style>
  <w:style w:type="paragraph" w:customStyle="1" w:styleId="WNBulletIndent">
    <w:name w:val="WNBullet Indent"/>
    <w:basedOn w:val="WNBullet"/>
    <w:link w:val="WNBulletIndentChar"/>
    <w:semiHidden/>
    <w:rsid w:val="006E6220"/>
    <w:pPr>
      <w:numPr>
        <w:numId w:val="3"/>
      </w:numPr>
      <w:tabs>
        <w:tab w:val="clear" w:pos="360"/>
      </w:tabs>
    </w:pPr>
  </w:style>
  <w:style w:type="paragraph" w:customStyle="1" w:styleId="WNBox">
    <w:name w:val="WNBox"/>
    <w:basedOn w:val="Normal"/>
    <w:semiHidden/>
    <w:rsid w:val="006E6220"/>
    <w:pPr>
      <w:widowControl w:val="0"/>
      <w:tabs>
        <w:tab w:val="left" w:pos="288"/>
      </w:tabs>
      <w:autoSpaceDE w:val="0"/>
      <w:autoSpaceDN w:val="0"/>
      <w:adjustRightInd w:val="0"/>
      <w:spacing w:before="40" w:after="40"/>
    </w:pPr>
    <w:rPr>
      <w:rFonts w:cs="Verdana"/>
      <w:color w:val="00674E"/>
      <w:sz w:val="19"/>
      <w:szCs w:val="21"/>
    </w:rPr>
  </w:style>
  <w:style w:type="paragraph" w:customStyle="1" w:styleId="WNBoxbullet">
    <w:name w:val="WNBox bullet"/>
    <w:basedOn w:val="WNBox"/>
    <w:semiHidden/>
    <w:rsid w:val="006E6220"/>
    <w:pPr>
      <w:tabs>
        <w:tab w:val="num" w:pos="360"/>
      </w:tabs>
      <w:ind w:left="360" w:hanging="360"/>
    </w:pPr>
  </w:style>
  <w:style w:type="paragraph" w:styleId="NormalWeb">
    <w:name w:val="Normal (Web)"/>
    <w:basedOn w:val="Normal"/>
    <w:uiPriority w:val="99"/>
    <w:semiHidden/>
    <w:rsid w:val="006E6220"/>
    <w:pPr>
      <w:spacing w:before="100" w:beforeAutospacing="1" w:after="100" w:afterAutospacing="1"/>
    </w:pPr>
    <w:rPr>
      <w:rFonts w:ascii="Times New Roman" w:hAnsi="Times New Roman"/>
      <w:sz w:val="24"/>
      <w:szCs w:val="24"/>
    </w:rPr>
  </w:style>
  <w:style w:type="paragraph" w:customStyle="1" w:styleId="WNBoxnumber">
    <w:name w:val="WNBox number"/>
    <w:basedOn w:val="Normal"/>
    <w:semiHidden/>
    <w:rsid w:val="006E6220"/>
    <w:pPr>
      <w:widowControl w:val="0"/>
      <w:tabs>
        <w:tab w:val="num" w:pos="1080"/>
      </w:tabs>
      <w:autoSpaceDE w:val="0"/>
      <w:autoSpaceDN w:val="0"/>
      <w:adjustRightInd w:val="0"/>
      <w:spacing w:before="40" w:after="40"/>
      <w:ind w:left="1080"/>
    </w:pPr>
    <w:rPr>
      <w:rFonts w:cs="Verdana"/>
      <w:color w:val="00674E"/>
      <w:sz w:val="19"/>
      <w:szCs w:val="21"/>
    </w:rPr>
  </w:style>
  <w:style w:type="paragraph" w:customStyle="1" w:styleId="WNBoxhanging">
    <w:name w:val="WNBox hanging"/>
    <w:basedOn w:val="WNBoxnumber"/>
    <w:semiHidden/>
    <w:rsid w:val="006E6220"/>
    <w:pPr>
      <w:tabs>
        <w:tab w:val="clear" w:pos="1080"/>
        <w:tab w:val="left" w:pos="360"/>
      </w:tabs>
      <w:spacing w:before="60" w:after="60"/>
      <w:ind w:left="360" w:hanging="360"/>
    </w:pPr>
  </w:style>
  <w:style w:type="paragraph" w:customStyle="1" w:styleId="WNBoxbullet2">
    <w:name w:val="WNBox bullet2"/>
    <w:basedOn w:val="WNBoxbullet"/>
    <w:semiHidden/>
    <w:rsid w:val="006E6220"/>
    <w:pPr>
      <w:tabs>
        <w:tab w:val="num" w:pos="288"/>
      </w:tabs>
      <w:ind w:left="630" w:hanging="288"/>
    </w:pPr>
  </w:style>
  <w:style w:type="paragraph" w:styleId="BalloonText">
    <w:name w:val="Balloon Text"/>
    <w:basedOn w:val="Normal"/>
    <w:link w:val="BalloonTextChar"/>
    <w:semiHidden/>
    <w:rsid w:val="006E6220"/>
    <w:rPr>
      <w:rFonts w:ascii="Tahoma" w:hAnsi="Tahoma" w:cs="Tahoma"/>
      <w:sz w:val="16"/>
      <w:szCs w:val="16"/>
    </w:rPr>
  </w:style>
  <w:style w:type="paragraph" w:styleId="Caption">
    <w:name w:val="caption"/>
    <w:basedOn w:val="Normal"/>
    <w:next w:val="Normal"/>
    <w:rsid w:val="006E6220"/>
    <w:rPr>
      <w:b/>
      <w:bCs/>
      <w:sz w:val="20"/>
      <w:szCs w:val="20"/>
    </w:rPr>
  </w:style>
  <w:style w:type="character" w:styleId="CommentReference">
    <w:name w:val="annotation reference"/>
    <w:uiPriority w:val="99"/>
    <w:semiHidden/>
    <w:rsid w:val="006E6220"/>
    <w:rPr>
      <w:sz w:val="16"/>
      <w:szCs w:val="16"/>
    </w:rPr>
  </w:style>
  <w:style w:type="paragraph" w:styleId="CommentText">
    <w:name w:val="annotation text"/>
    <w:basedOn w:val="Normal"/>
    <w:link w:val="CommentTextChar"/>
    <w:uiPriority w:val="99"/>
    <w:semiHidden/>
    <w:rsid w:val="006E6220"/>
    <w:rPr>
      <w:sz w:val="20"/>
      <w:szCs w:val="20"/>
    </w:rPr>
  </w:style>
  <w:style w:type="paragraph" w:styleId="CommentSubject">
    <w:name w:val="annotation subject"/>
    <w:basedOn w:val="CommentText"/>
    <w:next w:val="CommentText"/>
    <w:semiHidden/>
    <w:rsid w:val="006E6220"/>
    <w:rPr>
      <w:b/>
      <w:bCs/>
    </w:rPr>
  </w:style>
  <w:style w:type="character" w:styleId="EndnoteReference">
    <w:name w:val="endnote reference"/>
    <w:semiHidden/>
    <w:rsid w:val="006E6220"/>
    <w:rPr>
      <w:vertAlign w:val="superscript"/>
    </w:rPr>
  </w:style>
  <w:style w:type="paragraph" w:styleId="EndnoteText">
    <w:name w:val="endnote text"/>
    <w:basedOn w:val="Normal"/>
    <w:semiHidden/>
    <w:rsid w:val="006E6220"/>
    <w:rPr>
      <w:sz w:val="20"/>
      <w:szCs w:val="20"/>
    </w:rPr>
  </w:style>
  <w:style w:type="character" w:styleId="FootnoteReference">
    <w:name w:val="footnote reference"/>
    <w:semiHidden/>
    <w:rsid w:val="006E6220"/>
    <w:rPr>
      <w:vertAlign w:val="superscript"/>
    </w:rPr>
  </w:style>
  <w:style w:type="paragraph" w:styleId="FootnoteText">
    <w:name w:val="footnote text"/>
    <w:basedOn w:val="Normal"/>
    <w:semiHidden/>
    <w:rsid w:val="006E6220"/>
    <w:rPr>
      <w:sz w:val="20"/>
      <w:szCs w:val="20"/>
    </w:rPr>
  </w:style>
  <w:style w:type="paragraph" w:styleId="Index1">
    <w:name w:val="index 1"/>
    <w:basedOn w:val="Normal"/>
    <w:next w:val="Normal"/>
    <w:autoRedefine/>
    <w:semiHidden/>
    <w:rsid w:val="006E6220"/>
    <w:pPr>
      <w:ind w:left="220" w:hanging="220"/>
    </w:pPr>
  </w:style>
  <w:style w:type="paragraph" w:styleId="Index2">
    <w:name w:val="index 2"/>
    <w:basedOn w:val="Normal"/>
    <w:next w:val="Normal"/>
    <w:autoRedefine/>
    <w:semiHidden/>
    <w:rsid w:val="006E6220"/>
    <w:pPr>
      <w:ind w:left="440" w:hanging="220"/>
    </w:pPr>
  </w:style>
  <w:style w:type="paragraph" w:styleId="Index3">
    <w:name w:val="index 3"/>
    <w:basedOn w:val="Normal"/>
    <w:next w:val="Normal"/>
    <w:autoRedefine/>
    <w:semiHidden/>
    <w:rsid w:val="006E6220"/>
    <w:pPr>
      <w:ind w:left="660" w:hanging="220"/>
    </w:pPr>
  </w:style>
  <w:style w:type="paragraph" w:styleId="Index4">
    <w:name w:val="index 4"/>
    <w:basedOn w:val="Normal"/>
    <w:next w:val="Normal"/>
    <w:autoRedefine/>
    <w:semiHidden/>
    <w:rsid w:val="006E6220"/>
    <w:pPr>
      <w:ind w:left="880" w:hanging="220"/>
    </w:pPr>
  </w:style>
  <w:style w:type="paragraph" w:styleId="Index5">
    <w:name w:val="index 5"/>
    <w:basedOn w:val="Normal"/>
    <w:next w:val="Normal"/>
    <w:autoRedefine/>
    <w:semiHidden/>
    <w:rsid w:val="006E6220"/>
    <w:pPr>
      <w:ind w:left="1100" w:hanging="220"/>
    </w:pPr>
  </w:style>
  <w:style w:type="paragraph" w:styleId="Index6">
    <w:name w:val="index 6"/>
    <w:basedOn w:val="Normal"/>
    <w:next w:val="Normal"/>
    <w:autoRedefine/>
    <w:semiHidden/>
    <w:rsid w:val="006E6220"/>
    <w:pPr>
      <w:ind w:left="1320" w:hanging="220"/>
    </w:pPr>
  </w:style>
  <w:style w:type="paragraph" w:styleId="Index7">
    <w:name w:val="index 7"/>
    <w:basedOn w:val="Normal"/>
    <w:next w:val="Normal"/>
    <w:autoRedefine/>
    <w:semiHidden/>
    <w:rsid w:val="006E6220"/>
    <w:pPr>
      <w:ind w:left="1540" w:hanging="220"/>
    </w:pPr>
  </w:style>
  <w:style w:type="paragraph" w:styleId="Index8">
    <w:name w:val="index 8"/>
    <w:basedOn w:val="Normal"/>
    <w:next w:val="Normal"/>
    <w:autoRedefine/>
    <w:semiHidden/>
    <w:rsid w:val="006E6220"/>
    <w:pPr>
      <w:ind w:left="1760" w:hanging="220"/>
    </w:pPr>
  </w:style>
  <w:style w:type="paragraph" w:styleId="Index9">
    <w:name w:val="index 9"/>
    <w:basedOn w:val="Normal"/>
    <w:next w:val="Normal"/>
    <w:autoRedefine/>
    <w:semiHidden/>
    <w:rsid w:val="006E6220"/>
    <w:pPr>
      <w:ind w:left="1980" w:hanging="220"/>
    </w:pPr>
  </w:style>
  <w:style w:type="paragraph" w:styleId="IndexHeading">
    <w:name w:val="index heading"/>
    <w:basedOn w:val="Normal"/>
    <w:next w:val="Index1"/>
    <w:semiHidden/>
    <w:rsid w:val="006E6220"/>
    <w:rPr>
      <w:rFonts w:ascii="Arial" w:hAnsi="Arial" w:cs="Arial"/>
      <w:b/>
      <w:bCs/>
    </w:rPr>
  </w:style>
  <w:style w:type="paragraph" w:styleId="MacroText">
    <w:name w:val="macro"/>
    <w:semiHidden/>
    <w:rsid w:val="006E622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semiHidden/>
    <w:rsid w:val="006E6220"/>
    <w:pPr>
      <w:ind w:left="220" w:hanging="220"/>
    </w:pPr>
  </w:style>
  <w:style w:type="paragraph" w:styleId="TableofFigures">
    <w:name w:val="table of figures"/>
    <w:basedOn w:val="Normal"/>
    <w:next w:val="Normal"/>
    <w:semiHidden/>
    <w:rsid w:val="006E6220"/>
  </w:style>
  <w:style w:type="paragraph" w:styleId="TOAHeading">
    <w:name w:val="toa heading"/>
    <w:basedOn w:val="Normal"/>
    <w:next w:val="Normal"/>
    <w:semiHidden/>
    <w:rsid w:val="006E6220"/>
    <w:pPr>
      <w:spacing w:before="120"/>
    </w:pPr>
    <w:rPr>
      <w:rFonts w:ascii="Arial" w:hAnsi="Arial" w:cs="Arial"/>
      <w:b/>
      <w:bCs/>
      <w:sz w:val="24"/>
      <w:szCs w:val="24"/>
    </w:rPr>
  </w:style>
  <w:style w:type="paragraph" w:styleId="TOC4">
    <w:name w:val="toc 4"/>
    <w:basedOn w:val="Normal"/>
    <w:next w:val="Normal"/>
    <w:autoRedefine/>
    <w:semiHidden/>
    <w:rsid w:val="006E6220"/>
    <w:pPr>
      <w:ind w:left="660"/>
    </w:pPr>
  </w:style>
  <w:style w:type="paragraph" w:styleId="TOC5">
    <w:name w:val="toc 5"/>
    <w:basedOn w:val="Normal"/>
    <w:next w:val="Normal"/>
    <w:autoRedefine/>
    <w:semiHidden/>
    <w:rsid w:val="006E6220"/>
    <w:pPr>
      <w:ind w:left="880"/>
    </w:pPr>
  </w:style>
  <w:style w:type="paragraph" w:styleId="TOC6">
    <w:name w:val="toc 6"/>
    <w:basedOn w:val="Normal"/>
    <w:next w:val="Normal"/>
    <w:autoRedefine/>
    <w:semiHidden/>
    <w:rsid w:val="006E6220"/>
    <w:pPr>
      <w:ind w:left="1100"/>
    </w:pPr>
  </w:style>
  <w:style w:type="paragraph" w:styleId="TOC7">
    <w:name w:val="toc 7"/>
    <w:basedOn w:val="Normal"/>
    <w:next w:val="Normal"/>
    <w:autoRedefine/>
    <w:semiHidden/>
    <w:rsid w:val="006E6220"/>
    <w:pPr>
      <w:ind w:left="1320"/>
    </w:pPr>
  </w:style>
  <w:style w:type="paragraph" w:styleId="TOC8">
    <w:name w:val="toc 8"/>
    <w:basedOn w:val="Normal"/>
    <w:next w:val="Normal"/>
    <w:autoRedefine/>
    <w:semiHidden/>
    <w:rsid w:val="006E6220"/>
    <w:pPr>
      <w:ind w:left="1540"/>
    </w:pPr>
  </w:style>
  <w:style w:type="paragraph" w:styleId="TOC9">
    <w:name w:val="toc 9"/>
    <w:basedOn w:val="Normal"/>
    <w:next w:val="Normal"/>
    <w:autoRedefine/>
    <w:semiHidden/>
    <w:rsid w:val="006E6220"/>
    <w:pPr>
      <w:ind w:left="1760"/>
    </w:pPr>
  </w:style>
  <w:style w:type="numbering" w:styleId="111111">
    <w:name w:val="Outline List 2"/>
    <w:basedOn w:val="NoList"/>
    <w:rsid w:val="006E6220"/>
    <w:pPr>
      <w:numPr>
        <w:numId w:val="12"/>
      </w:numPr>
    </w:pPr>
  </w:style>
  <w:style w:type="numbering" w:styleId="1ai">
    <w:name w:val="Outline List 1"/>
    <w:basedOn w:val="NoList"/>
    <w:rsid w:val="006E6220"/>
    <w:pPr>
      <w:numPr>
        <w:numId w:val="13"/>
      </w:numPr>
    </w:pPr>
  </w:style>
  <w:style w:type="numbering" w:styleId="ArticleSection">
    <w:name w:val="Outline List 3"/>
    <w:basedOn w:val="NoList"/>
    <w:rsid w:val="006E6220"/>
    <w:pPr>
      <w:numPr>
        <w:numId w:val="14"/>
      </w:numPr>
    </w:pPr>
  </w:style>
  <w:style w:type="paragraph" w:styleId="BlockText">
    <w:name w:val="Block Text"/>
    <w:basedOn w:val="Normal"/>
    <w:semiHidden/>
    <w:rsid w:val="006E6220"/>
    <w:pPr>
      <w:spacing w:after="120"/>
      <w:ind w:left="1440" w:right="1440"/>
    </w:pPr>
  </w:style>
  <w:style w:type="paragraph" w:styleId="BodyText">
    <w:name w:val="Body Text"/>
    <w:basedOn w:val="Normal"/>
    <w:link w:val="BodyTextChar"/>
    <w:semiHidden/>
    <w:rsid w:val="006E6220"/>
    <w:pPr>
      <w:spacing w:after="120"/>
    </w:pPr>
  </w:style>
  <w:style w:type="paragraph" w:styleId="BodyText2">
    <w:name w:val="Body Text 2"/>
    <w:basedOn w:val="Normal"/>
    <w:semiHidden/>
    <w:rsid w:val="006E6220"/>
    <w:pPr>
      <w:spacing w:after="120" w:line="480" w:lineRule="auto"/>
    </w:pPr>
  </w:style>
  <w:style w:type="paragraph" w:styleId="BodyText3">
    <w:name w:val="Body Text 3"/>
    <w:basedOn w:val="Normal"/>
    <w:semiHidden/>
    <w:rsid w:val="006E6220"/>
    <w:pPr>
      <w:spacing w:after="120"/>
    </w:pPr>
    <w:rPr>
      <w:sz w:val="16"/>
      <w:szCs w:val="16"/>
    </w:rPr>
  </w:style>
  <w:style w:type="paragraph" w:styleId="BodyTextFirstIndent">
    <w:name w:val="Body Text First Indent"/>
    <w:basedOn w:val="BodyText"/>
    <w:semiHidden/>
    <w:rsid w:val="006E6220"/>
    <w:pPr>
      <w:ind w:firstLine="210"/>
    </w:pPr>
  </w:style>
  <w:style w:type="paragraph" w:styleId="BodyTextIndent">
    <w:name w:val="Body Text Indent"/>
    <w:basedOn w:val="Normal"/>
    <w:semiHidden/>
    <w:rsid w:val="006E6220"/>
    <w:pPr>
      <w:spacing w:after="120"/>
      <w:ind w:left="360"/>
    </w:pPr>
  </w:style>
  <w:style w:type="paragraph" w:styleId="BodyTextFirstIndent2">
    <w:name w:val="Body Text First Indent 2"/>
    <w:basedOn w:val="BodyTextIndent"/>
    <w:semiHidden/>
    <w:rsid w:val="006E6220"/>
    <w:pPr>
      <w:ind w:firstLine="210"/>
    </w:pPr>
  </w:style>
  <w:style w:type="paragraph" w:styleId="BodyTextIndent2">
    <w:name w:val="Body Text Indent 2"/>
    <w:basedOn w:val="Normal"/>
    <w:semiHidden/>
    <w:rsid w:val="006E6220"/>
    <w:pPr>
      <w:spacing w:after="120" w:line="480" w:lineRule="auto"/>
      <w:ind w:left="360"/>
    </w:pPr>
  </w:style>
  <w:style w:type="paragraph" w:styleId="BodyTextIndent3">
    <w:name w:val="Body Text Indent 3"/>
    <w:basedOn w:val="Normal"/>
    <w:semiHidden/>
    <w:rsid w:val="006E6220"/>
    <w:pPr>
      <w:spacing w:after="120"/>
      <w:ind w:left="360"/>
    </w:pPr>
    <w:rPr>
      <w:sz w:val="16"/>
      <w:szCs w:val="16"/>
    </w:rPr>
  </w:style>
  <w:style w:type="paragraph" w:styleId="Closing">
    <w:name w:val="Closing"/>
    <w:basedOn w:val="Normal"/>
    <w:semiHidden/>
    <w:rsid w:val="006E6220"/>
    <w:pPr>
      <w:ind w:left="4320"/>
    </w:pPr>
  </w:style>
  <w:style w:type="paragraph" w:styleId="Date">
    <w:name w:val="Date"/>
    <w:basedOn w:val="Normal"/>
    <w:next w:val="Normal"/>
    <w:semiHidden/>
    <w:rsid w:val="006E6220"/>
  </w:style>
  <w:style w:type="paragraph" w:styleId="E-mailSignature">
    <w:name w:val="E-mail Signature"/>
    <w:basedOn w:val="Normal"/>
    <w:semiHidden/>
    <w:rsid w:val="006E6220"/>
  </w:style>
  <w:style w:type="character" w:styleId="Emphasis">
    <w:name w:val="Emphasis"/>
    <w:qFormat/>
    <w:rsid w:val="006E6220"/>
    <w:rPr>
      <w:i/>
      <w:iCs/>
    </w:rPr>
  </w:style>
  <w:style w:type="paragraph" w:styleId="EnvelopeAddress">
    <w:name w:val="envelope address"/>
    <w:basedOn w:val="Normal"/>
    <w:semiHidden/>
    <w:rsid w:val="006E6220"/>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6E6220"/>
    <w:rPr>
      <w:rFonts w:ascii="Arial" w:hAnsi="Arial" w:cs="Arial"/>
      <w:sz w:val="20"/>
      <w:szCs w:val="20"/>
    </w:rPr>
  </w:style>
  <w:style w:type="character" w:styleId="FollowedHyperlink">
    <w:name w:val="FollowedHyperlink"/>
    <w:semiHidden/>
    <w:rsid w:val="006E6220"/>
    <w:rPr>
      <w:color w:val="800080"/>
      <w:u w:val="single"/>
    </w:rPr>
  </w:style>
  <w:style w:type="character" w:styleId="HTMLAcronym">
    <w:name w:val="HTML Acronym"/>
    <w:semiHidden/>
    <w:rsid w:val="006E6220"/>
  </w:style>
  <w:style w:type="paragraph" w:styleId="HTMLAddress">
    <w:name w:val="HTML Address"/>
    <w:basedOn w:val="Normal"/>
    <w:semiHidden/>
    <w:rsid w:val="006E6220"/>
    <w:rPr>
      <w:i/>
      <w:iCs/>
    </w:rPr>
  </w:style>
  <w:style w:type="character" w:styleId="HTMLCite">
    <w:name w:val="HTML Cite"/>
    <w:semiHidden/>
    <w:rsid w:val="006E6220"/>
    <w:rPr>
      <w:i/>
      <w:iCs/>
    </w:rPr>
  </w:style>
  <w:style w:type="character" w:styleId="HTMLCode">
    <w:name w:val="HTML Code"/>
    <w:semiHidden/>
    <w:rsid w:val="006E6220"/>
    <w:rPr>
      <w:rFonts w:ascii="Courier New" w:hAnsi="Courier New" w:cs="Courier New"/>
      <w:sz w:val="20"/>
      <w:szCs w:val="20"/>
    </w:rPr>
  </w:style>
  <w:style w:type="character" w:styleId="HTMLDefinition">
    <w:name w:val="HTML Definition"/>
    <w:semiHidden/>
    <w:rsid w:val="006E6220"/>
    <w:rPr>
      <w:i/>
      <w:iCs/>
    </w:rPr>
  </w:style>
  <w:style w:type="character" w:styleId="HTMLKeyboard">
    <w:name w:val="HTML Keyboard"/>
    <w:semiHidden/>
    <w:rsid w:val="006E6220"/>
    <w:rPr>
      <w:rFonts w:ascii="Courier New" w:hAnsi="Courier New" w:cs="Courier New"/>
      <w:sz w:val="20"/>
      <w:szCs w:val="20"/>
    </w:rPr>
  </w:style>
  <w:style w:type="paragraph" w:styleId="HTMLPreformatted">
    <w:name w:val="HTML Preformatted"/>
    <w:basedOn w:val="Normal"/>
    <w:semiHidden/>
    <w:rsid w:val="006E6220"/>
    <w:rPr>
      <w:rFonts w:ascii="Courier New" w:hAnsi="Courier New" w:cs="Courier New"/>
      <w:sz w:val="20"/>
      <w:szCs w:val="20"/>
    </w:rPr>
  </w:style>
  <w:style w:type="character" w:styleId="HTMLSample">
    <w:name w:val="HTML Sample"/>
    <w:semiHidden/>
    <w:rsid w:val="006E6220"/>
    <w:rPr>
      <w:rFonts w:ascii="Courier New" w:hAnsi="Courier New" w:cs="Courier New"/>
    </w:rPr>
  </w:style>
  <w:style w:type="character" w:styleId="HTMLTypewriter">
    <w:name w:val="HTML Typewriter"/>
    <w:semiHidden/>
    <w:rsid w:val="006E6220"/>
    <w:rPr>
      <w:rFonts w:ascii="Courier New" w:hAnsi="Courier New" w:cs="Courier New"/>
      <w:sz w:val="20"/>
      <w:szCs w:val="20"/>
    </w:rPr>
  </w:style>
  <w:style w:type="character" w:styleId="HTMLVariable">
    <w:name w:val="HTML Variable"/>
    <w:semiHidden/>
    <w:rsid w:val="006E6220"/>
    <w:rPr>
      <w:i/>
      <w:iCs/>
    </w:rPr>
  </w:style>
  <w:style w:type="character" w:styleId="LineNumber">
    <w:name w:val="line number"/>
    <w:semiHidden/>
    <w:rsid w:val="006E6220"/>
  </w:style>
  <w:style w:type="paragraph" w:styleId="List">
    <w:name w:val="List"/>
    <w:basedOn w:val="Normal"/>
    <w:semiHidden/>
    <w:rsid w:val="006E6220"/>
    <w:pPr>
      <w:ind w:left="360" w:hanging="360"/>
    </w:pPr>
  </w:style>
  <w:style w:type="paragraph" w:styleId="List2">
    <w:name w:val="List 2"/>
    <w:basedOn w:val="Normal"/>
    <w:semiHidden/>
    <w:rsid w:val="006E6220"/>
    <w:pPr>
      <w:ind w:left="720" w:hanging="360"/>
    </w:pPr>
  </w:style>
  <w:style w:type="paragraph" w:styleId="List3">
    <w:name w:val="List 3"/>
    <w:basedOn w:val="Normal"/>
    <w:semiHidden/>
    <w:rsid w:val="006E6220"/>
    <w:pPr>
      <w:ind w:left="1080" w:hanging="360"/>
    </w:pPr>
  </w:style>
  <w:style w:type="paragraph" w:styleId="List4">
    <w:name w:val="List 4"/>
    <w:basedOn w:val="Normal"/>
    <w:semiHidden/>
    <w:rsid w:val="006E6220"/>
    <w:pPr>
      <w:ind w:left="1440" w:hanging="360"/>
    </w:pPr>
  </w:style>
  <w:style w:type="paragraph" w:styleId="List5">
    <w:name w:val="List 5"/>
    <w:basedOn w:val="Normal"/>
    <w:semiHidden/>
    <w:rsid w:val="006E6220"/>
    <w:pPr>
      <w:ind w:left="1800" w:hanging="360"/>
    </w:pPr>
  </w:style>
  <w:style w:type="paragraph" w:styleId="ListBullet">
    <w:name w:val="List Bullet"/>
    <w:basedOn w:val="Normal"/>
    <w:semiHidden/>
    <w:rsid w:val="006E6220"/>
    <w:pPr>
      <w:numPr>
        <w:numId w:val="4"/>
      </w:numPr>
    </w:pPr>
  </w:style>
  <w:style w:type="paragraph" w:styleId="ListBullet2">
    <w:name w:val="List Bullet 2"/>
    <w:basedOn w:val="Normal"/>
    <w:semiHidden/>
    <w:rsid w:val="006E6220"/>
    <w:pPr>
      <w:numPr>
        <w:numId w:val="5"/>
      </w:numPr>
    </w:pPr>
  </w:style>
  <w:style w:type="paragraph" w:styleId="ListBullet3">
    <w:name w:val="List Bullet 3"/>
    <w:basedOn w:val="Normal"/>
    <w:semiHidden/>
    <w:rsid w:val="006E6220"/>
    <w:pPr>
      <w:numPr>
        <w:numId w:val="35"/>
      </w:numPr>
    </w:pPr>
  </w:style>
  <w:style w:type="paragraph" w:styleId="ListBullet4">
    <w:name w:val="List Bullet 4"/>
    <w:basedOn w:val="Normal"/>
    <w:semiHidden/>
    <w:rsid w:val="006E6220"/>
    <w:pPr>
      <w:numPr>
        <w:numId w:val="6"/>
      </w:numPr>
    </w:pPr>
  </w:style>
  <w:style w:type="paragraph" w:styleId="ListBullet5">
    <w:name w:val="List Bullet 5"/>
    <w:basedOn w:val="Normal"/>
    <w:semiHidden/>
    <w:rsid w:val="006E6220"/>
    <w:pPr>
      <w:numPr>
        <w:numId w:val="7"/>
      </w:numPr>
    </w:pPr>
  </w:style>
  <w:style w:type="paragraph" w:styleId="ListContinue">
    <w:name w:val="List Continue"/>
    <w:basedOn w:val="Normal"/>
    <w:semiHidden/>
    <w:rsid w:val="006E6220"/>
    <w:pPr>
      <w:spacing w:after="120"/>
      <w:ind w:left="360"/>
    </w:pPr>
  </w:style>
  <w:style w:type="paragraph" w:styleId="ListContinue2">
    <w:name w:val="List Continue 2"/>
    <w:basedOn w:val="Normal"/>
    <w:semiHidden/>
    <w:rsid w:val="006E6220"/>
    <w:pPr>
      <w:spacing w:after="120"/>
      <w:ind w:left="720"/>
    </w:pPr>
  </w:style>
  <w:style w:type="paragraph" w:styleId="ListContinue3">
    <w:name w:val="List Continue 3"/>
    <w:basedOn w:val="Normal"/>
    <w:semiHidden/>
    <w:rsid w:val="006E6220"/>
    <w:pPr>
      <w:spacing w:after="120"/>
      <w:ind w:left="1080"/>
    </w:pPr>
  </w:style>
  <w:style w:type="paragraph" w:styleId="ListContinue4">
    <w:name w:val="List Continue 4"/>
    <w:basedOn w:val="Normal"/>
    <w:semiHidden/>
    <w:rsid w:val="006E6220"/>
    <w:pPr>
      <w:spacing w:after="120"/>
      <w:ind w:left="1440"/>
    </w:pPr>
  </w:style>
  <w:style w:type="paragraph" w:styleId="ListContinue5">
    <w:name w:val="List Continue 5"/>
    <w:basedOn w:val="Normal"/>
    <w:semiHidden/>
    <w:rsid w:val="006E6220"/>
    <w:pPr>
      <w:spacing w:after="120"/>
      <w:ind w:left="1800"/>
    </w:pPr>
  </w:style>
  <w:style w:type="paragraph" w:styleId="ListNumber">
    <w:name w:val="List Number"/>
    <w:basedOn w:val="Normal"/>
    <w:semiHidden/>
    <w:rsid w:val="006E6220"/>
    <w:pPr>
      <w:numPr>
        <w:numId w:val="36"/>
      </w:numPr>
    </w:pPr>
  </w:style>
  <w:style w:type="paragraph" w:styleId="ListNumber2">
    <w:name w:val="List Number 2"/>
    <w:basedOn w:val="Normal"/>
    <w:semiHidden/>
    <w:rsid w:val="006E6220"/>
    <w:pPr>
      <w:numPr>
        <w:numId w:val="8"/>
      </w:numPr>
    </w:pPr>
  </w:style>
  <w:style w:type="paragraph" w:styleId="ListNumber3">
    <w:name w:val="List Number 3"/>
    <w:basedOn w:val="Normal"/>
    <w:semiHidden/>
    <w:rsid w:val="006E6220"/>
    <w:pPr>
      <w:numPr>
        <w:numId w:val="9"/>
      </w:numPr>
    </w:pPr>
  </w:style>
  <w:style w:type="paragraph" w:styleId="ListNumber4">
    <w:name w:val="List Number 4"/>
    <w:basedOn w:val="Normal"/>
    <w:semiHidden/>
    <w:rsid w:val="006E6220"/>
    <w:pPr>
      <w:numPr>
        <w:numId w:val="10"/>
      </w:numPr>
    </w:pPr>
  </w:style>
  <w:style w:type="paragraph" w:styleId="ListNumber5">
    <w:name w:val="List Number 5"/>
    <w:basedOn w:val="Normal"/>
    <w:semiHidden/>
    <w:rsid w:val="006E6220"/>
    <w:pPr>
      <w:numPr>
        <w:numId w:val="11"/>
      </w:numPr>
    </w:pPr>
  </w:style>
  <w:style w:type="paragraph" w:styleId="MessageHeader">
    <w:name w:val="Message Header"/>
    <w:basedOn w:val="Normal"/>
    <w:semiHidden/>
    <w:rsid w:val="006E622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6E6220"/>
    <w:pPr>
      <w:ind w:left="720"/>
    </w:pPr>
  </w:style>
  <w:style w:type="paragraph" w:styleId="NoteHeading">
    <w:name w:val="Note Heading"/>
    <w:basedOn w:val="Normal"/>
    <w:next w:val="Normal"/>
    <w:semiHidden/>
    <w:rsid w:val="006E6220"/>
  </w:style>
  <w:style w:type="character" w:styleId="PageNumber">
    <w:name w:val="page number"/>
    <w:semiHidden/>
    <w:rsid w:val="006E6220"/>
  </w:style>
  <w:style w:type="paragraph" w:styleId="PlainText">
    <w:name w:val="Plain Text"/>
    <w:basedOn w:val="Normal"/>
    <w:link w:val="PlainTextChar1"/>
    <w:semiHidden/>
    <w:rsid w:val="006E6220"/>
    <w:rPr>
      <w:rFonts w:ascii="Courier New" w:hAnsi="Courier New" w:cs="Courier New"/>
      <w:sz w:val="20"/>
      <w:szCs w:val="20"/>
    </w:rPr>
  </w:style>
  <w:style w:type="paragraph" w:styleId="Salutation">
    <w:name w:val="Salutation"/>
    <w:basedOn w:val="Normal"/>
    <w:next w:val="Normal"/>
    <w:semiHidden/>
    <w:rsid w:val="006E6220"/>
  </w:style>
  <w:style w:type="paragraph" w:styleId="Signature">
    <w:name w:val="Signature"/>
    <w:basedOn w:val="Normal"/>
    <w:semiHidden/>
    <w:rsid w:val="006E6220"/>
    <w:pPr>
      <w:ind w:left="4320"/>
    </w:pPr>
  </w:style>
  <w:style w:type="paragraph" w:styleId="Subtitle">
    <w:name w:val="Subtitle"/>
    <w:basedOn w:val="Normal"/>
    <w:link w:val="SubtitleChar"/>
    <w:qFormat/>
    <w:rsid w:val="006E6220"/>
    <w:pPr>
      <w:spacing w:after="60"/>
      <w:jc w:val="center"/>
      <w:outlineLvl w:val="1"/>
    </w:pPr>
    <w:rPr>
      <w:rFonts w:ascii="Arial" w:hAnsi="Arial" w:cs="Arial"/>
      <w:sz w:val="24"/>
      <w:szCs w:val="24"/>
    </w:rPr>
  </w:style>
  <w:style w:type="table" w:styleId="Table3Deffects1">
    <w:name w:val="Table 3D effects 1"/>
    <w:basedOn w:val="TableNormal"/>
    <w:semiHidden/>
    <w:rsid w:val="006E622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E622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E622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E622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E622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E622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E622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E622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E622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E622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E622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E622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E622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E622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E622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E622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E622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E622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E622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E622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E622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E622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E622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E622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E622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E622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E622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E622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E622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E622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E622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E622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E622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E622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E622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E622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E622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E622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E622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E62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E622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E622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E622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6E6220"/>
    <w:pPr>
      <w:spacing w:before="240" w:after="60"/>
      <w:jc w:val="center"/>
      <w:outlineLvl w:val="0"/>
    </w:pPr>
    <w:rPr>
      <w:rFonts w:ascii="Arial" w:hAnsi="Arial" w:cs="Arial"/>
      <w:b/>
      <w:bCs/>
      <w:kern w:val="28"/>
      <w:sz w:val="32"/>
      <w:szCs w:val="32"/>
    </w:rPr>
  </w:style>
  <w:style w:type="paragraph" w:customStyle="1" w:styleId="ConcurMoreInfo">
    <w:name w:val="Concur More Info"/>
    <w:basedOn w:val="ConcurMoreInfoIndent"/>
    <w:next w:val="Normal"/>
    <w:link w:val="ConcurMoreInfoChar"/>
    <w:rsid w:val="006E6220"/>
    <w:pPr>
      <w:tabs>
        <w:tab w:val="clear" w:pos="1440"/>
      </w:tabs>
      <w:ind w:left="720"/>
    </w:pPr>
  </w:style>
  <w:style w:type="paragraph" w:customStyle="1" w:styleId="ConcurBullet">
    <w:name w:val="Concur Bullet"/>
    <w:link w:val="ConcurBulletChar"/>
    <w:qFormat/>
    <w:rsid w:val="006E6220"/>
    <w:pPr>
      <w:numPr>
        <w:numId w:val="34"/>
      </w:numPr>
      <w:tabs>
        <w:tab w:val="clear" w:pos="1080"/>
      </w:tabs>
      <w:spacing w:before="120"/>
      <w:ind w:left="720"/>
    </w:pPr>
    <w:rPr>
      <w:rFonts w:ascii="Verdana" w:eastAsia="Arial Unicode MS" w:hAnsi="Verdana"/>
      <w:snapToGrid w:val="0"/>
    </w:rPr>
  </w:style>
  <w:style w:type="paragraph" w:customStyle="1" w:styleId="ConcurBulletIndent">
    <w:name w:val="Concur Bullet Indent"/>
    <w:link w:val="ConcurBulletIndentChar"/>
    <w:qFormat/>
    <w:rsid w:val="006E6220"/>
    <w:pPr>
      <w:numPr>
        <w:numId w:val="2"/>
      </w:numPr>
      <w:spacing w:before="120"/>
    </w:pPr>
    <w:rPr>
      <w:rFonts w:ascii="Verdana" w:eastAsia="Calibri" w:hAnsi="Verdana"/>
      <w:snapToGrid w:val="0"/>
    </w:rPr>
  </w:style>
  <w:style w:type="paragraph" w:customStyle="1" w:styleId="ConcurBulletIndent2">
    <w:name w:val="Concur Bullet Indent2"/>
    <w:link w:val="ConcurBulletIndent2Char"/>
    <w:rsid w:val="006E6220"/>
    <w:pPr>
      <w:numPr>
        <w:numId w:val="15"/>
      </w:numPr>
      <w:tabs>
        <w:tab w:val="clear" w:pos="1800"/>
        <w:tab w:val="num" w:pos="360"/>
      </w:tabs>
      <w:spacing w:before="120"/>
      <w:ind w:left="0" w:firstLine="0"/>
    </w:pPr>
    <w:rPr>
      <w:rFonts w:ascii="Verdana" w:eastAsia="Calibri" w:hAnsi="Verdana"/>
      <w:snapToGrid w:val="0"/>
    </w:rPr>
  </w:style>
  <w:style w:type="paragraph" w:customStyle="1" w:styleId="QSBullet">
    <w:name w:val="QS Bullet"/>
    <w:basedOn w:val="Normal"/>
    <w:semiHidden/>
    <w:rsid w:val="006E6220"/>
    <w:pPr>
      <w:tabs>
        <w:tab w:val="num" w:pos="360"/>
      </w:tabs>
      <w:spacing w:after="60"/>
      <w:ind w:left="360" w:hanging="360"/>
    </w:pPr>
    <w:rPr>
      <w:rFonts w:cs="Verdana"/>
      <w:sz w:val="20"/>
      <w:szCs w:val="20"/>
    </w:rPr>
  </w:style>
  <w:style w:type="character" w:customStyle="1" w:styleId="Sally">
    <w:name w:val="Sally"/>
    <w:semiHidden/>
    <w:rsid w:val="006E6220"/>
    <w:rPr>
      <w:rFonts w:ascii="Verdana" w:hAnsi="Verdana"/>
      <w:b w:val="0"/>
      <w:bCs w:val="0"/>
      <w:i w:val="0"/>
      <w:iCs w:val="0"/>
      <w:strike w:val="0"/>
      <w:color w:val="auto"/>
      <w:sz w:val="20"/>
      <w:szCs w:val="20"/>
      <w:u w:val="none"/>
    </w:rPr>
  </w:style>
  <w:style w:type="paragraph" w:customStyle="1" w:styleId="ConcurBulletIndent3">
    <w:name w:val="Concur Bullet Indent3"/>
    <w:rsid w:val="006E6220"/>
    <w:pPr>
      <w:numPr>
        <w:numId w:val="38"/>
      </w:numPr>
      <w:tabs>
        <w:tab w:val="left" w:pos="2340"/>
      </w:tabs>
      <w:spacing w:before="120"/>
    </w:pPr>
    <w:rPr>
      <w:rFonts w:ascii="Verdana" w:eastAsia="Calibri" w:hAnsi="Verdana"/>
      <w:snapToGrid w:val="0"/>
    </w:rPr>
  </w:style>
  <w:style w:type="paragraph" w:customStyle="1" w:styleId="ConcurBodyText">
    <w:name w:val="Concur Body Text"/>
    <w:link w:val="ConcurBodyTextChar"/>
    <w:qFormat/>
    <w:rsid w:val="006E6220"/>
    <w:pPr>
      <w:spacing w:before="240"/>
    </w:pPr>
    <w:rPr>
      <w:rFonts w:ascii="Verdana" w:hAnsi="Verdana"/>
    </w:rPr>
  </w:style>
  <w:style w:type="character" w:customStyle="1" w:styleId="ConcurBodyTextChar">
    <w:name w:val="Concur Body Text Char"/>
    <w:link w:val="ConcurBodyText"/>
    <w:rsid w:val="006E6220"/>
    <w:rPr>
      <w:rFonts w:ascii="Verdana" w:hAnsi="Verdana"/>
    </w:rPr>
  </w:style>
  <w:style w:type="character" w:customStyle="1" w:styleId="WNBulletChar">
    <w:name w:val="WNBullet Char"/>
    <w:link w:val="WNBullet"/>
    <w:semiHidden/>
    <w:rsid w:val="006E6220"/>
    <w:rPr>
      <w:rFonts w:ascii="Verdana" w:hAnsi="Verdana" w:cs="Verdana"/>
    </w:rPr>
  </w:style>
  <w:style w:type="character" w:customStyle="1" w:styleId="WNBulletIndentChar">
    <w:name w:val="WNBullet Indent Char"/>
    <w:link w:val="WNBulletIndent"/>
    <w:semiHidden/>
    <w:rsid w:val="006E6220"/>
    <w:rPr>
      <w:rFonts w:ascii="Verdana" w:hAnsi="Verdana" w:cs="Verdana"/>
    </w:rPr>
  </w:style>
  <w:style w:type="paragraph" w:customStyle="1" w:styleId="ConcurTableHeadLeft">
    <w:name w:val="Concur Table Head Left"/>
    <w:qFormat/>
    <w:rsid w:val="006E6220"/>
    <w:pPr>
      <w:keepNext/>
      <w:spacing w:before="80" w:after="80"/>
    </w:pPr>
    <w:rPr>
      <w:rFonts w:ascii="Verdana" w:hAnsi="Verdana"/>
      <w:b/>
      <w:snapToGrid w:val="0"/>
      <w:color w:val="FFFFFF"/>
      <w:sz w:val="18"/>
      <w:szCs w:val="22"/>
    </w:rPr>
  </w:style>
  <w:style w:type="paragraph" w:customStyle="1" w:styleId="ConcurTableText">
    <w:name w:val="Concur Table Text"/>
    <w:link w:val="ConcurTableTextChar"/>
    <w:qFormat/>
    <w:rsid w:val="006E6220"/>
    <w:pPr>
      <w:spacing w:before="80" w:after="80"/>
    </w:pPr>
    <w:rPr>
      <w:rFonts w:ascii="Verdana" w:hAnsi="Verdana"/>
      <w:snapToGrid w:val="0"/>
      <w:sz w:val="18"/>
    </w:rPr>
  </w:style>
  <w:style w:type="paragraph" w:customStyle="1" w:styleId="ConcurBrowserNote">
    <w:name w:val="Concur Browser Note"/>
    <w:next w:val="ConcurBodyText"/>
    <w:semiHidden/>
    <w:rsid w:val="006E6220"/>
    <w:pPr>
      <w:keepLines/>
      <w:numPr>
        <w:numId w:val="16"/>
      </w:numPr>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ConcurBodyText"/>
    <w:semiHidden/>
    <w:rsid w:val="006E6220"/>
    <w:pPr>
      <w:keepLines/>
      <w:numPr>
        <w:numId w:val="17"/>
      </w:numPr>
      <w:pBdr>
        <w:top w:val="single" w:sz="4" w:space="1" w:color="auto"/>
        <w:bottom w:val="single" w:sz="4" w:space="9" w:color="auto"/>
      </w:pBdr>
      <w:tabs>
        <w:tab w:val="left" w:pos="1440"/>
      </w:tabs>
      <w:spacing w:before="240"/>
    </w:pPr>
    <w:rPr>
      <w:rFonts w:ascii="Verdana" w:hAnsi="Verdana"/>
      <w:snapToGrid w:val="0"/>
    </w:rPr>
  </w:style>
  <w:style w:type="paragraph" w:customStyle="1" w:styleId="ConcurBodyTextIndent">
    <w:name w:val="Concur Body Text Indent"/>
    <w:basedOn w:val="Normal"/>
    <w:link w:val="ConcurBodyTextIndentChar"/>
    <w:rsid w:val="006E6220"/>
    <w:pPr>
      <w:spacing w:before="240"/>
      <w:ind w:left="720"/>
    </w:pPr>
    <w:rPr>
      <w:snapToGrid w:val="0"/>
      <w:sz w:val="20"/>
      <w:szCs w:val="20"/>
    </w:rPr>
  </w:style>
  <w:style w:type="paragraph" w:customStyle="1" w:styleId="ConcurTableBook">
    <w:name w:val="Concur Table Book"/>
    <w:basedOn w:val="Normal"/>
    <w:rsid w:val="006E6220"/>
    <w:pPr>
      <w:numPr>
        <w:numId w:val="18"/>
      </w:numPr>
      <w:tabs>
        <w:tab w:val="left" w:pos="432"/>
      </w:tabs>
      <w:spacing w:before="80" w:after="80"/>
    </w:pPr>
    <w:rPr>
      <w:snapToGrid w:val="0"/>
      <w:sz w:val="18"/>
      <w:szCs w:val="20"/>
    </w:rPr>
  </w:style>
  <w:style w:type="paragraph" w:customStyle="1" w:styleId="WNBodyIndent2">
    <w:name w:val="WNBody Indent2"/>
    <w:basedOn w:val="WNBodyIndent"/>
    <w:semiHidden/>
    <w:rsid w:val="006E6220"/>
    <w:pPr>
      <w:ind w:left="630"/>
    </w:pPr>
    <w:rPr>
      <w:lang w:val="en"/>
    </w:rPr>
  </w:style>
  <w:style w:type="paragraph" w:customStyle="1" w:styleId="ConcurTableBullet">
    <w:name w:val="Concur Table Bullet"/>
    <w:link w:val="ConcurTableBulletChar"/>
    <w:rsid w:val="006E6220"/>
    <w:pPr>
      <w:numPr>
        <w:numId w:val="33"/>
      </w:numPr>
      <w:tabs>
        <w:tab w:val="clear" w:pos="936"/>
      </w:tabs>
      <w:spacing w:before="80" w:after="80"/>
      <w:ind w:left="346" w:hanging="216"/>
    </w:pPr>
    <w:rPr>
      <w:rFonts w:ascii="Verdana" w:eastAsia="Calibri" w:hAnsi="Verdana"/>
      <w:color w:val="000000"/>
      <w:sz w:val="18"/>
    </w:rPr>
  </w:style>
  <w:style w:type="paragraph" w:customStyle="1" w:styleId="FooterSmall">
    <w:name w:val="FooterSmall"/>
    <w:basedOn w:val="Normal"/>
    <w:link w:val="FooterSmallChar"/>
    <w:semiHidden/>
    <w:rsid w:val="006E6220"/>
    <w:pPr>
      <w:tabs>
        <w:tab w:val="right" w:pos="8640"/>
      </w:tabs>
      <w:ind w:left="-1080"/>
    </w:pPr>
    <w:rPr>
      <w:sz w:val="16"/>
    </w:rPr>
  </w:style>
  <w:style w:type="paragraph" w:customStyle="1" w:styleId="ConcurTableHeadCentered">
    <w:name w:val="Concur Table Head Centered"/>
    <w:rsid w:val="006E6220"/>
    <w:pPr>
      <w:keepNext/>
      <w:spacing w:before="80" w:after="80"/>
      <w:jc w:val="center"/>
    </w:pPr>
    <w:rPr>
      <w:rFonts w:ascii="Verdana" w:hAnsi="Verdana"/>
      <w:b/>
      <w:snapToGrid w:val="0"/>
      <w:color w:val="FFFFFF"/>
      <w:sz w:val="18"/>
      <w:szCs w:val="22"/>
    </w:rPr>
  </w:style>
  <w:style w:type="character" w:customStyle="1" w:styleId="FooterSmallChar">
    <w:name w:val="FooterSmall Char"/>
    <w:link w:val="FooterSmall"/>
    <w:semiHidden/>
    <w:rsid w:val="006E6220"/>
    <w:rPr>
      <w:rFonts w:ascii="Verdana" w:hAnsi="Verdana"/>
      <w:sz w:val="16"/>
      <w:szCs w:val="22"/>
    </w:rPr>
  </w:style>
  <w:style w:type="paragraph" w:customStyle="1" w:styleId="ConcurNote">
    <w:name w:val="Concur Note"/>
    <w:next w:val="Normal"/>
    <w:link w:val="ConcurNoteChar"/>
    <w:rsid w:val="006E6220"/>
    <w:pPr>
      <w:keepLines/>
      <w:pBdr>
        <w:top w:val="single" w:sz="4" w:space="4" w:color="auto"/>
        <w:bottom w:val="single" w:sz="4" w:space="4" w:color="auto"/>
      </w:pBdr>
      <w:tabs>
        <w:tab w:val="num" w:pos="720"/>
      </w:tabs>
      <w:spacing w:before="240"/>
      <w:ind w:left="720" w:hanging="720"/>
    </w:pPr>
    <w:rPr>
      <w:rFonts w:ascii="Verdana" w:hAnsi="Verdana"/>
      <w:snapToGrid w:val="0"/>
    </w:rPr>
  </w:style>
  <w:style w:type="paragraph" w:customStyle="1" w:styleId="ConcurNoteIndent">
    <w:name w:val="Concur Note Indent"/>
    <w:next w:val="Normal"/>
    <w:link w:val="ConcurNoteIndentChar"/>
    <w:rsid w:val="006E6220"/>
    <w:pPr>
      <w:keepLines/>
      <w:numPr>
        <w:numId w:val="31"/>
      </w:numPr>
      <w:pBdr>
        <w:top w:val="single" w:sz="4" w:space="4" w:color="auto"/>
        <w:bottom w:val="single" w:sz="4" w:space="5" w:color="auto"/>
      </w:pBdr>
      <w:spacing w:before="240"/>
    </w:pPr>
    <w:rPr>
      <w:rFonts w:ascii="Verdana" w:hAnsi="Verdana"/>
      <w:noProof/>
      <w:snapToGrid w:val="0"/>
    </w:rPr>
  </w:style>
  <w:style w:type="paragraph" w:customStyle="1" w:styleId="ConcurNoteIndent3">
    <w:name w:val="Concur Note Indent3"/>
    <w:next w:val="Normal"/>
    <w:semiHidden/>
    <w:rsid w:val="006E6220"/>
    <w:pPr>
      <w:keepLines/>
      <w:pBdr>
        <w:top w:val="single" w:sz="4" w:space="4" w:color="auto"/>
        <w:bottom w:val="single" w:sz="4" w:space="4" w:color="auto"/>
      </w:pBdr>
      <w:tabs>
        <w:tab w:val="left" w:pos="2250"/>
      </w:tabs>
      <w:spacing w:before="240"/>
    </w:pPr>
    <w:rPr>
      <w:rFonts w:ascii="Verdana" w:hAnsi="Verdana"/>
      <w:snapToGrid w:val="0"/>
    </w:rPr>
  </w:style>
  <w:style w:type="paragraph" w:customStyle="1" w:styleId="ConcurCaption">
    <w:name w:val="Concur Caption"/>
    <w:next w:val="Normal"/>
    <w:semiHidden/>
    <w:rsid w:val="006E6220"/>
    <w:pPr>
      <w:spacing w:before="240"/>
    </w:pPr>
    <w:rPr>
      <w:rFonts w:ascii="Verdana" w:hAnsi="Verdana"/>
      <w:i/>
      <w:snapToGrid w:val="0"/>
    </w:rPr>
  </w:style>
  <w:style w:type="paragraph" w:customStyle="1" w:styleId="ConcurCaptionIndent">
    <w:name w:val="Concur Caption Indent"/>
    <w:next w:val="Normal"/>
    <w:semiHidden/>
    <w:rsid w:val="006E6220"/>
    <w:pPr>
      <w:spacing w:before="240"/>
      <w:ind w:left="720"/>
    </w:pPr>
    <w:rPr>
      <w:rFonts w:ascii="Verdana" w:hAnsi="Verdana"/>
      <w:i/>
      <w:snapToGrid w:val="0"/>
    </w:rPr>
  </w:style>
  <w:style w:type="paragraph" w:customStyle="1" w:styleId="ConcurMoreInfoIndent">
    <w:name w:val="Concur More Info Indent"/>
    <w:next w:val="Normal"/>
    <w:link w:val="ConcurMoreInfoIndentChar"/>
    <w:rsid w:val="006E6220"/>
    <w:pPr>
      <w:keepLines/>
      <w:numPr>
        <w:numId w:val="19"/>
      </w:numPr>
      <w:spacing w:before="240"/>
    </w:pPr>
    <w:rPr>
      <w:rFonts w:ascii="Verdana" w:hAnsi="Verdana"/>
      <w:snapToGrid w:val="0"/>
    </w:rPr>
  </w:style>
  <w:style w:type="paragraph" w:customStyle="1" w:styleId="ConcurMoreInfoIndent3">
    <w:name w:val="Concur More Info Indent3"/>
    <w:basedOn w:val="ConcurMoreInfo"/>
    <w:next w:val="Normal"/>
    <w:link w:val="ConcurMoreInfoIndent3Char"/>
    <w:semiHidden/>
    <w:rsid w:val="006E6220"/>
    <w:pPr>
      <w:tabs>
        <w:tab w:val="num" w:pos="2160"/>
      </w:tabs>
      <w:ind w:left="2160"/>
    </w:pPr>
  </w:style>
  <w:style w:type="paragraph" w:customStyle="1" w:styleId="ConcurMoreInfoIndent2">
    <w:name w:val="Concur More Info Indent2"/>
    <w:basedOn w:val="ConcurMoreInfoIndent3"/>
    <w:next w:val="Normal"/>
    <w:link w:val="ConcurMoreInfoIndent2Char"/>
    <w:rsid w:val="006E6220"/>
    <w:pPr>
      <w:numPr>
        <w:numId w:val="20"/>
      </w:numPr>
    </w:pPr>
  </w:style>
  <w:style w:type="paragraph" w:customStyle="1" w:styleId="ConcurCoverSubheading">
    <w:name w:val="Concur Cover Subheading"/>
    <w:semiHidden/>
    <w:rsid w:val="006E6220"/>
    <w:pPr>
      <w:keepNext/>
      <w:spacing w:before="120" w:after="120"/>
    </w:pPr>
    <w:rPr>
      <w:rFonts w:ascii="Verdana" w:hAnsi="Verdana"/>
      <w:b/>
      <w:snapToGrid w:val="0"/>
      <w:sz w:val="32"/>
      <w:szCs w:val="22"/>
    </w:rPr>
  </w:style>
  <w:style w:type="paragraph" w:customStyle="1" w:styleId="ConcurCoverTitle">
    <w:name w:val="Concur Cover Title"/>
    <w:semiHidden/>
    <w:rsid w:val="006E6220"/>
    <w:pPr>
      <w:keepNext/>
      <w:spacing w:after="240"/>
    </w:pPr>
    <w:rPr>
      <w:rFonts w:ascii="Verdana" w:hAnsi="Verdana"/>
      <w:b/>
      <w:snapToGrid w:val="0"/>
      <w:color w:val="000000"/>
      <w:sz w:val="48"/>
      <w:szCs w:val="22"/>
    </w:rPr>
  </w:style>
  <w:style w:type="paragraph" w:customStyle="1" w:styleId="ConcurProcedureHeadingIndent">
    <w:name w:val="Concur Procedure Heading Indent"/>
    <w:next w:val="ConcurNumberIndent"/>
    <w:semiHidden/>
    <w:rsid w:val="006E6220"/>
    <w:pPr>
      <w:numPr>
        <w:numId w:val="24"/>
      </w:numPr>
      <w:spacing w:before="240"/>
    </w:pPr>
    <w:rPr>
      <w:rFonts w:ascii="Verdana" w:hAnsi="Verdana"/>
      <w:b/>
      <w:i/>
      <w:snapToGrid w:val="0"/>
      <w:szCs w:val="22"/>
    </w:rPr>
  </w:style>
  <w:style w:type="paragraph" w:customStyle="1" w:styleId="ConcurNumberIndent">
    <w:name w:val="Concur Number Indent"/>
    <w:rsid w:val="006E6220"/>
    <w:pPr>
      <w:numPr>
        <w:numId w:val="22"/>
      </w:numPr>
      <w:spacing w:before="240"/>
    </w:pPr>
    <w:rPr>
      <w:rFonts w:ascii="Verdana" w:hAnsi="Verdana"/>
      <w:snapToGrid w:val="0"/>
    </w:rPr>
  </w:style>
  <w:style w:type="paragraph" w:customStyle="1" w:styleId="ConcurProcedureHeading">
    <w:name w:val="Concur Procedure Heading"/>
    <w:next w:val="ConcurNumber"/>
    <w:link w:val="ConcurProcedureHeadingChar"/>
    <w:rsid w:val="006E6220"/>
    <w:pPr>
      <w:keepNext/>
      <w:numPr>
        <w:numId w:val="23"/>
      </w:numPr>
      <w:spacing w:before="240"/>
    </w:pPr>
    <w:rPr>
      <w:rFonts w:ascii="Verdana" w:hAnsi="Verdana"/>
      <w:b/>
      <w:i/>
      <w:snapToGrid w:val="0"/>
      <w:szCs w:val="22"/>
    </w:rPr>
  </w:style>
  <w:style w:type="paragraph" w:customStyle="1" w:styleId="ConcurNumber">
    <w:name w:val="Concur Number"/>
    <w:link w:val="ConcurNumberChar"/>
    <w:rsid w:val="006E6220"/>
    <w:pPr>
      <w:spacing w:before="240"/>
    </w:pPr>
    <w:rPr>
      <w:rFonts w:ascii="Verdana" w:hAnsi="Verdana"/>
    </w:rPr>
  </w:style>
  <w:style w:type="paragraph" w:customStyle="1" w:styleId="ConcurTableNumber">
    <w:name w:val="Concur Table Number"/>
    <w:rsid w:val="006E6220"/>
    <w:pPr>
      <w:tabs>
        <w:tab w:val="num" w:pos="432"/>
      </w:tabs>
      <w:spacing w:before="80" w:after="80"/>
      <w:ind w:left="432" w:hanging="360"/>
    </w:pPr>
    <w:rPr>
      <w:rFonts w:ascii="Verdana" w:hAnsi="Verdana"/>
      <w:snapToGrid w:val="0"/>
      <w:sz w:val="18"/>
    </w:rPr>
  </w:style>
  <w:style w:type="paragraph" w:customStyle="1" w:styleId="ConcurWarningIcon">
    <w:name w:val="Concur Warning Icon"/>
    <w:next w:val="Normal"/>
    <w:link w:val="ConcurWarningIconChar"/>
    <w:rsid w:val="006E6220"/>
    <w:pPr>
      <w:keepLines/>
      <w:numPr>
        <w:numId w:val="27"/>
      </w:numPr>
      <w:pBdr>
        <w:top w:val="single" w:sz="4" w:space="0" w:color="auto"/>
        <w:bottom w:val="single" w:sz="4" w:space="9" w:color="auto"/>
      </w:pBdr>
      <w:tabs>
        <w:tab w:val="left" w:pos="630"/>
      </w:tabs>
      <w:spacing w:before="240"/>
    </w:pPr>
    <w:rPr>
      <w:rFonts w:ascii="Verdana" w:hAnsi="Verdana"/>
      <w:snapToGrid w:val="0"/>
    </w:rPr>
  </w:style>
  <w:style w:type="paragraph" w:customStyle="1" w:styleId="ConcurWarningIconIndent">
    <w:name w:val="Concur Warning Icon Indent"/>
    <w:next w:val="Normal"/>
    <w:rsid w:val="006E6220"/>
    <w:pPr>
      <w:keepLines/>
      <w:numPr>
        <w:numId w:val="28"/>
      </w:numPr>
      <w:pBdr>
        <w:top w:val="single" w:sz="4" w:space="0" w:color="auto"/>
        <w:bottom w:val="single" w:sz="4" w:space="9" w:color="auto"/>
      </w:pBdr>
      <w:tabs>
        <w:tab w:val="left" w:pos="900"/>
      </w:tabs>
      <w:spacing w:before="240"/>
    </w:pPr>
    <w:rPr>
      <w:rFonts w:ascii="Verdana" w:hAnsi="Verdana"/>
      <w:snapToGrid w:val="0"/>
    </w:rPr>
  </w:style>
  <w:style w:type="paragraph" w:customStyle="1" w:styleId="ConcurWarningIconIndent2">
    <w:name w:val="Concur Warning Icon Indent2"/>
    <w:next w:val="Normal"/>
    <w:rsid w:val="006E6220"/>
    <w:pPr>
      <w:keepLines/>
      <w:numPr>
        <w:numId w:val="29"/>
      </w:numPr>
      <w:pBdr>
        <w:top w:val="single" w:sz="4" w:space="0" w:color="auto"/>
        <w:bottom w:val="single" w:sz="4" w:space="9" w:color="auto"/>
      </w:pBdr>
      <w:tabs>
        <w:tab w:val="left" w:pos="1530"/>
      </w:tabs>
      <w:spacing w:before="240"/>
    </w:pPr>
    <w:rPr>
      <w:rFonts w:ascii="Verdana" w:hAnsi="Verdana"/>
      <w:snapToGrid w:val="0"/>
    </w:rPr>
  </w:style>
  <w:style w:type="paragraph" w:customStyle="1" w:styleId="ConcurTableBulletIndent">
    <w:name w:val="Concur Table Bullet Indent"/>
    <w:rsid w:val="006E6220"/>
    <w:pPr>
      <w:numPr>
        <w:numId w:val="25"/>
      </w:numPr>
      <w:tabs>
        <w:tab w:val="clear" w:pos="936"/>
      </w:tabs>
      <w:spacing w:before="80" w:after="80"/>
    </w:pPr>
    <w:rPr>
      <w:rFonts w:ascii="Verdana" w:eastAsia="Arial Unicode MS" w:hAnsi="Verdana"/>
      <w:color w:val="000000"/>
      <w:sz w:val="18"/>
    </w:rPr>
  </w:style>
  <w:style w:type="paragraph" w:customStyle="1" w:styleId="ConcurCoverVersion">
    <w:name w:val="Concur Cover Version"/>
    <w:semiHidden/>
    <w:rsid w:val="006E6220"/>
    <w:pPr>
      <w:spacing w:before="240"/>
    </w:pPr>
    <w:rPr>
      <w:rFonts w:ascii="Verdana" w:hAnsi="Verdana"/>
      <w:b/>
      <w:snapToGrid w:val="0"/>
      <w:sz w:val="24"/>
      <w:szCs w:val="22"/>
    </w:rPr>
  </w:style>
  <w:style w:type="paragraph" w:customStyle="1" w:styleId="ConcurBodyTextIndent2">
    <w:name w:val="Concur Body Text Indent2"/>
    <w:basedOn w:val="ConcurBodyTextIndent"/>
    <w:link w:val="ConcurBodyTextIndent2Char"/>
    <w:rsid w:val="006E6220"/>
    <w:pPr>
      <w:ind w:left="1080"/>
    </w:pPr>
  </w:style>
  <w:style w:type="paragraph" w:customStyle="1" w:styleId="ConcurTableCaption">
    <w:name w:val="Concur Table Caption"/>
    <w:next w:val="Normal"/>
    <w:semiHidden/>
    <w:rsid w:val="006E6220"/>
    <w:pPr>
      <w:keepNext/>
      <w:spacing w:before="240"/>
    </w:pPr>
    <w:rPr>
      <w:rFonts w:ascii="Verdana" w:hAnsi="Verdana"/>
      <w:i/>
    </w:rPr>
  </w:style>
  <w:style w:type="paragraph" w:customStyle="1" w:styleId="ConcurTableCaptionIndent">
    <w:name w:val="Concur Table Caption Indent"/>
    <w:next w:val="Normal"/>
    <w:semiHidden/>
    <w:rsid w:val="006E6220"/>
    <w:pPr>
      <w:keepNext/>
      <w:spacing w:before="240"/>
      <w:ind w:left="720"/>
    </w:pPr>
    <w:rPr>
      <w:rFonts w:ascii="Verdana" w:hAnsi="Verdana"/>
      <w:i/>
      <w:color w:val="000000"/>
    </w:rPr>
  </w:style>
  <w:style w:type="paragraph" w:customStyle="1" w:styleId="Box">
    <w:name w:val="Box"/>
    <w:basedOn w:val="Normal"/>
    <w:semiHidden/>
    <w:rsid w:val="006E6220"/>
    <w:rPr>
      <w:rFonts w:ascii="Arial" w:hAnsi="Arial" w:cs="Arial"/>
      <w:sz w:val="16"/>
    </w:rPr>
  </w:style>
  <w:style w:type="paragraph" w:customStyle="1" w:styleId="ConcurNoteIndent2">
    <w:name w:val="Concur Note Indent2"/>
    <w:basedOn w:val="Normal"/>
    <w:next w:val="Normal"/>
    <w:link w:val="ConcurNoteIndent2Char"/>
    <w:rsid w:val="006E6220"/>
    <w:pPr>
      <w:keepLines/>
      <w:numPr>
        <w:numId w:val="32"/>
      </w:numPr>
      <w:pBdr>
        <w:top w:val="single" w:sz="4" w:space="4" w:color="auto"/>
        <w:bottom w:val="single" w:sz="4" w:space="4" w:color="auto"/>
      </w:pBdr>
      <w:tabs>
        <w:tab w:val="left" w:pos="2250"/>
      </w:tabs>
      <w:spacing w:before="240"/>
    </w:pPr>
    <w:rPr>
      <w:snapToGrid w:val="0"/>
      <w:sz w:val="20"/>
      <w:szCs w:val="20"/>
    </w:rPr>
  </w:style>
  <w:style w:type="paragraph" w:customStyle="1" w:styleId="ConcurBodyTextIndent3">
    <w:name w:val="Concur Body Text Indent3"/>
    <w:basedOn w:val="ConcurBodyTextIndent"/>
    <w:rsid w:val="006E6220"/>
    <w:pPr>
      <w:ind w:left="1440"/>
    </w:pPr>
  </w:style>
  <w:style w:type="paragraph" w:customStyle="1" w:styleId="BodyTextKeep">
    <w:name w:val="Body Text Keep"/>
    <w:basedOn w:val="Normal"/>
    <w:next w:val="Normal"/>
    <w:semiHidden/>
    <w:rsid w:val="006E6220"/>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6E6220"/>
    <w:pPr>
      <w:spacing w:before="80" w:after="80"/>
      <w:ind w:left="432"/>
    </w:pPr>
    <w:rPr>
      <w:snapToGrid w:val="0"/>
      <w:sz w:val="18"/>
      <w:szCs w:val="20"/>
    </w:rPr>
  </w:style>
  <w:style w:type="paragraph" w:customStyle="1" w:styleId="ListBullet1">
    <w:name w:val="List Bullet 1"/>
    <w:semiHidden/>
    <w:rsid w:val="006E6220"/>
    <w:pPr>
      <w:numPr>
        <w:numId w:val="37"/>
      </w:numPr>
      <w:spacing w:after="120"/>
    </w:pPr>
    <w:rPr>
      <w:rFonts w:ascii="Verdana" w:hAnsi="Verdana"/>
      <w:iCs/>
    </w:rPr>
  </w:style>
  <w:style w:type="paragraph" w:customStyle="1" w:styleId="TableBullet">
    <w:name w:val="Table Bullet"/>
    <w:semiHidden/>
    <w:rsid w:val="006E6220"/>
    <w:pPr>
      <w:numPr>
        <w:numId w:val="30"/>
      </w:numPr>
      <w:spacing w:before="40" w:after="40"/>
    </w:pPr>
    <w:rPr>
      <w:rFonts w:ascii="Verdana" w:hAnsi="Verdana"/>
      <w:sz w:val="18"/>
    </w:rPr>
  </w:style>
  <w:style w:type="paragraph" w:customStyle="1" w:styleId="TableHead">
    <w:name w:val="Table Head"/>
    <w:semiHidden/>
    <w:rsid w:val="006E6220"/>
    <w:pPr>
      <w:keepNext/>
      <w:spacing w:before="60" w:after="60"/>
    </w:pPr>
    <w:rPr>
      <w:rFonts w:ascii="Verdana" w:hAnsi="Verdana"/>
      <w:b/>
      <w:sz w:val="18"/>
    </w:rPr>
  </w:style>
  <w:style w:type="paragraph" w:customStyle="1" w:styleId="TableText">
    <w:name w:val="Table Text"/>
    <w:link w:val="TableTextChar"/>
    <w:semiHidden/>
    <w:rsid w:val="006E6220"/>
    <w:pPr>
      <w:spacing w:before="60" w:after="60"/>
    </w:pPr>
    <w:rPr>
      <w:rFonts w:ascii="Verdana" w:hAnsi="Verdana"/>
      <w:sz w:val="18"/>
    </w:rPr>
  </w:style>
  <w:style w:type="paragraph" w:customStyle="1" w:styleId="ConcurTableBulletIndent2">
    <w:name w:val="Concur Table Bullet Indent2"/>
    <w:basedOn w:val="ConcurTableBulletIndent"/>
    <w:rsid w:val="006E6220"/>
    <w:pPr>
      <w:numPr>
        <w:numId w:val="26"/>
      </w:numPr>
    </w:pPr>
  </w:style>
  <w:style w:type="paragraph" w:customStyle="1" w:styleId="ConcurTableBookIndent">
    <w:name w:val="Concur Table Book Indent"/>
    <w:basedOn w:val="ConcurTableBook"/>
    <w:rsid w:val="006E6220"/>
    <w:pPr>
      <w:numPr>
        <w:ilvl w:val="1"/>
      </w:numPr>
      <w:tabs>
        <w:tab w:val="clear" w:pos="432"/>
        <w:tab w:val="left" w:pos="792"/>
      </w:tabs>
    </w:pPr>
  </w:style>
  <w:style w:type="paragraph" w:customStyle="1" w:styleId="ConcurHeadingFeedToPDF">
    <w:name w:val="Concur HeadingFeedToPDF"/>
    <w:basedOn w:val="Heading1"/>
    <w:semiHidden/>
    <w:rsid w:val="006E6220"/>
    <w:pPr>
      <w:spacing w:before="0" w:after="0"/>
      <w:ind w:left="-1080"/>
    </w:pPr>
    <w:rPr>
      <w:rFonts w:cs="Times New Roman"/>
      <w:bCs w:val="0"/>
      <w:snapToGrid w:val="0"/>
      <w:color w:val="auto"/>
      <w:szCs w:val="36"/>
    </w:rPr>
  </w:style>
  <w:style w:type="paragraph" w:customStyle="1" w:styleId="ConcurVersion">
    <w:name w:val="Concur Version"/>
    <w:basedOn w:val="Normal"/>
    <w:semiHidden/>
    <w:rsid w:val="006E6220"/>
    <w:pPr>
      <w:spacing w:before="240" w:line="260" w:lineRule="exact"/>
    </w:pPr>
    <w:rPr>
      <w:b/>
      <w:color w:val="000000"/>
      <w:sz w:val="20"/>
      <w:szCs w:val="20"/>
    </w:rPr>
  </w:style>
  <w:style w:type="paragraph" w:customStyle="1" w:styleId="StyleConcurCoverTitleNotBold">
    <w:name w:val="Style Concur Cover Title + Not Bold"/>
    <w:basedOn w:val="ConcurCoverTitle"/>
    <w:semiHidden/>
    <w:rsid w:val="006E6220"/>
    <w:pPr>
      <w:spacing w:before="6000"/>
    </w:pPr>
    <w:rPr>
      <w:b w:val="0"/>
    </w:rPr>
  </w:style>
  <w:style w:type="paragraph" w:customStyle="1" w:styleId="FSBody">
    <w:name w:val="FSBody"/>
    <w:basedOn w:val="Normal"/>
    <w:rsid w:val="006E6220"/>
    <w:pPr>
      <w:spacing w:before="120" w:after="120"/>
    </w:pPr>
    <w:rPr>
      <w:rFonts w:cs="Verdana"/>
      <w:sz w:val="20"/>
      <w:szCs w:val="20"/>
    </w:rPr>
  </w:style>
  <w:style w:type="paragraph" w:customStyle="1" w:styleId="FSBullet1">
    <w:name w:val="FSBullet1"/>
    <w:basedOn w:val="Normal"/>
    <w:semiHidden/>
    <w:rsid w:val="006E6220"/>
    <w:pPr>
      <w:tabs>
        <w:tab w:val="num" w:pos="936"/>
      </w:tabs>
      <w:spacing w:before="60" w:after="60"/>
      <w:ind w:left="936" w:hanging="360"/>
    </w:pPr>
    <w:rPr>
      <w:sz w:val="20"/>
    </w:rPr>
  </w:style>
  <w:style w:type="paragraph" w:customStyle="1" w:styleId="FSBoxBullet2">
    <w:name w:val="FSBoxBullet2"/>
    <w:basedOn w:val="Normal"/>
    <w:semiHidden/>
    <w:rsid w:val="006E6220"/>
    <w:pPr>
      <w:widowControl w:val="0"/>
      <w:autoSpaceDE w:val="0"/>
      <w:autoSpaceDN w:val="0"/>
      <w:adjustRightInd w:val="0"/>
      <w:spacing w:before="40" w:after="40"/>
      <w:ind w:left="630" w:hanging="360"/>
    </w:pPr>
    <w:rPr>
      <w:rFonts w:cs="Verdana"/>
      <w:color w:val="00674E"/>
      <w:sz w:val="19"/>
      <w:szCs w:val="21"/>
    </w:rPr>
  </w:style>
  <w:style w:type="paragraph" w:customStyle="1" w:styleId="FSBullet2">
    <w:name w:val="FSBullet2"/>
    <w:basedOn w:val="FSBullet1"/>
    <w:semiHidden/>
    <w:rsid w:val="006E6220"/>
    <w:pPr>
      <w:tabs>
        <w:tab w:val="num" w:pos="360"/>
      </w:tabs>
      <w:ind w:left="360"/>
    </w:pPr>
    <w:rPr>
      <w:szCs w:val="20"/>
    </w:rPr>
  </w:style>
  <w:style w:type="paragraph" w:customStyle="1" w:styleId="FSBodyIndent">
    <w:name w:val="FSBodyIndent"/>
    <w:semiHidden/>
    <w:rsid w:val="006E6220"/>
    <w:pPr>
      <w:spacing w:before="120" w:after="120"/>
      <w:ind w:left="360"/>
    </w:pPr>
    <w:rPr>
      <w:rFonts w:ascii="Verdana" w:hAnsi="Verdana" w:cs="Verdana"/>
    </w:rPr>
  </w:style>
  <w:style w:type="paragraph" w:customStyle="1" w:styleId="FSNumberStep">
    <w:name w:val="FSNumberStep"/>
    <w:link w:val="FSNumberStepChar"/>
    <w:semiHidden/>
    <w:rsid w:val="006E6220"/>
    <w:pPr>
      <w:tabs>
        <w:tab w:val="num" w:pos="360"/>
      </w:tabs>
      <w:spacing w:after="60"/>
      <w:ind w:left="360" w:hanging="360"/>
    </w:pPr>
    <w:rPr>
      <w:rFonts w:ascii="Verdana" w:hAnsi="Verdana" w:cs="Verdana"/>
    </w:rPr>
  </w:style>
  <w:style w:type="character" w:customStyle="1" w:styleId="FSNumberStepChar">
    <w:name w:val="FSNumberStep Char"/>
    <w:link w:val="FSNumberStep"/>
    <w:semiHidden/>
    <w:rsid w:val="006E6220"/>
    <w:rPr>
      <w:rFonts w:ascii="Verdana" w:hAnsi="Verdana" w:cs="Verdana"/>
    </w:rPr>
  </w:style>
  <w:style w:type="character" w:customStyle="1" w:styleId="BalloonTextChar">
    <w:name w:val="Balloon Text Char"/>
    <w:link w:val="BalloonText"/>
    <w:semiHidden/>
    <w:locked/>
    <w:rsid w:val="006E6220"/>
    <w:rPr>
      <w:rFonts w:ascii="Tahoma" w:hAnsi="Tahoma" w:cs="Tahoma"/>
      <w:sz w:val="16"/>
      <w:szCs w:val="16"/>
    </w:rPr>
  </w:style>
  <w:style w:type="character" w:customStyle="1" w:styleId="apple-style-span">
    <w:name w:val="apple-style-span"/>
    <w:semiHidden/>
    <w:rsid w:val="006E6220"/>
  </w:style>
  <w:style w:type="character" w:customStyle="1" w:styleId="Heading4Char">
    <w:name w:val="Heading 4 Char"/>
    <w:link w:val="Heading4"/>
    <w:rsid w:val="006E6220"/>
    <w:rPr>
      <w:rFonts w:ascii="Verdana" w:hAnsi="Verdana" w:cs="Verdana"/>
      <w:b/>
      <w:bCs/>
      <w:smallCaps/>
      <w:color w:val="000000"/>
      <w:sz w:val="22"/>
      <w:szCs w:val="22"/>
    </w:rPr>
  </w:style>
  <w:style w:type="character" w:customStyle="1" w:styleId="Heading3Char">
    <w:name w:val="Heading 3 Char"/>
    <w:link w:val="Heading3"/>
    <w:rsid w:val="006E6220"/>
    <w:rPr>
      <w:rFonts w:ascii="Verdana" w:hAnsi="Verdana" w:cs="Verdana"/>
      <w:b/>
      <w:bCs/>
      <w:i/>
      <w:iCs/>
      <w:color w:val="000000"/>
      <w:sz w:val="22"/>
    </w:rPr>
  </w:style>
  <w:style w:type="character" w:customStyle="1" w:styleId="Heading1Char">
    <w:name w:val="Heading 1 Char"/>
    <w:link w:val="Heading1"/>
    <w:rsid w:val="006E6220"/>
    <w:rPr>
      <w:rFonts w:ascii="Verdana" w:hAnsi="Verdana" w:cs="Verdana"/>
      <w:b/>
      <w:bCs/>
      <w:iCs/>
      <w:color w:val="000000"/>
      <w:sz w:val="32"/>
      <w:szCs w:val="32"/>
    </w:rPr>
  </w:style>
  <w:style w:type="character" w:customStyle="1" w:styleId="Heading2Char">
    <w:name w:val="Heading 2 Char"/>
    <w:link w:val="Heading2"/>
    <w:rsid w:val="006E6220"/>
    <w:rPr>
      <w:rFonts w:ascii="Verdana" w:hAnsi="Verdana" w:cs="Verdana"/>
      <w:b/>
      <w:bCs/>
      <w:iCs/>
      <w:color w:val="000000"/>
      <w:sz w:val="24"/>
      <w:szCs w:val="24"/>
    </w:rPr>
  </w:style>
  <w:style w:type="character" w:customStyle="1" w:styleId="ConcurBulletChar">
    <w:name w:val="Concur Bullet Char"/>
    <w:link w:val="ConcurBullet"/>
    <w:rsid w:val="006E6220"/>
    <w:rPr>
      <w:rFonts w:ascii="Verdana" w:eastAsia="Arial Unicode MS" w:hAnsi="Verdana"/>
      <w:snapToGrid w:val="0"/>
    </w:rPr>
  </w:style>
  <w:style w:type="paragraph" w:customStyle="1" w:styleId="ConcurBenefit">
    <w:name w:val="Concur Benefit"/>
    <w:basedOn w:val="ConcurBodyText"/>
    <w:semiHidden/>
    <w:rsid w:val="006E6220"/>
    <w:rPr>
      <w:i/>
    </w:rPr>
  </w:style>
  <w:style w:type="paragraph" w:customStyle="1" w:styleId="ConcurBenefitHead">
    <w:name w:val="Concur Benefit Head"/>
    <w:basedOn w:val="ConcurBenefit"/>
    <w:semiHidden/>
    <w:rsid w:val="006E6220"/>
    <w:pPr>
      <w:spacing w:before="120"/>
    </w:pPr>
    <w:rPr>
      <w:b/>
    </w:rPr>
  </w:style>
  <w:style w:type="character" w:customStyle="1" w:styleId="TableTextChar">
    <w:name w:val="Table Text Char"/>
    <w:link w:val="TableText"/>
    <w:semiHidden/>
    <w:rsid w:val="006E6220"/>
    <w:rPr>
      <w:rFonts w:ascii="Verdana" w:hAnsi="Verdana"/>
      <w:sz w:val="18"/>
    </w:rPr>
  </w:style>
  <w:style w:type="character" w:customStyle="1" w:styleId="ConcurTableTextChar">
    <w:name w:val="Concur Table Text Char"/>
    <w:link w:val="ConcurTableText"/>
    <w:rsid w:val="006E6220"/>
    <w:rPr>
      <w:rFonts w:ascii="Verdana" w:hAnsi="Verdana"/>
      <w:snapToGrid w:val="0"/>
      <w:sz w:val="18"/>
    </w:rPr>
  </w:style>
  <w:style w:type="paragraph" w:styleId="ListParagraph">
    <w:name w:val="List Paragraph"/>
    <w:basedOn w:val="Normal"/>
    <w:uiPriority w:val="34"/>
    <w:qFormat/>
    <w:rsid w:val="006E6220"/>
    <w:pPr>
      <w:ind w:left="720"/>
      <w:contextualSpacing/>
    </w:pPr>
  </w:style>
  <w:style w:type="paragraph" w:customStyle="1" w:styleId="ConcurBulletIndent4">
    <w:name w:val="Concur Bullet Indent4"/>
    <w:rsid w:val="006E6220"/>
    <w:pPr>
      <w:numPr>
        <w:ilvl w:val="1"/>
        <w:numId w:val="38"/>
      </w:numPr>
      <w:spacing w:before="120"/>
    </w:pPr>
    <w:rPr>
      <w:rFonts w:ascii="Verdana" w:eastAsia="Calibri" w:hAnsi="Verdana"/>
      <w:snapToGrid w:val="0"/>
    </w:rPr>
  </w:style>
  <w:style w:type="character" w:customStyle="1" w:styleId="ConcurNumberChar">
    <w:name w:val="Concur Number Char"/>
    <w:link w:val="ConcurNumber"/>
    <w:locked/>
    <w:rsid w:val="006E6220"/>
    <w:rPr>
      <w:rFonts w:ascii="Verdana" w:hAnsi="Verdana"/>
    </w:rPr>
  </w:style>
  <w:style w:type="character" w:customStyle="1" w:styleId="ConcurBulletChar1">
    <w:name w:val="Concur Bullet Char1"/>
    <w:rsid w:val="00CE0E7D"/>
    <w:rPr>
      <w:rFonts w:ascii="Verdana" w:hAnsi="Verdana"/>
      <w:snapToGrid w:val="0"/>
      <w:lang w:val="en-US" w:eastAsia="en-US" w:bidi="ar-SA"/>
    </w:rPr>
  </w:style>
  <w:style w:type="character" w:customStyle="1" w:styleId="ConcurBodyTextIndentChar">
    <w:name w:val="Concur Body Text Indent Char"/>
    <w:link w:val="ConcurBodyTextIndent"/>
    <w:rsid w:val="006E6220"/>
    <w:rPr>
      <w:rFonts w:ascii="Verdana" w:hAnsi="Verdana"/>
      <w:snapToGrid w:val="0"/>
    </w:rPr>
  </w:style>
  <w:style w:type="character" w:customStyle="1" w:styleId="ConcurProcedureHeadingChar">
    <w:name w:val="Concur Procedure Heading Char"/>
    <w:link w:val="ConcurProcedureHeading"/>
    <w:rsid w:val="006E6220"/>
    <w:rPr>
      <w:rFonts w:ascii="Verdana" w:hAnsi="Verdana"/>
      <w:b/>
      <w:i/>
      <w:snapToGrid w:val="0"/>
      <w:szCs w:val="22"/>
    </w:rPr>
  </w:style>
  <w:style w:type="character" w:customStyle="1" w:styleId="ConcurNoteChar">
    <w:name w:val="Concur Note Char"/>
    <w:link w:val="ConcurNote"/>
    <w:rsid w:val="006E6220"/>
    <w:rPr>
      <w:rFonts w:ascii="Verdana" w:hAnsi="Verdana"/>
      <w:snapToGrid w:val="0"/>
    </w:rPr>
  </w:style>
  <w:style w:type="character" w:customStyle="1" w:styleId="ConcurMoreInfoChar">
    <w:name w:val="Concur More Info Char"/>
    <w:link w:val="ConcurMoreInfo"/>
    <w:rsid w:val="006E6220"/>
    <w:rPr>
      <w:rFonts w:ascii="Verdana" w:hAnsi="Verdana"/>
      <w:snapToGrid w:val="0"/>
    </w:rPr>
  </w:style>
  <w:style w:type="character" w:customStyle="1" w:styleId="ConcurTableBulletChar">
    <w:name w:val="Concur Table Bullet Char"/>
    <w:link w:val="ConcurTableBullet"/>
    <w:rsid w:val="006E6220"/>
    <w:rPr>
      <w:rFonts w:ascii="Verdana" w:eastAsia="Calibri" w:hAnsi="Verdana"/>
      <w:color w:val="000000"/>
      <w:sz w:val="18"/>
    </w:rPr>
  </w:style>
  <w:style w:type="numbering" w:customStyle="1" w:styleId="11111111">
    <w:name w:val="1 / 1.1 / 1.1.111"/>
    <w:rsid w:val="006E6220"/>
    <w:pPr>
      <w:numPr>
        <w:numId w:val="1"/>
      </w:numPr>
    </w:pPr>
  </w:style>
  <w:style w:type="table" w:customStyle="1" w:styleId="TableClassic11">
    <w:name w:val="Table Classic 11"/>
    <w:basedOn w:val="TableNormal"/>
    <w:next w:val="TableClassic1"/>
    <w:rsid w:val="006E6220"/>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ai1">
    <w:name w:val="1 / a / i1"/>
    <w:basedOn w:val="NoList"/>
    <w:next w:val="1ai"/>
    <w:rsid w:val="006E6220"/>
    <w:pPr>
      <w:numPr>
        <w:numId w:val="21"/>
      </w:numPr>
    </w:pPr>
  </w:style>
  <w:style w:type="character" w:customStyle="1" w:styleId="CommentTextChar">
    <w:name w:val="Comment Text Char"/>
    <w:link w:val="CommentText"/>
    <w:uiPriority w:val="99"/>
    <w:semiHidden/>
    <w:rsid w:val="006E6220"/>
    <w:rPr>
      <w:rFonts w:ascii="Verdana" w:hAnsi="Verdana"/>
    </w:rPr>
  </w:style>
  <w:style w:type="numbering" w:customStyle="1" w:styleId="11111114">
    <w:name w:val="1 / 1.1 / 1.1.114"/>
    <w:rsid w:val="00EF551A"/>
  </w:style>
  <w:style w:type="character" w:customStyle="1" w:styleId="ConcurBulletIndentChar">
    <w:name w:val="Concur Bullet Indent Char"/>
    <w:link w:val="ConcurBulletIndent"/>
    <w:rsid w:val="006E6220"/>
    <w:rPr>
      <w:rFonts w:ascii="Verdana" w:eastAsia="Calibri" w:hAnsi="Verdana"/>
      <w:snapToGrid w:val="0"/>
    </w:rPr>
  </w:style>
  <w:style w:type="character" w:customStyle="1" w:styleId="ConcurMoreInfoIndentChar">
    <w:name w:val="Concur More Info Indent Char"/>
    <w:link w:val="ConcurMoreInfoIndent"/>
    <w:rsid w:val="006E6220"/>
    <w:rPr>
      <w:rFonts w:ascii="Verdana" w:hAnsi="Verdana"/>
      <w:snapToGrid w:val="0"/>
    </w:rPr>
  </w:style>
  <w:style w:type="character" w:customStyle="1" w:styleId="ConcurNoteIndentChar">
    <w:name w:val="Concur Note Indent Char"/>
    <w:link w:val="ConcurNoteIndent"/>
    <w:rsid w:val="006E6220"/>
    <w:rPr>
      <w:rFonts w:ascii="Verdana" w:hAnsi="Verdana"/>
      <w:noProof/>
      <w:snapToGrid w:val="0"/>
    </w:rPr>
  </w:style>
  <w:style w:type="character" w:customStyle="1" w:styleId="ConcurNoteIndent2Char">
    <w:name w:val="Concur Note Indent2 Char"/>
    <w:link w:val="ConcurNoteIndent2"/>
    <w:rsid w:val="006E6220"/>
    <w:rPr>
      <w:rFonts w:ascii="Verdana" w:hAnsi="Verdana"/>
      <w:snapToGrid w:val="0"/>
    </w:rPr>
  </w:style>
  <w:style w:type="character" w:customStyle="1" w:styleId="ConcurBodyTextIndent2Char">
    <w:name w:val="Concur Body Text Indent2 Char"/>
    <w:link w:val="ConcurBodyTextIndent2"/>
    <w:rsid w:val="006E6220"/>
    <w:rPr>
      <w:rFonts w:ascii="Verdana" w:hAnsi="Verdana"/>
      <w:snapToGrid w:val="0"/>
    </w:rPr>
  </w:style>
  <w:style w:type="paragraph" w:customStyle="1" w:styleId="FAQTitle1">
    <w:name w:val="FAQTitle1"/>
    <w:basedOn w:val="Heading1"/>
    <w:qFormat/>
    <w:rsid w:val="006E6220"/>
    <w:pPr>
      <w:keepNext/>
      <w:spacing w:before="100" w:after="0"/>
      <w:jc w:val="left"/>
    </w:pPr>
    <w:rPr>
      <w:sz w:val="22"/>
      <w:szCs w:val="28"/>
    </w:rPr>
  </w:style>
  <w:style w:type="paragraph" w:customStyle="1" w:styleId="FAQTitle2">
    <w:name w:val="FAQTitle2"/>
    <w:basedOn w:val="FAQTitle1"/>
    <w:qFormat/>
    <w:rsid w:val="006E6220"/>
    <w:pPr>
      <w:spacing w:before="80" w:after="80"/>
    </w:pPr>
    <w:rPr>
      <w:sz w:val="32"/>
      <w:szCs w:val="32"/>
    </w:rPr>
  </w:style>
  <w:style w:type="paragraph" w:customStyle="1" w:styleId="FAQTitle3">
    <w:name w:val="FAQTitle3"/>
    <w:basedOn w:val="FAQTitle1"/>
    <w:qFormat/>
    <w:rsid w:val="006E6220"/>
    <w:pPr>
      <w:spacing w:before="80" w:after="80"/>
    </w:pPr>
    <w:rPr>
      <w:b w:val="0"/>
      <w:sz w:val="18"/>
    </w:rPr>
  </w:style>
  <w:style w:type="paragraph" w:customStyle="1" w:styleId="BoxBodyHang">
    <w:name w:val="BoxBodyHang"/>
    <w:basedOn w:val="Normal"/>
    <w:rsid w:val="006E6220"/>
    <w:pPr>
      <w:spacing w:before="40" w:after="40"/>
      <w:ind w:left="270" w:hanging="270"/>
    </w:pPr>
    <w:rPr>
      <w:color w:val="993300"/>
      <w:sz w:val="18"/>
      <w:szCs w:val="20"/>
    </w:rPr>
  </w:style>
  <w:style w:type="paragraph" w:customStyle="1" w:styleId="BodyBoxNoIndent">
    <w:name w:val="BodyBoxNoIndent"/>
    <w:basedOn w:val="BoxBodyHang"/>
    <w:rsid w:val="006E6220"/>
    <w:pPr>
      <w:ind w:left="0" w:firstLine="0"/>
    </w:pPr>
  </w:style>
  <w:style w:type="paragraph" w:customStyle="1" w:styleId="HeadTitle1">
    <w:name w:val="HeadTitle1"/>
    <w:semiHidden/>
    <w:rsid w:val="006E6220"/>
    <w:pPr>
      <w:tabs>
        <w:tab w:val="center" w:pos="4320"/>
        <w:tab w:val="right" w:pos="8640"/>
      </w:tabs>
      <w:spacing w:before="180" w:after="180"/>
      <w:jc w:val="center"/>
    </w:pPr>
    <w:rPr>
      <w:rFonts w:ascii="Verdana" w:hAnsi="Verdana" w:cs="Verdana"/>
      <w:b/>
      <w:bCs/>
      <w:iCs/>
      <w:color w:val="000000"/>
      <w:sz w:val="32"/>
      <w:szCs w:val="32"/>
    </w:rPr>
  </w:style>
  <w:style w:type="paragraph" w:customStyle="1" w:styleId="BoxBullet1">
    <w:name w:val="BoxBullet1"/>
    <w:basedOn w:val="BoxBodyText"/>
    <w:rsid w:val="006E6220"/>
    <w:pPr>
      <w:tabs>
        <w:tab w:val="num" w:pos="288"/>
      </w:tabs>
      <w:ind w:left="288" w:hanging="288"/>
    </w:pPr>
  </w:style>
  <w:style w:type="paragraph" w:customStyle="1" w:styleId="BoxBullet2">
    <w:name w:val="BoxBullet2"/>
    <w:basedOn w:val="BoxBullet1"/>
    <w:rsid w:val="006E6220"/>
    <w:pPr>
      <w:ind w:left="630"/>
    </w:pPr>
  </w:style>
  <w:style w:type="paragraph" w:customStyle="1" w:styleId="HeadTitle2">
    <w:name w:val="HeadTitle2"/>
    <w:basedOn w:val="HeadTitle1"/>
    <w:semiHidden/>
    <w:rsid w:val="006E6220"/>
    <w:rPr>
      <w:sz w:val="24"/>
    </w:rPr>
  </w:style>
  <w:style w:type="paragraph" w:customStyle="1" w:styleId="HeadTitle3">
    <w:name w:val="HeadTitle3"/>
    <w:basedOn w:val="HeadTitle2"/>
    <w:semiHidden/>
    <w:rsid w:val="006E6220"/>
    <w:pPr>
      <w:spacing w:after="80"/>
      <w:jc w:val="right"/>
    </w:pPr>
    <w:rPr>
      <w:b w:val="0"/>
      <w:sz w:val="18"/>
      <w:szCs w:val="18"/>
    </w:rPr>
  </w:style>
  <w:style w:type="paragraph" w:customStyle="1" w:styleId="ConcurTOCHead">
    <w:name w:val="Concur TOC Head"/>
    <w:semiHidden/>
    <w:rsid w:val="006E6220"/>
    <w:pPr>
      <w:keepNext/>
    </w:pPr>
    <w:rPr>
      <w:rFonts w:eastAsia="Calibri"/>
      <w:b/>
      <w:snapToGrid w:val="0"/>
      <w:sz w:val="28"/>
      <w:szCs w:val="22"/>
    </w:rPr>
  </w:style>
  <w:style w:type="paragraph" w:customStyle="1" w:styleId="HeadProduct">
    <w:name w:val="Head_Product"/>
    <w:basedOn w:val="Normal"/>
    <w:semiHidden/>
    <w:rsid w:val="006E6220"/>
    <w:pPr>
      <w:spacing w:after="240"/>
      <w:jc w:val="center"/>
    </w:pPr>
    <w:rPr>
      <w:b/>
      <w:color w:val="000000"/>
      <w:sz w:val="32"/>
      <w:szCs w:val="32"/>
    </w:rPr>
  </w:style>
  <w:style w:type="paragraph" w:customStyle="1" w:styleId="ColorfulList-Accent11">
    <w:name w:val="Colorful List - Accent 11"/>
    <w:basedOn w:val="Normal"/>
    <w:uiPriority w:val="34"/>
    <w:semiHidden/>
    <w:qFormat/>
    <w:rsid w:val="006E6220"/>
    <w:pPr>
      <w:spacing w:after="200" w:line="276" w:lineRule="auto"/>
      <w:ind w:left="720"/>
      <w:contextualSpacing/>
    </w:pPr>
  </w:style>
  <w:style w:type="paragraph" w:customStyle="1" w:styleId="CBRNCodeIndent">
    <w:name w:val="CB_RN_CodeIndent"/>
    <w:basedOn w:val="CBRNCode"/>
    <w:semiHidden/>
    <w:rsid w:val="006E6220"/>
    <w:pPr>
      <w:ind w:left="1170"/>
    </w:pPr>
    <w:rPr>
      <w:rFonts w:ascii="Arial" w:hAnsi="Arial"/>
    </w:rPr>
  </w:style>
  <w:style w:type="paragraph" w:customStyle="1" w:styleId="ConcurTableText7pt">
    <w:name w:val="Concur Table Text7pt"/>
    <w:basedOn w:val="ConcurTableText"/>
    <w:semiHidden/>
    <w:qFormat/>
    <w:rsid w:val="006E6220"/>
    <w:pPr>
      <w:spacing w:before="20" w:after="20"/>
    </w:pPr>
    <w:rPr>
      <w:sz w:val="14"/>
      <w:szCs w:val="14"/>
    </w:rPr>
  </w:style>
  <w:style w:type="paragraph" w:customStyle="1" w:styleId="HeadRN">
    <w:name w:val="Head_RN"/>
    <w:basedOn w:val="Normal"/>
    <w:semiHidden/>
    <w:rsid w:val="006E6220"/>
    <w:pPr>
      <w:spacing w:before="120" w:after="240"/>
      <w:jc w:val="center"/>
    </w:pPr>
    <w:rPr>
      <w:b/>
      <w:color w:val="000000"/>
      <w:sz w:val="24"/>
      <w:szCs w:val="24"/>
    </w:rPr>
  </w:style>
  <w:style w:type="paragraph" w:customStyle="1" w:styleId="HeadDate">
    <w:name w:val="Head_Date"/>
    <w:basedOn w:val="Normal"/>
    <w:semiHidden/>
    <w:rsid w:val="006E6220"/>
    <w:pPr>
      <w:spacing w:before="80" w:after="80"/>
      <w:jc w:val="center"/>
    </w:pPr>
    <w:rPr>
      <w:snapToGrid w:val="0"/>
      <w:sz w:val="18"/>
    </w:rPr>
  </w:style>
  <w:style w:type="paragraph" w:customStyle="1" w:styleId="HeadAudience">
    <w:name w:val="Head_Audience"/>
    <w:basedOn w:val="Normal"/>
    <w:link w:val="HeadAudienceCharChar"/>
    <w:semiHidden/>
    <w:rsid w:val="006E6220"/>
    <w:pPr>
      <w:spacing w:before="80" w:after="80"/>
      <w:jc w:val="center"/>
    </w:pPr>
    <w:rPr>
      <w:snapToGrid w:val="0"/>
      <w:sz w:val="18"/>
    </w:rPr>
  </w:style>
  <w:style w:type="character" w:customStyle="1" w:styleId="HeadAudienceCharChar">
    <w:name w:val="Head_Audience Char Char"/>
    <w:link w:val="HeadAudience"/>
    <w:semiHidden/>
    <w:rsid w:val="006E6220"/>
    <w:rPr>
      <w:rFonts w:ascii="Verdana" w:hAnsi="Verdana"/>
      <w:snapToGrid w:val="0"/>
      <w:sz w:val="18"/>
      <w:szCs w:val="22"/>
    </w:rPr>
  </w:style>
  <w:style w:type="character" w:customStyle="1" w:styleId="EmailStyle83">
    <w:name w:val="EmailStyle83"/>
    <w:semiHidden/>
    <w:rsid w:val="006E6220"/>
    <w:rPr>
      <w:rFonts w:ascii="Arial" w:hAnsi="Arial" w:cs="Arial"/>
      <w:color w:val="000080"/>
      <w:sz w:val="20"/>
      <w:szCs w:val="20"/>
    </w:rPr>
  </w:style>
  <w:style w:type="paragraph" w:customStyle="1" w:styleId="ConcurTableText8pt">
    <w:name w:val="Concur Table Text8pt"/>
    <w:basedOn w:val="ConcurTableText"/>
    <w:semiHidden/>
    <w:qFormat/>
    <w:rsid w:val="006E6220"/>
    <w:pPr>
      <w:spacing w:before="20" w:after="20"/>
    </w:pPr>
    <w:rPr>
      <w:sz w:val="16"/>
      <w:szCs w:val="14"/>
    </w:rPr>
  </w:style>
  <w:style w:type="paragraph" w:customStyle="1" w:styleId="ConcurTableText8ptCenter">
    <w:name w:val="Concur Table Text8pt Center"/>
    <w:basedOn w:val="ConcurTableText8pt"/>
    <w:semiHidden/>
    <w:qFormat/>
    <w:rsid w:val="006E6220"/>
    <w:pPr>
      <w:jc w:val="center"/>
    </w:pPr>
  </w:style>
  <w:style w:type="paragraph" w:customStyle="1" w:styleId="ConcurWarningIconIndent3">
    <w:name w:val="Concur Warning Icon Indent3"/>
    <w:basedOn w:val="ConcurWarningIconIndent2"/>
    <w:next w:val="Normal"/>
    <w:semiHidden/>
    <w:rsid w:val="006E6220"/>
    <w:pPr>
      <w:numPr>
        <w:numId w:val="0"/>
      </w:numPr>
      <w:tabs>
        <w:tab w:val="left" w:pos="2520"/>
      </w:tabs>
    </w:pPr>
  </w:style>
  <w:style w:type="paragraph" w:customStyle="1" w:styleId="msolistparagraph0">
    <w:name w:val="msolistparagraph"/>
    <w:basedOn w:val="Normal"/>
    <w:semiHidden/>
    <w:rsid w:val="006E6220"/>
    <w:pPr>
      <w:ind w:left="720"/>
    </w:pPr>
    <w:rPr>
      <w:rFonts w:ascii="Calibri" w:hAnsi="Calibri"/>
    </w:rPr>
  </w:style>
  <w:style w:type="paragraph" w:customStyle="1" w:styleId="xl65">
    <w:name w:val="xl65"/>
    <w:basedOn w:val="Normal"/>
    <w:semiHidden/>
    <w:rsid w:val="006E6220"/>
    <w:pPr>
      <w:spacing w:before="100" w:beforeAutospacing="1" w:after="100" w:afterAutospacing="1"/>
    </w:pPr>
    <w:rPr>
      <w:rFonts w:ascii="Arial" w:hAnsi="Arial" w:cs="Arial"/>
      <w:color w:val="000000"/>
      <w:sz w:val="18"/>
      <w:szCs w:val="18"/>
    </w:rPr>
  </w:style>
  <w:style w:type="paragraph" w:customStyle="1" w:styleId="xl66">
    <w:name w:val="xl66"/>
    <w:basedOn w:val="Normal"/>
    <w:semiHidden/>
    <w:rsid w:val="006E622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6E6220"/>
    <w:pPr>
      <w:spacing w:before="180" w:after="180"/>
      <w:jc w:val="center"/>
    </w:pPr>
    <w:rPr>
      <w:rFonts w:cs="Verdana"/>
      <w:b/>
      <w:bCs/>
      <w:iCs/>
      <w:color w:val="00674E"/>
      <w:sz w:val="32"/>
      <w:szCs w:val="32"/>
    </w:rPr>
  </w:style>
  <w:style w:type="character" w:customStyle="1" w:styleId="heading50">
    <w:name w:val="heading5"/>
    <w:semiHidden/>
    <w:rsid w:val="006E6220"/>
  </w:style>
  <w:style w:type="character" w:customStyle="1" w:styleId="small-linkpointable">
    <w:name w:val="small-link pointable"/>
    <w:semiHidden/>
    <w:rsid w:val="006E6220"/>
  </w:style>
  <w:style w:type="paragraph" w:customStyle="1" w:styleId="xl67">
    <w:name w:val="xl67"/>
    <w:basedOn w:val="Normal"/>
    <w:semiHidden/>
    <w:rsid w:val="006E622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PlainTextChar">
    <w:name w:val="Plain Text Char"/>
    <w:semiHidden/>
    <w:rsid w:val="006E6220"/>
    <w:rPr>
      <w:rFonts w:ascii="Courier New" w:hAnsi="Courier New" w:cs="Courier New"/>
      <w:lang w:val="en-US" w:eastAsia="en-US" w:bidi="ar-SA"/>
    </w:rPr>
  </w:style>
  <w:style w:type="paragraph" w:customStyle="1" w:styleId="CoverCheckBoxes">
    <w:name w:val="CoverCheckBoxes"/>
    <w:basedOn w:val="ConcurBodyTextIndent"/>
    <w:semiHidden/>
    <w:rsid w:val="006E6220"/>
    <w:pPr>
      <w:ind w:left="1260" w:hanging="540"/>
    </w:pPr>
  </w:style>
  <w:style w:type="paragraph" w:customStyle="1" w:styleId="ConcurCoverCheckBoxes">
    <w:name w:val="ConcurCoverCheckBoxes"/>
    <w:basedOn w:val="Normal"/>
    <w:semiHidden/>
    <w:rsid w:val="006E6220"/>
    <w:pPr>
      <w:snapToGrid w:val="0"/>
      <w:ind w:left="1260" w:hanging="540"/>
    </w:pPr>
  </w:style>
  <w:style w:type="paragraph" w:customStyle="1" w:styleId="ConcurCover1">
    <w:name w:val="Concur Cover1"/>
    <w:semiHidden/>
    <w:rsid w:val="006E6220"/>
    <w:rPr>
      <w:rFonts w:eastAsia="Calibri" w:cs="Arial"/>
      <w:b/>
      <w:sz w:val="56"/>
      <w:szCs w:val="56"/>
    </w:rPr>
  </w:style>
  <w:style w:type="paragraph" w:customStyle="1" w:styleId="template">
    <w:name w:val="template"/>
    <w:basedOn w:val="Normal"/>
    <w:semiHidden/>
    <w:rsid w:val="006E6220"/>
    <w:pPr>
      <w:spacing w:line="240" w:lineRule="exact"/>
    </w:pPr>
    <w:rPr>
      <w:rFonts w:ascii="Arial" w:hAnsi="Arial"/>
      <w:i/>
    </w:rPr>
  </w:style>
  <w:style w:type="paragraph" w:customStyle="1" w:styleId="AutoCorrect">
    <w:name w:val="AutoCorrect"/>
    <w:semiHidden/>
    <w:rsid w:val="006E6220"/>
    <w:rPr>
      <w:rFonts w:eastAsia="Calibri"/>
      <w:sz w:val="24"/>
      <w:szCs w:val="24"/>
    </w:rPr>
  </w:style>
  <w:style w:type="paragraph" w:customStyle="1" w:styleId="ConcurCover10">
    <w:name w:val="Concur Cover 1"/>
    <w:semiHidden/>
    <w:rsid w:val="006E6220"/>
    <w:rPr>
      <w:rFonts w:eastAsia="Calibri" w:cs="Arial"/>
      <w:b/>
      <w:sz w:val="56"/>
      <w:szCs w:val="56"/>
    </w:rPr>
  </w:style>
  <w:style w:type="paragraph" w:customStyle="1" w:styleId="ConcurCover2">
    <w:name w:val="Concur Cover 2"/>
    <w:basedOn w:val="Normal"/>
    <w:semiHidden/>
    <w:rsid w:val="006E6220"/>
    <w:rPr>
      <w:rFonts w:cs="Arial"/>
      <w:b/>
      <w:sz w:val="36"/>
      <w:szCs w:val="36"/>
      <w:lang w:val="fr-FR"/>
    </w:rPr>
  </w:style>
  <w:style w:type="paragraph" w:customStyle="1" w:styleId="ConcurCover3">
    <w:name w:val="Concur Cover 3"/>
    <w:basedOn w:val="ConcurCover2"/>
    <w:semiHidden/>
    <w:rsid w:val="006E6220"/>
    <w:rPr>
      <w:sz w:val="28"/>
      <w:szCs w:val="28"/>
      <w:lang w:val="en-US"/>
    </w:rPr>
  </w:style>
  <w:style w:type="character" w:customStyle="1" w:styleId="SallyL">
    <w:name w:val="SallyL"/>
    <w:semiHidden/>
    <w:rsid w:val="006E6220"/>
    <w:rPr>
      <w:rFonts w:ascii="Verdana" w:hAnsi="Verdana"/>
      <w:b w:val="0"/>
      <w:bCs w:val="0"/>
      <w:i w:val="0"/>
      <w:iCs w:val="0"/>
      <w:strike w:val="0"/>
      <w:color w:val="auto"/>
      <w:sz w:val="20"/>
      <w:szCs w:val="20"/>
      <w:u w:val="none"/>
    </w:rPr>
  </w:style>
  <w:style w:type="paragraph" w:customStyle="1" w:styleId="ConcurChapterTitle">
    <w:name w:val="Concur Chapter Title"/>
    <w:next w:val="ConcurBodyText"/>
    <w:semiHidden/>
    <w:rsid w:val="006E6220"/>
    <w:pPr>
      <w:keepNext/>
      <w:pBdr>
        <w:bottom w:val="single" w:sz="4" w:space="1" w:color="auto"/>
      </w:pBdr>
      <w:spacing w:after="480"/>
    </w:pPr>
    <w:rPr>
      <w:rFonts w:ascii="Verdana" w:hAnsi="Verdana"/>
      <w:b/>
      <w:sz w:val="36"/>
      <w:szCs w:val="36"/>
    </w:rPr>
  </w:style>
  <w:style w:type="paragraph" w:customStyle="1" w:styleId="ConcurBodyCode">
    <w:name w:val="Concur Body Code"/>
    <w:semiHidden/>
    <w:rsid w:val="006E6220"/>
    <w:pPr>
      <w:spacing w:before="60" w:after="60"/>
    </w:pPr>
    <w:rPr>
      <w:rFonts w:ascii="Courier New" w:hAnsi="Courier New" w:cs="Courier New"/>
      <w:spacing w:val="6"/>
      <w:sz w:val="18"/>
      <w:szCs w:val="18"/>
    </w:rPr>
  </w:style>
  <w:style w:type="paragraph" w:customStyle="1" w:styleId="ConcurBodyCodeIndent2">
    <w:name w:val="Concur Body Code Indent2"/>
    <w:basedOn w:val="ConcurBodyCode"/>
    <w:semiHidden/>
    <w:rsid w:val="006E6220"/>
    <w:pPr>
      <w:ind w:left="720"/>
    </w:pPr>
  </w:style>
  <w:style w:type="paragraph" w:customStyle="1" w:styleId="ConcurBodyCodeIndent">
    <w:name w:val="Concur Body Code Indent"/>
    <w:basedOn w:val="ConcurBodyCode"/>
    <w:semiHidden/>
    <w:rsid w:val="006E6220"/>
    <w:pPr>
      <w:ind w:left="360"/>
    </w:pPr>
  </w:style>
  <w:style w:type="paragraph" w:customStyle="1" w:styleId="ConcurBodyCodeIndent3">
    <w:name w:val="Concur Body Code Indent3"/>
    <w:basedOn w:val="ConcurBodyCodeIndent2"/>
    <w:semiHidden/>
    <w:rsid w:val="006E6220"/>
    <w:pPr>
      <w:ind w:left="1080"/>
    </w:pPr>
  </w:style>
  <w:style w:type="paragraph" w:customStyle="1" w:styleId="ConcurTitle">
    <w:name w:val="Concur Title"/>
    <w:basedOn w:val="Normal"/>
    <w:semiHidden/>
    <w:rsid w:val="006E6220"/>
    <w:pPr>
      <w:spacing w:after="240" w:line="500" w:lineRule="exact"/>
    </w:pPr>
    <w:rPr>
      <w:b/>
      <w:color w:val="000000"/>
      <w:sz w:val="48"/>
    </w:rPr>
  </w:style>
  <w:style w:type="paragraph" w:customStyle="1" w:styleId="ConcurTitlePageTitles">
    <w:name w:val="Concur Title Page Titles"/>
    <w:semiHidden/>
    <w:rsid w:val="006E6220"/>
    <w:pPr>
      <w:spacing w:after="240" w:line="500" w:lineRule="exact"/>
      <w:jc w:val="center"/>
    </w:pPr>
    <w:rPr>
      <w:rFonts w:ascii="Arial Black" w:eastAsia="Calibri" w:hAnsi="Arial Black"/>
      <w:b/>
      <w:color w:val="000000"/>
      <w:sz w:val="32"/>
    </w:rPr>
  </w:style>
  <w:style w:type="paragraph" w:customStyle="1" w:styleId="ConcurBodyTextExample">
    <w:name w:val="Concur Body Text Example"/>
    <w:basedOn w:val="Normal"/>
    <w:semiHidden/>
    <w:rsid w:val="006E6220"/>
    <w:pPr>
      <w:spacing w:before="120" w:after="120"/>
      <w:ind w:left="1440"/>
    </w:pPr>
    <w:rPr>
      <w:spacing w:val="6"/>
    </w:rPr>
  </w:style>
  <w:style w:type="paragraph" w:customStyle="1" w:styleId="ConcurNumberList">
    <w:name w:val="Concur Number List"/>
    <w:semiHidden/>
    <w:rsid w:val="006E6220"/>
    <w:pPr>
      <w:spacing w:before="120" w:after="120"/>
    </w:pPr>
    <w:rPr>
      <w:spacing w:val="6"/>
    </w:rPr>
  </w:style>
  <w:style w:type="paragraph" w:customStyle="1" w:styleId="ConcurChapter">
    <w:name w:val="Concur Chapter #"/>
    <w:next w:val="Normal"/>
    <w:semiHidden/>
    <w:rsid w:val="006E6220"/>
    <w:pPr>
      <w:pBdr>
        <w:bottom w:val="single" w:sz="4" w:space="4" w:color="auto"/>
      </w:pBdr>
      <w:spacing w:after="120" w:line="480" w:lineRule="exact"/>
    </w:pPr>
    <w:rPr>
      <w:b/>
      <w:smallCaps/>
      <w:spacing w:val="120"/>
      <w:sz w:val="32"/>
    </w:rPr>
  </w:style>
  <w:style w:type="paragraph" w:customStyle="1" w:styleId="UIbox">
    <w:name w:val="UIbox"/>
    <w:basedOn w:val="ConcurBodyText"/>
    <w:link w:val="UIboxChar"/>
    <w:semiHidden/>
    <w:rsid w:val="006E6220"/>
    <w:pPr>
      <w:spacing w:before="0"/>
    </w:pPr>
  </w:style>
  <w:style w:type="character" w:customStyle="1" w:styleId="UIboxChar">
    <w:name w:val="UIbox Char"/>
    <w:link w:val="UIbox"/>
    <w:semiHidden/>
    <w:rsid w:val="006E6220"/>
    <w:rPr>
      <w:rFonts w:ascii="Verdana" w:hAnsi="Verdana"/>
    </w:rPr>
  </w:style>
  <w:style w:type="paragraph" w:customStyle="1" w:styleId="content">
    <w:name w:val="content"/>
    <w:basedOn w:val="Normal"/>
    <w:semiHidden/>
    <w:rsid w:val="006E6220"/>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6E6220"/>
    <w:pPr>
      <w:pBdr>
        <w:top w:val="single" w:sz="6" w:space="1" w:color="auto"/>
        <w:between w:val="single" w:sz="6" w:space="1" w:color="auto"/>
      </w:pBdr>
      <w:ind w:left="1728"/>
    </w:pPr>
  </w:style>
  <w:style w:type="paragraph" w:customStyle="1" w:styleId="ConcurCover30">
    <w:name w:val="Concur Cover3"/>
    <w:semiHidden/>
    <w:rsid w:val="006E6220"/>
    <w:rPr>
      <w:rFonts w:eastAsia="Calibri"/>
      <w:b/>
      <w:sz w:val="28"/>
    </w:rPr>
  </w:style>
  <w:style w:type="character" w:customStyle="1" w:styleId="heading51">
    <w:name w:val="heading51"/>
    <w:semiHidden/>
    <w:rsid w:val="006E6220"/>
    <w:rPr>
      <w:b/>
      <w:bCs/>
      <w:color w:val="000000"/>
      <w:sz w:val="12"/>
      <w:szCs w:val="12"/>
    </w:rPr>
  </w:style>
  <w:style w:type="character" w:customStyle="1" w:styleId="htmlval1">
    <w:name w:val="html_val1"/>
    <w:semiHidden/>
    <w:rsid w:val="006E6220"/>
    <w:rPr>
      <w:color w:val="0000FF"/>
    </w:rPr>
  </w:style>
  <w:style w:type="paragraph" w:customStyle="1" w:styleId="ConcurTableTextIndent2">
    <w:name w:val="Concur Table Text Indent2"/>
    <w:basedOn w:val="ConcurTableTextIndent"/>
    <w:semiHidden/>
    <w:rsid w:val="006E6220"/>
    <w:pPr>
      <w:ind w:left="729"/>
    </w:pPr>
  </w:style>
  <w:style w:type="character" w:customStyle="1" w:styleId="attribute-value">
    <w:name w:val="attribute-value"/>
    <w:semiHidden/>
    <w:rsid w:val="006E6220"/>
  </w:style>
  <w:style w:type="paragraph" w:customStyle="1" w:styleId="TableHeaderText">
    <w:name w:val="Table Header Text"/>
    <w:basedOn w:val="Normal"/>
    <w:autoRedefine/>
    <w:semiHidden/>
    <w:rsid w:val="006E6220"/>
    <w:pPr>
      <w:shd w:val="clear" w:color="auto" w:fill="000000"/>
      <w:jc w:val="center"/>
    </w:pPr>
    <w:rPr>
      <w:rFonts w:ascii="Arial" w:hAnsi="Arial"/>
      <w:b/>
    </w:rPr>
  </w:style>
  <w:style w:type="paragraph" w:customStyle="1" w:styleId="TOCTitle">
    <w:name w:val="TOC Title"/>
    <w:basedOn w:val="Normal"/>
    <w:semiHidden/>
    <w:rsid w:val="006E6220"/>
    <w:pPr>
      <w:widowControl w:val="0"/>
    </w:pPr>
    <w:rPr>
      <w:rFonts w:ascii="Arial" w:hAnsi="Arial"/>
      <w:b/>
      <w:sz w:val="32"/>
    </w:rPr>
  </w:style>
  <w:style w:type="paragraph" w:customStyle="1" w:styleId="TOCItem">
    <w:name w:val="TOCItem"/>
    <w:basedOn w:val="Normal"/>
    <w:autoRedefine/>
    <w:semiHidden/>
    <w:rsid w:val="006E6220"/>
    <w:pPr>
      <w:tabs>
        <w:tab w:val="left" w:leader="dot" w:pos="7061"/>
        <w:tab w:val="right" w:pos="7524"/>
      </w:tabs>
      <w:spacing w:before="60" w:after="60"/>
      <w:ind w:right="465"/>
    </w:pPr>
    <w:rPr>
      <w:rFonts w:ascii="Arial" w:hAnsi="Arial"/>
    </w:rPr>
  </w:style>
  <w:style w:type="paragraph" w:customStyle="1" w:styleId="TOCStem">
    <w:name w:val="TOCStem"/>
    <w:basedOn w:val="Normal"/>
    <w:autoRedefine/>
    <w:semiHidden/>
    <w:rsid w:val="006E6220"/>
    <w:rPr>
      <w:rFonts w:ascii="Arial" w:hAnsi="Arial"/>
    </w:rPr>
  </w:style>
  <w:style w:type="paragraph" w:customStyle="1" w:styleId="StyleConcurNumberItalic">
    <w:name w:val="Style Concur Number + Italic"/>
    <w:basedOn w:val="ConcurNumber"/>
    <w:semiHidden/>
    <w:rsid w:val="006E6220"/>
    <w:rPr>
      <w:i/>
      <w:iCs/>
    </w:rPr>
  </w:style>
  <w:style w:type="paragraph" w:customStyle="1" w:styleId="StyleConcurNumberBold">
    <w:name w:val="Style Concur Number + Bold"/>
    <w:basedOn w:val="ConcurNumber"/>
    <w:semiHidden/>
    <w:rsid w:val="006E6220"/>
    <w:rPr>
      <w:b/>
      <w:bCs/>
    </w:rPr>
  </w:style>
  <w:style w:type="paragraph" w:customStyle="1" w:styleId="StyleConcurNumberBold1">
    <w:name w:val="Style Concur Number + Bold1"/>
    <w:basedOn w:val="ConcurNumber"/>
    <w:autoRedefine/>
    <w:semiHidden/>
    <w:rsid w:val="006E6220"/>
    <w:rPr>
      <w:b/>
      <w:bCs/>
    </w:rPr>
  </w:style>
  <w:style w:type="paragraph" w:customStyle="1" w:styleId="StyleConcurNumberNotExpandedbyCondensedby">
    <w:name w:val="Style Concur Number + Not Expanded by / Condensed by"/>
    <w:basedOn w:val="ConcurNumber"/>
    <w:autoRedefine/>
    <w:semiHidden/>
    <w:rsid w:val="006E6220"/>
  </w:style>
  <w:style w:type="paragraph" w:customStyle="1" w:styleId="Tablebullets">
    <w:name w:val="Table bullets"/>
    <w:basedOn w:val="Normal"/>
    <w:autoRedefine/>
    <w:semiHidden/>
    <w:rsid w:val="006E6220"/>
    <w:pPr>
      <w:snapToGrid w:val="0"/>
    </w:pPr>
    <w:rPr>
      <w:rFonts w:ascii="Arial" w:hAnsi="Arial"/>
    </w:rPr>
  </w:style>
  <w:style w:type="paragraph" w:customStyle="1" w:styleId="StyleConcurNumberLeft48ptFirstline0pt">
    <w:name w:val="Style Concur Number + Left:  48 pt First line:  0 pt"/>
    <w:basedOn w:val="ConcurNumber"/>
    <w:semiHidden/>
    <w:rsid w:val="006E6220"/>
  </w:style>
  <w:style w:type="character" w:customStyle="1" w:styleId="style261">
    <w:name w:val="style261"/>
    <w:semiHidden/>
    <w:rsid w:val="006E6220"/>
    <w:rPr>
      <w:color w:val="3B3B3B"/>
    </w:rPr>
  </w:style>
  <w:style w:type="paragraph" w:customStyle="1" w:styleId="TableTextBold">
    <w:name w:val="Table Text Bold"/>
    <w:basedOn w:val="TableText"/>
    <w:autoRedefine/>
    <w:semiHidden/>
    <w:rsid w:val="006E6220"/>
    <w:rPr>
      <w:b/>
    </w:rPr>
  </w:style>
  <w:style w:type="paragraph" w:customStyle="1" w:styleId="ConcurCover20">
    <w:name w:val="Concur Cover2"/>
    <w:semiHidden/>
    <w:rsid w:val="006E6220"/>
    <w:pPr>
      <w:keepNext/>
      <w:spacing w:before="120" w:after="120"/>
    </w:pPr>
    <w:rPr>
      <w:rFonts w:eastAsia="Calibri"/>
      <w:b/>
      <w:snapToGrid w:val="0"/>
      <w:sz w:val="36"/>
      <w:szCs w:val="22"/>
    </w:rPr>
  </w:style>
  <w:style w:type="paragraph" w:customStyle="1" w:styleId="ContinuedBlockLabel">
    <w:name w:val="Continued Block Label"/>
    <w:basedOn w:val="Normal"/>
    <w:autoRedefine/>
    <w:semiHidden/>
    <w:rsid w:val="006E6220"/>
    <w:rPr>
      <w:rFonts w:ascii="Arial" w:hAnsi="Arial"/>
      <w:b/>
      <w:noProof/>
    </w:rPr>
  </w:style>
  <w:style w:type="paragraph" w:customStyle="1" w:styleId="ContinuedOnNextPa">
    <w:name w:val="Continued On Next Pa"/>
    <w:basedOn w:val="Normal"/>
    <w:next w:val="Normal"/>
    <w:autoRedefine/>
    <w:semiHidden/>
    <w:rsid w:val="006E6220"/>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6E6220"/>
    <w:rPr>
      <w:rFonts w:ascii="Arial" w:hAnsi="Arial"/>
      <w:b/>
      <w:sz w:val="18"/>
    </w:rPr>
  </w:style>
  <w:style w:type="paragraph" w:customStyle="1" w:styleId="EmbeddedText">
    <w:name w:val="Embedded Text"/>
    <w:basedOn w:val="Normal"/>
    <w:autoRedefine/>
    <w:semiHidden/>
    <w:rsid w:val="006E6220"/>
    <w:rPr>
      <w:rFonts w:ascii="Arial" w:hAnsi="Arial"/>
    </w:rPr>
  </w:style>
  <w:style w:type="paragraph" w:customStyle="1" w:styleId="MemoLine">
    <w:name w:val="Memo Line"/>
    <w:basedOn w:val="Normal"/>
    <w:next w:val="Normal"/>
    <w:semiHidden/>
    <w:rsid w:val="006E6220"/>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6E6220"/>
    <w:rPr>
      <w:rFonts w:ascii="Arial" w:hAnsi="Arial"/>
    </w:rPr>
  </w:style>
  <w:style w:type="paragraph" w:customStyle="1" w:styleId="PublicationTitle">
    <w:name w:val="Publication Title"/>
    <w:basedOn w:val="Normal"/>
    <w:next w:val="Heading4"/>
    <w:semiHidden/>
    <w:rsid w:val="006E6220"/>
    <w:pPr>
      <w:spacing w:after="240"/>
      <w:jc w:val="center"/>
    </w:pPr>
    <w:rPr>
      <w:rFonts w:ascii="Arial" w:hAnsi="Arial"/>
      <w:b/>
      <w:sz w:val="32"/>
    </w:rPr>
  </w:style>
  <w:style w:type="paragraph" w:customStyle="1" w:styleId="StyleBlockTextBold">
    <w:name w:val="Style Block Text + Bold"/>
    <w:basedOn w:val="BlockText"/>
    <w:autoRedefine/>
    <w:semiHidden/>
    <w:rsid w:val="006E6220"/>
    <w:rPr>
      <w:b/>
      <w:bCs/>
    </w:rPr>
  </w:style>
  <w:style w:type="paragraph" w:customStyle="1" w:styleId="StyleConcurNoteIndentJustified">
    <w:name w:val="Style Concur Note Indent + Justified"/>
    <w:basedOn w:val="ConcurNoteIndent"/>
    <w:autoRedefine/>
    <w:semiHidden/>
    <w:rsid w:val="006E6220"/>
    <w:pPr>
      <w:numPr>
        <w:numId w:val="0"/>
      </w:numPr>
    </w:pPr>
  </w:style>
  <w:style w:type="paragraph" w:customStyle="1" w:styleId="StyleBlockText11ptBold">
    <w:name w:val="Style Block_Text + 11 pt Bold"/>
    <w:basedOn w:val="Normal"/>
    <w:autoRedefine/>
    <w:semiHidden/>
    <w:rsid w:val="006E6220"/>
    <w:rPr>
      <w:rFonts w:ascii="Arial" w:hAnsi="Arial"/>
      <w:b/>
      <w:bCs/>
      <w:spacing w:val="6"/>
    </w:rPr>
  </w:style>
  <w:style w:type="character" w:customStyle="1" w:styleId="error">
    <w:name w:val="error"/>
    <w:semiHidden/>
    <w:rsid w:val="006E6220"/>
  </w:style>
  <w:style w:type="character" w:customStyle="1" w:styleId="fieldlabel1">
    <w:name w:val="fieldlabel1"/>
    <w:semiHidden/>
    <w:rsid w:val="006E6220"/>
    <w:rPr>
      <w:rFonts w:ascii="Arial" w:hAnsi="Arial" w:cs="Arial" w:hint="default"/>
      <w:color w:val="000080"/>
      <w:sz w:val="17"/>
      <w:szCs w:val="17"/>
    </w:rPr>
  </w:style>
  <w:style w:type="paragraph" w:customStyle="1" w:styleId="Style1">
    <w:name w:val="Style 1"/>
    <w:basedOn w:val="Normal"/>
    <w:autoRedefine/>
    <w:semiHidden/>
    <w:rsid w:val="006E6220"/>
    <w:pPr>
      <w:numPr>
        <w:numId w:val="39"/>
      </w:numPr>
    </w:pPr>
    <w:rPr>
      <w:rFonts w:ascii="Times New Roman" w:hAnsi="Times New Roman"/>
      <w:sz w:val="24"/>
      <w:szCs w:val="24"/>
    </w:rPr>
  </w:style>
  <w:style w:type="paragraph" w:customStyle="1" w:styleId="Table">
    <w:name w:val="Table"/>
    <w:basedOn w:val="Normal"/>
    <w:autoRedefine/>
    <w:semiHidden/>
    <w:rsid w:val="006E6220"/>
    <w:pPr>
      <w:spacing w:before="30" w:after="30"/>
      <w:contextualSpacing/>
    </w:pPr>
    <w:rPr>
      <w:rFonts w:ascii="Times New Roman" w:hAnsi="Times New Roman"/>
      <w:bCs/>
      <w:szCs w:val="24"/>
    </w:rPr>
  </w:style>
  <w:style w:type="paragraph" w:customStyle="1" w:styleId="TableBullet0">
    <w:name w:val="TableBullet"/>
    <w:autoRedefine/>
    <w:semiHidden/>
    <w:rsid w:val="006E6220"/>
    <w:pPr>
      <w:numPr>
        <w:numId w:val="40"/>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6E6220"/>
    <w:pPr>
      <w:snapToGrid w:val="0"/>
    </w:pPr>
    <w:rPr>
      <w:rFonts w:ascii="Arial" w:hAnsi="Arial"/>
      <w:i/>
      <w:iCs/>
    </w:rPr>
  </w:style>
  <w:style w:type="character" w:customStyle="1" w:styleId="StyleBulletText1Char">
    <w:name w:val="Style Bullet Text 1 Char"/>
    <w:link w:val="StyleBulletText1"/>
    <w:semiHidden/>
    <w:rsid w:val="006E6220"/>
    <w:rPr>
      <w:rFonts w:ascii="Arial" w:hAnsi="Arial"/>
      <w:i/>
      <w:iCs/>
      <w:sz w:val="22"/>
      <w:szCs w:val="22"/>
    </w:rPr>
  </w:style>
  <w:style w:type="paragraph" w:customStyle="1" w:styleId="xl68">
    <w:name w:val="xl68"/>
    <w:basedOn w:val="Normal"/>
    <w:semiHidden/>
    <w:rsid w:val="006E622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6E622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paragraph" w:customStyle="1" w:styleId="CBRNCode">
    <w:name w:val="CB_RN_Code"/>
    <w:basedOn w:val="Normal"/>
    <w:semiHidden/>
    <w:rsid w:val="006E6220"/>
    <w:pPr>
      <w:shd w:val="clear" w:color="auto" w:fill="FFFFFF"/>
    </w:pPr>
    <w:rPr>
      <w:rFonts w:ascii="Courier New" w:hAnsi="Courier New" w:cs="Courier New"/>
    </w:rPr>
  </w:style>
  <w:style w:type="paragraph" w:customStyle="1" w:styleId="BoxBodyText">
    <w:name w:val="BoxBodyText"/>
    <w:basedOn w:val="Normal"/>
    <w:rsid w:val="006E6220"/>
    <w:pPr>
      <w:spacing w:before="40" w:after="40"/>
    </w:pPr>
    <w:rPr>
      <w:snapToGrid w:val="0"/>
      <w:color w:val="993300"/>
      <w:sz w:val="18"/>
    </w:rPr>
  </w:style>
  <w:style w:type="character" w:customStyle="1" w:styleId="Heading6Char">
    <w:name w:val="Heading 6 Char"/>
    <w:aliases w:val="Sub Label Char"/>
    <w:link w:val="Heading6"/>
    <w:rsid w:val="006E6220"/>
    <w:rPr>
      <w:rFonts w:ascii="Verdana" w:hAnsi="Verdana"/>
      <w:b/>
      <w:bCs/>
      <w:sz w:val="22"/>
      <w:szCs w:val="22"/>
    </w:rPr>
  </w:style>
  <w:style w:type="character" w:customStyle="1" w:styleId="Heading7Char">
    <w:name w:val="Heading 7 Char"/>
    <w:link w:val="Heading7"/>
    <w:rsid w:val="006E6220"/>
    <w:rPr>
      <w:sz w:val="24"/>
      <w:szCs w:val="24"/>
    </w:rPr>
  </w:style>
  <w:style w:type="character" w:customStyle="1" w:styleId="Heading8Char">
    <w:name w:val="Heading 8 Char"/>
    <w:link w:val="Heading8"/>
    <w:rsid w:val="006E6220"/>
    <w:rPr>
      <w:i/>
      <w:iCs/>
      <w:sz w:val="24"/>
      <w:szCs w:val="24"/>
    </w:rPr>
  </w:style>
  <w:style w:type="character" w:customStyle="1" w:styleId="Heading9Char">
    <w:name w:val="Heading 9 Char"/>
    <w:link w:val="Heading9"/>
    <w:rsid w:val="006E6220"/>
    <w:rPr>
      <w:rFonts w:ascii="Arial" w:hAnsi="Arial" w:cs="Arial"/>
      <w:sz w:val="22"/>
      <w:szCs w:val="22"/>
    </w:rPr>
  </w:style>
  <w:style w:type="character" w:customStyle="1" w:styleId="FooterChar1">
    <w:name w:val="Footer Char1"/>
    <w:aliases w:val="Footer Char Char,Footer Char1 Char Char,Footer Char Char Char Char,Footer Char Char1 Char"/>
    <w:link w:val="Footer"/>
    <w:rsid w:val="006E6220"/>
    <w:rPr>
      <w:rFonts w:ascii="Verdana" w:hAnsi="Verdana"/>
      <w:snapToGrid w:val="0"/>
      <w:sz w:val="18"/>
      <w:szCs w:val="18"/>
    </w:rPr>
  </w:style>
  <w:style w:type="character" w:customStyle="1" w:styleId="TitleChar">
    <w:name w:val="Title Char"/>
    <w:link w:val="Title"/>
    <w:rsid w:val="006E6220"/>
    <w:rPr>
      <w:rFonts w:ascii="Arial" w:hAnsi="Arial" w:cs="Arial"/>
      <w:b/>
      <w:bCs/>
      <w:kern w:val="28"/>
      <w:sz w:val="32"/>
      <w:szCs w:val="32"/>
    </w:rPr>
  </w:style>
  <w:style w:type="character" w:customStyle="1" w:styleId="BodyTextChar">
    <w:name w:val="Body Text Char"/>
    <w:link w:val="BodyText"/>
    <w:semiHidden/>
    <w:locked/>
    <w:rsid w:val="006E6220"/>
    <w:rPr>
      <w:rFonts w:ascii="Verdana" w:hAnsi="Verdana"/>
      <w:sz w:val="22"/>
      <w:szCs w:val="22"/>
    </w:rPr>
  </w:style>
  <w:style w:type="character" w:customStyle="1" w:styleId="SubtitleChar">
    <w:name w:val="Subtitle Char"/>
    <w:link w:val="Subtitle"/>
    <w:rsid w:val="006E6220"/>
    <w:rPr>
      <w:rFonts w:ascii="Arial" w:hAnsi="Arial" w:cs="Arial"/>
      <w:sz w:val="24"/>
      <w:szCs w:val="24"/>
    </w:rPr>
  </w:style>
  <w:style w:type="character" w:customStyle="1" w:styleId="PlainTextChar1">
    <w:name w:val="Plain Text Char1"/>
    <w:link w:val="PlainText"/>
    <w:semiHidden/>
    <w:rsid w:val="006E6220"/>
    <w:rPr>
      <w:rFonts w:ascii="Courier New" w:hAnsi="Courier New" w:cs="Courier New"/>
    </w:rPr>
  </w:style>
  <w:style w:type="table" w:styleId="LightList">
    <w:name w:val="Light List"/>
    <w:basedOn w:val="TableNormal"/>
    <w:uiPriority w:val="61"/>
    <w:rsid w:val="006E6220"/>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UnresolvedMention">
    <w:name w:val="Unresolved Mention"/>
    <w:uiPriority w:val="99"/>
    <w:semiHidden/>
    <w:rsid w:val="006E6220"/>
    <w:rPr>
      <w:color w:val="808080"/>
      <w:shd w:val="clear" w:color="auto" w:fill="E6E6E6"/>
    </w:rPr>
  </w:style>
  <w:style w:type="character" w:customStyle="1" w:styleId="ConcurMoreInfoIndent3Char">
    <w:name w:val="Concur More Info Indent3 Char"/>
    <w:link w:val="ConcurMoreInfoIndent3"/>
    <w:semiHidden/>
    <w:rsid w:val="006E6220"/>
    <w:rPr>
      <w:rFonts w:ascii="Verdana" w:hAnsi="Verdana"/>
      <w:snapToGrid w:val="0"/>
    </w:rPr>
  </w:style>
  <w:style w:type="character" w:customStyle="1" w:styleId="ConcurMoreInfoIndent2Char">
    <w:name w:val="Concur More Info Indent2 Char"/>
    <w:link w:val="ConcurMoreInfoIndent2"/>
    <w:rsid w:val="006E6220"/>
    <w:rPr>
      <w:rFonts w:ascii="Verdana" w:hAnsi="Verdana"/>
      <w:snapToGrid w:val="0"/>
    </w:rPr>
  </w:style>
  <w:style w:type="character" w:customStyle="1" w:styleId="ConcurTableTextIndentChar">
    <w:name w:val="Concur Table Text Indent Char"/>
    <w:link w:val="ConcurTableTextIndent"/>
    <w:rsid w:val="006E6220"/>
    <w:rPr>
      <w:rFonts w:ascii="Verdana" w:hAnsi="Verdana"/>
      <w:snapToGrid w:val="0"/>
      <w:sz w:val="18"/>
    </w:rPr>
  </w:style>
  <w:style w:type="character" w:customStyle="1" w:styleId="ConcurWarningIconChar">
    <w:name w:val="Concur Warning Icon Char"/>
    <w:link w:val="ConcurWarningIcon"/>
    <w:locked/>
    <w:rsid w:val="006E6220"/>
    <w:rPr>
      <w:rFonts w:ascii="Verdana" w:hAnsi="Verdana"/>
      <w:snapToGrid w:val="0"/>
    </w:rPr>
  </w:style>
  <w:style w:type="character" w:customStyle="1" w:styleId="ConcurBulletIndent2Char">
    <w:name w:val="Concur Bullet Indent2 Char"/>
    <w:link w:val="ConcurBulletIndent2"/>
    <w:rsid w:val="006E6220"/>
    <w:rPr>
      <w:rFonts w:ascii="Verdana" w:eastAsia="Calibri" w:hAnsi="Verdana"/>
      <w:snapToGrid w:val="0"/>
    </w:rPr>
  </w:style>
  <w:style w:type="paragraph" w:styleId="Revision">
    <w:name w:val="Revision"/>
    <w:hidden/>
    <w:uiPriority w:val="99"/>
    <w:semiHidden/>
    <w:rsid w:val="0083615E"/>
    <w:rPr>
      <w:rFonts w:ascii="Verdana" w:hAnsi="Verdana"/>
      <w:sz w:val="22"/>
      <w:szCs w:val="22"/>
    </w:rPr>
  </w:style>
  <w:style w:type="character" w:customStyle="1" w:styleId="apple-converted-space">
    <w:name w:val="apple-converted-space"/>
    <w:basedOn w:val="DefaultParagraphFont"/>
    <w:rsid w:val="00D30DFD"/>
  </w:style>
  <w:style w:type="paragraph" w:styleId="Bibliography">
    <w:name w:val="Bibliography"/>
    <w:basedOn w:val="Normal"/>
    <w:next w:val="Normal"/>
    <w:uiPriority w:val="37"/>
    <w:semiHidden/>
    <w:unhideWhenUsed/>
    <w:rsid w:val="004B45A4"/>
  </w:style>
  <w:style w:type="paragraph" w:styleId="IntenseQuote">
    <w:name w:val="Intense Quote"/>
    <w:basedOn w:val="Normal"/>
    <w:next w:val="Normal"/>
    <w:link w:val="IntenseQuoteChar"/>
    <w:uiPriority w:val="30"/>
    <w:qFormat/>
    <w:rsid w:val="004B45A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B45A4"/>
    <w:rPr>
      <w:rFonts w:ascii="Verdana" w:hAnsi="Verdana"/>
      <w:i/>
      <w:iCs/>
      <w:color w:val="4472C4" w:themeColor="accent1"/>
      <w:sz w:val="22"/>
      <w:szCs w:val="22"/>
    </w:rPr>
  </w:style>
  <w:style w:type="paragraph" w:styleId="NoSpacing">
    <w:name w:val="No Spacing"/>
    <w:uiPriority w:val="1"/>
    <w:qFormat/>
    <w:rsid w:val="004B45A4"/>
    <w:rPr>
      <w:rFonts w:ascii="Verdana" w:hAnsi="Verdana"/>
      <w:sz w:val="22"/>
      <w:szCs w:val="22"/>
    </w:rPr>
  </w:style>
  <w:style w:type="paragraph" w:styleId="Quote">
    <w:name w:val="Quote"/>
    <w:basedOn w:val="Normal"/>
    <w:next w:val="Normal"/>
    <w:link w:val="QuoteChar"/>
    <w:uiPriority w:val="29"/>
    <w:qFormat/>
    <w:rsid w:val="004B45A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B45A4"/>
    <w:rPr>
      <w:rFonts w:ascii="Verdana" w:hAnsi="Verdana"/>
      <w:i/>
      <w:iCs/>
      <w:color w:val="404040" w:themeColor="text1" w:themeTint="BF"/>
      <w:sz w:val="22"/>
      <w:szCs w:val="22"/>
    </w:rPr>
  </w:style>
  <w:style w:type="paragraph" w:styleId="TOCHeading">
    <w:name w:val="TOC Heading"/>
    <w:basedOn w:val="Heading1"/>
    <w:next w:val="Normal"/>
    <w:uiPriority w:val="39"/>
    <w:semiHidden/>
    <w:unhideWhenUsed/>
    <w:qFormat/>
    <w:rsid w:val="004B45A4"/>
    <w:pPr>
      <w:keepNext/>
      <w:keepLines/>
      <w:tabs>
        <w:tab w:val="clear" w:pos="4320"/>
        <w:tab w:val="clear" w:pos="8640"/>
      </w:tabs>
      <w:spacing w:before="240" w:after="0"/>
      <w:jc w:val="left"/>
      <w:outlineLvl w:val="9"/>
    </w:pPr>
    <w:rPr>
      <w:rFonts w:asciiTheme="majorHAnsi" w:eastAsiaTheme="majorEastAsia" w:hAnsiTheme="majorHAnsi" w:cstheme="majorBidi"/>
      <w:b w:val="0"/>
      <w:bCs w:val="0"/>
      <w:iCs w:val="0"/>
      <w:color w:val="2F5496" w:themeColor="accent1" w:themeShade="BF"/>
    </w:rPr>
  </w:style>
  <w:style w:type="character" w:styleId="Mention">
    <w:name w:val="Mention"/>
    <w:basedOn w:val="DefaultParagraphFont"/>
    <w:uiPriority w:val="99"/>
    <w:unhideWhenUsed/>
    <w:rsid w:val="00B567D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820186">
      <w:bodyDiv w:val="1"/>
      <w:marLeft w:val="0"/>
      <w:marRight w:val="0"/>
      <w:marTop w:val="0"/>
      <w:marBottom w:val="0"/>
      <w:divBdr>
        <w:top w:val="none" w:sz="0" w:space="0" w:color="auto"/>
        <w:left w:val="none" w:sz="0" w:space="0" w:color="auto"/>
        <w:bottom w:val="none" w:sz="0" w:space="0" w:color="auto"/>
        <w:right w:val="none" w:sz="0" w:space="0" w:color="auto"/>
      </w:divBdr>
    </w:div>
    <w:div w:id="450787512">
      <w:bodyDiv w:val="1"/>
      <w:marLeft w:val="0"/>
      <w:marRight w:val="0"/>
      <w:marTop w:val="0"/>
      <w:marBottom w:val="0"/>
      <w:divBdr>
        <w:top w:val="none" w:sz="0" w:space="0" w:color="auto"/>
        <w:left w:val="none" w:sz="0" w:space="0" w:color="auto"/>
        <w:bottom w:val="none" w:sz="0" w:space="0" w:color="auto"/>
        <w:right w:val="none" w:sz="0" w:space="0" w:color="auto"/>
      </w:divBdr>
    </w:div>
    <w:div w:id="567309294">
      <w:bodyDiv w:val="1"/>
      <w:marLeft w:val="0"/>
      <w:marRight w:val="0"/>
      <w:marTop w:val="0"/>
      <w:marBottom w:val="0"/>
      <w:divBdr>
        <w:top w:val="none" w:sz="0" w:space="0" w:color="auto"/>
        <w:left w:val="none" w:sz="0" w:space="0" w:color="auto"/>
        <w:bottom w:val="none" w:sz="0" w:space="0" w:color="auto"/>
        <w:right w:val="none" w:sz="0" w:space="0" w:color="auto"/>
      </w:divBdr>
      <w:divsChild>
        <w:div w:id="1167789715">
          <w:marLeft w:val="0"/>
          <w:marRight w:val="0"/>
          <w:marTop w:val="0"/>
          <w:marBottom w:val="0"/>
          <w:divBdr>
            <w:top w:val="none" w:sz="0" w:space="0" w:color="auto"/>
            <w:left w:val="none" w:sz="0" w:space="0" w:color="auto"/>
            <w:bottom w:val="none" w:sz="0" w:space="0" w:color="auto"/>
            <w:right w:val="none" w:sz="0" w:space="0" w:color="auto"/>
          </w:divBdr>
          <w:divsChild>
            <w:div w:id="1033457091">
              <w:marLeft w:val="0"/>
              <w:marRight w:val="0"/>
              <w:marTop w:val="0"/>
              <w:marBottom w:val="0"/>
              <w:divBdr>
                <w:top w:val="none" w:sz="0" w:space="0" w:color="auto"/>
                <w:left w:val="none" w:sz="0" w:space="0" w:color="auto"/>
                <w:bottom w:val="none" w:sz="0" w:space="0" w:color="auto"/>
                <w:right w:val="none" w:sz="0" w:space="0" w:color="auto"/>
              </w:divBdr>
              <w:divsChild>
                <w:div w:id="1771929534">
                  <w:marLeft w:val="0"/>
                  <w:marRight w:val="0"/>
                  <w:marTop w:val="0"/>
                  <w:marBottom w:val="0"/>
                  <w:divBdr>
                    <w:top w:val="none" w:sz="0" w:space="0" w:color="auto"/>
                    <w:left w:val="none" w:sz="0" w:space="0" w:color="auto"/>
                    <w:bottom w:val="none" w:sz="0" w:space="0" w:color="auto"/>
                    <w:right w:val="none" w:sz="0" w:space="0" w:color="auto"/>
                  </w:divBdr>
                  <w:divsChild>
                    <w:div w:id="1526747431">
                      <w:marLeft w:val="0"/>
                      <w:marRight w:val="0"/>
                      <w:marTop w:val="0"/>
                      <w:marBottom w:val="0"/>
                      <w:divBdr>
                        <w:top w:val="none" w:sz="0" w:space="0" w:color="auto"/>
                        <w:left w:val="none" w:sz="0" w:space="0" w:color="auto"/>
                        <w:bottom w:val="none" w:sz="0" w:space="0" w:color="auto"/>
                        <w:right w:val="none" w:sz="0" w:space="0" w:color="auto"/>
                      </w:divBdr>
                      <w:divsChild>
                        <w:div w:id="1441753331">
                          <w:marLeft w:val="0"/>
                          <w:marRight w:val="0"/>
                          <w:marTop w:val="0"/>
                          <w:marBottom w:val="0"/>
                          <w:divBdr>
                            <w:top w:val="none" w:sz="0" w:space="0" w:color="auto"/>
                            <w:left w:val="none" w:sz="0" w:space="0" w:color="auto"/>
                            <w:bottom w:val="none" w:sz="0" w:space="0" w:color="auto"/>
                            <w:right w:val="none" w:sz="0" w:space="0" w:color="auto"/>
                          </w:divBdr>
                          <w:divsChild>
                            <w:div w:id="253899602">
                              <w:marLeft w:val="0"/>
                              <w:marRight w:val="0"/>
                              <w:marTop w:val="0"/>
                              <w:marBottom w:val="0"/>
                              <w:divBdr>
                                <w:top w:val="none" w:sz="0" w:space="0" w:color="auto"/>
                                <w:left w:val="none" w:sz="0" w:space="0" w:color="auto"/>
                                <w:bottom w:val="none" w:sz="0" w:space="0" w:color="auto"/>
                                <w:right w:val="none" w:sz="0" w:space="0" w:color="auto"/>
                              </w:divBdr>
                              <w:divsChild>
                                <w:div w:id="797264625">
                                  <w:marLeft w:val="0"/>
                                  <w:marRight w:val="0"/>
                                  <w:marTop w:val="0"/>
                                  <w:marBottom w:val="0"/>
                                  <w:divBdr>
                                    <w:top w:val="none" w:sz="0" w:space="0" w:color="auto"/>
                                    <w:left w:val="none" w:sz="0" w:space="0" w:color="auto"/>
                                    <w:bottom w:val="none" w:sz="0" w:space="0" w:color="auto"/>
                                    <w:right w:val="none" w:sz="0" w:space="0" w:color="auto"/>
                                  </w:divBdr>
                                  <w:divsChild>
                                    <w:div w:id="924415366">
                                      <w:marLeft w:val="0"/>
                                      <w:marRight w:val="0"/>
                                      <w:marTop w:val="240"/>
                                      <w:marBottom w:val="0"/>
                                      <w:divBdr>
                                        <w:top w:val="none" w:sz="0" w:space="0" w:color="auto"/>
                                        <w:left w:val="none" w:sz="0" w:space="0" w:color="auto"/>
                                        <w:bottom w:val="none" w:sz="0" w:space="0" w:color="auto"/>
                                        <w:right w:val="none" w:sz="0" w:space="0" w:color="auto"/>
                                      </w:divBdr>
                                      <w:divsChild>
                                        <w:div w:id="1373387701">
                                          <w:marLeft w:val="0"/>
                                          <w:marRight w:val="0"/>
                                          <w:marTop w:val="0"/>
                                          <w:marBottom w:val="0"/>
                                          <w:divBdr>
                                            <w:top w:val="none" w:sz="0" w:space="0" w:color="auto"/>
                                            <w:left w:val="none" w:sz="0" w:space="0" w:color="auto"/>
                                            <w:bottom w:val="none" w:sz="0" w:space="0" w:color="auto"/>
                                            <w:right w:val="none" w:sz="0" w:space="0" w:color="auto"/>
                                          </w:divBdr>
                                          <w:divsChild>
                                            <w:div w:id="500199290">
                                              <w:marLeft w:val="0"/>
                                              <w:marRight w:val="0"/>
                                              <w:marTop w:val="240"/>
                                              <w:marBottom w:val="0"/>
                                              <w:divBdr>
                                                <w:top w:val="none" w:sz="0" w:space="0" w:color="auto"/>
                                                <w:left w:val="none" w:sz="0" w:space="0" w:color="auto"/>
                                                <w:bottom w:val="none" w:sz="0" w:space="0" w:color="auto"/>
                                                <w:right w:val="none" w:sz="0" w:space="0" w:color="auto"/>
                                              </w:divBdr>
                                              <w:divsChild>
                                                <w:div w:id="1929650506">
                                                  <w:marLeft w:val="0"/>
                                                  <w:marRight w:val="0"/>
                                                  <w:marTop w:val="0"/>
                                                  <w:marBottom w:val="0"/>
                                                  <w:divBdr>
                                                    <w:top w:val="none" w:sz="0" w:space="0" w:color="auto"/>
                                                    <w:left w:val="none" w:sz="0" w:space="0" w:color="auto"/>
                                                    <w:bottom w:val="none" w:sz="0" w:space="0" w:color="auto"/>
                                                    <w:right w:val="none" w:sz="0" w:space="0" w:color="auto"/>
                                                  </w:divBdr>
                                                  <w:divsChild>
                                                    <w:div w:id="575825390">
                                                      <w:marLeft w:val="0"/>
                                                      <w:marRight w:val="0"/>
                                                      <w:marTop w:val="0"/>
                                                      <w:marBottom w:val="0"/>
                                                      <w:divBdr>
                                                        <w:top w:val="none" w:sz="0" w:space="0" w:color="auto"/>
                                                        <w:left w:val="none" w:sz="0" w:space="0" w:color="auto"/>
                                                        <w:bottom w:val="none" w:sz="0" w:space="0" w:color="auto"/>
                                                        <w:right w:val="none" w:sz="0" w:space="0" w:color="auto"/>
                                                      </w:divBdr>
                                                      <w:divsChild>
                                                        <w:div w:id="1128552208">
                                                          <w:marLeft w:val="0"/>
                                                          <w:marRight w:val="0"/>
                                                          <w:marTop w:val="0"/>
                                                          <w:marBottom w:val="0"/>
                                                          <w:divBdr>
                                                            <w:top w:val="none" w:sz="0" w:space="0" w:color="auto"/>
                                                            <w:left w:val="none" w:sz="0" w:space="0" w:color="auto"/>
                                                            <w:bottom w:val="single" w:sz="6" w:space="6" w:color="DDDDDD"/>
                                                            <w:right w:val="none" w:sz="0" w:space="0" w:color="auto"/>
                                                          </w:divBdr>
                                                          <w:divsChild>
                                                            <w:div w:id="1179008943">
                                                              <w:marLeft w:val="0"/>
                                                              <w:marRight w:val="0"/>
                                                              <w:marTop w:val="0"/>
                                                              <w:marBottom w:val="0"/>
                                                              <w:divBdr>
                                                                <w:top w:val="none" w:sz="0" w:space="0" w:color="auto"/>
                                                                <w:left w:val="none" w:sz="0" w:space="0" w:color="auto"/>
                                                                <w:bottom w:val="none" w:sz="0" w:space="0" w:color="auto"/>
                                                                <w:right w:val="none" w:sz="0" w:space="0" w:color="auto"/>
                                                              </w:divBdr>
                                                              <w:divsChild>
                                                                <w:div w:id="156948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28050923">
      <w:bodyDiv w:val="1"/>
      <w:marLeft w:val="0"/>
      <w:marRight w:val="0"/>
      <w:marTop w:val="0"/>
      <w:marBottom w:val="0"/>
      <w:divBdr>
        <w:top w:val="none" w:sz="0" w:space="0" w:color="auto"/>
        <w:left w:val="none" w:sz="0" w:space="0" w:color="auto"/>
        <w:bottom w:val="none" w:sz="0" w:space="0" w:color="auto"/>
        <w:right w:val="none" w:sz="0" w:space="0" w:color="auto"/>
      </w:divBdr>
      <w:divsChild>
        <w:div w:id="500891859">
          <w:marLeft w:val="0"/>
          <w:marRight w:val="0"/>
          <w:marTop w:val="0"/>
          <w:marBottom w:val="0"/>
          <w:divBdr>
            <w:top w:val="none" w:sz="0" w:space="0" w:color="auto"/>
            <w:left w:val="none" w:sz="0" w:space="0" w:color="auto"/>
            <w:bottom w:val="none" w:sz="0" w:space="0" w:color="auto"/>
            <w:right w:val="none" w:sz="0" w:space="0" w:color="auto"/>
          </w:divBdr>
        </w:div>
        <w:div w:id="845823716">
          <w:marLeft w:val="0"/>
          <w:marRight w:val="0"/>
          <w:marTop w:val="0"/>
          <w:marBottom w:val="0"/>
          <w:divBdr>
            <w:top w:val="none" w:sz="0" w:space="0" w:color="auto"/>
            <w:left w:val="none" w:sz="0" w:space="0" w:color="auto"/>
            <w:bottom w:val="none" w:sz="0" w:space="0" w:color="auto"/>
            <w:right w:val="none" w:sz="0" w:space="0" w:color="auto"/>
          </w:divBdr>
        </w:div>
        <w:div w:id="1205678867">
          <w:marLeft w:val="0"/>
          <w:marRight w:val="0"/>
          <w:marTop w:val="0"/>
          <w:marBottom w:val="0"/>
          <w:divBdr>
            <w:top w:val="none" w:sz="0" w:space="0" w:color="auto"/>
            <w:left w:val="none" w:sz="0" w:space="0" w:color="auto"/>
            <w:bottom w:val="none" w:sz="0" w:space="0" w:color="auto"/>
            <w:right w:val="none" w:sz="0" w:space="0" w:color="auto"/>
          </w:divBdr>
        </w:div>
        <w:div w:id="1357268744">
          <w:marLeft w:val="0"/>
          <w:marRight w:val="0"/>
          <w:marTop w:val="0"/>
          <w:marBottom w:val="0"/>
          <w:divBdr>
            <w:top w:val="none" w:sz="0" w:space="0" w:color="auto"/>
            <w:left w:val="none" w:sz="0" w:space="0" w:color="auto"/>
            <w:bottom w:val="none" w:sz="0" w:space="0" w:color="auto"/>
            <w:right w:val="none" w:sz="0" w:space="0" w:color="auto"/>
          </w:divBdr>
        </w:div>
        <w:div w:id="1424304392">
          <w:marLeft w:val="0"/>
          <w:marRight w:val="0"/>
          <w:marTop w:val="0"/>
          <w:marBottom w:val="0"/>
          <w:divBdr>
            <w:top w:val="none" w:sz="0" w:space="0" w:color="auto"/>
            <w:left w:val="none" w:sz="0" w:space="0" w:color="auto"/>
            <w:bottom w:val="none" w:sz="0" w:space="0" w:color="auto"/>
            <w:right w:val="none" w:sz="0" w:space="0" w:color="auto"/>
          </w:divBdr>
        </w:div>
        <w:div w:id="1634599575">
          <w:marLeft w:val="0"/>
          <w:marRight w:val="0"/>
          <w:marTop w:val="0"/>
          <w:marBottom w:val="0"/>
          <w:divBdr>
            <w:top w:val="none" w:sz="0" w:space="0" w:color="auto"/>
            <w:left w:val="none" w:sz="0" w:space="0" w:color="auto"/>
            <w:bottom w:val="none" w:sz="0" w:space="0" w:color="auto"/>
            <w:right w:val="none" w:sz="0" w:space="0" w:color="auto"/>
          </w:divBdr>
        </w:div>
        <w:div w:id="1754275564">
          <w:marLeft w:val="0"/>
          <w:marRight w:val="0"/>
          <w:marTop w:val="0"/>
          <w:marBottom w:val="0"/>
          <w:divBdr>
            <w:top w:val="none" w:sz="0" w:space="0" w:color="auto"/>
            <w:left w:val="none" w:sz="0" w:space="0" w:color="auto"/>
            <w:bottom w:val="none" w:sz="0" w:space="0" w:color="auto"/>
            <w:right w:val="none" w:sz="0" w:space="0" w:color="auto"/>
          </w:divBdr>
        </w:div>
        <w:div w:id="1760518523">
          <w:marLeft w:val="0"/>
          <w:marRight w:val="0"/>
          <w:marTop w:val="0"/>
          <w:marBottom w:val="0"/>
          <w:divBdr>
            <w:top w:val="none" w:sz="0" w:space="0" w:color="auto"/>
            <w:left w:val="none" w:sz="0" w:space="0" w:color="auto"/>
            <w:bottom w:val="none" w:sz="0" w:space="0" w:color="auto"/>
            <w:right w:val="none" w:sz="0" w:space="0" w:color="auto"/>
          </w:divBdr>
        </w:div>
        <w:div w:id="1989939427">
          <w:marLeft w:val="0"/>
          <w:marRight w:val="0"/>
          <w:marTop w:val="0"/>
          <w:marBottom w:val="0"/>
          <w:divBdr>
            <w:top w:val="none" w:sz="0" w:space="0" w:color="auto"/>
            <w:left w:val="none" w:sz="0" w:space="0" w:color="auto"/>
            <w:bottom w:val="none" w:sz="0" w:space="0" w:color="auto"/>
            <w:right w:val="none" w:sz="0" w:space="0" w:color="auto"/>
          </w:divBdr>
        </w:div>
      </w:divsChild>
    </w:div>
    <w:div w:id="631978172">
      <w:bodyDiv w:val="1"/>
      <w:marLeft w:val="0"/>
      <w:marRight w:val="0"/>
      <w:marTop w:val="0"/>
      <w:marBottom w:val="0"/>
      <w:divBdr>
        <w:top w:val="none" w:sz="0" w:space="0" w:color="auto"/>
        <w:left w:val="none" w:sz="0" w:space="0" w:color="auto"/>
        <w:bottom w:val="none" w:sz="0" w:space="0" w:color="auto"/>
        <w:right w:val="none" w:sz="0" w:space="0" w:color="auto"/>
      </w:divBdr>
      <w:divsChild>
        <w:div w:id="66879184">
          <w:marLeft w:val="0"/>
          <w:marRight w:val="0"/>
          <w:marTop w:val="0"/>
          <w:marBottom w:val="0"/>
          <w:divBdr>
            <w:top w:val="none" w:sz="0" w:space="0" w:color="auto"/>
            <w:left w:val="none" w:sz="0" w:space="0" w:color="auto"/>
            <w:bottom w:val="none" w:sz="0" w:space="0" w:color="auto"/>
            <w:right w:val="none" w:sz="0" w:space="0" w:color="auto"/>
          </w:divBdr>
          <w:divsChild>
            <w:div w:id="1473249854">
              <w:marLeft w:val="0"/>
              <w:marRight w:val="0"/>
              <w:marTop w:val="0"/>
              <w:marBottom w:val="0"/>
              <w:divBdr>
                <w:top w:val="none" w:sz="0" w:space="0" w:color="auto"/>
                <w:left w:val="none" w:sz="0" w:space="0" w:color="auto"/>
                <w:bottom w:val="none" w:sz="0" w:space="0" w:color="auto"/>
                <w:right w:val="none" w:sz="0" w:space="0" w:color="auto"/>
              </w:divBdr>
              <w:divsChild>
                <w:div w:id="1771311791">
                  <w:marLeft w:val="0"/>
                  <w:marRight w:val="0"/>
                  <w:marTop w:val="0"/>
                  <w:marBottom w:val="0"/>
                  <w:divBdr>
                    <w:top w:val="none" w:sz="0" w:space="0" w:color="auto"/>
                    <w:left w:val="none" w:sz="0" w:space="0" w:color="auto"/>
                    <w:bottom w:val="none" w:sz="0" w:space="0" w:color="auto"/>
                    <w:right w:val="none" w:sz="0" w:space="0" w:color="auto"/>
                  </w:divBdr>
                  <w:divsChild>
                    <w:div w:id="1130975687">
                      <w:marLeft w:val="0"/>
                      <w:marRight w:val="0"/>
                      <w:marTop w:val="0"/>
                      <w:marBottom w:val="0"/>
                      <w:divBdr>
                        <w:top w:val="none" w:sz="0" w:space="0" w:color="auto"/>
                        <w:left w:val="none" w:sz="0" w:space="0" w:color="auto"/>
                        <w:bottom w:val="none" w:sz="0" w:space="0" w:color="auto"/>
                        <w:right w:val="none" w:sz="0" w:space="0" w:color="auto"/>
                      </w:divBdr>
                      <w:divsChild>
                        <w:div w:id="1588148580">
                          <w:marLeft w:val="0"/>
                          <w:marRight w:val="0"/>
                          <w:marTop w:val="0"/>
                          <w:marBottom w:val="0"/>
                          <w:divBdr>
                            <w:top w:val="none" w:sz="0" w:space="0" w:color="auto"/>
                            <w:left w:val="none" w:sz="0" w:space="0" w:color="auto"/>
                            <w:bottom w:val="none" w:sz="0" w:space="0" w:color="auto"/>
                            <w:right w:val="none" w:sz="0" w:space="0" w:color="auto"/>
                          </w:divBdr>
                          <w:divsChild>
                            <w:div w:id="1967464302">
                              <w:marLeft w:val="0"/>
                              <w:marRight w:val="0"/>
                              <w:marTop w:val="0"/>
                              <w:marBottom w:val="0"/>
                              <w:divBdr>
                                <w:top w:val="none" w:sz="0" w:space="0" w:color="auto"/>
                                <w:left w:val="none" w:sz="0" w:space="0" w:color="auto"/>
                                <w:bottom w:val="none" w:sz="0" w:space="0" w:color="auto"/>
                                <w:right w:val="none" w:sz="0" w:space="0" w:color="auto"/>
                              </w:divBdr>
                              <w:divsChild>
                                <w:div w:id="46242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2692409">
      <w:bodyDiv w:val="1"/>
      <w:marLeft w:val="0"/>
      <w:marRight w:val="0"/>
      <w:marTop w:val="0"/>
      <w:marBottom w:val="0"/>
      <w:divBdr>
        <w:top w:val="none" w:sz="0" w:space="0" w:color="auto"/>
        <w:left w:val="none" w:sz="0" w:space="0" w:color="auto"/>
        <w:bottom w:val="none" w:sz="0" w:space="0" w:color="auto"/>
        <w:right w:val="none" w:sz="0" w:space="0" w:color="auto"/>
      </w:divBdr>
    </w:div>
    <w:div w:id="1638947094">
      <w:bodyDiv w:val="1"/>
      <w:marLeft w:val="0"/>
      <w:marRight w:val="0"/>
      <w:marTop w:val="0"/>
      <w:marBottom w:val="0"/>
      <w:divBdr>
        <w:top w:val="none" w:sz="0" w:space="0" w:color="auto"/>
        <w:left w:val="none" w:sz="0" w:space="0" w:color="auto"/>
        <w:bottom w:val="none" w:sz="0" w:space="0" w:color="auto"/>
        <w:right w:val="none" w:sz="0" w:space="0" w:color="auto"/>
      </w:divBdr>
    </w:div>
    <w:div w:id="1880438841">
      <w:bodyDiv w:val="1"/>
      <w:marLeft w:val="0"/>
      <w:marRight w:val="0"/>
      <w:marTop w:val="0"/>
      <w:marBottom w:val="0"/>
      <w:divBdr>
        <w:top w:val="none" w:sz="0" w:space="0" w:color="auto"/>
        <w:left w:val="none" w:sz="0" w:space="0" w:color="auto"/>
        <w:bottom w:val="none" w:sz="0" w:space="0" w:color="auto"/>
        <w:right w:val="none" w:sz="0" w:space="0" w:color="auto"/>
      </w:divBdr>
    </w:div>
    <w:div w:id="1914123707">
      <w:bodyDiv w:val="1"/>
      <w:marLeft w:val="0"/>
      <w:marRight w:val="0"/>
      <w:marTop w:val="0"/>
      <w:marBottom w:val="0"/>
      <w:divBdr>
        <w:top w:val="none" w:sz="0" w:space="0" w:color="auto"/>
        <w:left w:val="none" w:sz="0" w:space="0" w:color="auto"/>
        <w:bottom w:val="none" w:sz="0" w:space="0" w:color="auto"/>
        <w:right w:val="none" w:sz="0" w:space="0" w:color="auto"/>
      </w:divBdr>
      <w:divsChild>
        <w:div w:id="850991495">
          <w:marLeft w:val="0"/>
          <w:marRight w:val="0"/>
          <w:marTop w:val="0"/>
          <w:marBottom w:val="0"/>
          <w:divBdr>
            <w:top w:val="none" w:sz="0" w:space="0" w:color="auto"/>
            <w:left w:val="none" w:sz="0" w:space="0" w:color="auto"/>
            <w:bottom w:val="none" w:sz="0" w:space="0" w:color="auto"/>
            <w:right w:val="none" w:sz="0" w:space="0" w:color="auto"/>
          </w:divBdr>
          <w:divsChild>
            <w:div w:id="1207990952">
              <w:marLeft w:val="0"/>
              <w:marRight w:val="0"/>
              <w:marTop w:val="0"/>
              <w:marBottom w:val="0"/>
              <w:divBdr>
                <w:top w:val="none" w:sz="0" w:space="0" w:color="auto"/>
                <w:left w:val="none" w:sz="0" w:space="0" w:color="auto"/>
                <w:bottom w:val="none" w:sz="0" w:space="0" w:color="auto"/>
                <w:right w:val="none" w:sz="0" w:space="0" w:color="auto"/>
              </w:divBdr>
              <w:divsChild>
                <w:div w:id="1529442607">
                  <w:marLeft w:val="0"/>
                  <w:marRight w:val="0"/>
                  <w:marTop w:val="0"/>
                  <w:marBottom w:val="0"/>
                  <w:divBdr>
                    <w:top w:val="none" w:sz="0" w:space="0" w:color="auto"/>
                    <w:left w:val="none" w:sz="0" w:space="0" w:color="auto"/>
                    <w:bottom w:val="none" w:sz="0" w:space="0" w:color="auto"/>
                    <w:right w:val="none" w:sz="0" w:space="0" w:color="auto"/>
                  </w:divBdr>
                  <w:divsChild>
                    <w:div w:id="1078137930">
                      <w:marLeft w:val="0"/>
                      <w:marRight w:val="0"/>
                      <w:marTop w:val="0"/>
                      <w:marBottom w:val="0"/>
                      <w:divBdr>
                        <w:top w:val="none" w:sz="0" w:space="0" w:color="auto"/>
                        <w:left w:val="none" w:sz="0" w:space="0" w:color="auto"/>
                        <w:bottom w:val="none" w:sz="0" w:space="0" w:color="auto"/>
                        <w:right w:val="none" w:sz="0" w:space="0" w:color="auto"/>
                      </w:divBdr>
                      <w:divsChild>
                        <w:div w:id="602419809">
                          <w:marLeft w:val="0"/>
                          <w:marRight w:val="0"/>
                          <w:marTop w:val="0"/>
                          <w:marBottom w:val="0"/>
                          <w:divBdr>
                            <w:top w:val="none" w:sz="0" w:space="0" w:color="auto"/>
                            <w:left w:val="none" w:sz="0" w:space="0" w:color="auto"/>
                            <w:bottom w:val="none" w:sz="0" w:space="0" w:color="auto"/>
                            <w:right w:val="none" w:sz="0" w:space="0" w:color="auto"/>
                          </w:divBdr>
                          <w:divsChild>
                            <w:div w:id="1647586833">
                              <w:marLeft w:val="0"/>
                              <w:marRight w:val="0"/>
                              <w:marTop w:val="0"/>
                              <w:marBottom w:val="0"/>
                              <w:divBdr>
                                <w:top w:val="none" w:sz="0" w:space="0" w:color="auto"/>
                                <w:left w:val="none" w:sz="0" w:space="0" w:color="auto"/>
                                <w:bottom w:val="none" w:sz="0" w:space="0" w:color="auto"/>
                                <w:right w:val="none" w:sz="0" w:space="0" w:color="auto"/>
                              </w:divBdr>
                              <w:divsChild>
                                <w:div w:id="1818110488">
                                  <w:marLeft w:val="0"/>
                                  <w:marRight w:val="0"/>
                                  <w:marTop w:val="0"/>
                                  <w:marBottom w:val="0"/>
                                  <w:divBdr>
                                    <w:top w:val="none" w:sz="0" w:space="0" w:color="auto"/>
                                    <w:left w:val="none" w:sz="0" w:space="0" w:color="auto"/>
                                    <w:bottom w:val="none" w:sz="0" w:space="0" w:color="auto"/>
                                    <w:right w:val="none" w:sz="0" w:space="0" w:color="auto"/>
                                  </w:divBdr>
                                </w:div>
                              </w:divsChild>
                            </w:div>
                            <w:div w:id="2048022585">
                              <w:marLeft w:val="0"/>
                              <w:marRight w:val="0"/>
                              <w:marTop w:val="0"/>
                              <w:marBottom w:val="0"/>
                              <w:divBdr>
                                <w:top w:val="none" w:sz="0" w:space="0" w:color="auto"/>
                                <w:left w:val="none" w:sz="0" w:space="0" w:color="auto"/>
                                <w:bottom w:val="none" w:sz="0" w:space="0" w:color="auto"/>
                                <w:right w:val="none" w:sz="0" w:space="0" w:color="auto"/>
                              </w:divBdr>
                              <w:divsChild>
                                <w:div w:id="143420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64618">
                          <w:marLeft w:val="0"/>
                          <w:marRight w:val="0"/>
                          <w:marTop w:val="0"/>
                          <w:marBottom w:val="0"/>
                          <w:divBdr>
                            <w:top w:val="none" w:sz="0" w:space="0" w:color="auto"/>
                            <w:left w:val="none" w:sz="0" w:space="0" w:color="auto"/>
                            <w:bottom w:val="none" w:sz="0" w:space="0" w:color="auto"/>
                            <w:right w:val="none" w:sz="0" w:space="0" w:color="auto"/>
                          </w:divBdr>
                          <w:divsChild>
                            <w:div w:id="12146691">
                              <w:marLeft w:val="0"/>
                              <w:marRight w:val="0"/>
                              <w:marTop w:val="0"/>
                              <w:marBottom w:val="0"/>
                              <w:divBdr>
                                <w:top w:val="none" w:sz="0" w:space="0" w:color="auto"/>
                                <w:left w:val="none" w:sz="0" w:space="0" w:color="auto"/>
                                <w:bottom w:val="none" w:sz="0" w:space="0" w:color="auto"/>
                                <w:right w:val="none" w:sz="0" w:space="0" w:color="auto"/>
                              </w:divBdr>
                              <w:divsChild>
                                <w:div w:id="1492719064">
                                  <w:marLeft w:val="0"/>
                                  <w:marRight w:val="0"/>
                                  <w:marTop w:val="0"/>
                                  <w:marBottom w:val="0"/>
                                  <w:divBdr>
                                    <w:top w:val="none" w:sz="0" w:space="0" w:color="auto"/>
                                    <w:left w:val="none" w:sz="0" w:space="0" w:color="auto"/>
                                    <w:bottom w:val="none" w:sz="0" w:space="0" w:color="auto"/>
                                    <w:right w:val="none" w:sz="0" w:space="0" w:color="auto"/>
                                  </w:divBdr>
                                </w:div>
                              </w:divsChild>
                            </w:div>
                            <w:div w:id="265306899">
                              <w:marLeft w:val="0"/>
                              <w:marRight w:val="0"/>
                              <w:marTop w:val="0"/>
                              <w:marBottom w:val="0"/>
                              <w:divBdr>
                                <w:top w:val="none" w:sz="0" w:space="0" w:color="auto"/>
                                <w:left w:val="none" w:sz="0" w:space="0" w:color="auto"/>
                                <w:bottom w:val="none" w:sz="0" w:space="0" w:color="auto"/>
                                <w:right w:val="none" w:sz="0" w:space="0" w:color="auto"/>
                              </w:divBdr>
                              <w:divsChild>
                                <w:div w:id="130094679">
                                  <w:marLeft w:val="0"/>
                                  <w:marRight w:val="0"/>
                                  <w:marTop w:val="0"/>
                                  <w:marBottom w:val="0"/>
                                  <w:divBdr>
                                    <w:top w:val="none" w:sz="0" w:space="0" w:color="auto"/>
                                    <w:left w:val="none" w:sz="0" w:space="0" w:color="auto"/>
                                    <w:bottom w:val="none" w:sz="0" w:space="0" w:color="auto"/>
                                    <w:right w:val="none" w:sz="0" w:space="0" w:color="auto"/>
                                  </w:divBdr>
                                </w:div>
                              </w:divsChild>
                            </w:div>
                            <w:div w:id="1452439608">
                              <w:marLeft w:val="0"/>
                              <w:marRight w:val="0"/>
                              <w:marTop w:val="0"/>
                              <w:marBottom w:val="0"/>
                              <w:divBdr>
                                <w:top w:val="none" w:sz="0" w:space="0" w:color="auto"/>
                                <w:left w:val="none" w:sz="0" w:space="0" w:color="auto"/>
                                <w:bottom w:val="none" w:sz="0" w:space="0" w:color="auto"/>
                                <w:right w:val="none" w:sz="0" w:space="0" w:color="auto"/>
                              </w:divBdr>
                              <w:divsChild>
                                <w:div w:id="150755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520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ncurtraining.com/customers/tech_pubs/MobileDocs/_MOBdoc_CCC.htm"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45642\AppData\Roaming\Microsoft\Templates\Mob_U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1" ma:contentTypeDescription="Create a new document." ma:contentTypeScope="" ma:versionID="dfcd88f68f49c7faf2bda2dc5787adeb">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b56447b3531a73aaa769de30ebd3a037"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8a200f4-0f9f-42e2-aaaa-ad77079c918e">
      <Terms xmlns="http://schemas.microsoft.com/office/infopath/2007/PartnerControls"/>
    </lcf76f155ced4ddcb4097134ff3c332f>
    <_Flow_SignoffStatus xmlns="28a200f4-0f9f-42e2-aaaa-ad77079c918e" xsi:nil="true"/>
    <TaxCatchAll xmlns="1c7f533a-18fd-43fc-9369-c45dede7a652" xsi:nil="true"/>
  </documentManagement>
</p:properties>
</file>

<file path=customXml/itemProps1.xml><?xml version="1.0" encoding="utf-8"?>
<ds:datastoreItem xmlns:ds="http://schemas.openxmlformats.org/officeDocument/2006/customXml" ds:itemID="{D4F2A7E2-54EB-454C-B8DA-8FD98CF9E860}">
  <ds:schemaRefs>
    <ds:schemaRef ds:uri="http://schemas.microsoft.com/sharepoint/v3/contenttype/forms"/>
  </ds:schemaRefs>
</ds:datastoreItem>
</file>

<file path=customXml/itemProps2.xml><?xml version="1.0" encoding="utf-8"?>
<ds:datastoreItem xmlns:ds="http://schemas.openxmlformats.org/officeDocument/2006/customXml" ds:itemID="{722781B1-4161-4CE9-A979-23591D2CA9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4364A9-79EF-4E9C-A962-C0DFF9E123B4}">
  <ds:schemaRefs>
    <ds:schemaRef ds:uri="http://schemas.openxmlformats.org/officeDocument/2006/bibliography"/>
  </ds:schemaRefs>
</ds:datastoreItem>
</file>

<file path=customXml/itemProps4.xml><?xml version="1.0" encoding="utf-8"?>
<ds:datastoreItem xmlns:ds="http://schemas.openxmlformats.org/officeDocument/2006/customXml" ds:itemID="{E2206F68-0AD2-44FE-AB38-623F69D7F48A}">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docProps/app.xml><?xml version="1.0" encoding="utf-8"?>
<Properties xmlns="http://schemas.openxmlformats.org/officeDocument/2006/extended-properties" xmlns:vt="http://schemas.openxmlformats.org/officeDocument/2006/docPropsVTypes">
  <Template>Mob_UG.dot</Template>
  <TotalTime>36</TotalTime>
  <Pages>24</Pages>
  <Words>1768</Words>
  <Characters>9869</Characters>
  <Application>Microsoft Office Word</Application>
  <DocSecurity>0</DocSecurity>
  <Lines>1644</Lines>
  <Paragraphs>1057</Paragraphs>
  <ScaleCrop>false</ScaleCrop>
  <Company/>
  <LinksUpToDate>false</LinksUpToDate>
  <CharactersWithSpaces>10580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Mobile App User Guide - Concur Drive - iPhone, iPad, Android</dc:title>
  <dc:subject/>
  <dc:creator>SAP Concur User Assistance</dc:creator>
  <cp:keywords/>
  <dc:description>© 2004 - 2024 SAP Concur All rights reserved.</dc:description>
  <cp:lastModifiedBy>Jacobsen-Watts, John</cp:lastModifiedBy>
  <cp:revision>160</cp:revision>
  <cp:lastPrinted>2024-01-04T22:06:00Z</cp:lastPrinted>
  <dcterms:created xsi:type="dcterms:W3CDTF">2020-08-20T03:28:00Z</dcterms:created>
  <dcterms:modified xsi:type="dcterms:W3CDTF">2024-01-04T22:06:00Z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0x0101004DDD86ECC9871147AB5194FC060EE49A</vt:lpwstr>
  </property>
  <property fmtid="{D5CDD505-2E9C-101B-9397-08002B2CF9AE}" pid="3" name="MediaServiceImageTags">
    <vt:lpwstr/>
  </property>
</Properties>
</file>