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DDE08" w14:textId="77777777" w:rsidR="000429E3" w:rsidRDefault="000429E3">
      <w:pPr>
        <w:rPr>
          <w:color w:val="000000" w:themeColor="text1"/>
        </w:rPr>
      </w:pPr>
      <w:bookmarkStart w:id="0" w:name="_Toc99966277"/>
      <w:bookmarkStart w:id="1" w:name="_Toc16663758"/>
    </w:p>
    <w:tbl>
      <w:tblPr>
        <w:tblW w:w="9796" w:type="dxa"/>
        <w:tblInd w:w="-51" w:type="dxa"/>
        <w:tblBorders>
          <w:top w:val="single" w:sz="12" w:space="0" w:color="993300"/>
          <w:left w:val="single" w:sz="12" w:space="0" w:color="993300"/>
          <w:bottom w:val="single" w:sz="12" w:space="0" w:color="993300"/>
          <w:right w:val="single" w:sz="12" w:space="0" w:color="993300"/>
        </w:tblBorders>
        <w:shd w:val="clear" w:color="auto" w:fill="E0E0E0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35"/>
        <w:gridCol w:w="4311"/>
        <w:gridCol w:w="900"/>
        <w:gridCol w:w="2070"/>
        <w:gridCol w:w="2358"/>
        <w:gridCol w:w="22"/>
      </w:tblGrid>
      <w:tr w:rsidR="000429E3" w:rsidRPr="00E9173F" w14:paraId="547448BB" w14:textId="77777777" w:rsidTr="00DA30FC">
        <w:trPr>
          <w:gridBefore w:val="1"/>
          <w:wBefore w:w="135" w:type="dxa"/>
        </w:trPr>
        <w:tc>
          <w:tcPr>
            <w:tcW w:w="52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E0E0E0"/>
          </w:tcPr>
          <w:p w14:paraId="75EDD394" w14:textId="77777777" w:rsidR="000429E3" w:rsidRPr="00E9173F" w:rsidRDefault="000429E3" w:rsidP="00DA30FC">
            <w:pPr>
              <w:pStyle w:val="FAQTitle1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移动应用用户指南</w:t>
            </w:r>
          </w:p>
          <w:p w14:paraId="3FDADD96" w14:textId="77777777" w:rsidR="000429E3" w:rsidRPr="00E9173F" w:rsidRDefault="000429E3" w:rsidP="00DA30FC">
            <w:pPr>
              <w:pStyle w:val="FAQTitle2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SAP Concur </w:t>
            </w:r>
            <w:r>
              <w:rPr>
                <w:rFonts w:hint="eastAsia"/>
                <w:color w:val="000000" w:themeColor="text1"/>
              </w:rPr>
              <w:t>发票助手</w:t>
            </w:r>
          </w:p>
          <w:p w14:paraId="4A73910B" w14:textId="77777777" w:rsidR="000429E3" w:rsidRPr="00E9173F" w:rsidRDefault="000429E3" w:rsidP="00DA30FC">
            <w:pPr>
              <w:pStyle w:val="FAQTitle3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微信小</w:t>
            </w:r>
            <w:proofErr w:type="gramEnd"/>
            <w:r>
              <w:rPr>
                <w:rFonts w:hint="eastAsia"/>
                <w:color w:val="000000" w:themeColor="text1"/>
              </w:rPr>
              <w:t>程序</w:t>
            </w:r>
          </w:p>
          <w:p w14:paraId="4E902CC2" w14:textId="77777777" w:rsidR="000429E3" w:rsidRPr="00E9173F" w:rsidRDefault="000429E3" w:rsidP="00DA30FC">
            <w:pPr>
              <w:pStyle w:val="FAQTitle3"/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上次修订日期：</w:t>
            </w:r>
            <w:r>
              <w:rPr>
                <w:rFonts w:hint="eastAsia"/>
              </w:rPr>
              <w:t xml:space="preserve">2022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10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24 </w:t>
            </w:r>
            <w:r>
              <w:rPr>
                <w:rFonts w:hint="eastAsia"/>
              </w:rPr>
              <w:t>日</w:t>
            </w:r>
          </w:p>
        </w:tc>
        <w:tc>
          <w:tcPr>
            <w:tcW w:w="207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E0E0E0"/>
            <w:vAlign w:val="center"/>
          </w:tcPr>
          <w:p w14:paraId="0C11FF8C" w14:textId="77777777" w:rsidR="000429E3" w:rsidRPr="00E9173F" w:rsidRDefault="000429E3" w:rsidP="00DA30FC">
            <w:pPr>
              <w:pStyle w:val="ConcurTableText"/>
              <w:jc w:val="center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小程序用户界面可在</w:t>
            </w:r>
            <w:r>
              <w:rPr>
                <w:rFonts w:hint="eastAsia"/>
                <w:color w:val="000000" w:themeColor="text1"/>
              </w:rPr>
              <w:t xml:space="preserve"> iOS </w:t>
            </w:r>
            <w:r>
              <w:rPr>
                <w:rFonts w:hint="eastAsia"/>
                <w:color w:val="000000" w:themeColor="text1"/>
              </w:rPr>
              <w:t>和</w:t>
            </w:r>
            <w:r>
              <w:rPr>
                <w:rFonts w:hint="eastAsia"/>
                <w:color w:val="000000" w:themeColor="text1"/>
              </w:rPr>
              <w:t xml:space="preserve"> Android </w:t>
            </w:r>
            <w:r>
              <w:rPr>
                <w:rFonts w:hint="eastAsia"/>
                <w:color w:val="000000" w:themeColor="text1"/>
              </w:rPr>
              <w:t>平台中显示，响应机制类似。</w:t>
            </w:r>
          </w:p>
        </w:tc>
        <w:tc>
          <w:tcPr>
            <w:tcW w:w="238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0E0E0"/>
            <w:vAlign w:val="center"/>
          </w:tcPr>
          <w:p w14:paraId="29855502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适用于以下移动设备：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7B1AFB93" w14:textId="77777777" w:rsidR="000429E3" w:rsidRPr="00E9173F" w:rsidRDefault="000429E3" w:rsidP="00DA30FC">
            <w:pPr>
              <w:pStyle w:val="BoxBodyHang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sym w:font="Wingdings 2" w:char="F054"/>
            </w:r>
            <w:r>
              <w:rPr>
                <w:rFonts w:hint="eastAsia"/>
                <w:color w:val="000000" w:themeColor="text1"/>
              </w:rPr>
              <w:tab/>
              <w:t>iPhone</w:t>
            </w:r>
          </w:p>
          <w:p w14:paraId="55322C0A" w14:textId="77777777" w:rsidR="000429E3" w:rsidRPr="00E9173F" w:rsidRDefault="000429E3" w:rsidP="00DA30FC">
            <w:pPr>
              <w:pStyle w:val="BoxBodyHang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sym w:font="Wingdings 2" w:char="F054"/>
            </w:r>
            <w:r>
              <w:rPr>
                <w:rFonts w:hint="eastAsia"/>
                <w:color w:val="000000" w:themeColor="text1"/>
              </w:rPr>
              <w:tab/>
              <w:t xml:space="preserve">iPad </w:t>
            </w:r>
          </w:p>
          <w:p w14:paraId="00D05C5F" w14:textId="77777777" w:rsidR="000429E3" w:rsidRPr="00E9173F" w:rsidRDefault="000429E3" w:rsidP="00DA30FC">
            <w:pPr>
              <w:pStyle w:val="BoxBodyHang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sym w:font="Wingdings 2" w:char="F054"/>
            </w:r>
            <w:r>
              <w:rPr>
                <w:rFonts w:hint="eastAsia"/>
                <w:color w:val="000000" w:themeColor="text1"/>
              </w:rPr>
              <w:tab/>
              <w:t>Android</w:t>
            </w:r>
          </w:p>
        </w:tc>
      </w:tr>
      <w:tr w:rsidR="000429E3" w:rsidRPr="00E9173F" w14:paraId="6B2D4D14" w14:textId="77777777" w:rsidTr="00DA30FC">
        <w:trPr>
          <w:gridBefore w:val="1"/>
          <w:wBefore w:w="135" w:type="dxa"/>
        </w:trPr>
        <w:tc>
          <w:tcPr>
            <w:tcW w:w="966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0C170BD3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重要提示：</w:t>
            </w:r>
            <w:r>
              <w:rPr>
                <w:rFonts w:hint="eastAsia"/>
                <w:color w:val="000000" w:themeColor="text1"/>
              </w:rPr>
              <w:t>请注意，您公司的配置可能无法支持本文档描述的所有功能。通常，在</w:t>
            </w:r>
            <w:r>
              <w:rPr>
                <w:rFonts w:hint="eastAsia"/>
                <w:color w:val="000000" w:themeColor="text1"/>
              </w:rPr>
              <w:t xml:space="preserve"> Web </w:t>
            </w:r>
            <w:r>
              <w:rPr>
                <w:rFonts w:hint="eastAsia"/>
                <w:color w:val="000000" w:themeColor="text1"/>
              </w:rPr>
              <w:t>版</w:t>
            </w:r>
            <w:r>
              <w:rPr>
                <w:rFonts w:hint="eastAsia"/>
                <w:color w:val="000000" w:themeColor="text1"/>
              </w:rPr>
              <w:t xml:space="preserve"> SAP Concur </w:t>
            </w:r>
            <w:r>
              <w:rPr>
                <w:rFonts w:hint="eastAsia"/>
                <w:color w:val="000000" w:themeColor="text1"/>
              </w:rPr>
              <w:t>配置中</w:t>
            </w:r>
            <w:proofErr w:type="gramStart"/>
            <w:r>
              <w:rPr>
                <w:rFonts w:hint="eastAsia"/>
                <w:color w:val="000000" w:themeColor="text1"/>
              </w:rPr>
              <w:t>不</w:t>
            </w:r>
            <w:proofErr w:type="gramEnd"/>
            <w:r>
              <w:rPr>
                <w:rFonts w:hint="eastAsia"/>
                <w:color w:val="000000" w:themeColor="text1"/>
              </w:rPr>
              <w:t>可用的功能，在移动应用中也</w:t>
            </w:r>
            <w:proofErr w:type="gramStart"/>
            <w:r>
              <w:rPr>
                <w:rFonts w:hint="eastAsia"/>
                <w:color w:val="000000" w:themeColor="text1"/>
              </w:rPr>
              <w:t>不</w:t>
            </w:r>
            <w:proofErr w:type="gramEnd"/>
            <w:r>
              <w:rPr>
                <w:rFonts w:hint="eastAsia"/>
                <w:color w:val="000000" w:themeColor="text1"/>
              </w:rPr>
              <w:t>可用。</w:t>
            </w:r>
          </w:p>
        </w:tc>
      </w:tr>
      <w:tr w:rsidR="000429E3" w:rsidRPr="00E9173F" w14:paraId="08D8A3AB" w14:textId="77777777" w:rsidTr="00DA3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After w:val="1"/>
          <w:wAfter w:w="22" w:type="dxa"/>
        </w:trPr>
        <w:tc>
          <w:tcPr>
            <w:tcW w:w="4446" w:type="dxa"/>
            <w:gridSpan w:val="2"/>
            <w:tcBorders>
              <w:top w:val="nil"/>
              <w:left w:val="nil"/>
              <w:bottom w:val="nil"/>
              <w:right w:val="dotted" w:sz="8" w:space="0" w:color="000000"/>
            </w:tcBorders>
          </w:tcPr>
          <w:p w14:paraId="43F2F7A5" w14:textId="77777777" w:rsidR="000429E3" w:rsidRPr="00E9173F" w:rsidRDefault="000429E3" w:rsidP="00DA30FC">
            <w:pPr>
              <w:pStyle w:val="ConcurTableBullet"/>
              <w:numPr>
                <w:ilvl w:val="0"/>
                <w:numId w:val="0"/>
              </w:numPr>
              <w:ind w:left="130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微信</w:t>
            </w:r>
            <w:proofErr w:type="gramEnd"/>
            <w:r>
              <w:rPr>
                <w:rFonts w:hint="eastAsia"/>
                <w:color w:val="000000" w:themeColor="text1"/>
              </w:rPr>
              <w:t>*</w:t>
            </w:r>
            <w:r>
              <w:rPr>
                <w:rFonts w:hint="eastAsia"/>
                <w:color w:val="000000" w:themeColor="text1"/>
              </w:rPr>
              <w:t>中的</w:t>
            </w:r>
            <w:r>
              <w:rPr>
                <w:rFonts w:hint="eastAsia"/>
                <w:color w:val="000000" w:themeColor="text1"/>
              </w:rPr>
              <w:t xml:space="preserve"> SAP Concur </w:t>
            </w:r>
            <w:r>
              <w:rPr>
                <w:rFonts w:hint="eastAsia"/>
                <w:color w:val="000000" w:themeColor="text1"/>
              </w:rPr>
              <w:t>发票助手小程序支持用户根据中国的法规或政府机关的要求，捕获发票</w:t>
            </w:r>
            <w:r>
              <w:rPr>
                <w:rFonts w:hint="eastAsia"/>
                <w:color w:val="000000" w:themeColor="text1"/>
              </w:rPr>
              <w:t>**</w:t>
            </w:r>
            <w:r>
              <w:rPr>
                <w:rFonts w:hint="eastAsia"/>
                <w:color w:val="000000" w:themeColor="text1"/>
              </w:rPr>
              <w:t>并将其上传至</w:t>
            </w:r>
            <w:r>
              <w:rPr>
                <w:rFonts w:hint="eastAsia"/>
                <w:color w:val="000000" w:themeColor="text1"/>
              </w:rPr>
              <w:t xml:space="preserve"> Concur Expense </w:t>
            </w:r>
            <w:r>
              <w:rPr>
                <w:rFonts w:hint="eastAsia"/>
                <w:color w:val="000000" w:themeColor="text1"/>
              </w:rPr>
              <w:t>解决方案。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5B1346B0" w14:textId="77777777" w:rsidR="000429E3" w:rsidRDefault="000429E3" w:rsidP="00DA30FC">
            <w:pPr>
              <w:pStyle w:val="ConcurTableBullet"/>
              <w:numPr>
                <w:ilvl w:val="0"/>
                <w:numId w:val="0"/>
              </w:numPr>
              <w:ind w:left="130"/>
              <w:rPr>
                <w:b/>
                <w:bCs/>
                <w:color w:val="000000" w:themeColor="text1"/>
              </w:rPr>
            </w:pPr>
          </w:p>
          <w:p w14:paraId="0D8BAE4C" w14:textId="77777777" w:rsidR="000429E3" w:rsidRPr="00E9173F" w:rsidRDefault="000429E3" w:rsidP="00DA30FC">
            <w:pPr>
              <w:pStyle w:val="ConcurTableBullet"/>
              <w:numPr>
                <w:ilvl w:val="0"/>
                <w:numId w:val="0"/>
              </w:numPr>
              <w:ind w:left="13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这款小程序能够为移动用户带来以下益处：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42AA63B7" w14:textId="77777777" w:rsidR="000429E3" w:rsidRPr="00E9173F" w:rsidRDefault="000429E3" w:rsidP="00DA30FC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处理符合中华人民共和国国家税务总局要求且由商务提供的发票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1DC02F9C" w14:textId="77777777" w:rsidR="000429E3" w:rsidRPr="00E9173F" w:rsidRDefault="000429E3" w:rsidP="00DA30FC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快速、高效地完成报销和增值税报告流程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70EF3C20" w14:textId="77777777" w:rsidR="000429E3" w:rsidRPr="00E9173F" w:rsidRDefault="000429E3" w:rsidP="00DA30FC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捕获增值税发票和非增值税发票单据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24E28A44" w14:textId="77777777" w:rsidR="000429E3" w:rsidRPr="00E9173F" w:rsidRDefault="000429E3" w:rsidP="00DA30FC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快速捕获多个单据，并合并到一张电子发票中</w:t>
            </w:r>
          </w:p>
          <w:p w14:paraId="21DF293F" w14:textId="77777777" w:rsidR="000429E3" w:rsidRPr="00E9173F" w:rsidRDefault="000429E3" w:rsidP="00DA30FC">
            <w:pPr>
              <w:pStyle w:val="ConcurTableBullet"/>
              <w:numPr>
                <w:ilvl w:val="0"/>
                <w:numId w:val="0"/>
              </w:numPr>
              <w:ind w:left="13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*</w:t>
            </w:r>
            <w:r>
              <w:rPr>
                <w:rFonts w:hint="eastAsia"/>
                <w:color w:val="000000" w:themeColor="text1"/>
              </w:rPr>
              <w:t>微信是由腾讯开发的中文社交媒体、移动支付和消息应用程序。</w:t>
            </w:r>
          </w:p>
          <w:p w14:paraId="093E27DD" w14:textId="77777777" w:rsidR="000429E3" w:rsidRDefault="000429E3" w:rsidP="00DA30FC">
            <w:pPr>
              <w:pStyle w:val="ConcurTableBullet"/>
              <w:numPr>
                <w:ilvl w:val="0"/>
                <w:numId w:val="0"/>
              </w:numPr>
              <w:ind w:left="13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**</w:t>
            </w:r>
            <w:r>
              <w:rPr>
                <w:rFonts w:hint="eastAsia"/>
                <w:color w:val="000000" w:themeColor="text1"/>
              </w:rPr>
              <w:t>发票是业务交易、员工报销和增值税抵扣中需要的法定收据。发票由中华人民共和国国家税务总局出具，但由商户提供。</w:t>
            </w:r>
          </w:p>
          <w:p w14:paraId="308BF1D3" w14:textId="77777777" w:rsidR="000429E3" w:rsidRDefault="000429E3" w:rsidP="00DA30FC">
            <w:pPr>
              <w:pStyle w:val="ConcurTableBullet"/>
              <w:numPr>
                <w:ilvl w:val="0"/>
                <w:numId w:val="0"/>
              </w:numPr>
              <w:ind w:left="130"/>
              <w:rPr>
                <w:color w:val="000000" w:themeColor="text1"/>
              </w:rPr>
            </w:pPr>
          </w:p>
          <w:p w14:paraId="03C8E966" w14:textId="77777777" w:rsidR="000429E3" w:rsidRDefault="000429E3" w:rsidP="00DA30FC">
            <w:pPr>
              <w:pStyle w:val="ConcurTableBullet"/>
              <w:numPr>
                <w:ilvl w:val="0"/>
                <w:numId w:val="0"/>
              </w:numPr>
              <w:ind w:left="130"/>
              <w:rPr>
                <w:rFonts w:eastAsia="Times New Roman" w:cs="Segoe UI"/>
                <w:color w:val="242424"/>
                <w:szCs w:val="18"/>
                <w:shd w:val="clear" w:color="auto" w:fill="FFFFFF"/>
              </w:rPr>
            </w:pPr>
            <w:r>
              <w:rPr>
                <w:rFonts w:hint="eastAsia"/>
                <w:color w:val="242424"/>
                <w:shd w:val="clear" w:color="auto" w:fill="FFFFFF"/>
              </w:rPr>
              <w:t>注意：如果公司管理员需要使用这项功能，但没有相应的权限，则应</w:t>
            </w:r>
            <w:proofErr w:type="gramStart"/>
            <w:r>
              <w:rPr>
                <w:rFonts w:hint="eastAsia"/>
                <w:color w:val="242424"/>
                <w:shd w:val="clear" w:color="auto" w:fill="FFFFFF"/>
              </w:rPr>
              <w:t>联系您</w:t>
            </w:r>
            <w:proofErr w:type="gramEnd"/>
            <w:r>
              <w:rPr>
                <w:rFonts w:hint="eastAsia"/>
                <w:color w:val="242424"/>
                <w:shd w:val="clear" w:color="auto" w:fill="FFFFFF"/>
              </w:rPr>
              <w:t>公司的</w:t>
            </w:r>
            <w:r>
              <w:rPr>
                <w:rFonts w:hint="eastAsia"/>
                <w:color w:val="242424"/>
                <w:shd w:val="clear" w:color="auto" w:fill="FFFFFF"/>
              </w:rPr>
              <w:t xml:space="preserve"> SAP Concur </w:t>
            </w:r>
            <w:r>
              <w:rPr>
                <w:rFonts w:hint="eastAsia"/>
                <w:color w:val="242424"/>
                <w:shd w:val="clear" w:color="auto" w:fill="FFFFFF"/>
              </w:rPr>
              <w:t>管理员。</w:t>
            </w:r>
          </w:p>
          <w:p w14:paraId="4DAE94F1" w14:textId="77777777" w:rsidR="000429E3" w:rsidRDefault="000429E3" w:rsidP="00DA30FC">
            <w:pPr>
              <w:pStyle w:val="ConcurTableBullet"/>
              <w:numPr>
                <w:ilvl w:val="0"/>
                <w:numId w:val="0"/>
              </w:numPr>
              <w:ind w:left="130"/>
              <w:rPr>
                <w:rFonts w:eastAsia="Times New Roman" w:cs="Segoe UI"/>
                <w:color w:val="242424"/>
                <w:szCs w:val="18"/>
                <w:shd w:val="clear" w:color="auto" w:fill="FFFFFF"/>
                <w:lang w:val="en-IE"/>
              </w:rPr>
            </w:pPr>
          </w:p>
          <w:p w14:paraId="3D94C5CE" w14:textId="77777777" w:rsidR="000429E3" w:rsidRPr="00533E99" w:rsidRDefault="000429E3" w:rsidP="00DA30FC">
            <w:pPr>
              <w:pStyle w:val="ConcurTableBullet"/>
              <w:numPr>
                <w:ilvl w:val="0"/>
                <w:numId w:val="0"/>
              </w:numPr>
              <w:ind w:left="130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242424"/>
                <w:shd w:val="clear" w:color="auto" w:fill="FFFFFF"/>
              </w:rPr>
              <w:t>注意：此功能目前仅适用于大中华区市场。</w:t>
            </w:r>
          </w:p>
        </w:tc>
        <w:tc>
          <w:tcPr>
            <w:tcW w:w="5328" w:type="dxa"/>
            <w:gridSpan w:val="3"/>
            <w:tcBorders>
              <w:top w:val="nil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</w:tcPr>
          <w:p w14:paraId="0A8B2736" w14:textId="7022974D" w:rsidR="00857A81" w:rsidRDefault="000429E3">
            <w:pPr>
              <w:pStyle w:val="TOC1"/>
              <w:rPr>
                <w:rFonts w:asciiTheme="minorHAnsi" w:eastAsiaTheme="minorEastAsia" w:hAnsiTheme="minorHAnsi" w:cstheme="minorBidi"/>
                <w:b w:val="0"/>
                <w:sz w:val="24"/>
                <w:szCs w:val="24"/>
              </w:rPr>
            </w:pPr>
            <w:r w:rsidRPr="00E9173F">
              <w:rPr>
                <w:color w:val="000000" w:themeColor="text1"/>
              </w:rPr>
              <w:fldChar w:fldCharType="begin"/>
            </w:r>
            <w:r w:rsidRPr="00E9173F">
              <w:rPr>
                <w:rFonts w:hint="eastAsia"/>
                <w:color w:val="000000" w:themeColor="text1"/>
              </w:rPr>
              <w:instrText xml:space="preserve"> TOC \h \z \t "Heading 2,1,Heading 3,2,Heading 4,3" </w:instrText>
            </w:r>
            <w:r w:rsidRPr="00E9173F">
              <w:rPr>
                <w:color w:val="000000" w:themeColor="text1"/>
              </w:rPr>
              <w:fldChar w:fldCharType="separate"/>
            </w:r>
            <w:hyperlink w:anchor="_Toc118288906" w:history="1">
              <w:r w:rsidR="00857A81" w:rsidRPr="0020396A">
                <w:rPr>
                  <w:rStyle w:val="Hyperlink"/>
                  <w:rFonts w:hint="eastAsia"/>
                </w:rPr>
                <w:t>登录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_Toc118288906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2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176BE935" w14:textId="6504BF5B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07" w:history="1">
              <w:r w:rsidR="00857A81" w:rsidRPr="0020396A">
                <w:rPr>
                  <w:rStyle w:val="Hyperlink"/>
                  <w:rFonts w:hint="eastAsia"/>
                </w:rPr>
                <w:t>登录</w:t>
              </w:r>
              <w:r w:rsidR="00857A81" w:rsidRPr="0020396A">
                <w:rPr>
                  <w:rStyle w:val="Hyperlink"/>
                </w:rPr>
                <w:t>SAP Concur</w:t>
              </w:r>
              <w:r w:rsidR="00857A81" w:rsidRPr="0020396A">
                <w:rPr>
                  <w:rStyle w:val="Hyperlink"/>
                  <w:rFonts w:hint="eastAsia"/>
                </w:rPr>
                <w:t>发票助手小程序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_Toc118288907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2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21DE5EA3" w14:textId="373DB1D8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08" w:history="1">
              <w:r w:rsidR="00857A81" w:rsidRPr="0020396A">
                <w:rPr>
                  <w:rStyle w:val="Hyperlink"/>
                  <w:rFonts w:hint="eastAsia"/>
                </w:rPr>
                <w:t>通过电子邮件验证码登录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_Toc118288908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4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6AE15885" w14:textId="2B604B76" w:rsidR="00857A81" w:rsidRDefault="00000000">
            <w:pPr>
              <w:pStyle w:val="TOC1"/>
              <w:rPr>
                <w:rFonts w:asciiTheme="minorHAnsi" w:eastAsiaTheme="minorEastAsia" w:hAnsiTheme="minorHAnsi" w:cstheme="minorBidi"/>
                <w:b w:val="0"/>
                <w:sz w:val="24"/>
                <w:szCs w:val="24"/>
              </w:rPr>
            </w:pPr>
            <w:hyperlink w:anchor="_Toc118288909" w:history="1">
              <w:r w:rsidR="00857A81" w:rsidRPr="0020396A">
                <w:rPr>
                  <w:rStyle w:val="Hyperlink"/>
                  <w:rFonts w:hint="eastAsia"/>
                </w:rPr>
                <w:t>捕获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_Toc118288909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6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620DE731" w14:textId="16837249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10" w:history="1">
              <w:r w:rsidR="00857A81" w:rsidRPr="0020396A">
                <w:rPr>
                  <w:rStyle w:val="Hyperlink"/>
                  <w:rFonts w:hint="eastAsia"/>
                </w:rPr>
                <w:t>利用相机捕获发票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_Toc118288910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6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4A6B2CD3" w14:textId="3C2B97DE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11" w:history="1">
              <w:r w:rsidR="00857A81" w:rsidRPr="0020396A">
                <w:rPr>
                  <w:rStyle w:val="Hyperlink"/>
                  <w:rFonts w:hint="eastAsia"/>
                </w:rPr>
                <w:t>从现有照片中捕获单张发票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_Toc118288911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9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0CA37552" w14:textId="69E09861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12" w:history="1">
              <w:r w:rsidR="00857A81" w:rsidRPr="0020396A">
                <w:rPr>
                  <w:rStyle w:val="Hyperlink"/>
                  <w:rFonts w:hint="eastAsia"/>
                </w:rPr>
                <w:t>从现有照片中捕获多张发票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_Toc118288912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10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75D87605" w14:textId="63A2221E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13" w:history="1">
              <w:r w:rsidR="00857A81" w:rsidRPr="0020396A">
                <w:rPr>
                  <w:rStyle w:val="Hyperlink"/>
                  <w:rFonts w:hint="eastAsia"/>
                </w:rPr>
                <w:t>通过扫描二维码捕获增值税发票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_Toc118288913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12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0C34969B" w14:textId="529BA3EA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14" w:history="1">
              <w:r w:rsidR="00857A81" w:rsidRPr="0020396A">
                <w:rPr>
                  <w:rStyle w:val="Hyperlink"/>
                  <w:rFonts w:hint="eastAsia"/>
                </w:rPr>
                <w:t>从微信钱包捕获增值税发票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_Toc118288914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14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5882644A" w14:textId="777123CC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15" w:history="1">
              <w:r w:rsidR="00857A81" w:rsidRPr="0020396A">
                <w:rPr>
                  <w:rStyle w:val="Hyperlink"/>
                  <w:rFonts w:hint="eastAsia"/>
                </w:rPr>
                <w:t>从微信聊天捕获增值税发票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_Toc118288915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16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1D4E5CA0" w14:textId="5A86F35D" w:rsidR="00857A81" w:rsidRDefault="00000000">
            <w:pPr>
              <w:pStyle w:val="TOC1"/>
              <w:rPr>
                <w:rFonts w:asciiTheme="minorHAnsi" w:eastAsiaTheme="minorEastAsia" w:hAnsiTheme="minorHAnsi" w:cstheme="minorBidi"/>
                <w:b w:val="0"/>
                <w:sz w:val="24"/>
                <w:szCs w:val="24"/>
              </w:rPr>
            </w:pPr>
            <w:hyperlink w:anchor="_Toc118288916" w:history="1">
              <w:r w:rsidR="00857A81" w:rsidRPr="0020396A">
                <w:rPr>
                  <w:rStyle w:val="Hyperlink"/>
                  <w:rFonts w:hint="eastAsia"/>
                </w:rPr>
                <w:t>附件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_Toc118288916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18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6244359F" w14:textId="72422293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17" w:history="1">
              <w:r w:rsidR="00857A81" w:rsidRPr="0020396A">
                <w:rPr>
                  <w:rStyle w:val="Hyperlink"/>
                  <w:rFonts w:hint="eastAsia"/>
                </w:rPr>
                <w:t>向发票添加附件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_Toc118288917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18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6DCA0A3F" w14:textId="112AA645" w:rsidR="00857A81" w:rsidRDefault="00000000">
            <w:pPr>
              <w:pStyle w:val="TOC1"/>
              <w:rPr>
                <w:rFonts w:asciiTheme="minorHAnsi" w:eastAsiaTheme="minorEastAsia" w:hAnsiTheme="minorHAnsi" w:cstheme="minorBidi"/>
                <w:b w:val="0"/>
                <w:sz w:val="24"/>
                <w:szCs w:val="24"/>
              </w:rPr>
            </w:pPr>
            <w:hyperlink w:anchor="_Toc118288918" w:history="1">
              <w:r w:rsidR="00857A81" w:rsidRPr="0020396A">
                <w:rPr>
                  <w:rStyle w:val="Hyperlink"/>
                  <w:rFonts w:hint="eastAsia"/>
                </w:rPr>
                <w:t>删除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_Toc118288918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19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7AF80BE5" w14:textId="2D7FAFC2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19" w:history="1">
              <w:r w:rsidR="00857A81" w:rsidRPr="0020396A">
                <w:rPr>
                  <w:rStyle w:val="Hyperlink"/>
                  <w:rFonts w:hint="eastAsia"/>
                </w:rPr>
                <w:t>删除发票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_Toc118288919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19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18ED3785" w14:textId="3E7EF2BD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20" w:history="1">
              <w:r w:rsidR="00857A81" w:rsidRPr="0020396A">
                <w:rPr>
                  <w:rStyle w:val="Hyperlink"/>
                  <w:rFonts w:hint="eastAsia"/>
                </w:rPr>
                <w:t>删除多张选择的发票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_Toc118288920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19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5F77AF5F" w14:textId="6E9F7669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21" w:history="1">
              <w:r w:rsidR="00857A81" w:rsidRPr="0020396A">
                <w:rPr>
                  <w:rStyle w:val="Hyperlink"/>
                  <w:rFonts w:hint="eastAsia"/>
                </w:rPr>
                <w:t>删除多张发票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_Toc118288921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21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0D8FC959" w14:textId="55237857" w:rsidR="00857A81" w:rsidRDefault="00000000">
            <w:pPr>
              <w:pStyle w:val="TOC1"/>
              <w:rPr>
                <w:rFonts w:asciiTheme="minorHAnsi" w:eastAsiaTheme="minorEastAsia" w:hAnsiTheme="minorHAnsi" w:cstheme="minorBidi"/>
                <w:b w:val="0"/>
                <w:sz w:val="24"/>
                <w:szCs w:val="24"/>
              </w:rPr>
            </w:pPr>
            <w:hyperlink w:anchor="_Toc118288922" w:history="1">
              <w:r w:rsidR="00857A81" w:rsidRPr="0020396A">
                <w:rPr>
                  <w:rStyle w:val="Hyperlink"/>
                  <w:rFonts w:hint="eastAsia"/>
                </w:rPr>
                <w:t>异常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_Toc118288922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22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602C1C25" w14:textId="5D6EC1A7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23" w:history="1">
              <w:r w:rsidR="00857A81" w:rsidRPr="0020396A">
                <w:rPr>
                  <w:rStyle w:val="Hyperlink"/>
                  <w:rFonts w:hint="eastAsia"/>
                </w:rPr>
                <w:t>未知发票类型异常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_Toc118288923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22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174095DB" w14:textId="36AC34DD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24" w:history="1">
              <w:r w:rsidR="00857A81" w:rsidRPr="0020396A">
                <w:rPr>
                  <w:rStyle w:val="Hyperlink"/>
                  <w:rFonts w:hint="eastAsia"/>
                </w:rPr>
                <w:t>数据错误的发票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_Toc118288924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24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23C1A0F1" w14:textId="29F10081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25" w:history="1">
              <w:r w:rsidR="00857A81" w:rsidRPr="0020396A">
                <w:rPr>
                  <w:rStyle w:val="Hyperlink"/>
                  <w:rFonts w:hint="eastAsia"/>
                </w:rPr>
                <w:t>提交当日开具的发票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_Toc118288925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25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564801BC" w14:textId="1613D604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26" w:history="1">
              <w:r w:rsidR="00857A81" w:rsidRPr="0020396A">
                <w:rPr>
                  <w:rStyle w:val="Hyperlink"/>
                  <w:rFonts w:hint="eastAsia"/>
                </w:rPr>
                <w:t>税局平台的升级公告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_Toc118288926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26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23776E61" w14:textId="0F1D0445" w:rsidR="00857A81" w:rsidRDefault="00000000">
            <w:pPr>
              <w:pStyle w:val="TOC1"/>
              <w:rPr>
                <w:rFonts w:asciiTheme="minorHAnsi" w:eastAsiaTheme="minorEastAsia" w:hAnsiTheme="minorHAnsi" w:cstheme="minorBidi"/>
                <w:b w:val="0"/>
                <w:sz w:val="24"/>
                <w:szCs w:val="24"/>
              </w:rPr>
            </w:pPr>
            <w:hyperlink w:anchor="_Toc118288927" w:history="1">
              <w:r w:rsidR="00857A81" w:rsidRPr="0020396A">
                <w:rPr>
                  <w:rStyle w:val="Hyperlink"/>
                  <w:rFonts w:hint="eastAsia"/>
                </w:rPr>
                <w:t>提交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_Toc118288927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27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37D233FD" w14:textId="269E0ACE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28" w:history="1">
              <w:r w:rsidR="00857A81" w:rsidRPr="0020396A">
                <w:rPr>
                  <w:rStyle w:val="Hyperlink"/>
                  <w:rFonts w:hint="eastAsia"/>
                </w:rPr>
                <w:t>将单张发票发送到</w:t>
              </w:r>
              <w:r w:rsidR="00857A81" w:rsidRPr="0020396A">
                <w:rPr>
                  <w:rStyle w:val="Hyperlink"/>
                </w:rPr>
                <w:t xml:space="preserve"> Concur Expense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_Toc118288928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28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162145F5" w14:textId="68A320A0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29" w:history="1">
              <w:r w:rsidR="00857A81" w:rsidRPr="0020396A">
                <w:rPr>
                  <w:rStyle w:val="Hyperlink"/>
                  <w:rFonts w:hint="eastAsia"/>
                </w:rPr>
                <w:t>将多张发票发送到</w:t>
              </w:r>
              <w:r w:rsidR="00857A81" w:rsidRPr="0020396A">
                <w:rPr>
                  <w:rStyle w:val="Hyperlink"/>
                </w:rPr>
                <w:t xml:space="preserve"> Concur Expense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_Toc118288929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29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158581B4" w14:textId="6B0D9D8C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30" w:history="1">
              <w:r w:rsidR="00857A81" w:rsidRPr="0020396A">
                <w:rPr>
                  <w:rStyle w:val="Hyperlink"/>
                  <w:rFonts w:hint="eastAsia"/>
                </w:rPr>
                <w:t>查看发送到</w:t>
              </w:r>
              <w:r w:rsidR="00857A81" w:rsidRPr="0020396A">
                <w:rPr>
                  <w:rStyle w:val="Hyperlink"/>
                </w:rPr>
                <w:t xml:space="preserve"> Concur Expense </w:t>
              </w:r>
              <w:r w:rsidR="00857A81" w:rsidRPr="0020396A">
                <w:rPr>
                  <w:rStyle w:val="Hyperlink"/>
                  <w:rFonts w:hint="eastAsia"/>
                </w:rPr>
                <w:t>的发票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_Toc118288930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30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3DCD849F" w14:textId="3E00BA0B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31" w:history="1">
              <w:r w:rsidR="00857A81" w:rsidRPr="0020396A">
                <w:rPr>
                  <w:rStyle w:val="Hyperlink"/>
                  <w:rFonts w:hint="eastAsia"/>
                </w:rPr>
                <w:t>查看提交到</w:t>
              </w:r>
              <w:r w:rsidR="00857A81" w:rsidRPr="0020396A">
                <w:rPr>
                  <w:rStyle w:val="Hyperlink"/>
                </w:rPr>
                <w:t xml:space="preserve"> Concur Expense </w:t>
              </w:r>
              <w:r w:rsidR="00857A81" w:rsidRPr="0020396A">
                <w:rPr>
                  <w:rStyle w:val="Hyperlink"/>
                  <w:rFonts w:hint="eastAsia"/>
                </w:rPr>
                <w:t>的发票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_Toc118288931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30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1065A460" w14:textId="15572319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32" w:history="1">
              <w:r w:rsidR="00857A81" w:rsidRPr="0020396A">
                <w:rPr>
                  <w:rStyle w:val="Hyperlink"/>
                  <w:rFonts w:hint="eastAsia"/>
                </w:rPr>
                <w:t>查看已验证发票图标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_Toc118288932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31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265FBDD6" w14:textId="13D909AB" w:rsidR="00857A81" w:rsidRDefault="00000000">
            <w:pPr>
              <w:pStyle w:val="TOC1"/>
              <w:rPr>
                <w:rFonts w:asciiTheme="minorHAnsi" w:eastAsiaTheme="minorEastAsia" w:hAnsiTheme="minorHAnsi" w:cstheme="minorBidi"/>
                <w:b w:val="0"/>
                <w:sz w:val="24"/>
                <w:szCs w:val="24"/>
              </w:rPr>
            </w:pPr>
            <w:hyperlink w:anchor="_Toc118288933" w:history="1">
              <w:r w:rsidR="00857A81" w:rsidRPr="0020396A">
                <w:rPr>
                  <w:rStyle w:val="Hyperlink"/>
                  <w:rFonts w:hint="eastAsia"/>
                </w:rPr>
                <w:t>更多选项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_Toc118288933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32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42026EBE" w14:textId="31748B7D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34" w:history="1">
              <w:r w:rsidR="00857A81" w:rsidRPr="0020396A">
                <w:rPr>
                  <w:rStyle w:val="Hyperlink"/>
                  <w:rFonts w:hint="eastAsia"/>
                </w:rPr>
                <w:t>设置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_Toc118288934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32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725F4B1C" w14:textId="3547410B" w:rsidR="00857A81" w:rsidRDefault="00000000">
            <w:pPr>
              <w:pStyle w:val="TOC3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35" w:history="1">
              <w:r w:rsidR="00857A81" w:rsidRPr="0020396A">
                <w:rPr>
                  <w:rStyle w:val="Hyperlink"/>
                  <w:rFonts w:hint="eastAsia"/>
                </w:rPr>
                <w:t>访问可用发票抬头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_Toc118288935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32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4CD15414" w14:textId="01155F24" w:rsidR="00857A81" w:rsidRDefault="00000000">
            <w:pPr>
              <w:pStyle w:val="TOC3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36" w:history="1">
              <w:r w:rsidR="00857A81" w:rsidRPr="0020396A">
                <w:rPr>
                  <w:rStyle w:val="Hyperlink"/>
                  <w:rFonts w:hint="eastAsia"/>
                </w:rPr>
                <w:t>电子发票上传方式管理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_Toc118288936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34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1593541E" w14:textId="200A60F6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37" w:history="1">
              <w:r w:rsidR="00857A81" w:rsidRPr="0020396A">
                <w:rPr>
                  <w:rStyle w:val="Hyperlink"/>
                  <w:rFonts w:hint="eastAsia"/>
                </w:rPr>
                <w:t>访问常见问题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_Toc118288937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36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500EB600" w14:textId="4D359ACB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38" w:history="1">
              <w:r w:rsidR="00857A81" w:rsidRPr="0020396A">
                <w:rPr>
                  <w:rStyle w:val="Hyperlink"/>
                  <w:rFonts w:hint="eastAsia"/>
                </w:rPr>
                <w:t>访问功能更新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_Toc118288938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37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5F68F331" w14:textId="7EE6DB64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39" w:history="1">
              <w:r w:rsidR="00857A81" w:rsidRPr="0020396A">
                <w:rPr>
                  <w:rStyle w:val="Hyperlink"/>
                  <w:rFonts w:hint="eastAsia"/>
                </w:rPr>
                <w:t>注销</w:t>
              </w:r>
              <w:r w:rsidR="00857A81" w:rsidRPr="0020396A">
                <w:rPr>
                  <w:rStyle w:val="Hyperlink"/>
                </w:rPr>
                <w:t xml:space="preserve"> SAP Concur </w:t>
              </w:r>
              <w:r w:rsidR="00857A81" w:rsidRPr="0020396A">
                <w:rPr>
                  <w:rStyle w:val="Hyperlink"/>
                  <w:rFonts w:hint="eastAsia"/>
                </w:rPr>
                <w:t>发票助手小程序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_Toc118288939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38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58468CCB" w14:textId="14DE03FC" w:rsidR="00857A81" w:rsidRDefault="00000000">
            <w:pPr>
              <w:pStyle w:val="TOC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hyperlink w:anchor="_Toc118288940" w:history="1">
              <w:r w:rsidR="00857A81" w:rsidRPr="0020396A">
                <w:rPr>
                  <w:rStyle w:val="Hyperlink"/>
                  <w:rFonts w:hint="eastAsia"/>
                </w:rPr>
                <w:t>退出</w:t>
              </w:r>
              <w:r w:rsidR="00857A81" w:rsidRPr="0020396A">
                <w:rPr>
                  <w:rStyle w:val="Hyperlink"/>
                </w:rPr>
                <w:t xml:space="preserve"> SAP Concur </w:t>
              </w:r>
              <w:r w:rsidR="00857A81" w:rsidRPr="0020396A">
                <w:rPr>
                  <w:rStyle w:val="Hyperlink"/>
                  <w:rFonts w:hint="eastAsia"/>
                </w:rPr>
                <w:t>发票助手小程序</w:t>
              </w:r>
              <w:r w:rsidR="00857A81">
                <w:rPr>
                  <w:webHidden/>
                </w:rPr>
                <w:tab/>
              </w:r>
              <w:r w:rsidR="00857A81">
                <w:rPr>
                  <w:webHidden/>
                </w:rPr>
                <w:fldChar w:fldCharType="begin"/>
              </w:r>
              <w:r w:rsidR="00857A81">
                <w:rPr>
                  <w:webHidden/>
                </w:rPr>
                <w:instrText xml:space="preserve"> PAGEREF _Toc118288940 \h </w:instrText>
              </w:r>
              <w:r w:rsidR="00857A81">
                <w:rPr>
                  <w:webHidden/>
                </w:rPr>
              </w:r>
              <w:r w:rsidR="00857A81">
                <w:rPr>
                  <w:webHidden/>
                </w:rPr>
                <w:fldChar w:fldCharType="separate"/>
              </w:r>
              <w:r w:rsidR="00BE6328">
                <w:rPr>
                  <w:webHidden/>
                </w:rPr>
                <w:t>39</w:t>
              </w:r>
              <w:r w:rsidR="00857A81">
                <w:rPr>
                  <w:webHidden/>
                </w:rPr>
                <w:fldChar w:fldCharType="end"/>
              </w:r>
            </w:hyperlink>
          </w:p>
          <w:p w14:paraId="4CB64DEF" w14:textId="25943A77" w:rsidR="000429E3" w:rsidRPr="00E9173F" w:rsidRDefault="000429E3" w:rsidP="00DA30FC">
            <w:pPr>
              <w:pStyle w:val="TOC2"/>
            </w:pPr>
            <w:r w:rsidRPr="00E9173F">
              <w:fldChar w:fldCharType="end"/>
            </w:r>
          </w:p>
        </w:tc>
      </w:tr>
    </w:tbl>
    <w:p w14:paraId="7A0B826D" w14:textId="77777777" w:rsidR="000429E3" w:rsidRDefault="000429E3" w:rsidP="000429E3">
      <w:pPr>
        <w:rPr>
          <w:rFonts w:cs="Verdana"/>
          <w:b/>
          <w:bCs/>
          <w:iCs/>
          <w:color w:val="000000" w:themeColor="text1"/>
          <w:sz w:val="24"/>
          <w:szCs w:val="24"/>
        </w:rPr>
      </w:pPr>
      <w:r>
        <w:rPr>
          <w:color w:val="000000" w:themeColor="text1"/>
        </w:rPr>
        <w:br w:type="page"/>
      </w:r>
    </w:p>
    <w:p w14:paraId="26978F5A" w14:textId="77777777" w:rsidR="000429E3" w:rsidRDefault="000429E3" w:rsidP="000429E3">
      <w:pPr>
        <w:pStyle w:val="Heading2"/>
        <w:keepNext/>
        <w:rPr>
          <w:color w:val="000000" w:themeColor="text1"/>
        </w:rPr>
      </w:pPr>
      <w:bookmarkStart w:id="2" w:name="_Toc118288906"/>
      <w:r>
        <w:rPr>
          <w:rFonts w:hint="eastAsia"/>
          <w:color w:val="000000" w:themeColor="text1"/>
        </w:rPr>
        <w:lastRenderedPageBreak/>
        <w:t>登录</w:t>
      </w:r>
      <w:bookmarkEnd w:id="2"/>
    </w:p>
    <w:p w14:paraId="1F633DFF" w14:textId="77777777" w:rsidR="000429E3" w:rsidRPr="00DA30FC" w:rsidRDefault="000429E3" w:rsidP="000429E3">
      <w:pPr>
        <w:pStyle w:val="Heading3"/>
        <w:rPr>
          <w:color w:val="000000" w:themeColor="text1"/>
        </w:rPr>
      </w:pPr>
      <w:bookmarkStart w:id="3" w:name="_Toc118288907"/>
      <w:r w:rsidRPr="00DA30FC">
        <w:rPr>
          <w:rFonts w:hint="eastAsia"/>
          <w:b w:val="0"/>
          <w:bCs w:val="0"/>
          <w:iCs w:val="0"/>
          <w:color w:val="000000" w:themeColor="text1"/>
        </w:rPr>
        <w:t>登录</w:t>
      </w:r>
      <w:r w:rsidRPr="00DA30FC">
        <w:rPr>
          <w:b w:val="0"/>
          <w:bCs w:val="0"/>
          <w:iCs w:val="0"/>
          <w:color w:val="000000" w:themeColor="text1"/>
        </w:rPr>
        <w:t>SAP Concur</w:t>
      </w:r>
      <w:r w:rsidRPr="00DA30FC">
        <w:rPr>
          <w:rFonts w:hint="eastAsia"/>
          <w:b w:val="0"/>
          <w:bCs w:val="0"/>
          <w:iCs w:val="0"/>
          <w:color w:val="000000" w:themeColor="text1"/>
        </w:rPr>
        <w:t>发票助手小程序</w:t>
      </w:r>
      <w:bookmarkEnd w:id="3"/>
    </w:p>
    <w:p w14:paraId="3D4E325C" w14:textId="77777777" w:rsidR="000429E3" w:rsidRDefault="000429E3" w:rsidP="000429E3">
      <w:pPr>
        <w:pStyle w:val="ConcurTableText"/>
        <w:keepNext/>
        <w:rPr>
          <w:noProof/>
        </w:rPr>
      </w:pPr>
      <w:r>
        <w:rPr>
          <w:rFonts w:hint="eastAsia"/>
          <w:color w:val="000000" w:themeColor="text1"/>
        </w:rPr>
        <w:t>在手机中打开微信，然后在微信中搜索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b/>
          <w:color w:val="000000" w:themeColor="text1"/>
        </w:rPr>
        <w:t xml:space="preserve">SAP Concur </w:t>
      </w:r>
      <w:r>
        <w:rPr>
          <w:rFonts w:ascii="SimSun" w:hAnsi="SimSun" w:hint="eastAsia"/>
          <w:b/>
          <w:color w:val="000000" w:themeColor="text1"/>
        </w:rPr>
        <w:t>发票助</w:t>
      </w:r>
      <w:r>
        <w:rPr>
          <w:rFonts w:ascii="MS Mincho" w:hAnsi="MS Mincho" w:hint="eastAsia"/>
          <w:b/>
          <w:color w:val="000000" w:themeColor="text1"/>
        </w:rPr>
        <w:t>手</w:t>
      </w:r>
      <w:r>
        <w:rPr>
          <w:rFonts w:hint="eastAsia"/>
          <w:color w:val="000000" w:themeColor="text1"/>
        </w:rPr>
        <w:t>，即可登录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Sign into the Fapiao Capture Concur mini-app within the WeChat app."/>
      </w:tblPr>
      <w:tblGrid>
        <w:gridCol w:w="6450"/>
        <w:gridCol w:w="3270"/>
      </w:tblGrid>
      <w:tr w:rsidR="000429E3" w:rsidRPr="00E9173F" w14:paraId="03D7E7E0" w14:textId="77777777" w:rsidTr="00DA30FC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7BEEBB46" w14:textId="77777777" w:rsidR="000429E3" w:rsidRPr="00E9173F" w:rsidRDefault="000429E3" w:rsidP="00DA30FC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1093740E" w14:textId="77777777" w:rsidR="000429E3" w:rsidRPr="00E9173F" w:rsidRDefault="000429E3" w:rsidP="00DA30FC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0429E3" w:rsidRPr="00E9173F" w14:paraId="7057425E" w14:textId="77777777" w:rsidTr="00DA30FC">
        <w:trPr>
          <w:cantSplit/>
        </w:trPr>
        <w:tc>
          <w:tcPr>
            <w:tcW w:w="6450" w:type="dxa"/>
          </w:tcPr>
          <w:p w14:paraId="0CE724FD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noProof/>
                <w:snapToGrid/>
                <w:color w:val="000000" w:themeColor="text1"/>
              </w:rPr>
              <w:drawing>
                <wp:inline distT="0" distB="0" distL="0" distR="0" wp14:anchorId="770C9631" wp14:editId="62FB0143">
                  <wp:extent cx="1560786" cy="3382539"/>
                  <wp:effectExtent l="12700" t="12700" r="14605" b="8890"/>
                  <wp:docPr id="2777" name="Picture 2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723" cy="34040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 </w:t>
            </w:r>
            <w:r>
              <w:rPr>
                <w:noProof/>
                <w:snapToGrid/>
                <w:color w:val="000000" w:themeColor="text1"/>
              </w:rPr>
              <w:drawing>
                <wp:inline distT="0" distB="0" distL="0" distR="0" wp14:anchorId="23B37B07" wp14:editId="378378AF">
                  <wp:extent cx="1569720" cy="3401900"/>
                  <wp:effectExtent l="12700" t="12700" r="17780" b="14605"/>
                  <wp:docPr id="2778" name="Picture 2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48" cy="34210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A82C29F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登录</w:t>
            </w:r>
            <w:r>
              <w:rPr>
                <w:rFonts w:hint="eastAsia"/>
                <w:color w:val="000000" w:themeColor="text1"/>
              </w:rPr>
              <w:t xml:space="preserve"> SAP Concur </w:t>
            </w:r>
            <w:r>
              <w:rPr>
                <w:rFonts w:hint="eastAsia"/>
                <w:color w:val="000000" w:themeColor="text1"/>
              </w:rPr>
              <w:t>发票助手小程序：</w:t>
            </w:r>
          </w:p>
          <w:p w14:paraId="257116E5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在手机屏幕上，点击</w:t>
            </w:r>
            <w:r>
              <w:rPr>
                <w:rFonts w:hint="eastAsia"/>
                <w:b/>
                <w:color w:val="000000" w:themeColor="text1"/>
              </w:rPr>
              <w:t>微信</w:t>
            </w:r>
            <w:r>
              <w:rPr>
                <w:rFonts w:hint="eastAsia"/>
                <w:color w:val="000000" w:themeColor="text1"/>
              </w:rPr>
              <w:t>图标。</w:t>
            </w:r>
          </w:p>
          <w:p w14:paraId="7E880D74" w14:textId="77777777" w:rsidR="000429E3" w:rsidRPr="00E9173F" w:rsidRDefault="000429E3" w:rsidP="00DA30FC">
            <w:pPr>
              <w:pStyle w:val="ConcurTableText"/>
              <w:rPr>
                <w:rFonts w:ascii="MS Mincho" w:hAnsi="MS Mincho" w:cs="MS Mincho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在微信主页的搜索字段中，输入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SimSun" w:hAnsi="SimSun" w:hint="eastAsia"/>
                <w:b/>
                <w:color w:val="000000" w:themeColor="text1"/>
              </w:rPr>
              <w:t>发票助</w:t>
            </w:r>
            <w:r>
              <w:rPr>
                <w:rFonts w:ascii="MS Mincho" w:hAnsi="MS Mincho" w:hint="eastAsia"/>
                <w:b/>
                <w:color w:val="000000" w:themeColor="text1"/>
              </w:rPr>
              <w:t>手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4479192C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如果之前使用过这款小程序，也可以</w:t>
            </w:r>
            <w:proofErr w:type="gramStart"/>
            <w:r>
              <w:rPr>
                <w:rFonts w:hint="eastAsia"/>
                <w:color w:val="000000" w:themeColor="text1"/>
              </w:rPr>
              <w:t>从微信主</w:t>
            </w:r>
            <w:proofErr w:type="gramEnd"/>
            <w:r>
              <w:rPr>
                <w:rFonts w:hint="eastAsia"/>
                <w:color w:val="000000" w:themeColor="text1"/>
              </w:rPr>
              <w:t>界面的顶部向下滑动，查看小程序列表，找到这款小程序。</w:t>
            </w:r>
          </w:p>
          <w:p w14:paraId="74C7748A" w14:textId="77777777" w:rsidR="000429E3" w:rsidRPr="00E9173F" w:rsidRDefault="000429E3" w:rsidP="00DA30FC">
            <w:pPr>
              <w:pStyle w:val="ConcurTableText"/>
              <w:rPr>
                <w:rFonts w:ascii="MS Mincho" w:hAnsi="MS Mincho" w:cs="MS Mincho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在搜索结果屏幕，点击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SimSun" w:hAnsi="SimSun" w:hint="eastAsia"/>
                <w:b/>
                <w:color w:val="000000" w:themeColor="text1"/>
              </w:rPr>
              <w:t>发票助</w:t>
            </w:r>
            <w:r>
              <w:rPr>
                <w:rFonts w:ascii="MS Mincho" w:hAnsi="MS Mincho" w:hint="eastAsia"/>
                <w:b/>
                <w:color w:val="000000" w:themeColor="text1"/>
              </w:rPr>
              <w:t>手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22CEBDE2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</w:p>
        </w:tc>
      </w:tr>
      <w:tr w:rsidR="000429E3" w:rsidRPr="00E9173F" w14:paraId="53AE56EF" w14:textId="77777777" w:rsidTr="00DA30FC">
        <w:trPr>
          <w:cantSplit/>
        </w:trPr>
        <w:tc>
          <w:tcPr>
            <w:tcW w:w="6450" w:type="dxa"/>
          </w:tcPr>
          <w:p w14:paraId="5E9A03FC" w14:textId="77777777" w:rsidR="000429E3" w:rsidRPr="00E9173F" w:rsidRDefault="000429E3" w:rsidP="00DA30FC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noProof/>
                <w:snapToGrid/>
                <w:color w:val="000000" w:themeColor="text1"/>
              </w:rPr>
              <w:drawing>
                <wp:inline distT="0" distB="0" distL="0" distR="0" wp14:anchorId="49B9B3CE" wp14:editId="7433C4B1">
                  <wp:extent cx="1571346" cy="3405425"/>
                  <wp:effectExtent l="12700" t="12700" r="16510" b="11430"/>
                  <wp:docPr id="2779" name="Picture 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83" cy="34306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 </w:t>
            </w:r>
            <w:r>
              <w:rPr>
                <w:noProof/>
                <w:snapToGrid/>
                <w:color w:val="000000" w:themeColor="text1"/>
              </w:rPr>
              <w:drawing>
                <wp:inline distT="0" distB="0" distL="0" distR="0" wp14:anchorId="010DB8DC" wp14:editId="06797B76">
                  <wp:extent cx="1570754" cy="3404144"/>
                  <wp:effectExtent l="12700" t="12700" r="17145" b="12700"/>
                  <wp:docPr id="2780" name="Picture 2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150" cy="3444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5597D3DB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hint="eastAsia"/>
                <w:b/>
                <w:color w:val="000000" w:themeColor="text1"/>
              </w:rPr>
              <w:t>登录</w:t>
            </w:r>
            <w:r>
              <w:rPr>
                <w:rFonts w:hint="eastAsia"/>
                <w:color w:val="000000" w:themeColor="text1"/>
              </w:rPr>
              <w:t>屏幕的用户名字段中输入您的用户名，然后点击</w:t>
            </w:r>
            <w:r>
              <w:rPr>
                <w:rFonts w:hint="eastAsia"/>
                <w:b/>
                <w:color w:val="000000" w:themeColor="text1"/>
              </w:rPr>
              <w:t>下一步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3CA75552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点击单选按钮，接受最终用户协议</w:t>
            </w:r>
          </w:p>
          <w:p w14:paraId="7A80FFAE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</w:p>
          <w:p w14:paraId="41DDAEB2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</w:p>
          <w:p w14:paraId="7083BF7F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此处使用的用户名与您</w:t>
            </w:r>
            <w:r>
              <w:rPr>
                <w:rFonts w:hint="eastAsia"/>
                <w:color w:val="000000" w:themeColor="text1"/>
              </w:rPr>
              <w:t xml:space="preserve"> SAP Concur</w:t>
            </w:r>
            <w:r>
              <w:rPr>
                <w:rFonts w:hint="eastAsia"/>
                <w:color w:val="000000" w:themeColor="text1"/>
              </w:rPr>
              <w:t>的用户名一致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09566D5E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</w:p>
        </w:tc>
      </w:tr>
      <w:tr w:rsidR="000429E3" w:rsidRPr="00E9173F" w14:paraId="353D5FAA" w14:textId="77777777" w:rsidTr="00DA30FC">
        <w:trPr>
          <w:cantSplit/>
        </w:trPr>
        <w:tc>
          <w:tcPr>
            <w:tcW w:w="6450" w:type="dxa"/>
          </w:tcPr>
          <w:p w14:paraId="6249F9F8" w14:textId="77777777" w:rsidR="000429E3" w:rsidRDefault="000429E3" w:rsidP="00DA30FC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noProof/>
                <w:snapToGrid/>
                <w:color w:val="000000" w:themeColor="text1"/>
              </w:rPr>
              <w:lastRenderedPageBreak/>
              <w:drawing>
                <wp:inline distT="0" distB="0" distL="0" distR="0" wp14:anchorId="7D81FF6F" wp14:editId="7F31390B">
                  <wp:extent cx="1579880" cy="3423920"/>
                  <wp:effectExtent l="12700" t="12700" r="7620" b="17780"/>
                  <wp:docPr id="2781" name="Picture 2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6" cy="34542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 </w:t>
            </w:r>
            <w:r>
              <w:rPr>
                <w:noProof/>
                <w:snapToGrid/>
                <w:color w:val="000000" w:themeColor="text1"/>
              </w:rPr>
              <w:drawing>
                <wp:inline distT="0" distB="0" distL="0" distR="0" wp14:anchorId="1E66555B" wp14:editId="56E54F5C">
                  <wp:extent cx="1577975" cy="3419791"/>
                  <wp:effectExtent l="12700" t="12700" r="9525" b="9525"/>
                  <wp:docPr id="2782" name="Picture 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529" cy="34578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4B07958E" w14:textId="77777777" w:rsidR="000429E3" w:rsidRPr="00E9173F" w:rsidRDefault="000429E3" w:rsidP="00DA30FC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noProof/>
                <w:snapToGrid/>
                <w:color w:val="000000" w:themeColor="text1"/>
              </w:rPr>
              <w:drawing>
                <wp:inline distT="0" distB="0" distL="0" distR="0" wp14:anchorId="36226B51" wp14:editId="617BD5AB">
                  <wp:extent cx="1592580" cy="3451445"/>
                  <wp:effectExtent l="12700" t="12700" r="7620" b="15875"/>
                  <wp:docPr id="2783" name="Picture 2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734" cy="3482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 </w:t>
            </w:r>
            <w:r>
              <w:rPr>
                <w:noProof/>
                <w:snapToGrid/>
                <w:color w:val="000000" w:themeColor="text1"/>
              </w:rPr>
              <w:drawing>
                <wp:inline distT="0" distB="0" distL="0" distR="0" wp14:anchorId="66C0F9C1" wp14:editId="143A4BE4">
                  <wp:extent cx="1587930" cy="3441366"/>
                  <wp:effectExtent l="12700" t="12700" r="12700" b="13335"/>
                  <wp:docPr id="2784" name="Picture 2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30" cy="34899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7D014917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您可以选择通过输入密码或通过电子邮件发送验证码来登录。</w:t>
            </w:r>
          </w:p>
          <w:p w14:paraId="355DF5C3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</w:p>
          <w:p w14:paraId="70A9FDCC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使用密码登录：</w:t>
            </w:r>
          </w:p>
          <w:p w14:paraId="447A71A5" w14:textId="5AA505B0" w:rsidR="000429E3" w:rsidRDefault="00491977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1)</w:t>
            </w:r>
            <w:r>
              <w:rPr>
                <w:color w:val="000000" w:themeColor="text1"/>
              </w:rPr>
              <w:t xml:space="preserve"> </w:t>
            </w:r>
            <w:r w:rsidR="000429E3">
              <w:rPr>
                <w:rFonts w:hint="eastAsia"/>
                <w:color w:val="000000" w:themeColor="text1"/>
              </w:rPr>
              <w:t>点击</w:t>
            </w:r>
            <w:r w:rsidR="000429E3" w:rsidRPr="00DA30FC">
              <w:rPr>
                <w:rFonts w:hint="eastAsia"/>
                <w:b/>
                <w:bCs/>
                <w:color w:val="000000" w:themeColor="text1"/>
              </w:rPr>
              <w:t>密码</w:t>
            </w:r>
            <w:r w:rsidR="000429E3">
              <w:rPr>
                <w:rFonts w:hint="eastAsia"/>
                <w:color w:val="000000" w:themeColor="text1"/>
              </w:rPr>
              <w:t>进入密码页面。</w:t>
            </w:r>
          </w:p>
          <w:p w14:paraId="2866AE92" w14:textId="502FF599" w:rsidR="000429E3" w:rsidRDefault="00491977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)</w:t>
            </w:r>
            <w:r>
              <w:rPr>
                <w:color w:val="000000" w:themeColor="text1"/>
              </w:rPr>
              <w:t xml:space="preserve"> </w:t>
            </w:r>
            <w:r w:rsidR="000429E3">
              <w:rPr>
                <w:rFonts w:hint="eastAsia"/>
                <w:color w:val="000000" w:themeColor="text1"/>
              </w:rPr>
              <w:t>输入您的密码，然后点击</w:t>
            </w:r>
            <w:r w:rsidR="000429E3" w:rsidRPr="00DA30FC">
              <w:rPr>
                <w:rFonts w:hint="eastAsia"/>
                <w:b/>
                <w:bCs/>
                <w:color w:val="000000" w:themeColor="text1"/>
              </w:rPr>
              <w:t>登录</w:t>
            </w:r>
            <w:r w:rsidR="000429E3">
              <w:rPr>
                <w:rFonts w:hint="eastAsia"/>
                <w:color w:val="000000" w:themeColor="text1"/>
              </w:rPr>
              <w:t>进入系统。</w:t>
            </w:r>
          </w:p>
          <w:p w14:paraId="0643D289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</w:p>
          <w:p w14:paraId="72F08DC9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如果要使用其他用户名登录，请点击返回按钮。</w:t>
            </w:r>
          </w:p>
          <w:p w14:paraId="117C44D2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</w:p>
          <w:p w14:paraId="6768D5DF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如果这是</w:t>
            </w:r>
            <w:proofErr w:type="gramStart"/>
            <w:r>
              <w:rPr>
                <w:rFonts w:hint="eastAsia"/>
                <w:color w:val="000000" w:themeColor="text1"/>
              </w:rPr>
              <w:t>您首次</w:t>
            </w:r>
            <w:proofErr w:type="gramEnd"/>
            <w:r>
              <w:rPr>
                <w:rFonts w:hint="eastAsia"/>
                <w:color w:val="000000" w:themeColor="text1"/>
              </w:rPr>
              <w:t>登录</w:t>
            </w:r>
            <w:r>
              <w:rPr>
                <w:rFonts w:hint="eastAsia"/>
                <w:color w:val="000000" w:themeColor="text1"/>
              </w:rPr>
              <w:t xml:space="preserve"> SAP Concur </w:t>
            </w:r>
            <w:r>
              <w:rPr>
                <w:rFonts w:hint="eastAsia"/>
                <w:color w:val="000000" w:themeColor="text1"/>
              </w:rPr>
              <w:t>发票助手小程序，将在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屏幕上看到入门教程。</w:t>
            </w:r>
          </w:p>
          <w:p w14:paraId="3BE1C4F2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</w:p>
          <w:p w14:paraId="5F4D5832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</w:p>
        </w:tc>
      </w:tr>
    </w:tbl>
    <w:p w14:paraId="0E8BCD02" w14:textId="77777777" w:rsidR="000429E3" w:rsidRPr="00D45F9E" w:rsidRDefault="000429E3" w:rsidP="000429E3">
      <w:pPr>
        <w:pStyle w:val="ConcurBodyText"/>
      </w:pPr>
    </w:p>
    <w:p w14:paraId="24448DCF" w14:textId="77777777" w:rsidR="000429E3" w:rsidRPr="00E9173F" w:rsidRDefault="000429E3" w:rsidP="000429E3">
      <w:pPr>
        <w:pStyle w:val="Heading3"/>
      </w:pPr>
      <w:bookmarkStart w:id="4" w:name="_Toc118288908"/>
      <w:r>
        <w:rPr>
          <w:rFonts w:hint="eastAsia"/>
          <w:color w:val="000000" w:themeColor="text1"/>
        </w:rPr>
        <w:lastRenderedPageBreak/>
        <w:t>通过电子邮件验证码登录</w:t>
      </w:r>
      <w:bookmarkEnd w:id="4"/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Sign into the Fapiao Capture Concur mini-app within the WeChat app."/>
      </w:tblPr>
      <w:tblGrid>
        <w:gridCol w:w="6450"/>
        <w:gridCol w:w="3270"/>
      </w:tblGrid>
      <w:tr w:rsidR="000429E3" w:rsidRPr="00E9173F" w14:paraId="6B0A6160" w14:textId="77777777" w:rsidTr="00DA30FC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75010DFF" w14:textId="77777777" w:rsidR="000429E3" w:rsidRPr="00E9173F" w:rsidRDefault="000429E3" w:rsidP="00DA30FC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4482DAA2" w14:textId="77777777" w:rsidR="000429E3" w:rsidRPr="00E9173F" w:rsidRDefault="000429E3" w:rsidP="00DA30FC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0429E3" w:rsidRPr="00E9173F" w14:paraId="54FF4901" w14:textId="77777777" w:rsidTr="00DA30FC">
        <w:trPr>
          <w:cantSplit/>
        </w:trPr>
        <w:tc>
          <w:tcPr>
            <w:tcW w:w="6450" w:type="dxa"/>
          </w:tcPr>
          <w:p w14:paraId="084688A1" w14:textId="77777777" w:rsidR="000429E3" w:rsidRPr="00960BCA" w:rsidRDefault="000429E3" w:rsidP="00DA30FC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noProof/>
                <w:snapToGrid/>
                <w:color w:val="000000" w:themeColor="text1"/>
              </w:rPr>
              <w:drawing>
                <wp:inline distT="0" distB="0" distL="0" distR="0" wp14:anchorId="1B7E1716" wp14:editId="4F4875BE">
                  <wp:extent cx="1579880" cy="3423920"/>
                  <wp:effectExtent l="12700" t="12700" r="7620" b="17780"/>
                  <wp:docPr id="2785" name="Picture 2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6" cy="34542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 </w:t>
            </w:r>
            <w:r>
              <w:rPr>
                <w:noProof/>
                <w:snapToGrid/>
                <w:color w:val="000000" w:themeColor="text1"/>
              </w:rPr>
              <w:drawing>
                <wp:inline distT="0" distB="0" distL="0" distR="0" wp14:anchorId="29D9D031" wp14:editId="2414BD4C">
                  <wp:extent cx="1586865" cy="3439061"/>
                  <wp:effectExtent l="12700" t="12700" r="13335" b="15875"/>
                  <wp:docPr id="2786" name="Picture 2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336" cy="35029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4F43992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如果您不知道密码，还可以通过电子邮件验证码来登录，步骤如下：</w:t>
            </w:r>
          </w:p>
          <w:p w14:paraId="7851488A" w14:textId="1D697BA4" w:rsidR="000429E3" w:rsidRPr="00237134" w:rsidRDefault="000429E3" w:rsidP="00491977">
            <w:pPr>
              <w:pStyle w:val="ConcurTableText"/>
              <w:numPr>
                <w:ilvl w:val="0"/>
                <w:numId w:val="44"/>
              </w:num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</w:t>
            </w:r>
            <w:r w:rsidRPr="00DA30FC">
              <w:rPr>
                <w:rFonts w:hint="eastAsia"/>
                <w:b/>
                <w:bCs/>
                <w:color w:val="000000" w:themeColor="text1"/>
              </w:rPr>
              <w:t>电子邮件</w:t>
            </w:r>
            <w:r>
              <w:rPr>
                <w:rFonts w:hint="eastAsia"/>
                <w:b/>
                <w:bCs/>
                <w:color w:val="000000" w:themeColor="text1"/>
              </w:rPr>
              <w:t>验证码</w:t>
            </w:r>
            <w:r>
              <w:rPr>
                <w:rFonts w:hint="eastAsia"/>
                <w:color w:val="000000" w:themeColor="text1"/>
              </w:rPr>
              <w:t>，您的收件箱将会收到一封包含验证码的电子邮件。该电子邮件将发送到您在</w:t>
            </w:r>
            <w:r>
              <w:rPr>
                <w:rFonts w:hint="eastAsia"/>
                <w:color w:val="000000" w:themeColor="text1"/>
              </w:rPr>
              <w:t xml:space="preserve">Concur </w:t>
            </w:r>
            <w:r>
              <w:rPr>
                <w:rFonts w:hint="eastAsia"/>
                <w:color w:val="000000" w:themeColor="text1"/>
              </w:rPr>
              <w:t>配置文件中输入的第一个电子邮件地址。</w:t>
            </w:r>
          </w:p>
          <w:p w14:paraId="6158C04E" w14:textId="77777777" w:rsidR="000429E3" w:rsidRDefault="000429E3" w:rsidP="000429E3">
            <w:pPr>
              <w:pStyle w:val="ConcurTableText"/>
              <w:numPr>
                <w:ilvl w:val="0"/>
                <w:numId w:val="44"/>
              </w:num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找到电子邮件中包含的验证码。</w:t>
            </w:r>
          </w:p>
          <w:p w14:paraId="24D65903" w14:textId="77777777" w:rsidR="000429E3" w:rsidRDefault="000429E3" w:rsidP="000429E3">
            <w:pPr>
              <w:pStyle w:val="ConcurTableText"/>
              <w:numPr>
                <w:ilvl w:val="0"/>
                <w:numId w:val="44"/>
              </w:num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SAP Concur </w:t>
            </w:r>
            <w:r>
              <w:rPr>
                <w:rFonts w:hint="eastAsia"/>
                <w:color w:val="000000" w:themeColor="text1"/>
              </w:rPr>
              <w:t>发票助手小程序中输入该验证码。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4E21986A" w14:textId="77777777" w:rsidR="000429E3" w:rsidRDefault="000429E3" w:rsidP="000429E3">
            <w:pPr>
              <w:pStyle w:val="ConcurTableText"/>
              <w:numPr>
                <w:ilvl w:val="0"/>
                <w:numId w:val="44"/>
              </w:num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</w:t>
            </w:r>
            <w:r w:rsidRPr="00DA30FC">
              <w:rPr>
                <w:rFonts w:hint="eastAsia"/>
                <w:b/>
                <w:bCs/>
                <w:color w:val="000000" w:themeColor="text1"/>
              </w:rPr>
              <w:t>登录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79E0E98E" w14:textId="77777777" w:rsidR="000429E3" w:rsidRPr="00A874BA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注意：该验证码有效期为</w:t>
            </w:r>
            <w:r>
              <w:rPr>
                <w:rFonts w:hint="eastAsia"/>
                <w:color w:val="000000" w:themeColor="text1"/>
              </w:rPr>
              <w:t xml:space="preserve"> 24 </w:t>
            </w:r>
            <w:r>
              <w:rPr>
                <w:rFonts w:hint="eastAsia"/>
                <w:color w:val="000000" w:themeColor="text1"/>
              </w:rPr>
              <w:t>小时。</w:t>
            </w:r>
          </w:p>
          <w:p w14:paraId="446CDEA0" w14:textId="77777777" w:rsidR="000429E3" w:rsidRDefault="000429E3" w:rsidP="00DA30FC">
            <w:pPr>
              <w:pStyle w:val="ConcurTableText"/>
              <w:ind w:left="720"/>
              <w:rPr>
                <w:color w:val="000000" w:themeColor="text1"/>
              </w:rPr>
            </w:pPr>
          </w:p>
          <w:p w14:paraId="1FA58BA6" w14:textId="77777777" w:rsidR="000429E3" w:rsidRDefault="000429E3" w:rsidP="00DA30FC">
            <w:pPr>
              <w:pStyle w:val="ConcurTableText"/>
              <w:ind w:left="720"/>
              <w:rPr>
                <w:color w:val="000000" w:themeColor="text1"/>
              </w:rPr>
            </w:pPr>
          </w:p>
          <w:p w14:paraId="2CEB2BE2" w14:textId="77777777" w:rsidR="000429E3" w:rsidRPr="006D549A" w:rsidRDefault="000429E3" w:rsidP="00DA30FC">
            <w:pPr>
              <w:pStyle w:val="ConcurTableText"/>
              <w:ind w:left="720"/>
              <w:rPr>
                <w:color w:val="000000" w:themeColor="text1"/>
              </w:rPr>
            </w:pPr>
          </w:p>
        </w:tc>
      </w:tr>
      <w:tr w:rsidR="000429E3" w:rsidRPr="00E9173F" w14:paraId="26D30A7B" w14:textId="77777777" w:rsidTr="00DA30FC">
        <w:trPr>
          <w:cantSplit/>
        </w:trPr>
        <w:tc>
          <w:tcPr>
            <w:tcW w:w="6450" w:type="dxa"/>
          </w:tcPr>
          <w:p w14:paraId="60A08547" w14:textId="77777777" w:rsidR="000429E3" w:rsidRPr="009C6CFA" w:rsidRDefault="000429E3" w:rsidP="00DA30FC">
            <w:pPr>
              <w:pStyle w:val="ConcurTableText"/>
              <w:rPr>
                <w:noProof/>
                <w:color w:val="000000" w:themeColor="text1"/>
              </w:rPr>
            </w:pPr>
            <w:r w:rsidRPr="00762046">
              <w:rPr>
                <w:noProof/>
                <w:color w:val="000000" w:themeColor="text1"/>
              </w:rPr>
              <w:drawing>
                <wp:inline distT="0" distB="0" distL="0" distR="0" wp14:anchorId="4AAEC9C0" wp14:editId="2E7EACFB">
                  <wp:extent cx="3949700" cy="3254375"/>
                  <wp:effectExtent l="0" t="0" r="0" b="0"/>
                  <wp:docPr id="2787" name="Picture 2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0" cy="325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0925CD70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您还可以在邮件正文中点击</w:t>
            </w:r>
            <w:r w:rsidRPr="00DA30FC">
              <w:rPr>
                <w:rFonts w:hint="eastAsia"/>
                <w:b/>
                <w:bCs/>
                <w:color w:val="000000" w:themeColor="text1"/>
              </w:rPr>
              <w:t>这里</w:t>
            </w:r>
            <w:r>
              <w:rPr>
                <w:rFonts w:hint="eastAsia"/>
                <w:color w:val="000000" w:themeColor="text1"/>
              </w:rPr>
              <w:t>获取二维码，二</w:t>
            </w:r>
            <w:proofErr w:type="gramStart"/>
            <w:r>
              <w:rPr>
                <w:rFonts w:hint="eastAsia"/>
                <w:color w:val="000000" w:themeColor="text1"/>
              </w:rPr>
              <w:t>维码将</w:t>
            </w:r>
            <w:proofErr w:type="gramEnd"/>
            <w:r>
              <w:rPr>
                <w:rFonts w:hint="eastAsia"/>
                <w:color w:val="000000" w:themeColor="text1"/>
              </w:rPr>
              <w:t>显示在网页上。</w:t>
            </w:r>
          </w:p>
          <w:p w14:paraId="0A46F099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</w:p>
          <w:p w14:paraId="5E88C5D1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</w:p>
          <w:p w14:paraId="4019D185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</w:p>
          <w:p w14:paraId="3987B90D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</w:p>
        </w:tc>
      </w:tr>
      <w:tr w:rsidR="000429E3" w:rsidRPr="00E9173F" w14:paraId="46FDA22C" w14:textId="77777777" w:rsidTr="00DA30FC">
        <w:trPr>
          <w:cantSplit/>
        </w:trPr>
        <w:tc>
          <w:tcPr>
            <w:tcW w:w="6450" w:type="dxa"/>
          </w:tcPr>
          <w:p w14:paraId="0945D399" w14:textId="77777777" w:rsidR="000429E3" w:rsidRPr="000E7C84" w:rsidRDefault="000429E3" w:rsidP="00DA30FC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noProof/>
                <w:snapToGrid/>
                <w:color w:val="000000" w:themeColor="text1"/>
              </w:rPr>
              <w:lastRenderedPageBreak/>
              <w:drawing>
                <wp:inline distT="0" distB="0" distL="0" distR="0" wp14:anchorId="4CBEF80B" wp14:editId="553E9630">
                  <wp:extent cx="3949700" cy="2044700"/>
                  <wp:effectExtent l="0" t="0" r="0" b="0"/>
                  <wp:docPr id="2788" name="Picture 2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56D34FED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然后，在手机上，点击</w:t>
            </w:r>
            <w:r w:rsidRPr="00DA30FC">
              <w:rPr>
                <w:rFonts w:hint="eastAsia"/>
                <w:b/>
                <w:bCs/>
                <w:color w:val="000000" w:themeColor="text1"/>
              </w:rPr>
              <w:t>使用</w:t>
            </w:r>
            <w:proofErr w:type="gramStart"/>
            <w:r w:rsidRPr="00DA30FC">
              <w:rPr>
                <w:rFonts w:hint="eastAsia"/>
                <w:b/>
                <w:bCs/>
                <w:color w:val="000000" w:themeColor="text1"/>
              </w:rPr>
              <w:t>二维码登录</w:t>
            </w:r>
            <w:proofErr w:type="gramEnd"/>
            <w:r>
              <w:rPr>
                <w:rFonts w:hint="eastAsia"/>
                <w:color w:val="000000" w:themeColor="text1"/>
              </w:rPr>
              <w:t>，扫描网页上的二维码。</w:t>
            </w:r>
          </w:p>
          <w:p w14:paraId="03AE0B8C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</w:p>
        </w:tc>
      </w:tr>
      <w:tr w:rsidR="000429E3" w:rsidRPr="00E9173F" w14:paraId="304F11EE" w14:textId="77777777" w:rsidTr="00DA30FC">
        <w:trPr>
          <w:cantSplit/>
        </w:trPr>
        <w:tc>
          <w:tcPr>
            <w:tcW w:w="6450" w:type="dxa"/>
          </w:tcPr>
          <w:p w14:paraId="0B434130" w14:textId="77777777" w:rsidR="000429E3" w:rsidRDefault="000429E3" w:rsidP="00DA30FC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   </w:t>
            </w:r>
            <w:r>
              <w:rPr>
                <w:noProof/>
                <w:snapToGrid/>
                <w:color w:val="000000" w:themeColor="text1"/>
              </w:rPr>
              <w:drawing>
                <wp:inline distT="0" distB="0" distL="0" distR="0" wp14:anchorId="5D148142" wp14:editId="76AFA84D">
                  <wp:extent cx="1565761" cy="3393320"/>
                  <wp:effectExtent l="12700" t="12700" r="9525" b="10795"/>
                  <wp:docPr id="2789" name="Picture 2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16" cy="34543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2E2881B1" w14:textId="77777777" w:rsidR="000429E3" w:rsidRDefault="000429E3" w:rsidP="00DA30F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如果这是</w:t>
            </w:r>
            <w:proofErr w:type="gramStart"/>
            <w:r>
              <w:rPr>
                <w:rFonts w:hint="eastAsia"/>
                <w:color w:val="000000" w:themeColor="text1"/>
              </w:rPr>
              <w:t>您首次</w:t>
            </w:r>
            <w:proofErr w:type="gramEnd"/>
            <w:r>
              <w:rPr>
                <w:rFonts w:hint="eastAsia"/>
                <w:color w:val="000000" w:themeColor="text1"/>
              </w:rPr>
              <w:t>登录</w:t>
            </w:r>
            <w:r>
              <w:rPr>
                <w:rFonts w:hint="eastAsia"/>
                <w:color w:val="000000" w:themeColor="text1"/>
              </w:rPr>
              <w:t xml:space="preserve"> SAP Concur </w:t>
            </w:r>
            <w:r>
              <w:rPr>
                <w:rFonts w:hint="eastAsia"/>
                <w:color w:val="000000" w:themeColor="text1"/>
              </w:rPr>
              <w:t>发票助手小程序，将在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屏幕上看到入门教程。</w:t>
            </w:r>
          </w:p>
          <w:p w14:paraId="63042011" w14:textId="77777777" w:rsidR="000429E3" w:rsidRPr="00E9173F" w:rsidRDefault="000429E3" w:rsidP="00DA30FC">
            <w:pPr>
              <w:pStyle w:val="ConcurTableText"/>
              <w:rPr>
                <w:color w:val="000000" w:themeColor="text1"/>
              </w:rPr>
            </w:pPr>
          </w:p>
        </w:tc>
      </w:tr>
    </w:tbl>
    <w:p w14:paraId="646FA48F" w14:textId="77777777" w:rsidR="000429E3" w:rsidRDefault="000429E3" w:rsidP="000429E3"/>
    <w:p w14:paraId="2774BA19" w14:textId="3277C784" w:rsidR="000429E3" w:rsidRDefault="000429E3">
      <w:pPr>
        <w:rPr>
          <w:rFonts w:cs="Verdana"/>
          <w:b/>
          <w:bCs/>
          <w:iCs/>
          <w:color w:val="000000" w:themeColor="text1"/>
          <w:sz w:val="24"/>
          <w:szCs w:val="24"/>
        </w:rPr>
      </w:pPr>
      <w:r>
        <w:rPr>
          <w:color w:val="000000" w:themeColor="text1"/>
        </w:rPr>
        <w:br w:type="page"/>
      </w:r>
    </w:p>
    <w:p w14:paraId="685CA283" w14:textId="3ED25E34" w:rsidR="00353E0E" w:rsidRPr="00E9173F" w:rsidRDefault="00353E0E" w:rsidP="00353E0E">
      <w:pPr>
        <w:pStyle w:val="Heading2"/>
        <w:keepNext/>
        <w:rPr>
          <w:noProof/>
          <w:color w:val="000000" w:themeColor="text1"/>
        </w:rPr>
      </w:pPr>
      <w:bookmarkStart w:id="5" w:name="_Toc118288909"/>
      <w:r>
        <w:rPr>
          <w:rFonts w:hint="eastAsia"/>
          <w:color w:val="000000" w:themeColor="text1"/>
        </w:rPr>
        <w:lastRenderedPageBreak/>
        <w:t>捕获</w:t>
      </w:r>
      <w:bookmarkEnd w:id="0"/>
      <w:bookmarkEnd w:id="5"/>
      <w:r>
        <w:rPr>
          <w:rFonts w:hint="eastAsia"/>
          <w:color w:val="000000" w:themeColor="text1"/>
        </w:rPr>
        <w:t xml:space="preserve"> </w:t>
      </w:r>
    </w:p>
    <w:p w14:paraId="4AD50000" w14:textId="68775483" w:rsidR="0092248B" w:rsidRPr="00E9173F" w:rsidRDefault="00F94638" w:rsidP="0092248B">
      <w:pPr>
        <w:pStyle w:val="ConcurTableText"/>
        <w:rPr>
          <w:color w:val="000000" w:themeColor="text1"/>
        </w:rPr>
      </w:pPr>
      <w:r>
        <w:rPr>
          <w:rFonts w:hint="eastAsia"/>
          <w:color w:val="000000" w:themeColor="text1"/>
        </w:rPr>
        <w:t>您可以在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发票助手小程序中捕获支持的以下发票：</w:t>
      </w:r>
      <w:r>
        <w:rPr>
          <w:rFonts w:hint="eastAsia"/>
          <w:color w:val="000000" w:themeColor="text1"/>
        </w:rPr>
        <w:t xml:space="preserve"> </w:t>
      </w:r>
    </w:p>
    <w:p w14:paraId="686DCBAD" w14:textId="77777777" w:rsidR="0092248B" w:rsidRPr="00E9173F" w:rsidRDefault="0092248B" w:rsidP="0092248B">
      <w:pPr>
        <w:pStyle w:val="ConcurTableBullet"/>
        <w:rPr>
          <w:color w:val="000000" w:themeColor="text1"/>
        </w:rPr>
      </w:pPr>
      <w:r>
        <w:rPr>
          <w:rFonts w:hint="eastAsia"/>
          <w:color w:val="000000" w:themeColor="text1"/>
        </w:rPr>
        <w:t>纸质形式的增值税普通发票</w:t>
      </w:r>
      <w:r>
        <w:rPr>
          <w:rFonts w:hint="eastAsia"/>
          <w:color w:val="000000" w:themeColor="text1"/>
        </w:rPr>
        <w:t xml:space="preserve"> </w:t>
      </w:r>
    </w:p>
    <w:p w14:paraId="104AF28C" w14:textId="77777777" w:rsidR="00BC51EF" w:rsidRPr="00E9173F" w:rsidRDefault="00BC51EF" w:rsidP="00BC51EF">
      <w:pPr>
        <w:pStyle w:val="ConcurTableBullet"/>
        <w:rPr>
          <w:color w:val="000000" w:themeColor="text1"/>
        </w:rPr>
      </w:pPr>
      <w:r>
        <w:rPr>
          <w:rFonts w:hint="eastAsia"/>
          <w:color w:val="000000" w:themeColor="text1"/>
        </w:rPr>
        <w:t>纸质形式的增值税普通卷票</w:t>
      </w:r>
      <w:r>
        <w:rPr>
          <w:rFonts w:hint="eastAsia"/>
          <w:color w:val="000000" w:themeColor="text1"/>
        </w:rPr>
        <w:t xml:space="preserve"> </w:t>
      </w:r>
    </w:p>
    <w:p w14:paraId="26478C59" w14:textId="77777777" w:rsidR="00BC51EF" w:rsidRPr="00E9173F" w:rsidRDefault="00BC51EF" w:rsidP="00BC51EF">
      <w:pPr>
        <w:pStyle w:val="ConcurTableBullet"/>
        <w:rPr>
          <w:color w:val="000000" w:themeColor="text1"/>
        </w:rPr>
      </w:pPr>
      <w:r>
        <w:rPr>
          <w:rFonts w:hint="eastAsia"/>
          <w:color w:val="000000" w:themeColor="text1"/>
        </w:rPr>
        <w:t>纸质形式的增值税专用发票</w:t>
      </w:r>
      <w:r>
        <w:rPr>
          <w:rFonts w:hint="eastAsia"/>
          <w:color w:val="000000" w:themeColor="text1"/>
        </w:rPr>
        <w:t xml:space="preserve"> </w:t>
      </w:r>
    </w:p>
    <w:p w14:paraId="21E0019C" w14:textId="77777777" w:rsidR="00BC51EF" w:rsidRPr="00E9173F" w:rsidRDefault="00BC51EF" w:rsidP="00BC51EF">
      <w:pPr>
        <w:pStyle w:val="ConcurTableBullet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PDF </w:t>
      </w:r>
      <w:r>
        <w:rPr>
          <w:rFonts w:hint="eastAsia"/>
          <w:color w:val="000000" w:themeColor="text1"/>
        </w:rPr>
        <w:t>形式的增值税专用发票</w:t>
      </w:r>
      <w:r>
        <w:rPr>
          <w:rFonts w:hint="eastAsia"/>
          <w:color w:val="000000" w:themeColor="text1"/>
        </w:rPr>
        <w:t xml:space="preserve"> </w:t>
      </w:r>
    </w:p>
    <w:p w14:paraId="29AA77E5" w14:textId="77777777" w:rsidR="00BC51EF" w:rsidRPr="00E9173F" w:rsidRDefault="00BC51EF" w:rsidP="00BC51EF">
      <w:pPr>
        <w:pStyle w:val="ConcurTableBullet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</w:rPr>
        <w:t>微信钱包</w:t>
      </w:r>
      <w:proofErr w:type="gramEnd"/>
      <w:r>
        <w:rPr>
          <w:rFonts w:hint="eastAsia"/>
          <w:color w:val="000000" w:themeColor="text1"/>
        </w:rPr>
        <w:t>中存储的电子形式的增值税普通发票</w:t>
      </w:r>
      <w:r>
        <w:rPr>
          <w:rFonts w:hint="eastAsia"/>
          <w:color w:val="000000" w:themeColor="text1"/>
        </w:rPr>
        <w:t xml:space="preserve"> </w:t>
      </w:r>
    </w:p>
    <w:p w14:paraId="0BC644D7" w14:textId="77777777" w:rsidR="00BC51EF" w:rsidRPr="00E9173F" w:rsidRDefault="00BC51EF" w:rsidP="00BC51EF">
      <w:pPr>
        <w:pStyle w:val="ConcurTableBullet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PDF </w:t>
      </w:r>
      <w:r>
        <w:rPr>
          <w:rFonts w:hint="eastAsia"/>
          <w:color w:val="000000" w:themeColor="text1"/>
        </w:rPr>
        <w:t>形式的增值税普通发票</w:t>
      </w:r>
      <w:r>
        <w:rPr>
          <w:rFonts w:hint="eastAsia"/>
          <w:color w:val="000000" w:themeColor="text1"/>
        </w:rPr>
        <w:t xml:space="preserve"> </w:t>
      </w:r>
    </w:p>
    <w:p w14:paraId="2ED8BF9C" w14:textId="543489F9" w:rsidR="00BC51EF" w:rsidRDefault="00BC51EF" w:rsidP="00BC51EF">
      <w:pPr>
        <w:pStyle w:val="ConcurTableBullet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OFD </w:t>
      </w:r>
      <w:r>
        <w:rPr>
          <w:rFonts w:hint="eastAsia"/>
          <w:color w:val="000000" w:themeColor="text1"/>
        </w:rPr>
        <w:t>形式的增值税普</w:t>
      </w:r>
      <w:r w:rsidR="00374886">
        <w:rPr>
          <w:rFonts w:hint="eastAsia"/>
          <w:color w:val="000000" w:themeColor="text1"/>
        </w:rPr>
        <w:t>通</w:t>
      </w:r>
      <w:r>
        <w:rPr>
          <w:rFonts w:hint="eastAsia"/>
          <w:color w:val="000000" w:themeColor="text1"/>
        </w:rPr>
        <w:t>发票</w:t>
      </w:r>
    </w:p>
    <w:p w14:paraId="40225B12" w14:textId="2064C04E" w:rsidR="000429E3" w:rsidRPr="00E9173F" w:rsidRDefault="000429E3" w:rsidP="00BC51EF">
      <w:pPr>
        <w:pStyle w:val="ConcurTableBullet"/>
        <w:rPr>
          <w:color w:val="000000" w:themeColor="text1"/>
        </w:rPr>
      </w:pPr>
      <w:r>
        <w:rPr>
          <w:rFonts w:hint="eastAsia"/>
          <w:color w:val="000000" w:themeColor="text1"/>
        </w:rPr>
        <w:t>区块链发票</w:t>
      </w:r>
    </w:p>
    <w:p w14:paraId="63603E7A" w14:textId="16329DB4" w:rsidR="0092248B" w:rsidRPr="00E9173F" w:rsidRDefault="0092248B" w:rsidP="00BC51EF">
      <w:pPr>
        <w:pStyle w:val="ConcurTableBullet"/>
        <w:rPr>
          <w:color w:val="000000" w:themeColor="text1"/>
        </w:rPr>
      </w:pPr>
      <w:r>
        <w:rPr>
          <w:rFonts w:hint="eastAsia"/>
          <w:color w:val="000000" w:themeColor="text1"/>
        </w:rPr>
        <w:t>正式的中国铁路车票</w:t>
      </w:r>
      <w:r>
        <w:rPr>
          <w:rFonts w:hint="eastAsia"/>
          <w:color w:val="000000" w:themeColor="text1"/>
        </w:rPr>
        <w:t xml:space="preserve"> </w:t>
      </w:r>
    </w:p>
    <w:p w14:paraId="7E49A77B" w14:textId="77777777" w:rsidR="0092248B" w:rsidRPr="00E9173F" w:rsidRDefault="0092248B" w:rsidP="0092248B">
      <w:pPr>
        <w:pStyle w:val="ConcurTableBullet"/>
        <w:rPr>
          <w:color w:val="000000" w:themeColor="text1"/>
        </w:rPr>
      </w:pPr>
      <w:r>
        <w:rPr>
          <w:rFonts w:hint="eastAsia"/>
          <w:color w:val="000000" w:themeColor="text1"/>
        </w:rPr>
        <w:t>中国航空出具的正式机票行程单</w:t>
      </w:r>
      <w:r>
        <w:rPr>
          <w:rFonts w:hint="eastAsia"/>
          <w:color w:val="000000" w:themeColor="text1"/>
        </w:rPr>
        <w:t xml:space="preserve"> </w:t>
      </w:r>
    </w:p>
    <w:p w14:paraId="6B55A13D" w14:textId="340C56E7" w:rsidR="0092248B" w:rsidRPr="00E9173F" w:rsidRDefault="0092248B" w:rsidP="0092248B">
      <w:pPr>
        <w:pStyle w:val="ConcurTableBullet"/>
        <w:rPr>
          <w:color w:val="000000" w:themeColor="text1"/>
        </w:rPr>
      </w:pPr>
      <w:r>
        <w:rPr>
          <w:rFonts w:hint="eastAsia"/>
          <w:color w:val="000000" w:themeColor="text1"/>
        </w:rPr>
        <w:t>正式的出租车发票</w:t>
      </w:r>
    </w:p>
    <w:p w14:paraId="586E996F" w14:textId="4130FD3B" w:rsidR="00F5592B" w:rsidRDefault="00F5592B" w:rsidP="0092248B">
      <w:pPr>
        <w:pStyle w:val="ConcurTableBullet"/>
        <w:rPr>
          <w:color w:val="000000" w:themeColor="text1"/>
        </w:rPr>
      </w:pPr>
      <w:r>
        <w:rPr>
          <w:rFonts w:hint="eastAsia"/>
          <w:color w:val="000000" w:themeColor="text1"/>
        </w:rPr>
        <w:t>正式的定额发票</w:t>
      </w:r>
    </w:p>
    <w:p w14:paraId="1114F766" w14:textId="4985A6DB" w:rsidR="002E4D99" w:rsidRDefault="002E4D99" w:rsidP="002E4D99">
      <w:pPr>
        <w:pStyle w:val="ConcurTableBullet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</w:rPr>
        <w:t>微信钱包</w:t>
      </w:r>
      <w:proofErr w:type="gramEnd"/>
      <w:r>
        <w:rPr>
          <w:rFonts w:hint="eastAsia"/>
          <w:color w:val="000000" w:themeColor="text1"/>
        </w:rPr>
        <w:t>中存储的电子形式的收据</w:t>
      </w:r>
      <w:r>
        <w:rPr>
          <w:rFonts w:hint="eastAsia"/>
          <w:color w:val="000000" w:themeColor="text1"/>
        </w:rPr>
        <w:t xml:space="preserve"> </w:t>
      </w:r>
    </w:p>
    <w:p w14:paraId="275EEC23" w14:textId="32C03B2F" w:rsidR="002E4D99" w:rsidRPr="002E4D99" w:rsidRDefault="002E4D99" w:rsidP="002E4D99">
      <w:pPr>
        <w:pStyle w:val="ConcurTableBullet"/>
        <w:rPr>
          <w:color w:val="000000" w:themeColor="text1"/>
        </w:rPr>
      </w:pPr>
      <w:r>
        <w:rPr>
          <w:rFonts w:hint="eastAsia"/>
          <w:color w:val="000000" w:themeColor="text1"/>
        </w:rPr>
        <w:t>过路过桥费</w:t>
      </w:r>
    </w:p>
    <w:p w14:paraId="5F7769AB" w14:textId="22146454" w:rsidR="00720E3B" w:rsidRPr="00E9173F" w:rsidRDefault="00720E3B" w:rsidP="00720E3B">
      <w:pPr>
        <w:pStyle w:val="Heading3"/>
        <w:rPr>
          <w:color w:val="000000" w:themeColor="text1"/>
        </w:rPr>
      </w:pPr>
      <w:bookmarkStart w:id="6" w:name="_Toc99966278"/>
      <w:bookmarkStart w:id="7" w:name="_Toc118288910"/>
      <w:r>
        <w:rPr>
          <w:rFonts w:hint="eastAsia"/>
          <w:color w:val="000000" w:themeColor="text1"/>
        </w:rPr>
        <w:t>利用相机捕获发票</w:t>
      </w:r>
      <w:bookmarkEnd w:id="6"/>
      <w:bookmarkEnd w:id="7"/>
    </w:p>
    <w:p w14:paraId="031DAAF4" w14:textId="0BF5E17A" w:rsidR="00720E3B" w:rsidRPr="00E9173F" w:rsidRDefault="00720E3B" w:rsidP="002830EA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您可以在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发票助手小程序中使用</w:t>
      </w:r>
      <w:r>
        <w:rPr>
          <w:rFonts w:hint="eastAsia"/>
          <w:color w:val="000000" w:themeColor="text1"/>
        </w:rPr>
        <w:t xml:space="preserve"> iPhone </w:t>
      </w:r>
      <w:r>
        <w:rPr>
          <w:rFonts w:hint="eastAsia"/>
          <w:color w:val="000000" w:themeColor="text1"/>
        </w:rPr>
        <w:t>的相机功能捕获发票。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Capture a VAT Fapiao with the camera"/>
      </w:tblPr>
      <w:tblGrid>
        <w:gridCol w:w="6450"/>
        <w:gridCol w:w="3270"/>
      </w:tblGrid>
      <w:tr w:rsidR="00E9173F" w:rsidRPr="00E9173F" w14:paraId="2665BDDA" w14:textId="77777777" w:rsidTr="002830EA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24340059" w14:textId="77777777" w:rsidR="00720E3B" w:rsidRPr="00E9173F" w:rsidRDefault="00720E3B" w:rsidP="00720E3B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79FE2887" w14:textId="77777777" w:rsidR="00720E3B" w:rsidRPr="00E9173F" w:rsidRDefault="00720E3B" w:rsidP="00720E3B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1D6A536D" w14:textId="77777777" w:rsidTr="002830EA">
        <w:trPr>
          <w:cantSplit/>
        </w:trPr>
        <w:tc>
          <w:tcPr>
            <w:tcW w:w="6450" w:type="dxa"/>
          </w:tcPr>
          <w:p w14:paraId="283122F2" w14:textId="50B78640" w:rsidR="002830EA" w:rsidRPr="00E9173F" w:rsidRDefault="005772B8" w:rsidP="00720E3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68DEADC8" wp14:editId="18FEA9D2">
                  <wp:extent cx="1495015" cy="3240000"/>
                  <wp:effectExtent l="12700" t="12700" r="16510" b="1143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1F1ABE31" wp14:editId="104E9252">
                  <wp:extent cx="1495015" cy="3240000"/>
                  <wp:effectExtent l="12700" t="12700" r="16510" b="114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00167416" w14:textId="660E3EAB" w:rsidR="00720E3B" w:rsidRPr="00E9173F" w:rsidRDefault="00720E3B" w:rsidP="00720E3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SAP Concur </w:t>
            </w:r>
            <w:r>
              <w:rPr>
                <w:rFonts w:hint="eastAsia"/>
                <w:color w:val="000000" w:themeColor="text1"/>
              </w:rPr>
              <w:t>发票助手小程序中捕获发票：</w:t>
            </w:r>
          </w:p>
          <w:p w14:paraId="78701F1E" w14:textId="781FDABF" w:rsidR="00720E3B" w:rsidRPr="00E9173F" w:rsidRDefault="00720E3B" w:rsidP="00720E3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064791A5" wp14:editId="29BEBB05">
                  <wp:extent cx="247619" cy="219048"/>
                  <wp:effectExtent l="0" t="0" r="635" b="0"/>
                  <wp:docPr id="673" name="Picture 673" descr="Camera icon (lower-left corn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19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（左下角）。</w:t>
            </w:r>
          </w:p>
          <w:p w14:paraId="449EDBFD" w14:textId="04C4A4C3" w:rsidR="00720E3B" w:rsidRPr="00E9173F" w:rsidRDefault="00720E3B" w:rsidP="00720E3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在相机屏幕，点击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57F72D3A" wp14:editId="1539BD34">
                  <wp:extent cx="260604" cy="274320"/>
                  <wp:effectExtent l="0" t="0" r="6350" b="0"/>
                  <wp:docPr id="84" name="Picture 84" descr="Camera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  <w:tr w:rsidR="00E9173F" w:rsidRPr="00E9173F" w14:paraId="37A7EAEA" w14:textId="77777777" w:rsidTr="002830EA">
        <w:trPr>
          <w:cantSplit/>
        </w:trPr>
        <w:tc>
          <w:tcPr>
            <w:tcW w:w="6450" w:type="dxa"/>
          </w:tcPr>
          <w:p w14:paraId="130F4043" w14:textId="0FF756FC" w:rsidR="00720E3B" w:rsidRPr="00E9173F" w:rsidRDefault="00863270" w:rsidP="00720E3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lastRenderedPageBreak/>
              <w:drawing>
                <wp:inline distT="0" distB="0" distL="0" distR="0" wp14:anchorId="3D80EEDA" wp14:editId="658B4C3F">
                  <wp:extent cx="1495015" cy="3240000"/>
                  <wp:effectExtent l="12700" t="12700" r="16510" b="1143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77894E7F" wp14:editId="4083AE79">
                  <wp:extent cx="1495015" cy="3240000"/>
                  <wp:effectExtent l="12700" t="12700" r="16510" b="1143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0FAF3A8" w14:textId="56E0BB20" w:rsidR="00601C6A" w:rsidRPr="00E9173F" w:rsidRDefault="00601C6A" w:rsidP="00720E3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在下一个相机屏幕，点击</w:t>
            </w:r>
            <w:r>
              <w:rPr>
                <w:rFonts w:hint="eastAsia"/>
                <w:b/>
                <w:color w:val="000000" w:themeColor="text1"/>
              </w:rPr>
              <w:t>使用照片</w:t>
            </w:r>
            <w:r>
              <w:rPr>
                <w:rFonts w:hint="eastAsia"/>
                <w:color w:val="000000" w:themeColor="text1"/>
              </w:rPr>
              <w:t>（右下角）。</w:t>
            </w:r>
          </w:p>
          <w:p w14:paraId="5F14AFC4" w14:textId="11BEBD87" w:rsidR="00720E3B" w:rsidRPr="00E9173F" w:rsidRDefault="00F41FB7" w:rsidP="00720E3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选项卡下，发票助手从捕获的照片中提取发票信息并进行验证。</w:t>
            </w:r>
          </w:p>
        </w:tc>
      </w:tr>
      <w:tr w:rsidR="00E9173F" w:rsidRPr="00E9173F" w14:paraId="4D24ECB4" w14:textId="77777777" w:rsidTr="002830EA">
        <w:trPr>
          <w:cantSplit/>
        </w:trPr>
        <w:tc>
          <w:tcPr>
            <w:tcW w:w="6450" w:type="dxa"/>
          </w:tcPr>
          <w:p w14:paraId="2154C8B0" w14:textId="77777777" w:rsidR="00D16394" w:rsidRDefault="00FC770B" w:rsidP="00720E3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lastRenderedPageBreak/>
              <w:drawing>
                <wp:inline distT="0" distB="0" distL="0" distR="0" wp14:anchorId="06BB3E2A" wp14:editId="7C0C1CBA">
                  <wp:extent cx="1495015" cy="3240000"/>
                  <wp:effectExtent l="12700" t="12700" r="16510" b="1143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74DED229" wp14:editId="4B3C8A2C">
                  <wp:extent cx="1495015" cy="3240000"/>
                  <wp:effectExtent l="12700" t="12700" r="16510" b="1143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BDE63" w14:textId="5F9990CC" w:rsidR="00720E3B" w:rsidRPr="00E9173F" w:rsidRDefault="00863270" w:rsidP="00720E3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0ACB572" wp14:editId="0E1033D6">
                  <wp:extent cx="1495015" cy="3240000"/>
                  <wp:effectExtent l="12700" t="12700" r="16510" b="1143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57FD9D97" w14:textId="0160E672" w:rsidR="004F00E8" w:rsidRPr="00E9173F" w:rsidRDefault="004F00E8" w:rsidP="004F00E8">
            <w:pPr>
              <w:pStyle w:val="ConcurTableText"/>
              <w:rPr>
                <w:rFonts w:cs="SimSun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系统完成发票验证后，在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SimSun" w:hAnsi="SimSun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选项卡下将显示通过验证的发票。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37939ED2" w14:textId="5CC55824" w:rsidR="004F00E8" w:rsidRPr="00E9173F" w:rsidRDefault="004F00E8" w:rsidP="004F00E8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对于增值税发票，加盖【验】</w:t>
            </w:r>
            <w:proofErr w:type="gramStart"/>
            <w:r>
              <w:rPr>
                <w:rFonts w:hint="eastAsia"/>
                <w:color w:val="000000" w:themeColor="text1"/>
              </w:rPr>
              <w:t>戳表明</w:t>
            </w:r>
            <w:proofErr w:type="gramEnd"/>
            <w:r>
              <w:rPr>
                <w:rFonts w:hint="eastAsia"/>
                <w:color w:val="000000" w:themeColor="text1"/>
              </w:rPr>
              <w:t>已根据中华人民共和国国家税务总局规定进行验证。</w:t>
            </w:r>
          </w:p>
          <w:p w14:paraId="7D9D4A4B" w14:textId="21E65A5C" w:rsidR="00A84B81" w:rsidRPr="00E9173F" w:rsidRDefault="00F41FB7" w:rsidP="00720E3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5)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选项卡下，点击所需的已验证发票。</w:t>
            </w:r>
          </w:p>
          <w:p w14:paraId="62E3C76D" w14:textId="2D2FB17A" w:rsidR="000A26AC" w:rsidRPr="00E9173F" w:rsidRDefault="00F41FB7" w:rsidP="000A26A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6)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发票详情</w:t>
            </w:r>
            <w:r>
              <w:rPr>
                <w:rFonts w:hint="eastAsia"/>
                <w:color w:val="000000" w:themeColor="text1"/>
              </w:rPr>
              <w:t>屏幕：</w:t>
            </w:r>
          </w:p>
          <w:p w14:paraId="070275F4" w14:textId="64304F44" w:rsidR="000A26AC" w:rsidRPr="00E9173F" w:rsidRDefault="000A26AC" w:rsidP="000A26AC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填写字段（如有）并根据需要进行选择。</w:t>
            </w:r>
          </w:p>
          <w:p w14:paraId="4EFEBFF5" w14:textId="7D18E6A4" w:rsidR="00147E31" w:rsidRPr="00E9173F" w:rsidRDefault="000A26AC" w:rsidP="000A26AC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（屏幕底部）。</w:t>
            </w:r>
          </w:p>
          <w:p w14:paraId="43E31EAF" w14:textId="77777777" w:rsidR="00515123" w:rsidRPr="00E9173F" w:rsidRDefault="00FE7930" w:rsidP="00720E3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对于增值税发票，</w:t>
            </w:r>
            <w:r>
              <w:rPr>
                <w:rFonts w:hint="eastAsia"/>
                <w:b/>
                <w:i/>
                <w:color w:val="000000" w:themeColor="text1"/>
              </w:rPr>
              <w:t>只能</w:t>
            </w:r>
            <w:r>
              <w:rPr>
                <w:rFonts w:hint="eastAsia"/>
                <w:color w:val="000000" w:themeColor="text1"/>
              </w:rPr>
              <w:t>编辑</w:t>
            </w:r>
            <w:r>
              <w:rPr>
                <w:rFonts w:hint="eastAsia"/>
                <w:b/>
                <w:color w:val="000000" w:themeColor="text1"/>
              </w:rPr>
              <w:t>消费日期</w:t>
            </w:r>
            <w:r>
              <w:rPr>
                <w:rFonts w:hint="eastAsia"/>
                <w:color w:val="000000" w:themeColor="text1"/>
              </w:rPr>
              <w:t>字段。对于非增值税发票（出租车发票、机票、火车票等），可以编辑</w:t>
            </w:r>
            <w:r>
              <w:rPr>
                <w:rFonts w:hint="eastAsia"/>
                <w:b/>
                <w:i/>
                <w:color w:val="000000" w:themeColor="text1"/>
              </w:rPr>
              <w:t>所有</w:t>
            </w:r>
            <w:r>
              <w:rPr>
                <w:rFonts w:hint="eastAsia"/>
                <w:color w:val="000000" w:themeColor="text1"/>
              </w:rPr>
              <w:t>字段。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03BEE35C" w14:textId="004A77D0" w:rsidR="00147E31" w:rsidRPr="00E9173F" w:rsidRDefault="00515123" w:rsidP="00720E3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7) </w:t>
            </w:r>
            <w:r>
              <w:rPr>
                <w:rFonts w:hint="eastAsia"/>
                <w:color w:val="000000" w:themeColor="text1"/>
              </w:rPr>
              <w:t>完成后，点击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，将验证过的发票提交到</w:t>
            </w:r>
            <w:r>
              <w:rPr>
                <w:rFonts w:hint="eastAsia"/>
                <w:color w:val="000000" w:themeColor="text1"/>
              </w:rPr>
              <w:t xml:space="preserve"> Concur Expense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</w:tbl>
    <w:p w14:paraId="4C291849" w14:textId="15CBB9BA" w:rsidR="0072235E" w:rsidRPr="00E9173F" w:rsidRDefault="0072235E" w:rsidP="0072235E">
      <w:pPr>
        <w:pStyle w:val="Heading3"/>
        <w:rPr>
          <w:color w:val="000000" w:themeColor="text1"/>
        </w:rPr>
      </w:pPr>
      <w:bookmarkStart w:id="8" w:name="_Toc99966279"/>
      <w:bookmarkStart w:id="9" w:name="_Toc118288911"/>
      <w:bookmarkEnd w:id="1"/>
      <w:r>
        <w:rPr>
          <w:rFonts w:hint="eastAsia"/>
          <w:color w:val="000000" w:themeColor="text1"/>
        </w:rPr>
        <w:lastRenderedPageBreak/>
        <w:t>从现有照片中捕获单张发票</w:t>
      </w:r>
      <w:bookmarkEnd w:id="8"/>
      <w:bookmarkEnd w:id="9"/>
    </w:p>
    <w:p w14:paraId="5F95880D" w14:textId="3F85493F" w:rsidR="0072235E" w:rsidRPr="00E9173F" w:rsidRDefault="0072235E" w:rsidP="0072235E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您可以进入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发票助手小程序，从手机的现有照片中捕获单张发票。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Capture a VAT fapiao from exisiting photos"/>
      </w:tblPr>
      <w:tblGrid>
        <w:gridCol w:w="6450"/>
        <w:gridCol w:w="3270"/>
      </w:tblGrid>
      <w:tr w:rsidR="00E9173F" w:rsidRPr="00E9173F" w14:paraId="3E6C76CF" w14:textId="77777777" w:rsidTr="0072235E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06914B45" w14:textId="77777777" w:rsidR="0072235E" w:rsidRPr="00E9173F" w:rsidRDefault="0072235E" w:rsidP="0072235E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0F0142CD" w14:textId="77777777" w:rsidR="0072235E" w:rsidRPr="00E9173F" w:rsidRDefault="0072235E" w:rsidP="0072235E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629F98EB" w14:textId="77777777" w:rsidTr="0072235E">
        <w:trPr>
          <w:cantSplit/>
        </w:trPr>
        <w:tc>
          <w:tcPr>
            <w:tcW w:w="6450" w:type="dxa"/>
          </w:tcPr>
          <w:p w14:paraId="6216AFD9" w14:textId="5EFE3884" w:rsidR="0072235E" w:rsidRPr="00E9173F" w:rsidRDefault="005772B8" w:rsidP="0072235E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4F814770" wp14:editId="47F07A2E">
                  <wp:extent cx="1495015" cy="3240000"/>
                  <wp:effectExtent l="12700" t="12700" r="16510" b="1143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59CB1178" wp14:editId="79D5710D">
                  <wp:extent cx="1495015" cy="3240000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B651112" w14:textId="1EB89ECA" w:rsidR="0072235E" w:rsidRPr="00E9173F" w:rsidRDefault="0072235E" w:rsidP="0072235E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从手机的现有照片中捕获单张发票：</w:t>
            </w:r>
          </w:p>
          <w:p w14:paraId="0F4C8EF9" w14:textId="2CFBA563" w:rsidR="0072235E" w:rsidRPr="00E9173F" w:rsidRDefault="0072235E" w:rsidP="0072235E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492853EF" wp14:editId="69538407">
                  <wp:extent cx="234695" cy="201168"/>
                  <wp:effectExtent l="19050" t="19050" r="13335" b="27940"/>
                  <wp:docPr id="694" name="Picture 694" descr="Existing photo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5" cy="201168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7844570D" w14:textId="3701C8E7" w:rsidR="000B4356" w:rsidRPr="00E9173F" w:rsidRDefault="00691333" w:rsidP="0072235E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在图库屏幕，您可以执行以下操作：</w:t>
            </w:r>
          </w:p>
          <w:p w14:paraId="1CCFAEEA" w14:textId="40BFD62A" w:rsidR="008C2DD2" w:rsidRPr="00E9173F" w:rsidRDefault="008C2DD2" w:rsidP="00462AFA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点击所需的现有照片</w:t>
            </w:r>
          </w:p>
          <w:p w14:paraId="1D32D0D1" w14:textId="3130162E" w:rsidR="000B4356" w:rsidRPr="00E9173F" w:rsidRDefault="000B4356" w:rsidP="00462AFA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b/>
                <w:color w:val="000000" w:themeColor="text1"/>
              </w:rPr>
              <w:t>预览</w:t>
            </w:r>
            <w:r>
              <w:rPr>
                <w:rFonts w:hint="eastAsia"/>
                <w:color w:val="000000" w:themeColor="text1"/>
              </w:rPr>
              <w:t>，预览选择的发票照片</w:t>
            </w:r>
          </w:p>
          <w:p w14:paraId="1F957E3C" w14:textId="7A9FA04D" w:rsidR="000B4356" w:rsidRPr="00E9173F" w:rsidRDefault="000B4356" w:rsidP="00462AFA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b/>
                <w:color w:val="000000" w:themeColor="text1"/>
              </w:rPr>
              <w:t>完成</w:t>
            </w:r>
            <w:r>
              <w:rPr>
                <w:rFonts w:hint="eastAsia"/>
                <w:color w:val="000000" w:themeColor="text1"/>
              </w:rPr>
              <w:t>，获取现有发票照片</w:t>
            </w:r>
          </w:p>
          <w:p w14:paraId="3F261692" w14:textId="1420C904" w:rsidR="000B4356" w:rsidRPr="00E9173F" w:rsidRDefault="000B4356" w:rsidP="00462AFA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b/>
                <w:color w:val="000000" w:themeColor="text1"/>
              </w:rPr>
              <w:t>取消</w:t>
            </w:r>
            <w:r>
              <w:rPr>
                <w:rFonts w:hint="eastAsia"/>
                <w:color w:val="000000" w:themeColor="text1"/>
              </w:rPr>
              <w:t>，退出当前屏幕</w:t>
            </w:r>
          </w:p>
          <w:p w14:paraId="0715991D" w14:textId="66858F8C" w:rsidR="00691333" w:rsidRPr="00E9173F" w:rsidRDefault="00462AFA" w:rsidP="008C2DD2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注意：完成</w:t>
            </w:r>
            <w:r>
              <w:rPr>
                <w:rFonts w:hint="eastAsia"/>
                <w:color w:val="000000" w:themeColor="text1"/>
              </w:rPr>
              <w:t>按钮的括号中显示了所选发票照片的数量。</w:t>
            </w:r>
          </w:p>
        </w:tc>
      </w:tr>
      <w:tr w:rsidR="00E9173F" w:rsidRPr="00E9173F" w14:paraId="7C741B4B" w14:textId="77777777" w:rsidTr="0072235E">
        <w:trPr>
          <w:cantSplit/>
        </w:trPr>
        <w:tc>
          <w:tcPr>
            <w:tcW w:w="6450" w:type="dxa"/>
          </w:tcPr>
          <w:p w14:paraId="1FBA4FBB" w14:textId="6DFE0F19" w:rsidR="0072235E" w:rsidRPr="00E9173F" w:rsidRDefault="005772B8" w:rsidP="0072235E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5D7FCEE5" wp14:editId="6B2DF07E">
                  <wp:extent cx="1495015" cy="3240000"/>
                  <wp:effectExtent l="12700" t="12700" r="16510" b="1143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51222C5B" wp14:editId="14A0871F">
                  <wp:extent cx="1495015" cy="3240000"/>
                  <wp:effectExtent l="12700" t="12700" r="16510" b="1143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4991830A" w14:textId="69C08031" w:rsidR="0072235E" w:rsidRPr="00E9173F" w:rsidRDefault="008C2DD2" w:rsidP="0072235E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</w:t>
            </w:r>
            <w:r w:rsidR="00F23C15" w:rsidRPr="00F23C15">
              <w:rPr>
                <w:rFonts w:hint="eastAsia"/>
                <w:bCs/>
                <w:color w:val="000000" w:themeColor="text1"/>
              </w:rPr>
              <w:t>图库</w:t>
            </w:r>
            <w:r>
              <w:rPr>
                <w:rFonts w:hint="eastAsia"/>
                <w:color w:val="000000" w:themeColor="text1"/>
              </w:rPr>
              <w:t>屏幕上选择所需发票照片后，点击</w:t>
            </w:r>
            <w:r>
              <w:rPr>
                <w:rFonts w:hint="eastAsia"/>
                <w:b/>
                <w:color w:val="000000" w:themeColor="text1"/>
              </w:rPr>
              <w:t>完成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6E5CE2C2" w14:textId="49244712" w:rsidR="0072235E" w:rsidRPr="00E9173F" w:rsidRDefault="00F41FB7" w:rsidP="0072235E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选项卡下，发票助手从捕获的照片中提取发票信息并进行验证。</w:t>
            </w:r>
          </w:p>
        </w:tc>
      </w:tr>
      <w:tr w:rsidR="00E9173F" w:rsidRPr="00E9173F" w14:paraId="088C2A0B" w14:textId="77777777" w:rsidTr="0072235E">
        <w:trPr>
          <w:cantSplit/>
        </w:trPr>
        <w:tc>
          <w:tcPr>
            <w:tcW w:w="6450" w:type="dxa"/>
          </w:tcPr>
          <w:p w14:paraId="0D47FEF7" w14:textId="1CEFB6EC" w:rsidR="0072235E" w:rsidRPr="00E9173F" w:rsidRDefault="00864191" w:rsidP="0072235E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lastRenderedPageBreak/>
              <w:drawing>
                <wp:inline distT="0" distB="0" distL="0" distR="0" wp14:anchorId="3B5C8A54" wp14:editId="1582BC67">
                  <wp:extent cx="1495015" cy="3240000"/>
                  <wp:effectExtent l="12700" t="12700" r="16510" b="1143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E0D00CE" w14:textId="68537F57" w:rsidR="0072235E" w:rsidRPr="00E9173F" w:rsidRDefault="00FD3E88" w:rsidP="0072235E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系统验证发票后，在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选项卡下将显示该发票信息。</w:t>
            </w:r>
          </w:p>
          <w:p w14:paraId="73E4A5B7" w14:textId="0DF03A32" w:rsidR="0072235E" w:rsidRPr="00E9173F" w:rsidRDefault="00F41FB7" w:rsidP="0072235E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5)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选项卡下，点击所需的已验证发票。</w:t>
            </w:r>
          </w:p>
          <w:p w14:paraId="3829C9F4" w14:textId="6CB13383" w:rsidR="000A26AC" w:rsidRPr="00E9173F" w:rsidRDefault="00F41FB7" w:rsidP="000A26A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6)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发票详情</w:t>
            </w:r>
            <w:r>
              <w:rPr>
                <w:rFonts w:hint="eastAsia"/>
                <w:color w:val="000000" w:themeColor="text1"/>
              </w:rPr>
              <w:t>屏幕：</w:t>
            </w:r>
          </w:p>
          <w:p w14:paraId="36356B49" w14:textId="474A2651" w:rsidR="000A26AC" w:rsidRPr="00E9173F" w:rsidRDefault="000A26AC" w:rsidP="000A26AC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填写字段（如有）并根据需要进行选择</w:t>
            </w:r>
          </w:p>
          <w:p w14:paraId="3A619A99" w14:textId="61EFD607" w:rsidR="000A26AC" w:rsidRPr="00E9173F" w:rsidRDefault="000A26AC" w:rsidP="000A26AC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（屏幕底部）。</w:t>
            </w:r>
          </w:p>
          <w:p w14:paraId="49CE4078" w14:textId="64C0FD40" w:rsidR="0072235E" w:rsidRPr="00E9173F" w:rsidRDefault="00F41FB7" w:rsidP="008C2DD2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7) </w:t>
            </w:r>
            <w:r>
              <w:rPr>
                <w:rFonts w:hint="eastAsia"/>
                <w:color w:val="000000" w:themeColor="text1"/>
              </w:rPr>
              <w:t>完成后，点击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，将验证过的发票提交到</w:t>
            </w:r>
            <w:r>
              <w:rPr>
                <w:rFonts w:hint="eastAsia"/>
                <w:color w:val="000000" w:themeColor="text1"/>
              </w:rPr>
              <w:t xml:space="preserve"> Concur Expense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</w:tbl>
    <w:p w14:paraId="2C336FE2" w14:textId="0A95EC83" w:rsidR="00C667E0" w:rsidRPr="00E9173F" w:rsidRDefault="00C667E0" w:rsidP="0049026D">
      <w:pPr>
        <w:pStyle w:val="Heading3"/>
        <w:rPr>
          <w:color w:val="000000" w:themeColor="text1"/>
        </w:rPr>
      </w:pPr>
      <w:bookmarkStart w:id="10" w:name="_Toc99966280"/>
      <w:bookmarkStart w:id="11" w:name="_Toc118288912"/>
      <w:r>
        <w:rPr>
          <w:rFonts w:hint="eastAsia"/>
          <w:color w:val="000000" w:themeColor="text1"/>
        </w:rPr>
        <w:t>从现有照片中捕获多张发票</w:t>
      </w:r>
      <w:bookmarkEnd w:id="10"/>
      <w:bookmarkEnd w:id="11"/>
    </w:p>
    <w:p w14:paraId="4C57EDDE" w14:textId="48C50BDE" w:rsidR="00C667E0" w:rsidRPr="00E9173F" w:rsidRDefault="00C667E0" w:rsidP="00C667E0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您可以进入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发票助手小程序，从手机的现有照片中捕获多张发票。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Capture multiple VAT fapiao's from existing photos"/>
      </w:tblPr>
      <w:tblGrid>
        <w:gridCol w:w="6450"/>
        <w:gridCol w:w="3270"/>
      </w:tblGrid>
      <w:tr w:rsidR="00E9173F" w:rsidRPr="00E9173F" w14:paraId="6D6B2BA2" w14:textId="77777777" w:rsidTr="00C667E0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644D4366" w14:textId="77777777" w:rsidR="00C667E0" w:rsidRPr="00E9173F" w:rsidRDefault="00C667E0" w:rsidP="00C667E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031F9386" w14:textId="77777777" w:rsidR="00C667E0" w:rsidRPr="00E9173F" w:rsidRDefault="00C667E0" w:rsidP="00C667E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2D850E37" w14:textId="77777777" w:rsidTr="00C667E0">
        <w:trPr>
          <w:cantSplit/>
        </w:trPr>
        <w:tc>
          <w:tcPr>
            <w:tcW w:w="6450" w:type="dxa"/>
          </w:tcPr>
          <w:p w14:paraId="4375C949" w14:textId="72054200" w:rsidR="00C667E0" w:rsidRPr="00E9173F" w:rsidRDefault="00EB0B73" w:rsidP="00C667E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6D094C18" wp14:editId="17447E1B">
                  <wp:extent cx="1495015" cy="3240000"/>
                  <wp:effectExtent l="12700" t="12700" r="16510" b="1143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3655E24E" wp14:editId="09E1F3B5">
                  <wp:extent cx="1495015" cy="3240000"/>
                  <wp:effectExtent l="12700" t="12700" r="16510" b="1143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8B7C16D" w14:textId="66B5A8EA" w:rsidR="00C667E0" w:rsidRPr="00E9173F" w:rsidRDefault="00C667E0" w:rsidP="00C667E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从手机的现有照片中捕获多张发票：</w:t>
            </w:r>
          </w:p>
          <w:p w14:paraId="54B85872" w14:textId="5D63E946" w:rsidR="00C667E0" w:rsidRPr="00E9173F" w:rsidRDefault="00C667E0" w:rsidP="00C667E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5684F599" wp14:editId="7CFEF0AB">
                  <wp:extent cx="234695" cy="201168"/>
                  <wp:effectExtent l="19050" t="19050" r="13335" b="27940"/>
                  <wp:docPr id="2753" name="Picture 2753" descr="Existing photo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5" cy="201168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1819B6C3" w14:textId="2CFC308E" w:rsidR="00C667E0" w:rsidRPr="00E9173F" w:rsidRDefault="00215FED" w:rsidP="008C2DD2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在图</w:t>
            </w:r>
            <w:r w:rsidR="00F23C15">
              <w:rPr>
                <w:rFonts w:hint="eastAsia"/>
                <w:color w:val="000000" w:themeColor="text1"/>
              </w:rPr>
              <w:t>库</w:t>
            </w:r>
            <w:r>
              <w:rPr>
                <w:rFonts w:hint="eastAsia"/>
                <w:color w:val="000000" w:themeColor="text1"/>
              </w:rPr>
              <w:t>屏幕，选择所需的照片，然后点击</w:t>
            </w:r>
            <w:r>
              <w:rPr>
                <w:rFonts w:hint="eastAsia"/>
                <w:b/>
                <w:color w:val="000000" w:themeColor="text1"/>
              </w:rPr>
              <w:t>完成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  <w:tr w:rsidR="00E9173F" w:rsidRPr="00E9173F" w14:paraId="34641104" w14:textId="77777777" w:rsidTr="00C667E0">
        <w:trPr>
          <w:cantSplit/>
        </w:trPr>
        <w:tc>
          <w:tcPr>
            <w:tcW w:w="6450" w:type="dxa"/>
          </w:tcPr>
          <w:p w14:paraId="647F105F" w14:textId="6046680E" w:rsidR="00C667E0" w:rsidRPr="00E9173F" w:rsidRDefault="00EB0B73" w:rsidP="00C667E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lastRenderedPageBreak/>
              <w:drawing>
                <wp:inline distT="0" distB="0" distL="0" distR="0" wp14:anchorId="4B01C79A" wp14:editId="6C25B932">
                  <wp:extent cx="1495015" cy="3240000"/>
                  <wp:effectExtent l="12700" t="12700" r="16510" b="1143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220A4317" wp14:editId="1B6A9773">
                  <wp:extent cx="1495015" cy="3240000"/>
                  <wp:effectExtent l="12700" t="12700" r="16510" b="1143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7137529" w14:textId="6796F9C4" w:rsidR="00F41FB7" w:rsidRPr="00E9173F" w:rsidRDefault="00F41FB7" w:rsidP="00F41FB7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选项卡下，发票助手从捕获的照片中提取发票信息并进行验证。</w:t>
            </w:r>
          </w:p>
          <w:p w14:paraId="7D951A27" w14:textId="58CF176F" w:rsidR="00215FED" w:rsidRPr="00E9173F" w:rsidRDefault="00FD3E88" w:rsidP="00215FE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系统完成多张发票验证后，在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选项卡下将显示通过验证的发票。</w:t>
            </w:r>
          </w:p>
          <w:p w14:paraId="221901BA" w14:textId="68B4D767" w:rsidR="00215FED" w:rsidRPr="00E9173F" w:rsidRDefault="00F41FB7" w:rsidP="00C667E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选项卡下，点击所需的多张发票。</w:t>
            </w:r>
          </w:p>
        </w:tc>
      </w:tr>
      <w:tr w:rsidR="00E9173F" w:rsidRPr="00E9173F" w14:paraId="3BD1DBDF" w14:textId="77777777" w:rsidTr="00C667E0">
        <w:trPr>
          <w:cantSplit/>
        </w:trPr>
        <w:tc>
          <w:tcPr>
            <w:tcW w:w="6450" w:type="dxa"/>
          </w:tcPr>
          <w:p w14:paraId="7DED9520" w14:textId="06E618A0" w:rsidR="00C667E0" w:rsidRPr="00E9173F" w:rsidRDefault="00864191" w:rsidP="00C667E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5CCC0979" wp14:editId="473A752B">
                  <wp:extent cx="1495015" cy="3240000"/>
                  <wp:effectExtent l="12700" t="12700" r="16510" b="1143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3B183A3D" wp14:editId="03920060">
                  <wp:extent cx="1495015" cy="3240000"/>
                  <wp:effectExtent l="12700" t="12700" r="16510" b="1143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31B8F0F2" w14:textId="2E3877CF" w:rsidR="00006614" w:rsidRPr="00E9173F" w:rsidRDefault="00FD3E88" w:rsidP="00C667E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5)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多张发票</w:t>
            </w:r>
            <w:r>
              <w:rPr>
                <w:rFonts w:hint="eastAsia"/>
                <w:color w:val="000000" w:themeColor="text1"/>
              </w:rPr>
              <w:t>屏幕，您可以：</w:t>
            </w:r>
          </w:p>
          <w:p w14:paraId="2A363316" w14:textId="785888D0" w:rsidR="00C667E0" w:rsidRPr="00E9173F" w:rsidRDefault="00006614" w:rsidP="00006614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点击照片（屏幕顶部），全屏查看已验证的多张发票照片</w:t>
            </w:r>
          </w:p>
          <w:p w14:paraId="77858886" w14:textId="5AAD7AB7" w:rsidR="00006614" w:rsidRPr="00E9173F" w:rsidRDefault="00006614" w:rsidP="00006614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发票详情</w:t>
            </w:r>
            <w:r>
              <w:rPr>
                <w:rFonts w:hint="eastAsia"/>
                <w:color w:val="000000" w:themeColor="text1"/>
              </w:rPr>
              <w:t>屏幕，点击所需的已验证发票，查看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编辑发票明细</w:t>
            </w:r>
          </w:p>
          <w:p w14:paraId="43AC15EC" w14:textId="53EE5464" w:rsidR="00006614" w:rsidRPr="00E9173F" w:rsidRDefault="00006614" w:rsidP="00006614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向左滑动所需的已验证发票，将其删除</w:t>
            </w:r>
          </w:p>
        </w:tc>
      </w:tr>
      <w:tr w:rsidR="00E9173F" w:rsidRPr="00E9173F" w14:paraId="66368008" w14:textId="77777777" w:rsidTr="00C667E0">
        <w:trPr>
          <w:cantSplit/>
        </w:trPr>
        <w:tc>
          <w:tcPr>
            <w:tcW w:w="6450" w:type="dxa"/>
          </w:tcPr>
          <w:p w14:paraId="641FF7F7" w14:textId="7DD4CDDC" w:rsidR="008A1D32" w:rsidRPr="00E9173F" w:rsidRDefault="00C34176" w:rsidP="00C667E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lastRenderedPageBreak/>
              <w:drawing>
                <wp:inline distT="0" distB="0" distL="0" distR="0" wp14:anchorId="1839463E" wp14:editId="709173E1">
                  <wp:extent cx="1495015" cy="3240000"/>
                  <wp:effectExtent l="12700" t="12700" r="16510" b="1143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3978B14C" w14:textId="79591DC1" w:rsidR="00FE7930" w:rsidRPr="00E9173F" w:rsidRDefault="00FD3E88" w:rsidP="008C2DD2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6) </w:t>
            </w:r>
            <w:r>
              <w:rPr>
                <w:rFonts w:hint="eastAsia"/>
                <w:color w:val="000000" w:themeColor="text1"/>
              </w:rPr>
              <w:t>完成后，点击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，将验证过的多张发票信息提交到</w:t>
            </w:r>
            <w:r>
              <w:rPr>
                <w:rFonts w:hint="eastAsia"/>
                <w:color w:val="000000" w:themeColor="text1"/>
              </w:rPr>
              <w:t xml:space="preserve"> Concur Expense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</w:tbl>
    <w:p w14:paraId="108A28C8" w14:textId="7DAD4E2D" w:rsidR="00FD2DEB" w:rsidRPr="00E9173F" w:rsidRDefault="00FE7930" w:rsidP="008C2DD2">
      <w:pPr>
        <w:pStyle w:val="Heading3"/>
        <w:rPr>
          <w:color w:val="000000" w:themeColor="text1"/>
        </w:rPr>
      </w:pPr>
      <w:bookmarkStart w:id="12" w:name="_Toc99966281"/>
      <w:bookmarkStart w:id="13" w:name="_Toc118288913"/>
      <w:r>
        <w:rPr>
          <w:rFonts w:hint="eastAsia"/>
          <w:color w:val="000000" w:themeColor="text1"/>
        </w:rPr>
        <w:t>通过扫描</w:t>
      </w:r>
      <w:proofErr w:type="gramStart"/>
      <w:r>
        <w:rPr>
          <w:rFonts w:hint="eastAsia"/>
          <w:color w:val="000000" w:themeColor="text1"/>
        </w:rPr>
        <w:t>二维码捕获</w:t>
      </w:r>
      <w:proofErr w:type="gramEnd"/>
      <w:r>
        <w:rPr>
          <w:rFonts w:hint="eastAsia"/>
          <w:color w:val="000000" w:themeColor="text1"/>
        </w:rPr>
        <w:t>增值税发票</w:t>
      </w:r>
      <w:bookmarkEnd w:id="12"/>
      <w:bookmarkEnd w:id="13"/>
    </w:p>
    <w:p w14:paraId="1F4B39D4" w14:textId="2F391DAE" w:rsidR="00FD2DEB" w:rsidRPr="00E9173F" w:rsidRDefault="00FD2DEB" w:rsidP="00FD2DEB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您可以在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发票助手小程序中，通过扫描</w:t>
      </w:r>
      <w:proofErr w:type="gramStart"/>
      <w:r>
        <w:rPr>
          <w:rFonts w:hint="eastAsia"/>
          <w:color w:val="000000" w:themeColor="text1"/>
        </w:rPr>
        <w:t>二维码捕获</w:t>
      </w:r>
      <w:proofErr w:type="gramEnd"/>
      <w:r>
        <w:rPr>
          <w:rFonts w:hint="eastAsia"/>
          <w:color w:val="000000" w:themeColor="text1"/>
        </w:rPr>
        <w:t>增值税发票。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Scan a QR code to capture a VAT fapiao"/>
      </w:tblPr>
      <w:tblGrid>
        <w:gridCol w:w="6450"/>
        <w:gridCol w:w="3270"/>
      </w:tblGrid>
      <w:tr w:rsidR="00E9173F" w:rsidRPr="00E9173F" w14:paraId="3E0D9FAD" w14:textId="77777777" w:rsidTr="00FE7930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23F64432" w14:textId="77777777" w:rsidR="00FD2DEB" w:rsidRPr="00E9173F" w:rsidRDefault="00FD2DEB" w:rsidP="00FE793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39A30543" w14:textId="77777777" w:rsidR="00FD2DEB" w:rsidRPr="00E9173F" w:rsidRDefault="00FD2DEB" w:rsidP="00FE793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08D84FBE" w14:textId="77777777" w:rsidTr="00FE7930">
        <w:trPr>
          <w:cantSplit/>
        </w:trPr>
        <w:tc>
          <w:tcPr>
            <w:tcW w:w="6450" w:type="dxa"/>
          </w:tcPr>
          <w:p w14:paraId="2BB37C80" w14:textId="7C482B5B" w:rsidR="00FD2DEB" w:rsidRPr="00E9173F" w:rsidRDefault="00EB0B73" w:rsidP="00FE793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CB2A3C4" wp14:editId="27D88930">
                  <wp:extent cx="1495015" cy="3240000"/>
                  <wp:effectExtent l="12700" t="12700" r="16510" b="1143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4846739E" wp14:editId="3925F6C5">
                  <wp:extent cx="1495015" cy="3240000"/>
                  <wp:effectExtent l="12700" t="12700" r="16510" b="1143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FBC0D5F" w14:textId="0A140A46" w:rsidR="00FD2DEB" w:rsidRPr="00E9173F" w:rsidRDefault="00FD2DEB" w:rsidP="00FE793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通过扫描</w:t>
            </w:r>
            <w:proofErr w:type="gramStart"/>
            <w:r>
              <w:rPr>
                <w:rFonts w:hint="eastAsia"/>
                <w:color w:val="000000" w:themeColor="text1"/>
              </w:rPr>
              <w:t>二维码捕获</w:t>
            </w:r>
            <w:proofErr w:type="gramEnd"/>
            <w:r>
              <w:rPr>
                <w:rFonts w:hint="eastAsia"/>
                <w:color w:val="000000" w:themeColor="text1"/>
              </w:rPr>
              <w:t>增值税发票：</w:t>
            </w:r>
          </w:p>
          <w:p w14:paraId="0C59CB4F" w14:textId="0C2C23B2" w:rsidR="00FD2DEB" w:rsidRPr="00E9173F" w:rsidRDefault="00FD2DEB" w:rsidP="00FE793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14622D8C" wp14:editId="41A89B20">
                  <wp:extent cx="198302" cy="176269"/>
                  <wp:effectExtent l="0" t="0" r="5080" b="190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26" cy="19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7B324BCC" w14:textId="1E609B31" w:rsidR="002913B6" w:rsidRPr="00E9173F" w:rsidRDefault="00FD2DEB" w:rsidP="00AA1002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选择</w:t>
            </w:r>
            <w:r>
              <w:rPr>
                <w:rFonts w:hint="eastAsia"/>
                <w:b/>
                <w:color w:val="000000" w:themeColor="text1"/>
              </w:rPr>
              <w:t>扫二维码导入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09B97672" w14:textId="3FC8F600" w:rsidR="00AA1002" w:rsidRPr="00E9173F" w:rsidRDefault="002913B6" w:rsidP="00AA1002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在相机屏幕，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2B01AD7C" w14:textId="59E69FB7" w:rsidR="00FD2DEB" w:rsidRPr="00E9173F" w:rsidRDefault="00FD2DEB" w:rsidP="00FE793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您可以执行以下操作：</w:t>
            </w:r>
          </w:p>
          <w:p w14:paraId="265D3275" w14:textId="62E24AC3" w:rsidR="001720CA" w:rsidRPr="00E9173F" w:rsidRDefault="001720CA" w:rsidP="00FE7930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扫描增值税发票二维码</w:t>
            </w:r>
          </w:p>
          <w:p w14:paraId="7A693F1E" w14:textId="0975007D" w:rsidR="00FD2DEB" w:rsidRPr="00E9173F" w:rsidRDefault="00FD2DEB" w:rsidP="00FE7930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noProof/>
              </w:rPr>
              <w:drawing>
                <wp:inline distT="0" distB="0" distL="0" distR="0" wp14:anchorId="4D695553" wp14:editId="16AEACBB">
                  <wp:extent cx="233172" cy="219456"/>
                  <wp:effectExtent l="0" t="0" r="0" b="9525"/>
                  <wp:docPr id="66" name="Picture 66" descr="Existing photos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，转到</w:t>
            </w:r>
            <w:r w:rsidR="007C6556">
              <w:rPr>
                <w:rFonts w:hint="eastAsia"/>
                <w:color w:val="000000" w:themeColor="text1"/>
              </w:rPr>
              <w:t>图库</w:t>
            </w:r>
            <w:r>
              <w:rPr>
                <w:rFonts w:hint="eastAsia"/>
                <w:color w:val="000000" w:themeColor="text1"/>
              </w:rPr>
              <w:t>屏幕</w:t>
            </w:r>
          </w:p>
          <w:p w14:paraId="32A75045" w14:textId="5A024E98" w:rsidR="00FD2DEB" w:rsidRPr="00E9173F" w:rsidRDefault="00FD2DEB" w:rsidP="00FE7930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noProof/>
              </w:rPr>
              <w:drawing>
                <wp:inline distT="0" distB="0" distL="0" distR="0" wp14:anchorId="44FD8F8A" wp14:editId="7F171CA1">
                  <wp:extent cx="219456" cy="219456"/>
                  <wp:effectExtent l="19050" t="19050" r="28575" b="28575"/>
                  <wp:docPr id="67" name="Picture 67" descr="Bac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19456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，返回到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</w:t>
            </w:r>
          </w:p>
          <w:p w14:paraId="5CA0332E" w14:textId="3D8B51BB" w:rsidR="00691333" w:rsidRPr="00E9173F" w:rsidRDefault="00691333" w:rsidP="00190862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</w:t>
            </w:r>
            <w:proofErr w:type="gramStart"/>
            <w:r>
              <w:rPr>
                <w:rFonts w:hint="eastAsia"/>
                <w:color w:val="000000" w:themeColor="text1"/>
              </w:rPr>
              <w:t>二维码扫描</w:t>
            </w:r>
            <w:proofErr w:type="gramEnd"/>
            <w:r>
              <w:rPr>
                <w:rFonts w:hint="eastAsia"/>
                <w:color w:val="000000" w:themeColor="text1"/>
              </w:rPr>
              <w:t>选项不适用于非增值税发票。</w:t>
            </w:r>
          </w:p>
        </w:tc>
      </w:tr>
      <w:tr w:rsidR="00E9173F" w:rsidRPr="00E9173F" w14:paraId="12761BDE" w14:textId="77777777" w:rsidTr="00FE7930">
        <w:trPr>
          <w:cantSplit/>
        </w:trPr>
        <w:tc>
          <w:tcPr>
            <w:tcW w:w="6450" w:type="dxa"/>
          </w:tcPr>
          <w:p w14:paraId="6D77F24E" w14:textId="3E890810" w:rsidR="00FD2DEB" w:rsidRPr="00E9173F" w:rsidRDefault="00767CCA" w:rsidP="00FE793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lastRenderedPageBreak/>
              <w:drawing>
                <wp:inline distT="0" distB="0" distL="0" distR="0" wp14:anchorId="54A60B43" wp14:editId="446F8BC5">
                  <wp:extent cx="1495015" cy="3240000"/>
                  <wp:effectExtent l="12700" t="12700" r="16510" b="1143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0FCA5459" wp14:editId="3B13C381">
                  <wp:extent cx="1495015" cy="3240000"/>
                  <wp:effectExtent l="12700" t="12700" r="16510" b="1143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  <w:tc>
          <w:tcPr>
            <w:tcW w:w="3270" w:type="dxa"/>
          </w:tcPr>
          <w:p w14:paraId="2D9782B6" w14:textId="41535AC4" w:rsidR="00FD2DEB" w:rsidRPr="00E9173F" w:rsidRDefault="00691333" w:rsidP="00FE793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扫描完增值税发票二维码后，点击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613D2C73" wp14:editId="02DF307E">
                  <wp:extent cx="233172" cy="219456"/>
                  <wp:effectExtent l="0" t="0" r="0" b="9525"/>
                  <wp:docPr id="69" name="Picture 69" descr="Existing photos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，转到</w:t>
            </w:r>
            <w:r w:rsidR="007C6556" w:rsidRPr="007C6556">
              <w:rPr>
                <w:rFonts w:hint="eastAsia"/>
                <w:bCs/>
                <w:color w:val="000000" w:themeColor="text1"/>
              </w:rPr>
              <w:t>图库</w:t>
            </w:r>
            <w:r>
              <w:rPr>
                <w:rFonts w:hint="eastAsia"/>
                <w:color w:val="000000" w:themeColor="text1"/>
              </w:rPr>
              <w:t>屏幕。</w:t>
            </w:r>
          </w:p>
          <w:p w14:paraId="287E5B02" w14:textId="0E755F03" w:rsidR="00FD2DEB" w:rsidRPr="00E9173F" w:rsidRDefault="00FD3E88" w:rsidP="00FE793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选项卡下，发票助手从捕获的照片中提取发票信息并进行验证。</w:t>
            </w:r>
          </w:p>
        </w:tc>
      </w:tr>
      <w:tr w:rsidR="00FC770B" w:rsidRPr="00E9173F" w14:paraId="0F3E7C97" w14:textId="77777777" w:rsidTr="00FE7930">
        <w:trPr>
          <w:cantSplit/>
        </w:trPr>
        <w:tc>
          <w:tcPr>
            <w:tcW w:w="6450" w:type="dxa"/>
          </w:tcPr>
          <w:p w14:paraId="124300F2" w14:textId="3ED44D50" w:rsidR="00FC770B" w:rsidRPr="00767CCA" w:rsidRDefault="00FC770B" w:rsidP="00FE793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299D1098" wp14:editId="5776E5C8">
                  <wp:extent cx="1495015" cy="3240000"/>
                  <wp:effectExtent l="12700" t="12700" r="16510" b="1143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5700F3E6" wp14:editId="2AC44A56">
                  <wp:extent cx="1495015" cy="3240000"/>
                  <wp:effectExtent l="12700" t="12700" r="16510" b="1143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3407D8EE" w14:textId="4E623660" w:rsidR="00FC770B" w:rsidRDefault="00FC770B" w:rsidP="00FC770B">
            <w:pPr>
              <w:pStyle w:val="ConcurTableText"/>
              <w:rPr>
                <w:rFonts w:cs="SimSun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系统完成发票验证后，在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SimSun" w:hAnsi="SimSun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选项卡下将显示通过验证的发票。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20ECAAC8" w14:textId="77777777" w:rsidR="00FC770B" w:rsidRPr="00E9173F" w:rsidRDefault="00FC770B" w:rsidP="00FC770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对于增值税发票，加盖【验】</w:t>
            </w:r>
            <w:proofErr w:type="gramStart"/>
            <w:r>
              <w:rPr>
                <w:rFonts w:hint="eastAsia"/>
                <w:color w:val="000000" w:themeColor="text1"/>
              </w:rPr>
              <w:t>戳表明</w:t>
            </w:r>
            <w:proofErr w:type="gramEnd"/>
            <w:r>
              <w:rPr>
                <w:rFonts w:hint="eastAsia"/>
                <w:color w:val="000000" w:themeColor="text1"/>
              </w:rPr>
              <w:t>已根据中华人民共和国国家税务总局规定进行验证。</w:t>
            </w:r>
          </w:p>
          <w:p w14:paraId="28CCE01C" w14:textId="77777777" w:rsidR="00FC770B" w:rsidRPr="00E9173F" w:rsidRDefault="00FC770B" w:rsidP="00FC770B">
            <w:pPr>
              <w:pStyle w:val="ConcurTableText"/>
              <w:rPr>
                <w:rFonts w:cs="SimSun"/>
                <w:color w:val="000000" w:themeColor="text1"/>
              </w:rPr>
            </w:pPr>
          </w:p>
          <w:p w14:paraId="2F87FE96" w14:textId="77777777" w:rsidR="00FC770B" w:rsidRPr="00E9173F" w:rsidRDefault="00FC770B" w:rsidP="00FE7930">
            <w:pPr>
              <w:pStyle w:val="ConcurTableText"/>
              <w:rPr>
                <w:color w:val="000000" w:themeColor="text1"/>
              </w:rPr>
            </w:pPr>
          </w:p>
        </w:tc>
      </w:tr>
      <w:tr w:rsidR="00E9173F" w:rsidRPr="00E9173F" w14:paraId="0AB63761" w14:textId="77777777" w:rsidTr="00FE7930">
        <w:trPr>
          <w:cantSplit/>
        </w:trPr>
        <w:tc>
          <w:tcPr>
            <w:tcW w:w="6450" w:type="dxa"/>
          </w:tcPr>
          <w:p w14:paraId="5817D9B5" w14:textId="046E6EC2" w:rsidR="00FD2DEB" w:rsidRPr="00E9173F" w:rsidRDefault="00FD2DEB" w:rsidP="00FE793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lastRenderedPageBreak/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1B9BB523" wp14:editId="4A60F627">
                  <wp:extent cx="1495015" cy="3240000"/>
                  <wp:effectExtent l="12700" t="12700" r="16510" b="1143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39919E3" w14:textId="13237AE1" w:rsidR="00FD2DEB" w:rsidRPr="00E9173F" w:rsidRDefault="00FD3E88" w:rsidP="00FE793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5)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选项卡下，点击所需的已验证发票。</w:t>
            </w:r>
          </w:p>
          <w:p w14:paraId="43E776FC" w14:textId="77777777" w:rsidR="00691333" w:rsidRPr="00E9173F" w:rsidRDefault="00691333" w:rsidP="00691333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发票详情</w:t>
            </w:r>
            <w:r>
              <w:rPr>
                <w:rFonts w:hint="eastAsia"/>
                <w:color w:val="000000" w:themeColor="text1"/>
              </w:rPr>
              <w:t>屏幕：</w:t>
            </w:r>
          </w:p>
          <w:p w14:paraId="21CC73BF" w14:textId="77777777" w:rsidR="00691333" w:rsidRPr="00E9173F" w:rsidRDefault="00691333" w:rsidP="00691333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填写字段（如有）并根据需要进行选择</w:t>
            </w:r>
          </w:p>
          <w:p w14:paraId="3B8123D4" w14:textId="3B87A21C" w:rsidR="00691333" w:rsidRPr="00E9173F" w:rsidRDefault="00691333" w:rsidP="00691333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（屏幕底部）。</w:t>
            </w:r>
          </w:p>
          <w:p w14:paraId="3FCF31CC" w14:textId="04983B52" w:rsidR="00691333" w:rsidRPr="00E9173F" w:rsidRDefault="00FD3E88" w:rsidP="008C2DD2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6) </w:t>
            </w:r>
            <w:r>
              <w:rPr>
                <w:rFonts w:hint="eastAsia"/>
                <w:color w:val="000000" w:themeColor="text1"/>
              </w:rPr>
              <w:t>完成后，点击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，将验证过的发票提交到</w:t>
            </w:r>
            <w:r>
              <w:rPr>
                <w:rFonts w:hint="eastAsia"/>
                <w:color w:val="000000" w:themeColor="text1"/>
              </w:rPr>
              <w:t xml:space="preserve"> Concur Expense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</w:tbl>
    <w:p w14:paraId="535654FC" w14:textId="608A1D65" w:rsidR="00CC296E" w:rsidRPr="00E9173F" w:rsidRDefault="00CC296E" w:rsidP="00CC296E">
      <w:pPr>
        <w:pStyle w:val="Heading3"/>
        <w:rPr>
          <w:color w:val="000000" w:themeColor="text1"/>
        </w:rPr>
      </w:pPr>
      <w:bookmarkStart w:id="14" w:name="_Toc99966282"/>
      <w:bookmarkStart w:id="15" w:name="_Toc118288914"/>
      <w:r>
        <w:rPr>
          <w:rFonts w:hint="eastAsia"/>
          <w:color w:val="000000" w:themeColor="text1"/>
        </w:rPr>
        <w:t>从</w:t>
      </w:r>
      <w:proofErr w:type="gramStart"/>
      <w:r>
        <w:rPr>
          <w:rFonts w:hint="eastAsia"/>
          <w:color w:val="000000" w:themeColor="text1"/>
        </w:rPr>
        <w:t>微信钱包</w:t>
      </w:r>
      <w:proofErr w:type="gramEnd"/>
      <w:r>
        <w:rPr>
          <w:rFonts w:hint="eastAsia"/>
          <w:color w:val="000000" w:themeColor="text1"/>
        </w:rPr>
        <w:t>捕获增值税发票</w:t>
      </w:r>
      <w:bookmarkEnd w:id="14"/>
      <w:bookmarkEnd w:id="15"/>
    </w:p>
    <w:p w14:paraId="32072176" w14:textId="208475A1" w:rsidR="00CC296E" w:rsidRPr="00E9173F" w:rsidRDefault="00CC296E" w:rsidP="00CC296E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您可以在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发票助手小程序中通过</w:t>
      </w:r>
      <w:proofErr w:type="gramStart"/>
      <w:r>
        <w:rPr>
          <w:rFonts w:hint="eastAsia"/>
          <w:color w:val="000000" w:themeColor="text1"/>
        </w:rPr>
        <w:t>微信钱包</w:t>
      </w:r>
      <w:proofErr w:type="gramEnd"/>
      <w:r>
        <w:rPr>
          <w:rFonts w:hint="eastAsia"/>
          <w:color w:val="000000" w:themeColor="text1"/>
        </w:rPr>
        <w:t>捕获增值税发票。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Capture a VAT fapiao from the WeChat™ Wallet"/>
      </w:tblPr>
      <w:tblGrid>
        <w:gridCol w:w="6450"/>
        <w:gridCol w:w="3270"/>
      </w:tblGrid>
      <w:tr w:rsidR="00E9173F" w:rsidRPr="00E9173F" w14:paraId="0E4B8ABD" w14:textId="77777777" w:rsidTr="00413454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569B8482" w14:textId="77777777" w:rsidR="00CC296E" w:rsidRPr="00E9173F" w:rsidRDefault="00CC296E" w:rsidP="00413454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2737447F" w14:textId="77777777" w:rsidR="00CC296E" w:rsidRPr="00E9173F" w:rsidRDefault="00CC296E" w:rsidP="00413454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6B302BE2" w14:textId="77777777" w:rsidTr="00413454">
        <w:trPr>
          <w:cantSplit/>
        </w:trPr>
        <w:tc>
          <w:tcPr>
            <w:tcW w:w="6450" w:type="dxa"/>
          </w:tcPr>
          <w:p w14:paraId="03163CE5" w14:textId="5C4F6DCB" w:rsidR="00CC296E" w:rsidRPr="00E9173F" w:rsidRDefault="00EB0B73" w:rsidP="00413454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627BBFCC" wp14:editId="71A96F88">
                  <wp:extent cx="1495015" cy="3240000"/>
                  <wp:effectExtent l="12700" t="12700" r="16510" b="1143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0D955C95" wp14:editId="6E9BEF10">
                  <wp:extent cx="1495015" cy="3240000"/>
                  <wp:effectExtent l="12700" t="12700" r="16510" b="1143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072AD491" w14:textId="0E218280" w:rsidR="00CC296E" w:rsidRPr="00E9173F" w:rsidRDefault="00CC296E" w:rsidP="0041345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通过</w:t>
            </w:r>
            <w:proofErr w:type="gramStart"/>
            <w:r>
              <w:rPr>
                <w:rFonts w:hint="eastAsia"/>
                <w:color w:val="000000" w:themeColor="text1"/>
              </w:rPr>
              <w:t>微信钱包</w:t>
            </w:r>
            <w:proofErr w:type="gramEnd"/>
            <w:r>
              <w:rPr>
                <w:rFonts w:hint="eastAsia"/>
                <w:color w:val="000000" w:themeColor="text1"/>
              </w:rPr>
              <w:t>捕获增值税发票：</w:t>
            </w:r>
          </w:p>
          <w:p w14:paraId="11297B13" w14:textId="0295E1D0" w:rsidR="00CC296E" w:rsidRPr="00E9173F" w:rsidRDefault="00CC296E" w:rsidP="0041345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4C27E5BE" wp14:editId="088B9303">
                  <wp:extent cx="232365" cy="219456"/>
                  <wp:effectExtent l="19050" t="19050" r="15875" b="9525"/>
                  <wp:docPr id="7" name="Picture 7" descr="WeChat Walle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5" cy="219456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322BAD39" w14:textId="77777777" w:rsidR="00CC296E" w:rsidRPr="00E9173F" w:rsidRDefault="008C56F4" w:rsidP="008C56F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snapToGrid/>
                <w:color w:val="000000" w:themeColor="text1"/>
              </w:rPr>
              <w:t xml:space="preserve">SAP Concur </w:t>
            </w:r>
            <w:r>
              <w:rPr>
                <w:rFonts w:ascii="SimSun" w:hAnsi="SimSun" w:hint="eastAsia"/>
                <w:b/>
                <w:snapToGrid/>
                <w:color w:val="000000" w:themeColor="text1"/>
              </w:rPr>
              <w:t>发票助手</w:t>
            </w:r>
            <w:r>
              <w:rPr>
                <w:rFonts w:hint="eastAsia"/>
                <w:b/>
                <w:snapToGrid/>
                <w:color w:val="000000" w:themeColor="text1"/>
              </w:rPr>
              <w:t>应用</w:t>
            </w:r>
            <w:r>
              <w:rPr>
                <w:rFonts w:hint="eastAsia"/>
                <w:color w:val="000000" w:themeColor="text1"/>
              </w:rPr>
              <w:t>窗口，点击</w:t>
            </w:r>
            <w:r>
              <w:rPr>
                <w:rFonts w:hint="eastAsia"/>
                <w:b/>
                <w:color w:val="000000" w:themeColor="text1"/>
              </w:rPr>
              <w:t>应用</w:t>
            </w:r>
            <w:r>
              <w:rPr>
                <w:rFonts w:hint="eastAsia"/>
                <w:color w:val="000000" w:themeColor="text1"/>
              </w:rPr>
              <w:t>，从微信钱包获取电子发票。</w:t>
            </w:r>
          </w:p>
          <w:p w14:paraId="4B933927" w14:textId="77777777" w:rsidR="006710BA" w:rsidRPr="00E9173F" w:rsidRDefault="006710BA" w:rsidP="006710BA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只有首次通过</w:t>
            </w:r>
            <w:proofErr w:type="gramStart"/>
            <w:r>
              <w:rPr>
                <w:rFonts w:hint="eastAsia"/>
                <w:color w:val="000000" w:themeColor="text1"/>
              </w:rPr>
              <w:t>微信钱包</w:t>
            </w:r>
            <w:proofErr w:type="gramEnd"/>
            <w:r>
              <w:rPr>
                <w:rFonts w:hint="eastAsia"/>
                <w:color w:val="000000" w:themeColor="text1"/>
              </w:rPr>
              <w:t>捕获增值税发票时才会出现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snapToGrid/>
                <w:color w:val="000000" w:themeColor="text1"/>
              </w:rPr>
              <w:t xml:space="preserve">SAP Concur </w:t>
            </w:r>
            <w:r>
              <w:rPr>
                <w:rFonts w:ascii="SimSun" w:hAnsi="SimSun" w:hint="eastAsia"/>
                <w:b/>
                <w:snapToGrid/>
                <w:color w:val="000000" w:themeColor="text1"/>
              </w:rPr>
              <w:t>发票助手</w:t>
            </w:r>
            <w:r>
              <w:rPr>
                <w:rFonts w:hint="eastAsia"/>
                <w:b/>
                <w:snapToGrid/>
                <w:color w:val="000000" w:themeColor="text1"/>
              </w:rPr>
              <w:t>应用</w:t>
            </w:r>
            <w:r>
              <w:rPr>
                <w:rFonts w:hint="eastAsia"/>
                <w:color w:val="000000" w:themeColor="text1"/>
              </w:rPr>
              <w:t>窗口。</w:t>
            </w:r>
          </w:p>
          <w:p w14:paraId="3A37010D" w14:textId="3A781AE4" w:rsidR="002F7B51" w:rsidRPr="00E9173F" w:rsidRDefault="002F7B51" w:rsidP="006710BA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发票列表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>屏幕，选择所需发票。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</w:tr>
      <w:tr w:rsidR="00E9173F" w:rsidRPr="00E9173F" w14:paraId="391FAB97" w14:textId="77777777" w:rsidTr="00413454">
        <w:trPr>
          <w:cantSplit/>
        </w:trPr>
        <w:tc>
          <w:tcPr>
            <w:tcW w:w="6450" w:type="dxa"/>
          </w:tcPr>
          <w:p w14:paraId="321066FA" w14:textId="4B837D6C" w:rsidR="00CC296E" w:rsidRPr="00E9173F" w:rsidRDefault="00FC770B" w:rsidP="00413454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lastRenderedPageBreak/>
              <w:drawing>
                <wp:inline distT="0" distB="0" distL="0" distR="0" wp14:anchorId="48AEC47F" wp14:editId="199D9B79">
                  <wp:extent cx="1495015" cy="3240000"/>
                  <wp:effectExtent l="12700" t="12700" r="16510" b="1143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42AF3BD1" wp14:editId="27231BAF">
                  <wp:extent cx="1495015" cy="3240000"/>
                  <wp:effectExtent l="12700" t="12700" r="16510" b="1143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4A2C167E" w14:textId="613272CE" w:rsidR="008C56F4" w:rsidRPr="00E9173F" w:rsidRDefault="008C56F4" w:rsidP="008C56F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发票列表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b/>
                <w:color w:val="000000" w:themeColor="text1"/>
              </w:rPr>
              <w:t>确定</w:t>
            </w:r>
            <w:r>
              <w:rPr>
                <w:rFonts w:hint="eastAsia"/>
                <w:color w:val="000000" w:themeColor="text1"/>
              </w:rPr>
              <w:t>（右下角）。</w:t>
            </w:r>
          </w:p>
          <w:p w14:paraId="3BD653A8" w14:textId="77777777" w:rsidR="00CC296E" w:rsidRPr="00E9173F" w:rsidRDefault="008C56F4" w:rsidP="0041345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注意：确定</w:t>
            </w:r>
            <w:r>
              <w:rPr>
                <w:rFonts w:hint="eastAsia"/>
                <w:color w:val="000000" w:themeColor="text1"/>
              </w:rPr>
              <w:t>按钮的括号中显示了所选发票的数量。</w:t>
            </w:r>
          </w:p>
          <w:p w14:paraId="0205CE1A" w14:textId="4AEC51A1" w:rsidR="002F7B51" w:rsidRPr="00E9173F" w:rsidRDefault="002F7B51" w:rsidP="0041345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5)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选项卡下，发票助手从捕获的</w:t>
            </w:r>
            <w:r w:rsidR="00815369">
              <w:rPr>
                <w:rFonts w:hint="eastAsia"/>
                <w:color w:val="000000" w:themeColor="text1"/>
              </w:rPr>
              <w:t>原文件</w:t>
            </w:r>
            <w:r>
              <w:rPr>
                <w:rFonts w:hint="eastAsia"/>
                <w:color w:val="000000" w:themeColor="text1"/>
              </w:rPr>
              <w:t>中提取发票信息并进行验证。</w:t>
            </w:r>
          </w:p>
          <w:p w14:paraId="34A81403" w14:textId="77777777" w:rsidR="008B17E7" w:rsidRPr="00E9173F" w:rsidRDefault="008B17E7" w:rsidP="008B17E7">
            <w:pPr>
              <w:pStyle w:val="ConcurTableText"/>
              <w:rPr>
                <w:rFonts w:cs="SimSun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系统完成发票验证后，在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SimSun" w:hAnsi="SimSun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选项卡下将显示通过验证的发票。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76872191" w14:textId="4AE05FB7" w:rsidR="008B17E7" w:rsidRPr="00E9173F" w:rsidRDefault="008B17E7" w:rsidP="0041345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对于增值税发票，加盖【验】</w:t>
            </w:r>
            <w:proofErr w:type="gramStart"/>
            <w:r>
              <w:rPr>
                <w:rFonts w:hint="eastAsia"/>
                <w:color w:val="000000" w:themeColor="text1"/>
              </w:rPr>
              <w:t>戳表明</w:t>
            </w:r>
            <w:proofErr w:type="gramEnd"/>
            <w:r>
              <w:rPr>
                <w:rFonts w:hint="eastAsia"/>
                <w:color w:val="000000" w:themeColor="text1"/>
              </w:rPr>
              <w:t>已根据中华人民共和国国家税务总局规定进行验证。</w:t>
            </w:r>
          </w:p>
        </w:tc>
      </w:tr>
      <w:tr w:rsidR="00CC296E" w:rsidRPr="00E9173F" w14:paraId="71BF10A9" w14:textId="77777777" w:rsidTr="00413454">
        <w:trPr>
          <w:cantSplit/>
        </w:trPr>
        <w:tc>
          <w:tcPr>
            <w:tcW w:w="6450" w:type="dxa"/>
          </w:tcPr>
          <w:p w14:paraId="0F0699B3" w14:textId="40EB0948" w:rsidR="00CC296E" w:rsidRPr="00E9173F" w:rsidRDefault="000A3F16" w:rsidP="00413454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5858A0C" wp14:editId="4BF4EA2B">
                  <wp:extent cx="1495015" cy="3240000"/>
                  <wp:effectExtent l="12700" t="12700" r="16510" b="114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6879BBFC" wp14:editId="2630ADE4">
                  <wp:extent cx="1495015" cy="3240000"/>
                  <wp:effectExtent l="12700" t="12700" r="16510" b="1143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301356F8" w14:textId="77777777" w:rsidR="00CC296E" w:rsidRPr="00E9173F" w:rsidRDefault="00FD3E88" w:rsidP="0041345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6)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选项卡下，点击所需的已验证发票。</w:t>
            </w:r>
          </w:p>
          <w:p w14:paraId="30067C0D" w14:textId="77777777" w:rsidR="008B17E7" w:rsidRPr="00E9173F" w:rsidRDefault="008B17E7" w:rsidP="008B17E7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7)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发票详情</w:t>
            </w:r>
            <w:r>
              <w:rPr>
                <w:rFonts w:hint="eastAsia"/>
                <w:color w:val="000000" w:themeColor="text1"/>
              </w:rPr>
              <w:t>屏幕：</w:t>
            </w:r>
          </w:p>
          <w:p w14:paraId="03D1D4BF" w14:textId="77777777" w:rsidR="008B17E7" w:rsidRPr="00E9173F" w:rsidRDefault="008B17E7" w:rsidP="008B17E7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填写字段（如有）并根据需要进行选择</w:t>
            </w:r>
          </w:p>
          <w:p w14:paraId="23DB4495" w14:textId="77777777" w:rsidR="008B17E7" w:rsidRPr="00E9173F" w:rsidRDefault="008B17E7" w:rsidP="008B17E7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（屏幕底部）。</w:t>
            </w:r>
          </w:p>
          <w:p w14:paraId="6FC19D5E" w14:textId="2DE2CD84" w:rsidR="008B17E7" w:rsidRPr="00E9173F" w:rsidRDefault="008B17E7" w:rsidP="008B17E7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8) </w:t>
            </w:r>
            <w:r>
              <w:rPr>
                <w:rFonts w:hint="eastAsia"/>
                <w:color w:val="000000" w:themeColor="text1"/>
              </w:rPr>
              <w:t>完成后，点击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，将验证过的发票提交到</w:t>
            </w:r>
            <w:r>
              <w:rPr>
                <w:rFonts w:hint="eastAsia"/>
                <w:color w:val="000000" w:themeColor="text1"/>
              </w:rPr>
              <w:t xml:space="preserve"> Concur Expense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</w:tbl>
    <w:p w14:paraId="4E310B00" w14:textId="3F60584E" w:rsidR="003A74E2" w:rsidRPr="00E9173F" w:rsidRDefault="003A74E2" w:rsidP="0080531D">
      <w:pPr>
        <w:pStyle w:val="Heading3"/>
      </w:pPr>
      <w:bookmarkStart w:id="16" w:name="_Toc99966283"/>
      <w:bookmarkStart w:id="17" w:name="_Toc118288915"/>
      <w:r>
        <w:rPr>
          <w:rFonts w:hint="eastAsia"/>
        </w:rPr>
        <w:lastRenderedPageBreak/>
        <w:t>从</w:t>
      </w:r>
      <w:proofErr w:type="gramStart"/>
      <w:r>
        <w:rPr>
          <w:rFonts w:hint="eastAsia"/>
        </w:rPr>
        <w:t>微信聊天</w:t>
      </w:r>
      <w:proofErr w:type="gramEnd"/>
      <w:r>
        <w:rPr>
          <w:rFonts w:hint="eastAsia"/>
        </w:rPr>
        <w:t>捕获增值税发票</w:t>
      </w:r>
      <w:bookmarkEnd w:id="16"/>
      <w:bookmarkEnd w:id="17"/>
    </w:p>
    <w:p w14:paraId="4A7FEC2C" w14:textId="654C90D2" w:rsidR="003A74E2" w:rsidRPr="00E9173F" w:rsidRDefault="003A74E2" w:rsidP="003A74E2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您可以在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发票助手小程序中通过</w:t>
      </w:r>
      <w:proofErr w:type="gramStart"/>
      <w:r>
        <w:rPr>
          <w:rFonts w:hint="eastAsia"/>
          <w:color w:val="000000" w:themeColor="text1"/>
        </w:rPr>
        <w:t>微信聊天</w:t>
      </w:r>
      <w:proofErr w:type="gramEnd"/>
      <w:r>
        <w:rPr>
          <w:rFonts w:hint="eastAsia"/>
          <w:color w:val="000000" w:themeColor="text1"/>
        </w:rPr>
        <w:t>捕获增值税发票。此程序适用于</w:t>
      </w:r>
      <w:proofErr w:type="gramStart"/>
      <w:r>
        <w:rPr>
          <w:rFonts w:hint="eastAsia"/>
          <w:color w:val="000000" w:themeColor="text1"/>
        </w:rPr>
        <w:t>微信聊天</w:t>
      </w:r>
      <w:proofErr w:type="gramEnd"/>
      <w:r>
        <w:rPr>
          <w:rFonts w:hint="eastAsia"/>
          <w:color w:val="000000" w:themeColor="text1"/>
        </w:rPr>
        <w:t>中提供的</w:t>
      </w:r>
      <w:r>
        <w:rPr>
          <w:rFonts w:hint="eastAsia"/>
          <w:color w:val="000000" w:themeColor="text1"/>
        </w:rPr>
        <w:t xml:space="preserve"> PDF </w:t>
      </w:r>
      <w:r>
        <w:rPr>
          <w:rFonts w:hint="eastAsia"/>
          <w:color w:val="000000" w:themeColor="text1"/>
        </w:rPr>
        <w:t>和</w:t>
      </w:r>
      <w:r>
        <w:rPr>
          <w:rFonts w:hint="eastAsia"/>
          <w:color w:val="000000" w:themeColor="text1"/>
        </w:rPr>
        <w:t xml:space="preserve"> OFD </w:t>
      </w:r>
      <w:r>
        <w:rPr>
          <w:rFonts w:hint="eastAsia"/>
          <w:color w:val="000000" w:themeColor="text1"/>
        </w:rPr>
        <w:t>格式。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Capture a VAT fapiao from the WeChat™ Wallet"/>
      </w:tblPr>
      <w:tblGrid>
        <w:gridCol w:w="6450"/>
        <w:gridCol w:w="3270"/>
      </w:tblGrid>
      <w:tr w:rsidR="00E9173F" w:rsidRPr="00E9173F" w14:paraId="59EC165B" w14:textId="77777777" w:rsidTr="00864BEB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5D84B15B" w14:textId="432F4DCB" w:rsidR="0005583C" w:rsidRPr="00E9173F" w:rsidRDefault="0005583C" w:rsidP="00864BEB">
            <w:pPr>
              <w:pStyle w:val="ConcurTableHeadLeft"/>
              <w:rPr>
                <w:color w:val="000000" w:themeColor="text1"/>
              </w:rPr>
            </w:pPr>
          </w:p>
        </w:tc>
        <w:tc>
          <w:tcPr>
            <w:tcW w:w="3270" w:type="dxa"/>
            <w:shd w:val="clear" w:color="auto" w:fill="000000"/>
          </w:tcPr>
          <w:p w14:paraId="4694EA44" w14:textId="77777777" w:rsidR="0005583C" w:rsidRPr="00E9173F" w:rsidRDefault="0005583C" w:rsidP="00864BEB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03B196BD" w14:textId="77777777" w:rsidTr="00864BEB">
        <w:trPr>
          <w:cantSplit/>
        </w:trPr>
        <w:tc>
          <w:tcPr>
            <w:tcW w:w="6450" w:type="dxa"/>
          </w:tcPr>
          <w:p w14:paraId="007C7685" w14:textId="433AB38D" w:rsidR="008E642F" w:rsidRDefault="00EB0B73" w:rsidP="00864BE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D3B7EAE" wp14:editId="6FD058CC">
                  <wp:extent cx="1495015" cy="3240000"/>
                  <wp:effectExtent l="12700" t="12700" r="16510" b="1143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78EDE494" wp14:editId="67381393">
                  <wp:extent cx="1495015" cy="3240000"/>
                  <wp:effectExtent l="12700" t="12700" r="16510" b="1143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2913A" w14:textId="470268AD" w:rsidR="0005583C" w:rsidRPr="00E9173F" w:rsidRDefault="00D05DD3" w:rsidP="00864BE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  </w:t>
            </w:r>
          </w:p>
        </w:tc>
        <w:tc>
          <w:tcPr>
            <w:tcW w:w="3270" w:type="dxa"/>
          </w:tcPr>
          <w:p w14:paraId="362A34B0" w14:textId="142A507F" w:rsidR="0005583C" w:rsidRPr="00E9173F" w:rsidRDefault="0005583C" w:rsidP="00864BE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通过</w:t>
            </w:r>
            <w:proofErr w:type="gramStart"/>
            <w:r>
              <w:rPr>
                <w:rFonts w:hint="eastAsia"/>
                <w:color w:val="000000" w:themeColor="text1"/>
              </w:rPr>
              <w:t>微信聊天</w:t>
            </w:r>
            <w:proofErr w:type="gramEnd"/>
            <w:r>
              <w:rPr>
                <w:rFonts w:hint="eastAsia"/>
                <w:color w:val="000000" w:themeColor="text1"/>
              </w:rPr>
              <w:t>会话捕获增值税发票：</w:t>
            </w:r>
          </w:p>
          <w:p w14:paraId="0C341CE2" w14:textId="00C15DF0" w:rsidR="0005583C" w:rsidRPr="00E9173F" w:rsidRDefault="0005583C" w:rsidP="00864BE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153D80DB" wp14:editId="460A3B35">
                  <wp:extent cx="253388" cy="225234"/>
                  <wp:effectExtent l="0" t="0" r="635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92" cy="23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6C1040AB" w14:textId="74386779" w:rsidR="002C051A" w:rsidRPr="00E9173F" w:rsidRDefault="0005583C" w:rsidP="00864BE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选择</w:t>
            </w:r>
            <w:r>
              <w:rPr>
                <w:rFonts w:hint="eastAsia"/>
                <w:b/>
                <w:color w:val="000000" w:themeColor="text1"/>
              </w:rPr>
              <w:t>聊天导入</w:t>
            </w:r>
            <w:r>
              <w:rPr>
                <w:rFonts w:hint="eastAsia"/>
                <w:b/>
                <w:color w:val="000000" w:themeColor="text1"/>
              </w:rPr>
              <w:t>(PDF/OFD)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32E67F13" w14:textId="2B4E25AD" w:rsidR="002C051A" w:rsidRPr="00E9173F" w:rsidRDefault="002C051A" w:rsidP="00864BEB">
            <w:pPr>
              <w:pStyle w:val="ConcurTableText"/>
              <w:rPr>
                <w:rFonts w:ascii="SimSun" w:hAnsi="SimSun" w:cs="SimSun"/>
                <w:color w:val="000000" w:themeColor="text1"/>
              </w:rPr>
            </w:pPr>
          </w:p>
          <w:p w14:paraId="01E6860F" w14:textId="76114109" w:rsidR="0005583C" w:rsidRPr="00E9173F" w:rsidRDefault="0005583C" w:rsidP="00864BE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</w:tr>
      <w:tr w:rsidR="008E642F" w:rsidRPr="00E9173F" w14:paraId="1FBD90F4" w14:textId="77777777" w:rsidTr="00864BEB">
        <w:trPr>
          <w:cantSplit/>
        </w:trPr>
        <w:tc>
          <w:tcPr>
            <w:tcW w:w="6450" w:type="dxa"/>
          </w:tcPr>
          <w:p w14:paraId="7B43BFF3" w14:textId="05B250D5" w:rsidR="008E642F" w:rsidRPr="005772B8" w:rsidRDefault="008E642F" w:rsidP="00864BE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6A897AFD" wp14:editId="0A88FC29">
                  <wp:extent cx="1495015" cy="3240000"/>
                  <wp:effectExtent l="12700" t="12700" r="16510" b="1143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5BA7F714" wp14:editId="701318FD">
                  <wp:extent cx="1495015" cy="3240000"/>
                  <wp:effectExtent l="12700" t="12700" r="16510" b="1143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678EB95" w14:textId="63211F44" w:rsidR="008E642F" w:rsidRPr="00E9173F" w:rsidRDefault="008E642F" w:rsidP="008E642F">
            <w:pPr>
              <w:pStyle w:val="ConcurTableText"/>
              <w:keepNext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选择所需的聊天会话。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37F27B83" w14:textId="77777777" w:rsidR="008E642F" w:rsidRPr="00E9173F" w:rsidRDefault="008E642F" w:rsidP="008E642F">
            <w:pPr>
              <w:pStyle w:val="ConcurTableText"/>
              <w:keepNext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选择所需的</w:t>
            </w:r>
            <w:r>
              <w:rPr>
                <w:rFonts w:hint="eastAsia"/>
                <w:color w:val="000000" w:themeColor="text1"/>
              </w:rPr>
              <w:t xml:space="preserve"> PDF/OFD </w:t>
            </w:r>
            <w:r>
              <w:rPr>
                <w:rFonts w:hint="eastAsia"/>
                <w:color w:val="000000" w:themeColor="text1"/>
              </w:rPr>
              <w:t>文件。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6C7915E5" w14:textId="77777777" w:rsidR="008E642F" w:rsidRPr="00E9173F" w:rsidRDefault="008E642F" w:rsidP="008E642F">
            <w:pPr>
              <w:pStyle w:val="ConcurTableText"/>
              <w:keepNext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可以在同一个聊天会话中选择多个文件。</w:t>
            </w:r>
          </w:p>
          <w:p w14:paraId="7127D259" w14:textId="77777777" w:rsidR="008E642F" w:rsidRPr="00E9173F" w:rsidRDefault="008E642F" w:rsidP="00864BEB">
            <w:pPr>
              <w:pStyle w:val="ConcurTableText"/>
              <w:rPr>
                <w:color w:val="000000" w:themeColor="text1"/>
              </w:rPr>
            </w:pPr>
          </w:p>
        </w:tc>
      </w:tr>
      <w:tr w:rsidR="008E642F" w:rsidRPr="00E9173F" w14:paraId="2F23CB7A" w14:textId="77777777" w:rsidTr="00864BEB">
        <w:trPr>
          <w:cantSplit/>
        </w:trPr>
        <w:tc>
          <w:tcPr>
            <w:tcW w:w="6450" w:type="dxa"/>
          </w:tcPr>
          <w:p w14:paraId="6E335C91" w14:textId="088608C2" w:rsidR="008E642F" w:rsidRPr="005772B8" w:rsidRDefault="008E642F" w:rsidP="00864BE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lastRenderedPageBreak/>
              <w:drawing>
                <wp:inline distT="0" distB="0" distL="0" distR="0" wp14:anchorId="18C5FDF0" wp14:editId="52256135">
                  <wp:extent cx="1495015" cy="3240000"/>
                  <wp:effectExtent l="12700" t="12700" r="16510" b="1143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7E1A0196" wp14:editId="1695F32C">
                  <wp:extent cx="1495015" cy="3240000"/>
                  <wp:effectExtent l="12700" t="12700" r="16510" b="1143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2C64F8F8" w14:textId="77777777" w:rsidR="008E642F" w:rsidRPr="00E9173F" w:rsidRDefault="008E642F" w:rsidP="008E642F">
            <w:pPr>
              <w:pStyle w:val="ConcurTableText"/>
              <w:keepNext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5)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选项卡下，发票助手从导入的</w:t>
            </w:r>
            <w:r>
              <w:rPr>
                <w:rFonts w:hint="eastAsia"/>
                <w:color w:val="000000" w:themeColor="text1"/>
              </w:rPr>
              <w:t xml:space="preserve"> PDF/OFD </w:t>
            </w:r>
            <w:r>
              <w:rPr>
                <w:rFonts w:hint="eastAsia"/>
                <w:color w:val="000000" w:themeColor="text1"/>
              </w:rPr>
              <w:t>文件中提取发票信息并进行验证。</w:t>
            </w:r>
          </w:p>
          <w:p w14:paraId="437308C2" w14:textId="3BB2EB67" w:rsidR="008E642F" w:rsidRPr="008E642F" w:rsidRDefault="008E642F" w:rsidP="00864BEB">
            <w:pPr>
              <w:pStyle w:val="ConcurTableText"/>
              <w:rPr>
                <w:rFonts w:cs="SimSun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系统完成发票验证后，在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SimSun" w:hAnsi="SimSun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选项卡下将显示通过验证的发票。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</w:tr>
      <w:tr w:rsidR="00E9173F" w:rsidRPr="00E9173F" w14:paraId="0DBD19A9" w14:textId="77777777" w:rsidTr="00864BEB">
        <w:trPr>
          <w:cantSplit/>
        </w:trPr>
        <w:tc>
          <w:tcPr>
            <w:tcW w:w="6450" w:type="dxa"/>
          </w:tcPr>
          <w:p w14:paraId="4EF0875C" w14:textId="5799BCB6" w:rsidR="0005583C" w:rsidRPr="00E9173F" w:rsidRDefault="00112457" w:rsidP="00864BE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15145F22" wp14:editId="02985891">
                  <wp:extent cx="1495015" cy="3240000"/>
                  <wp:effectExtent l="12700" t="12700" r="16510" b="1143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5307451D" wp14:editId="78FD1DF9">
                  <wp:extent cx="1495015" cy="3240000"/>
                  <wp:effectExtent l="12700" t="12700" r="16510" b="1143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6F561019" w14:textId="2385AA65" w:rsidR="000C3465" w:rsidRPr="00E9173F" w:rsidRDefault="000C3465" w:rsidP="000C3465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对于增值税发票，加盖【验】</w:t>
            </w:r>
            <w:proofErr w:type="gramStart"/>
            <w:r>
              <w:rPr>
                <w:rFonts w:hint="eastAsia"/>
                <w:color w:val="000000" w:themeColor="text1"/>
              </w:rPr>
              <w:t>戳表明</w:t>
            </w:r>
            <w:proofErr w:type="gramEnd"/>
            <w:r>
              <w:rPr>
                <w:rFonts w:hint="eastAsia"/>
                <w:color w:val="000000" w:themeColor="text1"/>
              </w:rPr>
              <w:t>已根据中华人民共和国国家税务总局规定进行验证。</w:t>
            </w:r>
          </w:p>
          <w:p w14:paraId="42E6FF4E" w14:textId="77777777" w:rsidR="0005583C" w:rsidRDefault="000C3465" w:rsidP="00864BE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6)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选项卡下，点击所需的已验证发票。</w:t>
            </w:r>
          </w:p>
          <w:p w14:paraId="791F7E42" w14:textId="2FA02CA7" w:rsidR="00112457" w:rsidRPr="00E9173F" w:rsidRDefault="00112457" w:rsidP="00112457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7)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发票详情</w:t>
            </w:r>
            <w:r>
              <w:rPr>
                <w:rFonts w:hint="eastAsia"/>
                <w:color w:val="000000" w:themeColor="text1"/>
              </w:rPr>
              <w:t>屏幕：</w:t>
            </w:r>
          </w:p>
          <w:p w14:paraId="483BADDA" w14:textId="77777777" w:rsidR="00112457" w:rsidRPr="00E9173F" w:rsidRDefault="00112457" w:rsidP="00112457">
            <w:pPr>
              <w:pStyle w:val="ConcurTableBullet"/>
              <w:numPr>
                <w:ilvl w:val="0"/>
                <w:numId w:val="43"/>
              </w:num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填写字段（如有）并根据需要进行选择</w:t>
            </w:r>
          </w:p>
          <w:p w14:paraId="3489520C" w14:textId="77777777" w:rsidR="00112457" w:rsidRPr="00E9173F" w:rsidRDefault="00112457" w:rsidP="00112457">
            <w:pPr>
              <w:pStyle w:val="ConcurTableBullet"/>
              <w:numPr>
                <w:ilvl w:val="0"/>
                <w:numId w:val="43"/>
              </w:num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（屏幕底部）。</w:t>
            </w:r>
          </w:p>
          <w:p w14:paraId="7E1F318E" w14:textId="067C7240" w:rsidR="00112457" w:rsidRPr="00E9173F" w:rsidRDefault="00112457" w:rsidP="00112457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8) </w:t>
            </w:r>
            <w:r>
              <w:rPr>
                <w:rFonts w:hint="eastAsia"/>
                <w:color w:val="000000" w:themeColor="text1"/>
              </w:rPr>
              <w:t>完成后，点击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，将验证过的发票提交到</w:t>
            </w:r>
            <w:r>
              <w:rPr>
                <w:rFonts w:hint="eastAsia"/>
                <w:color w:val="000000" w:themeColor="text1"/>
              </w:rPr>
              <w:t xml:space="preserve"> Concur Expense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</w:tbl>
    <w:p w14:paraId="1F7E4464" w14:textId="6F28BB6E" w:rsidR="003A74E2" w:rsidRPr="00E9173F" w:rsidRDefault="009F7F64" w:rsidP="00CD040B">
      <w:pPr>
        <w:pStyle w:val="ConcurTableText"/>
        <w:rPr>
          <w:color w:val="000000" w:themeColor="text1"/>
        </w:rPr>
      </w:pPr>
      <w:r>
        <w:rPr>
          <w:rFonts w:hint="eastAsia"/>
          <w:b/>
          <w:color w:val="000000" w:themeColor="text1"/>
        </w:rPr>
        <w:t>注意</w:t>
      </w:r>
      <w:r>
        <w:rPr>
          <w:rFonts w:hint="eastAsia"/>
          <w:color w:val="000000" w:themeColor="text1"/>
        </w:rPr>
        <w:t>：可以在</w:t>
      </w:r>
      <w:r>
        <w:rPr>
          <w:rFonts w:hint="eastAsia"/>
          <w:color w:val="000000" w:themeColor="text1"/>
        </w:rPr>
        <w:t xml:space="preserve"> Concur Expense </w:t>
      </w:r>
      <w:r>
        <w:rPr>
          <w:rFonts w:hint="eastAsia"/>
          <w:color w:val="000000" w:themeColor="text1"/>
        </w:rPr>
        <w:t>中找到上载的</w:t>
      </w:r>
      <w:r>
        <w:rPr>
          <w:rFonts w:hint="eastAsia"/>
          <w:color w:val="000000" w:themeColor="text1"/>
        </w:rPr>
        <w:t xml:space="preserve"> PDF/ODF </w:t>
      </w:r>
      <w:r>
        <w:rPr>
          <w:rFonts w:hint="eastAsia"/>
          <w:color w:val="000000" w:themeColor="text1"/>
        </w:rPr>
        <w:t>文件。有关详细信息，请参阅</w:t>
      </w:r>
      <w:r>
        <w:rPr>
          <w:rFonts w:hint="eastAsia"/>
          <w:color w:val="000000" w:themeColor="text1"/>
        </w:rPr>
        <w:t xml:space="preserve"> Concur </w:t>
      </w:r>
      <w:r>
        <w:rPr>
          <w:rFonts w:hint="eastAsia"/>
          <w:color w:val="000000" w:themeColor="text1"/>
        </w:rPr>
        <w:t>文档。</w:t>
      </w:r>
    </w:p>
    <w:p w14:paraId="65E0CD76" w14:textId="24286C83" w:rsidR="00353E0E" w:rsidRPr="00E9173F" w:rsidRDefault="00C45A88" w:rsidP="001C7C86">
      <w:pPr>
        <w:pStyle w:val="Heading2"/>
        <w:keepNext/>
        <w:ind w:left="0"/>
        <w:rPr>
          <w:noProof/>
          <w:color w:val="000000" w:themeColor="text1"/>
        </w:rPr>
      </w:pPr>
      <w:bookmarkStart w:id="18" w:name="_Toc99966284"/>
      <w:bookmarkStart w:id="19" w:name="_Toc118288916"/>
      <w:r>
        <w:rPr>
          <w:rFonts w:hint="eastAsia"/>
          <w:color w:val="000000" w:themeColor="text1"/>
        </w:rPr>
        <w:lastRenderedPageBreak/>
        <w:t>附件</w:t>
      </w:r>
      <w:bookmarkEnd w:id="18"/>
      <w:bookmarkEnd w:id="19"/>
    </w:p>
    <w:p w14:paraId="61A9411F" w14:textId="48EAA6D0" w:rsidR="00413454" w:rsidRPr="00E9173F" w:rsidRDefault="00413454" w:rsidP="00413454">
      <w:pPr>
        <w:pStyle w:val="Heading3"/>
        <w:rPr>
          <w:color w:val="000000" w:themeColor="text1"/>
        </w:rPr>
      </w:pPr>
      <w:bookmarkStart w:id="20" w:name="_Toc99966285"/>
      <w:bookmarkStart w:id="21" w:name="_Toc118288917"/>
      <w:r>
        <w:rPr>
          <w:rFonts w:hint="eastAsia"/>
          <w:color w:val="000000" w:themeColor="text1"/>
        </w:rPr>
        <w:t>向发票添加附件</w:t>
      </w:r>
      <w:bookmarkEnd w:id="20"/>
      <w:bookmarkEnd w:id="21"/>
      <w:r>
        <w:rPr>
          <w:rFonts w:hint="eastAsia"/>
          <w:color w:val="000000" w:themeColor="text1"/>
        </w:rPr>
        <w:t xml:space="preserve"> </w:t>
      </w:r>
    </w:p>
    <w:p w14:paraId="35343E6B" w14:textId="21972C47" w:rsidR="00413454" w:rsidRPr="00E9173F" w:rsidRDefault="00413454" w:rsidP="00413454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您可以在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发票助手小程序中向发票至多添加四个附件。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Add an attachment to a fapiao "/>
      </w:tblPr>
      <w:tblGrid>
        <w:gridCol w:w="6450"/>
        <w:gridCol w:w="3270"/>
      </w:tblGrid>
      <w:tr w:rsidR="00E9173F" w:rsidRPr="00E9173F" w14:paraId="5E1B94F9" w14:textId="77777777" w:rsidTr="00413454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304B67E3" w14:textId="77777777" w:rsidR="00413454" w:rsidRPr="00E9173F" w:rsidRDefault="00413454" w:rsidP="00413454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57DD4136" w14:textId="77777777" w:rsidR="00413454" w:rsidRPr="00E9173F" w:rsidRDefault="00413454" w:rsidP="00413454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5CC3802E" w14:textId="77777777" w:rsidTr="00413454">
        <w:trPr>
          <w:cantSplit/>
        </w:trPr>
        <w:tc>
          <w:tcPr>
            <w:tcW w:w="6450" w:type="dxa"/>
          </w:tcPr>
          <w:p w14:paraId="632F04EC" w14:textId="1BF8871E" w:rsidR="00413454" w:rsidRPr="00E9173F" w:rsidRDefault="00112457" w:rsidP="00413454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0BA1F220" wp14:editId="3F50F997">
                  <wp:extent cx="1495015" cy="3240000"/>
                  <wp:effectExtent l="12700" t="12700" r="16510" b="1143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66EB925C" wp14:editId="5CE2B881">
                  <wp:extent cx="1495015" cy="3240000"/>
                  <wp:effectExtent l="12700" t="12700" r="16510" b="1143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DDCC43A" w14:textId="159E7058" w:rsidR="00413454" w:rsidRPr="00E9173F" w:rsidRDefault="00413454" w:rsidP="0041345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向发票添加附件：</w:t>
            </w:r>
          </w:p>
          <w:p w14:paraId="3960AD87" w14:textId="1C94702D" w:rsidR="00413454" w:rsidRPr="00E9173F" w:rsidRDefault="00413454" w:rsidP="0041345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选项卡下，点击所需的已验证发票。</w:t>
            </w:r>
          </w:p>
          <w:p w14:paraId="2D10EEB9" w14:textId="50F89BD3" w:rsidR="00215FED" w:rsidRPr="00E9173F" w:rsidRDefault="00413454" w:rsidP="0041345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snapToGrid/>
                <w:color w:val="000000" w:themeColor="text1"/>
              </w:rPr>
              <w:t>发票详情</w:t>
            </w:r>
            <w:r>
              <w:rPr>
                <w:rFonts w:hint="eastAsia"/>
                <w:snapToGrid/>
                <w:color w:val="000000" w:themeColor="text1"/>
              </w:rPr>
              <w:t>屏幕</w:t>
            </w:r>
            <w:r>
              <w:rPr>
                <w:rFonts w:hint="eastAsia"/>
                <w:b/>
                <w:snapToGrid/>
                <w:color w:val="000000" w:themeColor="text1"/>
              </w:rPr>
              <w:t>，</w:t>
            </w:r>
            <w:r>
              <w:rPr>
                <w:rFonts w:hint="eastAsia"/>
                <w:snapToGrid/>
                <w:color w:val="000000" w:themeColor="text1"/>
              </w:rPr>
              <w:t>点击</w:t>
            </w:r>
            <w:r>
              <w:rPr>
                <w:rFonts w:hint="eastAsia"/>
                <w:noProof/>
              </w:rPr>
              <w:drawing>
                <wp:inline distT="0" distB="0" distL="0" distR="0" wp14:anchorId="221C313B" wp14:editId="123D95EF">
                  <wp:extent cx="146673" cy="151912"/>
                  <wp:effectExtent l="0" t="0" r="6350" b="635"/>
                  <wp:docPr id="2801" name="Picture 2801" descr="Add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1" name="Picture 2801" descr="Add button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92" cy="15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napToGrid/>
                <w:color w:val="000000" w:themeColor="text1"/>
              </w:rPr>
              <w:t>（右下角）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0224EA31" w14:textId="2120D36D" w:rsidR="00215FED" w:rsidRPr="00E9173F" w:rsidRDefault="00215FED" w:rsidP="0041345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在该窗口中，您可以点击：</w:t>
            </w:r>
          </w:p>
          <w:p w14:paraId="7729FD0C" w14:textId="41E7B22E" w:rsidR="00215FED" w:rsidRPr="00E9173F" w:rsidRDefault="00710DE5" w:rsidP="00215FED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拍照</w:t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i/>
                <w:color w:val="000000" w:themeColor="text1"/>
              </w:rPr>
              <w:t>-</w:t>
            </w:r>
            <w:r>
              <w:rPr>
                <w:rFonts w:hint="eastAsia"/>
                <w:i/>
                <w:color w:val="000000" w:themeColor="text1"/>
              </w:rPr>
              <w:t>或</w:t>
            </w:r>
            <w:r>
              <w:rPr>
                <w:rFonts w:hint="eastAsia"/>
                <w:i/>
                <w:color w:val="000000" w:themeColor="text1"/>
              </w:rPr>
              <w:t>-</w:t>
            </w:r>
          </w:p>
          <w:p w14:paraId="6738EA74" w14:textId="01B39B3C" w:rsidR="00215FED" w:rsidRPr="00E9173F" w:rsidRDefault="00710DE5" w:rsidP="00215FED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相册</w:t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i/>
                <w:color w:val="000000" w:themeColor="text1"/>
              </w:rPr>
              <w:t>-</w:t>
            </w:r>
            <w:r>
              <w:rPr>
                <w:rFonts w:hint="eastAsia"/>
                <w:i/>
                <w:color w:val="000000" w:themeColor="text1"/>
              </w:rPr>
              <w:t>或</w:t>
            </w:r>
            <w:r>
              <w:rPr>
                <w:rFonts w:hint="eastAsia"/>
                <w:i/>
                <w:color w:val="000000" w:themeColor="text1"/>
              </w:rPr>
              <w:t>-</w:t>
            </w:r>
          </w:p>
          <w:p w14:paraId="53D7A58C" w14:textId="1F0DF941" w:rsidR="00215FED" w:rsidRPr="00E9173F" w:rsidRDefault="00215FED" w:rsidP="00413454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取消</w:t>
            </w:r>
          </w:p>
          <w:p w14:paraId="4CEDE052" w14:textId="2B9025AA" w:rsidR="00C45A88" w:rsidRPr="00E9173F" w:rsidRDefault="00215FED" w:rsidP="0041345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在本示例中，我们将点击</w:t>
            </w:r>
            <w:r>
              <w:rPr>
                <w:rFonts w:hint="eastAsia"/>
                <w:b/>
                <w:color w:val="000000" w:themeColor="text1"/>
              </w:rPr>
              <w:t>相册</w:t>
            </w:r>
            <w:r>
              <w:rPr>
                <w:rFonts w:hint="eastAsia"/>
                <w:color w:val="000000" w:themeColor="text1"/>
              </w:rPr>
              <w:t>，将发票以附件形式添加到发票事务中。</w:t>
            </w:r>
          </w:p>
        </w:tc>
      </w:tr>
      <w:tr w:rsidR="00E9173F" w:rsidRPr="00E9173F" w14:paraId="26C82BDD" w14:textId="77777777" w:rsidTr="00413454">
        <w:trPr>
          <w:cantSplit/>
        </w:trPr>
        <w:tc>
          <w:tcPr>
            <w:tcW w:w="6450" w:type="dxa"/>
          </w:tcPr>
          <w:p w14:paraId="53194F1C" w14:textId="0C1D8481" w:rsidR="00413454" w:rsidRPr="00E9173F" w:rsidRDefault="00C97480" w:rsidP="00413454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411101E1" wp14:editId="0E6D3FD8">
                  <wp:extent cx="1495015" cy="3240000"/>
                  <wp:effectExtent l="12700" t="12700" r="16510" b="1143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6DC907F5" wp14:editId="626C2261">
                  <wp:extent cx="1495015" cy="3240000"/>
                  <wp:effectExtent l="12700" t="12700" r="16510" b="1143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</w:p>
        </w:tc>
        <w:tc>
          <w:tcPr>
            <w:tcW w:w="3270" w:type="dxa"/>
          </w:tcPr>
          <w:p w14:paraId="6ED758F2" w14:textId="77777777" w:rsidR="00C45A88" w:rsidRPr="00E9173F" w:rsidRDefault="00C45A88" w:rsidP="00C45A88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在窗口上点击</w:t>
            </w:r>
            <w:r>
              <w:rPr>
                <w:rFonts w:hint="eastAsia"/>
                <w:b/>
                <w:color w:val="000000" w:themeColor="text1"/>
              </w:rPr>
              <w:t>相册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30EC5615" w14:textId="2702F40A" w:rsidR="00C45A88" w:rsidRPr="00E9173F" w:rsidRDefault="00C45A88" w:rsidP="00C45A88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5) </w:t>
            </w:r>
            <w:r>
              <w:rPr>
                <w:rFonts w:hint="eastAsia"/>
                <w:color w:val="000000" w:themeColor="text1"/>
              </w:rPr>
              <w:t>在</w:t>
            </w:r>
            <w:r w:rsidR="007C6556" w:rsidRPr="007C6556">
              <w:rPr>
                <w:rFonts w:hint="eastAsia"/>
                <w:bCs/>
                <w:color w:val="000000" w:themeColor="text1"/>
              </w:rPr>
              <w:t>图库</w:t>
            </w:r>
            <w:r>
              <w:rPr>
                <w:rFonts w:hint="eastAsia"/>
                <w:color w:val="000000" w:themeColor="text1"/>
              </w:rPr>
              <w:t>屏幕，选择所需附件。</w:t>
            </w:r>
          </w:p>
          <w:p w14:paraId="16FB20E4" w14:textId="5F0DD68A" w:rsidR="00413454" w:rsidRPr="00E9173F" w:rsidRDefault="00C37047" w:rsidP="00C45A88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发票助手处理附件。</w:t>
            </w:r>
          </w:p>
          <w:p w14:paraId="2915075C" w14:textId="3B69D519" w:rsidR="00C45A88" w:rsidRPr="00E9173F" w:rsidRDefault="00C45A88" w:rsidP="005E4F56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发票助手处理完发票附件后，将在</w:t>
            </w:r>
            <w:r>
              <w:rPr>
                <w:rFonts w:hint="eastAsia"/>
                <w:b/>
                <w:color w:val="000000" w:themeColor="text1"/>
              </w:rPr>
              <w:t>附件</w:t>
            </w:r>
            <w:r>
              <w:rPr>
                <w:rFonts w:hint="eastAsia"/>
                <w:color w:val="000000" w:themeColor="text1"/>
              </w:rPr>
              <w:t>屏幕上显示一条消息，确认已添加附件。</w:t>
            </w:r>
          </w:p>
        </w:tc>
      </w:tr>
    </w:tbl>
    <w:p w14:paraId="49FC41DA" w14:textId="02F55AA7" w:rsidR="001C7C86" w:rsidRPr="00E9173F" w:rsidRDefault="001C7C86" w:rsidP="001C7C86">
      <w:pPr>
        <w:pStyle w:val="Heading2"/>
        <w:keepNext/>
        <w:rPr>
          <w:noProof/>
          <w:color w:val="000000" w:themeColor="text1"/>
        </w:rPr>
      </w:pPr>
      <w:bookmarkStart w:id="22" w:name="_Toc99966286"/>
      <w:bookmarkStart w:id="23" w:name="_Toc118288918"/>
      <w:bookmarkStart w:id="24" w:name="_Hlk64227527"/>
      <w:r>
        <w:rPr>
          <w:rFonts w:hint="eastAsia"/>
          <w:color w:val="000000" w:themeColor="text1"/>
        </w:rPr>
        <w:lastRenderedPageBreak/>
        <w:t>删除</w:t>
      </w:r>
      <w:bookmarkEnd w:id="22"/>
      <w:bookmarkEnd w:id="23"/>
      <w:r>
        <w:rPr>
          <w:rFonts w:hint="eastAsia"/>
          <w:color w:val="000000" w:themeColor="text1"/>
        </w:rPr>
        <w:t xml:space="preserve"> </w:t>
      </w:r>
    </w:p>
    <w:p w14:paraId="6D771D76" w14:textId="6DF9D72B" w:rsidR="001C7C86" w:rsidRPr="00E9173F" w:rsidRDefault="001C7C86" w:rsidP="001C7C86">
      <w:pPr>
        <w:pStyle w:val="Heading3"/>
        <w:rPr>
          <w:color w:val="000000" w:themeColor="text1"/>
        </w:rPr>
      </w:pPr>
      <w:bookmarkStart w:id="25" w:name="_Toc99966287"/>
      <w:bookmarkStart w:id="26" w:name="_Toc118288919"/>
      <w:r>
        <w:rPr>
          <w:rFonts w:hint="eastAsia"/>
          <w:color w:val="000000" w:themeColor="text1"/>
        </w:rPr>
        <w:t>删除发票</w:t>
      </w:r>
      <w:bookmarkEnd w:id="25"/>
      <w:bookmarkEnd w:id="26"/>
      <w:r>
        <w:rPr>
          <w:rFonts w:hint="eastAsia"/>
          <w:color w:val="000000" w:themeColor="text1"/>
        </w:rPr>
        <w:t xml:space="preserve"> </w:t>
      </w:r>
    </w:p>
    <w:p w14:paraId="0DB22CD5" w14:textId="4212E862" w:rsidR="001C7C86" w:rsidRPr="00E9173F" w:rsidRDefault="001C7C86" w:rsidP="001C7C86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</w:t>
      </w:r>
      <w:r>
        <w:rPr>
          <w:rFonts w:hint="eastAsia"/>
          <w:b/>
          <w:i/>
          <w:color w:val="000000" w:themeColor="text1"/>
        </w:rPr>
        <w:t>只能</w:t>
      </w:r>
      <w:r>
        <w:rPr>
          <w:rFonts w:hint="eastAsia"/>
          <w:color w:val="000000" w:themeColor="text1"/>
        </w:rPr>
        <w:t>在将发票发送到</w:t>
      </w:r>
      <w:r>
        <w:rPr>
          <w:rFonts w:hint="eastAsia"/>
          <w:color w:val="000000" w:themeColor="text1"/>
        </w:rPr>
        <w:t xml:space="preserve"> Concur Expense </w:t>
      </w:r>
      <w:r>
        <w:rPr>
          <w:rFonts w:hint="eastAsia"/>
          <w:color w:val="000000" w:themeColor="text1"/>
        </w:rPr>
        <w:t>之前，在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发票助手小程序中将其删除。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Delete a verfied fapiao "/>
      </w:tblPr>
      <w:tblGrid>
        <w:gridCol w:w="6450"/>
        <w:gridCol w:w="3270"/>
      </w:tblGrid>
      <w:tr w:rsidR="00E9173F" w:rsidRPr="00E9173F" w14:paraId="64DBCF6D" w14:textId="77777777" w:rsidTr="00F9484D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076EAFB0" w14:textId="77777777" w:rsidR="001C7C86" w:rsidRPr="00E9173F" w:rsidRDefault="001C7C86" w:rsidP="00F9484D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3C56B147" w14:textId="77777777" w:rsidR="001C7C86" w:rsidRPr="00E9173F" w:rsidRDefault="001C7C86" w:rsidP="00F9484D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1B523F12" w14:textId="77777777" w:rsidTr="00F9484D">
        <w:trPr>
          <w:cantSplit/>
        </w:trPr>
        <w:tc>
          <w:tcPr>
            <w:tcW w:w="6450" w:type="dxa"/>
          </w:tcPr>
          <w:p w14:paraId="5FB1723F" w14:textId="1327C093" w:rsidR="001C7C86" w:rsidRPr="00E9173F" w:rsidRDefault="00C97480" w:rsidP="00F9484D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69D1F9B3" wp14:editId="39D43434">
                  <wp:extent cx="1495015" cy="3240000"/>
                  <wp:effectExtent l="12700" t="12700" r="16510" b="1143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14359F2D" wp14:editId="682846CE">
                  <wp:extent cx="1495015" cy="3240000"/>
                  <wp:effectExtent l="12700" t="12700" r="16510" b="1143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3578B913" w14:textId="77777777" w:rsidR="001C7C86" w:rsidRPr="00E9173F" w:rsidRDefault="001C7C86" w:rsidP="00F9484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删除单张已验证的发票：</w:t>
            </w:r>
          </w:p>
          <w:p w14:paraId="7360CDBD" w14:textId="11019756" w:rsidR="001C7C86" w:rsidRPr="00E9173F" w:rsidRDefault="001C7C86" w:rsidP="00F9484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选项卡下，向左滑动所需的已验证发票。</w:t>
            </w:r>
          </w:p>
          <w:p w14:paraId="444C9870" w14:textId="77777777" w:rsidR="001C7C86" w:rsidRDefault="001C7C86" w:rsidP="00F9484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b/>
                <w:color w:val="000000" w:themeColor="text1"/>
              </w:rPr>
              <w:t>删除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63C1C292" w14:textId="1EE17FC4" w:rsidR="00CB4068" w:rsidRPr="00E9173F" w:rsidRDefault="00CB4068" w:rsidP="00F9484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选项卡下将不再显示这张已删除的发票。</w:t>
            </w:r>
          </w:p>
        </w:tc>
      </w:tr>
    </w:tbl>
    <w:p w14:paraId="2FA3BBAA" w14:textId="2416B5EF" w:rsidR="00C97480" w:rsidRPr="00E9173F" w:rsidRDefault="00C97480" w:rsidP="00C97480">
      <w:pPr>
        <w:pStyle w:val="Heading3"/>
        <w:rPr>
          <w:noProof/>
          <w:color w:val="000000" w:themeColor="text1"/>
        </w:rPr>
      </w:pPr>
      <w:bookmarkStart w:id="27" w:name="_Toc99966288"/>
      <w:bookmarkStart w:id="28" w:name="_Toc118288920"/>
      <w:r>
        <w:rPr>
          <w:rFonts w:hint="eastAsia"/>
          <w:color w:val="000000" w:themeColor="text1"/>
        </w:rPr>
        <w:t>删除多张选择的发票</w:t>
      </w:r>
      <w:bookmarkEnd w:id="27"/>
      <w:bookmarkEnd w:id="28"/>
    </w:p>
    <w:p w14:paraId="0AD86784" w14:textId="2958540E" w:rsidR="00EC740C" w:rsidRPr="00E9173F" w:rsidRDefault="00EC740C" w:rsidP="00EC740C">
      <w:pPr>
        <w:pStyle w:val="ConcurTableText"/>
        <w:ind w:left="120"/>
        <w:rPr>
          <w:color w:val="000000" w:themeColor="text1"/>
        </w:rPr>
      </w:pPr>
      <w:r>
        <w:rPr>
          <w:rFonts w:hint="eastAsia"/>
          <w:color w:val="000000" w:themeColor="text1"/>
        </w:rPr>
        <w:t>您可以在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发票助手小程序中选择并删除已验证或未验证的多张发票。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Delete multiple fapiao's"/>
      </w:tblPr>
      <w:tblGrid>
        <w:gridCol w:w="6450"/>
        <w:gridCol w:w="3270"/>
      </w:tblGrid>
      <w:tr w:rsidR="00E9173F" w:rsidRPr="00E9173F" w14:paraId="4BE645AC" w14:textId="77777777" w:rsidTr="00864BEB">
        <w:trPr>
          <w:cantSplit/>
          <w:tblHeader/>
        </w:trPr>
        <w:tc>
          <w:tcPr>
            <w:tcW w:w="6450" w:type="dxa"/>
            <w:tcBorders>
              <w:bottom w:val="single" w:sz="4" w:space="0" w:color="000000"/>
            </w:tcBorders>
            <w:shd w:val="clear" w:color="auto" w:fill="000000"/>
          </w:tcPr>
          <w:p w14:paraId="499DF164" w14:textId="77777777" w:rsidR="000047C5" w:rsidRPr="00E9173F" w:rsidRDefault="000047C5" w:rsidP="00864BEB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lastRenderedPageBreak/>
              <w:t>屏幕</w:t>
            </w:r>
          </w:p>
        </w:tc>
        <w:tc>
          <w:tcPr>
            <w:tcW w:w="3270" w:type="dxa"/>
            <w:shd w:val="clear" w:color="auto" w:fill="000000"/>
          </w:tcPr>
          <w:p w14:paraId="4B425C93" w14:textId="77777777" w:rsidR="000047C5" w:rsidRPr="00E9173F" w:rsidRDefault="000047C5" w:rsidP="00864BEB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701699DA" w14:textId="77777777" w:rsidTr="00864BEB">
        <w:trPr>
          <w:cantSplit/>
        </w:trPr>
        <w:tc>
          <w:tcPr>
            <w:tcW w:w="6450" w:type="dxa"/>
            <w:shd w:val="clear" w:color="auto" w:fill="auto"/>
          </w:tcPr>
          <w:p w14:paraId="5C0BC241" w14:textId="73218395" w:rsidR="000047C5" w:rsidRPr="00E9173F" w:rsidRDefault="00C97480" w:rsidP="00864BE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7B9C2B08" wp14:editId="32A463AF">
                  <wp:extent cx="1495015" cy="3240000"/>
                  <wp:effectExtent l="12700" t="12700" r="16510" b="1143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1906893E" wp14:editId="598BF185">
                  <wp:extent cx="1495015" cy="3240000"/>
                  <wp:effectExtent l="12700" t="12700" r="16510" b="1143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4A283199" w14:textId="4FDC0860" w:rsidR="000047C5" w:rsidRPr="00E9173F" w:rsidRDefault="000047C5" w:rsidP="00864BE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选择多张发票：</w:t>
            </w:r>
          </w:p>
          <w:p w14:paraId="03038956" w14:textId="3A419064" w:rsidR="000047C5" w:rsidRPr="00E9173F" w:rsidRDefault="000047C5" w:rsidP="00864BE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选项卡下，向左滑动任何发票。</w:t>
            </w:r>
          </w:p>
          <w:p w14:paraId="40164FC9" w14:textId="7C2BDD00" w:rsidR="00A25EAD" w:rsidRPr="00E9173F" w:rsidRDefault="000047C5" w:rsidP="00864BEB">
            <w:pPr>
              <w:pStyle w:val="ConcurTableTex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b/>
                <w:color w:val="000000" w:themeColor="text1"/>
              </w:rPr>
              <w:t>选择。</w:t>
            </w:r>
          </w:p>
          <w:p w14:paraId="3A3F1A7B" w14:textId="77777777" w:rsidR="00A25EAD" w:rsidRPr="00E9173F" w:rsidRDefault="00A25EAD" w:rsidP="00A25EA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左侧将显示所有已显示发票的多选框。</w:t>
            </w:r>
          </w:p>
          <w:p w14:paraId="39CA3D4A" w14:textId="77777777" w:rsidR="00A25EAD" w:rsidRPr="00E9173F" w:rsidRDefault="00A25EAD" w:rsidP="00864BEB">
            <w:pPr>
              <w:pStyle w:val="ConcurTableText"/>
              <w:rPr>
                <w:color w:val="000000" w:themeColor="text1"/>
              </w:rPr>
            </w:pPr>
          </w:p>
          <w:p w14:paraId="39B8580C" w14:textId="491DDCC7" w:rsidR="000047C5" w:rsidRPr="00E9173F" w:rsidRDefault="000047C5" w:rsidP="00864BEB">
            <w:pPr>
              <w:pStyle w:val="ConcurTableText"/>
              <w:rPr>
                <w:color w:val="000000" w:themeColor="text1"/>
              </w:rPr>
            </w:pPr>
          </w:p>
        </w:tc>
      </w:tr>
      <w:tr w:rsidR="000047C5" w:rsidRPr="00E9173F" w14:paraId="46ABC813" w14:textId="77777777" w:rsidTr="00864BEB">
        <w:trPr>
          <w:cantSplit/>
        </w:trPr>
        <w:tc>
          <w:tcPr>
            <w:tcW w:w="6450" w:type="dxa"/>
            <w:shd w:val="clear" w:color="auto" w:fill="auto"/>
          </w:tcPr>
          <w:p w14:paraId="2E193AB4" w14:textId="676F7D7E" w:rsidR="000047C5" w:rsidRPr="00E9173F" w:rsidRDefault="00C97480" w:rsidP="00864BE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B2E3386" wp14:editId="16541E18">
                  <wp:extent cx="1495015" cy="3240000"/>
                  <wp:effectExtent l="12700" t="12700" r="16510" b="1143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592CB4F7" w14:textId="77777777" w:rsidR="000047C5" w:rsidRPr="00E9173F" w:rsidRDefault="00A25EAD" w:rsidP="00864BE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可选列表</w:t>
            </w:r>
            <w:r>
              <w:rPr>
                <w:rFonts w:hint="eastAsia"/>
                <w:color w:val="000000" w:themeColor="text1"/>
              </w:rPr>
              <w:t>屏幕，选择任意需要删除或发送的发票。</w:t>
            </w:r>
          </w:p>
          <w:p w14:paraId="39C0FB25" w14:textId="3A2CD64D" w:rsidR="00A25EAD" w:rsidRPr="00E9173F" w:rsidRDefault="00A25EAD" w:rsidP="00A25EA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b/>
                <w:color w:val="000000" w:themeColor="text1"/>
              </w:rPr>
              <w:t>删除</w:t>
            </w:r>
            <w:r>
              <w:rPr>
                <w:rFonts w:hint="eastAsia"/>
                <w:color w:val="000000" w:themeColor="text1"/>
              </w:rPr>
              <w:t>，将立即删除发票，或点击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，会立即将发票发送至</w:t>
            </w:r>
            <w:r>
              <w:rPr>
                <w:rFonts w:hint="eastAsia"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7968DB23" w14:textId="0DB7A474" w:rsidR="00A25EAD" w:rsidRPr="00E9173F" w:rsidRDefault="00A25EAD" w:rsidP="00864BEB">
            <w:pPr>
              <w:pStyle w:val="ConcurTableText"/>
              <w:rPr>
                <w:color w:val="000000" w:themeColor="text1"/>
              </w:rPr>
            </w:pPr>
          </w:p>
        </w:tc>
      </w:tr>
    </w:tbl>
    <w:p w14:paraId="383B0FA3" w14:textId="5B4289F6" w:rsidR="004C7F5D" w:rsidRPr="00E9173F" w:rsidRDefault="004C7F5D" w:rsidP="004C7F5D">
      <w:pPr>
        <w:pStyle w:val="Heading3"/>
        <w:rPr>
          <w:noProof/>
          <w:color w:val="000000" w:themeColor="text1"/>
        </w:rPr>
      </w:pPr>
      <w:bookmarkStart w:id="29" w:name="_Toc99966289"/>
      <w:bookmarkStart w:id="30" w:name="_Toc118288921"/>
      <w:r>
        <w:rPr>
          <w:rFonts w:hint="eastAsia"/>
          <w:color w:val="000000" w:themeColor="text1"/>
        </w:rPr>
        <w:lastRenderedPageBreak/>
        <w:t>删除多张发票</w:t>
      </w:r>
      <w:bookmarkEnd w:id="29"/>
      <w:bookmarkEnd w:id="30"/>
    </w:p>
    <w:p w14:paraId="0F8DB0A9" w14:textId="0F7DBCED" w:rsidR="001C7C86" w:rsidRPr="00E9173F" w:rsidRDefault="001C7C86" w:rsidP="00CD040B">
      <w:pPr>
        <w:pStyle w:val="ConcurTableText"/>
        <w:keepNext/>
        <w:ind w:left="120"/>
        <w:rPr>
          <w:color w:val="000000" w:themeColor="text1"/>
        </w:rPr>
      </w:pPr>
      <w:r>
        <w:rPr>
          <w:rFonts w:hint="eastAsia"/>
          <w:color w:val="000000" w:themeColor="text1"/>
        </w:rPr>
        <w:t>您</w:t>
      </w:r>
      <w:r>
        <w:rPr>
          <w:rFonts w:hint="eastAsia"/>
          <w:b/>
          <w:i/>
          <w:color w:val="000000" w:themeColor="text1"/>
        </w:rPr>
        <w:t>只能</w:t>
      </w:r>
      <w:r>
        <w:rPr>
          <w:rFonts w:hint="eastAsia"/>
          <w:color w:val="000000" w:themeColor="text1"/>
        </w:rPr>
        <w:t>在将多张发票发送到</w:t>
      </w:r>
      <w:r>
        <w:rPr>
          <w:rFonts w:hint="eastAsia"/>
          <w:color w:val="000000" w:themeColor="text1"/>
        </w:rPr>
        <w:t xml:space="preserve"> Concur Expense </w:t>
      </w:r>
      <w:r>
        <w:rPr>
          <w:rFonts w:hint="eastAsia"/>
          <w:color w:val="000000" w:themeColor="text1"/>
        </w:rPr>
        <w:t>之前，在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发票助手小程序中将其删除。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Delete multiple fapiao's"/>
      </w:tblPr>
      <w:tblGrid>
        <w:gridCol w:w="6450"/>
        <w:gridCol w:w="3270"/>
      </w:tblGrid>
      <w:tr w:rsidR="00E9173F" w:rsidRPr="00E9173F" w14:paraId="0F3B42A4" w14:textId="77777777" w:rsidTr="008772C3">
        <w:trPr>
          <w:cantSplit/>
          <w:tblHeader/>
        </w:trPr>
        <w:tc>
          <w:tcPr>
            <w:tcW w:w="6450" w:type="dxa"/>
            <w:tcBorders>
              <w:bottom w:val="single" w:sz="4" w:space="0" w:color="000000"/>
            </w:tcBorders>
            <w:shd w:val="clear" w:color="auto" w:fill="000000"/>
          </w:tcPr>
          <w:p w14:paraId="49BEF718" w14:textId="77777777" w:rsidR="001C7C86" w:rsidRPr="00E9173F" w:rsidRDefault="001C7C86" w:rsidP="00F9484D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3E1A3A4C" w14:textId="77777777" w:rsidR="001C7C86" w:rsidRPr="00E9173F" w:rsidRDefault="001C7C86" w:rsidP="00F9484D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3907F91F" w14:textId="77777777" w:rsidTr="008772C3">
        <w:trPr>
          <w:cantSplit/>
        </w:trPr>
        <w:tc>
          <w:tcPr>
            <w:tcW w:w="6450" w:type="dxa"/>
            <w:shd w:val="clear" w:color="auto" w:fill="auto"/>
          </w:tcPr>
          <w:p w14:paraId="6F783690" w14:textId="4AEAD2FB" w:rsidR="001C7C86" w:rsidRPr="00E9173F" w:rsidRDefault="004C7F5D" w:rsidP="00F9484D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70B9958" wp14:editId="17FDF18E">
                  <wp:extent cx="1495015" cy="3240000"/>
                  <wp:effectExtent l="12700" t="12700" r="16510" b="1143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10379F8B" wp14:editId="095249C1">
                  <wp:extent cx="1495015" cy="3240000"/>
                  <wp:effectExtent l="12700" t="12700" r="16510" b="1143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6FCBAF2" w14:textId="01015039" w:rsidR="001C7C86" w:rsidRPr="00E9173F" w:rsidRDefault="001C7C86" w:rsidP="00F9484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删除多张发票：</w:t>
            </w:r>
          </w:p>
          <w:p w14:paraId="39FB62A7" w14:textId="5ED5B43D" w:rsidR="006D43A0" w:rsidRPr="00E9173F" w:rsidRDefault="006D43A0" w:rsidP="006D43A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选项卡下，点击所需的多张发票。</w:t>
            </w:r>
          </w:p>
          <w:p w14:paraId="6F2D544D" w14:textId="552F1AF1" w:rsidR="008772C3" w:rsidRPr="00E9173F" w:rsidRDefault="00827F74" w:rsidP="00F9484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多张发票</w:t>
            </w:r>
            <w:r>
              <w:rPr>
                <w:rFonts w:hint="eastAsia"/>
                <w:color w:val="000000" w:themeColor="text1"/>
              </w:rPr>
              <w:t>屏幕上，点击</w:t>
            </w:r>
            <w:r>
              <w:rPr>
                <w:rFonts w:hint="eastAsia"/>
                <w:b/>
                <w:color w:val="000000" w:themeColor="text1"/>
              </w:rPr>
              <w:t>删除全部发票</w:t>
            </w:r>
            <w:r>
              <w:rPr>
                <w:rFonts w:hint="eastAsia"/>
                <w:color w:val="000000" w:themeColor="text1"/>
              </w:rPr>
              <w:t>（左下角）。</w:t>
            </w:r>
          </w:p>
        </w:tc>
      </w:tr>
      <w:tr w:rsidR="00E9173F" w:rsidRPr="00E9173F" w14:paraId="791B2D7A" w14:textId="77777777" w:rsidTr="008772C3">
        <w:trPr>
          <w:cantSplit/>
        </w:trPr>
        <w:tc>
          <w:tcPr>
            <w:tcW w:w="6450" w:type="dxa"/>
            <w:shd w:val="clear" w:color="auto" w:fill="auto"/>
          </w:tcPr>
          <w:p w14:paraId="27841E09" w14:textId="1B9BD747" w:rsidR="000113DD" w:rsidRPr="00E9173F" w:rsidRDefault="00814755" w:rsidP="00F9484D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7111B57B" wp14:editId="3C7BADF9">
                  <wp:extent cx="1495015" cy="3240000"/>
                  <wp:effectExtent l="12700" t="12700" r="16510" b="1143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086395B3" wp14:editId="221F2FC7">
                  <wp:extent cx="1495015" cy="3240000"/>
                  <wp:effectExtent l="12700" t="12700" r="16510" b="1143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0207D3F" w14:textId="77777777" w:rsidR="000113DD" w:rsidRPr="00E9173F" w:rsidRDefault="00D75167" w:rsidP="00F9484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删除全部发票？</w:t>
            </w:r>
            <w:r>
              <w:rPr>
                <w:rFonts w:hint="eastAsia"/>
                <w:color w:val="000000" w:themeColor="text1"/>
              </w:rPr>
              <w:t>窗口，点击</w:t>
            </w:r>
            <w:r>
              <w:rPr>
                <w:rFonts w:hint="eastAsia"/>
                <w:b/>
                <w:color w:val="000000" w:themeColor="text1"/>
              </w:rPr>
              <w:t>删除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1280FA9E" w14:textId="07E82B5A" w:rsidR="00D75167" w:rsidRPr="00E9173F" w:rsidRDefault="00D75167" w:rsidP="00F9484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选项卡下将不再显示这几张发票。</w:t>
            </w:r>
          </w:p>
        </w:tc>
      </w:tr>
    </w:tbl>
    <w:p w14:paraId="3E64D68F" w14:textId="77777777" w:rsidR="00A35C50" w:rsidRPr="00E9173F" w:rsidRDefault="00A35C50" w:rsidP="00A35C50">
      <w:pPr>
        <w:pStyle w:val="Heading2"/>
        <w:keepNext/>
        <w:rPr>
          <w:noProof/>
          <w:color w:val="000000" w:themeColor="text1"/>
        </w:rPr>
      </w:pPr>
      <w:bookmarkStart w:id="31" w:name="_Toc99966290"/>
      <w:bookmarkStart w:id="32" w:name="_Toc118288922"/>
      <w:r>
        <w:rPr>
          <w:rFonts w:hint="eastAsia"/>
          <w:color w:val="000000" w:themeColor="text1"/>
        </w:rPr>
        <w:lastRenderedPageBreak/>
        <w:t>异常</w:t>
      </w:r>
      <w:bookmarkEnd w:id="31"/>
      <w:bookmarkEnd w:id="32"/>
    </w:p>
    <w:p w14:paraId="3D8807D0" w14:textId="33DB76E5" w:rsidR="00A35C50" w:rsidRPr="00E9173F" w:rsidRDefault="0089715E" w:rsidP="00A35C50">
      <w:pPr>
        <w:pStyle w:val="Heading3"/>
        <w:rPr>
          <w:color w:val="000000" w:themeColor="text1"/>
        </w:rPr>
      </w:pPr>
      <w:bookmarkStart w:id="33" w:name="_Toc99966291"/>
      <w:bookmarkStart w:id="34" w:name="_Toc118288923"/>
      <w:r>
        <w:rPr>
          <w:rFonts w:hint="eastAsia"/>
          <w:color w:val="000000" w:themeColor="text1"/>
        </w:rPr>
        <w:t>未知发票类型异常</w:t>
      </w:r>
      <w:bookmarkEnd w:id="33"/>
      <w:bookmarkEnd w:id="34"/>
      <w:r>
        <w:rPr>
          <w:rFonts w:hint="eastAsia"/>
          <w:color w:val="000000" w:themeColor="text1"/>
        </w:rPr>
        <w:t xml:space="preserve"> 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An example of an unsupported fapiao exception "/>
      </w:tblPr>
      <w:tblGrid>
        <w:gridCol w:w="6450"/>
        <w:gridCol w:w="3270"/>
      </w:tblGrid>
      <w:tr w:rsidR="00E9173F" w:rsidRPr="00E9173F" w14:paraId="64E59E05" w14:textId="77777777" w:rsidTr="00A35C50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26A08491" w14:textId="77777777" w:rsidR="00A35C50" w:rsidRPr="00E9173F" w:rsidRDefault="00A35C50" w:rsidP="00A35C5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770A6585" w14:textId="77777777" w:rsidR="00A35C50" w:rsidRPr="00E9173F" w:rsidRDefault="00A35C50" w:rsidP="00A35C5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771FEC5F" w14:textId="77777777" w:rsidTr="00A35C50">
        <w:trPr>
          <w:cantSplit/>
        </w:trPr>
        <w:tc>
          <w:tcPr>
            <w:tcW w:w="6450" w:type="dxa"/>
          </w:tcPr>
          <w:p w14:paraId="57EC05A6" w14:textId="218B3AF9" w:rsidR="00A35C50" w:rsidRPr="00E9173F" w:rsidRDefault="00EB0B73" w:rsidP="00A35C5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0C8DCB1B" wp14:editId="178CF759">
                  <wp:extent cx="1495015" cy="3240000"/>
                  <wp:effectExtent l="12700" t="12700" r="16510" b="1143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1F42D31B" wp14:editId="61A962B0">
                  <wp:extent cx="1495015" cy="3240000"/>
                  <wp:effectExtent l="12700" t="12700" r="16510" b="1143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4A1975C" w14:textId="287579A4" w:rsidR="00A35C50" w:rsidRPr="00E9173F" w:rsidRDefault="00A35C50" w:rsidP="00A35C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查看未知发票类型异常：</w:t>
            </w:r>
          </w:p>
          <w:p w14:paraId="16386709" w14:textId="344C6D9B" w:rsidR="00A35C50" w:rsidRPr="00E9173F" w:rsidRDefault="00A35C50" w:rsidP="00A35C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72C9A325" wp14:editId="2A537747">
                  <wp:extent cx="247619" cy="219048"/>
                  <wp:effectExtent l="0" t="0" r="635" b="0"/>
                  <wp:docPr id="682" name="Picture 682" descr="Camera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Picture 682" descr="Camera icon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19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（左下角）。</w:t>
            </w:r>
          </w:p>
          <w:p w14:paraId="0CD58A1B" w14:textId="6C6C8335" w:rsidR="004A121F" w:rsidRPr="00E9173F" w:rsidRDefault="00A35C50" w:rsidP="004A121F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在相机屏幕，点击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4D14DB23" wp14:editId="32726EC1">
                  <wp:extent cx="260604" cy="274320"/>
                  <wp:effectExtent l="0" t="0" r="6350" b="0"/>
                  <wp:docPr id="688" name="Picture 688" descr="Camera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 descr="Camera butt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  <w:tr w:rsidR="00E9173F" w:rsidRPr="00E9173F" w14:paraId="416FADD4" w14:textId="77777777" w:rsidTr="00A35C50">
        <w:trPr>
          <w:cantSplit/>
        </w:trPr>
        <w:tc>
          <w:tcPr>
            <w:tcW w:w="6450" w:type="dxa"/>
          </w:tcPr>
          <w:p w14:paraId="1EBBEC0E" w14:textId="3290BF55" w:rsidR="00A35C50" w:rsidRPr="00E9173F" w:rsidRDefault="000A3F16" w:rsidP="00A35C5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227FD9EA" wp14:editId="1DD7B356">
                  <wp:extent cx="1495015" cy="3240000"/>
                  <wp:effectExtent l="12700" t="12700" r="16510" b="1143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3F046F0B" wp14:editId="08E96B4C">
                  <wp:extent cx="1495015" cy="3240000"/>
                  <wp:effectExtent l="12700" t="12700" r="16510" b="1143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  <w:tc>
          <w:tcPr>
            <w:tcW w:w="3270" w:type="dxa"/>
          </w:tcPr>
          <w:p w14:paraId="2A5B8C29" w14:textId="77777777" w:rsidR="00A35C50" w:rsidRPr="00E9173F" w:rsidRDefault="00A35C50" w:rsidP="00A35C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在下一个相机屏幕，点击</w:t>
            </w:r>
            <w:r>
              <w:rPr>
                <w:rFonts w:hint="eastAsia"/>
                <w:b/>
                <w:color w:val="000000" w:themeColor="text1"/>
              </w:rPr>
              <w:t>使用照片</w:t>
            </w:r>
            <w:r>
              <w:rPr>
                <w:rFonts w:hint="eastAsia"/>
                <w:color w:val="000000" w:themeColor="text1"/>
              </w:rPr>
              <w:t>（右下角）。</w:t>
            </w:r>
          </w:p>
          <w:p w14:paraId="151CC7C8" w14:textId="3F0576C5" w:rsidR="00A35C50" w:rsidRPr="00E9173F" w:rsidRDefault="00A35C50" w:rsidP="00A35C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屏幕，发票助手尝试验证捕获的照片。</w:t>
            </w:r>
          </w:p>
          <w:p w14:paraId="6103BAC6" w14:textId="34DD5AAE" w:rsidR="004A121F" w:rsidRPr="00E9173F" w:rsidRDefault="00A35C50" w:rsidP="00137678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若系统无法验证发票，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选项卡下将显示</w:t>
            </w:r>
            <w:r>
              <w:rPr>
                <w:rFonts w:hint="eastAsia"/>
                <w:color w:val="000000" w:themeColor="text1"/>
              </w:rPr>
              <w:t>*</w:t>
            </w:r>
            <w:r>
              <w:rPr>
                <w:rFonts w:hint="eastAsia"/>
                <w:color w:val="000000" w:themeColor="text1"/>
              </w:rPr>
              <w:t>未知发票类型异常，表明这是一张未知类型的发票。</w:t>
            </w:r>
          </w:p>
          <w:p w14:paraId="6D4E4CDC" w14:textId="34EAD070" w:rsidR="00DE27B8" w:rsidRPr="00E9173F" w:rsidRDefault="006F54B3" w:rsidP="00DE27B8">
            <w:pPr>
              <w:pStyle w:val="ConcurTableTex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5)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选项卡下，点击所需的发票类型。</w:t>
            </w:r>
            <w:r>
              <w:rPr>
                <w:rFonts w:hint="eastAsia"/>
                <w:b/>
                <w:color w:val="000000" w:themeColor="text1"/>
              </w:rPr>
              <w:t xml:space="preserve"> </w:t>
            </w:r>
          </w:p>
          <w:p w14:paraId="21291DF9" w14:textId="34C487D4" w:rsidR="00FA0CAE" w:rsidRPr="00E9173F" w:rsidRDefault="00DE27B8" w:rsidP="006F54B3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</w:t>
            </w:r>
            <w:r>
              <w:rPr>
                <w:rFonts w:hint="eastAsia"/>
                <w:color w:val="000000" w:themeColor="text1"/>
              </w:rPr>
              <w:t>：在本示例中，未知发票是</w:t>
            </w:r>
            <w:r w:rsidR="00EE6829">
              <w:rPr>
                <w:rFonts w:hint="eastAsia"/>
                <w:color w:val="000000" w:themeColor="text1"/>
              </w:rPr>
              <w:t>交通费发票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  <w:tr w:rsidR="00E9173F" w:rsidRPr="00E9173F" w14:paraId="196C69EA" w14:textId="77777777" w:rsidTr="00A35C50">
        <w:trPr>
          <w:cantSplit/>
        </w:trPr>
        <w:tc>
          <w:tcPr>
            <w:tcW w:w="6450" w:type="dxa"/>
          </w:tcPr>
          <w:p w14:paraId="0BCA11FC" w14:textId="0D2E1C89" w:rsidR="006F54B3" w:rsidRPr="00E9173F" w:rsidRDefault="00814755" w:rsidP="00A35C5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lastRenderedPageBreak/>
              <w:drawing>
                <wp:inline distT="0" distB="0" distL="0" distR="0" wp14:anchorId="78B5BB82" wp14:editId="08C88122">
                  <wp:extent cx="1495015" cy="3240000"/>
                  <wp:effectExtent l="12700" t="12700" r="16510" b="1143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2012BE77" wp14:editId="037E4A4F">
                  <wp:extent cx="1495015" cy="3240000"/>
                  <wp:effectExtent l="12700" t="12700" r="16510" b="1143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426EB062" w14:textId="5C8E289D" w:rsidR="00DE27B8" w:rsidRPr="00E9173F" w:rsidRDefault="00DE27B8" w:rsidP="006F54B3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6)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手动填写</w:t>
            </w:r>
            <w:r>
              <w:rPr>
                <w:rFonts w:hint="eastAsia"/>
                <w:color w:val="000000" w:themeColor="text1"/>
              </w:rPr>
              <w:t>屏幕，填写字段（如有），根据需要进行选择，然后点击</w:t>
            </w:r>
            <w:r>
              <w:rPr>
                <w:rFonts w:hint="eastAsia"/>
                <w:b/>
                <w:color w:val="000000" w:themeColor="text1"/>
              </w:rPr>
              <w:t>保存</w:t>
            </w:r>
            <w:r>
              <w:rPr>
                <w:rFonts w:hint="eastAsia"/>
                <w:color w:val="000000" w:themeColor="text1"/>
              </w:rPr>
              <w:t>（右下角）。</w:t>
            </w:r>
          </w:p>
          <w:p w14:paraId="1675FA61" w14:textId="13FA7A1F" w:rsidR="006F54B3" w:rsidRPr="00E9173F" w:rsidRDefault="006F54B3" w:rsidP="006F54B3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*</w:t>
            </w:r>
            <w:r>
              <w:rPr>
                <w:rFonts w:hint="eastAsia"/>
                <w:color w:val="000000" w:themeColor="text1"/>
              </w:rPr>
              <w:t>未知发票包括：</w:t>
            </w:r>
          </w:p>
          <w:p w14:paraId="372C4BA4" w14:textId="77777777" w:rsidR="006F54B3" w:rsidRPr="00E9173F" w:rsidRDefault="006F54B3" w:rsidP="006F54B3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机动车销售发票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395EA347" w14:textId="77777777" w:rsidR="006F54B3" w:rsidRPr="00E9173F" w:rsidRDefault="006F54B3" w:rsidP="006F54B3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货运专用发票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7EAAA651" w14:textId="77777777" w:rsidR="006F54B3" w:rsidRPr="00E9173F" w:rsidRDefault="006F54B3" w:rsidP="006F54B3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交通费发票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0B1628F0" w14:textId="77777777" w:rsidR="006F54B3" w:rsidRPr="00E9173F" w:rsidRDefault="006F54B3" w:rsidP="00DE27B8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二手车发票</w:t>
            </w:r>
          </w:p>
          <w:p w14:paraId="6E1B9005" w14:textId="008AB338" w:rsidR="00FA0CAE" w:rsidRPr="00E9173F" w:rsidRDefault="00FA0CAE" w:rsidP="00FA0CAE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如果是未知发票，您可以手动输入信息，或向左滑动未知发票将其删除，然后通过移动应用或</w:t>
            </w:r>
            <w:r>
              <w:rPr>
                <w:rFonts w:hint="eastAsia"/>
                <w:color w:val="000000" w:themeColor="text1"/>
              </w:rPr>
              <w:t xml:space="preserve"> Web </w:t>
            </w:r>
            <w:proofErr w:type="gramStart"/>
            <w:r>
              <w:rPr>
                <w:rFonts w:hint="eastAsia"/>
                <w:color w:val="000000" w:themeColor="text1"/>
              </w:rPr>
              <w:t>版应用</w:t>
            </w:r>
            <w:proofErr w:type="gramEnd"/>
            <w:r>
              <w:rPr>
                <w:rFonts w:hint="eastAsia"/>
                <w:color w:val="000000" w:themeColor="text1"/>
              </w:rPr>
              <w:t>提交。</w:t>
            </w:r>
          </w:p>
          <w:p w14:paraId="640A282F" w14:textId="7A282B7E" w:rsidR="00DB561C" w:rsidRPr="00E9173F" w:rsidRDefault="00DB561C" w:rsidP="00FA0CAE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保存未知发票后，可将其发送到</w:t>
            </w:r>
            <w:r>
              <w:rPr>
                <w:rFonts w:hint="eastAsia"/>
                <w:color w:val="000000" w:themeColor="text1"/>
              </w:rPr>
              <w:t xml:space="preserve"> Concur Expense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6220A525" w14:textId="070FEBA4" w:rsidR="00347046" w:rsidRPr="00E9173F" w:rsidRDefault="0020482D" w:rsidP="00FA0CAE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7)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发票详情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  <w:tr w:rsidR="00E9173F" w:rsidRPr="00E9173F" w14:paraId="3BDA5A9F" w14:textId="77777777" w:rsidTr="00A35C50">
        <w:trPr>
          <w:cantSplit/>
        </w:trPr>
        <w:tc>
          <w:tcPr>
            <w:tcW w:w="6450" w:type="dxa"/>
          </w:tcPr>
          <w:p w14:paraId="4B7B46F0" w14:textId="752C5125" w:rsidR="0020482D" w:rsidRPr="00E9173F" w:rsidRDefault="00E0787C" w:rsidP="00A35C5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2D15946A" wp14:editId="7D07D4C4">
                  <wp:extent cx="1495015" cy="3240000"/>
                  <wp:effectExtent l="12700" t="12700" r="16510" b="1143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11735220" wp14:editId="48AC22C1">
                  <wp:extent cx="1495015" cy="3240000"/>
                  <wp:effectExtent l="12700" t="12700" r="16510" b="1143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0ACAB9C3" w14:textId="77777777" w:rsidR="001052D6" w:rsidRPr="00E9173F" w:rsidRDefault="0020482D" w:rsidP="0030554E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8) </w:t>
            </w:r>
            <w:r>
              <w:rPr>
                <w:rFonts w:hint="eastAsia"/>
                <w:color w:val="000000" w:themeColor="text1"/>
              </w:rPr>
              <w:t>在菜单中点击</w:t>
            </w:r>
            <w:r>
              <w:rPr>
                <w:rFonts w:hint="eastAsia"/>
                <w:b/>
                <w:color w:val="000000" w:themeColor="text1"/>
              </w:rPr>
              <w:t>推送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1B2B3449" w14:textId="77777777" w:rsidR="001052D6" w:rsidRPr="00E9173F" w:rsidRDefault="001052D6" w:rsidP="0030554E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将发票发送到</w:t>
            </w:r>
            <w:r>
              <w:rPr>
                <w:rFonts w:hint="eastAsia"/>
                <w:color w:val="000000" w:themeColor="text1"/>
              </w:rPr>
              <w:t xml:space="preserve"> Concur Expense </w:t>
            </w:r>
            <w:r>
              <w:rPr>
                <w:rFonts w:hint="eastAsia"/>
                <w:color w:val="000000" w:themeColor="text1"/>
              </w:rPr>
              <w:t>后，您可以在</w:t>
            </w:r>
            <w:r>
              <w:rPr>
                <w:rFonts w:hint="eastAsia"/>
                <w:color w:val="000000" w:themeColor="text1"/>
              </w:rPr>
              <w:t xml:space="preserve"> SAP Concur </w:t>
            </w:r>
            <w:r>
              <w:rPr>
                <w:rFonts w:hint="eastAsia"/>
                <w:color w:val="000000" w:themeColor="text1"/>
              </w:rPr>
              <w:t>移动应用中进行查看。</w:t>
            </w:r>
          </w:p>
          <w:p w14:paraId="535D42D9" w14:textId="15755FF5" w:rsidR="001052D6" w:rsidRPr="00E9173F" w:rsidRDefault="001052D6" w:rsidP="00CD040B">
            <w:pPr>
              <w:pStyle w:val="ConcurMoreInfo"/>
            </w:pPr>
            <w:r>
              <w:rPr>
                <w:rFonts w:hint="eastAsia"/>
              </w:rPr>
              <w:t>有关在移动应用中查看已提交发票的更多信息，请参阅本指南的</w:t>
            </w:r>
            <w:r>
              <w:rPr>
                <w:rFonts w:hint="eastAsia"/>
                <w:i/>
              </w:rPr>
              <w:t>在</w:t>
            </w:r>
            <w:r>
              <w:rPr>
                <w:rFonts w:hint="eastAsia"/>
                <w:i/>
              </w:rPr>
              <w:t xml:space="preserve"> Concur Expense </w:t>
            </w:r>
            <w:r>
              <w:rPr>
                <w:rFonts w:hint="eastAsia"/>
                <w:i/>
              </w:rPr>
              <w:t>中查看已提交发票</w:t>
            </w:r>
            <w:r>
              <w:rPr>
                <w:rFonts w:hint="eastAsia"/>
              </w:rPr>
              <w:t>部分。</w:t>
            </w:r>
          </w:p>
        </w:tc>
      </w:tr>
    </w:tbl>
    <w:p w14:paraId="746C65B8" w14:textId="77777777" w:rsidR="00A35C50" w:rsidRPr="00E9173F" w:rsidRDefault="00A35C50" w:rsidP="00A35C50">
      <w:pPr>
        <w:pStyle w:val="Heading3"/>
        <w:rPr>
          <w:color w:val="000000" w:themeColor="text1"/>
        </w:rPr>
      </w:pPr>
      <w:bookmarkStart w:id="35" w:name="_Toc99966292"/>
      <w:bookmarkStart w:id="36" w:name="_Toc118288924"/>
      <w:r>
        <w:rPr>
          <w:rFonts w:hint="eastAsia"/>
          <w:color w:val="000000" w:themeColor="text1"/>
        </w:rPr>
        <w:lastRenderedPageBreak/>
        <w:t>数据错误的发票</w:t>
      </w:r>
      <w:bookmarkEnd w:id="35"/>
      <w:bookmarkEnd w:id="36"/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An example of a fapiao with incorrect data"/>
      </w:tblPr>
      <w:tblGrid>
        <w:gridCol w:w="6450"/>
        <w:gridCol w:w="3270"/>
      </w:tblGrid>
      <w:tr w:rsidR="00E9173F" w:rsidRPr="00E9173F" w14:paraId="494BD9E2" w14:textId="77777777" w:rsidTr="00A35C50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7D873D86" w14:textId="77777777" w:rsidR="00A35C50" w:rsidRPr="00E9173F" w:rsidRDefault="00A35C50" w:rsidP="00A35C5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48503D48" w14:textId="77777777" w:rsidR="00A35C50" w:rsidRPr="00E9173F" w:rsidRDefault="00A35C50" w:rsidP="00A35C5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0A615EE2" w14:textId="77777777" w:rsidTr="00A35C50">
        <w:trPr>
          <w:cantSplit/>
        </w:trPr>
        <w:tc>
          <w:tcPr>
            <w:tcW w:w="6450" w:type="dxa"/>
          </w:tcPr>
          <w:p w14:paraId="7DF28E10" w14:textId="1970A755" w:rsidR="00A35C50" w:rsidRPr="00E9173F" w:rsidRDefault="00EB0B73" w:rsidP="00A35C5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7935C6CA" wp14:editId="1A0EA85E">
                  <wp:extent cx="1495015" cy="3240000"/>
                  <wp:effectExtent l="12700" t="12700" r="16510" b="1143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0F8DC3AE" wp14:editId="4420BAE0">
                  <wp:extent cx="1495015" cy="3240000"/>
                  <wp:effectExtent l="12700" t="12700" r="16510" b="1143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5D40E948" w14:textId="1A8BDAAC" w:rsidR="00A35C50" w:rsidRPr="00E9173F" w:rsidRDefault="00A35C50" w:rsidP="00A35C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查看出现数据错误异常的发票：</w:t>
            </w:r>
          </w:p>
          <w:p w14:paraId="1E425789" w14:textId="269D4D32" w:rsidR="00A35C50" w:rsidRPr="00E9173F" w:rsidRDefault="00A35C50" w:rsidP="00A35C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05D8F8A5" wp14:editId="6FC796B9">
                  <wp:extent cx="247619" cy="219048"/>
                  <wp:effectExtent l="0" t="0" r="635" b="0"/>
                  <wp:docPr id="77" name="Picture 77" descr="Camera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19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（左下角）。</w:t>
            </w:r>
          </w:p>
          <w:p w14:paraId="71952A94" w14:textId="77777777" w:rsidR="00A35C50" w:rsidRPr="00E9173F" w:rsidRDefault="00A35C50" w:rsidP="00A35C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在相机屏幕，点击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56EE2DAB" wp14:editId="0A5AD9B5">
                  <wp:extent cx="260604" cy="274320"/>
                  <wp:effectExtent l="0" t="0" r="6350" b="0"/>
                  <wp:docPr id="78" name="Picture 78" descr="Camera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6277C6D8" w14:textId="77777777" w:rsidR="00894D18" w:rsidRPr="00E9173F" w:rsidRDefault="00894D18" w:rsidP="00894D18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在下一个相机屏幕，点击</w:t>
            </w:r>
            <w:r>
              <w:rPr>
                <w:rFonts w:hint="eastAsia"/>
                <w:b/>
                <w:color w:val="000000" w:themeColor="text1"/>
              </w:rPr>
              <w:t>使用照片</w:t>
            </w:r>
            <w:r>
              <w:rPr>
                <w:rFonts w:hint="eastAsia"/>
                <w:color w:val="000000" w:themeColor="text1"/>
              </w:rPr>
              <w:t>（右下角）。</w:t>
            </w:r>
          </w:p>
          <w:p w14:paraId="28143AB1" w14:textId="77777777" w:rsidR="00894D18" w:rsidRPr="00E9173F" w:rsidRDefault="00894D18" w:rsidP="00894D18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屏幕，发票助手无法验证捕获的照片。</w:t>
            </w:r>
          </w:p>
          <w:p w14:paraId="7224D737" w14:textId="4BED77CB" w:rsidR="00894D18" w:rsidRPr="00E9173F" w:rsidRDefault="00894D18" w:rsidP="00A35C50">
            <w:pPr>
              <w:pStyle w:val="ConcurTableText"/>
              <w:rPr>
                <w:color w:val="000000" w:themeColor="text1"/>
              </w:rPr>
            </w:pPr>
          </w:p>
        </w:tc>
      </w:tr>
      <w:tr w:rsidR="00E9173F" w:rsidRPr="00E9173F" w14:paraId="63C53C7B" w14:textId="77777777" w:rsidTr="00A35C50">
        <w:trPr>
          <w:cantSplit/>
        </w:trPr>
        <w:tc>
          <w:tcPr>
            <w:tcW w:w="6450" w:type="dxa"/>
          </w:tcPr>
          <w:p w14:paraId="5481A7FE" w14:textId="20E56F2A" w:rsidR="00A35C50" w:rsidRPr="00E9173F" w:rsidRDefault="000A3F16" w:rsidP="00A35C5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4D7D36B0" wp14:editId="57A7E244">
                  <wp:extent cx="1495015" cy="3240000"/>
                  <wp:effectExtent l="12700" t="12700" r="16510" b="1143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25DF343E" wp14:editId="0C7A1894">
                  <wp:extent cx="1495015" cy="3240000"/>
                  <wp:effectExtent l="12700" t="12700" r="16510" b="1143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  <w:tc>
          <w:tcPr>
            <w:tcW w:w="3270" w:type="dxa"/>
          </w:tcPr>
          <w:p w14:paraId="5932AAA6" w14:textId="77777777" w:rsidR="00721C44" w:rsidRDefault="00721C44" w:rsidP="00894D18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系统验证发票失败后，未通过验证的发票将显示在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选项卡下。</w:t>
            </w:r>
          </w:p>
          <w:p w14:paraId="4B32A260" w14:textId="05A2FF8E" w:rsidR="005C609B" w:rsidRPr="00E9173F" w:rsidRDefault="005C609B" w:rsidP="00894D18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5)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选项卡下，点击所需的发票。</w:t>
            </w:r>
          </w:p>
          <w:p w14:paraId="14E9DD8F" w14:textId="33908B09" w:rsidR="00894D18" w:rsidRPr="00E9173F" w:rsidRDefault="00894D18" w:rsidP="00894D18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显示</w:t>
            </w:r>
            <w:r>
              <w:rPr>
                <w:rFonts w:hint="eastAsia"/>
                <w:b/>
                <w:color w:val="000000" w:themeColor="text1"/>
              </w:rPr>
              <w:t>发票详情</w:t>
            </w:r>
            <w:r>
              <w:rPr>
                <w:rFonts w:hint="eastAsia"/>
                <w:color w:val="000000" w:themeColor="text1"/>
              </w:rPr>
              <w:t>屏幕，屏幕顶部的警报会详细说明出现数据错误异常的发票。</w:t>
            </w:r>
          </w:p>
          <w:p w14:paraId="6AE56208" w14:textId="77777777" w:rsidR="00894D18" w:rsidRPr="00E9173F" w:rsidRDefault="00894D18" w:rsidP="00894D18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</w:t>
            </w:r>
            <w:r>
              <w:rPr>
                <w:rFonts w:hint="eastAsia"/>
                <w:color w:val="000000" w:themeColor="text1"/>
              </w:rPr>
              <w:t>：在本示例中，需要手动更新发票明细，更正数据。</w:t>
            </w:r>
          </w:p>
          <w:p w14:paraId="08E8BDC7" w14:textId="637719C6" w:rsidR="00894D18" w:rsidRPr="00E9173F" w:rsidRDefault="00894D18" w:rsidP="00591E73">
            <w:pPr>
              <w:pStyle w:val="ConcurTableText"/>
              <w:rPr>
                <w:color w:val="000000" w:themeColor="text1"/>
              </w:rPr>
            </w:pPr>
          </w:p>
        </w:tc>
      </w:tr>
      <w:tr w:rsidR="005C609B" w:rsidRPr="00E9173F" w14:paraId="56CD3F46" w14:textId="77777777" w:rsidTr="00A35C50">
        <w:trPr>
          <w:cantSplit/>
        </w:trPr>
        <w:tc>
          <w:tcPr>
            <w:tcW w:w="6450" w:type="dxa"/>
          </w:tcPr>
          <w:p w14:paraId="20AE1593" w14:textId="6DEE074C" w:rsidR="005C609B" w:rsidRPr="00E9173F" w:rsidRDefault="00721C44" w:rsidP="005C609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lastRenderedPageBreak/>
              <w:drawing>
                <wp:inline distT="0" distB="0" distL="0" distR="0" wp14:anchorId="65ADB45A" wp14:editId="124C8132">
                  <wp:extent cx="1495015" cy="3240000"/>
                  <wp:effectExtent l="12700" t="12700" r="16510" b="1143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79B45E88" wp14:editId="5587D142">
                  <wp:extent cx="1495015" cy="3240000"/>
                  <wp:effectExtent l="12700" t="12700" r="16510" b="1143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050BFEA2" w14:textId="77777777" w:rsidR="00721C44" w:rsidRDefault="00721C44" w:rsidP="005C609B">
            <w:pPr>
              <w:pStyle w:val="ConcurTableBullet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6)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发票详情</w:t>
            </w:r>
            <w:r>
              <w:rPr>
                <w:rFonts w:hint="eastAsia"/>
                <w:color w:val="000000" w:themeColor="text1"/>
              </w:rPr>
              <w:t>屏幕，填写正确的明细。</w:t>
            </w:r>
          </w:p>
          <w:p w14:paraId="7AD61B57" w14:textId="7664688E" w:rsidR="00591E73" w:rsidRPr="00E9173F" w:rsidRDefault="00591E73" w:rsidP="005C609B">
            <w:pPr>
              <w:pStyle w:val="ConcurTableBullet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7)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发票详情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b/>
                <w:color w:val="000000" w:themeColor="text1"/>
              </w:rPr>
              <w:t>验证发票</w:t>
            </w:r>
            <w:r>
              <w:rPr>
                <w:rFonts w:hint="eastAsia"/>
                <w:color w:val="000000" w:themeColor="text1"/>
              </w:rPr>
              <w:t>（屏幕底部）。</w:t>
            </w:r>
          </w:p>
          <w:p w14:paraId="44E492B5" w14:textId="2E66C703" w:rsidR="00591E73" w:rsidRPr="00E9173F" w:rsidRDefault="00591E73" w:rsidP="00591E73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8)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选项卡下，发票助手从捕获的照片中提取发票信息并进行验证。</w:t>
            </w:r>
          </w:p>
          <w:p w14:paraId="6448C57D" w14:textId="58DDA320" w:rsidR="005C609B" w:rsidRPr="00E9173F" w:rsidRDefault="005C609B" w:rsidP="00591E73">
            <w:pPr>
              <w:pStyle w:val="ConcurTableText"/>
              <w:rPr>
                <w:color w:val="000000" w:themeColor="text1"/>
              </w:rPr>
            </w:pPr>
          </w:p>
        </w:tc>
      </w:tr>
      <w:tr w:rsidR="00721C44" w:rsidRPr="00E9173F" w14:paraId="7786C356" w14:textId="77777777" w:rsidTr="00A35C50">
        <w:trPr>
          <w:cantSplit/>
        </w:trPr>
        <w:tc>
          <w:tcPr>
            <w:tcW w:w="6450" w:type="dxa"/>
          </w:tcPr>
          <w:p w14:paraId="15242938" w14:textId="4044EF4D" w:rsidR="00721C44" w:rsidRPr="00721C44" w:rsidRDefault="00721C44" w:rsidP="005C609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2F9D2C8C" wp14:editId="399A2416">
                  <wp:extent cx="1495015" cy="3240000"/>
                  <wp:effectExtent l="12700" t="12700" r="16510" b="1143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4B4EEFD6" w14:textId="77777777" w:rsidR="00721C44" w:rsidRPr="00E9173F" w:rsidRDefault="00721C44" w:rsidP="00721C44">
            <w:pPr>
              <w:pStyle w:val="ConcurTableText"/>
              <w:rPr>
                <w:rFonts w:cs="SimSun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系统完成发票验证后，在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SimSun" w:hAnsi="SimSun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选项卡下将显示通过验证的发票。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2E53D463" w14:textId="77777777" w:rsidR="00721C44" w:rsidRPr="00E9173F" w:rsidRDefault="00721C44" w:rsidP="00721C44">
            <w:pPr>
              <w:pStyle w:val="ConcurTableBullet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对于增值税发票，加盖【验】</w:t>
            </w:r>
            <w:proofErr w:type="gramStart"/>
            <w:r>
              <w:rPr>
                <w:rFonts w:hint="eastAsia"/>
                <w:color w:val="000000" w:themeColor="text1"/>
              </w:rPr>
              <w:t>戳表明</w:t>
            </w:r>
            <w:proofErr w:type="gramEnd"/>
            <w:r>
              <w:rPr>
                <w:rFonts w:hint="eastAsia"/>
                <w:color w:val="000000" w:themeColor="text1"/>
              </w:rPr>
              <w:t>已根据中华人民共和国国家税务总局规定进行验证。</w:t>
            </w:r>
          </w:p>
          <w:p w14:paraId="274E079C" w14:textId="6107A62A" w:rsidR="00721C44" w:rsidRPr="00E9173F" w:rsidRDefault="00721C44" w:rsidP="00721C44">
            <w:pPr>
              <w:pStyle w:val="ConcurTableBullet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9)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发票详情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，将验证过的发票提交到</w:t>
            </w:r>
            <w:r>
              <w:rPr>
                <w:rFonts w:hint="eastAsia"/>
                <w:color w:val="000000" w:themeColor="text1"/>
              </w:rPr>
              <w:t xml:space="preserve"> Concur Expense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</w:tbl>
    <w:p w14:paraId="25A79CFB" w14:textId="65279084" w:rsidR="007714F8" w:rsidRPr="00E9173F" w:rsidRDefault="007714F8" w:rsidP="00E74041">
      <w:pPr>
        <w:pStyle w:val="Heading3"/>
        <w:rPr>
          <w:noProof/>
          <w:color w:val="000000" w:themeColor="text1"/>
        </w:rPr>
      </w:pPr>
      <w:bookmarkStart w:id="37" w:name="_Toc99966293"/>
      <w:bookmarkStart w:id="38" w:name="_Toc118288925"/>
      <w:r>
        <w:rPr>
          <w:rFonts w:hint="eastAsia"/>
          <w:color w:val="000000" w:themeColor="text1"/>
        </w:rPr>
        <w:t>提交当日开具的发票</w:t>
      </w:r>
      <w:bookmarkEnd w:id="37"/>
      <w:bookmarkEnd w:id="38"/>
    </w:p>
    <w:p w14:paraId="2A1C2058" w14:textId="7411B070" w:rsidR="00442752" w:rsidRPr="00E9173F" w:rsidRDefault="007714F8" w:rsidP="007714F8">
      <w:pPr>
        <w:pStyle w:val="ConcurBodyText"/>
        <w:rPr>
          <w:snapToGrid w:val="0"/>
          <w:color w:val="000000" w:themeColor="text1"/>
          <w:sz w:val="18"/>
        </w:rPr>
      </w:pPr>
      <w:r>
        <w:rPr>
          <w:rFonts w:hint="eastAsia"/>
          <w:snapToGrid w:val="0"/>
          <w:color w:val="000000" w:themeColor="text1"/>
          <w:sz w:val="18"/>
        </w:rPr>
        <w:t>在开具当日上传的发票无法立即验证。发票数据通常次日才会出现在税务局的数据库中。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Delete multiple fapiao's"/>
      </w:tblPr>
      <w:tblGrid>
        <w:gridCol w:w="6450"/>
        <w:gridCol w:w="3270"/>
      </w:tblGrid>
      <w:tr w:rsidR="00E9173F" w:rsidRPr="00E9173F" w14:paraId="26A059CC" w14:textId="77777777" w:rsidTr="00864BEB">
        <w:trPr>
          <w:cantSplit/>
          <w:tblHeader/>
        </w:trPr>
        <w:tc>
          <w:tcPr>
            <w:tcW w:w="6450" w:type="dxa"/>
            <w:tcBorders>
              <w:bottom w:val="single" w:sz="4" w:space="0" w:color="000000"/>
            </w:tcBorders>
            <w:shd w:val="clear" w:color="auto" w:fill="000000"/>
          </w:tcPr>
          <w:p w14:paraId="4FFC345A" w14:textId="77777777" w:rsidR="00442752" w:rsidRPr="00E9173F" w:rsidRDefault="00442752" w:rsidP="00864BEB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lastRenderedPageBreak/>
              <w:t>屏幕</w:t>
            </w:r>
          </w:p>
        </w:tc>
        <w:tc>
          <w:tcPr>
            <w:tcW w:w="3270" w:type="dxa"/>
            <w:shd w:val="clear" w:color="auto" w:fill="000000"/>
          </w:tcPr>
          <w:p w14:paraId="19713238" w14:textId="77777777" w:rsidR="00442752" w:rsidRPr="00E9173F" w:rsidRDefault="00442752" w:rsidP="00864BEB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4CE5285F" w14:textId="77777777" w:rsidTr="00864BEB">
        <w:trPr>
          <w:cantSplit/>
        </w:trPr>
        <w:tc>
          <w:tcPr>
            <w:tcW w:w="6450" w:type="dxa"/>
            <w:shd w:val="clear" w:color="auto" w:fill="auto"/>
          </w:tcPr>
          <w:p w14:paraId="70A1BD93" w14:textId="1B850036" w:rsidR="00442752" w:rsidRPr="00E9173F" w:rsidRDefault="00E0787C" w:rsidP="00864BE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8D62975" wp14:editId="6A29BAF5">
                  <wp:extent cx="1495015" cy="3240000"/>
                  <wp:effectExtent l="12700" t="12700" r="16510" b="1143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7010BC4D" wp14:editId="1DBCF508">
                  <wp:extent cx="1495015" cy="3240000"/>
                  <wp:effectExtent l="12700" t="12700" r="16510" b="1143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07F2A1C6" w14:textId="253B490B" w:rsidR="00442752" w:rsidRPr="00E9173F" w:rsidRDefault="00442752" w:rsidP="00864BE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处理当日开具的发票：</w:t>
            </w:r>
          </w:p>
          <w:p w14:paraId="55488E33" w14:textId="2D9E1157" w:rsidR="00FD16B9" w:rsidRPr="00E9173F" w:rsidRDefault="00442752" w:rsidP="00E74041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选项卡下，点击所需费用。</w:t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b/>
                <w:color w:val="000000" w:themeColor="text1"/>
              </w:rPr>
              <w:t>注意</w:t>
            </w:r>
            <w:r>
              <w:rPr>
                <w:rFonts w:hint="eastAsia"/>
                <w:color w:val="000000" w:themeColor="text1"/>
              </w:rPr>
              <w:t>：</w:t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i/>
                <w:color w:val="000000" w:themeColor="text1"/>
              </w:rPr>
              <w:t>待验证</w:t>
            </w:r>
            <w:r>
              <w:rPr>
                <w:rFonts w:hint="eastAsia"/>
                <w:color w:val="000000" w:themeColor="text1"/>
              </w:rPr>
              <w:t>消息说明暂时无法验证当日开具的发票。</w:t>
            </w:r>
            <w:r>
              <w:rPr>
                <w:rFonts w:hint="eastAsia"/>
                <w:color w:val="000000" w:themeColor="text1"/>
              </w:rPr>
              <w:t xml:space="preserve">  </w:t>
            </w:r>
          </w:p>
          <w:p w14:paraId="3FF59F18" w14:textId="1077EE16" w:rsidR="00442752" w:rsidRPr="00E9173F" w:rsidRDefault="00FD16B9" w:rsidP="00864BE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b/>
                <w:color w:val="000000" w:themeColor="text1"/>
              </w:rPr>
              <w:t>发票详情</w:t>
            </w:r>
            <w:r>
              <w:rPr>
                <w:rFonts w:hint="eastAsia"/>
                <w:color w:val="000000" w:themeColor="text1"/>
              </w:rPr>
              <w:t>屏幕将显示警报，详细说明当日开具的发票无法验证。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系统将在第二天自动执行验证。验证结果将于第二天更新。</w:t>
            </w:r>
          </w:p>
        </w:tc>
      </w:tr>
      <w:tr w:rsidR="00442752" w:rsidRPr="00E9173F" w14:paraId="6751AEBF" w14:textId="77777777" w:rsidTr="00864BEB">
        <w:trPr>
          <w:cantSplit/>
        </w:trPr>
        <w:tc>
          <w:tcPr>
            <w:tcW w:w="6450" w:type="dxa"/>
            <w:shd w:val="clear" w:color="auto" w:fill="auto"/>
          </w:tcPr>
          <w:p w14:paraId="0E4AAE64" w14:textId="0E104E05" w:rsidR="00442752" w:rsidRPr="00E9173F" w:rsidRDefault="00E0787C" w:rsidP="00864BEB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23084441" wp14:editId="6E146E07">
                  <wp:extent cx="1495015" cy="3240000"/>
                  <wp:effectExtent l="12700" t="12700" r="16510" b="1143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355DC621" wp14:editId="10AEA855">
                  <wp:extent cx="1495015" cy="3240000"/>
                  <wp:effectExtent l="12700" t="12700" r="16510" b="1143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5633AA9D" w14:textId="146316D4" w:rsidR="00442752" w:rsidRPr="00E9173F" w:rsidRDefault="00113BEB" w:rsidP="00442752">
            <w:pPr>
              <w:pStyle w:val="ConcurBodyText"/>
              <w:rPr>
                <w:snapToGrid w:val="0"/>
                <w:color w:val="000000" w:themeColor="text1"/>
                <w:sz w:val="18"/>
              </w:rPr>
            </w:pPr>
            <w:r>
              <w:rPr>
                <w:rFonts w:hint="eastAsia"/>
                <w:snapToGrid w:val="0"/>
                <w:color w:val="000000" w:themeColor="text1"/>
                <w:sz w:val="18"/>
              </w:rPr>
              <w:t xml:space="preserve">3) </w:t>
            </w:r>
            <w:r>
              <w:rPr>
                <w:rFonts w:hint="eastAsia"/>
                <w:snapToGrid w:val="0"/>
                <w:color w:val="000000" w:themeColor="text1"/>
                <w:sz w:val="18"/>
              </w:rPr>
              <w:t>在</w:t>
            </w:r>
            <w:r>
              <w:rPr>
                <w:rFonts w:hint="eastAsia"/>
                <w:b/>
                <w:snapToGrid w:val="0"/>
                <w:color w:val="000000" w:themeColor="text1"/>
                <w:sz w:val="18"/>
              </w:rPr>
              <w:t>发票详情</w:t>
            </w:r>
            <w:r>
              <w:rPr>
                <w:rFonts w:hint="eastAsia"/>
                <w:snapToGrid w:val="0"/>
                <w:color w:val="000000" w:themeColor="text1"/>
                <w:sz w:val="18"/>
              </w:rPr>
              <w:t>屏幕，点击</w:t>
            </w:r>
            <w:r>
              <w:rPr>
                <w:rFonts w:hint="eastAsia"/>
                <w:b/>
                <w:snapToGrid w:val="0"/>
                <w:color w:val="000000" w:themeColor="text1"/>
                <w:sz w:val="18"/>
              </w:rPr>
              <w:t>推送</w:t>
            </w:r>
            <w:r>
              <w:rPr>
                <w:rFonts w:hint="eastAsia"/>
                <w:snapToGrid w:val="0"/>
                <w:color w:val="000000" w:themeColor="text1"/>
                <w:sz w:val="18"/>
              </w:rPr>
              <w:t>，以便第二天执行自动验证。如果能够成功验证发票，系统会将其推送至</w:t>
            </w:r>
            <w:r>
              <w:rPr>
                <w:rFonts w:hint="eastAsia"/>
                <w:snapToGrid w:val="0"/>
                <w:color w:val="000000" w:themeColor="text1"/>
                <w:sz w:val="18"/>
              </w:rPr>
              <w:t xml:space="preserve"> Concur</w:t>
            </w:r>
            <w:r>
              <w:rPr>
                <w:rFonts w:hint="eastAsia"/>
                <w:snapToGrid w:val="0"/>
                <w:color w:val="000000" w:themeColor="text1"/>
                <w:sz w:val="18"/>
              </w:rPr>
              <w:t>。警告消息将相应更新。</w:t>
            </w:r>
          </w:p>
          <w:p w14:paraId="5CC7D7FF" w14:textId="22824759" w:rsidR="00113BEB" w:rsidRPr="00E9173F" w:rsidRDefault="00113BEB" w:rsidP="00113BE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推送当前发票至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b/>
                <w:color w:val="000000" w:themeColor="text1"/>
              </w:rPr>
              <w:t>？</w:t>
            </w:r>
            <w:r>
              <w:rPr>
                <w:rFonts w:hint="eastAsia"/>
                <w:color w:val="000000" w:themeColor="text1"/>
              </w:rPr>
              <w:t>窗口，点击</w:t>
            </w:r>
            <w:r>
              <w:rPr>
                <w:rFonts w:hint="eastAsia"/>
                <w:b/>
                <w:color w:val="000000" w:themeColor="text1"/>
              </w:rPr>
              <w:t>推送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79B62747" w14:textId="4AE016F3" w:rsidR="00113BEB" w:rsidRPr="00E9173F" w:rsidRDefault="00EE6829" w:rsidP="00113BEB">
            <w:pPr>
              <w:pStyle w:val="ConcurTable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  <w:r w:rsidR="00113BEB">
              <w:rPr>
                <w:rFonts w:hint="eastAsia"/>
                <w:color w:val="000000" w:themeColor="text1"/>
              </w:rPr>
              <w:t xml:space="preserve">) </w:t>
            </w:r>
            <w:r w:rsidR="00113BEB">
              <w:rPr>
                <w:rFonts w:hint="eastAsia"/>
                <w:color w:val="000000" w:themeColor="text1"/>
              </w:rPr>
              <w:t>在</w:t>
            </w:r>
            <w:r w:rsidR="00113BEB">
              <w:rPr>
                <w:rFonts w:hint="eastAsia"/>
                <w:b/>
                <w:color w:val="000000" w:themeColor="text1"/>
              </w:rPr>
              <w:t>待验证并自动推送流程</w:t>
            </w:r>
            <w:r w:rsidR="00113BEB">
              <w:rPr>
                <w:rFonts w:hint="eastAsia"/>
                <w:color w:val="000000" w:themeColor="text1"/>
              </w:rPr>
              <w:t>窗口，您可以查看以下发票捕获流程步骤：</w:t>
            </w:r>
          </w:p>
          <w:p w14:paraId="5C0DC03C" w14:textId="77777777" w:rsidR="00113BEB" w:rsidRPr="00E9173F" w:rsidRDefault="00113BEB" w:rsidP="00113BEB">
            <w:pPr>
              <w:pStyle w:val="ConcurTableBulle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发票识别</w:t>
            </w:r>
          </w:p>
          <w:p w14:paraId="169497F0" w14:textId="734F0743" w:rsidR="00113BEB" w:rsidRPr="00E9173F" w:rsidRDefault="00670222" w:rsidP="00113BEB">
            <w:pPr>
              <w:pStyle w:val="ConcurTableBulle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自动验证</w:t>
            </w:r>
          </w:p>
          <w:p w14:paraId="5D95995E" w14:textId="76427DB0" w:rsidR="00113BEB" w:rsidRPr="00E9173F" w:rsidRDefault="00113BEB" w:rsidP="00113BEB">
            <w:pPr>
              <w:pStyle w:val="ConcurTableBulle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自动推送至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</w:p>
          <w:p w14:paraId="651F1584" w14:textId="1E9B5E54" w:rsidR="00442752" w:rsidRPr="00E9173F" w:rsidRDefault="00113BEB" w:rsidP="00113BE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6) </w:t>
            </w:r>
            <w:r>
              <w:rPr>
                <w:rFonts w:hint="eastAsia"/>
                <w:color w:val="000000" w:themeColor="text1"/>
              </w:rPr>
              <w:t>在查看发票捕获流程步骤后，点击</w:t>
            </w:r>
            <w:r>
              <w:rPr>
                <w:rFonts w:hint="eastAsia"/>
                <w:b/>
                <w:color w:val="000000" w:themeColor="text1"/>
              </w:rPr>
              <w:t>我知道了</w:t>
            </w:r>
            <w:r>
              <w:rPr>
                <w:rFonts w:hint="eastAsia"/>
                <w:color w:val="000000" w:themeColor="text1"/>
              </w:rPr>
              <w:t>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3B55D824" w14:textId="539961DB" w:rsidR="00E74041" w:rsidRPr="00E9173F" w:rsidRDefault="00CD040B" w:rsidP="00864BEB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注意</w:t>
            </w:r>
            <w:r>
              <w:rPr>
                <w:rFonts w:hint="eastAsia"/>
                <w:color w:val="000000" w:themeColor="text1"/>
              </w:rPr>
              <w:t>：在点击</w:t>
            </w:r>
            <w:r>
              <w:rPr>
                <w:rFonts w:hint="eastAsia"/>
                <w:b/>
                <w:color w:val="000000" w:themeColor="text1"/>
              </w:rPr>
              <w:t>推送</w:t>
            </w:r>
            <w:r>
              <w:rPr>
                <w:rFonts w:hint="eastAsia"/>
                <w:color w:val="000000" w:themeColor="text1"/>
              </w:rPr>
              <w:t>之前，</w:t>
            </w:r>
            <w:proofErr w:type="gramStart"/>
            <w:r>
              <w:rPr>
                <w:rFonts w:hint="eastAsia"/>
                <w:color w:val="000000" w:themeColor="text1"/>
              </w:rPr>
              <w:t>请确保</w:t>
            </w:r>
            <w:proofErr w:type="gramEnd"/>
            <w:r>
              <w:rPr>
                <w:rFonts w:hint="eastAsia"/>
                <w:color w:val="000000" w:themeColor="text1"/>
              </w:rPr>
              <w:t>已添加附件。推送发票后，无法修改或删除发票。</w:t>
            </w:r>
          </w:p>
        </w:tc>
      </w:tr>
    </w:tbl>
    <w:p w14:paraId="14D3199F" w14:textId="5A4F58D3" w:rsidR="002E4D99" w:rsidRDefault="002E4D99" w:rsidP="002E4D99">
      <w:pPr>
        <w:pStyle w:val="Heading3"/>
        <w:rPr>
          <w:color w:val="000000" w:themeColor="text1"/>
        </w:rPr>
      </w:pPr>
      <w:bookmarkStart w:id="39" w:name="_Toc99966294"/>
      <w:bookmarkStart w:id="40" w:name="_Toc118288926"/>
      <w:r>
        <w:rPr>
          <w:rFonts w:hint="eastAsia"/>
          <w:color w:val="000000" w:themeColor="text1"/>
        </w:rPr>
        <w:t>税局平台的升级公告</w:t>
      </w:r>
      <w:bookmarkEnd w:id="39"/>
      <w:bookmarkEnd w:id="40"/>
    </w:p>
    <w:p w14:paraId="3C3AFF72" w14:textId="3FEA9BC2" w:rsidR="002E4D99" w:rsidRPr="002E4D99" w:rsidRDefault="002E4D99" w:rsidP="002E4D99">
      <w:pPr>
        <w:pStyle w:val="ConcurBodyText"/>
      </w:pPr>
      <w:r>
        <w:rPr>
          <w:rFonts w:hint="eastAsia"/>
        </w:rPr>
        <w:t>税局的发票验证平台</w:t>
      </w:r>
      <w:r w:rsidR="00FE6FCC">
        <w:rPr>
          <w:rFonts w:hint="eastAsia"/>
        </w:rPr>
        <w:t>在升级维护之前，通常会提前发布公告消息。届时，</w:t>
      </w:r>
      <w:r w:rsidR="00FE6FCC">
        <w:rPr>
          <w:rFonts w:hint="eastAsia"/>
          <w:color w:val="000000" w:themeColor="text1"/>
        </w:rPr>
        <w:t xml:space="preserve"> </w:t>
      </w:r>
      <w:r w:rsidR="00FE6FCC">
        <w:rPr>
          <w:rFonts w:hint="eastAsia"/>
          <w:b/>
          <w:color w:val="000000" w:themeColor="text1"/>
        </w:rPr>
        <w:t xml:space="preserve">SAP Concur </w:t>
      </w:r>
      <w:r w:rsidR="00FE6FCC">
        <w:rPr>
          <w:rFonts w:ascii="SimSun" w:hAnsi="SimSun" w:hint="eastAsia"/>
          <w:b/>
          <w:color w:val="000000" w:themeColor="text1"/>
        </w:rPr>
        <w:t>发票助手</w:t>
      </w:r>
      <w:r w:rsidR="00FE6FCC" w:rsidRPr="00FE6FCC">
        <w:rPr>
          <w:rFonts w:ascii="SimSun" w:hAnsi="SimSun" w:hint="eastAsia"/>
          <w:bCs/>
          <w:color w:val="000000" w:themeColor="text1"/>
        </w:rPr>
        <w:t>屏幕</w:t>
      </w:r>
      <w:r w:rsidR="00FE6FCC">
        <w:rPr>
          <w:rFonts w:ascii="SimSun" w:hAnsi="SimSun" w:hint="eastAsia"/>
          <w:bCs/>
          <w:color w:val="000000" w:themeColor="text1"/>
        </w:rPr>
        <w:t>将会显示相应的信息。</w:t>
      </w:r>
      <w:r w:rsidR="00244410">
        <w:rPr>
          <w:rFonts w:hint="eastAsia"/>
          <w:color w:val="000000" w:themeColor="text1"/>
        </w:rPr>
        <w:t>在升级维护过程中，发票验证服务将</w:t>
      </w:r>
      <w:proofErr w:type="gramStart"/>
      <w:r w:rsidR="00244410">
        <w:rPr>
          <w:rFonts w:hint="eastAsia"/>
          <w:color w:val="000000" w:themeColor="text1"/>
        </w:rPr>
        <w:t>不</w:t>
      </w:r>
      <w:proofErr w:type="gramEnd"/>
      <w:r w:rsidR="00244410">
        <w:rPr>
          <w:rFonts w:hint="eastAsia"/>
          <w:color w:val="000000" w:themeColor="text1"/>
        </w:rPr>
        <w:t>可用。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View fapiao's sent to Concur Expense"/>
      </w:tblPr>
      <w:tblGrid>
        <w:gridCol w:w="6450"/>
        <w:gridCol w:w="3270"/>
      </w:tblGrid>
      <w:tr w:rsidR="002E4D99" w:rsidRPr="00E9173F" w14:paraId="3746A3CC" w14:textId="77777777" w:rsidTr="00317D50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3DAE0085" w14:textId="77777777" w:rsidR="002E4D99" w:rsidRPr="00E9173F" w:rsidRDefault="002E4D99" w:rsidP="00317D5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lastRenderedPageBreak/>
              <w:t>屏幕</w:t>
            </w:r>
          </w:p>
        </w:tc>
        <w:tc>
          <w:tcPr>
            <w:tcW w:w="3270" w:type="dxa"/>
            <w:shd w:val="clear" w:color="auto" w:fill="000000"/>
          </w:tcPr>
          <w:p w14:paraId="5756C815" w14:textId="77777777" w:rsidR="002E4D99" w:rsidRPr="00E9173F" w:rsidRDefault="002E4D99" w:rsidP="00317D5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2E4D99" w:rsidRPr="00E9173F" w14:paraId="5CBE50AE" w14:textId="77777777" w:rsidTr="00317D50">
        <w:trPr>
          <w:cantSplit/>
        </w:trPr>
        <w:tc>
          <w:tcPr>
            <w:tcW w:w="6450" w:type="dxa"/>
          </w:tcPr>
          <w:p w14:paraId="2C069E9B" w14:textId="5C564C6D" w:rsidR="002E4D99" w:rsidRPr="00E9173F" w:rsidRDefault="00FE6FCC" w:rsidP="00317D50">
            <w:pPr>
              <w:pStyle w:val="ConcurTableText"/>
              <w:rPr>
                <w:noProof/>
                <w:color w:val="000000" w:themeColor="text1"/>
              </w:rPr>
            </w:pPr>
            <w:r w:rsidRPr="00FE6FCC">
              <w:rPr>
                <w:noProof/>
                <w:color w:val="000000" w:themeColor="text1"/>
              </w:rPr>
              <w:drawing>
                <wp:inline distT="0" distB="0" distL="0" distR="0" wp14:anchorId="75BEC943" wp14:editId="40737298">
                  <wp:extent cx="1546860" cy="3256861"/>
                  <wp:effectExtent l="0" t="0" r="2540" b="0"/>
                  <wp:docPr id="2767" name="Picture 2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328" cy="329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4D99">
              <w:rPr>
                <w:rFonts w:hint="eastAsia"/>
                <w:color w:val="000000" w:themeColor="text1"/>
              </w:rPr>
              <w:t xml:space="preserve">  </w:t>
            </w:r>
            <w:r w:rsidRPr="00FE6FCC">
              <w:rPr>
                <w:noProof/>
              </w:rPr>
              <w:drawing>
                <wp:inline distT="0" distB="0" distL="0" distR="0" wp14:anchorId="583E0B7C" wp14:editId="509A94EA">
                  <wp:extent cx="1535490" cy="3253659"/>
                  <wp:effectExtent l="0" t="0" r="1270" b="0"/>
                  <wp:docPr id="2766" name="Picture 2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712" cy="327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31261F1D" w14:textId="77777777" w:rsidR="002E4D99" w:rsidRDefault="003D7459" w:rsidP="00317D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公告将显示在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SimSun" w:hAnsi="SimSun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屏幕的上半部分。</w:t>
            </w:r>
          </w:p>
          <w:p w14:paraId="53E7989C" w14:textId="77777777" w:rsidR="003D7459" w:rsidRDefault="003D7459" w:rsidP="00317D50">
            <w:pPr>
              <w:pStyle w:val="ConcurTableText"/>
              <w:rPr>
                <w:color w:val="000000" w:themeColor="text1"/>
              </w:rPr>
            </w:pPr>
          </w:p>
          <w:p w14:paraId="29687E9C" w14:textId="77777777" w:rsidR="003D7459" w:rsidRDefault="003D7459" w:rsidP="00317D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</w:t>
            </w:r>
            <w:r w:rsidRPr="003D7459">
              <w:rPr>
                <w:rFonts w:hint="eastAsia"/>
                <w:b/>
                <w:bCs/>
                <w:color w:val="000000" w:themeColor="text1"/>
              </w:rPr>
              <w:t>这里</w:t>
            </w:r>
            <w:r>
              <w:rPr>
                <w:rFonts w:hint="eastAsia"/>
                <w:color w:val="000000" w:themeColor="text1"/>
              </w:rPr>
              <w:t>按钮可以查看更多信息。</w:t>
            </w:r>
          </w:p>
          <w:p w14:paraId="053D9871" w14:textId="77777777" w:rsidR="003D7459" w:rsidRDefault="003D7459" w:rsidP="00317D50">
            <w:pPr>
              <w:pStyle w:val="ConcurTableText"/>
              <w:rPr>
                <w:color w:val="000000" w:themeColor="text1"/>
              </w:rPr>
            </w:pPr>
          </w:p>
          <w:p w14:paraId="1F76288E" w14:textId="77777777" w:rsidR="00244410" w:rsidRDefault="003D7459" w:rsidP="00317D50">
            <w:pPr>
              <w:pStyle w:val="ConcurTableText"/>
              <w:rPr>
                <w:color w:val="000000" w:themeColor="text1"/>
              </w:rPr>
            </w:pPr>
            <w:r w:rsidRPr="003D7459">
              <w:rPr>
                <w:rFonts w:hint="eastAsia"/>
                <w:b/>
                <w:bCs/>
                <w:color w:val="000000" w:themeColor="text1"/>
              </w:rPr>
              <w:t>注意</w:t>
            </w:r>
            <w:r>
              <w:rPr>
                <w:rFonts w:hint="eastAsia"/>
                <w:color w:val="000000" w:themeColor="text1"/>
              </w:rPr>
              <w:t>：不同城市地区可能会执行不同的维护时间，建议您</w:t>
            </w:r>
            <w:r w:rsidR="00244410">
              <w:rPr>
                <w:rFonts w:hint="eastAsia"/>
                <w:color w:val="000000" w:themeColor="text1"/>
              </w:rPr>
              <w:t>查看详情内容。</w:t>
            </w:r>
          </w:p>
          <w:p w14:paraId="048C6099" w14:textId="77777777" w:rsidR="00244410" w:rsidRDefault="00244410" w:rsidP="00317D50">
            <w:pPr>
              <w:pStyle w:val="ConcurTableText"/>
              <w:rPr>
                <w:color w:val="000000" w:themeColor="text1"/>
              </w:rPr>
            </w:pPr>
          </w:p>
          <w:p w14:paraId="549B1696" w14:textId="0FC1AED2" w:rsidR="003D7459" w:rsidRPr="00E9173F" w:rsidRDefault="003D7459" w:rsidP="00317D50">
            <w:pPr>
              <w:pStyle w:val="ConcurTableText"/>
              <w:rPr>
                <w:color w:val="000000" w:themeColor="text1"/>
              </w:rPr>
            </w:pPr>
          </w:p>
        </w:tc>
      </w:tr>
    </w:tbl>
    <w:p w14:paraId="7897830F" w14:textId="77777777" w:rsidR="002E4D99" w:rsidRPr="002E4D99" w:rsidRDefault="002E4D99" w:rsidP="002E4D99">
      <w:pPr>
        <w:pStyle w:val="ConcurBodyText"/>
      </w:pPr>
    </w:p>
    <w:p w14:paraId="242022F0" w14:textId="22E11CB9" w:rsidR="007D6489" w:rsidRPr="00E9173F" w:rsidRDefault="00F76231" w:rsidP="006E5C04">
      <w:pPr>
        <w:pStyle w:val="Heading2"/>
        <w:rPr>
          <w:noProof/>
          <w:color w:val="000000" w:themeColor="text1"/>
        </w:rPr>
      </w:pPr>
      <w:bookmarkStart w:id="41" w:name="_Toc99966295"/>
      <w:bookmarkStart w:id="42" w:name="_Toc118288927"/>
      <w:r>
        <w:rPr>
          <w:rFonts w:hint="eastAsia"/>
          <w:color w:val="000000" w:themeColor="text1"/>
        </w:rPr>
        <w:t>提交</w:t>
      </w:r>
      <w:bookmarkEnd w:id="41"/>
      <w:bookmarkEnd w:id="42"/>
    </w:p>
    <w:p w14:paraId="1764413F" w14:textId="4E848E23" w:rsidR="0092248B" w:rsidRPr="00E9173F" w:rsidRDefault="00137678" w:rsidP="00716A6C">
      <w:pPr>
        <w:pStyle w:val="ConcurTableText"/>
        <w:rPr>
          <w:color w:val="000000" w:themeColor="text1"/>
        </w:rPr>
      </w:pPr>
      <w:r>
        <w:rPr>
          <w:rFonts w:hint="eastAsia"/>
          <w:color w:val="000000" w:themeColor="text1"/>
        </w:rPr>
        <w:t>在将增值税发票发送到</w:t>
      </w:r>
      <w:r>
        <w:rPr>
          <w:rFonts w:hint="eastAsia"/>
          <w:color w:val="000000" w:themeColor="text1"/>
        </w:rPr>
        <w:t xml:space="preserve"> Concur Expense </w:t>
      </w:r>
      <w:r>
        <w:rPr>
          <w:rFonts w:hint="eastAsia"/>
          <w:color w:val="000000" w:themeColor="text1"/>
        </w:rPr>
        <w:t>之前，</w:t>
      </w:r>
      <w:r>
        <w:rPr>
          <w:rFonts w:hint="eastAsia"/>
          <w:color w:val="000000" w:themeColor="text1"/>
        </w:rPr>
        <w:t xml:space="preserve">SAP Concur </w:t>
      </w:r>
      <w:r>
        <w:rPr>
          <w:rFonts w:hint="eastAsia"/>
          <w:color w:val="000000" w:themeColor="text1"/>
        </w:rPr>
        <w:t>会执行以下操作：</w:t>
      </w:r>
      <w:r>
        <w:rPr>
          <w:rFonts w:hint="eastAsia"/>
          <w:color w:val="000000" w:themeColor="text1"/>
        </w:rPr>
        <w:t xml:space="preserve"> </w:t>
      </w:r>
    </w:p>
    <w:p w14:paraId="7C27CD33" w14:textId="522FFAA3" w:rsidR="0092248B" w:rsidRPr="00E9173F" w:rsidRDefault="0092248B" w:rsidP="00137678">
      <w:pPr>
        <w:pStyle w:val="ConcurTableBullet"/>
        <w:keepNext/>
        <w:rPr>
          <w:color w:val="000000" w:themeColor="text1"/>
        </w:rPr>
      </w:pPr>
      <w:r>
        <w:rPr>
          <w:rStyle w:val="ConcurTableBulletChar"/>
          <w:rFonts w:hint="eastAsia"/>
          <w:color w:val="000000" w:themeColor="text1"/>
        </w:rPr>
        <w:t>根</w:t>
      </w:r>
      <w:r>
        <w:rPr>
          <w:rFonts w:hint="eastAsia"/>
          <w:color w:val="000000" w:themeColor="text1"/>
        </w:rPr>
        <w:t>据中华人民共和国国家税务总局规定进行验证。</w:t>
      </w:r>
      <w:r>
        <w:rPr>
          <w:rFonts w:hint="eastAsia"/>
          <w:color w:val="000000" w:themeColor="text1"/>
        </w:rPr>
        <w:t xml:space="preserve"> </w:t>
      </w:r>
    </w:p>
    <w:p w14:paraId="599D757E" w14:textId="2D1C0081" w:rsidR="0092248B" w:rsidRPr="00E9173F" w:rsidRDefault="0092248B" w:rsidP="00137678">
      <w:pPr>
        <w:pStyle w:val="ConcurTableBulle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执行重复校验</w:t>
      </w:r>
      <w:r>
        <w:rPr>
          <w:rFonts w:hint="eastAsia"/>
          <w:color w:val="000000" w:themeColor="text1"/>
        </w:rPr>
        <w:t xml:space="preserve"> </w:t>
      </w:r>
    </w:p>
    <w:p w14:paraId="264C1621" w14:textId="034EBB50" w:rsidR="008B7704" w:rsidRDefault="008B7704" w:rsidP="008B7704">
      <w:pPr>
        <w:pStyle w:val="ConcurTableText"/>
        <w:rPr>
          <w:color w:val="000000" w:themeColor="text1"/>
        </w:rPr>
      </w:pPr>
      <w:r>
        <w:rPr>
          <w:rFonts w:hint="eastAsia"/>
          <w:b/>
          <w:color w:val="000000" w:themeColor="text1"/>
        </w:rPr>
        <w:t>注意：</w:t>
      </w:r>
      <w:r>
        <w:rPr>
          <w:rFonts w:hint="eastAsia"/>
          <w:color w:val="000000" w:themeColor="text1"/>
        </w:rPr>
        <w:t>如果您不是</w:t>
      </w:r>
      <w:proofErr w:type="gramStart"/>
      <w:r>
        <w:rPr>
          <w:rFonts w:hint="eastAsia"/>
          <w:color w:val="000000" w:themeColor="text1"/>
        </w:rPr>
        <w:t>使用微信移动</w:t>
      </w:r>
      <w:proofErr w:type="gramEnd"/>
      <w:r>
        <w:rPr>
          <w:rFonts w:hint="eastAsia"/>
          <w:color w:val="000000" w:themeColor="text1"/>
        </w:rPr>
        <w:t>应用中的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小程序捕获发票并将其上传到</w:t>
      </w:r>
      <w:r>
        <w:rPr>
          <w:rFonts w:hint="eastAsia"/>
          <w:color w:val="000000" w:themeColor="text1"/>
        </w:rPr>
        <w:t xml:space="preserve"> Concur Expense</w:t>
      </w:r>
      <w:r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</w:rPr>
        <w:t xml:space="preserve">SAP </w:t>
      </w:r>
      <w:r>
        <w:rPr>
          <w:rFonts w:hint="eastAsia"/>
          <w:color w:val="000000" w:themeColor="text1"/>
        </w:rPr>
        <w:t>无法保证发票的合</w:t>
      </w:r>
      <w:proofErr w:type="gramStart"/>
      <w:r>
        <w:rPr>
          <w:rFonts w:hint="eastAsia"/>
          <w:color w:val="000000" w:themeColor="text1"/>
        </w:rPr>
        <w:t>规</w:t>
      </w:r>
      <w:proofErr w:type="gramEnd"/>
      <w:r>
        <w:rPr>
          <w:rFonts w:hint="eastAsia"/>
          <w:color w:val="000000" w:themeColor="text1"/>
        </w:rPr>
        <w:t>性。</w:t>
      </w:r>
    </w:p>
    <w:p w14:paraId="7E749618" w14:textId="77777777" w:rsidR="002E4D99" w:rsidRPr="00E9173F" w:rsidRDefault="002E4D99" w:rsidP="008B7704">
      <w:pPr>
        <w:pStyle w:val="ConcurTableText"/>
        <w:rPr>
          <w:color w:val="000000" w:themeColor="text1"/>
        </w:rPr>
      </w:pPr>
    </w:p>
    <w:p w14:paraId="7FE91DD6" w14:textId="77777777" w:rsidR="007D6489" w:rsidRPr="00E9173F" w:rsidRDefault="007D6489" w:rsidP="0092248B">
      <w:pPr>
        <w:pStyle w:val="Heading3"/>
        <w:rPr>
          <w:color w:val="000000" w:themeColor="text1"/>
        </w:rPr>
      </w:pPr>
      <w:bookmarkStart w:id="43" w:name="_Toc99966296"/>
      <w:bookmarkStart w:id="44" w:name="_Toc118288928"/>
      <w:r>
        <w:rPr>
          <w:rFonts w:hint="eastAsia"/>
          <w:color w:val="000000" w:themeColor="text1"/>
        </w:rPr>
        <w:lastRenderedPageBreak/>
        <w:t>将单张发票发送到</w:t>
      </w:r>
      <w:r>
        <w:rPr>
          <w:rFonts w:hint="eastAsia"/>
          <w:color w:val="000000" w:themeColor="text1"/>
        </w:rPr>
        <w:t xml:space="preserve"> Concur Expense</w:t>
      </w:r>
      <w:bookmarkEnd w:id="43"/>
      <w:bookmarkEnd w:id="44"/>
    </w:p>
    <w:p w14:paraId="2D2A93FA" w14:textId="24EF26DD" w:rsidR="007D6489" w:rsidRPr="00E9173F" w:rsidRDefault="007D6489" w:rsidP="007D6489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您可以从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发票助手小程序向</w:t>
      </w:r>
      <w:r>
        <w:rPr>
          <w:rFonts w:hint="eastAsia"/>
          <w:color w:val="000000" w:themeColor="text1"/>
        </w:rPr>
        <w:t xml:space="preserve"> Concur Expense </w:t>
      </w:r>
      <w:r>
        <w:rPr>
          <w:rFonts w:hint="eastAsia"/>
          <w:color w:val="000000" w:themeColor="text1"/>
        </w:rPr>
        <w:t>发送单张发票。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Send a single fapiao to Concur Expense"/>
      </w:tblPr>
      <w:tblGrid>
        <w:gridCol w:w="6450"/>
        <w:gridCol w:w="3270"/>
      </w:tblGrid>
      <w:tr w:rsidR="00E9173F" w:rsidRPr="00E9173F" w14:paraId="38590340" w14:textId="77777777" w:rsidTr="007D6489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557BB3C3" w14:textId="77777777" w:rsidR="007D6489" w:rsidRPr="00E9173F" w:rsidRDefault="007D6489" w:rsidP="007D6489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05AC26CC" w14:textId="77777777" w:rsidR="007D6489" w:rsidRPr="00E9173F" w:rsidRDefault="007D6489" w:rsidP="007D6489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311A0503" w14:textId="77777777" w:rsidTr="007D6489">
        <w:trPr>
          <w:cantSplit/>
        </w:trPr>
        <w:tc>
          <w:tcPr>
            <w:tcW w:w="6450" w:type="dxa"/>
          </w:tcPr>
          <w:p w14:paraId="49DE8F5B" w14:textId="413C5413" w:rsidR="007D6489" w:rsidRPr="00E9173F" w:rsidRDefault="00C16F52" w:rsidP="007D6489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9A03097" wp14:editId="68BC38CC">
                  <wp:extent cx="1495015" cy="3240000"/>
                  <wp:effectExtent l="12700" t="12700" r="16510" b="1143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49A1277B" wp14:editId="46747E76">
                  <wp:extent cx="1495015" cy="3240000"/>
                  <wp:effectExtent l="12700" t="12700" r="16510" b="1143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7A2E7F7B" w14:textId="77777777" w:rsidR="007D6489" w:rsidRPr="00E9173F" w:rsidRDefault="007D6489" w:rsidP="007D6489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将单张发票发送到</w:t>
            </w:r>
            <w:r>
              <w:rPr>
                <w:rFonts w:hint="eastAsia"/>
                <w:color w:val="000000" w:themeColor="text1"/>
              </w:rPr>
              <w:t xml:space="preserve"> Concur Expense</w:t>
            </w:r>
            <w:r>
              <w:rPr>
                <w:rFonts w:hint="eastAsia"/>
                <w:color w:val="000000" w:themeColor="text1"/>
              </w:rPr>
              <w:t>：</w:t>
            </w:r>
          </w:p>
          <w:p w14:paraId="64DD8153" w14:textId="0C89E9CD" w:rsidR="007D6489" w:rsidRPr="00E9173F" w:rsidRDefault="007D6489" w:rsidP="007D6489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选项卡下，向左滑动所需的已验证发票。</w:t>
            </w:r>
          </w:p>
          <w:p w14:paraId="4AB762FB" w14:textId="77777777" w:rsidR="007D6489" w:rsidRPr="00E9173F" w:rsidRDefault="007D6489" w:rsidP="007D6489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点击</w:t>
            </w:r>
            <w:r>
              <w:rPr>
                <w:rFonts w:hint="eastAsia"/>
                <w:b/>
                <w:color w:val="000000" w:themeColor="text1"/>
              </w:rPr>
              <w:t>推送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20B73FDF" w14:textId="4546286F" w:rsidR="00DD5AB1" w:rsidRPr="00E9173F" w:rsidRDefault="00DD5AB1" w:rsidP="007D6489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发票详情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  <w:tr w:rsidR="00E9173F" w:rsidRPr="00E9173F" w14:paraId="32922962" w14:textId="77777777" w:rsidTr="007D6489">
        <w:trPr>
          <w:cantSplit/>
        </w:trPr>
        <w:tc>
          <w:tcPr>
            <w:tcW w:w="6450" w:type="dxa"/>
          </w:tcPr>
          <w:p w14:paraId="4E3F0401" w14:textId="1D89ABC5" w:rsidR="007D6489" w:rsidRPr="00E9173F" w:rsidRDefault="00C16F52" w:rsidP="007D6489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503FC0C8" wp14:editId="2BB99E91">
                  <wp:extent cx="1495015" cy="3240000"/>
                  <wp:effectExtent l="12700" t="12700" r="16510" b="1143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0121849D" wp14:editId="2C05841B">
                  <wp:extent cx="1495015" cy="3240000"/>
                  <wp:effectExtent l="12700" t="12700" r="16510" b="1143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0AD05B18" w14:textId="77777777" w:rsidR="007D6489" w:rsidRPr="00E9173F" w:rsidRDefault="007D6489" w:rsidP="007D6489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推送当前发票至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b/>
                <w:color w:val="000000" w:themeColor="text1"/>
              </w:rPr>
              <w:t>？</w:t>
            </w:r>
            <w:r>
              <w:rPr>
                <w:rFonts w:hint="eastAsia"/>
                <w:color w:val="000000" w:themeColor="text1"/>
              </w:rPr>
              <w:t>窗口，点击</w:t>
            </w:r>
            <w:r>
              <w:rPr>
                <w:rFonts w:hint="eastAsia"/>
                <w:b/>
                <w:color w:val="000000" w:themeColor="text1"/>
              </w:rPr>
              <w:t>推送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135304B7" w14:textId="36364DA9" w:rsidR="007D6489" w:rsidRPr="00E9173F" w:rsidRDefault="007D6489" w:rsidP="007D6489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费用报销流程</w:t>
            </w:r>
            <w:r>
              <w:rPr>
                <w:rFonts w:hint="eastAsia"/>
                <w:color w:val="000000" w:themeColor="text1"/>
              </w:rPr>
              <w:t>窗口，您可以查看以下发票捕获流程步骤：</w:t>
            </w:r>
          </w:p>
          <w:p w14:paraId="72E89F0B" w14:textId="77777777" w:rsidR="007D6489" w:rsidRPr="00E9173F" w:rsidRDefault="007D6489" w:rsidP="007D6489">
            <w:pPr>
              <w:pStyle w:val="ConcurTableBulle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发票识别</w:t>
            </w:r>
          </w:p>
          <w:p w14:paraId="612A5C89" w14:textId="77777777" w:rsidR="007D6489" w:rsidRPr="00E9173F" w:rsidRDefault="007D6489" w:rsidP="007D6489">
            <w:pPr>
              <w:pStyle w:val="ConcurTableBulle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数据核对</w:t>
            </w:r>
            <w:r>
              <w:rPr>
                <w:rFonts w:hint="eastAsia"/>
                <w:b/>
                <w:color w:val="000000" w:themeColor="text1"/>
              </w:rPr>
              <w:t>/</w:t>
            </w:r>
            <w:r>
              <w:rPr>
                <w:rFonts w:hint="eastAsia"/>
                <w:b/>
                <w:color w:val="000000" w:themeColor="text1"/>
              </w:rPr>
              <w:t>添加附加</w:t>
            </w:r>
          </w:p>
          <w:p w14:paraId="312CD135" w14:textId="77777777" w:rsidR="007D6489" w:rsidRPr="00E9173F" w:rsidRDefault="007D6489" w:rsidP="007D6489">
            <w:pPr>
              <w:pStyle w:val="ConcurTableBulle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推送</w:t>
            </w:r>
            <w:r>
              <w:rPr>
                <w:rFonts w:hint="eastAsia"/>
                <w:b/>
                <w:color w:val="000000" w:themeColor="text1"/>
              </w:rPr>
              <w:t>/</w:t>
            </w:r>
            <w:r>
              <w:rPr>
                <w:rFonts w:hint="eastAsia"/>
                <w:b/>
                <w:color w:val="000000" w:themeColor="text1"/>
              </w:rPr>
              <w:t>生成费用</w:t>
            </w:r>
          </w:p>
          <w:p w14:paraId="1F62A523" w14:textId="77777777" w:rsidR="007D6489" w:rsidRPr="00E9173F" w:rsidRDefault="007D6489" w:rsidP="007D6489">
            <w:pPr>
              <w:pStyle w:val="ConcurTableBulle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管理费用报告</w:t>
            </w:r>
          </w:p>
          <w:p w14:paraId="2666031D" w14:textId="3BA33DB9" w:rsidR="00AF0437" w:rsidRPr="00E9173F" w:rsidRDefault="007D6489" w:rsidP="007D6489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5) </w:t>
            </w:r>
            <w:r>
              <w:rPr>
                <w:rFonts w:hint="eastAsia"/>
                <w:color w:val="000000" w:themeColor="text1"/>
              </w:rPr>
              <w:t>查看完发票捕获流程步骤后，点击</w:t>
            </w:r>
            <w:r>
              <w:rPr>
                <w:rFonts w:hint="eastAsia"/>
                <w:b/>
                <w:color w:val="000000" w:themeColor="text1"/>
              </w:rPr>
              <w:t>我知道了</w:t>
            </w:r>
            <w:r>
              <w:rPr>
                <w:rFonts w:hint="eastAsia"/>
                <w:color w:val="000000" w:themeColor="text1"/>
              </w:rPr>
              <w:t>。</w:t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提交后，可在</w:t>
            </w:r>
            <w:r>
              <w:rPr>
                <w:rFonts w:hint="eastAsia"/>
                <w:color w:val="000000" w:themeColor="text1"/>
              </w:rPr>
              <w:t xml:space="preserve"> Concur Web </w:t>
            </w:r>
            <w:r>
              <w:rPr>
                <w:rFonts w:hint="eastAsia"/>
                <w:color w:val="000000" w:themeColor="text1"/>
              </w:rPr>
              <w:t>应用中下载上传的原始文件</w:t>
            </w:r>
            <w:r>
              <w:rPr>
                <w:rFonts w:hint="eastAsia"/>
                <w:color w:val="000000" w:themeColor="text1"/>
              </w:rPr>
              <w:t xml:space="preserve"> (PDF/OFD)</w:t>
            </w:r>
            <w:r>
              <w:rPr>
                <w:rFonts w:hint="eastAsia"/>
                <w:color w:val="000000" w:themeColor="text1"/>
              </w:rPr>
              <w:t>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</w:tr>
    </w:tbl>
    <w:p w14:paraId="2C4A50C5" w14:textId="3F09D5BD" w:rsidR="007D6489" w:rsidRPr="00E9173F" w:rsidRDefault="007D6489" w:rsidP="007D6489">
      <w:pPr>
        <w:pStyle w:val="Heading3"/>
        <w:rPr>
          <w:color w:val="000000" w:themeColor="text1"/>
        </w:rPr>
      </w:pPr>
      <w:bookmarkStart w:id="45" w:name="_Toc99966297"/>
      <w:bookmarkStart w:id="46" w:name="_Toc118288929"/>
      <w:bookmarkEnd w:id="24"/>
      <w:r>
        <w:rPr>
          <w:rFonts w:hint="eastAsia"/>
          <w:color w:val="000000" w:themeColor="text1"/>
        </w:rPr>
        <w:lastRenderedPageBreak/>
        <w:t>将多张发票发送到</w:t>
      </w:r>
      <w:r>
        <w:rPr>
          <w:rFonts w:hint="eastAsia"/>
          <w:color w:val="000000" w:themeColor="text1"/>
        </w:rPr>
        <w:t xml:space="preserve"> Concur Expense</w:t>
      </w:r>
      <w:bookmarkEnd w:id="45"/>
      <w:bookmarkEnd w:id="46"/>
    </w:p>
    <w:p w14:paraId="3A0969F0" w14:textId="6AFB6DE1" w:rsidR="007D6489" w:rsidRPr="00E9173F" w:rsidRDefault="007D6489" w:rsidP="007D6489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您可以从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发票助手小程序向</w:t>
      </w:r>
      <w:r>
        <w:rPr>
          <w:rFonts w:hint="eastAsia"/>
          <w:color w:val="000000" w:themeColor="text1"/>
        </w:rPr>
        <w:t xml:space="preserve"> Concur Expense </w:t>
      </w:r>
      <w:r>
        <w:rPr>
          <w:rFonts w:hint="eastAsia"/>
          <w:color w:val="000000" w:themeColor="text1"/>
        </w:rPr>
        <w:t>发送多张发票。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Send multiple fapiao's to Concur Expense"/>
      </w:tblPr>
      <w:tblGrid>
        <w:gridCol w:w="6450"/>
        <w:gridCol w:w="3270"/>
      </w:tblGrid>
      <w:tr w:rsidR="00E9173F" w:rsidRPr="00E9173F" w14:paraId="195AC9D5" w14:textId="77777777" w:rsidTr="007D6489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1631E3E6" w14:textId="77777777" w:rsidR="007D6489" w:rsidRPr="00E9173F" w:rsidRDefault="007D6489" w:rsidP="007D6489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13009B84" w14:textId="77777777" w:rsidR="007D6489" w:rsidRPr="00E9173F" w:rsidRDefault="007D6489" w:rsidP="007D6489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44A41917" w14:textId="77777777" w:rsidTr="007D6489">
        <w:trPr>
          <w:cantSplit/>
        </w:trPr>
        <w:tc>
          <w:tcPr>
            <w:tcW w:w="6450" w:type="dxa"/>
          </w:tcPr>
          <w:p w14:paraId="4AFDB0AB" w14:textId="3A5EF25F" w:rsidR="007D6489" w:rsidRPr="00E9173F" w:rsidRDefault="00C16F52" w:rsidP="007D6489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65B55DD" wp14:editId="5FF50EFF">
                  <wp:extent cx="1495015" cy="3240000"/>
                  <wp:effectExtent l="12700" t="12700" r="16510" b="1143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241A5C6C" wp14:editId="1EFBBC00">
                  <wp:extent cx="1495015" cy="3240000"/>
                  <wp:effectExtent l="12700" t="12700" r="16510" b="1143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016F641F" w14:textId="0B35E602" w:rsidR="007D6489" w:rsidRPr="00E9173F" w:rsidRDefault="007D6489" w:rsidP="007D6489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将多张发票发送到</w:t>
            </w:r>
            <w:r>
              <w:rPr>
                <w:rFonts w:hint="eastAsia"/>
                <w:color w:val="000000" w:themeColor="text1"/>
              </w:rPr>
              <w:t xml:space="preserve"> Concur Expense</w:t>
            </w:r>
            <w:r>
              <w:rPr>
                <w:rFonts w:hint="eastAsia"/>
                <w:color w:val="000000" w:themeColor="text1"/>
              </w:rPr>
              <w:t>：</w:t>
            </w:r>
          </w:p>
          <w:p w14:paraId="29609E21" w14:textId="749B1044" w:rsidR="007D6489" w:rsidRPr="00E9173F" w:rsidRDefault="007D6489" w:rsidP="007D6489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屏幕的</w:t>
            </w:r>
            <w:r>
              <w:rPr>
                <w:rFonts w:hint="eastAsia"/>
                <w:b/>
                <w:color w:val="000000" w:themeColor="text1"/>
              </w:rPr>
              <w:t>待推送</w:t>
            </w:r>
            <w:r>
              <w:rPr>
                <w:rFonts w:hint="eastAsia"/>
                <w:color w:val="000000" w:themeColor="text1"/>
              </w:rPr>
              <w:t>选项卡下，点击所需的多张发票。</w:t>
            </w:r>
          </w:p>
          <w:p w14:paraId="53CD3F54" w14:textId="77777777" w:rsidR="007D6489" w:rsidRPr="00E9173F" w:rsidRDefault="00DD5AB1" w:rsidP="007D6489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多张发票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b/>
                <w:color w:val="000000" w:themeColor="text1"/>
              </w:rPr>
              <w:t>推送至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7A9F198C" w14:textId="05386F6C" w:rsidR="00DD5AB1" w:rsidRPr="00E9173F" w:rsidRDefault="00DD5AB1" w:rsidP="007D6489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推送全部发票至</w:t>
            </w:r>
            <w:r>
              <w:rPr>
                <w:rFonts w:hint="eastAsia"/>
                <w:b/>
                <w:color w:val="000000" w:themeColor="text1"/>
              </w:rPr>
              <w:t xml:space="preserve"> Concur</w:t>
            </w:r>
            <w:r>
              <w:rPr>
                <w:rFonts w:hint="eastAsia"/>
                <w:b/>
                <w:color w:val="000000" w:themeColor="text1"/>
              </w:rPr>
              <w:t>？</w:t>
            </w:r>
            <w:r>
              <w:rPr>
                <w:rFonts w:hint="eastAsia"/>
                <w:color w:val="000000" w:themeColor="text1"/>
              </w:rPr>
              <w:t>窗口，点击</w:t>
            </w:r>
            <w:r>
              <w:rPr>
                <w:rFonts w:hint="eastAsia"/>
                <w:b/>
                <w:color w:val="000000" w:themeColor="text1"/>
              </w:rPr>
              <w:t>推送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  <w:tr w:rsidR="00E9173F" w:rsidRPr="00E9173F" w14:paraId="6FA3A032" w14:textId="77777777" w:rsidTr="007D6489">
        <w:trPr>
          <w:cantSplit/>
        </w:trPr>
        <w:tc>
          <w:tcPr>
            <w:tcW w:w="6450" w:type="dxa"/>
          </w:tcPr>
          <w:p w14:paraId="666367F0" w14:textId="28BF1E10" w:rsidR="007D6489" w:rsidRPr="00E9173F" w:rsidRDefault="00C16F52" w:rsidP="007D6489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4249B440" wp14:editId="2094CF2C">
                  <wp:extent cx="1495015" cy="3240000"/>
                  <wp:effectExtent l="12700" t="12700" r="16510" b="1143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128F8EF7" wp14:editId="286C4E68">
                  <wp:extent cx="1495015" cy="3240000"/>
                  <wp:effectExtent l="12700" t="12700" r="16510" b="1143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2F59387E" w14:textId="755A9E1B" w:rsidR="00626B7F" w:rsidRPr="00E9173F" w:rsidRDefault="007D6489" w:rsidP="00626B7F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4)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费用报销流程</w:t>
            </w:r>
            <w:r>
              <w:rPr>
                <w:rFonts w:hint="eastAsia"/>
                <w:color w:val="000000" w:themeColor="text1"/>
              </w:rPr>
              <w:t>窗口，您可以查看以下发票捕获流程步骤：</w:t>
            </w:r>
          </w:p>
          <w:p w14:paraId="0CD904AB" w14:textId="77777777" w:rsidR="00626B7F" w:rsidRPr="00E9173F" w:rsidRDefault="00626B7F" w:rsidP="00626B7F">
            <w:pPr>
              <w:pStyle w:val="ConcurTableBulle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发票识别</w:t>
            </w:r>
          </w:p>
          <w:p w14:paraId="7C94C981" w14:textId="77777777" w:rsidR="00626B7F" w:rsidRPr="00E9173F" w:rsidRDefault="00626B7F" w:rsidP="00626B7F">
            <w:pPr>
              <w:pStyle w:val="ConcurTableBulle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数据核对</w:t>
            </w:r>
            <w:r>
              <w:rPr>
                <w:rFonts w:hint="eastAsia"/>
                <w:b/>
                <w:color w:val="000000" w:themeColor="text1"/>
              </w:rPr>
              <w:t>/</w:t>
            </w:r>
            <w:r>
              <w:rPr>
                <w:rFonts w:hint="eastAsia"/>
                <w:b/>
                <w:color w:val="000000" w:themeColor="text1"/>
              </w:rPr>
              <w:t>添加附加</w:t>
            </w:r>
          </w:p>
          <w:p w14:paraId="730356F4" w14:textId="77777777" w:rsidR="00626B7F" w:rsidRPr="00E9173F" w:rsidRDefault="00626B7F" w:rsidP="00626B7F">
            <w:pPr>
              <w:pStyle w:val="ConcurTableBulle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推送</w:t>
            </w:r>
            <w:r>
              <w:rPr>
                <w:rFonts w:hint="eastAsia"/>
                <w:b/>
                <w:color w:val="000000" w:themeColor="text1"/>
              </w:rPr>
              <w:t>/</w:t>
            </w:r>
            <w:r>
              <w:rPr>
                <w:rFonts w:hint="eastAsia"/>
                <w:b/>
                <w:color w:val="000000" w:themeColor="text1"/>
              </w:rPr>
              <w:t>生成费用</w:t>
            </w:r>
          </w:p>
          <w:p w14:paraId="622BC540" w14:textId="77777777" w:rsidR="00626B7F" w:rsidRPr="00E9173F" w:rsidRDefault="00626B7F" w:rsidP="00626B7F">
            <w:pPr>
              <w:pStyle w:val="ConcurTableBulle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管理费用报告</w:t>
            </w:r>
          </w:p>
          <w:p w14:paraId="1CA48C35" w14:textId="2DFDCD77" w:rsidR="00626B7F" w:rsidRPr="00E9173F" w:rsidRDefault="00626B7F" w:rsidP="00626B7F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5) </w:t>
            </w:r>
            <w:r>
              <w:rPr>
                <w:rFonts w:hint="eastAsia"/>
                <w:color w:val="000000" w:themeColor="text1"/>
              </w:rPr>
              <w:t>检查完发票捕获流程步骤后，点击</w:t>
            </w:r>
            <w:r>
              <w:rPr>
                <w:rFonts w:hint="eastAsia"/>
                <w:b/>
                <w:color w:val="000000" w:themeColor="text1"/>
              </w:rPr>
              <w:t>我知道了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</w:tbl>
    <w:p w14:paraId="03171CA6" w14:textId="1FBDB127" w:rsidR="001C7C86" w:rsidRPr="00E9173F" w:rsidRDefault="001C7C86" w:rsidP="001C7C86">
      <w:pPr>
        <w:pStyle w:val="Heading3"/>
        <w:rPr>
          <w:color w:val="000000" w:themeColor="text1"/>
        </w:rPr>
      </w:pPr>
      <w:bookmarkStart w:id="47" w:name="_Toc99966298"/>
      <w:bookmarkStart w:id="48" w:name="_Toc118288930"/>
      <w:r>
        <w:rPr>
          <w:rFonts w:hint="eastAsia"/>
          <w:color w:val="000000" w:themeColor="text1"/>
        </w:rPr>
        <w:lastRenderedPageBreak/>
        <w:t>查看发送到</w:t>
      </w:r>
      <w:r>
        <w:rPr>
          <w:rFonts w:hint="eastAsia"/>
          <w:color w:val="000000" w:themeColor="text1"/>
        </w:rPr>
        <w:t xml:space="preserve"> Concur Expense </w:t>
      </w:r>
      <w:r>
        <w:rPr>
          <w:rFonts w:hint="eastAsia"/>
          <w:color w:val="000000" w:themeColor="text1"/>
        </w:rPr>
        <w:t>的发票</w:t>
      </w:r>
      <w:bookmarkEnd w:id="47"/>
      <w:bookmarkEnd w:id="48"/>
    </w:p>
    <w:p w14:paraId="28B2C913" w14:textId="3D2ABD9A" w:rsidR="001C7C86" w:rsidRPr="00E9173F" w:rsidRDefault="001C7C86" w:rsidP="001C7C86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您可以在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发票助手小程序中查看之前发送到</w:t>
      </w:r>
      <w:r>
        <w:rPr>
          <w:rFonts w:hint="eastAsia"/>
          <w:color w:val="000000" w:themeColor="text1"/>
        </w:rPr>
        <w:t xml:space="preserve"> Concur Expense </w:t>
      </w:r>
      <w:r>
        <w:rPr>
          <w:rFonts w:hint="eastAsia"/>
          <w:color w:val="000000" w:themeColor="text1"/>
        </w:rPr>
        <w:t>的已验证发票。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View fapiao's sent to Concur Expense"/>
      </w:tblPr>
      <w:tblGrid>
        <w:gridCol w:w="6450"/>
        <w:gridCol w:w="3270"/>
      </w:tblGrid>
      <w:tr w:rsidR="00E9173F" w:rsidRPr="00E9173F" w14:paraId="55C08BF2" w14:textId="77777777" w:rsidTr="00F9484D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6DD89D4B" w14:textId="77777777" w:rsidR="001C7C86" w:rsidRPr="00E9173F" w:rsidRDefault="001C7C86" w:rsidP="00F9484D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2A172A5A" w14:textId="77777777" w:rsidR="001C7C86" w:rsidRPr="00E9173F" w:rsidRDefault="001C7C86" w:rsidP="00F9484D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23AFDFA2" w14:textId="77777777" w:rsidTr="00F9484D">
        <w:trPr>
          <w:cantSplit/>
        </w:trPr>
        <w:tc>
          <w:tcPr>
            <w:tcW w:w="6450" w:type="dxa"/>
          </w:tcPr>
          <w:p w14:paraId="56C5A72B" w14:textId="37FDF2B0" w:rsidR="001C7C86" w:rsidRPr="00E9173F" w:rsidRDefault="00EB0B73" w:rsidP="00F9484D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671AF320" wp14:editId="4A3B38BA">
                  <wp:extent cx="1495015" cy="3240000"/>
                  <wp:effectExtent l="12700" t="12700" r="16510" b="1143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29EE7855" wp14:editId="613E72E7">
                  <wp:extent cx="1495015" cy="3240000"/>
                  <wp:effectExtent l="12700" t="12700" r="16510" b="1143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77AAF7CE" w14:textId="60FC2A1D" w:rsidR="001C7C86" w:rsidRPr="00E9173F" w:rsidRDefault="001C7C86" w:rsidP="00F9484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查看之前发送到</w:t>
            </w:r>
            <w:r>
              <w:rPr>
                <w:rFonts w:hint="eastAsia"/>
                <w:color w:val="000000" w:themeColor="text1"/>
              </w:rPr>
              <w:t xml:space="preserve"> Concur Expense </w:t>
            </w:r>
            <w:r>
              <w:rPr>
                <w:rFonts w:hint="eastAsia"/>
                <w:color w:val="000000" w:themeColor="text1"/>
              </w:rPr>
              <w:t>的已验证发票：</w:t>
            </w:r>
          </w:p>
          <w:p w14:paraId="74F19C35" w14:textId="54FBEA45" w:rsidR="001C7C86" w:rsidRPr="00E9173F" w:rsidRDefault="001C7C86" w:rsidP="00137678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b/>
                <w:color w:val="000000" w:themeColor="text1"/>
              </w:rPr>
              <w:t>已推送</w:t>
            </w:r>
            <w:r>
              <w:rPr>
                <w:rFonts w:hint="eastAsia"/>
                <w:color w:val="000000" w:themeColor="text1"/>
              </w:rPr>
              <w:t>选项卡。</w:t>
            </w:r>
          </w:p>
          <w:p w14:paraId="74029F8D" w14:textId="4846E47F" w:rsidR="001C7C86" w:rsidRPr="00E9173F" w:rsidRDefault="001C7C86" w:rsidP="00F9484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已推送</w:t>
            </w:r>
            <w:r>
              <w:rPr>
                <w:rFonts w:hint="eastAsia"/>
                <w:color w:val="000000" w:themeColor="text1"/>
              </w:rPr>
              <w:t>选项卡中将显示之前发送到</w:t>
            </w:r>
            <w:r>
              <w:rPr>
                <w:rFonts w:hint="eastAsia"/>
                <w:color w:val="000000" w:themeColor="text1"/>
              </w:rPr>
              <w:t xml:space="preserve"> Concur Expense </w:t>
            </w:r>
            <w:r>
              <w:rPr>
                <w:rFonts w:hint="eastAsia"/>
                <w:color w:val="000000" w:themeColor="text1"/>
              </w:rPr>
              <w:t>的发票列表。</w:t>
            </w:r>
          </w:p>
        </w:tc>
      </w:tr>
    </w:tbl>
    <w:p w14:paraId="1A2CF04D" w14:textId="6E930B7E" w:rsidR="004163AF" w:rsidRPr="00E9173F" w:rsidRDefault="004163AF" w:rsidP="004163AF">
      <w:pPr>
        <w:pStyle w:val="Heading3"/>
        <w:rPr>
          <w:color w:val="000000" w:themeColor="text1"/>
        </w:rPr>
      </w:pPr>
      <w:bookmarkStart w:id="49" w:name="_Toc99966299"/>
      <w:bookmarkStart w:id="50" w:name="_Toc118288931"/>
      <w:r>
        <w:rPr>
          <w:rFonts w:hint="eastAsia"/>
          <w:color w:val="000000" w:themeColor="text1"/>
        </w:rPr>
        <w:t>查看提交到</w:t>
      </w:r>
      <w:r>
        <w:rPr>
          <w:rFonts w:hint="eastAsia"/>
          <w:color w:val="000000" w:themeColor="text1"/>
        </w:rPr>
        <w:t xml:space="preserve"> Concur Expense </w:t>
      </w:r>
      <w:r>
        <w:rPr>
          <w:rFonts w:hint="eastAsia"/>
          <w:color w:val="000000" w:themeColor="text1"/>
        </w:rPr>
        <w:t>的发票</w:t>
      </w:r>
      <w:bookmarkEnd w:id="49"/>
      <w:bookmarkEnd w:id="50"/>
    </w:p>
    <w:p w14:paraId="77CE44E7" w14:textId="3D81B4BA" w:rsidR="007E0C65" w:rsidRPr="00E9173F" w:rsidRDefault="004163AF" w:rsidP="004163AF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您可以在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移动应用中查看已提交到</w:t>
      </w:r>
      <w:r>
        <w:rPr>
          <w:rFonts w:hint="eastAsia"/>
          <w:color w:val="000000" w:themeColor="text1"/>
        </w:rPr>
        <w:t xml:space="preserve"> Concur Expense </w:t>
      </w:r>
      <w:r>
        <w:rPr>
          <w:rFonts w:hint="eastAsia"/>
          <w:color w:val="000000" w:themeColor="text1"/>
        </w:rPr>
        <w:t>的发票。</w:t>
      </w:r>
    </w:p>
    <w:p w14:paraId="33FF1F35" w14:textId="4A0CA300" w:rsidR="00003A6B" w:rsidRPr="00E9173F" w:rsidRDefault="00003A6B" w:rsidP="004163AF">
      <w:pPr>
        <w:pStyle w:val="ConcurTableText"/>
        <w:keepNext/>
        <w:rPr>
          <w:color w:val="000000" w:themeColor="text1"/>
        </w:rPr>
      </w:pPr>
      <w:r>
        <w:rPr>
          <w:rFonts w:hint="eastAsia"/>
          <w:b/>
          <w:color w:val="000000" w:themeColor="text1"/>
        </w:rPr>
        <w:t>注意：</w:t>
      </w:r>
      <w:r>
        <w:rPr>
          <w:rFonts w:hint="eastAsia"/>
          <w:color w:val="000000" w:themeColor="text1"/>
        </w:rPr>
        <w:t>您需要登录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移动应用，在移动应用内查看已提交到</w:t>
      </w:r>
      <w:r>
        <w:rPr>
          <w:rFonts w:hint="eastAsia"/>
          <w:color w:val="000000" w:themeColor="text1"/>
        </w:rPr>
        <w:t xml:space="preserve"> Concur Expense </w:t>
      </w:r>
      <w:r>
        <w:rPr>
          <w:rFonts w:hint="eastAsia"/>
          <w:color w:val="000000" w:themeColor="text1"/>
        </w:rPr>
        <w:t>的发票。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View submitted fapiao's in Concur Expense"/>
      </w:tblPr>
      <w:tblGrid>
        <w:gridCol w:w="6450"/>
        <w:gridCol w:w="3270"/>
      </w:tblGrid>
      <w:tr w:rsidR="00E9173F" w:rsidRPr="00E9173F" w14:paraId="3D54BD5F" w14:textId="77777777" w:rsidTr="00F9484D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5894CDE0" w14:textId="77777777" w:rsidR="004163AF" w:rsidRPr="00E9173F" w:rsidRDefault="004163AF" w:rsidP="00F9484D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5FAAFA64" w14:textId="77777777" w:rsidR="004163AF" w:rsidRPr="00E9173F" w:rsidRDefault="004163AF" w:rsidP="00F9484D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11812F7D" w14:textId="77777777" w:rsidTr="00F9484D">
        <w:trPr>
          <w:cantSplit/>
        </w:trPr>
        <w:tc>
          <w:tcPr>
            <w:tcW w:w="6450" w:type="dxa"/>
          </w:tcPr>
          <w:p w14:paraId="76F1C6B1" w14:textId="45670CDE" w:rsidR="004163AF" w:rsidRPr="00E9173F" w:rsidRDefault="00F5597A" w:rsidP="00F9484D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FDECD53" wp14:editId="10082795">
                  <wp:extent cx="1495015" cy="3240000"/>
                  <wp:effectExtent l="12700" t="12700" r="16510" b="1143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 wp14:anchorId="3A7701A1" wp14:editId="67FF6BE2">
                  <wp:extent cx="1495015" cy="3240000"/>
                  <wp:effectExtent l="12700" t="12700" r="16510" b="1143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346064B2" w14:textId="76F2F9CB" w:rsidR="004163AF" w:rsidRPr="00E9173F" w:rsidRDefault="004163AF" w:rsidP="00F9484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查看提交到</w:t>
            </w:r>
            <w:r>
              <w:rPr>
                <w:rFonts w:hint="eastAsia"/>
                <w:color w:val="000000" w:themeColor="text1"/>
              </w:rPr>
              <w:t xml:space="preserve"> Concur Expense </w:t>
            </w:r>
            <w:r>
              <w:rPr>
                <w:rFonts w:hint="eastAsia"/>
                <w:color w:val="000000" w:themeColor="text1"/>
              </w:rPr>
              <w:t>的发票：</w:t>
            </w:r>
          </w:p>
          <w:p w14:paraId="7103C5D2" w14:textId="609A4F8B" w:rsidR="004163AF" w:rsidRPr="00E9173F" w:rsidRDefault="004163AF" w:rsidP="004163AF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b/>
                <w:color w:val="000000" w:themeColor="text1"/>
              </w:rPr>
              <w:t>费用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38C8FC3B" w14:textId="03F1B516" w:rsidR="004163AF" w:rsidRPr="00E9173F" w:rsidRDefault="00F76231" w:rsidP="00F9484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费用</w:t>
            </w:r>
            <w:r>
              <w:rPr>
                <w:rFonts w:hint="eastAsia"/>
                <w:color w:val="000000" w:themeColor="text1"/>
              </w:rPr>
              <w:t>屏幕，点击所需的发票。</w:t>
            </w:r>
          </w:p>
        </w:tc>
      </w:tr>
      <w:tr w:rsidR="00E9173F" w:rsidRPr="00E9173F" w14:paraId="1EEBCF45" w14:textId="77777777" w:rsidTr="00F9484D">
        <w:trPr>
          <w:cantSplit/>
        </w:trPr>
        <w:tc>
          <w:tcPr>
            <w:tcW w:w="6450" w:type="dxa"/>
          </w:tcPr>
          <w:p w14:paraId="7CD9C2A6" w14:textId="3083C3B1" w:rsidR="004163AF" w:rsidRPr="00E9173F" w:rsidRDefault="00F5597A" w:rsidP="00F9484D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lastRenderedPageBreak/>
              <w:drawing>
                <wp:inline distT="0" distB="0" distL="0" distR="0" wp14:anchorId="49F7205C" wp14:editId="1EAE204F">
                  <wp:extent cx="1495015" cy="3240000"/>
                  <wp:effectExtent l="12700" t="12700" r="16510" b="1143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490D5111" w14:textId="05FDB4EF" w:rsidR="00EE796D" w:rsidRPr="00E9173F" w:rsidRDefault="00F76231" w:rsidP="00F9484D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出现</w:t>
            </w:r>
            <w:r>
              <w:rPr>
                <w:rFonts w:hint="eastAsia"/>
                <w:b/>
                <w:color w:val="000000" w:themeColor="text1"/>
              </w:rPr>
              <w:t>费用</w:t>
            </w:r>
            <w:r>
              <w:rPr>
                <w:rFonts w:hint="eastAsia"/>
                <w:color w:val="000000" w:themeColor="text1"/>
              </w:rPr>
              <w:t>屏幕，屏幕上方显示发票信息。</w:t>
            </w:r>
          </w:p>
        </w:tc>
      </w:tr>
    </w:tbl>
    <w:p w14:paraId="567F50A4" w14:textId="54E0E786" w:rsidR="00557F5A" w:rsidRPr="00E9173F" w:rsidRDefault="00557F5A" w:rsidP="00557F5A">
      <w:pPr>
        <w:pStyle w:val="Heading3"/>
        <w:rPr>
          <w:color w:val="000000" w:themeColor="text1"/>
        </w:rPr>
      </w:pPr>
      <w:bookmarkStart w:id="51" w:name="_Toc99966300"/>
      <w:bookmarkStart w:id="52" w:name="_Toc118288932"/>
      <w:r>
        <w:rPr>
          <w:rFonts w:hint="eastAsia"/>
          <w:color w:val="000000" w:themeColor="text1"/>
        </w:rPr>
        <w:t>查看已验证发票图标</w:t>
      </w:r>
      <w:bookmarkEnd w:id="51"/>
      <w:bookmarkEnd w:id="52"/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View submitted fapiao's in Concur Expense"/>
      </w:tblPr>
      <w:tblGrid>
        <w:gridCol w:w="6450"/>
        <w:gridCol w:w="3270"/>
      </w:tblGrid>
      <w:tr w:rsidR="00E9173F" w:rsidRPr="00E9173F" w14:paraId="2E77803B" w14:textId="77777777" w:rsidTr="005F6154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6D457DDD" w14:textId="77777777" w:rsidR="00557F5A" w:rsidRPr="00E9173F" w:rsidRDefault="00557F5A" w:rsidP="005F6154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1DFA82C5" w14:textId="77777777" w:rsidR="00557F5A" w:rsidRPr="00E9173F" w:rsidRDefault="00557F5A" w:rsidP="005F6154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5D3589B8" w14:textId="77777777" w:rsidTr="005F6154">
        <w:trPr>
          <w:cantSplit/>
        </w:trPr>
        <w:tc>
          <w:tcPr>
            <w:tcW w:w="6450" w:type="dxa"/>
          </w:tcPr>
          <w:p w14:paraId="397F27E8" w14:textId="1F744DC3" w:rsidR="00557F5A" w:rsidRPr="00E9173F" w:rsidRDefault="00F5597A" w:rsidP="005F6154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4BD7FE91" wp14:editId="23726F61">
                  <wp:extent cx="1495015" cy="3240000"/>
                  <wp:effectExtent l="12700" t="12700" r="16510" b="1143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C96B8A0" w14:textId="2B45FBA7" w:rsidR="00557F5A" w:rsidRPr="00E9173F" w:rsidRDefault="00557F5A" w:rsidP="005F615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发票通过验证后，您将在费用报告、费用和发票中看到一个已验证图标，表明发票已通过</w:t>
            </w:r>
            <w:proofErr w:type="gramStart"/>
            <w:r>
              <w:rPr>
                <w:rFonts w:hint="eastAsia"/>
                <w:color w:val="000000" w:themeColor="text1"/>
              </w:rPr>
              <w:t>微信应用</w:t>
            </w:r>
            <w:proofErr w:type="gramEnd"/>
            <w:r>
              <w:rPr>
                <w:rFonts w:hint="eastAsia"/>
                <w:color w:val="000000" w:themeColor="text1"/>
              </w:rPr>
              <w:t>中的</w:t>
            </w:r>
            <w:r>
              <w:rPr>
                <w:rFonts w:hint="eastAsia"/>
                <w:color w:val="000000" w:themeColor="text1"/>
              </w:rPr>
              <w:t xml:space="preserve"> SAP Concur </w:t>
            </w:r>
            <w:r>
              <w:rPr>
                <w:rFonts w:hint="eastAsia"/>
                <w:color w:val="000000" w:themeColor="text1"/>
              </w:rPr>
              <w:t>发票助手小程序内的原始记录进行验证。</w:t>
            </w:r>
          </w:p>
        </w:tc>
      </w:tr>
    </w:tbl>
    <w:p w14:paraId="2DF82DFE" w14:textId="1FE3CE24" w:rsidR="007D6489" w:rsidRDefault="00854421" w:rsidP="001C7C86">
      <w:pPr>
        <w:pStyle w:val="Heading2"/>
        <w:keepNext/>
        <w:ind w:left="0"/>
        <w:rPr>
          <w:color w:val="000000" w:themeColor="text1"/>
        </w:rPr>
      </w:pPr>
      <w:bookmarkStart w:id="53" w:name="_Toc99966301"/>
      <w:bookmarkStart w:id="54" w:name="_Toc118288933"/>
      <w:r>
        <w:rPr>
          <w:rFonts w:hint="eastAsia"/>
          <w:color w:val="000000" w:themeColor="text1"/>
        </w:rPr>
        <w:lastRenderedPageBreak/>
        <w:t>更多选项</w:t>
      </w:r>
      <w:bookmarkEnd w:id="53"/>
      <w:bookmarkEnd w:id="54"/>
    </w:p>
    <w:p w14:paraId="0168032A" w14:textId="47E33F0A" w:rsidR="004D6D9D" w:rsidRPr="004D6D9D" w:rsidRDefault="004D6D9D" w:rsidP="004D6D9D">
      <w:pPr>
        <w:pStyle w:val="Heading3"/>
      </w:pPr>
      <w:bookmarkStart w:id="55" w:name="_Toc99966302"/>
      <w:bookmarkStart w:id="56" w:name="_Toc118288934"/>
      <w:r>
        <w:rPr>
          <w:rFonts w:hint="eastAsia"/>
        </w:rPr>
        <w:t>设置</w:t>
      </w:r>
      <w:bookmarkEnd w:id="55"/>
      <w:bookmarkEnd w:id="56"/>
    </w:p>
    <w:p w14:paraId="65C81298" w14:textId="015AB0B9" w:rsidR="00F5592B" w:rsidRPr="00E9173F" w:rsidRDefault="00E33157" w:rsidP="004D6D9D">
      <w:pPr>
        <w:pStyle w:val="Heading4"/>
      </w:pPr>
      <w:bookmarkStart w:id="57" w:name="_Toc99966303"/>
      <w:bookmarkStart w:id="58" w:name="_Toc118288935"/>
      <w:r>
        <w:rPr>
          <w:rFonts w:hint="eastAsia"/>
        </w:rPr>
        <w:t>访问可用发票抬头</w:t>
      </w:r>
      <w:bookmarkEnd w:id="57"/>
      <w:bookmarkEnd w:id="58"/>
      <w:r w:rsidR="002E5894">
        <w:rPr>
          <w:rFonts w:hint="eastAsia"/>
        </w:rPr>
        <w:t xml:space="preserve"> </w:t>
      </w:r>
    </w:p>
    <w:p w14:paraId="477E426F" w14:textId="77777777" w:rsidR="00F5592B" w:rsidRPr="00E9173F" w:rsidRDefault="00F5592B" w:rsidP="004D6D9D">
      <w:pPr>
        <w:pStyle w:val="Heading5"/>
      </w:pPr>
      <w:r>
        <w:rPr>
          <w:rFonts w:hint="eastAsia"/>
        </w:rPr>
        <w:t>配置可用发票抬头选项</w:t>
      </w:r>
    </w:p>
    <w:p w14:paraId="51C787C5" w14:textId="77777777" w:rsidR="00F5592B" w:rsidRPr="00E9173F" w:rsidRDefault="00F5592B" w:rsidP="00F5592B">
      <w:pPr>
        <w:pStyle w:val="ConcurBodyText"/>
        <w:rPr>
          <w:color w:val="000000" w:themeColor="text1"/>
        </w:rPr>
      </w:pPr>
      <w:r>
        <w:rPr>
          <w:rFonts w:hint="eastAsia"/>
          <w:color w:val="000000" w:themeColor="text1"/>
        </w:rPr>
        <w:t>您可以管理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发票助手小程序的“可用发票抬头”配置选项。</w:t>
      </w:r>
      <w:r>
        <w:rPr>
          <w:rFonts w:hint="eastAsia"/>
          <w:color w:val="000000" w:themeColor="text1"/>
        </w:rPr>
        <w:t xml:space="preserve"> </w:t>
      </w:r>
    </w:p>
    <w:p w14:paraId="20623F07" w14:textId="6F9F0FEF" w:rsidR="00B47E91" w:rsidRPr="00E9173F" w:rsidRDefault="00F5592B" w:rsidP="00F5592B">
      <w:pPr>
        <w:pStyle w:val="ConcurBodyText"/>
        <w:rPr>
          <w:color w:val="000000" w:themeColor="text1"/>
        </w:rPr>
      </w:pPr>
      <w:r>
        <w:rPr>
          <w:rFonts w:hint="eastAsia"/>
          <w:b/>
          <w:color w:val="000000" w:themeColor="text1"/>
        </w:rPr>
        <w:t>注意：</w:t>
      </w:r>
      <w:r>
        <w:rPr>
          <w:rFonts w:hint="eastAsia"/>
          <w:color w:val="000000" w:themeColor="text1"/>
        </w:rPr>
        <w:t>只有具有“</w:t>
      </w:r>
      <w:r w:rsidR="00EE6829">
        <w:rPr>
          <w:rFonts w:hint="eastAsia"/>
          <w:color w:val="000000" w:themeColor="text1"/>
        </w:rPr>
        <w:t>Ex</w:t>
      </w:r>
      <w:r w:rsidR="00EE6829">
        <w:rPr>
          <w:color w:val="000000" w:themeColor="text1"/>
        </w:rPr>
        <w:t>pense Processor</w:t>
      </w:r>
      <w:r>
        <w:rPr>
          <w:rFonts w:hint="eastAsia"/>
          <w:color w:val="000000" w:themeColor="text1"/>
        </w:rPr>
        <w:t>”或“</w:t>
      </w:r>
      <w:r w:rsidR="00EE6829">
        <w:rPr>
          <w:rFonts w:hint="eastAsia"/>
          <w:color w:val="000000" w:themeColor="text1"/>
        </w:rPr>
        <w:t>P</w:t>
      </w:r>
      <w:r w:rsidR="00EE6829">
        <w:rPr>
          <w:color w:val="000000" w:themeColor="text1"/>
        </w:rPr>
        <w:t>rocessor Manager</w:t>
      </w:r>
      <w:r>
        <w:rPr>
          <w:rFonts w:hint="eastAsia"/>
          <w:color w:val="000000" w:themeColor="text1"/>
        </w:rPr>
        <w:t>”角色的用户才能管理</w:t>
      </w:r>
      <w:r w:rsidR="00B47E91">
        <w:rPr>
          <w:rFonts w:hint="eastAsia"/>
          <w:color w:val="000000" w:themeColor="text1"/>
        </w:rPr>
        <w:t>该项</w:t>
      </w:r>
      <w:r>
        <w:rPr>
          <w:rFonts w:hint="eastAsia"/>
          <w:color w:val="000000" w:themeColor="text1"/>
        </w:rPr>
        <w:t>小程序的配置。</w:t>
      </w:r>
      <w:r>
        <w:rPr>
          <w:rFonts w:hint="eastAsia"/>
          <w:color w:val="000000" w:themeColor="text1"/>
        </w:rPr>
        <w:t xml:space="preserve"> 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450"/>
        <w:gridCol w:w="3270"/>
      </w:tblGrid>
      <w:tr w:rsidR="00E9173F" w:rsidRPr="00E9173F" w14:paraId="049C60B4" w14:textId="77777777" w:rsidTr="00301FE6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03A68A29" w14:textId="77777777" w:rsidR="00F5592B" w:rsidRPr="00E9173F" w:rsidRDefault="00F5592B" w:rsidP="00301FE6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270EFA13" w14:textId="77777777" w:rsidR="00F5592B" w:rsidRPr="00E9173F" w:rsidRDefault="00F5592B" w:rsidP="00301FE6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117D3D14" w14:textId="77777777" w:rsidTr="00301FE6">
        <w:trPr>
          <w:cantSplit/>
        </w:trPr>
        <w:tc>
          <w:tcPr>
            <w:tcW w:w="6450" w:type="dxa"/>
          </w:tcPr>
          <w:p w14:paraId="7E369CE6" w14:textId="26270EEC" w:rsidR="00F5592B" w:rsidRPr="00E9173F" w:rsidRDefault="00110C69" w:rsidP="00301FE6">
            <w:pPr>
              <w:pStyle w:val="ConcurTableText"/>
              <w:rPr>
                <w:color w:val="000000" w:themeColor="text1"/>
              </w:rPr>
            </w:pPr>
            <w:r w:rsidRPr="0015151C">
              <w:rPr>
                <w:noProof/>
                <w:color w:val="000000" w:themeColor="text1"/>
              </w:rPr>
              <w:drawing>
                <wp:inline distT="0" distB="0" distL="0" distR="0" wp14:anchorId="231AE0C9" wp14:editId="592E4BF8">
                  <wp:extent cx="1506911" cy="3265782"/>
                  <wp:effectExtent l="12700" t="12700" r="17145" b="1143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10" cy="33115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F5597A">
              <w:rPr>
                <w:rFonts w:hint="eastAsia"/>
                <w:color w:val="000000" w:themeColor="text1"/>
              </w:rPr>
              <w:t xml:space="preserve">  </w:t>
            </w:r>
            <w:r w:rsidRPr="0015151C">
              <w:rPr>
                <w:noProof/>
              </w:rPr>
              <w:drawing>
                <wp:inline distT="0" distB="0" distL="0" distR="0" wp14:anchorId="656D6230" wp14:editId="305CBAA2">
                  <wp:extent cx="1501333" cy="3253692"/>
                  <wp:effectExtent l="12700" t="12700" r="10160" b="1079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42" cy="32979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02E16A6" w14:textId="77777777" w:rsidR="00F5592B" w:rsidRPr="00E9173F" w:rsidRDefault="00F5592B" w:rsidP="00301FE6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管理</w:t>
            </w:r>
            <w:r>
              <w:rPr>
                <w:rFonts w:hint="eastAsia"/>
                <w:b/>
                <w:color w:val="000000" w:themeColor="text1"/>
              </w:rPr>
              <w:t>可用发票抬头</w:t>
            </w:r>
            <w:r>
              <w:rPr>
                <w:rFonts w:hint="eastAsia"/>
                <w:color w:val="000000" w:themeColor="text1"/>
              </w:rPr>
              <w:t>选项：</w:t>
            </w:r>
          </w:p>
          <w:p w14:paraId="532791C8" w14:textId="77777777" w:rsidR="00F5592B" w:rsidRPr="00E9173F" w:rsidRDefault="00F5592B" w:rsidP="00301FE6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b/>
                <w:color w:val="000000" w:themeColor="text1"/>
              </w:rPr>
              <w:t>可用发票抬头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30107754" w14:textId="77777777" w:rsidR="00F5592B" w:rsidRPr="00E9173F" w:rsidRDefault="00F5592B" w:rsidP="00301FE6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可用发票抬头</w:t>
            </w:r>
            <w:r>
              <w:rPr>
                <w:rFonts w:hint="eastAsia"/>
                <w:color w:val="000000" w:themeColor="text1"/>
              </w:rPr>
              <w:t>屏幕，您可以执行以下操作：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02BEAAE9" w14:textId="77777777" w:rsidR="00F5592B" w:rsidRPr="00E9173F" w:rsidRDefault="00F5592B" w:rsidP="00301FE6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阻止推送个人发票：</w:t>
            </w:r>
            <w:r>
              <w:rPr>
                <w:rFonts w:hint="eastAsia"/>
                <w:color w:val="000000" w:themeColor="text1"/>
              </w:rPr>
              <w:t>启用</w:t>
            </w:r>
            <w:proofErr w:type="gramStart"/>
            <w:r>
              <w:rPr>
                <w:rFonts w:hint="eastAsia"/>
                <w:color w:val="000000" w:themeColor="text1"/>
              </w:rPr>
              <w:t>此设置</w:t>
            </w:r>
            <w:proofErr w:type="gramEnd"/>
            <w:r>
              <w:rPr>
                <w:rFonts w:hint="eastAsia"/>
                <w:color w:val="000000" w:themeColor="text1"/>
              </w:rPr>
              <w:t>后，小程序不再将个人发票推送至</w:t>
            </w:r>
            <w:r>
              <w:rPr>
                <w:rFonts w:hint="eastAsia"/>
                <w:color w:val="000000" w:themeColor="text1"/>
              </w:rPr>
              <w:t xml:space="preserve"> Concur Expense</w:t>
            </w:r>
            <w:r>
              <w:rPr>
                <w:rFonts w:hint="eastAsia"/>
                <w:color w:val="000000" w:themeColor="text1"/>
              </w:rPr>
              <w:t>。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默认情况下，</w:t>
            </w:r>
            <w:r>
              <w:rPr>
                <w:rFonts w:hint="eastAsia"/>
                <w:color w:val="000000" w:themeColor="text1"/>
              </w:rPr>
              <w:t xml:space="preserve">SAP Concur </w:t>
            </w:r>
            <w:r>
              <w:rPr>
                <w:rFonts w:hint="eastAsia"/>
                <w:color w:val="000000" w:themeColor="text1"/>
              </w:rPr>
              <w:t>发票助手小程序允许发票使用任何发票抬头名称。</w:t>
            </w:r>
          </w:p>
          <w:p w14:paraId="67AF5481" w14:textId="77777777" w:rsidR="00F5592B" w:rsidRPr="00E9173F" w:rsidRDefault="00F5592B" w:rsidP="00301FE6">
            <w:pPr>
              <w:pStyle w:val="ConcurTableBullet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b/>
                <w:color w:val="000000" w:themeColor="text1"/>
              </w:rPr>
              <w:t>从微信导入</w:t>
            </w:r>
            <w:proofErr w:type="gramEnd"/>
            <w:r>
              <w:rPr>
                <w:rFonts w:hint="eastAsia"/>
                <w:b/>
                <w:color w:val="000000" w:themeColor="text1"/>
              </w:rPr>
              <w:t>：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color w:val="000000" w:themeColor="text1"/>
              </w:rPr>
              <w:t>您可以直接</w:t>
            </w:r>
            <w:proofErr w:type="gramStart"/>
            <w:r>
              <w:rPr>
                <w:rFonts w:hint="eastAsia"/>
                <w:color w:val="000000" w:themeColor="text1"/>
              </w:rPr>
              <w:t>从微信导入</w:t>
            </w:r>
            <w:proofErr w:type="gramEnd"/>
            <w:r>
              <w:rPr>
                <w:rFonts w:hint="eastAsia"/>
                <w:color w:val="000000" w:themeColor="text1"/>
              </w:rPr>
              <w:t>现有发票抬头名称。添加到列表后，您仍然可以编辑发票抬头信息。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4C49CAFB" w14:textId="77777777" w:rsidR="00F5592B" w:rsidRPr="00E9173F" w:rsidRDefault="00F5592B" w:rsidP="00301FE6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添加发票抬头：</w:t>
            </w:r>
            <w:r>
              <w:rPr>
                <w:rFonts w:hint="eastAsia"/>
                <w:color w:val="000000" w:themeColor="text1"/>
              </w:rPr>
              <w:t>您可以添加新的发票抬头。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 w14:paraId="45FCE22A" w14:textId="77777777" w:rsidR="00F5592B" w:rsidRPr="00E9173F" w:rsidRDefault="00F5592B" w:rsidP="00301FE6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点击所需的发票抬头。</w:t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需填写</w:t>
            </w:r>
            <w:r>
              <w:rPr>
                <w:rFonts w:hint="eastAsia"/>
                <w:b/>
                <w:color w:val="000000" w:themeColor="text1"/>
              </w:rPr>
              <w:t>企业名称</w:t>
            </w:r>
            <w:r>
              <w:rPr>
                <w:rFonts w:hint="eastAsia"/>
                <w:color w:val="000000" w:themeColor="text1"/>
              </w:rPr>
              <w:t>和</w:t>
            </w:r>
            <w:r>
              <w:rPr>
                <w:rFonts w:hint="eastAsia"/>
                <w:b/>
                <w:color w:val="000000" w:themeColor="text1"/>
              </w:rPr>
              <w:t>纳税人识别号</w:t>
            </w:r>
            <w:r>
              <w:rPr>
                <w:rFonts w:hint="eastAsia"/>
                <w:b/>
                <w:color w:val="000000" w:themeColor="text1"/>
              </w:rPr>
              <w:t>*</w:t>
            </w:r>
            <w:r>
              <w:rPr>
                <w:rFonts w:hint="eastAsia"/>
                <w:color w:val="000000" w:themeColor="text1"/>
              </w:rPr>
              <w:t>字段，才能保存新的发票抬头详细信息。</w:t>
            </w:r>
          </w:p>
        </w:tc>
      </w:tr>
      <w:tr w:rsidR="00E9173F" w:rsidRPr="00E9173F" w14:paraId="5B79899D" w14:textId="77777777" w:rsidTr="00301FE6">
        <w:trPr>
          <w:cantSplit/>
        </w:trPr>
        <w:tc>
          <w:tcPr>
            <w:tcW w:w="6450" w:type="dxa"/>
          </w:tcPr>
          <w:p w14:paraId="0C9CD740" w14:textId="55670541" w:rsidR="00F5592B" w:rsidRPr="00E9173F" w:rsidRDefault="00C348C5" w:rsidP="00301FE6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lastRenderedPageBreak/>
              <w:drawing>
                <wp:inline distT="0" distB="0" distL="0" distR="0" wp14:anchorId="6C416F7E" wp14:editId="4DA6891D">
                  <wp:extent cx="1495015" cy="3240000"/>
                  <wp:effectExtent l="12700" t="12700" r="16510" b="1143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77FA6174" w14:textId="77777777" w:rsidR="00F5592B" w:rsidRPr="00E9173F" w:rsidRDefault="00F5592B" w:rsidP="00301FE6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随即显示</w:t>
            </w:r>
            <w:r>
              <w:rPr>
                <w:rFonts w:hint="eastAsia"/>
                <w:b/>
                <w:color w:val="000000" w:themeColor="text1"/>
              </w:rPr>
              <w:t>发票抬头信息</w:t>
            </w:r>
            <w:r>
              <w:rPr>
                <w:rFonts w:hint="eastAsia"/>
                <w:color w:val="000000" w:themeColor="text1"/>
              </w:rPr>
              <w:t>屏幕，其中包含发票抬头的详细信息。</w:t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color w:val="000000" w:themeColor="text1"/>
              </w:rPr>
              <w:br/>
            </w:r>
            <w:r>
              <w:rPr>
                <w:rFonts w:hint="eastAsia"/>
                <w:b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您可以点击</w:t>
            </w:r>
            <w:r>
              <w:rPr>
                <w:rFonts w:hint="eastAsia"/>
                <w:b/>
                <w:color w:val="000000" w:themeColor="text1"/>
              </w:rPr>
              <w:t>删除</w:t>
            </w:r>
            <w:r>
              <w:rPr>
                <w:rFonts w:hint="eastAsia"/>
                <w:color w:val="000000" w:themeColor="text1"/>
              </w:rPr>
              <w:t>（屏幕底部），删除小程序的发票抬头信息。</w:t>
            </w:r>
          </w:p>
        </w:tc>
      </w:tr>
    </w:tbl>
    <w:p w14:paraId="60A12A38" w14:textId="77777777" w:rsidR="00F5592B" w:rsidRPr="00E9173F" w:rsidRDefault="00F5592B" w:rsidP="004D6D9D">
      <w:pPr>
        <w:pStyle w:val="Heading5"/>
      </w:pPr>
      <w:r>
        <w:rPr>
          <w:rFonts w:hint="eastAsia"/>
        </w:rPr>
        <w:t>使用可用发票抬头选项</w:t>
      </w:r>
    </w:p>
    <w:p w14:paraId="21DD8C8C" w14:textId="40B87A0F" w:rsidR="00F5592B" w:rsidRPr="00E9173F" w:rsidRDefault="00F5592B" w:rsidP="00F5592B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在配置中设置可用发票抬头后，系统将检查适用于所有员工的每张发票的相应信息。如果发票抬头名称不在可用列表中，则会显示错误消息。</w:t>
      </w:r>
      <w:r>
        <w:rPr>
          <w:rFonts w:hint="eastAsia"/>
          <w:color w:val="000000" w:themeColor="text1"/>
        </w:rPr>
        <w:t xml:space="preserve"> </w:t>
      </w:r>
    </w:p>
    <w:p w14:paraId="4B65A768" w14:textId="77777777" w:rsidR="00F5592B" w:rsidRPr="00E9173F" w:rsidRDefault="00F5592B" w:rsidP="00F5592B">
      <w:pPr>
        <w:pStyle w:val="ConcurTableText"/>
        <w:keepNext/>
        <w:rPr>
          <w:color w:val="000000" w:themeColor="text1"/>
        </w:rPr>
      </w:pPr>
      <w:r>
        <w:rPr>
          <w:rFonts w:hint="eastAsia"/>
          <w:b/>
          <w:color w:val="000000" w:themeColor="text1"/>
        </w:rPr>
        <w:t>注意：</w:t>
      </w:r>
      <w:r>
        <w:rPr>
          <w:rFonts w:hint="eastAsia"/>
          <w:color w:val="000000" w:themeColor="text1"/>
        </w:rPr>
        <w:t>用户无法在小程序中处理发票。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Sign Out of the Fapiao Capture Concur Mini-App"/>
      </w:tblPr>
      <w:tblGrid>
        <w:gridCol w:w="6450"/>
        <w:gridCol w:w="3270"/>
      </w:tblGrid>
      <w:tr w:rsidR="00E9173F" w:rsidRPr="00E9173F" w14:paraId="2FC7ADF4" w14:textId="77777777" w:rsidTr="00301FE6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15D424BD" w14:textId="77777777" w:rsidR="00F5592B" w:rsidRPr="00E9173F" w:rsidRDefault="00F5592B" w:rsidP="00301FE6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069225FA" w14:textId="77777777" w:rsidR="00F5592B" w:rsidRPr="00E9173F" w:rsidRDefault="00F5592B" w:rsidP="00301FE6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F5592B" w:rsidRPr="00E9173F" w14:paraId="74519E11" w14:textId="77777777" w:rsidTr="00301FE6">
        <w:trPr>
          <w:cantSplit/>
        </w:trPr>
        <w:tc>
          <w:tcPr>
            <w:tcW w:w="6450" w:type="dxa"/>
            <w:tcBorders>
              <w:bottom w:val="single" w:sz="4" w:space="0" w:color="000000"/>
            </w:tcBorders>
          </w:tcPr>
          <w:p w14:paraId="1A694415" w14:textId="6AC4986A" w:rsidR="00F5592B" w:rsidRPr="00E9173F" w:rsidRDefault="00967FC0" w:rsidP="00301FE6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1317FCF7" wp14:editId="0154279F">
                  <wp:extent cx="1495015" cy="3240000"/>
                  <wp:effectExtent l="12700" t="12700" r="16510" b="11430"/>
                  <wp:docPr id="2758" name="Picture 2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53659652" w14:textId="77777777" w:rsidR="00F5592B" w:rsidRPr="00E9173F" w:rsidRDefault="00F5592B" w:rsidP="00301FE6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使用</w:t>
            </w:r>
            <w:r>
              <w:rPr>
                <w:rFonts w:hint="eastAsia"/>
                <w:b/>
                <w:color w:val="000000" w:themeColor="text1"/>
              </w:rPr>
              <w:t>可用发票抬头</w:t>
            </w:r>
            <w:r>
              <w:rPr>
                <w:rFonts w:hint="eastAsia"/>
                <w:color w:val="000000" w:themeColor="text1"/>
              </w:rPr>
              <w:t>选项：</w:t>
            </w:r>
          </w:p>
          <w:p w14:paraId="7B44A692" w14:textId="77777777" w:rsidR="00F5592B" w:rsidRPr="00E9173F" w:rsidRDefault="00F5592B" w:rsidP="00301FE6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4FE55229" wp14:editId="2B8DCEF4">
                  <wp:extent cx="182880" cy="182880"/>
                  <wp:effectExtent l="0" t="0" r="7620" b="7620"/>
                  <wp:docPr id="24" name="Picture 24" descr="More options button (upper-left corner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" name="Picture 2859" descr="More options button (upper-left corner).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（左上角）。</w:t>
            </w:r>
          </w:p>
          <w:p w14:paraId="13B726A1" w14:textId="77777777" w:rsidR="00F5592B" w:rsidRPr="00E9173F" w:rsidRDefault="00F5592B" w:rsidP="00301FE6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b/>
                <w:color w:val="000000" w:themeColor="text1"/>
              </w:rPr>
              <w:t>可用发票抬头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</w:tbl>
    <w:p w14:paraId="1BEDBAE4" w14:textId="2B23C1BB" w:rsidR="00E33157" w:rsidRDefault="00E33157" w:rsidP="004D6D9D">
      <w:pPr>
        <w:pStyle w:val="Heading4"/>
      </w:pPr>
      <w:bookmarkStart w:id="59" w:name="_Toc99966304"/>
      <w:bookmarkStart w:id="60" w:name="_Toc118288936"/>
      <w:r>
        <w:rPr>
          <w:rFonts w:hint="eastAsia"/>
        </w:rPr>
        <w:lastRenderedPageBreak/>
        <w:t>电子发票上</w:t>
      </w:r>
      <w:proofErr w:type="gramStart"/>
      <w:r>
        <w:rPr>
          <w:rFonts w:hint="eastAsia"/>
        </w:rPr>
        <w:t>传方式</w:t>
      </w:r>
      <w:proofErr w:type="gramEnd"/>
      <w:r w:rsidR="008B4454">
        <w:rPr>
          <w:rFonts w:hint="eastAsia"/>
        </w:rPr>
        <w:t>管理</w:t>
      </w:r>
      <w:bookmarkEnd w:id="59"/>
      <w:bookmarkEnd w:id="60"/>
    </w:p>
    <w:p w14:paraId="180DAE42" w14:textId="50531FAC" w:rsidR="008B4454" w:rsidRDefault="008B4454" w:rsidP="008B4454">
      <w:pPr>
        <w:pStyle w:val="ConcurBodyText"/>
        <w:rPr>
          <w:color w:val="000000" w:themeColor="text1"/>
        </w:rPr>
      </w:pPr>
      <w:r>
        <w:rPr>
          <w:rFonts w:hint="eastAsia"/>
          <w:color w:val="000000" w:themeColor="text1"/>
        </w:rPr>
        <w:t>您可以</w:t>
      </w:r>
      <w:r w:rsidR="00110C69">
        <w:rPr>
          <w:rFonts w:hint="eastAsia"/>
          <w:color w:val="000000" w:themeColor="text1"/>
        </w:rPr>
        <w:t>在</w:t>
      </w:r>
      <w:r>
        <w:rPr>
          <w:rFonts w:hint="eastAsia"/>
          <w:color w:val="000000" w:themeColor="text1"/>
        </w:rPr>
        <w:t xml:space="preserve">SAP Concur </w:t>
      </w:r>
      <w:r>
        <w:rPr>
          <w:rFonts w:hint="eastAsia"/>
          <w:color w:val="000000" w:themeColor="text1"/>
        </w:rPr>
        <w:t>发票助手小程序</w:t>
      </w:r>
      <w:r w:rsidR="00110C69">
        <w:rPr>
          <w:rFonts w:hint="eastAsia"/>
          <w:color w:val="000000" w:themeColor="text1"/>
        </w:rPr>
        <w:t>内设置电子发票的上传方式。</w:t>
      </w:r>
      <w:r w:rsidR="006B4549">
        <w:rPr>
          <w:rFonts w:hint="eastAsia"/>
          <w:color w:val="000000" w:themeColor="text1"/>
        </w:rPr>
        <w:t>开启</w:t>
      </w:r>
      <w:r w:rsidR="00110C69">
        <w:rPr>
          <w:rFonts w:hint="eastAsia"/>
          <w:color w:val="000000" w:themeColor="text1"/>
        </w:rPr>
        <w:t>或关闭</w:t>
      </w:r>
      <w:r w:rsidR="00110C69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“允许图片或扫码方式上传电票”</w:t>
      </w:r>
      <w:r w:rsidR="00244410">
        <w:rPr>
          <w:rFonts w:hint="eastAsia"/>
          <w:color w:val="000000" w:themeColor="text1"/>
        </w:rPr>
        <w:t>的</w:t>
      </w:r>
      <w:r>
        <w:rPr>
          <w:rFonts w:hint="eastAsia"/>
          <w:color w:val="000000" w:themeColor="text1"/>
        </w:rPr>
        <w:t>选项</w:t>
      </w:r>
      <w:r w:rsidR="00110C69">
        <w:rPr>
          <w:rFonts w:hint="eastAsia"/>
          <w:color w:val="000000" w:themeColor="text1"/>
        </w:rPr>
        <w:t>，即可</w:t>
      </w:r>
      <w:r w:rsidR="00B47E91">
        <w:rPr>
          <w:rFonts w:hint="eastAsia"/>
          <w:color w:val="000000" w:themeColor="text1"/>
        </w:rPr>
        <w:t>设定</w:t>
      </w:r>
      <w:r w:rsidR="00110C69">
        <w:rPr>
          <w:rFonts w:hint="eastAsia"/>
          <w:color w:val="000000" w:themeColor="text1"/>
        </w:rPr>
        <w:t>用户</w:t>
      </w:r>
      <w:r w:rsidR="00647567">
        <w:rPr>
          <w:rFonts w:hint="eastAsia"/>
          <w:color w:val="000000" w:themeColor="text1"/>
        </w:rPr>
        <w:t>是否必须</w:t>
      </w:r>
      <w:r w:rsidR="00110C69">
        <w:rPr>
          <w:rFonts w:hint="eastAsia"/>
          <w:color w:val="000000" w:themeColor="text1"/>
        </w:rPr>
        <w:t>上传</w:t>
      </w:r>
      <w:r>
        <w:rPr>
          <w:rFonts w:hint="eastAsia"/>
          <w:color w:val="000000" w:themeColor="text1"/>
        </w:rPr>
        <w:t>电子发票原件。</w:t>
      </w:r>
    </w:p>
    <w:p w14:paraId="07460E4E" w14:textId="756D52D9" w:rsidR="008B4454" w:rsidRPr="008B4454" w:rsidRDefault="008B4454" w:rsidP="008B4454">
      <w:pPr>
        <w:pStyle w:val="ConcurBodyText"/>
        <w:rPr>
          <w:color w:val="000000" w:themeColor="text1"/>
        </w:rPr>
      </w:pPr>
      <w:r>
        <w:rPr>
          <w:rFonts w:hint="eastAsia"/>
          <w:b/>
          <w:color w:val="000000" w:themeColor="text1"/>
        </w:rPr>
        <w:t>注意：</w:t>
      </w:r>
      <w:r>
        <w:rPr>
          <w:rFonts w:hint="eastAsia"/>
          <w:color w:val="000000" w:themeColor="text1"/>
        </w:rPr>
        <w:t>只有具有“</w:t>
      </w:r>
      <w:r>
        <w:rPr>
          <w:rFonts w:hint="eastAsia"/>
          <w:color w:val="000000" w:themeColor="text1"/>
        </w:rPr>
        <w:t>Ex</w:t>
      </w:r>
      <w:r>
        <w:rPr>
          <w:color w:val="000000" w:themeColor="text1"/>
        </w:rPr>
        <w:t>pense Processor</w:t>
      </w:r>
      <w:r>
        <w:rPr>
          <w:rFonts w:hint="eastAsia"/>
          <w:color w:val="000000" w:themeColor="text1"/>
        </w:rPr>
        <w:t>”或“</w:t>
      </w:r>
      <w:r>
        <w:rPr>
          <w:rFonts w:hint="eastAsia"/>
          <w:color w:val="000000" w:themeColor="text1"/>
        </w:rPr>
        <w:t>P</w:t>
      </w:r>
      <w:r>
        <w:rPr>
          <w:color w:val="000000" w:themeColor="text1"/>
        </w:rPr>
        <w:t>rocessor Manager</w:t>
      </w:r>
      <w:r>
        <w:rPr>
          <w:rFonts w:hint="eastAsia"/>
          <w:color w:val="000000" w:themeColor="text1"/>
        </w:rPr>
        <w:t>”角色的用户才能管理</w:t>
      </w:r>
      <w:r w:rsidR="00B47E91">
        <w:rPr>
          <w:rFonts w:hint="eastAsia"/>
          <w:color w:val="000000" w:themeColor="text1"/>
        </w:rPr>
        <w:t>该项</w:t>
      </w:r>
      <w:r>
        <w:rPr>
          <w:rFonts w:hint="eastAsia"/>
          <w:color w:val="000000" w:themeColor="text1"/>
        </w:rPr>
        <w:t>小程序的配置。</w:t>
      </w:r>
      <w:r>
        <w:rPr>
          <w:rFonts w:hint="eastAsia"/>
          <w:color w:val="000000" w:themeColor="text1"/>
        </w:rPr>
        <w:t xml:space="preserve"> </w:t>
      </w:r>
    </w:p>
    <w:p w14:paraId="32EB18CA" w14:textId="26EB5949" w:rsidR="004D6D9D" w:rsidRPr="004D6D9D" w:rsidRDefault="004D6D9D" w:rsidP="008B4454">
      <w:pPr>
        <w:pStyle w:val="Heading5"/>
      </w:pPr>
      <w:r>
        <w:rPr>
          <w:rFonts w:hint="eastAsia"/>
        </w:rPr>
        <w:t>配置电子发票上传方式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Access the FAQ"/>
      </w:tblPr>
      <w:tblGrid>
        <w:gridCol w:w="6450"/>
        <w:gridCol w:w="3270"/>
      </w:tblGrid>
      <w:tr w:rsidR="00E33157" w:rsidRPr="00E9173F" w14:paraId="2F104BEB" w14:textId="77777777" w:rsidTr="00317D50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2FC068E8" w14:textId="77777777" w:rsidR="00E33157" w:rsidRPr="00E9173F" w:rsidRDefault="00E33157" w:rsidP="00317D5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03856214" w14:textId="77777777" w:rsidR="00E33157" w:rsidRPr="00E9173F" w:rsidRDefault="00E33157" w:rsidP="00317D5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33157" w:rsidRPr="00E9173F" w14:paraId="328DA8F0" w14:textId="77777777" w:rsidTr="00317D50">
        <w:trPr>
          <w:cantSplit/>
        </w:trPr>
        <w:tc>
          <w:tcPr>
            <w:tcW w:w="6450" w:type="dxa"/>
            <w:tcBorders>
              <w:bottom w:val="single" w:sz="4" w:space="0" w:color="000000"/>
            </w:tcBorders>
          </w:tcPr>
          <w:p w14:paraId="1F3D481F" w14:textId="00E1132F" w:rsidR="00E33157" w:rsidRPr="00E9173F" w:rsidRDefault="00E33157" w:rsidP="00317D5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69610278" wp14:editId="49A891FB">
                  <wp:extent cx="1495015" cy="3240000"/>
                  <wp:effectExtent l="12700" t="12700" r="16510" b="1143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 w:rsidR="0015151C" w:rsidRPr="0015151C">
              <w:rPr>
                <w:noProof/>
                <w:color w:val="000000" w:themeColor="text1"/>
              </w:rPr>
              <w:drawing>
                <wp:inline distT="0" distB="0" distL="0" distR="0" wp14:anchorId="3E74B9FE" wp14:editId="1E4D77D7">
                  <wp:extent cx="1506911" cy="3265782"/>
                  <wp:effectExtent l="12700" t="12700" r="17145" b="1143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10" cy="33115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0D048742" w14:textId="185A7E41" w:rsidR="00E33157" w:rsidRPr="00E9173F" w:rsidRDefault="00647567" w:rsidP="00317D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配置电子发票上传方式</w:t>
            </w:r>
          </w:p>
          <w:p w14:paraId="139EA497" w14:textId="77777777" w:rsidR="00983FEC" w:rsidRPr="00E9173F" w:rsidRDefault="00983FEC" w:rsidP="00983FE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1851B352" wp14:editId="11590FE2">
                  <wp:extent cx="182880" cy="182880"/>
                  <wp:effectExtent l="0" t="0" r="7620" b="7620"/>
                  <wp:docPr id="2761" name="Picture 2761" descr="More options button (upper-left corner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" name="Picture 2859" descr="More options button (upper-left corner).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（左上角）。</w:t>
            </w:r>
          </w:p>
          <w:p w14:paraId="5370500A" w14:textId="131611D8" w:rsidR="00983FEC" w:rsidRDefault="00983FEC" w:rsidP="00983FE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 w:rsidRPr="00983FEC">
              <w:rPr>
                <w:rFonts w:hint="eastAsia"/>
                <w:b/>
                <w:bCs/>
                <w:color w:val="000000" w:themeColor="text1"/>
              </w:rPr>
              <w:t>设置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195A26C2" w14:textId="1EA55948" w:rsidR="00E33157" w:rsidRPr="00E9173F" w:rsidRDefault="00E33157" w:rsidP="00317D50">
            <w:pPr>
              <w:pStyle w:val="ConcurTableText"/>
              <w:rPr>
                <w:color w:val="000000" w:themeColor="text1"/>
              </w:rPr>
            </w:pPr>
          </w:p>
        </w:tc>
      </w:tr>
      <w:tr w:rsidR="00E33157" w:rsidRPr="00E9173F" w14:paraId="2A8C7493" w14:textId="77777777" w:rsidTr="00317D50">
        <w:trPr>
          <w:cantSplit/>
        </w:trPr>
        <w:tc>
          <w:tcPr>
            <w:tcW w:w="6450" w:type="dxa"/>
            <w:shd w:val="clear" w:color="auto" w:fill="auto"/>
          </w:tcPr>
          <w:p w14:paraId="7F96BC1A" w14:textId="7F3659D2" w:rsidR="00E33157" w:rsidRPr="00E9173F" w:rsidRDefault="0015151C" w:rsidP="00317D50">
            <w:pPr>
              <w:pStyle w:val="ConcurTableText"/>
              <w:rPr>
                <w:noProof/>
                <w:color w:val="000000" w:themeColor="text1"/>
              </w:rPr>
            </w:pPr>
            <w:r w:rsidRPr="0015151C">
              <w:rPr>
                <w:noProof/>
              </w:rPr>
              <w:drawing>
                <wp:inline distT="0" distB="0" distL="0" distR="0" wp14:anchorId="7C8B70A5" wp14:editId="0C6D5FF5">
                  <wp:extent cx="1501333" cy="3253692"/>
                  <wp:effectExtent l="12700" t="12700" r="10160" b="1079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42" cy="32979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B4549">
              <w:rPr>
                <w:noProof/>
                <w:color w:val="000000" w:themeColor="text1"/>
              </w:rPr>
              <w:t xml:space="preserve">  </w:t>
            </w:r>
            <w:r w:rsidRPr="0015151C">
              <w:rPr>
                <w:noProof/>
                <w:color w:val="000000" w:themeColor="text1"/>
              </w:rPr>
              <w:drawing>
                <wp:inline distT="0" distB="0" distL="0" distR="0" wp14:anchorId="0C5C82C5" wp14:editId="4376A544">
                  <wp:extent cx="1506855" cy="3265662"/>
                  <wp:effectExtent l="12700" t="12700" r="17145" b="1143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90" cy="33058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4E0423A3" w14:textId="19344BC9" w:rsidR="00983FEC" w:rsidRDefault="00983FEC" w:rsidP="00983FEC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开启或关闭</w:t>
            </w:r>
            <w:r w:rsidRPr="006B4549">
              <w:rPr>
                <w:rFonts w:hint="eastAsia"/>
                <w:b/>
                <w:bCs/>
                <w:color w:val="000000" w:themeColor="text1"/>
              </w:rPr>
              <w:t>允许图片</w:t>
            </w:r>
            <w:proofErr w:type="gramStart"/>
            <w:r w:rsidRPr="006B4549">
              <w:rPr>
                <w:rFonts w:hint="eastAsia"/>
                <w:b/>
                <w:bCs/>
                <w:color w:val="000000" w:themeColor="text1"/>
              </w:rPr>
              <w:t>或扫码</w:t>
            </w:r>
            <w:proofErr w:type="gramEnd"/>
            <w:r w:rsidRPr="006B4549">
              <w:rPr>
                <w:rFonts w:hint="eastAsia"/>
                <w:b/>
                <w:bCs/>
                <w:color w:val="000000" w:themeColor="text1"/>
              </w:rPr>
              <w:t>方式上传电票</w:t>
            </w:r>
            <w:r w:rsidRPr="00983FEC">
              <w:rPr>
                <w:rFonts w:hint="eastAsia"/>
                <w:color w:val="000000" w:themeColor="text1"/>
              </w:rPr>
              <w:t>，</w:t>
            </w:r>
            <w:r>
              <w:rPr>
                <w:rFonts w:hint="eastAsia"/>
                <w:color w:val="000000" w:themeColor="text1"/>
              </w:rPr>
              <w:t>相应的提示信息框会在操作时显示。</w:t>
            </w:r>
          </w:p>
          <w:p w14:paraId="09120B45" w14:textId="77777777" w:rsidR="00983FEC" w:rsidRDefault="00983FEC" w:rsidP="00983FEC">
            <w:pPr>
              <w:pStyle w:val="ConcurTableText"/>
              <w:rPr>
                <w:b/>
                <w:bCs/>
                <w:color w:val="000000" w:themeColor="text1"/>
              </w:rPr>
            </w:pPr>
          </w:p>
          <w:p w14:paraId="6BD6C399" w14:textId="0A612B8A" w:rsidR="00E33157" w:rsidRDefault="006B4549" w:rsidP="00317D50">
            <w:pPr>
              <w:pStyle w:val="ConcurTableText"/>
              <w:rPr>
                <w:color w:val="000000" w:themeColor="text1"/>
              </w:rPr>
            </w:pPr>
            <w:r w:rsidRPr="006B4549">
              <w:rPr>
                <w:rFonts w:hint="eastAsia"/>
                <w:b/>
                <w:bCs/>
                <w:color w:val="000000" w:themeColor="text1"/>
              </w:rPr>
              <w:t>开启</w:t>
            </w:r>
            <w:r>
              <w:rPr>
                <w:rFonts w:hint="eastAsia"/>
                <w:color w:val="000000" w:themeColor="text1"/>
              </w:rPr>
              <w:t>这个选项</w:t>
            </w:r>
            <w:r w:rsidR="008F2131">
              <w:rPr>
                <w:rFonts w:hint="eastAsia"/>
                <w:color w:val="000000" w:themeColor="text1"/>
              </w:rPr>
              <w:t>是指允许用户</w:t>
            </w:r>
            <w:r>
              <w:rPr>
                <w:rFonts w:hint="eastAsia"/>
                <w:color w:val="000000" w:themeColor="text1"/>
              </w:rPr>
              <w:t>通过拍照、从相册中选取、扫描</w:t>
            </w:r>
            <w:proofErr w:type="gramStart"/>
            <w:r>
              <w:rPr>
                <w:rFonts w:hint="eastAsia"/>
                <w:color w:val="000000" w:themeColor="text1"/>
              </w:rPr>
              <w:t>二维码的</w:t>
            </w:r>
            <w:proofErr w:type="gramEnd"/>
            <w:r>
              <w:rPr>
                <w:rFonts w:hint="eastAsia"/>
                <w:color w:val="000000" w:themeColor="text1"/>
              </w:rPr>
              <w:t>方式</w:t>
            </w:r>
            <w:r w:rsidR="00B47E91">
              <w:rPr>
                <w:rFonts w:hint="eastAsia"/>
                <w:color w:val="000000" w:themeColor="text1"/>
              </w:rPr>
              <w:t>提交</w:t>
            </w:r>
            <w:r>
              <w:rPr>
                <w:rFonts w:hint="eastAsia"/>
                <w:color w:val="000000" w:themeColor="text1"/>
              </w:rPr>
              <w:t>电子发票。</w:t>
            </w:r>
          </w:p>
          <w:p w14:paraId="43B699DB" w14:textId="77777777" w:rsidR="006B4549" w:rsidRDefault="006B4549" w:rsidP="00317D50">
            <w:pPr>
              <w:pStyle w:val="ConcurTableText"/>
              <w:rPr>
                <w:color w:val="000000" w:themeColor="text1"/>
              </w:rPr>
            </w:pPr>
          </w:p>
          <w:p w14:paraId="1B94B554" w14:textId="6D426583" w:rsidR="006B4549" w:rsidRDefault="006B4549" w:rsidP="00317D50">
            <w:pPr>
              <w:pStyle w:val="ConcurTableText"/>
              <w:rPr>
                <w:color w:val="000000" w:themeColor="text1"/>
              </w:rPr>
            </w:pPr>
            <w:r w:rsidRPr="006B4549">
              <w:rPr>
                <w:rFonts w:hint="eastAsia"/>
                <w:b/>
                <w:bCs/>
                <w:color w:val="000000" w:themeColor="text1"/>
              </w:rPr>
              <w:t>关闭</w:t>
            </w:r>
            <w:r>
              <w:rPr>
                <w:rFonts w:hint="eastAsia"/>
                <w:color w:val="000000" w:themeColor="text1"/>
              </w:rPr>
              <w:t>这个选项是指</w:t>
            </w:r>
            <w:r w:rsidR="00983FEC">
              <w:rPr>
                <w:rFonts w:hint="eastAsia"/>
                <w:color w:val="000000" w:themeColor="text1"/>
              </w:rPr>
              <w:t>用户</w:t>
            </w:r>
            <w:r>
              <w:rPr>
                <w:rFonts w:hint="eastAsia"/>
                <w:color w:val="000000" w:themeColor="text1"/>
              </w:rPr>
              <w:t>必须</w:t>
            </w:r>
            <w:r w:rsidR="004173B9">
              <w:rPr>
                <w:rFonts w:hint="eastAsia"/>
                <w:color w:val="000000" w:themeColor="text1"/>
              </w:rPr>
              <w:t>通过上传原件（</w:t>
            </w:r>
            <w:r w:rsidR="004173B9">
              <w:rPr>
                <w:color w:val="000000" w:themeColor="text1"/>
              </w:rPr>
              <w:t>PDF</w:t>
            </w:r>
            <w:r w:rsidR="004173B9">
              <w:rPr>
                <w:rFonts w:hint="eastAsia"/>
                <w:color w:val="000000" w:themeColor="text1"/>
              </w:rPr>
              <w:t>或者</w:t>
            </w:r>
            <w:r w:rsidR="004173B9">
              <w:rPr>
                <w:color w:val="000000" w:themeColor="text1"/>
              </w:rPr>
              <w:t>OFD</w:t>
            </w:r>
            <w:r w:rsidR="004173B9">
              <w:rPr>
                <w:rFonts w:hint="eastAsia"/>
                <w:color w:val="000000" w:themeColor="text1"/>
              </w:rPr>
              <w:t>）提交电子发票。</w:t>
            </w:r>
          </w:p>
          <w:p w14:paraId="2AB60326" w14:textId="77777777" w:rsidR="004173B9" w:rsidRDefault="004173B9" w:rsidP="00317D50">
            <w:pPr>
              <w:pStyle w:val="ConcurTableText"/>
              <w:rPr>
                <w:color w:val="000000" w:themeColor="text1"/>
              </w:rPr>
            </w:pPr>
          </w:p>
          <w:p w14:paraId="54BB2522" w14:textId="25C4CD30" w:rsidR="004173B9" w:rsidRPr="00E9173F" w:rsidRDefault="004173B9" w:rsidP="00317D50">
            <w:pPr>
              <w:pStyle w:val="ConcurTableText"/>
              <w:rPr>
                <w:color w:val="000000" w:themeColor="text1"/>
              </w:rPr>
            </w:pPr>
            <w:r w:rsidRPr="004173B9">
              <w:rPr>
                <w:rFonts w:hint="eastAsia"/>
                <w:b/>
                <w:bCs/>
                <w:color w:val="000000" w:themeColor="text1"/>
              </w:rPr>
              <w:t>注意：</w:t>
            </w:r>
            <w:r>
              <w:rPr>
                <w:rFonts w:hint="eastAsia"/>
                <w:color w:val="000000" w:themeColor="text1"/>
              </w:rPr>
              <w:t>默认的选项是开启</w:t>
            </w:r>
          </w:p>
        </w:tc>
      </w:tr>
    </w:tbl>
    <w:p w14:paraId="3493656A" w14:textId="1DC278E3" w:rsidR="003322F5" w:rsidRPr="00172FCB" w:rsidRDefault="00172FCB" w:rsidP="00172FCB">
      <w:pPr>
        <w:pStyle w:val="Heading5"/>
      </w:pPr>
      <w:r>
        <w:rPr>
          <w:rFonts w:hint="eastAsia"/>
        </w:rPr>
        <w:lastRenderedPageBreak/>
        <w:t>使用</w:t>
      </w:r>
      <w:r w:rsidR="00AF5148">
        <w:rPr>
          <w:rFonts w:hint="eastAsia"/>
        </w:rPr>
        <w:t>原件方式上传</w:t>
      </w:r>
      <w:r w:rsidR="008B4454">
        <w:rPr>
          <w:rFonts w:hint="eastAsia"/>
        </w:rPr>
        <w:t>电子发票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Access the FAQ"/>
      </w:tblPr>
      <w:tblGrid>
        <w:gridCol w:w="6450"/>
        <w:gridCol w:w="3270"/>
      </w:tblGrid>
      <w:tr w:rsidR="004173B9" w:rsidRPr="00E9173F" w14:paraId="0CDAEC01" w14:textId="77777777" w:rsidTr="00317D50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4DD78190" w14:textId="77777777" w:rsidR="004173B9" w:rsidRPr="00E9173F" w:rsidRDefault="004173B9" w:rsidP="00317D5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5F925BDC" w14:textId="77777777" w:rsidR="004173B9" w:rsidRPr="00E9173F" w:rsidRDefault="004173B9" w:rsidP="00317D5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4173B9" w:rsidRPr="00E9173F" w14:paraId="34827180" w14:textId="77777777" w:rsidTr="00317D50">
        <w:trPr>
          <w:cantSplit/>
        </w:trPr>
        <w:tc>
          <w:tcPr>
            <w:tcW w:w="6450" w:type="dxa"/>
            <w:tcBorders>
              <w:bottom w:val="single" w:sz="4" w:space="0" w:color="000000"/>
            </w:tcBorders>
          </w:tcPr>
          <w:p w14:paraId="459C971D" w14:textId="3E2106E9" w:rsidR="004173B9" w:rsidRPr="00E9173F" w:rsidRDefault="004173B9" w:rsidP="00317D5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  </w:t>
            </w:r>
            <w:r w:rsidR="00172FCB" w:rsidRPr="00172FCB">
              <w:rPr>
                <w:noProof/>
                <w:color w:val="000000" w:themeColor="text1"/>
              </w:rPr>
              <w:drawing>
                <wp:inline distT="0" distB="0" distL="0" distR="0" wp14:anchorId="3E850F6A" wp14:editId="6379A1DC">
                  <wp:extent cx="1501098" cy="3253183"/>
                  <wp:effectExtent l="12700" t="12700" r="10795" b="10795"/>
                  <wp:docPr id="2762" name="Picture 2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366" cy="3288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0D1715A1" w14:textId="77777777" w:rsidR="00172FCB" w:rsidRDefault="004173B9" w:rsidP="00172FCB">
            <w:pPr>
              <w:pStyle w:val="ConcurBody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 w:rsidR="00172FCB" w:rsidRPr="003322F5">
              <w:rPr>
                <w:rFonts w:hint="eastAsia"/>
                <w:color w:val="000000" w:themeColor="text1"/>
              </w:rPr>
              <w:t>一旦</w:t>
            </w:r>
            <w:r w:rsidR="00172FCB">
              <w:rPr>
                <w:rFonts w:hint="eastAsia"/>
                <w:color w:val="000000" w:themeColor="text1"/>
              </w:rPr>
              <w:t>该</w:t>
            </w:r>
            <w:r w:rsidR="00172FCB" w:rsidRPr="003322F5">
              <w:rPr>
                <w:rFonts w:hint="eastAsia"/>
                <w:color w:val="000000" w:themeColor="text1"/>
              </w:rPr>
              <w:t>选项被设置为</w:t>
            </w:r>
            <w:r w:rsidR="00172FCB" w:rsidRPr="003322F5">
              <w:rPr>
                <w:rFonts w:hint="eastAsia"/>
                <w:b/>
                <w:bCs/>
                <w:color w:val="000000" w:themeColor="text1"/>
              </w:rPr>
              <w:t>关闭</w:t>
            </w:r>
            <w:r w:rsidR="00172FCB" w:rsidRPr="003322F5">
              <w:rPr>
                <w:rFonts w:hint="eastAsia"/>
                <w:color w:val="000000" w:themeColor="text1"/>
              </w:rPr>
              <w:t>，系统</w:t>
            </w:r>
            <w:r w:rsidR="00172FCB">
              <w:rPr>
                <w:rFonts w:hint="eastAsia"/>
                <w:color w:val="000000" w:themeColor="text1"/>
              </w:rPr>
              <w:t>将</w:t>
            </w:r>
            <w:r w:rsidR="00172FCB" w:rsidRPr="003322F5">
              <w:rPr>
                <w:rFonts w:hint="eastAsia"/>
                <w:color w:val="000000" w:themeColor="text1"/>
              </w:rPr>
              <w:t>对电子发票的原件上传进行检查。</w:t>
            </w:r>
          </w:p>
          <w:p w14:paraId="4EE582AD" w14:textId="67966BD9" w:rsidR="00172FCB" w:rsidRPr="003322F5" w:rsidRDefault="00172FCB" w:rsidP="00172FCB">
            <w:pPr>
              <w:pStyle w:val="ConcurBodyText"/>
              <w:rPr>
                <w:color w:val="000000" w:themeColor="text1"/>
              </w:rPr>
            </w:pPr>
            <w:r w:rsidRPr="00172FCB">
              <w:rPr>
                <w:rFonts w:hint="eastAsia"/>
                <w:b/>
                <w:bCs/>
                <w:color w:val="000000" w:themeColor="text1"/>
              </w:rPr>
              <w:t>注意</w:t>
            </w:r>
            <w:r>
              <w:rPr>
                <w:rFonts w:hint="eastAsia"/>
                <w:color w:val="000000" w:themeColor="text1"/>
              </w:rPr>
              <w:t>：</w:t>
            </w:r>
            <w:r w:rsidRPr="003322F5">
              <w:rPr>
                <w:rFonts w:hint="eastAsia"/>
                <w:color w:val="000000" w:themeColor="text1"/>
              </w:rPr>
              <w:t>如果该</w:t>
            </w:r>
            <w:r w:rsidR="00AF5148">
              <w:rPr>
                <w:rFonts w:hint="eastAsia"/>
                <w:color w:val="000000" w:themeColor="text1"/>
              </w:rPr>
              <w:t>张</w:t>
            </w:r>
            <w:r w:rsidRPr="003322F5">
              <w:rPr>
                <w:rFonts w:hint="eastAsia"/>
                <w:color w:val="000000" w:themeColor="text1"/>
              </w:rPr>
              <w:t>发票未使用原件</w:t>
            </w:r>
            <w:r w:rsidR="00AF5148">
              <w:rPr>
                <w:rFonts w:hint="eastAsia"/>
                <w:color w:val="000000" w:themeColor="text1"/>
              </w:rPr>
              <w:t>方式</w:t>
            </w:r>
            <w:r w:rsidRPr="003322F5">
              <w:rPr>
                <w:rFonts w:hint="eastAsia"/>
                <w:color w:val="000000" w:themeColor="text1"/>
              </w:rPr>
              <w:t>上传，系统将显示</w:t>
            </w:r>
            <w:r>
              <w:rPr>
                <w:rFonts w:hint="eastAsia"/>
                <w:color w:val="000000" w:themeColor="text1"/>
              </w:rPr>
              <w:t>对应的</w:t>
            </w:r>
            <w:r w:rsidRPr="003322F5">
              <w:rPr>
                <w:rFonts w:hint="eastAsia"/>
                <w:color w:val="000000" w:themeColor="text1"/>
              </w:rPr>
              <w:t>错误提示。</w:t>
            </w:r>
          </w:p>
          <w:p w14:paraId="697BF5D2" w14:textId="55D2FAD7" w:rsidR="004173B9" w:rsidRPr="00E9173F" w:rsidRDefault="004173B9" w:rsidP="00317D50">
            <w:pPr>
              <w:pStyle w:val="ConcurTableText"/>
              <w:rPr>
                <w:color w:val="000000" w:themeColor="text1"/>
              </w:rPr>
            </w:pPr>
          </w:p>
          <w:p w14:paraId="5392743F" w14:textId="01FFA2E0" w:rsidR="004173B9" w:rsidRPr="00E9173F" w:rsidRDefault="004173B9" w:rsidP="00317D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 w:rsidR="00172FCB">
              <w:rPr>
                <w:rFonts w:hint="eastAsia"/>
                <w:color w:val="000000" w:themeColor="text1"/>
              </w:rPr>
              <w:t>点击</w:t>
            </w:r>
            <w:r w:rsidR="00172FCB" w:rsidRPr="00172FCB">
              <w:rPr>
                <w:rFonts w:hint="eastAsia"/>
                <w:b/>
                <w:bCs/>
                <w:color w:val="000000" w:themeColor="text1"/>
              </w:rPr>
              <w:t>删除</w:t>
            </w:r>
            <w:r w:rsidR="00172FCB">
              <w:rPr>
                <w:rFonts w:hint="eastAsia"/>
                <w:color w:val="000000" w:themeColor="text1"/>
              </w:rPr>
              <w:t>可以删除当前发票，或点击</w:t>
            </w:r>
            <w:r w:rsidR="00172FCB" w:rsidRPr="00172FCB">
              <w:rPr>
                <w:rFonts w:hint="eastAsia"/>
                <w:b/>
                <w:bCs/>
                <w:color w:val="000000" w:themeColor="text1"/>
              </w:rPr>
              <w:t>导入电子发票</w:t>
            </w:r>
            <w:r w:rsidR="00AF5148" w:rsidRPr="00AF5148">
              <w:rPr>
                <w:rFonts w:hint="eastAsia"/>
                <w:color w:val="000000" w:themeColor="text1"/>
              </w:rPr>
              <w:t>按钮，</w:t>
            </w:r>
            <w:r w:rsidR="00AF5148">
              <w:rPr>
                <w:rFonts w:hint="eastAsia"/>
                <w:color w:val="000000" w:themeColor="text1"/>
              </w:rPr>
              <w:t>即可</w:t>
            </w:r>
            <w:r w:rsidR="00172FCB">
              <w:rPr>
                <w:rFonts w:hint="eastAsia"/>
                <w:color w:val="000000" w:themeColor="text1"/>
              </w:rPr>
              <w:t>通过聊天导入的方式继续上传。</w:t>
            </w:r>
          </w:p>
        </w:tc>
      </w:tr>
    </w:tbl>
    <w:p w14:paraId="6CC72E90" w14:textId="168FED5F" w:rsidR="00E33157" w:rsidRDefault="00E33157" w:rsidP="00F920BF">
      <w:pPr>
        <w:pStyle w:val="Heading3"/>
        <w:rPr>
          <w:b w:val="0"/>
          <w:bCs w:val="0"/>
          <w:i w:val="0"/>
          <w:iCs w:val="0"/>
          <w:color w:val="000000" w:themeColor="text1"/>
        </w:rPr>
      </w:pPr>
    </w:p>
    <w:p w14:paraId="2A921235" w14:textId="77777777" w:rsidR="004173B9" w:rsidRPr="004173B9" w:rsidRDefault="004173B9" w:rsidP="004173B9">
      <w:pPr>
        <w:pStyle w:val="ConcurBodyText"/>
      </w:pPr>
    </w:p>
    <w:p w14:paraId="06423F2A" w14:textId="630FB608" w:rsidR="00F920BF" w:rsidRPr="00E9173F" w:rsidRDefault="00F920BF" w:rsidP="00F920BF">
      <w:pPr>
        <w:pStyle w:val="Heading3"/>
        <w:rPr>
          <w:color w:val="000000" w:themeColor="text1"/>
        </w:rPr>
      </w:pPr>
      <w:bookmarkStart w:id="61" w:name="_Toc99966305"/>
      <w:bookmarkStart w:id="62" w:name="_Toc118288937"/>
      <w:r>
        <w:rPr>
          <w:rFonts w:hint="eastAsia"/>
          <w:color w:val="000000" w:themeColor="text1"/>
        </w:rPr>
        <w:lastRenderedPageBreak/>
        <w:t>访问常见问题</w:t>
      </w:r>
      <w:bookmarkEnd w:id="61"/>
      <w:bookmarkEnd w:id="62"/>
    </w:p>
    <w:p w14:paraId="367DEE06" w14:textId="77777777" w:rsidR="00F920BF" w:rsidRPr="00E9173F" w:rsidRDefault="00F920BF" w:rsidP="00F920BF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您可以访问</w:t>
      </w:r>
      <w:r>
        <w:rPr>
          <w:rFonts w:hint="eastAsia"/>
          <w:b/>
          <w:color w:val="000000" w:themeColor="text1"/>
        </w:rPr>
        <w:t>常见问题</w:t>
      </w:r>
      <w:r>
        <w:rPr>
          <w:rFonts w:hint="eastAsia"/>
          <w:color w:val="000000" w:themeColor="text1"/>
        </w:rPr>
        <w:t>，了解相关帮助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Access the FAQ"/>
      </w:tblPr>
      <w:tblGrid>
        <w:gridCol w:w="6450"/>
        <w:gridCol w:w="3270"/>
      </w:tblGrid>
      <w:tr w:rsidR="00F920BF" w:rsidRPr="00E9173F" w14:paraId="39D4E587" w14:textId="77777777" w:rsidTr="00317D50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182125C3" w14:textId="77777777" w:rsidR="00F920BF" w:rsidRPr="00E9173F" w:rsidRDefault="00F920BF" w:rsidP="00317D50">
            <w:pPr>
              <w:pStyle w:val="ConcurTableHeadLeft"/>
              <w:rPr>
                <w:color w:val="000000" w:themeColor="text1"/>
              </w:rPr>
            </w:pPr>
            <w:bookmarkStart w:id="63" w:name="OLE_LINK1"/>
            <w:bookmarkStart w:id="64" w:name="OLE_LINK2"/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4AB26B8D" w14:textId="77777777" w:rsidR="00F920BF" w:rsidRPr="00E9173F" w:rsidRDefault="00F920BF" w:rsidP="00317D50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F920BF" w:rsidRPr="00E9173F" w14:paraId="438B9281" w14:textId="77777777" w:rsidTr="00317D50">
        <w:trPr>
          <w:cantSplit/>
        </w:trPr>
        <w:tc>
          <w:tcPr>
            <w:tcW w:w="6450" w:type="dxa"/>
            <w:tcBorders>
              <w:bottom w:val="single" w:sz="4" w:space="0" w:color="000000"/>
            </w:tcBorders>
          </w:tcPr>
          <w:p w14:paraId="377635B3" w14:textId="0C9C4DC6" w:rsidR="00F920BF" w:rsidRPr="00E9173F" w:rsidRDefault="00F920BF" w:rsidP="00317D5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593833A" wp14:editId="771E1D56">
                  <wp:extent cx="1495015" cy="3240000"/>
                  <wp:effectExtent l="12700" t="12700" r="16510" b="1143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 w:rsidR="00983FEC" w:rsidRPr="0015151C">
              <w:rPr>
                <w:noProof/>
                <w:color w:val="000000" w:themeColor="text1"/>
              </w:rPr>
              <w:drawing>
                <wp:inline distT="0" distB="0" distL="0" distR="0" wp14:anchorId="636061D8" wp14:editId="03968F29">
                  <wp:extent cx="1506911" cy="3265782"/>
                  <wp:effectExtent l="12700" t="12700" r="17145" b="1143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10" cy="33115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4CF6DCB5" w14:textId="77777777" w:rsidR="00F920BF" w:rsidRPr="00E9173F" w:rsidRDefault="00F920BF" w:rsidP="00317D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访问</w:t>
            </w:r>
            <w:r>
              <w:rPr>
                <w:rFonts w:hint="eastAsia"/>
                <w:b/>
                <w:color w:val="000000" w:themeColor="text1"/>
              </w:rPr>
              <w:t>常见问题</w:t>
            </w:r>
            <w:r>
              <w:rPr>
                <w:rFonts w:hint="eastAsia"/>
                <w:color w:val="000000" w:themeColor="text1"/>
              </w:rPr>
              <w:t>：</w:t>
            </w:r>
          </w:p>
          <w:p w14:paraId="357DECF0" w14:textId="77777777" w:rsidR="00F920BF" w:rsidRPr="00E9173F" w:rsidRDefault="00F920BF" w:rsidP="00317D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4A20B0A7" wp14:editId="6325D54D">
                  <wp:extent cx="182880" cy="182880"/>
                  <wp:effectExtent l="0" t="0" r="7620" b="7620"/>
                  <wp:docPr id="2859" name="Picture 2859" descr="More options button (upper-left corner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" name="Picture 2859" descr="More options button (upper-left corner).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（左上角）。</w:t>
            </w:r>
          </w:p>
          <w:p w14:paraId="3AF77D38" w14:textId="77777777" w:rsidR="00F920BF" w:rsidRPr="00E9173F" w:rsidRDefault="00F920BF" w:rsidP="00317D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b/>
                <w:color w:val="000000" w:themeColor="text1"/>
              </w:rPr>
              <w:t>常见问题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  <w:tr w:rsidR="00F920BF" w:rsidRPr="00E9173F" w14:paraId="33FABF8E" w14:textId="77777777" w:rsidTr="00317D50">
        <w:trPr>
          <w:cantSplit/>
        </w:trPr>
        <w:tc>
          <w:tcPr>
            <w:tcW w:w="6450" w:type="dxa"/>
            <w:shd w:val="clear" w:color="auto" w:fill="auto"/>
          </w:tcPr>
          <w:p w14:paraId="5C802B70" w14:textId="77777777" w:rsidR="00F920BF" w:rsidRPr="00E9173F" w:rsidRDefault="00F920BF" w:rsidP="00317D5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D74D49F" wp14:editId="460DB5F2">
                  <wp:extent cx="1495015" cy="3240000"/>
                  <wp:effectExtent l="12700" t="12700" r="16510" b="1143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3C0F59F4" w14:textId="77777777" w:rsidR="00F920BF" w:rsidRPr="00E9173F" w:rsidRDefault="00F920BF" w:rsidP="00317D5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出现</w:t>
            </w:r>
            <w:r>
              <w:rPr>
                <w:rFonts w:hint="eastAsia"/>
                <w:b/>
                <w:color w:val="000000" w:themeColor="text1"/>
              </w:rPr>
              <w:t>常见问题</w:t>
            </w:r>
            <w:r>
              <w:rPr>
                <w:rFonts w:hint="eastAsia"/>
                <w:color w:val="000000" w:themeColor="text1"/>
              </w:rPr>
              <w:t>屏幕。</w:t>
            </w:r>
          </w:p>
        </w:tc>
      </w:tr>
    </w:tbl>
    <w:p w14:paraId="34FDF8DA" w14:textId="74E1B1AB" w:rsidR="00303734" w:rsidRPr="00E9173F" w:rsidRDefault="00303734" w:rsidP="00303734">
      <w:pPr>
        <w:pStyle w:val="Heading3"/>
        <w:rPr>
          <w:color w:val="000000" w:themeColor="text1"/>
        </w:rPr>
      </w:pPr>
      <w:bookmarkStart w:id="65" w:name="_Toc99966306"/>
      <w:bookmarkStart w:id="66" w:name="_Toc118288938"/>
      <w:bookmarkEnd w:id="63"/>
      <w:bookmarkEnd w:id="64"/>
      <w:r>
        <w:rPr>
          <w:rFonts w:hint="eastAsia"/>
          <w:color w:val="000000" w:themeColor="text1"/>
        </w:rPr>
        <w:lastRenderedPageBreak/>
        <w:t>访问功能更新</w:t>
      </w:r>
      <w:bookmarkEnd w:id="65"/>
      <w:bookmarkEnd w:id="66"/>
      <w:r>
        <w:rPr>
          <w:rFonts w:hint="eastAsia"/>
          <w:color w:val="000000" w:themeColor="text1"/>
        </w:rPr>
        <w:t xml:space="preserve"> </w:t>
      </w:r>
    </w:p>
    <w:p w14:paraId="3BBB872F" w14:textId="3BA99F89" w:rsidR="00854421" w:rsidRPr="00E9173F" w:rsidRDefault="00303734" w:rsidP="00303734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您可以在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发票助手小程序中访问</w:t>
      </w:r>
      <w:r>
        <w:rPr>
          <w:rFonts w:hint="eastAsia"/>
          <w:b/>
          <w:color w:val="000000" w:themeColor="text1"/>
        </w:rPr>
        <w:t>功能更新</w:t>
      </w:r>
      <w:r>
        <w:rPr>
          <w:rFonts w:hint="eastAsia"/>
          <w:color w:val="000000" w:themeColor="text1"/>
        </w:rPr>
        <w:t>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Access the feature updates "/>
      </w:tblPr>
      <w:tblGrid>
        <w:gridCol w:w="6450"/>
        <w:gridCol w:w="3270"/>
      </w:tblGrid>
      <w:tr w:rsidR="00E9173F" w:rsidRPr="00E9173F" w14:paraId="14068F53" w14:textId="77777777" w:rsidTr="00303734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243DF6F5" w14:textId="77777777" w:rsidR="00854421" w:rsidRPr="00E9173F" w:rsidRDefault="00854421" w:rsidP="00303734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7837E985" w14:textId="77777777" w:rsidR="00854421" w:rsidRPr="00E9173F" w:rsidRDefault="00854421" w:rsidP="00303734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7573479C" w14:textId="77777777" w:rsidTr="00303734">
        <w:trPr>
          <w:cantSplit/>
        </w:trPr>
        <w:tc>
          <w:tcPr>
            <w:tcW w:w="6450" w:type="dxa"/>
            <w:tcBorders>
              <w:bottom w:val="single" w:sz="4" w:space="0" w:color="000000"/>
            </w:tcBorders>
          </w:tcPr>
          <w:p w14:paraId="5AB52E4E" w14:textId="36BA9CBA" w:rsidR="00854421" w:rsidRPr="00E9173F" w:rsidRDefault="00A52A7F" w:rsidP="00303734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50F16FE5" wp14:editId="595E78EF">
                  <wp:extent cx="1495015" cy="3240000"/>
                  <wp:effectExtent l="12700" t="12700" r="16510" b="1143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 w:rsidR="00983FEC" w:rsidRPr="0015151C">
              <w:rPr>
                <w:noProof/>
                <w:color w:val="000000" w:themeColor="text1"/>
              </w:rPr>
              <w:drawing>
                <wp:inline distT="0" distB="0" distL="0" distR="0" wp14:anchorId="301B536E" wp14:editId="235C5DDB">
                  <wp:extent cx="1506911" cy="3265782"/>
                  <wp:effectExtent l="12700" t="12700" r="17145" b="1143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10" cy="33115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73BE474A" w14:textId="5910787B" w:rsidR="00854421" w:rsidRPr="00E9173F" w:rsidRDefault="00854421" w:rsidP="0030373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访问</w:t>
            </w:r>
            <w:r>
              <w:rPr>
                <w:rFonts w:hint="eastAsia"/>
                <w:b/>
                <w:color w:val="000000" w:themeColor="text1"/>
              </w:rPr>
              <w:t>功能更新</w:t>
            </w:r>
            <w:r>
              <w:rPr>
                <w:rFonts w:hint="eastAsia"/>
                <w:color w:val="000000" w:themeColor="text1"/>
              </w:rPr>
              <w:t>：</w:t>
            </w:r>
          </w:p>
          <w:p w14:paraId="65C1E3BB" w14:textId="42A83FBB" w:rsidR="00854421" w:rsidRPr="00E9173F" w:rsidRDefault="00854421" w:rsidP="0030373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4BA1B1EA" wp14:editId="153334B4">
                  <wp:extent cx="182880" cy="182880"/>
                  <wp:effectExtent l="0" t="0" r="7620" b="7620"/>
                  <wp:docPr id="2860" name="Picture 2860" descr="More options button (upper-left corner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" name="Picture 2859" descr="More options button (upper-left corner).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（左上角）。</w:t>
            </w:r>
          </w:p>
          <w:p w14:paraId="5A4A74E4" w14:textId="1562F3D8" w:rsidR="00854421" w:rsidRPr="00E9173F" w:rsidRDefault="00854421" w:rsidP="0030373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b/>
                <w:color w:val="000000" w:themeColor="text1"/>
              </w:rPr>
              <w:t>更新提示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  <w:tr w:rsidR="00E9173F" w:rsidRPr="00E9173F" w14:paraId="7443E28D" w14:textId="77777777" w:rsidTr="00303734">
        <w:trPr>
          <w:cantSplit/>
        </w:trPr>
        <w:tc>
          <w:tcPr>
            <w:tcW w:w="6450" w:type="dxa"/>
            <w:shd w:val="clear" w:color="auto" w:fill="auto"/>
          </w:tcPr>
          <w:p w14:paraId="628F2461" w14:textId="7597A3B4" w:rsidR="00854421" w:rsidRPr="00E9173F" w:rsidRDefault="00A52A7F" w:rsidP="00303734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557025CD" wp14:editId="3039160F">
                  <wp:extent cx="1495015" cy="3240000"/>
                  <wp:effectExtent l="12700" t="12700" r="16510" b="11430"/>
                  <wp:docPr id="2752" name="Picture 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28738F0E" w14:textId="25BB8A7E" w:rsidR="00854421" w:rsidRPr="00E9173F" w:rsidRDefault="00854421" w:rsidP="0030373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出现</w:t>
            </w:r>
            <w:r>
              <w:rPr>
                <w:rFonts w:hint="eastAsia"/>
                <w:b/>
                <w:color w:val="000000" w:themeColor="text1"/>
              </w:rPr>
              <w:t>更新内容</w:t>
            </w:r>
            <w:r>
              <w:rPr>
                <w:rFonts w:hint="eastAsia"/>
                <w:color w:val="000000" w:themeColor="text1"/>
              </w:rPr>
              <w:t>屏幕。</w:t>
            </w:r>
          </w:p>
        </w:tc>
      </w:tr>
    </w:tbl>
    <w:p w14:paraId="2507E691" w14:textId="1B2AC607" w:rsidR="00303734" w:rsidRPr="00E9173F" w:rsidRDefault="00303734" w:rsidP="00303734">
      <w:pPr>
        <w:pStyle w:val="Heading3"/>
        <w:rPr>
          <w:color w:val="000000" w:themeColor="text1"/>
        </w:rPr>
      </w:pPr>
      <w:bookmarkStart w:id="67" w:name="_Toc99966307"/>
      <w:bookmarkStart w:id="68" w:name="_Toc118288939"/>
      <w:r>
        <w:rPr>
          <w:rFonts w:hint="eastAsia"/>
          <w:color w:val="000000" w:themeColor="text1"/>
        </w:rPr>
        <w:lastRenderedPageBreak/>
        <w:t>注销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</w:t>
      </w:r>
      <w:bookmarkEnd w:id="67"/>
      <w:bookmarkEnd w:id="68"/>
    </w:p>
    <w:p w14:paraId="47E7F676" w14:textId="354C3DBF" w:rsidR="00303734" w:rsidRPr="00E9173F" w:rsidRDefault="00303734" w:rsidP="001C7C86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您可以在微信中注销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Sign Out of the Fapiao Capture Concur Mini-App"/>
      </w:tblPr>
      <w:tblGrid>
        <w:gridCol w:w="6450"/>
        <w:gridCol w:w="3270"/>
      </w:tblGrid>
      <w:tr w:rsidR="00E9173F" w:rsidRPr="00E9173F" w14:paraId="02DE1B2E" w14:textId="77777777" w:rsidTr="00303734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061CD4F2" w14:textId="77777777" w:rsidR="00303734" w:rsidRPr="00E9173F" w:rsidRDefault="00303734" w:rsidP="00303734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1B22031C" w14:textId="77777777" w:rsidR="00303734" w:rsidRPr="00E9173F" w:rsidRDefault="00303734" w:rsidP="00303734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E9173F" w:rsidRPr="00E9173F" w14:paraId="00B222DE" w14:textId="77777777" w:rsidTr="00487623">
        <w:trPr>
          <w:cantSplit/>
        </w:trPr>
        <w:tc>
          <w:tcPr>
            <w:tcW w:w="6450" w:type="dxa"/>
            <w:tcBorders>
              <w:bottom w:val="single" w:sz="4" w:space="0" w:color="000000"/>
            </w:tcBorders>
          </w:tcPr>
          <w:p w14:paraId="1DC56B46" w14:textId="50F68706" w:rsidR="00303734" w:rsidRPr="00E9173F" w:rsidRDefault="00A52A7F" w:rsidP="00303734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5CE6B3FD" wp14:editId="1993DFE2">
                  <wp:extent cx="1495015" cy="3240000"/>
                  <wp:effectExtent l="12700" t="12700" r="16510" b="11430"/>
                  <wp:docPr id="2756" name="Picture 2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 w:rsidR="00983FEC" w:rsidRPr="0015151C">
              <w:rPr>
                <w:noProof/>
                <w:color w:val="000000" w:themeColor="text1"/>
              </w:rPr>
              <w:drawing>
                <wp:inline distT="0" distB="0" distL="0" distR="0" wp14:anchorId="1CA6C8C6" wp14:editId="4571145E">
                  <wp:extent cx="1506911" cy="3265782"/>
                  <wp:effectExtent l="12700" t="12700" r="17145" b="11430"/>
                  <wp:docPr id="2760" name="Picture 2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10" cy="33115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39B11710" w14:textId="65DA30A4" w:rsidR="00303734" w:rsidRPr="00E9173F" w:rsidRDefault="00303734" w:rsidP="0030373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注销</w:t>
            </w:r>
            <w:r>
              <w:rPr>
                <w:rFonts w:hint="eastAsia"/>
                <w:color w:val="000000" w:themeColor="text1"/>
              </w:rPr>
              <w:t xml:space="preserve"> SAP Concur </w:t>
            </w:r>
            <w:r>
              <w:rPr>
                <w:rFonts w:hint="eastAsia"/>
                <w:color w:val="000000" w:themeColor="text1"/>
              </w:rPr>
              <w:t>发票助手小程序：</w:t>
            </w:r>
          </w:p>
          <w:p w14:paraId="59CEA39B" w14:textId="2BB65092" w:rsidR="00303734" w:rsidRPr="00E9173F" w:rsidRDefault="00303734" w:rsidP="0030373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0C3DC676" wp14:editId="38F3530B">
                  <wp:extent cx="182880" cy="182880"/>
                  <wp:effectExtent l="0" t="0" r="7620" b="7620"/>
                  <wp:docPr id="2861" name="Picture 2861" descr="More options button (upper-left corner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" name="Picture 2859" descr="More options button (upper-left corner).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（左上角）。</w:t>
            </w:r>
          </w:p>
          <w:p w14:paraId="67674AEC" w14:textId="3DB928F1" w:rsidR="00303734" w:rsidRPr="00E9173F" w:rsidRDefault="00303734" w:rsidP="00303734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2)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b/>
                <w:color w:val="000000" w:themeColor="text1"/>
              </w:rPr>
              <w:t>登出当前用户</w:t>
            </w:r>
            <w:r>
              <w:rPr>
                <w:rFonts w:hint="eastAsia"/>
                <w:color w:val="000000" w:themeColor="text1"/>
              </w:rPr>
              <w:t>。</w:t>
            </w:r>
          </w:p>
        </w:tc>
      </w:tr>
      <w:tr w:rsidR="00E9173F" w:rsidRPr="00E9173F" w14:paraId="4C8C2DCF" w14:textId="77777777" w:rsidTr="00487623">
        <w:trPr>
          <w:cantSplit/>
        </w:trPr>
        <w:tc>
          <w:tcPr>
            <w:tcW w:w="6450" w:type="dxa"/>
            <w:tcBorders>
              <w:bottom w:val="single" w:sz="4" w:space="0" w:color="000000"/>
            </w:tcBorders>
            <w:shd w:val="clear" w:color="auto" w:fill="auto"/>
          </w:tcPr>
          <w:p w14:paraId="16088F07" w14:textId="6DF48D1D" w:rsidR="006D43A0" w:rsidRPr="00E9173F" w:rsidRDefault="00A52A7F" w:rsidP="006D43A0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59D675CA" wp14:editId="1F0539A6">
                  <wp:extent cx="1495015" cy="3240000"/>
                  <wp:effectExtent l="12700" t="12700" r="16510" b="11430"/>
                  <wp:docPr id="2757" name="Picture 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3AD907D" w14:textId="77777777" w:rsidR="006D43A0" w:rsidRPr="00E9173F" w:rsidRDefault="006D43A0" w:rsidP="006D43A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3)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b/>
                <w:color w:val="000000" w:themeColor="text1"/>
              </w:rPr>
              <w:t>登出当前账户？</w:t>
            </w:r>
            <w:r>
              <w:rPr>
                <w:rFonts w:hint="eastAsia"/>
                <w:color w:val="000000" w:themeColor="text1"/>
              </w:rPr>
              <w:t>窗口，点击</w:t>
            </w:r>
            <w:r>
              <w:rPr>
                <w:rFonts w:hint="eastAsia"/>
                <w:b/>
                <w:color w:val="000000" w:themeColor="text1"/>
              </w:rPr>
              <w:t>确定</w:t>
            </w:r>
            <w:r>
              <w:rPr>
                <w:rFonts w:hint="eastAsia"/>
                <w:color w:val="000000" w:themeColor="text1"/>
              </w:rPr>
              <w:t>。</w:t>
            </w:r>
          </w:p>
          <w:p w14:paraId="6163CBBE" w14:textId="1F6430CA" w:rsidR="008F791C" w:rsidRPr="00E9173F" w:rsidRDefault="008F791C" w:rsidP="006D43A0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现在，您已注销</w:t>
            </w:r>
            <w:r>
              <w:rPr>
                <w:rFonts w:hint="eastAsia"/>
                <w:color w:val="000000" w:themeColor="text1"/>
              </w:rPr>
              <w:t xml:space="preserve"> SAP Concur </w:t>
            </w:r>
            <w:r>
              <w:rPr>
                <w:rFonts w:hint="eastAsia"/>
                <w:color w:val="000000" w:themeColor="text1"/>
              </w:rPr>
              <w:t>发票助手小程序。</w:t>
            </w:r>
          </w:p>
        </w:tc>
      </w:tr>
    </w:tbl>
    <w:p w14:paraId="4E8B9979" w14:textId="250FC68A" w:rsidR="0027598A" w:rsidRPr="00E9173F" w:rsidRDefault="0027598A" w:rsidP="0027598A">
      <w:pPr>
        <w:pStyle w:val="Heading3"/>
        <w:rPr>
          <w:color w:val="000000" w:themeColor="text1"/>
        </w:rPr>
      </w:pPr>
      <w:bookmarkStart w:id="69" w:name="_Toc99966308"/>
      <w:bookmarkStart w:id="70" w:name="_Toc118288940"/>
      <w:r>
        <w:rPr>
          <w:rFonts w:hint="eastAsia"/>
          <w:color w:val="000000" w:themeColor="text1"/>
        </w:rPr>
        <w:lastRenderedPageBreak/>
        <w:t>退出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</w:t>
      </w:r>
      <w:bookmarkEnd w:id="69"/>
      <w:bookmarkEnd w:id="70"/>
    </w:p>
    <w:p w14:paraId="5C8B95E4" w14:textId="1C16AF89" w:rsidR="0027598A" w:rsidRPr="00E9173F" w:rsidRDefault="0027598A" w:rsidP="0027598A">
      <w:pPr>
        <w:pStyle w:val="ConcurTableText"/>
        <w:keepNext/>
        <w:rPr>
          <w:color w:val="000000" w:themeColor="text1"/>
        </w:rPr>
      </w:pPr>
      <w:r>
        <w:rPr>
          <w:rFonts w:hint="eastAsia"/>
          <w:color w:val="000000" w:themeColor="text1"/>
        </w:rPr>
        <w:t>您可以在微信中退出</w:t>
      </w:r>
      <w:r>
        <w:rPr>
          <w:rFonts w:hint="eastAsia"/>
          <w:color w:val="000000" w:themeColor="text1"/>
        </w:rPr>
        <w:t xml:space="preserve"> SAP Concur </w:t>
      </w:r>
      <w:r>
        <w:rPr>
          <w:rFonts w:hint="eastAsia"/>
          <w:color w:val="000000" w:themeColor="text1"/>
        </w:rPr>
        <w:t>发票助手小程序。</w:t>
      </w:r>
    </w:p>
    <w:tbl>
      <w:tblPr>
        <w:tblW w:w="972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Sign Out of the Fapiao Capture Concur Mini-App"/>
      </w:tblPr>
      <w:tblGrid>
        <w:gridCol w:w="6450"/>
        <w:gridCol w:w="3270"/>
      </w:tblGrid>
      <w:tr w:rsidR="00E9173F" w:rsidRPr="00E9173F" w14:paraId="766FBD72" w14:textId="77777777" w:rsidTr="00F26007">
        <w:trPr>
          <w:cantSplit/>
          <w:tblHeader/>
        </w:trPr>
        <w:tc>
          <w:tcPr>
            <w:tcW w:w="6450" w:type="dxa"/>
            <w:shd w:val="clear" w:color="auto" w:fill="000000"/>
          </w:tcPr>
          <w:p w14:paraId="72022AFC" w14:textId="77777777" w:rsidR="0027598A" w:rsidRPr="00E9173F" w:rsidRDefault="0027598A" w:rsidP="00F26007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屏幕</w:t>
            </w:r>
          </w:p>
        </w:tc>
        <w:tc>
          <w:tcPr>
            <w:tcW w:w="3270" w:type="dxa"/>
            <w:shd w:val="clear" w:color="auto" w:fill="000000"/>
          </w:tcPr>
          <w:p w14:paraId="5837F99C" w14:textId="77777777" w:rsidR="0027598A" w:rsidRPr="00E9173F" w:rsidRDefault="0027598A" w:rsidP="00F26007">
            <w:pPr>
              <w:pStyle w:val="ConcurTableHead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操作</w:t>
            </w:r>
          </w:p>
        </w:tc>
      </w:tr>
      <w:tr w:rsidR="0027598A" w:rsidRPr="00E9173F" w14:paraId="2FFC41E2" w14:textId="77777777" w:rsidTr="00F26007">
        <w:trPr>
          <w:cantSplit/>
        </w:trPr>
        <w:tc>
          <w:tcPr>
            <w:tcW w:w="6450" w:type="dxa"/>
            <w:tcBorders>
              <w:bottom w:val="single" w:sz="4" w:space="0" w:color="000000"/>
            </w:tcBorders>
          </w:tcPr>
          <w:p w14:paraId="37C3AE35" w14:textId="1B06C9DF" w:rsidR="0027598A" w:rsidRPr="00E9173F" w:rsidRDefault="00967FC0" w:rsidP="00F26007">
            <w:pPr>
              <w:pStyle w:val="ConcurTableText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6E7B2762" wp14:editId="3A7DA97F">
                  <wp:extent cx="1495015" cy="3240000"/>
                  <wp:effectExtent l="12700" t="12700" r="16510" b="11430"/>
                  <wp:docPr id="2759" name="Picture 2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68FF0164" w14:textId="4FF9C79E" w:rsidR="0027598A" w:rsidRPr="00E9173F" w:rsidRDefault="0027598A" w:rsidP="00F26007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退出</w:t>
            </w:r>
            <w:r>
              <w:rPr>
                <w:rFonts w:hint="eastAsia"/>
                <w:color w:val="000000" w:themeColor="text1"/>
              </w:rPr>
              <w:t xml:space="preserve"> SAP Concur </w:t>
            </w:r>
            <w:r>
              <w:rPr>
                <w:rFonts w:hint="eastAsia"/>
                <w:color w:val="000000" w:themeColor="text1"/>
              </w:rPr>
              <w:t>发票助手小程序：</w:t>
            </w:r>
          </w:p>
          <w:p w14:paraId="19E546E0" w14:textId="69AA2BF5" w:rsidR="0027598A" w:rsidRPr="00E9173F" w:rsidRDefault="0027598A" w:rsidP="0038290F">
            <w:pPr>
              <w:pStyle w:val="ConcurTableBulle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1) </w:t>
            </w:r>
            <w:r>
              <w:rPr>
                <w:rFonts w:hint="eastAsia"/>
                <w:color w:val="000000" w:themeColor="text1"/>
              </w:rPr>
              <w:t>在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</w:rPr>
              <w:t xml:space="preserve">SAP Concur </w:t>
            </w:r>
            <w:r>
              <w:rPr>
                <w:rFonts w:ascii="Microsoft JhengHei" w:hAnsi="Microsoft JhengHei" w:hint="eastAsia"/>
                <w:b/>
                <w:color w:val="000000" w:themeColor="text1"/>
              </w:rPr>
              <w:t>发票助手</w:t>
            </w:r>
            <w:r>
              <w:rPr>
                <w:rFonts w:hint="eastAsia"/>
                <w:color w:val="000000" w:themeColor="text1"/>
              </w:rPr>
              <w:t>屏幕，点击</w:t>
            </w:r>
            <w:r>
              <w:rPr>
                <w:rFonts w:hint="eastAsia"/>
                <w:noProof/>
              </w:rPr>
              <w:drawing>
                <wp:inline distT="0" distB="0" distL="0" distR="0" wp14:anchorId="6F0EDBBD" wp14:editId="5538D3E5">
                  <wp:extent cx="216490" cy="219456"/>
                  <wp:effectExtent l="0" t="0" r="0" b="0"/>
                  <wp:docPr id="94" name="Picture 94" descr="Exit button (upper-right corn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9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>（右上角）。</w:t>
            </w:r>
          </w:p>
          <w:p w14:paraId="0BDCC849" w14:textId="6BFC488F" w:rsidR="0027598A" w:rsidRPr="00E9173F" w:rsidRDefault="0038290F" w:rsidP="00F26007">
            <w:pPr>
              <w:pStyle w:val="Concu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现在，您已退出发票助手小程序。</w:t>
            </w:r>
          </w:p>
        </w:tc>
      </w:tr>
    </w:tbl>
    <w:p w14:paraId="2371F4E0" w14:textId="16430AF4" w:rsidR="00B04F95" w:rsidRPr="00E9173F" w:rsidRDefault="00B04F95" w:rsidP="00301FE6">
      <w:pPr>
        <w:pStyle w:val="ConcurBodyText"/>
        <w:rPr>
          <w:color w:val="000000" w:themeColor="text1"/>
        </w:rPr>
      </w:pPr>
    </w:p>
    <w:sectPr w:rsidR="00B04F95" w:rsidRPr="00E9173F" w:rsidSect="00E65638">
      <w:footerReference w:type="default" r:id="rId103"/>
      <w:type w:val="continuous"/>
      <w:pgSz w:w="12240" w:h="15840" w:code="1"/>
      <w:pgMar w:top="1008" w:right="115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26509" w14:textId="77777777" w:rsidR="00BF1C89" w:rsidRDefault="00BF1C89">
      <w:r>
        <w:separator/>
      </w:r>
    </w:p>
    <w:p w14:paraId="338ACE01" w14:textId="77777777" w:rsidR="00BF1C89" w:rsidRDefault="00BF1C89"/>
  </w:endnote>
  <w:endnote w:type="continuationSeparator" w:id="0">
    <w:p w14:paraId="020A4D1E" w14:textId="77777777" w:rsidR="00BF1C89" w:rsidRDefault="00BF1C89">
      <w:r>
        <w:continuationSeparator/>
      </w:r>
    </w:p>
    <w:p w14:paraId="603D247B" w14:textId="77777777" w:rsidR="00BF1C89" w:rsidRDefault="00BF1C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azard">
    <w:altName w:val="Calibri"/>
    <w:charset w:val="00"/>
    <w:family w:val="auto"/>
    <w:pitch w:val="variable"/>
    <w:sig w:usb0="00000083" w:usb1="00000000" w:usb2="00000000" w:usb3="00000000" w:csb0="000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73A8A" w14:textId="2DCEE03A" w:rsidR="005F6154" w:rsidRDefault="00A42368" w:rsidP="0070458C">
    <w:pPr>
      <w:pStyle w:val="Footer"/>
      <w:rPr>
        <w:noProof/>
      </w:rPr>
    </w:pPr>
    <w:fldSimple w:instr=" STYLEREF  &quot;FAQTitle1&quot;  \* MERGEFORMAT ">
      <w:r w:rsidR="00BE6328" w:rsidRPr="00BE6328">
        <w:rPr>
          <w:rFonts w:hint="eastAsia"/>
          <w:b/>
          <w:bCs/>
          <w:noProof/>
        </w:rPr>
        <w:t>移动应用用户指南</w:t>
      </w:r>
    </w:fldSimple>
    <w:r w:rsidR="005F6154">
      <w:rPr>
        <w:rFonts w:hint="eastAsia"/>
      </w:rPr>
      <w:tab/>
    </w:r>
    <w:fldSimple w:instr=" STYLEREF  &quot;FAQTitle2&quot; \* MERGEFORMAT ">
      <w:r w:rsidR="00BE6328" w:rsidRPr="00BE6328">
        <w:rPr>
          <w:rFonts w:hint="eastAsia"/>
          <w:b/>
          <w:bCs/>
          <w:noProof/>
        </w:rPr>
        <w:t xml:space="preserve">SAP Concur </w:t>
      </w:r>
      <w:r w:rsidR="00BE6328" w:rsidRPr="00BE6328">
        <w:rPr>
          <w:rFonts w:hint="eastAsia"/>
          <w:b/>
          <w:bCs/>
          <w:noProof/>
        </w:rPr>
        <w:t>发票助手</w:t>
      </w:r>
    </w:fldSimple>
  </w:p>
  <w:p w14:paraId="2C0DA7FC" w14:textId="764CE9D3" w:rsidR="005F6154" w:rsidRPr="00A729A4" w:rsidRDefault="00A42368" w:rsidP="00A729A4">
    <w:pPr>
      <w:pStyle w:val="Footer"/>
    </w:pPr>
    <w:fldSimple w:instr=" STYLEREF  &quot;FAQTitle3&quot; \* MERGEFORMAT ">
      <w:r w:rsidR="00BE6328" w:rsidRPr="00BE6328">
        <w:rPr>
          <w:rFonts w:hint="eastAsia"/>
          <w:b/>
          <w:bCs/>
          <w:noProof/>
        </w:rPr>
        <w:t>上次修订日期：</w:t>
      </w:r>
      <w:r w:rsidR="00BE6328" w:rsidRPr="00BE6328">
        <w:rPr>
          <w:rFonts w:hint="eastAsia"/>
          <w:b/>
          <w:bCs/>
          <w:noProof/>
        </w:rPr>
        <w:t>2022</w:t>
      </w:r>
      <w:r w:rsidR="00BE6328">
        <w:rPr>
          <w:rFonts w:hint="eastAsia"/>
          <w:noProof/>
        </w:rPr>
        <w:t xml:space="preserve"> </w:t>
      </w:r>
      <w:r w:rsidR="00BE6328">
        <w:rPr>
          <w:rFonts w:hint="eastAsia"/>
          <w:noProof/>
        </w:rPr>
        <w:t>年</w:t>
      </w:r>
      <w:r w:rsidR="00BE6328">
        <w:rPr>
          <w:rFonts w:hint="eastAsia"/>
          <w:noProof/>
        </w:rPr>
        <w:t xml:space="preserve"> 10 </w:t>
      </w:r>
      <w:r w:rsidR="00BE6328">
        <w:rPr>
          <w:rFonts w:hint="eastAsia"/>
          <w:noProof/>
        </w:rPr>
        <w:t>月</w:t>
      </w:r>
      <w:r w:rsidR="00BE6328">
        <w:rPr>
          <w:rFonts w:hint="eastAsia"/>
          <w:noProof/>
        </w:rPr>
        <w:t xml:space="preserve"> 24 </w:t>
      </w:r>
      <w:r w:rsidR="00BE6328">
        <w:rPr>
          <w:rFonts w:hint="eastAsia"/>
          <w:noProof/>
        </w:rPr>
        <w:t>日</w:t>
      </w:r>
    </w:fldSimple>
    <w:r w:rsidR="005F6154">
      <w:rPr>
        <w:rFonts w:hint="eastAsia"/>
      </w:rPr>
      <w:t xml:space="preserve"> </w:t>
    </w:r>
    <w:r w:rsidR="005F6154">
      <w:rPr>
        <w:rFonts w:hint="eastAsia"/>
      </w:rPr>
      <w:tab/>
    </w:r>
    <w:r w:rsidR="005F6154">
      <w:rPr>
        <w:rFonts w:hint="eastAsia"/>
      </w:rPr>
      <w:t>第</w:t>
    </w:r>
    <w:r w:rsidR="005F6154">
      <w:rPr>
        <w:rFonts w:hint="eastAsia"/>
      </w:rPr>
      <w:t xml:space="preserve"> </w:t>
    </w:r>
    <w:r w:rsidR="005F6154" w:rsidRPr="00170B8B">
      <w:fldChar w:fldCharType="begin"/>
    </w:r>
    <w:r w:rsidR="005F6154" w:rsidRPr="00170B8B">
      <w:instrText xml:space="preserve"> PAGE </w:instrText>
    </w:r>
    <w:r w:rsidR="005F6154" w:rsidRPr="00170B8B">
      <w:fldChar w:fldCharType="separate"/>
    </w:r>
    <w:r w:rsidR="005F6154">
      <w:t>1</w:t>
    </w:r>
    <w:r w:rsidR="005F6154" w:rsidRPr="00170B8B">
      <w:fldChar w:fldCharType="end"/>
    </w:r>
    <w:r w:rsidR="005F6154">
      <w:rPr>
        <w:rFonts w:hint="eastAsia"/>
      </w:rPr>
      <w:t xml:space="preserve"> </w:t>
    </w:r>
    <w:r w:rsidR="005F6154">
      <w:rPr>
        <w:rFonts w:hint="eastAsia"/>
      </w:rPr>
      <w:t>页，共</w:t>
    </w:r>
    <w:r w:rsidR="005F6154">
      <w:rPr>
        <w:rFonts w:hint="eastAsia"/>
      </w:rPr>
      <w:t xml:space="preserve"> </w:t>
    </w:r>
    <w:fldSimple w:instr=" NUMPAGES ">
      <w:r w:rsidR="005F6154">
        <w:t>5</w:t>
      </w:r>
    </w:fldSimple>
    <w:r w:rsidR="005F6154">
      <w:rPr>
        <w:rFonts w:hint="eastAsia"/>
      </w:rPr>
      <w:t xml:space="preserve"> </w:t>
    </w:r>
    <w:r w:rsidR="005F6154"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05708" w14:textId="77777777" w:rsidR="00BF1C89" w:rsidRDefault="00BF1C89">
      <w:r>
        <w:separator/>
      </w:r>
    </w:p>
    <w:p w14:paraId="3D37A1FA" w14:textId="77777777" w:rsidR="00BF1C89" w:rsidRDefault="00BF1C89"/>
  </w:footnote>
  <w:footnote w:type="continuationSeparator" w:id="0">
    <w:p w14:paraId="34B26B42" w14:textId="77777777" w:rsidR="00BF1C89" w:rsidRDefault="00BF1C89">
      <w:r>
        <w:continuationSeparator/>
      </w:r>
    </w:p>
    <w:p w14:paraId="3BC99AB8" w14:textId="77777777" w:rsidR="00BF1C89" w:rsidRDefault="00BF1C8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45E36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2A683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0A4069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09ABD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543E3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DA23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F8201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0A090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E515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7447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147AB3"/>
    <w:multiLevelType w:val="hybridMultilevel"/>
    <w:tmpl w:val="F25C6F20"/>
    <w:lvl w:ilvl="0" w:tplc="BB5EBC66">
      <w:start w:val="1"/>
      <w:numFmt w:val="none"/>
      <w:pStyle w:val="ConcurNoteIndent2"/>
      <w:lvlText w:val="NOTE:"/>
      <w:lvlJc w:val="left"/>
      <w:pPr>
        <w:tabs>
          <w:tab w:val="num" w:pos="1800"/>
        </w:tabs>
        <w:ind w:left="1080" w:firstLine="0"/>
      </w:pPr>
      <w:rPr>
        <w:rFonts w:ascii="Verdana" w:hAnsi="Verdana"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1" w15:restartNumberingAfterBreak="0">
    <w:nsid w:val="089F7C4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AC429F4"/>
    <w:multiLevelType w:val="hybridMultilevel"/>
    <w:tmpl w:val="4B2E8A9E"/>
    <w:lvl w:ilvl="0" w:tplc="72361794">
      <w:start w:val="1"/>
      <w:numFmt w:val="bullet"/>
      <w:pStyle w:val="ConcurTableBulletIndent"/>
      <w:lvlText w:val=""/>
      <w:lvlJc w:val="left"/>
      <w:pPr>
        <w:tabs>
          <w:tab w:val="num" w:pos="936"/>
        </w:tabs>
        <w:ind w:left="936" w:hanging="360"/>
      </w:pPr>
      <w:rPr>
        <w:rFonts w:ascii="Symbol" w:hAnsi="Symbol" w:hint="default"/>
        <w:b w:val="0"/>
        <w:i w:val="0"/>
        <w:position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DF42BB"/>
    <w:multiLevelType w:val="hybridMultilevel"/>
    <w:tmpl w:val="A00464A0"/>
    <w:lvl w:ilvl="0" w:tplc="BDE0C8C8">
      <w:start w:val="1"/>
      <w:numFmt w:val="bullet"/>
      <w:pStyle w:val="Concur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8E5D6F"/>
    <w:multiLevelType w:val="hybridMultilevel"/>
    <w:tmpl w:val="7708CB4C"/>
    <w:lvl w:ilvl="0" w:tplc="A886BF18">
      <w:start w:val="1"/>
      <w:numFmt w:val="none"/>
      <w:pStyle w:val="ConcurNoteIndent"/>
      <w:lvlText w:val="NOTE:"/>
      <w:lvlJc w:val="left"/>
      <w:pPr>
        <w:tabs>
          <w:tab w:val="num" w:pos="1440"/>
        </w:tabs>
        <w:ind w:left="720" w:firstLine="0"/>
      </w:pPr>
      <w:rPr>
        <w:rFonts w:ascii="Verdana" w:hAnsi="Verdana" w:hint="default"/>
        <w:b/>
        <w:i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1A990BB5"/>
    <w:multiLevelType w:val="hybridMultilevel"/>
    <w:tmpl w:val="C144E832"/>
    <w:styleLink w:val="11111114"/>
    <w:lvl w:ilvl="0" w:tplc="5DCCB7D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197734"/>
    <w:multiLevelType w:val="hybridMultilevel"/>
    <w:tmpl w:val="FE0CA09C"/>
    <w:styleLink w:val="11111111"/>
    <w:lvl w:ilvl="0" w:tplc="5DCCB7DE">
      <w:start w:val="1"/>
      <w:numFmt w:val="bullet"/>
      <w:pStyle w:val="WN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16"/>
      </w:rPr>
    </w:lvl>
    <w:lvl w:ilvl="1" w:tplc="04090003">
      <w:start w:val="1"/>
      <w:numFmt w:val="decimal"/>
      <w:suff w:val="nothing"/>
      <w:lvlText w:val=".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7" w15:restartNumberingAfterBreak="0">
    <w:nsid w:val="1EE03C65"/>
    <w:multiLevelType w:val="hybridMultilevel"/>
    <w:tmpl w:val="DCC88FD2"/>
    <w:lvl w:ilvl="0" w:tplc="2CE834DA">
      <w:start w:val="1"/>
      <w:numFmt w:val="none"/>
      <w:pStyle w:val="ConcurProcedureHeadingIndent"/>
      <w:lvlText w:val=""/>
      <w:lvlJc w:val="left"/>
      <w:pPr>
        <w:tabs>
          <w:tab w:val="num" w:pos="1080"/>
        </w:tabs>
        <w:ind w:left="1080" w:hanging="432"/>
      </w:pPr>
      <w:rPr>
        <w:rFonts w:ascii="Webdings" w:hAnsi="Webdings" w:hint="default"/>
        <w:b/>
        <w:i w:val="0"/>
        <w:color w:val="0000FF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22BA7338"/>
    <w:multiLevelType w:val="hybridMultilevel"/>
    <w:tmpl w:val="1E18D6D8"/>
    <w:styleLink w:val="1ai1"/>
    <w:lvl w:ilvl="0" w:tplc="9A0081F6">
      <w:start w:val="1"/>
      <w:numFmt w:val="none"/>
      <w:lvlText w:val="NOTE:"/>
      <w:lvlJc w:val="left"/>
      <w:pPr>
        <w:tabs>
          <w:tab w:val="num" w:pos="720"/>
        </w:tabs>
        <w:ind w:left="0" w:firstLine="0"/>
      </w:pPr>
      <w:rPr>
        <w:rFonts w:ascii="Verdana" w:hAnsi="Verdana"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912FD6"/>
    <w:multiLevelType w:val="hybridMultilevel"/>
    <w:tmpl w:val="18500A80"/>
    <w:lvl w:ilvl="0" w:tplc="2B7CA8BC">
      <w:start w:val="1"/>
      <w:numFmt w:val="bullet"/>
      <w:pStyle w:val="ConcurWarningIconIndent2"/>
      <w:lvlText w:val="!"/>
      <w:lvlJc w:val="left"/>
      <w:pPr>
        <w:tabs>
          <w:tab w:val="num" w:pos="1800"/>
        </w:tabs>
        <w:ind w:left="1800" w:hanging="720"/>
      </w:pPr>
      <w:rPr>
        <w:rFonts w:ascii="Hazard" w:hAnsi="Hazard" w:hint="default"/>
        <w:sz w:val="32"/>
        <w:szCs w:val="40"/>
      </w:rPr>
    </w:lvl>
    <w:lvl w:ilvl="1" w:tplc="674685EA">
      <w:start w:val="1"/>
      <w:numFmt w:val="bullet"/>
      <w:lvlText w:val="!"/>
      <w:lvlJc w:val="left"/>
      <w:pPr>
        <w:tabs>
          <w:tab w:val="num" w:pos="1800"/>
        </w:tabs>
        <w:ind w:left="1800" w:hanging="720"/>
      </w:pPr>
      <w:rPr>
        <w:rFonts w:ascii="Hazard" w:hAnsi="Hazard" w:hint="default"/>
        <w:sz w:val="32"/>
        <w:szCs w:val="4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342CF2"/>
    <w:multiLevelType w:val="hybridMultilevel"/>
    <w:tmpl w:val="6D82782C"/>
    <w:lvl w:ilvl="0" w:tplc="F746FACC">
      <w:start w:val="1"/>
      <w:numFmt w:val="bullet"/>
      <w:pStyle w:val="ConcurTableBulletIndent2"/>
      <w:lvlText w:val=""/>
      <w:lvlJc w:val="left"/>
      <w:pPr>
        <w:tabs>
          <w:tab w:val="num" w:pos="936"/>
        </w:tabs>
        <w:ind w:left="936" w:hanging="360"/>
      </w:pPr>
      <w:rPr>
        <w:rFonts w:ascii="Symbol" w:hAnsi="Symbol" w:hint="default"/>
        <w:b w:val="0"/>
        <w:i w:val="0"/>
        <w:position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7374F3"/>
    <w:multiLevelType w:val="hybridMultilevel"/>
    <w:tmpl w:val="0DC6A1B8"/>
    <w:lvl w:ilvl="0" w:tplc="318AE6A4">
      <w:start w:val="1"/>
      <w:numFmt w:val="bullet"/>
      <w:pStyle w:val="ConcurBrowserNote"/>
      <w:lvlText w:val=""/>
      <w:lvlJc w:val="left"/>
      <w:pPr>
        <w:tabs>
          <w:tab w:val="num" w:pos="720"/>
        </w:tabs>
        <w:ind w:left="720" w:hanging="720"/>
      </w:pPr>
      <w:rPr>
        <w:rFonts w:ascii="Wingdings 2" w:hAnsi="Wingdings 2" w:hint="default"/>
        <w:color w:val="000000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044E88"/>
    <w:multiLevelType w:val="hybridMultilevel"/>
    <w:tmpl w:val="F5B245E8"/>
    <w:lvl w:ilvl="0" w:tplc="FFFFFFFF">
      <w:start w:val="1"/>
      <w:numFmt w:val="bullet"/>
      <w:pStyle w:val="Table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  <w:sz w:val="20"/>
        <w:szCs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6C35B5"/>
    <w:multiLevelType w:val="hybridMultilevel"/>
    <w:tmpl w:val="88DE31B8"/>
    <w:lvl w:ilvl="0" w:tplc="715C473E">
      <w:start w:val="1"/>
      <w:numFmt w:val="none"/>
      <w:pStyle w:val="ConcurProcedureHeading"/>
      <w:lvlText w:val=""/>
      <w:lvlJc w:val="left"/>
      <w:pPr>
        <w:tabs>
          <w:tab w:val="num" w:pos="360"/>
        </w:tabs>
        <w:ind w:left="360" w:hanging="432"/>
      </w:pPr>
      <w:rPr>
        <w:rFonts w:ascii="Webdings" w:hAnsi="Webdings" w:hint="default"/>
        <w:b/>
        <w:i w:val="0"/>
        <w:color w:val="0000FF"/>
        <w:position w:val="0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000080"/>
        <w:position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BB371D5"/>
    <w:multiLevelType w:val="hybridMultilevel"/>
    <w:tmpl w:val="B694BE98"/>
    <w:lvl w:ilvl="0" w:tplc="07AA56C6">
      <w:start w:val="1"/>
      <w:numFmt w:val="bullet"/>
      <w:pStyle w:val="WNBodyIndent"/>
      <w:lvlText w:val="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 w15:restartNumberingAfterBreak="0">
    <w:nsid w:val="3D4E0E1F"/>
    <w:multiLevelType w:val="hybridMultilevel"/>
    <w:tmpl w:val="43823ABE"/>
    <w:lvl w:ilvl="0" w:tplc="C28AAD2A">
      <w:start w:val="1"/>
      <w:numFmt w:val="bullet"/>
      <w:pStyle w:val="TableBullet0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C4603FD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6FB2943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5EB6CEE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A7E08E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C668D5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BE58B24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DD69F2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5AADBA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05C530E"/>
    <w:multiLevelType w:val="hybridMultilevel"/>
    <w:tmpl w:val="8926031A"/>
    <w:lvl w:ilvl="0" w:tplc="4F82BED8">
      <w:start w:val="1"/>
      <w:numFmt w:val="bullet"/>
      <w:pStyle w:val="ConcurMoreInfoIndent"/>
      <w:lvlText w:val="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09B4074"/>
    <w:multiLevelType w:val="hybridMultilevel"/>
    <w:tmpl w:val="BCACA052"/>
    <w:lvl w:ilvl="0" w:tplc="4B5C7EC0">
      <w:start w:val="1"/>
      <w:numFmt w:val="bullet"/>
      <w:pStyle w:val="ConcurBulletInden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1" w:tplc="0409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D825A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9" w15:restartNumberingAfterBreak="0">
    <w:nsid w:val="4D8F2F5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0" w15:restartNumberingAfterBreak="0">
    <w:nsid w:val="4EFC55F4"/>
    <w:multiLevelType w:val="hybridMultilevel"/>
    <w:tmpl w:val="03E491DE"/>
    <w:lvl w:ilvl="0" w:tplc="846A3A8C">
      <w:start w:val="1"/>
      <w:numFmt w:val="bullet"/>
      <w:pStyle w:val="ConcurMoreInfoIndent2"/>
      <w:lvlText w:val="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FD3E8F"/>
    <w:multiLevelType w:val="hybridMultilevel"/>
    <w:tmpl w:val="510469A8"/>
    <w:lvl w:ilvl="0" w:tplc="E88271DA">
      <w:start w:val="1"/>
      <w:numFmt w:val="bullet"/>
      <w:pStyle w:val="ConcurTableBook"/>
      <w:lvlText w:val=""/>
      <w:lvlJc w:val="left"/>
      <w:pPr>
        <w:tabs>
          <w:tab w:val="num" w:pos="720"/>
        </w:tabs>
        <w:ind w:left="0" w:firstLine="0"/>
      </w:pPr>
      <w:rPr>
        <w:rFonts w:ascii="Wingdings" w:hAnsi="Wingdings" w:hint="default"/>
        <w:sz w:val="24"/>
      </w:rPr>
    </w:lvl>
    <w:lvl w:ilvl="1" w:tplc="CED0A8F6">
      <w:start w:val="1"/>
      <w:numFmt w:val="bullet"/>
      <w:pStyle w:val="ConcurTableBookIndent"/>
      <w:lvlText w:val=""/>
      <w:lvlJc w:val="left"/>
      <w:pPr>
        <w:tabs>
          <w:tab w:val="num" w:pos="0"/>
        </w:tabs>
        <w:ind w:left="792" w:hanging="432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1750B0"/>
    <w:multiLevelType w:val="hybridMultilevel"/>
    <w:tmpl w:val="ACA82BB0"/>
    <w:lvl w:ilvl="0" w:tplc="53763446">
      <w:start w:val="1"/>
      <w:numFmt w:val="bullet"/>
      <w:pStyle w:val="ConcurWarningIcon"/>
      <w:lvlText w:val="!"/>
      <w:lvlJc w:val="left"/>
      <w:pPr>
        <w:tabs>
          <w:tab w:val="num" w:pos="360"/>
        </w:tabs>
        <w:ind w:left="360" w:hanging="360"/>
      </w:pPr>
      <w:rPr>
        <w:rFonts w:ascii="Hazard" w:hAnsi="Hazard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CE3198"/>
    <w:multiLevelType w:val="hybridMultilevel"/>
    <w:tmpl w:val="B5AAC418"/>
    <w:lvl w:ilvl="0" w:tplc="618CCC26">
      <w:start w:val="1"/>
      <w:numFmt w:val="decimal"/>
      <w:pStyle w:val="ConcurNumberIndent"/>
      <w:lvlText w:val="%1)"/>
      <w:lvlJc w:val="left"/>
      <w:pPr>
        <w:tabs>
          <w:tab w:val="num" w:pos="1512"/>
        </w:tabs>
        <w:ind w:left="1512" w:hanging="432"/>
      </w:pPr>
      <w:rPr>
        <w:rFonts w:ascii="Verdana" w:hAnsi="Verdana" w:hint="default"/>
        <w:b w:val="0"/>
        <w:i w:val="0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FD3949"/>
    <w:multiLevelType w:val="hybridMultilevel"/>
    <w:tmpl w:val="24344C04"/>
    <w:lvl w:ilvl="0" w:tplc="C340F734">
      <w:start w:val="1"/>
      <w:numFmt w:val="bullet"/>
      <w:pStyle w:val="ConcurTable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  <w:b w:val="0"/>
        <w:i w:val="0"/>
        <w:position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A9508A"/>
    <w:multiLevelType w:val="hybridMultilevel"/>
    <w:tmpl w:val="BCF21D88"/>
    <w:lvl w:ilvl="0" w:tplc="B8D0819A">
      <w:start w:val="1"/>
      <w:numFmt w:val="bullet"/>
      <w:pStyle w:val="ConcurBrowserNoteIndent"/>
      <w:lvlText w:val=""/>
      <w:lvlJc w:val="left"/>
      <w:pPr>
        <w:tabs>
          <w:tab w:val="num" w:pos="3600"/>
        </w:tabs>
        <w:ind w:left="3600" w:hanging="720"/>
      </w:pPr>
      <w:rPr>
        <w:rFonts w:ascii="Wingdings 2" w:hAnsi="Wingdings 2" w:hint="default"/>
        <w:color w:val="000000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6" w15:restartNumberingAfterBreak="0">
    <w:nsid w:val="645E2F3F"/>
    <w:multiLevelType w:val="hybridMultilevel"/>
    <w:tmpl w:val="367CA3FA"/>
    <w:lvl w:ilvl="0" w:tplc="F83CC10A">
      <w:start w:val="1"/>
      <w:numFmt w:val="bullet"/>
      <w:pStyle w:val="ConcurBulletIndent2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A713244"/>
    <w:multiLevelType w:val="hybridMultilevel"/>
    <w:tmpl w:val="3EF6B718"/>
    <w:lvl w:ilvl="0" w:tplc="ED2E89BC">
      <w:start w:val="1"/>
      <w:numFmt w:val="decimal"/>
      <w:pStyle w:val="Style1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/>
        <w:i w:val="0"/>
        <w:sz w:val="20"/>
        <w:szCs w:val="20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CD036C1"/>
    <w:multiLevelType w:val="hybridMultilevel"/>
    <w:tmpl w:val="035674BE"/>
    <w:lvl w:ilvl="0" w:tplc="0C289986">
      <w:start w:val="1"/>
      <w:numFmt w:val="bullet"/>
      <w:pStyle w:val="ConcurWarningIconIndent"/>
      <w:lvlText w:val="!"/>
      <w:lvlJc w:val="left"/>
      <w:pPr>
        <w:tabs>
          <w:tab w:val="num" w:pos="1440"/>
        </w:tabs>
        <w:ind w:left="1440" w:hanging="720"/>
      </w:pPr>
      <w:rPr>
        <w:rFonts w:ascii="Hazard" w:hAnsi="Hazard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CC45B6"/>
    <w:multiLevelType w:val="hybridMultilevel"/>
    <w:tmpl w:val="18E2F120"/>
    <w:lvl w:ilvl="0" w:tplc="C7C69DCC">
      <w:start w:val="1"/>
      <w:numFmt w:val="bullet"/>
      <w:pStyle w:val="ConcurBulletIndent3"/>
      <w:lvlText w:val="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  <w:sz w:val="18"/>
        <w:szCs w:val="18"/>
      </w:rPr>
    </w:lvl>
    <w:lvl w:ilvl="1" w:tplc="7A64D3F4">
      <w:start w:val="1"/>
      <w:numFmt w:val="bullet"/>
      <w:pStyle w:val="ConcurBulletIndent4"/>
      <w:lvlText w:val="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30"/>
        </w:tabs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50"/>
        </w:tabs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70"/>
        </w:tabs>
        <w:ind w:left="8370" w:hanging="360"/>
      </w:pPr>
      <w:rPr>
        <w:rFonts w:ascii="Wingdings" w:hAnsi="Wingdings" w:hint="default"/>
      </w:rPr>
    </w:lvl>
  </w:abstractNum>
  <w:abstractNum w:abstractNumId="40" w15:restartNumberingAfterBreak="0">
    <w:nsid w:val="7A37745D"/>
    <w:multiLevelType w:val="hybridMultilevel"/>
    <w:tmpl w:val="87846500"/>
    <w:lvl w:ilvl="0" w:tplc="FFFFFFFF">
      <w:start w:val="1"/>
      <w:numFmt w:val="bullet"/>
      <w:pStyle w:val="List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B248D3"/>
    <w:multiLevelType w:val="hybridMultilevel"/>
    <w:tmpl w:val="180E2886"/>
    <w:lvl w:ilvl="0" w:tplc="82929692">
      <w:start w:val="1"/>
      <w:numFmt w:val="bullet"/>
      <w:pStyle w:val="WNBulletIndent"/>
      <w:lvlText w:val=""/>
      <w:lvlJc w:val="left"/>
      <w:pPr>
        <w:tabs>
          <w:tab w:val="num" w:pos="360"/>
        </w:tabs>
        <w:ind w:left="720" w:hanging="288"/>
      </w:pPr>
      <w:rPr>
        <w:rFonts w:ascii="Symbol" w:hAnsi="Symbol" w:hint="default"/>
        <w:sz w:val="16"/>
        <w:szCs w:val="16"/>
      </w:rPr>
    </w:lvl>
    <w:lvl w:ilvl="1" w:tplc="04090003">
      <w:start w:val="1"/>
      <w:numFmt w:val="decimal"/>
      <w:suff w:val="nothing"/>
      <w:lvlText w:val=".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42" w15:restartNumberingAfterBreak="0">
    <w:nsid w:val="7B084365"/>
    <w:multiLevelType w:val="hybridMultilevel"/>
    <w:tmpl w:val="2F04FE12"/>
    <w:lvl w:ilvl="0" w:tplc="80CA2666">
      <w:start w:val="1"/>
      <w:numFmt w:val="decimal"/>
      <w:lvlText w:val="%1)"/>
      <w:lvlJc w:val="left"/>
      <w:pPr>
        <w:ind w:left="360" w:hanging="360"/>
      </w:pPr>
      <w:rPr>
        <w:rFonts w:ascii="Verdana" w:eastAsia="SimSun" w:hAnsi="Verdana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F0656DF"/>
    <w:multiLevelType w:val="hybridMultilevel"/>
    <w:tmpl w:val="F62C8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4672837">
    <w:abstractNumId w:val="27"/>
  </w:num>
  <w:num w:numId="2" w16cid:durableId="1904560469">
    <w:abstractNumId w:val="9"/>
  </w:num>
  <w:num w:numId="3" w16cid:durableId="905913957">
    <w:abstractNumId w:val="7"/>
  </w:num>
  <w:num w:numId="4" w16cid:durableId="289212234">
    <w:abstractNumId w:val="6"/>
  </w:num>
  <w:num w:numId="5" w16cid:durableId="575364586">
    <w:abstractNumId w:val="5"/>
  </w:num>
  <w:num w:numId="6" w16cid:durableId="760178038">
    <w:abstractNumId w:val="4"/>
  </w:num>
  <w:num w:numId="7" w16cid:durableId="1547180005">
    <w:abstractNumId w:val="8"/>
  </w:num>
  <w:num w:numId="8" w16cid:durableId="1892575099">
    <w:abstractNumId w:val="3"/>
  </w:num>
  <w:num w:numId="9" w16cid:durableId="265700422">
    <w:abstractNumId w:val="2"/>
  </w:num>
  <w:num w:numId="10" w16cid:durableId="1561020451">
    <w:abstractNumId w:val="1"/>
  </w:num>
  <w:num w:numId="11" w16cid:durableId="827861855">
    <w:abstractNumId w:val="0"/>
  </w:num>
  <w:num w:numId="12" w16cid:durableId="995769095">
    <w:abstractNumId w:val="29"/>
  </w:num>
  <w:num w:numId="13" w16cid:durableId="694815493">
    <w:abstractNumId w:val="11"/>
  </w:num>
  <w:num w:numId="14" w16cid:durableId="1385256504">
    <w:abstractNumId w:val="28"/>
  </w:num>
  <w:num w:numId="15" w16cid:durableId="1158885428">
    <w:abstractNumId w:val="36"/>
  </w:num>
  <w:num w:numId="16" w16cid:durableId="1542742261">
    <w:abstractNumId w:val="21"/>
  </w:num>
  <w:num w:numId="17" w16cid:durableId="228079266">
    <w:abstractNumId w:val="35"/>
  </w:num>
  <w:num w:numId="18" w16cid:durableId="628319998">
    <w:abstractNumId w:val="31"/>
  </w:num>
  <w:num w:numId="19" w16cid:durableId="2040160842">
    <w:abstractNumId w:val="40"/>
  </w:num>
  <w:num w:numId="20" w16cid:durableId="1286504349">
    <w:abstractNumId w:val="13"/>
  </w:num>
  <w:num w:numId="21" w16cid:durableId="73624221">
    <w:abstractNumId w:val="26"/>
  </w:num>
  <w:num w:numId="22" w16cid:durableId="1642954371">
    <w:abstractNumId w:val="14"/>
  </w:num>
  <w:num w:numId="23" w16cid:durableId="2082360381">
    <w:abstractNumId w:val="18"/>
  </w:num>
  <w:num w:numId="24" w16cid:durableId="515577090">
    <w:abstractNumId w:val="10"/>
  </w:num>
  <w:num w:numId="25" w16cid:durableId="2038309127">
    <w:abstractNumId w:val="33"/>
    <w:lvlOverride w:ilvl="0">
      <w:startOverride w:val="1"/>
    </w:lvlOverride>
  </w:num>
  <w:num w:numId="26" w16cid:durableId="1198196026">
    <w:abstractNumId w:val="23"/>
  </w:num>
  <w:num w:numId="27" w16cid:durableId="1603103520">
    <w:abstractNumId w:val="17"/>
  </w:num>
  <w:num w:numId="28" w16cid:durableId="530261751">
    <w:abstractNumId w:val="32"/>
  </w:num>
  <w:num w:numId="29" w16cid:durableId="1379666846">
    <w:abstractNumId w:val="38"/>
  </w:num>
  <w:num w:numId="30" w16cid:durableId="278925291">
    <w:abstractNumId w:val="19"/>
  </w:num>
  <w:num w:numId="31" w16cid:durableId="1128166469">
    <w:abstractNumId w:val="34"/>
  </w:num>
  <w:num w:numId="32" w16cid:durableId="1431198812">
    <w:abstractNumId w:val="12"/>
  </w:num>
  <w:num w:numId="33" w16cid:durableId="938025739">
    <w:abstractNumId w:val="20"/>
  </w:num>
  <w:num w:numId="34" w16cid:durableId="946230882">
    <w:abstractNumId w:val="39"/>
  </w:num>
  <w:num w:numId="35" w16cid:durableId="1044719271">
    <w:abstractNumId w:val="37"/>
  </w:num>
  <w:num w:numId="36" w16cid:durableId="1044402854">
    <w:abstractNumId w:val="25"/>
  </w:num>
  <w:num w:numId="37" w16cid:durableId="1247575170">
    <w:abstractNumId w:val="16"/>
  </w:num>
  <w:num w:numId="38" w16cid:durableId="1223520850">
    <w:abstractNumId w:val="41"/>
  </w:num>
  <w:num w:numId="39" w16cid:durableId="1457334281">
    <w:abstractNumId w:val="22"/>
  </w:num>
  <w:num w:numId="40" w16cid:durableId="1009865608">
    <w:abstractNumId w:val="24"/>
  </w:num>
  <w:num w:numId="41" w16cid:durableId="748381400">
    <w:abstractNumId w:val="15"/>
  </w:num>
  <w:num w:numId="42" w16cid:durableId="1728411175">
    <w:abstractNumId w:val="30"/>
  </w:num>
  <w:num w:numId="43" w16cid:durableId="559097993">
    <w:abstractNumId w:val="43"/>
  </w:num>
  <w:num w:numId="44" w16cid:durableId="680395624">
    <w:abstractNumId w:val="4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drawingGridHorizontalSpacing w:val="720"/>
  <w:drawingGridVerticalSpacing w:val="720"/>
  <w:noPunctuationKerning/>
  <w:characterSpacingControl w:val="doNotCompress"/>
  <w:hdrShapeDefaults>
    <o:shapedefaults v:ext="edit" spidmax="2050" fillcolor="#ffc" strokecolor="#930">
      <v:fill color="#ffc"/>
      <v:stroke color="#930" weight="1.5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E98"/>
    <w:rsid w:val="00000312"/>
    <w:rsid w:val="00000722"/>
    <w:rsid w:val="00000C53"/>
    <w:rsid w:val="00001781"/>
    <w:rsid w:val="000017C9"/>
    <w:rsid w:val="00001942"/>
    <w:rsid w:val="00002109"/>
    <w:rsid w:val="0000239C"/>
    <w:rsid w:val="0000296B"/>
    <w:rsid w:val="00002E3E"/>
    <w:rsid w:val="00003A6B"/>
    <w:rsid w:val="00003FBE"/>
    <w:rsid w:val="000042B7"/>
    <w:rsid w:val="000047C5"/>
    <w:rsid w:val="000047D2"/>
    <w:rsid w:val="00004CA7"/>
    <w:rsid w:val="00004E09"/>
    <w:rsid w:val="0000559E"/>
    <w:rsid w:val="000056C2"/>
    <w:rsid w:val="00006614"/>
    <w:rsid w:val="00006716"/>
    <w:rsid w:val="00006BCD"/>
    <w:rsid w:val="0000715A"/>
    <w:rsid w:val="0000747D"/>
    <w:rsid w:val="00007601"/>
    <w:rsid w:val="000077B2"/>
    <w:rsid w:val="00007D20"/>
    <w:rsid w:val="00010271"/>
    <w:rsid w:val="0001086B"/>
    <w:rsid w:val="000109C3"/>
    <w:rsid w:val="00010B65"/>
    <w:rsid w:val="00011010"/>
    <w:rsid w:val="00011205"/>
    <w:rsid w:val="000113DD"/>
    <w:rsid w:val="00011CB5"/>
    <w:rsid w:val="00012629"/>
    <w:rsid w:val="00012DB3"/>
    <w:rsid w:val="00013115"/>
    <w:rsid w:val="000136FA"/>
    <w:rsid w:val="00013D58"/>
    <w:rsid w:val="00014035"/>
    <w:rsid w:val="0001403F"/>
    <w:rsid w:val="00014055"/>
    <w:rsid w:val="000144C6"/>
    <w:rsid w:val="00014DAB"/>
    <w:rsid w:val="0001518B"/>
    <w:rsid w:val="00015CBF"/>
    <w:rsid w:val="00015E40"/>
    <w:rsid w:val="000166E7"/>
    <w:rsid w:val="00017CD9"/>
    <w:rsid w:val="00017DFA"/>
    <w:rsid w:val="00020F3E"/>
    <w:rsid w:val="000218E3"/>
    <w:rsid w:val="00021EE4"/>
    <w:rsid w:val="00021FC4"/>
    <w:rsid w:val="00022149"/>
    <w:rsid w:val="0002267A"/>
    <w:rsid w:val="0002308C"/>
    <w:rsid w:val="000230B4"/>
    <w:rsid w:val="00023A6F"/>
    <w:rsid w:val="00023BBD"/>
    <w:rsid w:val="00023D20"/>
    <w:rsid w:val="00024AA2"/>
    <w:rsid w:val="00024FE3"/>
    <w:rsid w:val="000254BE"/>
    <w:rsid w:val="00025D83"/>
    <w:rsid w:val="00025E32"/>
    <w:rsid w:val="000264CC"/>
    <w:rsid w:val="000271B7"/>
    <w:rsid w:val="000272A8"/>
    <w:rsid w:val="000277A7"/>
    <w:rsid w:val="0002787C"/>
    <w:rsid w:val="0003030A"/>
    <w:rsid w:val="00030888"/>
    <w:rsid w:val="00030917"/>
    <w:rsid w:val="00030CA9"/>
    <w:rsid w:val="00031019"/>
    <w:rsid w:val="00031422"/>
    <w:rsid w:val="0003185A"/>
    <w:rsid w:val="00031A18"/>
    <w:rsid w:val="00032073"/>
    <w:rsid w:val="000322CE"/>
    <w:rsid w:val="00032AC2"/>
    <w:rsid w:val="00033429"/>
    <w:rsid w:val="00033A1B"/>
    <w:rsid w:val="00034190"/>
    <w:rsid w:val="00034928"/>
    <w:rsid w:val="000349D3"/>
    <w:rsid w:val="00034FBD"/>
    <w:rsid w:val="00036134"/>
    <w:rsid w:val="0003632C"/>
    <w:rsid w:val="0003671C"/>
    <w:rsid w:val="00036980"/>
    <w:rsid w:val="00036A34"/>
    <w:rsid w:val="00037C57"/>
    <w:rsid w:val="0004082A"/>
    <w:rsid w:val="0004087A"/>
    <w:rsid w:val="00040CF3"/>
    <w:rsid w:val="000410D6"/>
    <w:rsid w:val="0004110A"/>
    <w:rsid w:val="00041E5D"/>
    <w:rsid w:val="000420E1"/>
    <w:rsid w:val="000423A1"/>
    <w:rsid w:val="000429E3"/>
    <w:rsid w:val="00042A15"/>
    <w:rsid w:val="00042ED9"/>
    <w:rsid w:val="00043455"/>
    <w:rsid w:val="000434DD"/>
    <w:rsid w:val="00043D25"/>
    <w:rsid w:val="000440DD"/>
    <w:rsid w:val="00044106"/>
    <w:rsid w:val="000459C6"/>
    <w:rsid w:val="00046772"/>
    <w:rsid w:val="00046B93"/>
    <w:rsid w:val="00047085"/>
    <w:rsid w:val="00047301"/>
    <w:rsid w:val="00047F00"/>
    <w:rsid w:val="0005049F"/>
    <w:rsid w:val="00050556"/>
    <w:rsid w:val="00050F85"/>
    <w:rsid w:val="00050F9C"/>
    <w:rsid w:val="000515B3"/>
    <w:rsid w:val="00051D23"/>
    <w:rsid w:val="000521FA"/>
    <w:rsid w:val="00052558"/>
    <w:rsid w:val="0005288D"/>
    <w:rsid w:val="00052B0D"/>
    <w:rsid w:val="000532AB"/>
    <w:rsid w:val="000536EE"/>
    <w:rsid w:val="00053AC3"/>
    <w:rsid w:val="00053BD7"/>
    <w:rsid w:val="00053CEF"/>
    <w:rsid w:val="00053D4D"/>
    <w:rsid w:val="000550CA"/>
    <w:rsid w:val="0005583C"/>
    <w:rsid w:val="00055884"/>
    <w:rsid w:val="00056756"/>
    <w:rsid w:val="00057474"/>
    <w:rsid w:val="0005759B"/>
    <w:rsid w:val="0006012B"/>
    <w:rsid w:val="000604CD"/>
    <w:rsid w:val="0006083E"/>
    <w:rsid w:val="00060AC9"/>
    <w:rsid w:val="0006100D"/>
    <w:rsid w:val="0006113F"/>
    <w:rsid w:val="00061277"/>
    <w:rsid w:val="0006139A"/>
    <w:rsid w:val="00061466"/>
    <w:rsid w:val="00061DF3"/>
    <w:rsid w:val="00062A86"/>
    <w:rsid w:val="00062D99"/>
    <w:rsid w:val="00062EBB"/>
    <w:rsid w:val="00063708"/>
    <w:rsid w:val="000637FF"/>
    <w:rsid w:val="00063C36"/>
    <w:rsid w:val="000642FB"/>
    <w:rsid w:val="0006450A"/>
    <w:rsid w:val="00064EC5"/>
    <w:rsid w:val="000657EC"/>
    <w:rsid w:val="00065824"/>
    <w:rsid w:val="00065C21"/>
    <w:rsid w:val="00065E5F"/>
    <w:rsid w:val="00066046"/>
    <w:rsid w:val="00066122"/>
    <w:rsid w:val="0006621A"/>
    <w:rsid w:val="00066503"/>
    <w:rsid w:val="00066547"/>
    <w:rsid w:val="00066915"/>
    <w:rsid w:val="00066E7B"/>
    <w:rsid w:val="0006714A"/>
    <w:rsid w:val="00067531"/>
    <w:rsid w:val="000677D6"/>
    <w:rsid w:val="00067DFE"/>
    <w:rsid w:val="00067F83"/>
    <w:rsid w:val="000703A2"/>
    <w:rsid w:val="0007069A"/>
    <w:rsid w:val="00070A3D"/>
    <w:rsid w:val="00071431"/>
    <w:rsid w:val="000717E2"/>
    <w:rsid w:val="00071869"/>
    <w:rsid w:val="00071EAF"/>
    <w:rsid w:val="00071F08"/>
    <w:rsid w:val="00071FA4"/>
    <w:rsid w:val="000723ED"/>
    <w:rsid w:val="00072BD6"/>
    <w:rsid w:val="00072F7C"/>
    <w:rsid w:val="0007354F"/>
    <w:rsid w:val="00073808"/>
    <w:rsid w:val="00073873"/>
    <w:rsid w:val="00073EE1"/>
    <w:rsid w:val="000742AF"/>
    <w:rsid w:val="000742B6"/>
    <w:rsid w:val="0007441E"/>
    <w:rsid w:val="00074CDA"/>
    <w:rsid w:val="00074D2B"/>
    <w:rsid w:val="0007588D"/>
    <w:rsid w:val="00075A13"/>
    <w:rsid w:val="00075B09"/>
    <w:rsid w:val="00075B8F"/>
    <w:rsid w:val="00075BA8"/>
    <w:rsid w:val="00075D98"/>
    <w:rsid w:val="00075DF4"/>
    <w:rsid w:val="00075F30"/>
    <w:rsid w:val="00076017"/>
    <w:rsid w:val="000763DF"/>
    <w:rsid w:val="00077324"/>
    <w:rsid w:val="0008019D"/>
    <w:rsid w:val="00080849"/>
    <w:rsid w:val="0008142C"/>
    <w:rsid w:val="000816C5"/>
    <w:rsid w:val="00081EC8"/>
    <w:rsid w:val="000828DB"/>
    <w:rsid w:val="00082EF1"/>
    <w:rsid w:val="00083160"/>
    <w:rsid w:val="00083A92"/>
    <w:rsid w:val="00083B4D"/>
    <w:rsid w:val="00083E68"/>
    <w:rsid w:val="00084461"/>
    <w:rsid w:val="00084510"/>
    <w:rsid w:val="000850B6"/>
    <w:rsid w:val="000851BD"/>
    <w:rsid w:val="000851F0"/>
    <w:rsid w:val="00085619"/>
    <w:rsid w:val="0008566D"/>
    <w:rsid w:val="00086421"/>
    <w:rsid w:val="00086681"/>
    <w:rsid w:val="000867FA"/>
    <w:rsid w:val="00086B83"/>
    <w:rsid w:val="000873CC"/>
    <w:rsid w:val="000879BE"/>
    <w:rsid w:val="00087ACF"/>
    <w:rsid w:val="00087C34"/>
    <w:rsid w:val="0009033C"/>
    <w:rsid w:val="00091DC8"/>
    <w:rsid w:val="00092A48"/>
    <w:rsid w:val="00093250"/>
    <w:rsid w:val="00093629"/>
    <w:rsid w:val="00093B5D"/>
    <w:rsid w:val="00093BC2"/>
    <w:rsid w:val="0009406E"/>
    <w:rsid w:val="000942C0"/>
    <w:rsid w:val="000945C2"/>
    <w:rsid w:val="00094664"/>
    <w:rsid w:val="00094A61"/>
    <w:rsid w:val="000951A2"/>
    <w:rsid w:val="00096044"/>
    <w:rsid w:val="00096408"/>
    <w:rsid w:val="00096453"/>
    <w:rsid w:val="000964D0"/>
    <w:rsid w:val="00096864"/>
    <w:rsid w:val="00096A7A"/>
    <w:rsid w:val="00096F6D"/>
    <w:rsid w:val="00097610"/>
    <w:rsid w:val="00097641"/>
    <w:rsid w:val="000A09FF"/>
    <w:rsid w:val="000A0C2D"/>
    <w:rsid w:val="000A0DD4"/>
    <w:rsid w:val="000A147D"/>
    <w:rsid w:val="000A19BA"/>
    <w:rsid w:val="000A1A6F"/>
    <w:rsid w:val="000A1D7D"/>
    <w:rsid w:val="000A2483"/>
    <w:rsid w:val="000A2623"/>
    <w:rsid w:val="000A26AC"/>
    <w:rsid w:val="000A2917"/>
    <w:rsid w:val="000A2CD0"/>
    <w:rsid w:val="000A2CF2"/>
    <w:rsid w:val="000A30F1"/>
    <w:rsid w:val="000A3688"/>
    <w:rsid w:val="000A3F16"/>
    <w:rsid w:val="000A3F47"/>
    <w:rsid w:val="000A3F59"/>
    <w:rsid w:val="000A4312"/>
    <w:rsid w:val="000A5339"/>
    <w:rsid w:val="000A5A01"/>
    <w:rsid w:val="000A5A6A"/>
    <w:rsid w:val="000A5BAC"/>
    <w:rsid w:val="000A5BFF"/>
    <w:rsid w:val="000A5C54"/>
    <w:rsid w:val="000A5E03"/>
    <w:rsid w:val="000A6BE4"/>
    <w:rsid w:val="000A6EA4"/>
    <w:rsid w:val="000A705B"/>
    <w:rsid w:val="000A71C0"/>
    <w:rsid w:val="000A746E"/>
    <w:rsid w:val="000A7609"/>
    <w:rsid w:val="000A7A53"/>
    <w:rsid w:val="000A7BEF"/>
    <w:rsid w:val="000A7EF8"/>
    <w:rsid w:val="000B0379"/>
    <w:rsid w:val="000B044C"/>
    <w:rsid w:val="000B0851"/>
    <w:rsid w:val="000B0F6B"/>
    <w:rsid w:val="000B1593"/>
    <w:rsid w:val="000B1CE6"/>
    <w:rsid w:val="000B23A7"/>
    <w:rsid w:val="000B2A7C"/>
    <w:rsid w:val="000B3ABD"/>
    <w:rsid w:val="000B3C48"/>
    <w:rsid w:val="000B4308"/>
    <w:rsid w:val="000B4356"/>
    <w:rsid w:val="000B4477"/>
    <w:rsid w:val="000B44C4"/>
    <w:rsid w:val="000B4B10"/>
    <w:rsid w:val="000B5F0A"/>
    <w:rsid w:val="000B618B"/>
    <w:rsid w:val="000B6DF4"/>
    <w:rsid w:val="000B7353"/>
    <w:rsid w:val="000B7C0D"/>
    <w:rsid w:val="000C01D7"/>
    <w:rsid w:val="000C0265"/>
    <w:rsid w:val="000C0584"/>
    <w:rsid w:val="000C0CC1"/>
    <w:rsid w:val="000C1526"/>
    <w:rsid w:val="000C19B0"/>
    <w:rsid w:val="000C1B2F"/>
    <w:rsid w:val="000C1B80"/>
    <w:rsid w:val="000C270D"/>
    <w:rsid w:val="000C2CDF"/>
    <w:rsid w:val="000C2F4B"/>
    <w:rsid w:val="000C321C"/>
    <w:rsid w:val="000C3465"/>
    <w:rsid w:val="000C37D1"/>
    <w:rsid w:val="000C4050"/>
    <w:rsid w:val="000C42C6"/>
    <w:rsid w:val="000C46E2"/>
    <w:rsid w:val="000C4ADE"/>
    <w:rsid w:val="000C4AE4"/>
    <w:rsid w:val="000C5302"/>
    <w:rsid w:val="000C56EC"/>
    <w:rsid w:val="000C5EA1"/>
    <w:rsid w:val="000C6DB4"/>
    <w:rsid w:val="000C70BB"/>
    <w:rsid w:val="000C74CA"/>
    <w:rsid w:val="000C78CC"/>
    <w:rsid w:val="000C79A9"/>
    <w:rsid w:val="000C79AF"/>
    <w:rsid w:val="000C7A86"/>
    <w:rsid w:val="000D01C8"/>
    <w:rsid w:val="000D039E"/>
    <w:rsid w:val="000D0602"/>
    <w:rsid w:val="000D06B0"/>
    <w:rsid w:val="000D0734"/>
    <w:rsid w:val="000D0D9D"/>
    <w:rsid w:val="000D0F8F"/>
    <w:rsid w:val="000D188F"/>
    <w:rsid w:val="000D198B"/>
    <w:rsid w:val="000D1AD3"/>
    <w:rsid w:val="000D2D61"/>
    <w:rsid w:val="000D3334"/>
    <w:rsid w:val="000D3C73"/>
    <w:rsid w:val="000D3D5C"/>
    <w:rsid w:val="000D3EC1"/>
    <w:rsid w:val="000D4580"/>
    <w:rsid w:val="000D4FDB"/>
    <w:rsid w:val="000D53F7"/>
    <w:rsid w:val="000D5591"/>
    <w:rsid w:val="000D58ED"/>
    <w:rsid w:val="000D5C1D"/>
    <w:rsid w:val="000D5EF0"/>
    <w:rsid w:val="000D6206"/>
    <w:rsid w:val="000D6D57"/>
    <w:rsid w:val="000D757C"/>
    <w:rsid w:val="000D7F07"/>
    <w:rsid w:val="000E01FC"/>
    <w:rsid w:val="000E052F"/>
    <w:rsid w:val="000E0542"/>
    <w:rsid w:val="000E0A82"/>
    <w:rsid w:val="000E0CB0"/>
    <w:rsid w:val="000E0D7A"/>
    <w:rsid w:val="000E0F6F"/>
    <w:rsid w:val="000E12E9"/>
    <w:rsid w:val="000E25E1"/>
    <w:rsid w:val="000E3280"/>
    <w:rsid w:val="000E3603"/>
    <w:rsid w:val="000E376F"/>
    <w:rsid w:val="000E3DCC"/>
    <w:rsid w:val="000E4517"/>
    <w:rsid w:val="000E5152"/>
    <w:rsid w:val="000E522C"/>
    <w:rsid w:val="000E5820"/>
    <w:rsid w:val="000E586A"/>
    <w:rsid w:val="000E58D6"/>
    <w:rsid w:val="000E59B1"/>
    <w:rsid w:val="000E6457"/>
    <w:rsid w:val="000E6699"/>
    <w:rsid w:val="000E67FA"/>
    <w:rsid w:val="000E697C"/>
    <w:rsid w:val="000E6B29"/>
    <w:rsid w:val="000E6D56"/>
    <w:rsid w:val="000E6D58"/>
    <w:rsid w:val="000E6F82"/>
    <w:rsid w:val="000E711B"/>
    <w:rsid w:val="000E7661"/>
    <w:rsid w:val="000E7834"/>
    <w:rsid w:val="000E79F3"/>
    <w:rsid w:val="000E7B55"/>
    <w:rsid w:val="000F00D0"/>
    <w:rsid w:val="000F0985"/>
    <w:rsid w:val="000F0FA1"/>
    <w:rsid w:val="000F10BF"/>
    <w:rsid w:val="000F126A"/>
    <w:rsid w:val="000F13A5"/>
    <w:rsid w:val="000F147E"/>
    <w:rsid w:val="000F1784"/>
    <w:rsid w:val="000F1DF5"/>
    <w:rsid w:val="000F1ED7"/>
    <w:rsid w:val="000F1F31"/>
    <w:rsid w:val="000F204A"/>
    <w:rsid w:val="000F2B87"/>
    <w:rsid w:val="000F2C6D"/>
    <w:rsid w:val="000F2D55"/>
    <w:rsid w:val="000F378C"/>
    <w:rsid w:val="000F3DBE"/>
    <w:rsid w:val="000F40CD"/>
    <w:rsid w:val="000F4D08"/>
    <w:rsid w:val="000F5685"/>
    <w:rsid w:val="000F568E"/>
    <w:rsid w:val="000F56D1"/>
    <w:rsid w:val="000F582C"/>
    <w:rsid w:val="000F5925"/>
    <w:rsid w:val="000F5930"/>
    <w:rsid w:val="000F5E2D"/>
    <w:rsid w:val="000F63CB"/>
    <w:rsid w:val="000F6513"/>
    <w:rsid w:val="000F6CA9"/>
    <w:rsid w:val="000F73FE"/>
    <w:rsid w:val="000F7F87"/>
    <w:rsid w:val="001001D1"/>
    <w:rsid w:val="00100746"/>
    <w:rsid w:val="001007A9"/>
    <w:rsid w:val="00100D99"/>
    <w:rsid w:val="00101221"/>
    <w:rsid w:val="001017B1"/>
    <w:rsid w:val="001019D3"/>
    <w:rsid w:val="00101CAC"/>
    <w:rsid w:val="00101D23"/>
    <w:rsid w:val="00102315"/>
    <w:rsid w:val="00102A3C"/>
    <w:rsid w:val="00102D18"/>
    <w:rsid w:val="00103E98"/>
    <w:rsid w:val="001040E6"/>
    <w:rsid w:val="0010483E"/>
    <w:rsid w:val="00105286"/>
    <w:rsid w:val="001052D6"/>
    <w:rsid w:val="001056EA"/>
    <w:rsid w:val="0010586F"/>
    <w:rsid w:val="0010591C"/>
    <w:rsid w:val="00106C05"/>
    <w:rsid w:val="00107FAD"/>
    <w:rsid w:val="0011003D"/>
    <w:rsid w:val="0011057D"/>
    <w:rsid w:val="00110947"/>
    <w:rsid w:val="00110A41"/>
    <w:rsid w:val="00110C69"/>
    <w:rsid w:val="0011124E"/>
    <w:rsid w:val="0011134C"/>
    <w:rsid w:val="001114CA"/>
    <w:rsid w:val="00111A5E"/>
    <w:rsid w:val="00111AB8"/>
    <w:rsid w:val="001120B1"/>
    <w:rsid w:val="00112457"/>
    <w:rsid w:val="00112A18"/>
    <w:rsid w:val="001131DD"/>
    <w:rsid w:val="0011346D"/>
    <w:rsid w:val="00113547"/>
    <w:rsid w:val="001135A0"/>
    <w:rsid w:val="0011362E"/>
    <w:rsid w:val="00113BEB"/>
    <w:rsid w:val="00113E27"/>
    <w:rsid w:val="001140BE"/>
    <w:rsid w:val="0011411E"/>
    <w:rsid w:val="001148EB"/>
    <w:rsid w:val="00114FD4"/>
    <w:rsid w:val="001151A9"/>
    <w:rsid w:val="00115BE1"/>
    <w:rsid w:val="00117194"/>
    <w:rsid w:val="00117364"/>
    <w:rsid w:val="001179DB"/>
    <w:rsid w:val="00117EFD"/>
    <w:rsid w:val="00120DEA"/>
    <w:rsid w:val="00120FC9"/>
    <w:rsid w:val="001212E2"/>
    <w:rsid w:val="00122066"/>
    <w:rsid w:val="0012242D"/>
    <w:rsid w:val="001231F2"/>
    <w:rsid w:val="00123802"/>
    <w:rsid w:val="00123B87"/>
    <w:rsid w:val="0012442A"/>
    <w:rsid w:val="00126102"/>
    <w:rsid w:val="0012640E"/>
    <w:rsid w:val="00126E62"/>
    <w:rsid w:val="00126F0D"/>
    <w:rsid w:val="00127B45"/>
    <w:rsid w:val="00127DDA"/>
    <w:rsid w:val="001304A3"/>
    <w:rsid w:val="0013092A"/>
    <w:rsid w:val="00130AA4"/>
    <w:rsid w:val="00130B28"/>
    <w:rsid w:val="00132561"/>
    <w:rsid w:val="0013290D"/>
    <w:rsid w:val="00132A75"/>
    <w:rsid w:val="00132CBA"/>
    <w:rsid w:val="00132FF0"/>
    <w:rsid w:val="00133686"/>
    <w:rsid w:val="00133BA4"/>
    <w:rsid w:val="00133C20"/>
    <w:rsid w:val="00133D85"/>
    <w:rsid w:val="00134319"/>
    <w:rsid w:val="00134486"/>
    <w:rsid w:val="001344B9"/>
    <w:rsid w:val="00135358"/>
    <w:rsid w:val="00135890"/>
    <w:rsid w:val="00135F30"/>
    <w:rsid w:val="00135F8A"/>
    <w:rsid w:val="001368EA"/>
    <w:rsid w:val="00136B1B"/>
    <w:rsid w:val="00136E35"/>
    <w:rsid w:val="00136EED"/>
    <w:rsid w:val="00137051"/>
    <w:rsid w:val="00137213"/>
    <w:rsid w:val="00137678"/>
    <w:rsid w:val="001377C2"/>
    <w:rsid w:val="00137936"/>
    <w:rsid w:val="001409DE"/>
    <w:rsid w:val="00141A34"/>
    <w:rsid w:val="00141A58"/>
    <w:rsid w:val="00141D17"/>
    <w:rsid w:val="001424EF"/>
    <w:rsid w:val="001424F2"/>
    <w:rsid w:val="00143DCF"/>
    <w:rsid w:val="00144357"/>
    <w:rsid w:val="001446F1"/>
    <w:rsid w:val="00144724"/>
    <w:rsid w:val="001449F6"/>
    <w:rsid w:val="00146151"/>
    <w:rsid w:val="00146340"/>
    <w:rsid w:val="00147075"/>
    <w:rsid w:val="0014778B"/>
    <w:rsid w:val="00147E31"/>
    <w:rsid w:val="00150E84"/>
    <w:rsid w:val="0015122A"/>
    <w:rsid w:val="0015151C"/>
    <w:rsid w:val="0015198D"/>
    <w:rsid w:val="0015201F"/>
    <w:rsid w:val="0015238F"/>
    <w:rsid w:val="00152968"/>
    <w:rsid w:val="00152D02"/>
    <w:rsid w:val="00152FD6"/>
    <w:rsid w:val="00153216"/>
    <w:rsid w:val="00153C6D"/>
    <w:rsid w:val="00154390"/>
    <w:rsid w:val="00154C39"/>
    <w:rsid w:val="001553FB"/>
    <w:rsid w:val="001556D6"/>
    <w:rsid w:val="001558DE"/>
    <w:rsid w:val="00155C68"/>
    <w:rsid w:val="001567A3"/>
    <w:rsid w:val="00156A47"/>
    <w:rsid w:val="00156F58"/>
    <w:rsid w:val="00156FC2"/>
    <w:rsid w:val="001572F3"/>
    <w:rsid w:val="001573AC"/>
    <w:rsid w:val="00157A8F"/>
    <w:rsid w:val="00157BEA"/>
    <w:rsid w:val="001603F1"/>
    <w:rsid w:val="0016054B"/>
    <w:rsid w:val="001605A4"/>
    <w:rsid w:val="00160D1A"/>
    <w:rsid w:val="001612A7"/>
    <w:rsid w:val="0016130C"/>
    <w:rsid w:val="00161464"/>
    <w:rsid w:val="00161A6F"/>
    <w:rsid w:val="00161B7E"/>
    <w:rsid w:val="00161DB2"/>
    <w:rsid w:val="00161E0B"/>
    <w:rsid w:val="00161E4E"/>
    <w:rsid w:val="001620FB"/>
    <w:rsid w:val="001626A9"/>
    <w:rsid w:val="00162B5F"/>
    <w:rsid w:val="00162DFC"/>
    <w:rsid w:val="00163059"/>
    <w:rsid w:val="0016350B"/>
    <w:rsid w:val="001638A1"/>
    <w:rsid w:val="0016417C"/>
    <w:rsid w:val="001649B4"/>
    <w:rsid w:val="00164C13"/>
    <w:rsid w:val="00164CFB"/>
    <w:rsid w:val="00164E44"/>
    <w:rsid w:val="00164EE3"/>
    <w:rsid w:val="00165834"/>
    <w:rsid w:val="00165A7F"/>
    <w:rsid w:val="00165B0C"/>
    <w:rsid w:val="00165B36"/>
    <w:rsid w:val="00165BC1"/>
    <w:rsid w:val="001669F0"/>
    <w:rsid w:val="00166B7F"/>
    <w:rsid w:val="00167238"/>
    <w:rsid w:val="001673B4"/>
    <w:rsid w:val="00171C0F"/>
    <w:rsid w:val="00171C54"/>
    <w:rsid w:val="001720CA"/>
    <w:rsid w:val="001720EE"/>
    <w:rsid w:val="00172755"/>
    <w:rsid w:val="00172C45"/>
    <w:rsid w:val="00172E7C"/>
    <w:rsid w:val="00172FCB"/>
    <w:rsid w:val="0017302B"/>
    <w:rsid w:val="00173353"/>
    <w:rsid w:val="00173C86"/>
    <w:rsid w:val="00173E1C"/>
    <w:rsid w:val="0017461A"/>
    <w:rsid w:val="00175381"/>
    <w:rsid w:val="00175584"/>
    <w:rsid w:val="0017558A"/>
    <w:rsid w:val="0017655C"/>
    <w:rsid w:val="00176811"/>
    <w:rsid w:val="00176C12"/>
    <w:rsid w:val="00177C07"/>
    <w:rsid w:val="0018023F"/>
    <w:rsid w:val="00180ABC"/>
    <w:rsid w:val="00180D2C"/>
    <w:rsid w:val="0018102D"/>
    <w:rsid w:val="00181744"/>
    <w:rsid w:val="00181F43"/>
    <w:rsid w:val="00182298"/>
    <w:rsid w:val="00182324"/>
    <w:rsid w:val="001823CF"/>
    <w:rsid w:val="00182401"/>
    <w:rsid w:val="0018243B"/>
    <w:rsid w:val="00182676"/>
    <w:rsid w:val="00182F51"/>
    <w:rsid w:val="00182F95"/>
    <w:rsid w:val="00183116"/>
    <w:rsid w:val="001831BC"/>
    <w:rsid w:val="00183AFB"/>
    <w:rsid w:val="00183C51"/>
    <w:rsid w:val="001844E5"/>
    <w:rsid w:val="00184960"/>
    <w:rsid w:val="00184AA1"/>
    <w:rsid w:val="00184F62"/>
    <w:rsid w:val="00184F8F"/>
    <w:rsid w:val="001852C9"/>
    <w:rsid w:val="001853D2"/>
    <w:rsid w:val="00185651"/>
    <w:rsid w:val="0018593F"/>
    <w:rsid w:val="00185E9B"/>
    <w:rsid w:val="001863C5"/>
    <w:rsid w:val="00186DE7"/>
    <w:rsid w:val="00187141"/>
    <w:rsid w:val="001875F6"/>
    <w:rsid w:val="00187713"/>
    <w:rsid w:val="00187A9E"/>
    <w:rsid w:val="001902F3"/>
    <w:rsid w:val="00190774"/>
    <w:rsid w:val="00190779"/>
    <w:rsid w:val="00190862"/>
    <w:rsid w:val="00190DAA"/>
    <w:rsid w:val="00191514"/>
    <w:rsid w:val="00191944"/>
    <w:rsid w:val="0019286A"/>
    <w:rsid w:val="00192C35"/>
    <w:rsid w:val="00192D9F"/>
    <w:rsid w:val="00192DD4"/>
    <w:rsid w:val="001937B2"/>
    <w:rsid w:val="00193D8D"/>
    <w:rsid w:val="00193F8A"/>
    <w:rsid w:val="001943B2"/>
    <w:rsid w:val="00194418"/>
    <w:rsid w:val="001946CF"/>
    <w:rsid w:val="00194B7A"/>
    <w:rsid w:val="0019535A"/>
    <w:rsid w:val="0019621D"/>
    <w:rsid w:val="001962EB"/>
    <w:rsid w:val="0019630F"/>
    <w:rsid w:val="001966E7"/>
    <w:rsid w:val="00196CF7"/>
    <w:rsid w:val="00196F16"/>
    <w:rsid w:val="0019756A"/>
    <w:rsid w:val="0019759D"/>
    <w:rsid w:val="00197D22"/>
    <w:rsid w:val="00197F87"/>
    <w:rsid w:val="001A0169"/>
    <w:rsid w:val="001A1211"/>
    <w:rsid w:val="001A128C"/>
    <w:rsid w:val="001A15D7"/>
    <w:rsid w:val="001A1A63"/>
    <w:rsid w:val="001A1CD7"/>
    <w:rsid w:val="001A1E28"/>
    <w:rsid w:val="001A1F42"/>
    <w:rsid w:val="001A22CF"/>
    <w:rsid w:val="001A2D5F"/>
    <w:rsid w:val="001A2FCF"/>
    <w:rsid w:val="001A3800"/>
    <w:rsid w:val="001A38B5"/>
    <w:rsid w:val="001A3AC2"/>
    <w:rsid w:val="001A3C44"/>
    <w:rsid w:val="001A4372"/>
    <w:rsid w:val="001A50DB"/>
    <w:rsid w:val="001A510C"/>
    <w:rsid w:val="001A57F8"/>
    <w:rsid w:val="001A5AC0"/>
    <w:rsid w:val="001A5C8F"/>
    <w:rsid w:val="001A6505"/>
    <w:rsid w:val="001A744D"/>
    <w:rsid w:val="001A7885"/>
    <w:rsid w:val="001A7A0B"/>
    <w:rsid w:val="001A7B76"/>
    <w:rsid w:val="001B0AD4"/>
    <w:rsid w:val="001B0B3D"/>
    <w:rsid w:val="001B1A64"/>
    <w:rsid w:val="001B1CA0"/>
    <w:rsid w:val="001B1DA6"/>
    <w:rsid w:val="001B2354"/>
    <w:rsid w:val="001B238F"/>
    <w:rsid w:val="001B2D5C"/>
    <w:rsid w:val="001B318F"/>
    <w:rsid w:val="001B334B"/>
    <w:rsid w:val="001B3A06"/>
    <w:rsid w:val="001B3FE3"/>
    <w:rsid w:val="001B41F4"/>
    <w:rsid w:val="001B4878"/>
    <w:rsid w:val="001B4B15"/>
    <w:rsid w:val="001B4B9A"/>
    <w:rsid w:val="001B50E4"/>
    <w:rsid w:val="001B52E3"/>
    <w:rsid w:val="001B532B"/>
    <w:rsid w:val="001B5D70"/>
    <w:rsid w:val="001B6102"/>
    <w:rsid w:val="001B6281"/>
    <w:rsid w:val="001B6F89"/>
    <w:rsid w:val="001B7A72"/>
    <w:rsid w:val="001B7DA8"/>
    <w:rsid w:val="001C108D"/>
    <w:rsid w:val="001C1247"/>
    <w:rsid w:val="001C1529"/>
    <w:rsid w:val="001C1F64"/>
    <w:rsid w:val="001C216E"/>
    <w:rsid w:val="001C27DD"/>
    <w:rsid w:val="001C2B99"/>
    <w:rsid w:val="001C393E"/>
    <w:rsid w:val="001C3BE2"/>
    <w:rsid w:val="001C4E2D"/>
    <w:rsid w:val="001C4E4A"/>
    <w:rsid w:val="001C58B6"/>
    <w:rsid w:val="001C607F"/>
    <w:rsid w:val="001C6137"/>
    <w:rsid w:val="001C63F4"/>
    <w:rsid w:val="001C6C55"/>
    <w:rsid w:val="001C70E7"/>
    <w:rsid w:val="001C758E"/>
    <w:rsid w:val="001C76A6"/>
    <w:rsid w:val="001C7C86"/>
    <w:rsid w:val="001C7F2A"/>
    <w:rsid w:val="001D0341"/>
    <w:rsid w:val="001D0605"/>
    <w:rsid w:val="001D0907"/>
    <w:rsid w:val="001D0B4D"/>
    <w:rsid w:val="001D0BC8"/>
    <w:rsid w:val="001D0C34"/>
    <w:rsid w:val="001D0DD7"/>
    <w:rsid w:val="001D1421"/>
    <w:rsid w:val="001D159F"/>
    <w:rsid w:val="001D1BD8"/>
    <w:rsid w:val="001D2296"/>
    <w:rsid w:val="001D2319"/>
    <w:rsid w:val="001D3750"/>
    <w:rsid w:val="001D380B"/>
    <w:rsid w:val="001D43E6"/>
    <w:rsid w:val="001D49E7"/>
    <w:rsid w:val="001D4E03"/>
    <w:rsid w:val="001D5261"/>
    <w:rsid w:val="001D52DC"/>
    <w:rsid w:val="001D567B"/>
    <w:rsid w:val="001D578C"/>
    <w:rsid w:val="001D5986"/>
    <w:rsid w:val="001D5AAF"/>
    <w:rsid w:val="001D5DB2"/>
    <w:rsid w:val="001D60AC"/>
    <w:rsid w:val="001D62FD"/>
    <w:rsid w:val="001D651D"/>
    <w:rsid w:val="001D66D9"/>
    <w:rsid w:val="001D68ED"/>
    <w:rsid w:val="001D6901"/>
    <w:rsid w:val="001D6BEA"/>
    <w:rsid w:val="001D7103"/>
    <w:rsid w:val="001D72B0"/>
    <w:rsid w:val="001D76AE"/>
    <w:rsid w:val="001D7751"/>
    <w:rsid w:val="001E0358"/>
    <w:rsid w:val="001E0517"/>
    <w:rsid w:val="001E0F27"/>
    <w:rsid w:val="001E109E"/>
    <w:rsid w:val="001E1593"/>
    <w:rsid w:val="001E17EF"/>
    <w:rsid w:val="001E1959"/>
    <w:rsid w:val="001E213C"/>
    <w:rsid w:val="001E2236"/>
    <w:rsid w:val="001E2D08"/>
    <w:rsid w:val="001E3492"/>
    <w:rsid w:val="001E43AC"/>
    <w:rsid w:val="001E43B7"/>
    <w:rsid w:val="001E4621"/>
    <w:rsid w:val="001E501B"/>
    <w:rsid w:val="001E5610"/>
    <w:rsid w:val="001E5C6C"/>
    <w:rsid w:val="001E60D5"/>
    <w:rsid w:val="001E6708"/>
    <w:rsid w:val="001E6BC2"/>
    <w:rsid w:val="001E714A"/>
    <w:rsid w:val="001E73FB"/>
    <w:rsid w:val="001E783A"/>
    <w:rsid w:val="001E78A8"/>
    <w:rsid w:val="001E7E4C"/>
    <w:rsid w:val="001E7F09"/>
    <w:rsid w:val="001E7F4C"/>
    <w:rsid w:val="001F09EE"/>
    <w:rsid w:val="001F12F9"/>
    <w:rsid w:val="001F1C5B"/>
    <w:rsid w:val="001F228D"/>
    <w:rsid w:val="001F27FA"/>
    <w:rsid w:val="001F2D03"/>
    <w:rsid w:val="001F3145"/>
    <w:rsid w:val="001F32B1"/>
    <w:rsid w:val="001F36A2"/>
    <w:rsid w:val="001F3922"/>
    <w:rsid w:val="001F3A2E"/>
    <w:rsid w:val="001F3A9F"/>
    <w:rsid w:val="001F41C7"/>
    <w:rsid w:val="001F439A"/>
    <w:rsid w:val="001F4563"/>
    <w:rsid w:val="001F52FD"/>
    <w:rsid w:val="001F5B08"/>
    <w:rsid w:val="001F5E08"/>
    <w:rsid w:val="001F6041"/>
    <w:rsid w:val="001F6322"/>
    <w:rsid w:val="001F63E8"/>
    <w:rsid w:val="001F79ED"/>
    <w:rsid w:val="001F7D4A"/>
    <w:rsid w:val="00200806"/>
    <w:rsid w:val="00200B89"/>
    <w:rsid w:val="00201298"/>
    <w:rsid w:val="00201B72"/>
    <w:rsid w:val="0020256A"/>
    <w:rsid w:val="00202649"/>
    <w:rsid w:val="00202A2B"/>
    <w:rsid w:val="00202DA2"/>
    <w:rsid w:val="002030E1"/>
    <w:rsid w:val="00203589"/>
    <w:rsid w:val="00203A3F"/>
    <w:rsid w:val="00203BBB"/>
    <w:rsid w:val="00203C76"/>
    <w:rsid w:val="0020414D"/>
    <w:rsid w:val="002045BB"/>
    <w:rsid w:val="0020462E"/>
    <w:rsid w:val="0020482D"/>
    <w:rsid w:val="00205635"/>
    <w:rsid w:val="00205763"/>
    <w:rsid w:val="00205886"/>
    <w:rsid w:val="00205A52"/>
    <w:rsid w:val="00206756"/>
    <w:rsid w:val="00206793"/>
    <w:rsid w:val="00206797"/>
    <w:rsid w:val="00206D5B"/>
    <w:rsid w:val="00207713"/>
    <w:rsid w:val="00207795"/>
    <w:rsid w:val="002079CE"/>
    <w:rsid w:val="00207CE8"/>
    <w:rsid w:val="00207FA5"/>
    <w:rsid w:val="00210004"/>
    <w:rsid w:val="00210299"/>
    <w:rsid w:val="00210662"/>
    <w:rsid w:val="00210715"/>
    <w:rsid w:val="00210924"/>
    <w:rsid w:val="00210C7A"/>
    <w:rsid w:val="00210EAD"/>
    <w:rsid w:val="00211763"/>
    <w:rsid w:val="00211879"/>
    <w:rsid w:val="0021201B"/>
    <w:rsid w:val="00212566"/>
    <w:rsid w:val="0021276A"/>
    <w:rsid w:val="00212A1D"/>
    <w:rsid w:val="00213944"/>
    <w:rsid w:val="0021509E"/>
    <w:rsid w:val="002157DF"/>
    <w:rsid w:val="00215FED"/>
    <w:rsid w:val="00216380"/>
    <w:rsid w:val="00216C0A"/>
    <w:rsid w:val="00216D02"/>
    <w:rsid w:val="00217109"/>
    <w:rsid w:val="0021783A"/>
    <w:rsid w:val="00217904"/>
    <w:rsid w:val="00217956"/>
    <w:rsid w:val="00217A27"/>
    <w:rsid w:val="00220FF6"/>
    <w:rsid w:val="002210B4"/>
    <w:rsid w:val="002213A7"/>
    <w:rsid w:val="002215EA"/>
    <w:rsid w:val="00221665"/>
    <w:rsid w:val="002220F5"/>
    <w:rsid w:val="0022219E"/>
    <w:rsid w:val="002221EB"/>
    <w:rsid w:val="00222420"/>
    <w:rsid w:val="00223671"/>
    <w:rsid w:val="002237AF"/>
    <w:rsid w:val="00223969"/>
    <w:rsid w:val="00223CDB"/>
    <w:rsid w:val="002249EC"/>
    <w:rsid w:val="002254B3"/>
    <w:rsid w:val="00225C7B"/>
    <w:rsid w:val="00225F0A"/>
    <w:rsid w:val="002268AB"/>
    <w:rsid w:val="00226A45"/>
    <w:rsid w:val="00226CF3"/>
    <w:rsid w:val="00230480"/>
    <w:rsid w:val="00230D2E"/>
    <w:rsid w:val="00230D3E"/>
    <w:rsid w:val="00230DE1"/>
    <w:rsid w:val="00231A19"/>
    <w:rsid w:val="00231BFF"/>
    <w:rsid w:val="00231FA5"/>
    <w:rsid w:val="00232148"/>
    <w:rsid w:val="00232676"/>
    <w:rsid w:val="00232E2D"/>
    <w:rsid w:val="002336A2"/>
    <w:rsid w:val="0023395B"/>
    <w:rsid w:val="00233BB5"/>
    <w:rsid w:val="00233D3B"/>
    <w:rsid w:val="00233EC2"/>
    <w:rsid w:val="00234765"/>
    <w:rsid w:val="00235499"/>
    <w:rsid w:val="002356A2"/>
    <w:rsid w:val="00235948"/>
    <w:rsid w:val="002360FF"/>
    <w:rsid w:val="002365FC"/>
    <w:rsid w:val="0023707A"/>
    <w:rsid w:val="002371BB"/>
    <w:rsid w:val="002372BB"/>
    <w:rsid w:val="00237A01"/>
    <w:rsid w:val="00237BB2"/>
    <w:rsid w:val="00237FE4"/>
    <w:rsid w:val="00240332"/>
    <w:rsid w:val="002403DE"/>
    <w:rsid w:val="00240E9B"/>
    <w:rsid w:val="002410B1"/>
    <w:rsid w:val="0024139D"/>
    <w:rsid w:val="00241887"/>
    <w:rsid w:val="00241980"/>
    <w:rsid w:val="00241C3C"/>
    <w:rsid w:val="00241EBA"/>
    <w:rsid w:val="00242289"/>
    <w:rsid w:val="0024257B"/>
    <w:rsid w:val="002427B7"/>
    <w:rsid w:val="00243004"/>
    <w:rsid w:val="0024381B"/>
    <w:rsid w:val="00243A84"/>
    <w:rsid w:val="00243C85"/>
    <w:rsid w:val="00243E92"/>
    <w:rsid w:val="00244410"/>
    <w:rsid w:val="00244456"/>
    <w:rsid w:val="0024465B"/>
    <w:rsid w:val="002448D8"/>
    <w:rsid w:val="00244903"/>
    <w:rsid w:val="00244A7D"/>
    <w:rsid w:val="00244B37"/>
    <w:rsid w:val="00244B6F"/>
    <w:rsid w:val="00244FC4"/>
    <w:rsid w:val="00245C9E"/>
    <w:rsid w:val="0024608A"/>
    <w:rsid w:val="00246C9A"/>
    <w:rsid w:val="0024784A"/>
    <w:rsid w:val="002507E6"/>
    <w:rsid w:val="00250AD9"/>
    <w:rsid w:val="00251105"/>
    <w:rsid w:val="00251261"/>
    <w:rsid w:val="0025136A"/>
    <w:rsid w:val="002513D8"/>
    <w:rsid w:val="00251541"/>
    <w:rsid w:val="002515B9"/>
    <w:rsid w:val="00251633"/>
    <w:rsid w:val="0025177C"/>
    <w:rsid w:val="00251B26"/>
    <w:rsid w:val="002520C3"/>
    <w:rsid w:val="002526BF"/>
    <w:rsid w:val="00252F39"/>
    <w:rsid w:val="00253515"/>
    <w:rsid w:val="00253A4F"/>
    <w:rsid w:val="00253C60"/>
    <w:rsid w:val="00254D93"/>
    <w:rsid w:val="00254EEE"/>
    <w:rsid w:val="0025504F"/>
    <w:rsid w:val="002550C2"/>
    <w:rsid w:val="00256198"/>
    <w:rsid w:val="00256682"/>
    <w:rsid w:val="00260846"/>
    <w:rsid w:val="002611D5"/>
    <w:rsid w:val="00261486"/>
    <w:rsid w:val="0026156D"/>
    <w:rsid w:val="002621C8"/>
    <w:rsid w:val="002628A7"/>
    <w:rsid w:val="002628BE"/>
    <w:rsid w:val="00262CCE"/>
    <w:rsid w:val="00262D70"/>
    <w:rsid w:val="002637C3"/>
    <w:rsid w:val="00263804"/>
    <w:rsid w:val="00264B51"/>
    <w:rsid w:val="00264D6D"/>
    <w:rsid w:val="00264DA0"/>
    <w:rsid w:val="002651C1"/>
    <w:rsid w:val="0026551D"/>
    <w:rsid w:val="00265E4A"/>
    <w:rsid w:val="002660EF"/>
    <w:rsid w:val="0026649D"/>
    <w:rsid w:val="00266935"/>
    <w:rsid w:val="00266DB7"/>
    <w:rsid w:val="00267ACC"/>
    <w:rsid w:val="00267DDB"/>
    <w:rsid w:val="00270283"/>
    <w:rsid w:val="00270721"/>
    <w:rsid w:val="00270AF6"/>
    <w:rsid w:val="00270EBB"/>
    <w:rsid w:val="00270EEA"/>
    <w:rsid w:val="002711EA"/>
    <w:rsid w:val="00271A27"/>
    <w:rsid w:val="00272760"/>
    <w:rsid w:val="00272A27"/>
    <w:rsid w:val="00273899"/>
    <w:rsid w:val="00273A23"/>
    <w:rsid w:val="00273BC7"/>
    <w:rsid w:val="00274FD7"/>
    <w:rsid w:val="00275387"/>
    <w:rsid w:val="002757FE"/>
    <w:rsid w:val="0027598A"/>
    <w:rsid w:val="00275AC0"/>
    <w:rsid w:val="00275DC0"/>
    <w:rsid w:val="00275E27"/>
    <w:rsid w:val="0027655A"/>
    <w:rsid w:val="00276AB9"/>
    <w:rsid w:val="00276DE4"/>
    <w:rsid w:val="00277159"/>
    <w:rsid w:val="00277334"/>
    <w:rsid w:val="002775C0"/>
    <w:rsid w:val="0027767C"/>
    <w:rsid w:val="00277F3D"/>
    <w:rsid w:val="00280238"/>
    <w:rsid w:val="0028034D"/>
    <w:rsid w:val="0028037C"/>
    <w:rsid w:val="002803C1"/>
    <w:rsid w:val="00280C8D"/>
    <w:rsid w:val="00281269"/>
    <w:rsid w:val="0028159F"/>
    <w:rsid w:val="00281673"/>
    <w:rsid w:val="00281F22"/>
    <w:rsid w:val="00283040"/>
    <w:rsid w:val="002830EA"/>
    <w:rsid w:val="00283103"/>
    <w:rsid w:val="002835AB"/>
    <w:rsid w:val="002836C2"/>
    <w:rsid w:val="00283CB5"/>
    <w:rsid w:val="0028438B"/>
    <w:rsid w:val="00284703"/>
    <w:rsid w:val="00284B4C"/>
    <w:rsid w:val="002854DB"/>
    <w:rsid w:val="0028558D"/>
    <w:rsid w:val="00285735"/>
    <w:rsid w:val="00285CDD"/>
    <w:rsid w:val="0028650D"/>
    <w:rsid w:val="00286543"/>
    <w:rsid w:val="00287854"/>
    <w:rsid w:val="0029038D"/>
    <w:rsid w:val="00290955"/>
    <w:rsid w:val="00291166"/>
    <w:rsid w:val="00291364"/>
    <w:rsid w:val="002913B6"/>
    <w:rsid w:val="00291588"/>
    <w:rsid w:val="0029166B"/>
    <w:rsid w:val="00292AF8"/>
    <w:rsid w:val="00292C9B"/>
    <w:rsid w:val="00293398"/>
    <w:rsid w:val="002933E3"/>
    <w:rsid w:val="00293CD6"/>
    <w:rsid w:val="00293F99"/>
    <w:rsid w:val="002946EC"/>
    <w:rsid w:val="00294C8D"/>
    <w:rsid w:val="00295343"/>
    <w:rsid w:val="0029562D"/>
    <w:rsid w:val="00295B41"/>
    <w:rsid w:val="00295E2A"/>
    <w:rsid w:val="0029639E"/>
    <w:rsid w:val="0029687F"/>
    <w:rsid w:val="00296D53"/>
    <w:rsid w:val="0029703A"/>
    <w:rsid w:val="0029722B"/>
    <w:rsid w:val="00297781"/>
    <w:rsid w:val="00297A27"/>
    <w:rsid w:val="00297D16"/>
    <w:rsid w:val="00297E1D"/>
    <w:rsid w:val="002A0F47"/>
    <w:rsid w:val="002A1643"/>
    <w:rsid w:val="002A1B7C"/>
    <w:rsid w:val="002A23C7"/>
    <w:rsid w:val="002A2948"/>
    <w:rsid w:val="002A30BF"/>
    <w:rsid w:val="002A35AE"/>
    <w:rsid w:val="002A3BD0"/>
    <w:rsid w:val="002A3CA1"/>
    <w:rsid w:val="002A417C"/>
    <w:rsid w:val="002A425D"/>
    <w:rsid w:val="002A4799"/>
    <w:rsid w:val="002A4CA7"/>
    <w:rsid w:val="002A4D5D"/>
    <w:rsid w:val="002A511E"/>
    <w:rsid w:val="002A52AB"/>
    <w:rsid w:val="002A5731"/>
    <w:rsid w:val="002A602E"/>
    <w:rsid w:val="002A6057"/>
    <w:rsid w:val="002A60DC"/>
    <w:rsid w:val="002A6192"/>
    <w:rsid w:val="002A627E"/>
    <w:rsid w:val="002A739D"/>
    <w:rsid w:val="002A75D7"/>
    <w:rsid w:val="002A77A9"/>
    <w:rsid w:val="002A7C87"/>
    <w:rsid w:val="002B0353"/>
    <w:rsid w:val="002B100D"/>
    <w:rsid w:val="002B1160"/>
    <w:rsid w:val="002B208B"/>
    <w:rsid w:val="002B212C"/>
    <w:rsid w:val="002B22A7"/>
    <w:rsid w:val="002B2AA2"/>
    <w:rsid w:val="002B33AE"/>
    <w:rsid w:val="002B39BC"/>
    <w:rsid w:val="002B3B7A"/>
    <w:rsid w:val="002B3C90"/>
    <w:rsid w:val="002B3DBC"/>
    <w:rsid w:val="002B43A9"/>
    <w:rsid w:val="002B4635"/>
    <w:rsid w:val="002B4641"/>
    <w:rsid w:val="002B4ABA"/>
    <w:rsid w:val="002B5205"/>
    <w:rsid w:val="002B5FA6"/>
    <w:rsid w:val="002B607A"/>
    <w:rsid w:val="002B6104"/>
    <w:rsid w:val="002B663A"/>
    <w:rsid w:val="002B664F"/>
    <w:rsid w:val="002B6ACD"/>
    <w:rsid w:val="002B6C5A"/>
    <w:rsid w:val="002B6DAA"/>
    <w:rsid w:val="002B70BC"/>
    <w:rsid w:val="002B7573"/>
    <w:rsid w:val="002B7B0D"/>
    <w:rsid w:val="002C024F"/>
    <w:rsid w:val="002C03EA"/>
    <w:rsid w:val="002C051A"/>
    <w:rsid w:val="002C06AA"/>
    <w:rsid w:val="002C07C9"/>
    <w:rsid w:val="002C07FA"/>
    <w:rsid w:val="002C0CFD"/>
    <w:rsid w:val="002C0DE9"/>
    <w:rsid w:val="002C2217"/>
    <w:rsid w:val="002C25D2"/>
    <w:rsid w:val="002C2D95"/>
    <w:rsid w:val="002C2FDC"/>
    <w:rsid w:val="002C33B2"/>
    <w:rsid w:val="002C402E"/>
    <w:rsid w:val="002C4441"/>
    <w:rsid w:val="002C49C4"/>
    <w:rsid w:val="002C4ED5"/>
    <w:rsid w:val="002C5066"/>
    <w:rsid w:val="002C55D7"/>
    <w:rsid w:val="002C5698"/>
    <w:rsid w:val="002C597F"/>
    <w:rsid w:val="002C5DD9"/>
    <w:rsid w:val="002C5EFE"/>
    <w:rsid w:val="002C6137"/>
    <w:rsid w:val="002C65BB"/>
    <w:rsid w:val="002C660B"/>
    <w:rsid w:val="002C67B8"/>
    <w:rsid w:val="002C6F40"/>
    <w:rsid w:val="002C7098"/>
    <w:rsid w:val="002C719F"/>
    <w:rsid w:val="002C7578"/>
    <w:rsid w:val="002D01D8"/>
    <w:rsid w:val="002D0216"/>
    <w:rsid w:val="002D03C7"/>
    <w:rsid w:val="002D0605"/>
    <w:rsid w:val="002D0942"/>
    <w:rsid w:val="002D0989"/>
    <w:rsid w:val="002D09B7"/>
    <w:rsid w:val="002D0AEB"/>
    <w:rsid w:val="002D0B3E"/>
    <w:rsid w:val="002D0EE7"/>
    <w:rsid w:val="002D1208"/>
    <w:rsid w:val="002D12EB"/>
    <w:rsid w:val="002D25AF"/>
    <w:rsid w:val="002D30BF"/>
    <w:rsid w:val="002D3565"/>
    <w:rsid w:val="002D3E5E"/>
    <w:rsid w:val="002D47F5"/>
    <w:rsid w:val="002D48C5"/>
    <w:rsid w:val="002D49B8"/>
    <w:rsid w:val="002D4E59"/>
    <w:rsid w:val="002D5E9C"/>
    <w:rsid w:val="002D602F"/>
    <w:rsid w:val="002D6979"/>
    <w:rsid w:val="002D6BA4"/>
    <w:rsid w:val="002D733F"/>
    <w:rsid w:val="002D752F"/>
    <w:rsid w:val="002E03FE"/>
    <w:rsid w:val="002E0674"/>
    <w:rsid w:val="002E0805"/>
    <w:rsid w:val="002E1B90"/>
    <w:rsid w:val="002E3543"/>
    <w:rsid w:val="002E3B39"/>
    <w:rsid w:val="002E3BE9"/>
    <w:rsid w:val="002E4297"/>
    <w:rsid w:val="002E4D99"/>
    <w:rsid w:val="002E54FD"/>
    <w:rsid w:val="002E5894"/>
    <w:rsid w:val="002E619B"/>
    <w:rsid w:val="002E631A"/>
    <w:rsid w:val="002E6AA7"/>
    <w:rsid w:val="002E6E59"/>
    <w:rsid w:val="002E788A"/>
    <w:rsid w:val="002E78F6"/>
    <w:rsid w:val="002E7B5F"/>
    <w:rsid w:val="002F0802"/>
    <w:rsid w:val="002F1DE9"/>
    <w:rsid w:val="002F1F52"/>
    <w:rsid w:val="002F26A8"/>
    <w:rsid w:val="002F2783"/>
    <w:rsid w:val="002F2BB1"/>
    <w:rsid w:val="002F2DE5"/>
    <w:rsid w:val="002F3082"/>
    <w:rsid w:val="002F3298"/>
    <w:rsid w:val="002F363C"/>
    <w:rsid w:val="002F4439"/>
    <w:rsid w:val="002F478C"/>
    <w:rsid w:val="002F4C69"/>
    <w:rsid w:val="002F4D43"/>
    <w:rsid w:val="002F50EB"/>
    <w:rsid w:val="002F6BBA"/>
    <w:rsid w:val="002F6DAD"/>
    <w:rsid w:val="002F6DE7"/>
    <w:rsid w:val="002F7686"/>
    <w:rsid w:val="002F7A42"/>
    <w:rsid w:val="002F7B51"/>
    <w:rsid w:val="002F7E39"/>
    <w:rsid w:val="002F7ED4"/>
    <w:rsid w:val="003007D1"/>
    <w:rsid w:val="00300F27"/>
    <w:rsid w:val="00300FEF"/>
    <w:rsid w:val="00301410"/>
    <w:rsid w:val="00301A4A"/>
    <w:rsid w:val="00301E1B"/>
    <w:rsid w:val="00301FE6"/>
    <w:rsid w:val="003021D6"/>
    <w:rsid w:val="0030225B"/>
    <w:rsid w:val="0030250E"/>
    <w:rsid w:val="0030254E"/>
    <w:rsid w:val="00302AEB"/>
    <w:rsid w:val="00302F25"/>
    <w:rsid w:val="003031A3"/>
    <w:rsid w:val="00303220"/>
    <w:rsid w:val="003032EB"/>
    <w:rsid w:val="00303649"/>
    <w:rsid w:val="00303734"/>
    <w:rsid w:val="0030384C"/>
    <w:rsid w:val="00305187"/>
    <w:rsid w:val="0030554E"/>
    <w:rsid w:val="00305724"/>
    <w:rsid w:val="00305ADC"/>
    <w:rsid w:val="00305F3A"/>
    <w:rsid w:val="00306117"/>
    <w:rsid w:val="003063D3"/>
    <w:rsid w:val="00306463"/>
    <w:rsid w:val="003065BA"/>
    <w:rsid w:val="003065CD"/>
    <w:rsid w:val="003066F9"/>
    <w:rsid w:val="00307D6A"/>
    <w:rsid w:val="0031077E"/>
    <w:rsid w:val="00310905"/>
    <w:rsid w:val="00310996"/>
    <w:rsid w:val="00310FD4"/>
    <w:rsid w:val="0031136C"/>
    <w:rsid w:val="003113DF"/>
    <w:rsid w:val="00312541"/>
    <w:rsid w:val="0031280C"/>
    <w:rsid w:val="0031287E"/>
    <w:rsid w:val="00313359"/>
    <w:rsid w:val="003138AC"/>
    <w:rsid w:val="00314188"/>
    <w:rsid w:val="00314ACF"/>
    <w:rsid w:val="00314C46"/>
    <w:rsid w:val="00314CEF"/>
    <w:rsid w:val="003157D7"/>
    <w:rsid w:val="0031589E"/>
    <w:rsid w:val="00315AA9"/>
    <w:rsid w:val="00315C53"/>
    <w:rsid w:val="0031644A"/>
    <w:rsid w:val="00316D60"/>
    <w:rsid w:val="00316E5D"/>
    <w:rsid w:val="00316E85"/>
    <w:rsid w:val="00320CF5"/>
    <w:rsid w:val="003210E2"/>
    <w:rsid w:val="0032117B"/>
    <w:rsid w:val="00321279"/>
    <w:rsid w:val="00321A68"/>
    <w:rsid w:val="00321DE5"/>
    <w:rsid w:val="003222D9"/>
    <w:rsid w:val="00322576"/>
    <w:rsid w:val="003228C8"/>
    <w:rsid w:val="0032492B"/>
    <w:rsid w:val="003249E1"/>
    <w:rsid w:val="00324D5D"/>
    <w:rsid w:val="00326B70"/>
    <w:rsid w:val="00326EE9"/>
    <w:rsid w:val="00327438"/>
    <w:rsid w:val="00327BAB"/>
    <w:rsid w:val="00327CB6"/>
    <w:rsid w:val="00330068"/>
    <w:rsid w:val="00330216"/>
    <w:rsid w:val="00330AF7"/>
    <w:rsid w:val="00331333"/>
    <w:rsid w:val="003315CF"/>
    <w:rsid w:val="0033161E"/>
    <w:rsid w:val="003316DE"/>
    <w:rsid w:val="00331B60"/>
    <w:rsid w:val="003322F5"/>
    <w:rsid w:val="00332AF5"/>
    <w:rsid w:val="00332D06"/>
    <w:rsid w:val="00333350"/>
    <w:rsid w:val="0033387E"/>
    <w:rsid w:val="003341DE"/>
    <w:rsid w:val="00334B1F"/>
    <w:rsid w:val="00335118"/>
    <w:rsid w:val="00335924"/>
    <w:rsid w:val="00335DFE"/>
    <w:rsid w:val="003360E1"/>
    <w:rsid w:val="00336266"/>
    <w:rsid w:val="00336495"/>
    <w:rsid w:val="00336B25"/>
    <w:rsid w:val="00336C95"/>
    <w:rsid w:val="00337090"/>
    <w:rsid w:val="00337704"/>
    <w:rsid w:val="0033776B"/>
    <w:rsid w:val="0033780C"/>
    <w:rsid w:val="00337CCC"/>
    <w:rsid w:val="00337D70"/>
    <w:rsid w:val="00337DBB"/>
    <w:rsid w:val="00337FE3"/>
    <w:rsid w:val="0034021E"/>
    <w:rsid w:val="003402FE"/>
    <w:rsid w:val="00341EFE"/>
    <w:rsid w:val="003422AD"/>
    <w:rsid w:val="00342BBF"/>
    <w:rsid w:val="00343284"/>
    <w:rsid w:val="00343449"/>
    <w:rsid w:val="003434D9"/>
    <w:rsid w:val="00343C85"/>
    <w:rsid w:val="0034449F"/>
    <w:rsid w:val="00344E8A"/>
    <w:rsid w:val="00345008"/>
    <w:rsid w:val="003451B9"/>
    <w:rsid w:val="00345AD6"/>
    <w:rsid w:val="00345B34"/>
    <w:rsid w:val="0034633F"/>
    <w:rsid w:val="003464DB"/>
    <w:rsid w:val="00347046"/>
    <w:rsid w:val="0034746D"/>
    <w:rsid w:val="00347487"/>
    <w:rsid w:val="00347DA8"/>
    <w:rsid w:val="0035070B"/>
    <w:rsid w:val="003509B9"/>
    <w:rsid w:val="00350CE1"/>
    <w:rsid w:val="00350E0A"/>
    <w:rsid w:val="003513E9"/>
    <w:rsid w:val="0035213C"/>
    <w:rsid w:val="00352B45"/>
    <w:rsid w:val="00352EB1"/>
    <w:rsid w:val="00352EE6"/>
    <w:rsid w:val="003534BE"/>
    <w:rsid w:val="00353D55"/>
    <w:rsid w:val="00353E0E"/>
    <w:rsid w:val="003540DE"/>
    <w:rsid w:val="00354BF4"/>
    <w:rsid w:val="00356CBD"/>
    <w:rsid w:val="003578AE"/>
    <w:rsid w:val="0035794C"/>
    <w:rsid w:val="00357CDB"/>
    <w:rsid w:val="00357E1F"/>
    <w:rsid w:val="003608F6"/>
    <w:rsid w:val="00360DF2"/>
    <w:rsid w:val="0036114F"/>
    <w:rsid w:val="00361266"/>
    <w:rsid w:val="00361AC7"/>
    <w:rsid w:val="00361C6B"/>
    <w:rsid w:val="00363015"/>
    <w:rsid w:val="0036315D"/>
    <w:rsid w:val="00363183"/>
    <w:rsid w:val="00363454"/>
    <w:rsid w:val="00364BD2"/>
    <w:rsid w:val="00364BF9"/>
    <w:rsid w:val="00364E38"/>
    <w:rsid w:val="0036599E"/>
    <w:rsid w:val="003659A6"/>
    <w:rsid w:val="0036629F"/>
    <w:rsid w:val="00367347"/>
    <w:rsid w:val="00367534"/>
    <w:rsid w:val="003679C5"/>
    <w:rsid w:val="003701A5"/>
    <w:rsid w:val="00370236"/>
    <w:rsid w:val="00370A9C"/>
    <w:rsid w:val="00370CCC"/>
    <w:rsid w:val="00371601"/>
    <w:rsid w:val="003718D0"/>
    <w:rsid w:val="0037199C"/>
    <w:rsid w:val="00372111"/>
    <w:rsid w:val="0037216E"/>
    <w:rsid w:val="0037235A"/>
    <w:rsid w:val="00372B20"/>
    <w:rsid w:val="00373024"/>
    <w:rsid w:val="003730ED"/>
    <w:rsid w:val="0037351D"/>
    <w:rsid w:val="00373E5D"/>
    <w:rsid w:val="00373FFB"/>
    <w:rsid w:val="00374137"/>
    <w:rsid w:val="0037435E"/>
    <w:rsid w:val="00374886"/>
    <w:rsid w:val="00374A8E"/>
    <w:rsid w:val="00374F5B"/>
    <w:rsid w:val="0037511C"/>
    <w:rsid w:val="00375943"/>
    <w:rsid w:val="00375D55"/>
    <w:rsid w:val="00375E06"/>
    <w:rsid w:val="003774B0"/>
    <w:rsid w:val="00377C42"/>
    <w:rsid w:val="00380787"/>
    <w:rsid w:val="00380E0E"/>
    <w:rsid w:val="003812E5"/>
    <w:rsid w:val="0038133F"/>
    <w:rsid w:val="00381906"/>
    <w:rsid w:val="00381C37"/>
    <w:rsid w:val="00381D1A"/>
    <w:rsid w:val="00381E8F"/>
    <w:rsid w:val="00382714"/>
    <w:rsid w:val="0038290F"/>
    <w:rsid w:val="00382D27"/>
    <w:rsid w:val="003834FF"/>
    <w:rsid w:val="0038363A"/>
    <w:rsid w:val="003839AA"/>
    <w:rsid w:val="003839D5"/>
    <w:rsid w:val="00384339"/>
    <w:rsid w:val="003848C0"/>
    <w:rsid w:val="00384A2F"/>
    <w:rsid w:val="00385B97"/>
    <w:rsid w:val="00386A88"/>
    <w:rsid w:val="003877DD"/>
    <w:rsid w:val="00387E78"/>
    <w:rsid w:val="00390230"/>
    <w:rsid w:val="00390653"/>
    <w:rsid w:val="00390954"/>
    <w:rsid w:val="00390B5D"/>
    <w:rsid w:val="00390C38"/>
    <w:rsid w:val="00390C82"/>
    <w:rsid w:val="00390D7E"/>
    <w:rsid w:val="003910F7"/>
    <w:rsid w:val="00391434"/>
    <w:rsid w:val="00391600"/>
    <w:rsid w:val="0039178D"/>
    <w:rsid w:val="00391BAD"/>
    <w:rsid w:val="003939A9"/>
    <w:rsid w:val="00393E02"/>
    <w:rsid w:val="003940A5"/>
    <w:rsid w:val="00394A0A"/>
    <w:rsid w:val="0039601D"/>
    <w:rsid w:val="00396531"/>
    <w:rsid w:val="003973A0"/>
    <w:rsid w:val="0039757C"/>
    <w:rsid w:val="00397D4A"/>
    <w:rsid w:val="003A02D2"/>
    <w:rsid w:val="003A13C5"/>
    <w:rsid w:val="003A14B3"/>
    <w:rsid w:val="003A1DDA"/>
    <w:rsid w:val="003A21A0"/>
    <w:rsid w:val="003A23F8"/>
    <w:rsid w:val="003A243D"/>
    <w:rsid w:val="003A2540"/>
    <w:rsid w:val="003A2DE6"/>
    <w:rsid w:val="003A3F85"/>
    <w:rsid w:val="003A4E59"/>
    <w:rsid w:val="003A4FD9"/>
    <w:rsid w:val="003A548F"/>
    <w:rsid w:val="003A5698"/>
    <w:rsid w:val="003A5899"/>
    <w:rsid w:val="003A5B4C"/>
    <w:rsid w:val="003A5F2A"/>
    <w:rsid w:val="003A5FC1"/>
    <w:rsid w:val="003A6590"/>
    <w:rsid w:val="003A6BC6"/>
    <w:rsid w:val="003A70ED"/>
    <w:rsid w:val="003A74E2"/>
    <w:rsid w:val="003A779D"/>
    <w:rsid w:val="003A7CFF"/>
    <w:rsid w:val="003B056F"/>
    <w:rsid w:val="003B0ED7"/>
    <w:rsid w:val="003B1501"/>
    <w:rsid w:val="003B1B22"/>
    <w:rsid w:val="003B2B71"/>
    <w:rsid w:val="003B2DDC"/>
    <w:rsid w:val="003B2F1A"/>
    <w:rsid w:val="003B324F"/>
    <w:rsid w:val="003B3517"/>
    <w:rsid w:val="003B3A8A"/>
    <w:rsid w:val="003B3C50"/>
    <w:rsid w:val="003B4026"/>
    <w:rsid w:val="003B4490"/>
    <w:rsid w:val="003B4AD0"/>
    <w:rsid w:val="003B4B75"/>
    <w:rsid w:val="003B4C01"/>
    <w:rsid w:val="003B5032"/>
    <w:rsid w:val="003B5036"/>
    <w:rsid w:val="003B5147"/>
    <w:rsid w:val="003B52AD"/>
    <w:rsid w:val="003B554F"/>
    <w:rsid w:val="003B5A5E"/>
    <w:rsid w:val="003B5C67"/>
    <w:rsid w:val="003B64EE"/>
    <w:rsid w:val="003B7222"/>
    <w:rsid w:val="003C00DD"/>
    <w:rsid w:val="003C04CE"/>
    <w:rsid w:val="003C0545"/>
    <w:rsid w:val="003C065D"/>
    <w:rsid w:val="003C0ABB"/>
    <w:rsid w:val="003C118A"/>
    <w:rsid w:val="003C2508"/>
    <w:rsid w:val="003C26C2"/>
    <w:rsid w:val="003C27AA"/>
    <w:rsid w:val="003C32C4"/>
    <w:rsid w:val="003C385D"/>
    <w:rsid w:val="003C3F0D"/>
    <w:rsid w:val="003C43BB"/>
    <w:rsid w:val="003C48F9"/>
    <w:rsid w:val="003C4CD1"/>
    <w:rsid w:val="003C4D9A"/>
    <w:rsid w:val="003C511B"/>
    <w:rsid w:val="003C5500"/>
    <w:rsid w:val="003C61AA"/>
    <w:rsid w:val="003C6428"/>
    <w:rsid w:val="003C67D7"/>
    <w:rsid w:val="003C6D93"/>
    <w:rsid w:val="003C7293"/>
    <w:rsid w:val="003C72A7"/>
    <w:rsid w:val="003C7A7C"/>
    <w:rsid w:val="003C7B5E"/>
    <w:rsid w:val="003C7B8E"/>
    <w:rsid w:val="003C7C7C"/>
    <w:rsid w:val="003D28B2"/>
    <w:rsid w:val="003D2E90"/>
    <w:rsid w:val="003D3E4E"/>
    <w:rsid w:val="003D3E86"/>
    <w:rsid w:val="003D3F29"/>
    <w:rsid w:val="003D4036"/>
    <w:rsid w:val="003D49D6"/>
    <w:rsid w:val="003D535D"/>
    <w:rsid w:val="003D56CD"/>
    <w:rsid w:val="003D5D1F"/>
    <w:rsid w:val="003D617A"/>
    <w:rsid w:val="003D644E"/>
    <w:rsid w:val="003D64B9"/>
    <w:rsid w:val="003D7459"/>
    <w:rsid w:val="003D75DA"/>
    <w:rsid w:val="003D76C7"/>
    <w:rsid w:val="003D7FE7"/>
    <w:rsid w:val="003E0217"/>
    <w:rsid w:val="003E051E"/>
    <w:rsid w:val="003E0880"/>
    <w:rsid w:val="003E10E6"/>
    <w:rsid w:val="003E1328"/>
    <w:rsid w:val="003E166B"/>
    <w:rsid w:val="003E17D8"/>
    <w:rsid w:val="003E1A1C"/>
    <w:rsid w:val="003E1ACB"/>
    <w:rsid w:val="003E1BE3"/>
    <w:rsid w:val="003E1F07"/>
    <w:rsid w:val="003E2951"/>
    <w:rsid w:val="003E3877"/>
    <w:rsid w:val="003E389B"/>
    <w:rsid w:val="003E40C1"/>
    <w:rsid w:val="003E40EF"/>
    <w:rsid w:val="003E44C0"/>
    <w:rsid w:val="003E464C"/>
    <w:rsid w:val="003E4EB6"/>
    <w:rsid w:val="003E513C"/>
    <w:rsid w:val="003E528E"/>
    <w:rsid w:val="003E571B"/>
    <w:rsid w:val="003E57EF"/>
    <w:rsid w:val="003E57F5"/>
    <w:rsid w:val="003E60AF"/>
    <w:rsid w:val="003E6A2E"/>
    <w:rsid w:val="003E72A5"/>
    <w:rsid w:val="003E75D3"/>
    <w:rsid w:val="003E787A"/>
    <w:rsid w:val="003E796F"/>
    <w:rsid w:val="003F0473"/>
    <w:rsid w:val="003F0A8F"/>
    <w:rsid w:val="003F0DFF"/>
    <w:rsid w:val="003F1C8D"/>
    <w:rsid w:val="003F29CF"/>
    <w:rsid w:val="003F2F17"/>
    <w:rsid w:val="003F3C13"/>
    <w:rsid w:val="003F3DB3"/>
    <w:rsid w:val="003F429F"/>
    <w:rsid w:val="003F4508"/>
    <w:rsid w:val="003F4799"/>
    <w:rsid w:val="003F4979"/>
    <w:rsid w:val="003F4F62"/>
    <w:rsid w:val="003F514B"/>
    <w:rsid w:val="003F5B2C"/>
    <w:rsid w:val="003F5B7D"/>
    <w:rsid w:val="003F5BAB"/>
    <w:rsid w:val="003F5DE0"/>
    <w:rsid w:val="003F630F"/>
    <w:rsid w:val="003F71F1"/>
    <w:rsid w:val="003F7694"/>
    <w:rsid w:val="003F795A"/>
    <w:rsid w:val="003F7C81"/>
    <w:rsid w:val="0040103A"/>
    <w:rsid w:val="00401994"/>
    <w:rsid w:val="00401C75"/>
    <w:rsid w:val="00401E47"/>
    <w:rsid w:val="00401FFE"/>
    <w:rsid w:val="004025C0"/>
    <w:rsid w:val="004026A9"/>
    <w:rsid w:val="00402783"/>
    <w:rsid w:val="00402DDF"/>
    <w:rsid w:val="004034D1"/>
    <w:rsid w:val="0040429C"/>
    <w:rsid w:val="00404565"/>
    <w:rsid w:val="00404608"/>
    <w:rsid w:val="00404815"/>
    <w:rsid w:val="00404C34"/>
    <w:rsid w:val="004052D0"/>
    <w:rsid w:val="0040531E"/>
    <w:rsid w:val="00405FD8"/>
    <w:rsid w:val="00406559"/>
    <w:rsid w:val="0040668A"/>
    <w:rsid w:val="00406A08"/>
    <w:rsid w:val="00406DBA"/>
    <w:rsid w:val="00407857"/>
    <w:rsid w:val="004078AE"/>
    <w:rsid w:val="00407DCE"/>
    <w:rsid w:val="00410D9B"/>
    <w:rsid w:val="0041132C"/>
    <w:rsid w:val="004114CA"/>
    <w:rsid w:val="00411754"/>
    <w:rsid w:val="00411904"/>
    <w:rsid w:val="004119B6"/>
    <w:rsid w:val="004125F2"/>
    <w:rsid w:val="00412691"/>
    <w:rsid w:val="00412C25"/>
    <w:rsid w:val="00413454"/>
    <w:rsid w:val="00413461"/>
    <w:rsid w:val="0041372C"/>
    <w:rsid w:val="00414070"/>
    <w:rsid w:val="004145F9"/>
    <w:rsid w:val="00414DFF"/>
    <w:rsid w:val="00415025"/>
    <w:rsid w:val="00415951"/>
    <w:rsid w:val="004163AF"/>
    <w:rsid w:val="0041655F"/>
    <w:rsid w:val="004169CC"/>
    <w:rsid w:val="0041702B"/>
    <w:rsid w:val="004173B9"/>
    <w:rsid w:val="004204BC"/>
    <w:rsid w:val="004206F8"/>
    <w:rsid w:val="00420E0F"/>
    <w:rsid w:val="004212B9"/>
    <w:rsid w:val="0042149A"/>
    <w:rsid w:val="00421F7B"/>
    <w:rsid w:val="004225E9"/>
    <w:rsid w:val="004226FA"/>
    <w:rsid w:val="004229E7"/>
    <w:rsid w:val="00422AD5"/>
    <w:rsid w:val="004233CD"/>
    <w:rsid w:val="00423BAE"/>
    <w:rsid w:val="00423F31"/>
    <w:rsid w:val="004243D0"/>
    <w:rsid w:val="00424956"/>
    <w:rsid w:val="0042550D"/>
    <w:rsid w:val="004258DE"/>
    <w:rsid w:val="00425E1F"/>
    <w:rsid w:val="004266E8"/>
    <w:rsid w:val="00426841"/>
    <w:rsid w:val="00426A00"/>
    <w:rsid w:val="00430244"/>
    <w:rsid w:val="004307CD"/>
    <w:rsid w:val="00430F90"/>
    <w:rsid w:val="00431063"/>
    <w:rsid w:val="00431B04"/>
    <w:rsid w:val="00431BF9"/>
    <w:rsid w:val="00431F4A"/>
    <w:rsid w:val="0043360C"/>
    <w:rsid w:val="00434E13"/>
    <w:rsid w:val="0043513C"/>
    <w:rsid w:val="00435B46"/>
    <w:rsid w:val="00435EBE"/>
    <w:rsid w:val="0043631A"/>
    <w:rsid w:val="004366E5"/>
    <w:rsid w:val="00436A59"/>
    <w:rsid w:val="00436E65"/>
    <w:rsid w:val="00436F75"/>
    <w:rsid w:val="004372E6"/>
    <w:rsid w:val="004374B9"/>
    <w:rsid w:val="00437BA8"/>
    <w:rsid w:val="00437BDE"/>
    <w:rsid w:val="00440AA9"/>
    <w:rsid w:val="00441F92"/>
    <w:rsid w:val="00441FFF"/>
    <w:rsid w:val="004420BF"/>
    <w:rsid w:val="00442109"/>
    <w:rsid w:val="0044244D"/>
    <w:rsid w:val="00442752"/>
    <w:rsid w:val="00442BF0"/>
    <w:rsid w:val="00442D45"/>
    <w:rsid w:val="0044480F"/>
    <w:rsid w:val="0044506B"/>
    <w:rsid w:val="0044539D"/>
    <w:rsid w:val="00446792"/>
    <w:rsid w:val="0044690C"/>
    <w:rsid w:val="00446C77"/>
    <w:rsid w:val="00447319"/>
    <w:rsid w:val="004478D0"/>
    <w:rsid w:val="004479AB"/>
    <w:rsid w:val="00447BBB"/>
    <w:rsid w:val="00447C37"/>
    <w:rsid w:val="00447F3D"/>
    <w:rsid w:val="00450339"/>
    <w:rsid w:val="00450D16"/>
    <w:rsid w:val="00451592"/>
    <w:rsid w:val="00451BC9"/>
    <w:rsid w:val="0045238C"/>
    <w:rsid w:val="00452A1F"/>
    <w:rsid w:val="00452D84"/>
    <w:rsid w:val="00452F0C"/>
    <w:rsid w:val="00454224"/>
    <w:rsid w:val="004543D5"/>
    <w:rsid w:val="004547F9"/>
    <w:rsid w:val="0045605A"/>
    <w:rsid w:val="00456349"/>
    <w:rsid w:val="00456658"/>
    <w:rsid w:val="00456825"/>
    <w:rsid w:val="00457C2C"/>
    <w:rsid w:val="00457DBB"/>
    <w:rsid w:val="004602FF"/>
    <w:rsid w:val="004603B9"/>
    <w:rsid w:val="00460D2F"/>
    <w:rsid w:val="00460DB4"/>
    <w:rsid w:val="004610B5"/>
    <w:rsid w:val="00461317"/>
    <w:rsid w:val="004613A9"/>
    <w:rsid w:val="004613DF"/>
    <w:rsid w:val="00461BBA"/>
    <w:rsid w:val="00461E5F"/>
    <w:rsid w:val="004620A5"/>
    <w:rsid w:val="00462647"/>
    <w:rsid w:val="0046279F"/>
    <w:rsid w:val="00462AFA"/>
    <w:rsid w:val="00462CA9"/>
    <w:rsid w:val="00464145"/>
    <w:rsid w:val="00464623"/>
    <w:rsid w:val="00464B30"/>
    <w:rsid w:val="00464E3F"/>
    <w:rsid w:val="00466094"/>
    <w:rsid w:val="004661A2"/>
    <w:rsid w:val="004669B8"/>
    <w:rsid w:val="004674C6"/>
    <w:rsid w:val="00467A73"/>
    <w:rsid w:val="00467B26"/>
    <w:rsid w:val="00467E25"/>
    <w:rsid w:val="004709F6"/>
    <w:rsid w:val="00470D40"/>
    <w:rsid w:val="004710F2"/>
    <w:rsid w:val="00472581"/>
    <w:rsid w:val="00472613"/>
    <w:rsid w:val="00472C6D"/>
    <w:rsid w:val="0047317F"/>
    <w:rsid w:val="00473EDF"/>
    <w:rsid w:val="004742AA"/>
    <w:rsid w:val="004744BA"/>
    <w:rsid w:val="004747DF"/>
    <w:rsid w:val="00474A8E"/>
    <w:rsid w:val="00474FD0"/>
    <w:rsid w:val="00475051"/>
    <w:rsid w:val="00475195"/>
    <w:rsid w:val="004754B7"/>
    <w:rsid w:val="00475B6C"/>
    <w:rsid w:val="00475F66"/>
    <w:rsid w:val="00476353"/>
    <w:rsid w:val="00476A59"/>
    <w:rsid w:val="00476A86"/>
    <w:rsid w:val="0047712E"/>
    <w:rsid w:val="004779E7"/>
    <w:rsid w:val="00477A6C"/>
    <w:rsid w:val="00477FEC"/>
    <w:rsid w:val="004801C3"/>
    <w:rsid w:val="00480ECA"/>
    <w:rsid w:val="0048127B"/>
    <w:rsid w:val="00481808"/>
    <w:rsid w:val="004818DB"/>
    <w:rsid w:val="00481932"/>
    <w:rsid w:val="00481A92"/>
    <w:rsid w:val="00481F5F"/>
    <w:rsid w:val="00482089"/>
    <w:rsid w:val="0048245F"/>
    <w:rsid w:val="00482546"/>
    <w:rsid w:val="004829D9"/>
    <w:rsid w:val="004831F7"/>
    <w:rsid w:val="004834FE"/>
    <w:rsid w:val="004839A7"/>
    <w:rsid w:val="00483F8A"/>
    <w:rsid w:val="00484075"/>
    <w:rsid w:val="004842CD"/>
    <w:rsid w:val="004843B9"/>
    <w:rsid w:val="004848FD"/>
    <w:rsid w:val="00484BF7"/>
    <w:rsid w:val="00484D9A"/>
    <w:rsid w:val="00484F6F"/>
    <w:rsid w:val="0048516B"/>
    <w:rsid w:val="004855C4"/>
    <w:rsid w:val="004859E9"/>
    <w:rsid w:val="00485A8C"/>
    <w:rsid w:val="004860A6"/>
    <w:rsid w:val="004861EA"/>
    <w:rsid w:val="004863C8"/>
    <w:rsid w:val="00486886"/>
    <w:rsid w:val="00487623"/>
    <w:rsid w:val="004878FA"/>
    <w:rsid w:val="00487BBC"/>
    <w:rsid w:val="00487C94"/>
    <w:rsid w:val="00487E6C"/>
    <w:rsid w:val="00487F62"/>
    <w:rsid w:val="0049026D"/>
    <w:rsid w:val="0049050A"/>
    <w:rsid w:val="0049134A"/>
    <w:rsid w:val="0049154F"/>
    <w:rsid w:val="0049170D"/>
    <w:rsid w:val="00491977"/>
    <w:rsid w:val="00491F1B"/>
    <w:rsid w:val="00492063"/>
    <w:rsid w:val="004922C5"/>
    <w:rsid w:val="004923A9"/>
    <w:rsid w:val="00492579"/>
    <w:rsid w:val="0049280B"/>
    <w:rsid w:val="004929F7"/>
    <w:rsid w:val="00492D69"/>
    <w:rsid w:val="00492F9E"/>
    <w:rsid w:val="0049422E"/>
    <w:rsid w:val="00495229"/>
    <w:rsid w:val="00495A6E"/>
    <w:rsid w:val="00495CA0"/>
    <w:rsid w:val="00495ED9"/>
    <w:rsid w:val="00496031"/>
    <w:rsid w:val="0049650B"/>
    <w:rsid w:val="004966B9"/>
    <w:rsid w:val="00496C74"/>
    <w:rsid w:val="00497B6D"/>
    <w:rsid w:val="004A0B74"/>
    <w:rsid w:val="004A0DD9"/>
    <w:rsid w:val="004A0F43"/>
    <w:rsid w:val="004A121F"/>
    <w:rsid w:val="004A2748"/>
    <w:rsid w:val="004A2D64"/>
    <w:rsid w:val="004A2D96"/>
    <w:rsid w:val="004A3470"/>
    <w:rsid w:val="004A3893"/>
    <w:rsid w:val="004A429E"/>
    <w:rsid w:val="004A49E0"/>
    <w:rsid w:val="004A4B87"/>
    <w:rsid w:val="004A51EB"/>
    <w:rsid w:val="004A54D7"/>
    <w:rsid w:val="004A5826"/>
    <w:rsid w:val="004A58D4"/>
    <w:rsid w:val="004A6633"/>
    <w:rsid w:val="004A6DBE"/>
    <w:rsid w:val="004A71E8"/>
    <w:rsid w:val="004A7991"/>
    <w:rsid w:val="004A7EAB"/>
    <w:rsid w:val="004B0295"/>
    <w:rsid w:val="004B02CF"/>
    <w:rsid w:val="004B0691"/>
    <w:rsid w:val="004B0FB9"/>
    <w:rsid w:val="004B1546"/>
    <w:rsid w:val="004B1553"/>
    <w:rsid w:val="004B16F0"/>
    <w:rsid w:val="004B1FD5"/>
    <w:rsid w:val="004B2582"/>
    <w:rsid w:val="004B2A69"/>
    <w:rsid w:val="004B2C21"/>
    <w:rsid w:val="004B2EF5"/>
    <w:rsid w:val="004B308E"/>
    <w:rsid w:val="004B3768"/>
    <w:rsid w:val="004B385C"/>
    <w:rsid w:val="004B40B7"/>
    <w:rsid w:val="004B420D"/>
    <w:rsid w:val="004B4379"/>
    <w:rsid w:val="004B4384"/>
    <w:rsid w:val="004B43CE"/>
    <w:rsid w:val="004B48FD"/>
    <w:rsid w:val="004B4ECA"/>
    <w:rsid w:val="004B4FDE"/>
    <w:rsid w:val="004B5FED"/>
    <w:rsid w:val="004B6384"/>
    <w:rsid w:val="004B6726"/>
    <w:rsid w:val="004B6ADA"/>
    <w:rsid w:val="004B6CD8"/>
    <w:rsid w:val="004B6E0F"/>
    <w:rsid w:val="004B712F"/>
    <w:rsid w:val="004B72D2"/>
    <w:rsid w:val="004B7421"/>
    <w:rsid w:val="004B7F79"/>
    <w:rsid w:val="004C0732"/>
    <w:rsid w:val="004C0940"/>
    <w:rsid w:val="004C0C9C"/>
    <w:rsid w:val="004C13F4"/>
    <w:rsid w:val="004C1A68"/>
    <w:rsid w:val="004C2333"/>
    <w:rsid w:val="004C26F4"/>
    <w:rsid w:val="004C2931"/>
    <w:rsid w:val="004C2A4D"/>
    <w:rsid w:val="004C30B1"/>
    <w:rsid w:val="004C32B0"/>
    <w:rsid w:val="004C3B59"/>
    <w:rsid w:val="004C4296"/>
    <w:rsid w:val="004C45C9"/>
    <w:rsid w:val="004C47B7"/>
    <w:rsid w:val="004C49A5"/>
    <w:rsid w:val="004C49C6"/>
    <w:rsid w:val="004C4A26"/>
    <w:rsid w:val="004C4E02"/>
    <w:rsid w:val="004C5385"/>
    <w:rsid w:val="004C5778"/>
    <w:rsid w:val="004C60CB"/>
    <w:rsid w:val="004C61F5"/>
    <w:rsid w:val="004C68E6"/>
    <w:rsid w:val="004C6AEF"/>
    <w:rsid w:val="004C712B"/>
    <w:rsid w:val="004C736F"/>
    <w:rsid w:val="004C7DEA"/>
    <w:rsid w:val="004C7F05"/>
    <w:rsid w:val="004C7F5D"/>
    <w:rsid w:val="004C7FED"/>
    <w:rsid w:val="004D0233"/>
    <w:rsid w:val="004D0489"/>
    <w:rsid w:val="004D07D1"/>
    <w:rsid w:val="004D0A0B"/>
    <w:rsid w:val="004D0AF0"/>
    <w:rsid w:val="004D1724"/>
    <w:rsid w:val="004D1914"/>
    <w:rsid w:val="004D1B7E"/>
    <w:rsid w:val="004D24F6"/>
    <w:rsid w:val="004D2533"/>
    <w:rsid w:val="004D299B"/>
    <w:rsid w:val="004D2C15"/>
    <w:rsid w:val="004D2E4C"/>
    <w:rsid w:val="004D3018"/>
    <w:rsid w:val="004D3680"/>
    <w:rsid w:val="004D3A9F"/>
    <w:rsid w:val="004D3E4E"/>
    <w:rsid w:val="004D4143"/>
    <w:rsid w:val="004D553C"/>
    <w:rsid w:val="004D55B4"/>
    <w:rsid w:val="004D56D2"/>
    <w:rsid w:val="004D59DF"/>
    <w:rsid w:val="004D6389"/>
    <w:rsid w:val="004D6496"/>
    <w:rsid w:val="004D674C"/>
    <w:rsid w:val="004D689B"/>
    <w:rsid w:val="004D6D9D"/>
    <w:rsid w:val="004D7998"/>
    <w:rsid w:val="004D7C5B"/>
    <w:rsid w:val="004E121C"/>
    <w:rsid w:val="004E1282"/>
    <w:rsid w:val="004E15BC"/>
    <w:rsid w:val="004E1D3B"/>
    <w:rsid w:val="004E2037"/>
    <w:rsid w:val="004E2245"/>
    <w:rsid w:val="004E2D23"/>
    <w:rsid w:val="004E30FE"/>
    <w:rsid w:val="004E4926"/>
    <w:rsid w:val="004E4FF5"/>
    <w:rsid w:val="004E77AD"/>
    <w:rsid w:val="004E7842"/>
    <w:rsid w:val="004E7897"/>
    <w:rsid w:val="004F00E8"/>
    <w:rsid w:val="004F0627"/>
    <w:rsid w:val="004F0869"/>
    <w:rsid w:val="004F0C6C"/>
    <w:rsid w:val="004F0CF6"/>
    <w:rsid w:val="004F1049"/>
    <w:rsid w:val="004F1554"/>
    <w:rsid w:val="004F1FFF"/>
    <w:rsid w:val="004F21E9"/>
    <w:rsid w:val="004F258D"/>
    <w:rsid w:val="004F319D"/>
    <w:rsid w:val="004F3381"/>
    <w:rsid w:val="004F3598"/>
    <w:rsid w:val="004F39BC"/>
    <w:rsid w:val="004F43F6"/>
    <w:rsid w:val="004F4CBC"/>
    <w:rsid w:val="004F4E7C"/>
    <w:rsid w:val="004F506E"/>
    <w:rsid w:val="004F55B9"/>
    <w:rsid w:val="004F5DBD"/>
    <w:rsid w:val="004F693F"/>
    <w:rsid w:val="004F6BE2"/>
    <w:rsid w:val="004F6D6A"/>
    <w:rsid w:val="004F6DCB"/>
    <w:rsid w:val="004F6E87"/>
    <w:rsid w:val="004F71E4"/>
    <w:rsid w:val="004F73D0"/>
    <w:rsid w:val="004F78EB"/>
    <w:rsid w:val="004F79F7"/>
    <w:rsid w:val="004F7A27"/>
    <w:rsid w:val="004F7B39"/>
    <w:rsid w:val="004F7D0A"/>
    <w:rsid w:val="0050027E"/>
    <w:rsid w:val="005006A2"/>
    <w:rsid w:val="0050074A"/>
    <w:rsid w:val="0050105D"/>
    <w:rsid w:val="005014EC"/>
    <w:rsid w:val="005015D7"/>
    <w:rsid w:val="00501818"/>
    <w:rsid w:val="00501BAA"/>
    <w:rsid w:val="00501C8D"/>
    <w:rsid w:val="00501D25"/>
    <w:rsid w:val="00502437"/>
    <w:rsid w:val="00502521"/>
    <w:rsid w:val="00502667"/>
    <w:rsid w:val="00502F6B"/>
    <w:rsid w:val="005031C9"/>
    <w:rsid w:val="005032E9"/>
    <w:rsid w:val="00503922"/>
    <w:rsid w:val="00503B85"/>
    <w:rsid w:val="00504A22"/>
    <w:rsid w:val="00504D72"/>
    <w:rsid w:val="00505028"/>
    <w:rsid w:val="00505764"/>
    <w:rsid w:val="00505953"/>
    <w:rsid w:val="00505A47"/>
    <w:rsid w:val="00506212"/>
    <w:rsid w:val="005065D5"/>
    <w:rsid w:val="005065FD"/>
    <w:rsid w:val="00506D73"/>
    <w:rsid w:val="0050748E"/>
    <w:rsid w:val="00507AAC"/>
    <w:rsid w:val="00507DD8"/>
    <w:rsid w:val="0051006F"/>
    <w:rsid w:val="00510348"/>
    <w:rsid w:val="0051057B"/>
    <w:rsid w:val="005110B3"/>
    <w:rsid w:val="0051151B"/>
    <w:rsid w:val="00511736"/>
    <w:rsid w:val="00511B87"/>
    <w:rsid w:val="00511CEB"/>
    <w:rsid w:val="00512668"/>
    <w:rsid w:val="00512A53"/>
    <w:rsid w:val="00512ED4"/>
    <w:rsid w:val="00512F1E"/>
    <w:rsid w:val="00513D20"/>
    <w:rsid w:val="00514AC0"/>
    <w:rsid w:val="00515123"/>
    <w:rsid w:val="005159DA"/>
    <w:rsid w:val="00515E74"/>
    <w:rsid w:val="00516FA5"/>
    <w:rsid w:val="00516FCF"/>
    <w:rsid w:val="005177F4"/>
    <w:rsid w:val="005200F2"/>
    <w:rsid w:val="005201A5"/>
    <w:rsid w:val="00520508"/>
    <w:rsid w:val="005206F0"/>
    <w:rsid w:val="0052092D"/>
    <w:rsid w:val="00520AD9"/>
    <w:rsid w:val="00520CAD"/>
    <w:rsid w:val="00520E69"/>
    <w:rsid w:val="00521377"/>
    <w:rsid w:val="0052143E"/>
    <w:rsid w:val="00521B14"/>
    <w:rsid w:val="00521D2D"/>
    <w:rsid w:val="005223B2"/>
    <w:rsid w:val="00522786"/>
    <w:rsid w:val="00522C2D"/>
    <w:rsid w:val="0052491C"/>
    <w:rsid w:val="00524CE0"/>
    <w:rsid w:val="00524D77"/>
    <w:rsid w:val="00524D78"/>
    <w:rsid w:val="00524DA6"/>
    <w:rsid w:val="00525D78"/>
    <w:rsid w:val="00526135"/>
    <w:rsid w:val="00526708"/>
    <w:rsid w:val="00526724"/>
    <w:rsid w:val="00526E34"/>
    <w:rsid w:val="00526E6E"/>
    <w:rsid w:val="00527A5F"/>
    <w:rsid w:val="00527C50"/>
    <w:rsid w:val="00527EE4"/>
    <w:rsid w:val="005306B8"/>
    <w:rsid w:val="00530FE6"/>
    <w:rsid w:val="005310B6"/>
    <w:rsid w:val="0053166E"/>
    <w:rsid w:val="005316F5"/>
    <w:rsid w:val="00531827"/>
    <w:rsid w:val="00531C71"/>
    <w:rsid w:val="005325E7"/>
    <w:rsid w:val="00532655"/>
    <w:rsid w:val="00532B45"/>
    <w:rsid w:val="005330B8"/>
    <w:rsid w:val="005337B2"/>
    <w:rsid w:val="00533A7E"/>
    <w:rsid w:val="005346E2"/>
    <w:rsid w:val="00535207"/>
    <w:rsid w:val="00535773"/>
    <w:rsid w:val="005363B8"/>
    <w:rsid w:val="0053646F"/>
    <w:rsid w:val="00536814"/>
    <w:rsid w:val="00536AE1"/>
    <w:rsid w:val="0053716E"/>
    <w:rsid w:val="00537F62"/>
    <w:rsid w:val="00540A53"/>
    <w:rsid w:val="00541148"/>
    <w:rsid w:val="00541C68"/>
    <w:rsid w:val="00541CCD"/>
    <w:rsid w:val="0054297A"/>
    <w:rsid w:val="00542AF4"/>
    <w:rsid w:val="0054301E"/>
    <w:rsid w:val="0054316F"/>
    <w:rsid w:val="005443C1"/>
    <w:rsid w:val="0054484B"/>
    <w:rsid w:val="0054568B"/>
    <w:rsid w:val="00545BD4"/>
    <w:rsid w:val="0054617D"/>
    <w:rsid w:val="0054649C"/>
    <w:rsid w:val="00546760"/>
    <w:rsid w:val="005468BE"/>
    <w:rsid w:val="00546BAF"/>
    <w:rsid w:val="00546E84"/>
    <w:rsid w:val="005476E6"/>
    <w:rsid w:val="00550026"/>
    <w:rsid w:val="0055019F"/>
    <w:rsid w:val="00551DA5"/>
    <w:rsid w:val="005520C6"/>
    <w:rsid w:val="005523CA"/>
    <w:rsid w:val="00552DF7"/>
    <w:rsid w:val="00552FCD"/>
    <w:rsid w:val="00553212"/>
    <w:rsid w:val="00553226"/>
    <w:rsid w:val="005537D4"/>
    <w:rsid w:val="00555E59"/>
    <w:rsid w:val="0055661E"/>
    <w:rsid w:val="005566CB"/>
    <w:rsid w:val="00556833"/>
    <w:rsid w:val="00556A70"/>
    <w:rsid w:val="00556B0C"/>
    <w:rsid w:val="00556BDA"/>
    <w:rsid w:val="00556DF0"/>
    <w:rsid w:val="00557722"/>
    <w:rsid w:val="005579F1"/>
    <w:rsid w:val="00557E78"/>
    <w:rsid w:val="00557F5A"/>
    <w:rsid w:val="00560008"/>
    <w:rsid w:val="00560823"/>
    <w:rsid w:val="005608C8"/>
    <w:rsid w:val="00560BA5"/>
    <w:rsid w:val="00561A13"/>
    <w:rsid w:val="00561D2A"/>
    <w:rsid w:val="00562201"/>
    <w:rsid w:val="005625C3"/>
    <w:rsid w:val="005629B4"/>
    <w:rsid w:val="00562DE3"/>
    <w:rsid w:val="005634EB"/>
    <w:rsid w:val="00563584"/>
    <w:rsid w:val="00563F6C"/>
    <w:rsid w:val="00564427"/>
    <w:rsid w:val="00564E5E"/>
    <w:rsid w:val="00565089"/>
    <w:rsid w:val="00565974"/>
    <w:rsid w:val="00565B58"/>
    <w:rsid w:val="00565CDD"/>
    <w:rsid w:val="0056632A"/>
    <w:rsid w:val="00567D39"/>
    <w:rsid w:val="005701F0"/>
    <w:rsid w:val="0057142C"/>
    <w:rsid w:val="005720A1"/>
    <w:rsid w:val="00572A2E"/>
    <w:rsid w:val="00572F6F"/>
    <w:rsid w:val="00573606"/>
    <w:rsid w:val="005747C1"/>
    <w:rsid w:val="0057488C"/>
    <w:rsid w:val="00574B49"/>
    <w:rsid w:val="00575158"/>
    <w:rsid w:val="0057674C"/>
    <w:rsid w:val="00576E2B"/>
    <w:rsid w:val="005771D4"/>
    <w:rsid w:val="005772B8"/>
    <w:rsid w:val="00577F2B"/>
    <w:rsid w:val="00580002"/>
    <w:rsid w:val="0058013B"/>
    <w:rsid w:val="00580258"/>
    <w:rsid w:val="00580997"/>
    <w:rsid w:val="00580A22"/>
    <w:rsid w:val="00581285"/>
    <w:rsid w:val="005813E8"/>
    <w:rsid w:val="0058168A"/>
    <w:rsid w:val="00581832"/>
    <w:rsid w:val="00581855"/>
    <w:rsid w:val="0058217A"/>
    <w:rsid w:val="005825CD"/>
    <w:rsid w:val="00582687"/>
    <w:rsid w:val="0058281E"/>
    <w:rsid w:val="00582976"/>
    <w:rsid w:val="005836A9"/>
    <w:rsid w:val="00584075"/>
    <w:rsid w:val="005840C9"/>
    <w:rsid w:val="00584147"/>
    <w:rsid w:val="005844CB"/>
    <w:rsid w:val="00584F08"/>
    <w:rsid w:val="00584F10"/>
    <w:rsid w:val="005855CE"/>
    <w:rsid w:val="00585DC2"/>
    <w:rsid w:val="005866C9"/>
    <w:rsid w:val="005866F0"/>
    <w:rsid w:val="00586732"/>
    <w:rsid w:val="00586C6E"/>
    <w:rsid w:val="00586CD9"/>
    <w:rsid w:val="00590892"/>
    <w:rsid w:val="00591444"/>
    <w:rsid w:val="0059179B"/>
    <w:rsid w:val="00591C42"/>
    <w:rsid w:val="00591E73"/>
    <w:rsid w:val="00591FDA"/>
    <w:rsid w:val="00592916"/>
    <w:rsid w:val="00592923"/>
    <w:rsid w:val="00592C52"/>
    <w:rsid w:val="00593422"/>
    <w:rsid w:val="00593654"/>
    <w:rsid w:val="005939FF"/>
    <w:rsid w:val="00594E18"/>
    <w:rsid w:val="00595608"/>
    <w:rsid w:val="00595656"/>
    <w:rsid w:val="005956D4"/>
    <w:rsid w:val="00595AAC"/>
    <w:rsid w:val="00595DA9"/>
    <w:rsid w:val="00596083"/>
    <w:rsid w:val="0059649F"/>
    <w:rsid w:val="00596B0C"/>
    <w:rsid w:val="00596DB8"/>
    <w:rsid w:val="00597334"/>
    <w:rsid w:val="00597A3B"/>
    <w:rsid w:val="00597FB3"/>
    <w:rsid w:val="005A06E0"/>
    <w:rsid w:val="005A109B"/>
    <w:rsid w:val="005A1698"/>
    <w:rsid w:val="005A1AC7"/>
    <w:rsid w:val="005A245D"/>
    <w:rsid w:val="005A26D3"/>
    <w:rsid w:val="005A286C"/>
    <w:rsid w:val="005A2B2A"/>
    <w:rsid w:val="005A45E2"/>
    <w:rsid w:val="005A4CEC"/>
    <w:rsid w:val="005A52CA"/>
    <w:rsid w:val="005A53F7"/>
    <w:rsid w:val="005A57CB"/>
    <w:rsid w:val="005A6408"/>
    <w:rsid w:val="005A6762"/>
    <w:rsid w:val="005A6B9D"/>
    <w:rsid w:val="005B05C8"/>
    <w:rsid w:val="005B07ED"/>
    <w:rsid w:val="005B11B9"/>
    <w:rsid w:val="005B1770"/>
    <w:rsid w:val="005B2D35"/>
    <w:rsid w:val="005B40BF"/>
    <w:rsid w:val="005B488E"/>
    <w:rsid w:val="005B536B"/>
    <w:rsid w:val="005B543B"/>
    <w:rsid w:val="005B5BD2"/>
    <w:rsid w:val="005B6429"/>
    <w:rsid w:val="005B7180"/>
    <w:rsid w:val="005B7BBD"/>
    <w:rsid w:val="005B7D86"/>
    <w:rsid w:val="005B7FDD"/>
    <w:rsid w:val="005C0684"/>
    <w:rsid w:val="005C0AD6"/>
    <w:rsid w:val="005C0BAE"/>
    <w:rsid w:val="005C0C68"/>
    <w:rsid w:val="005C0CC2"/>
    <w:rsid w:val="005C102E"/>
    <w:rsid w:val="005C1068"/>
    <w:rsid w:val="005C17CB"/>
    <w:rsid w:val="005C1806"/>
    <w:rsid w:val="005C18A3"/>
    <w:rsid w:val="005C1A2A"/>
    <w:rsid w:val="005C1A3D"/>
    <w:rsid w:val="005C24D5"/>
    <w:rsid w:val="005C2543"/>
    <w:rsid w:val="005C2612"/>
    <w:rsid w:val="005C2B75"/>
    <w:rsid w:val="005C2ECC"/>
    <w:rsid w:val="005C31D6"/>
    <w:rsid w:val="005C32CF"/>
    <w:rsid w:val="005C337D"/>
    <w:rsid w:val="005C3CD4"/>
    <w:rsid w:val="005C3EE6"/>
    <w:rsid w:val="005C3FF6"/>
    <w:rsid w:val="005C405B"/>
    <w:rsid w:val="005C40AB"/>
    <w:rsid w:val="005C4963"/>
    <w:rsid w:val="005C4DC6"/>
    <w:rsid w:val="005C4ED2"/>
    <w:rsid w:val="005C523C"/>
    <w:rsid w:val="005C52F2"/>
    <w:rsid w:val="005C56F1"/>
    <w:rsid w:val="005C5E1A"/>
    <w:rsid w:val="005C5F89"/>
    <w:rsid w:val="005C609B"/>
    <w:rsid w:val="005C6314"/>
    <w:rsid w:val="005C63D3"/>
    <w:rsid w:val="005C642F"/>
    <w:rsid w:val="005C6C8A"/>
    <w:rsid w:val="005C6D40"/>
    <w:rsid w:val="005C6E3E"/>
    <w:rsid w:val="005C7C1C"/>
    <w:rsid w:val="005D0321"/>
    <w:rsid w:val="005D062C"/>
    <w:rsid w:val="005D092F"/>
    <w:rsid w:val="005D09B2"/>
    <w:rsid w:val="005D0FC2"/>
    <w:rsid w:val="005D1299"/>
    <w:rsid w:val="005D14A3"/>
    <w:rsid w:val="005D232D"/>
    <w:rsid w:val="005D248B"/>
    <w:rsid w:val="005D3A5E"/>
    <w:rsid w:val="005D4040"/>
    <w:rsid w:val="005D40DE"/>
    <w:rsid w:val="005D59CE"/>
    <w:rsid w:val="005D5AB8"/>
    <w:rsid w:val="005D5AFC"/>
    <w:rsid w:val="005D6469"/>
    <w:rsid w:val="005D6736"/>
    <w:rsid w:val="005D6E8D"/>
    <w:rsid w:val="005D7334"/>
    <w:rsid w:val="005D750E"/>
    <w:rsid w:val="005D7915"/>
    <w:rsid w:val="005E0132"/>
    <w:rsid w:val="005E0458"/>
    <w:rsid w:val="005E0832"/>
    <w:rsid w:val="005E0C52"/>
    <w:rsid w:val="005E0DE8"/>
    <w:rsid w:val="005E121F"/>
    <w:rsid w:val="005E2589"/>
    <w:rsid w:val="005E271E"/>
    <w:rsid w:val="005E29C4"/>
    <w:rsid w:val="005E3DA4"/>
    <w:rsid w:val="005E3EE6"/>
    <w:rsid w:val="005E44F1"/>
    <w:rsid w:val="005E45C9"/>
    <w:rsid w:val="005E4AB1"/>
    <w:rsid w:val="005E4BED"/>
    <w:rsid w:val="005E4F56"/>
    <w:rsid w:val="005E5180"/>
    <w:rsid w:val="005E5F44"/>
    <w:rsid w:val="005E60FC"/>
    <w:rsid w:val="005E7846"/>
    <w:rsid w:val="005E7A27"/>
    <w:rsid w:val="005E7CA0"/>
    <w:rsid w:val="005E7D94"/>
    <w:rsid w:val="005F03C0"/>
    <w:rsid w:val="005F091D"/>
    <w:rsid w:val="005F0F45"/>
    <w:rsid w:val="005F147A"/>
    <w:rsid w:val="005F15E0"/>
    <w:rsid w:val="005F15EA"/>
    <w:rsid w:val="005F1A2D"/>
    <w:rsid w:val="005F2001"/>
    <w:rsid w:val="005F21AC"/>
    <w:rsid w:val="005F2434"/>
    <w:rsid w:val="005F28A1"/>
    <w:rsid w:val="005F2B54"/>
    <w:rsid w:val="005F2B80"/>
    <w:rsid w:val="005F2CC9"/>
    <w:rsid w:val="005F3565"/>
    <w:rsid w:val="005F35C5"/>
    <w:rsid w:val="005F3919"/>
    <w:rsid w:val="005F42C8"/>
    <w:rsid w:val="005F4503"/>
    <w:rsid w:val="005F49AB"/>
    <w:rsid w:val="005F4E7C"/>
    <w:rsid w:val="005F54EF"/>
    <w:rsid w:val="005F5863"/>
    <w:rsid w:val="005F5AAC"/>
    <w:rsid w:val="005F6106"/>
    <w:rsid w:val="005F6120"/>
    <w:rsid w:val="005F6154"/>
    <w:rsid w:val="005F64A0"/>
    <w:rsid w:val="005F683C"/>
    <w:rsid w:val="005F6E59"/>
    <w:rsid w:val="005F7187"/>
    <w:rsid w:val="005F7BB4"/>
    <w:rsid w:val="00600033"/>
    <w:rsid w:val="00600E92"/>
    <w:rsid w:val="00600F1D"/>
    <w:rsid w:val="00601C6A"/>
    <w:rsid w:val="00601D06"/>
    <w:rsid w:val="006024A3"/>
    <w:rsid w:val="006025CA"/>
    <w:rsid w:val="0060271A"/>
    <w:rsid w:val="006039EE"/>
    <w:rsid w:val="00603B58"/>
    <w:rsid w:val="00603FBE"/>
    <w:rsid w:val="006041DF"/>
    <w:rsid w:val="00604551"/>
    <w:rsid w:val="0060499D"/>
    <w:rsid w:val="00604BFD"/>
    <w:rsid w:val="006051D8"/>
    <w:rsid w:val="00605292"/>
    <w:rsid w:val="00605825"/>
    <w:rsid w:val="00605F66"/>
    <w:rsid w:val="00606A21"/>
    <w:rsid w:val="00606CA5"/>
    <w:rsid w:val="00606E11"/>
    <w:rsid w:val="00607B28"/>
    <w:rsid w:val="00607E4D"/>
    <w:rsid w:val="0061005F"/>
    <w:rsid w:val="006101B3"/>
    <w:rsid w:val="00610D76"/>
    <w:rsid w:val="00611BD4"/>
    <w:rsid w:val="00611F0F"/>
    <w:rsid w:val="00612136"/>
    <w:rsid w:val="0061244B"/>
    <w:rsid w:val="00612B06"/>
    <w:rsid w:val="00612BBF"/>
    <w:rsid w:val="00612DB7"/>
    <w:rsid w:val="00612F12"/>
    <w:rsid w:val="006130F4"/>
    <w:rsid w:val="006135D3"/>
    <w:rsid w:val="00614275"/>
    <w:rsid w:val="006146BF"/>
    <w:rsid w:val="0061476B"/>
    <w:rsid w:val="00614ADF"/>
    <w:rsid w:val="00614AF1"/>
    <w:rsid w:val="00614BF3"/>
    <w:rsid w:val="006154EA"/>
    <w:rsid w:val="00615719"/>
    <w:rsid w:val="00615CE6"/>
    <w:rsid w:val="00615DB1"/>
    <w:rsid w:val="00615F93"/>
    <w:rsid w:val="006160B3"/>
    <w:rsid w:val="00616266"/>
    <w:rsid w:val="006163AF"/>
    <w:rsid w:val="00616566"/>
    <w:rsid w:val="00616F2F"/>
    <w:rsid w:val="00617226"/>
    <w:rsid w:val="006173F8"/>
    <w:rsid w:val="00617AAB"/>
    <w:rsid w:val="00617C6E"/>
    <w:rsid w:val="00617C82"/>
    <w:rsid w:val="00617D3C"/>
    <w:rsid w:val="00617DCE"/>
    <w:rsid w:val="00617E8B"/>
    <w:rsid w:val="0062073A"/>
    <w:rsid w:val="00620791"/>
    <w:rsid w:val="006209AB"/>
    <w:rsid w:val="00620AD1"/>
    <w:rsid w:val="00620B3A"/>
    <w:rsid w:val="00620E65"/>
    <w:rsid w:val="00620F60"/>
    <w:rsid w:val="00620F95"/>
    <w:rsid w:val="00621164"/>
    <w:rsid w:val="00621420"/>
    <w:rsid w:val="00622B46"/>
    <w:rsid w:val="00623781"/>
    <w:rsid w:val="00623DD6"/>
    <w:rsid w:val="00624281"/>
    <w:rsid w:val="00624605"/>
    <w:rsid w:val="00624D9B"/>
    <w:rsid w:val="0062518B"/>
    <w:rsid w:val="006252B4"/>
    <w:rsid w:val="00625AB3"/>
    <w:rsid w:val="0062638E"/>
    <w:rsid w:val="006267C5"/>
    <w:rsid w:val="00626A19"/>
    <w:rsid w:val="00626B7F"/>
    <w:rsid w:val="00626D92"/>
    <w:rsid w:val="00626F73"/>
    <w:rsid w:val="00627171"/>
    <w:rsid w:val="00627330"/>
    <w:rsid w:val="0062789D"/>
    <w:rsid w:val="00627A00"/>
    <w:rsid w:val="00627C52"/>
    <w:rsid w:val="006304F6"/>
    <w:rsid w:val="00630834"/>
    <w:rsid w:val="00630C6C"/>
    <w:rsid w:val="006317FB"/>
    <w:rsid w:val="0063195D"/>
    <w:rsid w:val="00631CDD"/>
    <w:rsid w:val="00632235"/>
    <w:rsid w:val="006326C1"/>
    <w:rsid w:val="0063288C"/>
    <w:rsid w:val="00632F62"/>
    <w:rsid w:val="00633405"/>
    <w:rsid w:val="00633ADB"/>
    <w:rsid w:val="00634393"/>
    <w:rsid w:val="00634623"/>
    <w:rsid w:val="00634966"/>
    <w:rsid w:val="006349D6"/>
    <w:rsid w:val="00634CF8"/>
    <w:rsid w:val="00635148"/>
    <w:rsid w:val="0063534E"/>
    <w:rsid w:val="00635ED9"/>
    <w:rsid w:val="0063648E"/>
    <w:rsid w:val="006364F7"/>
    <w:rsid w:val="00636613"/>
    <w:rsid w:val="006369C3"/>
    <w:rsid w:val="00636BB3"/>
    <w:rsid w:val="00636DD1"/>
    <w:rsid w:val="00636E19"/>
    <w:rsid w:val="00637689"/>
    <w:rsid w:val="00637748"/>
    <w:rsid w:val="006378FF"/>
    <w:rsid w:val="006400BB"/>
    <w:rsid w:val="006401FB"/>
    <w:rsid w:val="0064145F"/>
    <w:rsid w:val="00641C21"/>
    <w:rsid w:val="00642008"/>
    <w:rsid w:val="00642181"/>
    <w:rsid w:val="006421F4"/>
    <w:rsid w:val="006424A3"/>
    <w:rsid w:val="006426B5"/>
    <w:rsid w:val="0064283D"/>
    <w:rsid w:val="00642A7B"/>
    <w:rsid w:val="00642BA9"/>
    <w:rsid w:val="00643069"/>
    <w:rsid w:val="00643138"/>
    <w:rsid w:val="006438D3"/>
    <w:rsid w:val="006438FA"/>
    <w:rsid w:val="00644580"/>
    <w:rsid w:val="00645314"/>
    <w:rsid w:val="006454C8"/>
    <w:rsid w:val="006457E0"/>
    <w:rsid w:val="00645A20"/>
    <w:rsid w:val="00645CB6"/>
    <w:rsid w:val="00646242"/>
    <w:rsid w:val="00646458"/>
    <w:rsid w:val="0064722F"/>
    <w:rsid w:val="00647567"/>
    <w:rsid w:val="006475F2"/>
    <w:rsid w:val="0064779B"/>
    <w:rsid w:val="006515F4"/>
    <w:rsid w:val="0065168C"/>
    <w:rsid w:val="00651774"/>
    <w:rsid w:val="0065191E"/>
    <w:rsid w:val="006519E0"/>
    <w:rsid w:val="00651D29"/>
    <w:rsid w:val="00652A08"/>
    <w:rsid w:val="0065339B"/>
    <w:rsid w:val="006537F7"/>
    <w:rsid w:val="00653CC7"/>
    <w:rsid w:val="00653DF7"/>
    <w:rsid w:val="006543E0"/>
    <w:rsid w:val="00654C8B"/>
    <w:rsid w:val="00654DE6"/>
    <w:rsid w:val="00655322"/>
    <w:rsid w:val="006553E4"/>
    <w:rsid w:val="006561DB"/>
    <w:rsid w:val="00656233"/>
    <w:rsid w:val="006563FD"/>
    <w:rsid w:val="00656845"/>
    <w:rsid w:val="0065762B"/>
    <w:rsid w:val="006609E7"/>
    <w:rsid w:val="0066176E"/>
    <w:rsid w:val="006618BD"/>
    <w:rsid w:val="00661B4D"/>
    <w:rsid w:val="00662693"/>
    <w:rsid w:val="00662C36"/>
    <w:rsid w:val="00662FE1"/>
    <w:rsid w:val="00663217"/>
    <w:rsid w:val="00663CEE"/>
    <w:rsid w:val="0066426D"/>
    <w:rsid w:val="00664978"/>
    <w:rsid w:val="00664FDB"/>
    <w:rsid w:val="006653F1"/>
    <w:rsid w:val="00665A64"/>
    <w:rsid w:val="00665AAF"/>
    <w:rsid w:val="00665EF5"/>
    <w:rsid w:val="00666417"/>
    <w:rsid w:val="006667C0"/>
    <w:rsid w:val="006668AE"/>
    <w:rsid w:val="00666903"/>
    <w:rsid w:val="006672FA"/>
    <w:rsid w:val="00670222"/>
    <w:rsid w:val="00670279"/>
    <w:rsid w:val="00670E33"/>
    <w:rsid w:val="006710BA"/>
    <w:rsid w:val="006714BC"/>
    <w:rsid w:val="00671864"/>
    <w:rsid w:val="00671C1F"/>
    <w:rsid w:val="00671D06"/>
    <w:rsid w:val="00671ED8"/>
    <w:rsid w:val="00672B26"/>
    <w:rsid w:val="00672D49"/>
    <w:rsid w:val="006733E7"/>
    <w:rsid w:val="006734BD"/>
    <w:rsid w:val="0067353F"/>
    <w:rsid w:val="00673DA8"/>
    <w:rsid w:val="006743F6"/>
    <w:rsid w:val="0067443D"/>
    <w:rsid w:val="00674DF2"/>
    <w:rsid w:val="006751DD"/>
    <w:rsid w:val="006752BE"/>
    <w:rsid w:val="0067548F"/>
    <w:rsid w:val="006754BC"/>
    <w:rsid w:val="0067566C"/>
    <w:rsid w:val="00675950"/>
    <w:rsid w:val="006759D2"/>
    <w:rsid w:val="00675A54"/>
    <w:rsid w:val="00675EA8"/>
    <w:rsid w:val="006768FA"/>
    <w:rsid w:val="00676CAA"/>
    <w:rsid w:val="00677424"/>
    <w:rsid w:val="00677927"/>
    <w:rsid w:val="0067796C"/>
    <w:rsid w:val="00680E6C"/>
    <w:rsid w:val="006811C5"/>
    <w:rsid w:val="00682298"/>
    <w:rsid w:val="006823AA"/>
    <w:rsid w:val="00683A0E"/>
    <w:rsid w:val="00683E77"/>
    <w:rsid w:val="006843A9"/>
    <w:rsid w:val="00684975"/>
    <w:rsid w:val="00685471"/>
    <w:rsid w:val="006854BE"/>
    <w:rsid w:val="00685A83"/>
    <w:rsid w:val="00686141"/>
    <w:rsid w:val="00686238"/>
    <w:rsid w:val="00687889"/>
    <w:rsid w:val="0068796A"/>
    <w:rsid w:val="00687C47"/>
    <w:rsid w:val="00687E2E"/>
    <w:rsid w:val="0069054E"/>
    <w:rsid w:val="00690979"/>
    <w:rsid w:val="00691333"/>
    <w:rsid w:val="006929EC"/>
    <w:rsid w:val="00692A10"/>
    <w:rsid w:val="00692E24"/>
    <w:rsid w:val="00693243"/>
    <w:rsid w:val="006935AB"/>
    <w:rsid w:val="00693BE7"/>
    <w:rsid w:val="00693CB9"/>
    <w:rsid w:val="00693CEF"/>
    <w:rsid w:val="00694C1E"/>
    <w:rsid w:val="00694EEB"/>
    <w:rsid w:val="0069542A"/>
    <w:rsid w:val="006957D3"/>
    <w:rsid w:val="006967AA"/>
    <w:rsid w:val="006977FB"/>
    <w:rsid w:val="00697C12"/>
    <w:rsid w:val="00697E25"/>
    <w:rsid w:val="00697F37"/>
    <w:rsid w:val="006A03EA"/>
    <w:rsid w:val="006A04BB"/>
    <w:rsid w:val="006A0684"/>
    <w:rsid w:val="006A0A10"/>
    <w:rsid w:val="006A1B42"/>
    <w:rsid w:val="006A1D07"/>
    <w:rsid w:val="006A20B4"/>
    <w:rsid w:val="006A2258"/>
    <w:rsid w:val="006A2C48"/>
    <w:rsid w:val="006A2DA4"/>
    <w:rsid w:val="006A30A1"/>
    <w:rsid w:val="006A3511"/>
    <w:rsid w:val="006A378C"/>
    <w:rsid w:val="006A3C34"/>
    <w:rsid w:val="006A404A"/>
    <w:rsid w:val="006A40E6"/>
    <w:rsid w:val="006A46F1"/>
    <w:rsid w:val="006A4B18"/>
    <w:rsid w:val="006A4D4F"/>
    <w:rsid w:val="006A582C"/>
    <w:rsid w:val="006A6314"/>
    <w:rsid w:val="006A6C34"/>
    <w:rsid w:val="006A6C40"/>
    <w:rsid w:val="006A7492"/>
    <w:rsid w:val="006B0BD4"/>
    <w:rsid w:val="006B0D5E"/>
    <w:rsid w:val="006B1C7E"/>
    <w:rsid w:val="006B1DA6"/>
    <w:rsid w:val="006B264A"/>
    <w:rsid w:val="006B27DB"/>
    <w:rsid w:val="006B2AB3"/>
    <w:rsid w:val="006B2C57"/>
    <w:rsid w:val="006B39DC"/>
    <w:rsid w:val="006B3E90"/>
    <w:rsid w:val="006B4549"/>
    <w:rsid w:val="006B47BC"/>
    <w:rsid w:val="006B4B4B"/>
    <w:rsid w:val="006B56B1"/>
    <w:rsid w:val="006B694D"/>
    <w:rsid w:val="006B73C3"/>
    <w:rsid w:val="006B7A2C"/>
    <w:rsid w:val="006C021F"/>
    <w:rsid w:val="006C154E"/>
    <w:rsid w:val="006C1DE1"/>
    <w:rsid w:val="006C2012"/>
    <w:rsid w:val="006C205E"/>
    <w:rsid w:val="006C21F1"/>
    <w:rsid w:val="006C2297"/>
    <w:rsid w:val="006C2ED6"/>
    <w:rsid w:val="006C37B5"/>
    <w:rsid w:val="006C393C"/>
    <w:rsid w:val="006C3A23"/>
    <w:rsid w:val="006C3A32"/>
    <w:rsid w:val="006C3E70"/>
    <w:rsid w:val="006C4115"/>
    <w:rsid w:val="006C4323"/>
    <w:rsid w:val="006C45B7"/>
    <w:rsid w:val="006C4CBD"/>
    <w:rsid w:val="006C4CF2"/>
    <w:rsid w:val="006C5128"/>
    <w:rsid w:val="006C52FB"/>
    <w:rsid w:val="006C5651"/>
    <w:rsid w:val="006C56EF"/>
    <w:rsid w:val="006C5D46"/>
    <w:rsid w:val="006C5E1C"/>
    <w:rsid w:val="006C5EF6"/>
    <w:rsid w:val="006C694F"/>
    <w:rsid w:val="006C7316"/>
    <w:rsid w:val="006C7ECA"/>
    <w:rsid w:val="006D079A"/>
    <w:rsid w:val="006D0BDF"/>
    <w:rsid w:val="006D1850"/>
    <w:rsid w:val="006D2B8D"/>
    <w:rsid w:val="006D2F41"/>
    <w:rsid w:val="006D30D2"/>
    <w:rsid w:val="006D3289"/>
    <w:rsid w:val="006D359B"/>
    <w:rsid w:val="006D39C2"/>
    <w:rsid w:val="006D3ACA"/>
    <w:rsid w:val="006D3B39"/>
    <w:rsid w:val="006D3D8B"/>
    <w:rsid w:val="006D43A0"/>
    <w:rsid w:val="006D4512"/>
    <w:rsid w:val="006D45A1"/>
    <w:rsid w:val="006D5132"/>
    <w:rsid w:val="006D5151"/>
    <w:rsid w:val="006D575E"/>
    <w:rsid w:val="006D5766"/>
    <w:rsid w:val="006D6F89"/>
    <w:rsid w:val="006D7447"/>
    <w:rsid w:val="006D7C92"/>
    <w:rsid w:val="006E04F8"/>
    <w:rsid w:val="006E0A2F"/>
    <w:rsid w:val="006E0B23"/>
    <w:rsid w:val="006E1252"/>
    <w:rsid w:val="006E1269"/>
    <w:rsid w:val="006E1555"/>
    <w:rsid w:val="006E1869"/>
    <w:rsid w:val="006E19C7"/>
    <w:rsid w:val="006E1E91"/>
    <w:rsid w:val="006E1FE7"/>
    <w:rsid w:val="006E205D"/>
    <w:rsid w:val="006E2067"/>
    <w:rsid w:val="006E21C7"/>
    <w:rsid w:val="006E263F"/>
    <w:rsid w:val="006E4668"/>
    <w:rsid w:val="006E48A1"/>
    <w:rsid w:val="006E49C3"/>
    <w:rsid w:val="006E4BFD"/>
    <w:rsid w:val="006E4F51"/>
    <w:rsid w:val="006E54BF"/>
    <w:rsid w:val="006E5572"/>
    <w:rsid w:val="006E5B10"/>
    <w:rsid w:val="006E5C04"/>
    <w:rsid w:val="006E5D2A"/>
    <w:rsid w:val="006E6050"/>
    <w:rsid w:val="006E6065"/>
    <w:rsid w:val="006E6F72"/>
    <w:rsid w:val="006E781C"/>
    <w:rsid w:val="006E7E0C"/>
    <w:rsid w:val="006F014C"/>
    <w:rsid w:val="006F0ECF"/>
    <w:rsid w:val="006F0FE9"/>
    <w:rsid w:val="006F111A"/>
    <w:rsid w:val="006F2324"/>
    <w:rsid w:val="006F2C7C"/>
    <w:rsid w:val="006F3223"/>
    <w:rsid w:val="006F3595"/>
    <w:rsid w:val="006F3E10"/>
    <w:rsid w:val="006F42A8"/>
    <w:rsid w:val="006F4F6C"/>
    <w:rsid w:val="006F54A1"/>
    <w:rsid w:val="006F54B3"/>
    <w:rsid w:val="006F57C8"/>
    <w:rsid w:val="006F58F1"/>
    <w:rsid w:val="006F61AF"/>
    <w:rsid w:val="006F7185"/>
    <w:rsid w:val="006F77A3"/>
    <w:rsid w:val="0070032D"/>
    <w:rsid w:val="00700D28"/>
    <w:rsid w:val="00701076"/>
    <w:rsid w:val="007010F0"/>
    <w:rsid w:val="007015F2"/>
    <w:rsid w:val="00701B83"/>
    <w:rsid w:val="00702D65"/>
    <w:rsid w:val="0070305C"/>
    <w:rsid w:val="00703B00"/>
    <w:rsid w:val="00704070"/>
    <w:rsid w:val="007042AE"/>
    <w:rsid w:val="0070458C"/>
    <w:rsid w:val="007049AB"/>
    <w:rsid w:val="00704ACB"/>
    <w:rsid w:val="00704C98"/>
    <w:rsid w:val="0070502A"/>
    <w:rsid w:val="007059F2"/>
    <w:rsid w:val="007067E6"/>
    <w:rsid w:val="007068A2"/>
    <w:rsid w:val="00707DE0"/>
    <w:rsid w:val="00707FE8"/>
    <w:rsid w:val="0071049D"/>
    <w:rsid w:val="00710DE5"/>
    <w:rsid w:val="0071174A"/>
    <w:rsid w:val="007122F7"/>
    <w:rsid w:val="00712664"/>
    <w:rsid w:val="00712F04"/>
    <w:rsid w:val="00714D6E"/>
    <w:rsid w:val="007154F4"/>
    <w:rsid w:val="00715576"/>
    <w:rsid w:val="0071648E"/>
    <w:rsid w:val="007168C9"/>
    <w:rsid w:val="00716A6C"/>
    <w:rsid w:val="007172E3"/>
    <w:rsid w:val="00717A45"/>
    <w:rsid w:val="00717FC0"/>
    <w:rsid w:val="00720AA5"/>
    <w:rsid w:val="00720D09"/>
    <w:rsid w:val="00720D58"/>
    <w:rsid w:val="00720E3B"/>
    <w:rsid w:val="00720FC9"/>
    <w:rsid w:val="00721053"/>
    <w:rsid w:val="00721C44"/>
    <w:rsid w:val="0072235E"/>
    <w:rsid w:val="00722587"/>
    <w:rsid w:val="00722ABB"/>
    <w:rsid w:val="00723035"/>
    <w:rsid w:val="007232C2"/>
    <w:rsid w:val="007236CA"/>
    <w:rsid w:val="007238C4"/>
    <w:rsid w:val="00723A09"/>
    <w:rsid w:val="00723E40"/>
    <w:rsid w:val="00724278"/>
    <w:rsid w:val="00724600"/>
    <w:rsid w:val="0072469E"/>
    <w:rsid w:val="007250D1"/>
    <w:rsid w:val="007258A0"/>
    <w:rsid w:val="00725A69"/>
    <w:rsid w:val="0072612E"/>
    <w:rsid w:val="0072677A"/>
    <w:rsid w:val="007267C6"/>
    <w:rsid w:val="007268C8"/>
    <w:rsid w:val="007273F4"/>
    <w:rsid w:val="0072740C"/>
    <w:rsid w:val="0073017D"/>
    <w:rsid w:val="007310DA"/>
    <w:rsid w:val="007311BB"/>
    <w:rsid w:val="00731554"/>
    <w:rsid w:val="007322BB"/>
    <w:rsid w:val="00732A7D"/>
    <w:rsid w:val="00732F81"/>
    <w:rsid w:val="00732FB7"/>
    <w:rsid w:val="00733063"/>
    <w:rsid w:val="007335D5"/>
    <w:rsid w:val="0073426B"/>
    <w:rsid w:val="00734E14"/>
    <w:rsid w:val="00735224"/>
    <w:rsid w:val="007352B8"/>
    <w:rsid w:val="00735C48"/>
    <w:rsid w:val="00736129"/>
    <w:rsid w:val="00736380"/>
    <w:rsid w:val="0073651A"/>
    <w:rsid w:val="00736AFA"/>
    <w:rsid w:val="0073789D"/>
    <w:rsid w:val="0074065F"/>
    <w:rsid w:val="007406B4"/>
    <w:rsid w:val="007413E0"/>
    <w:rsid w:val="007416B1"/>
    <w:rsid w:val="0074240F"/>
    <w:rsid w:val="00743471"/>
    <w:rsid w:val="007439F0"/>
    <w:rsid w:val="00743B77"/>
    <w:rsid w:val="0074467A"/>
    <w:rsid w:val="00744FD0"/>
    <w:rsid w:val="007450E3"/>
    <w:rsid w:val="007454BD"/>
    <w:rsid w:val="0074674E"/>
    <w:rsid w:val="0074696F"/>
    <w:rsid w:val="00746BF6"/>
    <w:rsid w:val="00747106"/>
    <w:rsid w:val="00747672"/>
    <w:rsid w:val="00747994"/>
    <w:rsid w:val="00747BA3"/>
    <w:rsid w:val="007503E9"/>
    <w:rsid w:val="00750456"/>
    <w:rsid w:val="007504E4"/>
    <w:rsid w:val="007505BF"/>
    <w:rsid w:val="007507A6"/>
    <w:rsid w:val="007508AC"/>
    <w:rsid w:val="00750BB1"/>
    <w:rsid w:val="00750F7A"/>
    <w:rsid w:val="0075199B"/>
    <w:rsid w:val="00752397"/>
    <w:rsid w:val="00752C0E"/>
    <w:rsid w:val="00752ECD"/>
    <w:rsid w:val="0075335C"/>
    <w:rsid w:val="0075379B"/>
    <w:rsid w:val="00753B7E"/>
    <w:rsid w:val="00753EA0"/>
    <w:rsid w:val="00754306"/>
    <w:rsid w:val="0075487E"/>
    <w:rsid w:val="007548C0"/>
    <w:rsid w:val="0075533E"/>
    <w:rsid w:val="00755FB7"/>
    <w:rsid w:val="00756848"/>
    <w:rsid w:val="00756B05"/>
    <w:rsid w:val="00756F22"/>
    <w:rsid w:val="007574D6"/>
    <w:rsid w:val="0075786B"/>
    <w:rsid w:val="00760161"/>
    <w:rsid w:val="00760277"/>
    <w:rsid w:val="0076038B"/>
    <w:rsid w:val="007603BF"/>
    <w:rsid w:val="00760498"/>
    <w:rsid w:val="00761716"/>
    <w:rsid w:val="00761AF7"/>
    <w:rsid w:val="007620B8"/>
    <w:rsid w:val="00762205"/>
    <w:rsid w:val="0076228D"/>
    <w:rsid w:val="00762541"/>
    <w:rsid w:val="00762D11"/>
    <w:rsid w:val="0076362D"/>
    <w:rsid w:val="007649A4"/>
    <w:rsid w:val="00764AC5"/>
    <w:rsid w:val="00764D20"/>
    <w:rsid w:val="00765777"/>
    <w:rsid w:val="00766534"/>
    <w:rsid w:val="00766851"/>
    <w:rsid w:val="00767CCA"/>
    <w:rsid w:val="007703A5"/>
    <w:rsid w:val="00770528"/>
    <w:rsid w:val="00770A82"/>
    <w:rsid w:val="00770B1A"/>
    <w:rsid w:val="00770B58"/>
    <w:rsid w:val="00771363"/>
    <w:rsid w:val="007714F8"/>
    <w:rsid w:val="007715EB"/>
    <w:rsid w:val="00771753"/>
    <w:rsid w:val="00771BC5"/>
    <w:rsid w:val="00771CA6"/>
    <w:rsid w:val="00771E42"/>
    <w:rsid w:val="007721D9"/>
    <w:rsid w:val="00772B29"/>
    <w:rsid w:val="007731E6"/>
    <w:rsid w:val="0077332F"/>
    <w:rsid w:val="00773A5F"/>
    <w:rsid w:val="007745C1"/>
    <w:rsid w:val="0077496A"/>
    <w:rsid w:val="00774A75"/>
    <w:rsid w:val="00774B47"/>
    <w:rsid w:val="007755CB"/>
    <w:rsid w:val="007758EE"/>
    <w:rsid w:val="00775C5D"/>
    <w:rsid w:val="00776410"/>
    <w:rsid w:val="007769C2"/>
    <w:rsid w:val="00777A36"/>
    <w:rsid w:val="00777FFC"/>
    <w:rsid w:val="007800BC"/>
    <w:rsid w:val="007805F5"/>
    <w:rsid w:val="00780F65"/>
    <w:rsid w:val="00781755"/>
    <w:rsid w:val="0078180E"/>
    <w:rsid w:val="0078185F"/>
    <w:rsid w:val="00781B3F"/>
    <w:rsid w:val="0078232D"/>
    <w:rsid w:val="00782470"/>
    <w:rsid w:val="007836CB"/>
    <w:rsid w:val="0078389C"/>
    <w:rsid w:val="007848B2"/>
    <w:rsid w:val="00784E35"/>
    <w:rsid w:val="00785A59"/>
    <w:rsid w:val="00785EE1"/>
    <w:rsid w:val="00786716"/>
    <w:rsid w:val="00786C54"/>
    <w:rsid w:val="00787AF4"/>
    <w:rsid w:val="007900A1"/>
    <w:rsid w:val="007900C9"/>
    <w:rsid w:val="0079011C"/>
    <w:rsid w:val="00790F1D"/>
    <w:rsid w:val="0079184F"/>
    <w:rsid w:val="00791B03"/>
    <w:rsid w:val="007924E1"/>
    <w:rsid w:val="00792918"/>
    <w:rsid w:val="00793331"/>
    <w:rsid w:val="007936FF"/>
    <w:rsid w:val="00793927"/>
    <w:rsid w:val="00793DB4"/>
    <w:rsid w:val="0079479E"/>
    <w:rsid w:val="00794975"/>
    <w:rsid w:val="007949E7"/>
    <w:rsid w:val="007950F0"/>
    <w:rsid w:val="007952C9"/>
    <w:rsid w:val="0079555F"/>
    <w:rsid w:val="00795BB3"/>
    <w:rsid w:val="00795E1E"/>
    <w:rsid w:val="00796410"/>
    <w:rsid w:val="0079653C"/>
    <w:rsid w:val="007966DC"/>
    <w:rsid w:val="00796908"/>
    <w:rsid w:val="00796AB5"/>
    <w:rsid w:val="00796C44"/>
    <w:rsid w:val="00797B09"/>
    <w:rsid w:val="007A0767"/>
    <w:rsid w:val="007A0773"/>
    <w:rsid w:val="007A0C1F"/>
    <w:rsid w:val="007A0E04"/>
    <w:rsid w:val="007A16D8"/>
    <w:rsid w:val="007A233B"/>
    <w:rsid w:val="007A3173"/>
    <w:rsid w:val="007A342F"/>
    <w:rsid w:val="007A36B3"/>
    <w:rsid w:val="007A3B96"/>
    <w:rsid w:val="007A3D8C"/>
    <w:rsid w:val="007A401C"/>
    <w:rsid w:val="007A43FA"/>
    <w:rsid w:val="007A46A6"/>
    <w:rsid w:val="007A481E"/>
    <w:rsid w:val="007A493A"/>
    <w:rsid w:val="007A49D2"/>
    <w:rsid w:val="007A5453"/>
    <w:rsid w:val="007A5F9B"/>
    <w:rsid w:val="007A6AAC"/>
    <w:rsid w:val="007A6D0C"/>
    <w:rsid w:val="007A6E2F"/>
    <w:rsid w:val="007A76EC"/>
    <w:rsid w:val="007B007E"/>
    <w:rsid w:val="007B073E"/>
    <w:rsid w:val="007B1341"/>
    <w:rsid w:val="007B1A06"/>
    <w:rsid w:val="007B2368"/>
    <w:rsid w:val="007B25FB"/>
    <w:rsid w:val="007B2963"/>
    <w:rsid w:val="007B3264"/>
    <w:rsid w:val="007B330D"/>
    <w:rsid w:val="007B37E8"/>
    <w:rsid w:val="007B4598"/>
    <w:rsid w:val="007B4D2B"/>
    <w:rsid w:val="007B5101"/>
    <w:rsid w:val="007B530D"/>
    <w:rsid w:val="007B5392"/>
    <w:rsid w:val="007B587D"/>
    <w:rsid w:val="007B5BD6"/>
    <w:rsid w:val="007B63B5"/>
    <w:rsid w:val="007B64AF"/>
    <w:rsid w:val="007B75D8"/>
    <w:rsid w:val="007B7751"/>
    <w:rsid w:val="007B781E"/>
    <w:rsid w:val="007B7F2F"/>
    <w:rsid w:val="007C0B22"/>
    <w:rsid w:val="007C0D42"/>
    <w:rsid w:val="007C0DF6"/>
    <w:rsid w:val="007C0ED0"/>
    <w:rsid w:val="007C0F8E"/>
    <w:rsid w:val="007C11A3"/>
    <w:rsid w:val="007C13D4"/>
    <w:rsid w:val="007C17F0"/>
    <w:rsid w:val="007C1CBA"/>
    <w:rsid w:val="007C2BD1"/>
    <w:rsid w:val="007C2E51"/>
    <w:rsid w:val="007C3B02"/>
    <w:rsid w:val="007C3D1A"/>
    <w:rsid w:val="007C44F8"/>
    <w:rsid w:val="007C4D35"/>
    <w:rsid w:val="007C4EDB"/>
    <w:rsid w:val="007C4EF6"/>
    <w:rsid w:val="007C5322"/>
    <w:rsid w:val="007C53DB"/>
    <w:rsid w:val="007C5971"/>
    <w:rsid w:val="007C5D56"/>
    <w:rsid w:val="007C60D2"/>
    <w:rsid w:val="007C6556"/>
    <w:rsid w:val="007C6B58"/>
    <w:rsid w:val="007C7001"/>
    <w:rsid w:val="007C7209"/>
    <w:rsid w:val="007C778C"/>
    <w:rsid w:val="007C7F16"/>
    <w:rsid w:val="007D0117"/>
    <w:rsid w:val="007D0255"/>
    <w:rsid w:val="007D0463"/>
    <w:rsid w:val="007D0A66"/>
    <w:rsid w:val="007D0EB9"/>
    <w:rsid w:val="007D0EBD"/>
    <w:rsid w:val="007D1552"/>
    <w:rsid w:val="007D1AD7"/>
    <w:rsid w:val="007D1F92"/>
    <w:rsid w:val="007D2408"/>
    <w:rsid w:val="007D270B"/>
    <w:rsid w:val="007D2866"/>
    <w:rsid w:val="007D2E7C"/>
    <w:rsid w:val="007D2EBF"/>
    <w:rsid w:val="007D2FCC"/>
    <w:rsid w:val="007D3304"/>
    <w:rsid w:val="007D339A"/>
    <w:rsid w:val="007D33AA"/>
    <w:rsid w:val="007D383F"/>
    <w:rsid w:val="007D3DD6"/>
    <w:rsid w:val="007D4704"/>
    <w:rsid w:val="007D476C"/>
    <w:rsid w:val="007D4E01"/>
    <w:rsid w:val="007D4E8F"/>
    <w:rsid w:val="007D51C7"/>
    <w:rsid w:val="007D541A"/>
    <w:rsid w:val="007D582E"/>
    <w:rsid w:val="007D590D"/>
    <w:rsid w:val="007D6275"/>
    <w:rsid w:val="007D6489"/>
    <w:rsid w:val="007D66EE"/>
    <w:rsid w:val="007D6BBD"/>
    <w:rsid w:val="007D6D7F"/>
    <w:rsid w:val="007D6E7A"/>
    <w:rsid w:val="007D717D"/>
    <w:rsid w:val="007D77D3"/>
    <w:rsid w:val="007D78C6"/>
    <w:rsid w:val="007E02F0"/>
    <w:rsid w:val="007E0BDE"/>
    <w:rsid w:val="007E0C65"/>
    <w:rsid w:val="007E0CE2"/>
    <w:rsid w:val="007E0E74"/>
    <w:rsid w:val="007E1209"/>
    <w:rsid w:val="007E15B1"/>
    <w:rsid w:val="007E1759"/>
    <w:rsid w:val="007E1EB7"/>
    <w:rsid w:val="007E2093"/>
    <w:rsid w:val="007E2BA6"/>
    <w:rsid w:val="007E34C0"/>
    <w:rsid w:val="007E358B"/>
    <w:rsid w:val="007E3C54"/>
    <w:rsid w:val="007E44DE"/>
    <w:rsid w:val="007E45C4"/>
    <w:rsid w:val="007E5246"/>
    <w:rsid w:val="007E56AA"/>
    <w:rsid w:val="007E6293"/>
    <w:rsid w:val="007E6342"/>
    <w:rsid w:val="007E6436"/>
    <w:rsid w:val="007E6503"/>
    <w:rsid w:val="007E654C"/>
    <w:rsid w:val="007E6CD2"/>
    <w:rsid w:val="007E6D80"/>
    <w:rsid w:val="007E7CB3"/>
    <w:rsid w:val="007E7D45"/>
    <w:rsid w:val="007E7D79"/>
    <w:rsid w:val="007E7DAB"/>
    <w:rsid w:val="007F00EB"/>
    <w:rsid w:val="007F0209"/>
    <w:rsid w:val="007F0BAE"/>
    <w:rsid w:val="007F0C02"/>
    <w:rsid w:val="007F0E53"/>
    <w:rsid w:val="007F0FDD"/>
    <w:rsid w:val="007F1481"/>
    <w:rsid w:val="007F1E1C"/>
    <w:rsid w:val="007F267F"/>
    <w:rsid w:val="007F2DD0"/>
    <w:rsid w:val="007F3679"/>
    <w:rsid w:val="007F36ED"/>
    <w:rsid w:val="007F375B"/>
    <w:rsid w:val="007F3CB5"/>
    <w:rsid w:val="007F4313"/>
    <w:rsid w:val="007F4DDC"/>
    <w:rsid w:val="007F6598"/>
    <w:rsid w:val="007F6A38"/>
    <w:rsid w:val="007F75AB"/>
    <w:rsid w:val="007F766C"/>
    <w:rsid w:val="007F782B"/>
    <w:rsid w:val="007F783D"/>
    <w:rsid w:val="00800626"/>
    <w:rsid w:val="008025A6"/>
    <w:rsid w:val="00802B55"/>
    <w:rsid w:val="00803BC1"/>
    <w:rsid w:val="00803E4A"/>
    <w:rsid w:val="008044A5"/>
    <w:rsid w:val="008044B3"/>
    <w:rsid w:val="008050E2"/>
    <w:rsid w:val="0080531D"/>
    <w:rsid w:val="0080580F"/>
    <w:rsid w:val="00805C0A"/>
    <w:rsid w:val="00805E2B"/>
    <w:rsid w:val="0080606A"/>
    <w:rsid w:val="008060D8"/>
    <w:rsid w:val="00806142"/>
    <w:rsid w:val="0080627C"/>
    <w:rsid w:val="0080640B"/>
    <w:rsid w:val="008072CC"/>
    <w:rsid w:val="0080776B"/>
    <w:rsid w:val="00810140"/>
    <w:rsid w:val="008101E5"/>
    <w:rsid w:val="008103C4"/>
    <w:rsid w:val="00810ED9"/>
    <w:rsid w:val="00810FE2"/>
    <w:rsid w:val="0081138B"/>
    <w:rsid w:val="00811D6F"/>
    <w:rsid w:val="008120C7"/>
    <w:rsid w:val="00812791"/>
    <w:rsid w:val="00812B69"/>
    <w:rsid w:val="00812CD1"/>
    <w:rsid w:val="00813383"/>
    <w:rsid w:val="008139DF"/>
    <w:rsid w:val="00813E23"/>
    <w:rsid w:val="0081419F"/>
    <w:rsid w:val="00814288"/>
    <w:rsid w:val="00814755"/>
    <w:rsid w:val="00814A4F"/>
    <w:rsid w:val="00815369"/>
    <w:rsid w:val="00816119"/>
    <w:rsid w:val="0081635A"/>
    <w:rsid w:val="008163A2"/>
    <w:rsid w:val="008164D9"/>
    <w:rsid w:val="00816800"/>
    <w:rsid w:val="008168A6"/>
    <w:rsid w:val="0081718A"/>
    <w:rsid w:val="008176D5"/>
    <w:rsid w:val="00817AEF"/>
    <w:rsid w:val="00817DCE"/>
    <w:rsid w:val="00817E60"/>
    <w:rsid w:val="00820489"/>
    <w:rsid w:val="00820536"/>
    <w:rsid w:val="0082082E"/>
    <w:rsid w:val="00820A30"/>
    <w:rsid w:val="00820BB0"/>
    <w:rsid w:val="00820D6D"/>
    <w:rsid w:val="008213AA"/>
    <w:rsid w:val="008215E9"/>
    <w:rsid w:val="0082187E"/>
    <w:rsid w:val="00821B8E"/>
    <w:rsid w:val="008222CD"/>
    <w:rsid w:val="00822337"/>
    <w:rsid w:val="00822C66"/>
    <w:rsid w:val="00822C6B"/>
    <w:rsid w:val="00823303"/>
    <w:rsid w:val="00823B30"/>
    <w:rsid w:val="008243F4"/>
    <w:rsid w:val="00824571"/>
    <w:rsid w:val="0082498C"/>
    <w:rsid w:val="00824BB9"/>
    <w:rsid w:val="00824F57"/>
    <w:rsid w:val="0082536E"/>
    <w:rsid w:val="00825679"/>
    <w:rsid w:val="00825BA7"/>
    <w:rsid w:val="00825D06"/>
    <w:rsid w:val="00826092"/>
    <w:rsid w:val="008261E7"/>
    <w:rsid w:val="00826555"/>
    <w:rsid w:val="00826743"/>
    <w:rsid w:val="00827CCB"/>
    <w:rsid w:val="00827F74"/>
    <w:rsid w:val="00830988"/>
    <w:rsid w:val="00830A4B"/>
    <w:rsid w:val="00830BF5"/>
    <w:rsid w:val="008310C8"/>
    <w:rsid w:val="008326E2"/>
    <w:rsid w:val="008327D6"/>
    <w:rsid w:val="00832C7A"/>
    <w:rsid w:val="00832F55"/>
    <w:rsid w:val="00833942"/>
    <w:rsid w:val="0083468C"/>
    <w:rsid w:val="008346DB"/>
    <w:rsid w:val="008348A5"/>
    <w:rsid w:val="00834CFA"/>
    <w:rsid w:val="00834CFD"/>
    <w:rsid w:val="008350D9"/>
    <w:rsid w:val="0083520B"/>
    <w:rsid w:val="008366C7"/>
    <w:rsid w:val="00836CD4"/>
    <w:rsid w:val="00836F2B"/>
    <w:rsid w:val="008373DD"/>
    <w:rsid w:val="0083754A"/>
    <w:rsid w:val="00837570"/>
    <w:rsid w:val="00837B52"/>
    <w:rsid w:val="00837E8F"/>
    <w:rsid w:val="008402E8"/>
    <w:rsid w:val="008403EB"/>
    <w:rsid w:val="00840422"/>
    <w:rsid w:val="00840D14"/>
    <w:rsid w:val="008412B2"/>
    <w:rsid w:val="008414A5"/>
    <w:rsid w:val="008415BF"/>
    <w:rsid w:val="008415EE"/>
    <w:rsid w:val="00841B3E"/>
    <w:rsid w:val="00841D03"/>
    <w:rsid w:val="008425C4"/>
    <w:rsid w:val="00842F96"/>
    <w:rsid w:val="00842FD1"/>
    <w:rsid w:val="0084317A"/>
    <w:rsid w:val="0084327D"/>
    <w:rsid w:val="008432EB"/>
    <w:rsid w:val="00843386"/>
    <w:rsid w:val="008436F8"/>
    <w:rsid w:val="008438A9"/>
    <w:rsid w:val="00843B46"/>
    <w:rsid w:val="00843C7B"/>
    <w:rsid w:val="00844361"/>
    <w:rsid w:val="008443C2"/>
    <w:rsid w:val="00844419"/>
    <w:rsid w:val="00844F76"/>
    <w:rsid w:val="00845835"/>
    <w:rsid w:val="00845AB4"/>
    <w:rsid w:val="00845C57"/>
    <w:rsid w:val="00845FD7"/>
    <w:rsid w:val="008501A1"/>
    <w:rsid w:val="008503E6"/>
    <w:rsid w:val="00850BAD"/>
    <w:rsid w:val="008512BC"/>
    <w:rsid w:val="008512DF"/>
    <w:rsid w:val="00852652"/>
    <w:rsid w:val="008527B4"/>
    <w:rsid w:val="00852C7F"/>
    <w:rsid w:val="008535D2"/>
    <w:rsid w:val="0085372D"/>
    <w:rsid w:val="00853D93"/>
    <w:rsid w:val="00854421"/>
    <w:rsid w:val="0085495E"/>
    <w:rsid w:val="008549A0"/>
    <w:rsid w:val="00854A8C"/>
    <w:rsid w:val="00854C34"/>
    <w:rsid w:val="00854FA2"/>
    <w:rsid w:val="00855355"/>
    <w:rsid w:val="008555AA"/>
    <w:rsid w:val="00855A16"/>
    <w:rsid w:val="00855A31"/>
    <w:rsid w:val="00855BEE"/>
    <w:rsid w:val="008564CD"/>
    <w:rsid w:val="00856924"/>
    <w:rsid w:val="00856B89"/>
    <w:rsid w:val="00857489"/>
    <w:rsid w:val="00857A81"/>
    <w:rsid w:val="00857FAE"/>
    <w:rsid w:val="0086035E"/>
    <w:rsid w:val="008604E5"/>
    <w:rsid w:val="008608FF"/>
    <w:rsid w:val="00861147"/>
    <w:rsid w:val="0086133A"/>
    <w:rsid w:val="00861544"/>
    <w:rsid w:val="008618AE"/>
    <w:rsid w:val="00861BFA"/>
    <w:rsid w:val="00862129"/>
    <w:rsid w:val="0086263D"/>
    <w:rsid w:val="0086292C"/>
    <w:rsid w:val="0086296D"/>
    <w:rsid w:val="008629C5"/>
    <w:rsid w:val="008630F8"/>
    <w:rsid w:val="00863270"/>
    <w:rsid w:val="00863E62"/>
    <w:rsid w:val="00863F3F"/>
    <w:rsid w:val="00864104"/>
    <w:rsid w:val="00864191"/>
    <w:rsid w:val="00864B5E"/>
    <w:rsid w:val="00864D98"/>
    <w:rsid w:val="00864EA1"/>
    <w:rsid w:val="008651E5"/>
    <w:rsid w:val="00865505"/>
    <w:rsid w:val="00865593"/>
    <w:rsid w:val="0086566B"/>
    <w:rsid w:val="00866086"/>
    <w:rsid w:val="0086657D"/>
    <w:rsid w:val="008665CE"/>
    <w:rsid w:val="00866C05"/>
    <w:rsid w:val="00870333"/>
    <w:rsid w:val="00870B96"/>
    <w:rsid w:val="00870E37"/>
    <w:rsid w:val="00870F3F"/>
    <w:rsid w:val="0087109B"/>
    <w:rsid w:val="00871A19"/>
    <w:rsid w:val="008723A6"/>
    <w:rsid w:val="00872CC5"/>
    <w:rsid w:val="00874269"/>
    <w:rsid w:val="0087436E"/>
    <w:rsid w:val="008744C0"/>
    <w:rsid w:val="00874736"/>
    <w:rsid w:val="00874801"/>
    <w:rsid w:val="00874B40"/>
    <w:rsid w:val="00875293"/>
    <w:rsid w:val="008760A3"/>
    <w:rsid w:val="0087610F"/>
    <w:rsid w:val="008761BB"/>
    <w:rsid w:val="008762F8"/>
    <w:rsid w:val="00876486"/>
    <w:rsid w:val="00876F56"/>
    <w:rsid w:val="008772C3"/>
    <w:rsid w:val="008779F3"/>
    <w:rsid w:val="00877C5B"/>
    <w:rsid w:val="0088056F"/>
    <w:rsid w:val="00880CF8"/>
    <w:rsid w:val="00880F3E"/>
    <w:rsid w:val="0088150A"/>
    <w:rsid w:val="00881B15"/>
    <w:rsid w:val="0088288C"/>
    <w:rsid w:val="00882C7D"/>
    <w:rsid w:val="00882ED3"/>
    <w:rsid w:val="008837E7"/>
    <w:rsid w:val="00883EAD"/>
    <w:rsid w:val="008842EC"/>
    <w:rsid w:val="00884BC5"/>
    <w:rsid w:val="0088527E"/>
    <w:rsid w:val="00885580"/>
    <w:rsid w:val="008855E8"/>
    <w:rsid w:val="00885695"/>
    <w:rsid w:val="00885A43"/>
    <w:rsid w:val="00886149"/>
    <w:rsid w:val="0088645E"/>
    <w:rsid w:val="00886E9C"/>
    <w:rsid w:val="00887318"/>
    <w:rsid w:val="00887719"/>
    <w:rsid w:val="00887720"/>
    <w:rsid w:val="00887756"/>
    <w:rsid w:val="008878E6"/>
    <w:rsid w:val="00887A18"/>
    <w:rsid w:val="008902D9"/>
    <w:rsid w:val="0089135C"/>
    <w:rsid w:val="0089142C"/>
    <w:rsid w:val="008918B5"/>
    <w:rsid w:val="00891FDE"/>
    <w:rsid w:val="00892BE1"/>
    <w:rsid w:val="00892C67"/>
    <w:rsid w:val="00892FFB"/>
    <w:rsid w:val="008930F2"/>
    <w:rsid w:val="00893925"/>
    <w:rsid w:val="00893A21"/>
    <w:rsid w:val="00893A63"/>
    <w:rsid w:val="00894504"/>
    <w:rsid w:val="0089467D"/>
    <w:rsid w:val="00894D18"/>
    <w:rsid w:val="00894E48"/>
    <w:rsid w:val="00894EDB"/>
    <w:rsid w:val="0089586F"/>
    <w:rsid w:val="00895BE1"/>
    <w:rsid w:val="00895C47"/>
    <w:rsid w:val="008969AE"/>
    <w:rsid w:val="0089715E"/>
    <w:rsid w:val="00897402"/>
    <w:rsid w:val="00897444"/>
    <w:rsid w:val="00897484"/>
    <w:rsid w:val="0089774F"/>
    <w:rsid w:val="00897CC6"/>
    <w:rsid w:val="00897FE9"/>
    <w:rsid w:val="008A0166"/>
    <w:rsid w:val="008A0296"/>
    <w:rsid w:val="008A047A"/>
    <w:rsid w:val="008A13A0"/>
    <w:rsid w:val="008A13EE"/>
    <w:rsid w:val="008A14C9"/>
    <w:rsid w:val="008A15BF"/>
    <w:rsid w:val="008A1752"/>
    <w:rsid w:val="008A18ED"/>
    <w:rsid w:val="008A1D32"/>
    <w:rsid w:val="008A1EBB"/>
    <w:rsid w:val="008A2213"/>
    <w:rsid w:val="008A2271"/>
    <w:rsid w:val="008A2945"/>
    <w:rsid w:val="008A2DAE"/>
    <w:rsid w:val="008A308C"/>
    <w:rsid w:val="008A36D6"/>
    <w:rsid w:val="008A3734"/>
    <w:rsid w:val="008A401E"/>
    <w:rsid w:val="008A40B0"/>
    <w:rsid w:val="008A41AA"/>
    <w:rsid w:val="008A4CA8"/>
    <w:rsid w:val="008A567D"/>
    <w:rsid w:val="008A56CB"/>
    <w:rsid w:val="008A59D9"/>
    <w:rsid w:val="008A5A82"/>
    <w:rsid w:val="008A5F15"/>
    <w:rsid w:val="008A6034"/>
    <w:rsid w:val="008A6759"/>
    <w:rsid w:val="008A67AB"/>
    <w:rsid w:val="008A696B"/>
    <w:rsid w:val="008A70A6"/>
    <w:rsid w:val="008A7C51"/>
    <w:rsid w:val="008B000F"/>
    <w:rsid w:val="008B0348"/>
    <w:rsid w:val="008B07DC"/>
    <w:rsid w:val="008B07E8"/>
    <w:rsid w:val="008B0E16"/>
    <w:rsid w:val="008B1210"/>
    <w:rsid w:val="008B17E7"/>
    <w:rsid w:val="008B1801"/>
    <w:rsid w:val="008B1B86"/>
    <w:rsid w:val="008B2176"/>
    <w:rsid w:val="008B2661"/>
    <w:rsid w:val="008B2FC6"/>
    <w:rsid w:val="008B3415"/>
    <w:rsid w:val="008B355C"/>
    <w:rsid w:val="008B3ECB"/>
    <w:rsid w:val="008B3F5B"/>
    <w:rsid w:val="008B4454"/>
    <w:rsid w:val="008B44E1"/>
    <w:rsid w:val="008B4CB8"/>
    <w:rsid w:val="008B525A"/>
    <w:rsid w:val="008B534A"/>
    <w:rsid w:val="008B57B3"/>
    <w:rsid w:val="008B5B48"/>
    <w:rsid w:val="008B6111"/>
    <w:rsid w:val="008B625B"/>
    <w:rsid w:val="008B6AB5"/>
    <w:rsid w:val="008B6E1E"/>
    <w:rsid w:val="008B7704"/>
    <w:rsid w:val="008B7A15"/>
    <w:rsid w:val="008C013C"/>
    <w:rsid w:val="008C04D8"/>
    <w:rsid w:val="008C1386"/>
    <w:rsid w:val="008C14B1"/>
    <w:rsid w:val="008C18BB"/>
    <w:rsid w:val="008C1939"/>
    <w:rsid w:val="008C1AD5"/>
    <w:rsid w:val="008C1E35"/>
    <w:rsid w:val="008C1F12"/>
    <w:rsid w:val="008C22A0"/>
    <w:rsid w:val="008C2639"/>
    <w:rsid w:val="008C2B4A"/>
    <w:rsid w:val="008C2DD2"/>
    <w:rsid w:val="008C319F"/>
    <w:rsid w:val="008C3638"/>
    <w:rsid w:val="008C3D97"/>
    <w:rsid w:val="008C4072"/>
    <w:rsid w:val="008C40D8"/>
    <w:rsid w:val="008C4180"/>
    <w:rsid w:val="008C42A0"/>
    <w:rsid w:val="008C5009"/>
    <w:rsid w:val="008C52BE"/>
    <w:rsid w:val="008C56F4"/>
    <w:rsid w:val="008C5A42"/>
    <w:rsid w:val="008C6002"/>
    <w:rsid w:val="008C6C14"/>
    <w:rsid w:val="008C6DF8"/>
    <w:rsid w:val="008C6E32"/>
    <w:rsid w:val="008C7788"/>
    <w:rsid w:val="008C7E39"/>
    <w:rsid w:val="008D0168"/>
    <w:rsid w:val="008D0B09"/>
    <w:rsid w:val="008D0B44"/>
    <w:rsid w:val="008D13D7"/>
    <w:rsid w:val="008D1AAA"/>
    <w:rsid w:val="008D1B7B"/>
    <w:rsid w:val="008D1CA9"/>
    <w:rsid w:val="008D1EB4"/>
    <w:rsid w:val="008D1F22"/>
    <w:rsid w:val="008D27E0"/>
    <w:rsid w:val="008D290E"/>
    <w:rsid w:val="008D2932"/>
    <w:rsid w:val="008D2F0E"/>
    <w:rsid w:val="008D35E7"/>
    <w:rsid w:val="008D39F9"/>
    <w:rsid w:val="008D3ACB"/>
    <w:rsid w:val="008D3EC0"/>
    <w:rsid w:val="008D406A"/>
    <w:rsid w:val="008D43B0"/>
    <w:rsid w:val="008D4709"/>
    <w:rsid w:val="008D4ADC"/>
    <w:rsid w:val="008D5255"/>
    <w:rsid w:val="008D5363"/>
    <w:rsid w:val="008D53AD"/>
    <w:rsid w:val="008D55B8"/>
    <w:rsid w:val="008D5EEC"/>
    <w:rsid w:val="008D5FCB"/>
    <w:rsid w:val="008D64AD"/>
    <w:rsid w:val="008D652B"/>
    <w:rsid w:val="008D759C"/>
    <w:rsid w:val="008D783E"/>
    <w:rsid w:val="008D78DF"/>
    <w:rsid w:val="008E03D3"/>
    <w:rsid w:val="008E09BE"/>
    <w:rsid w:val="008E1632"/>
    <w:rsid w:val="008E17CF"/>
    <w:rsid w:val="008E18BC"/>
    <w:rsid w:val="008E1BCA"/>
    <w:rsid w:val="008E201F"/>
    <w:rsid w:val="008E20B2"/>
    <w:rsid w:val="008E33CE"/>
    <w:rsid w:val="008E376E"/>
    <w:rsid w:val="008E3E18"/>
    <w:rsid w:val="008E4BF5"/>
    <w:rsid w:val="008E598F"/>
    <w:rsid w:val="008E6171"/>
    <w:rsid w:val="008E642F"/>
    <w:rsid w:val="008E661F"/>
    <w:rsid w:val="008E6C59"/>
    <w:rsid w:val="008E787D"/>
    <w:rsid w:val="008E7D08"/>
    <w:rsid w:val="008E7FE3"/>
    <w:rsid w:val="008F07CB"/>
    <w:rsid w:val="008F0C59"/>
    <w:rsid w:val="008F0DA3"/>
    <w:rsid w:val="008F105C"/>
    <w:rsid w:val="008F18EF"/>
    <w:rsid w:val="008F1D63"/>
    <w:rsid w:val="008F2131"/>
    <w:rsid w:val="008F22B8"/>
    <w:rsid w:val="008F24FB"/>
    <w:rsid w:val="008F25CF"/>
    <w:rsid w:val="008F2D7A"/>
    <w:rsid w:val="008F300E"/>
    <w:rsid w:val="008F3A04"/>
    <w:rsid w:val="008F426D"/>
    <w:rsid w:val="008F4DB4"/>
    <w:rsid w:val="008F52B4"/>
    <w:rsid w:val="008F530A"/>
    <w:rsid w:val="008F5670"/>
    <w:rsid w:val="008F5CCE"/>
    <w:rsid w:val="008F5EE3"/>
    <w:rsid w:val="008F66A4"/>
    <w:rsid w:val="008F70DD"/>
    <w:rsid w:val="008F7112"/>
    <w:rsid w:val="008F791C"/>
    <w:rsid w:val="008F7A0C"/>
    <w:rsid w:val="00900BF3"/>
    <w:rsid w:val="00900D80"/>
    <w:rsid w:val="00900EFB"/>
    <w:rsid w:val="00901227"/>
    <w:rsid w:val="00901238"/>
    <w:rsid w:val="009012C4"/>
    <w:rsid w:val="0090189B"/>
    <w:rsid w:val="00901C47"/>
    <w:rsid w:val="00902208"/>
    <w:rsid w:val="00902491"/>
    <w:rsid w:val="00903881"/>
    <w:rsid w:val="00903987"/>
    <w:rsid w:val="00903ECB"/>
    <w:rsid w:val="00903F0E"/>
    <w:rsid w:val="009049B9"/>
    <w:rsid w:val="0090524E"/>
    <w:rsid w:val="00905383"/>
    <w:rsid w:val="009056CB"/>
    <w:rsid w:val="00905745"/>
    <w:rsid w:val="0090574C"/>
    <w:rsid w:val="009061B8"/>
    <w:rsid w:val="0090630B"/>
    <w:rsid w:val="009067A5"/>
    <w:rsid w:val="00906E2E"/>
    <w:rsid w:val="00906FA6"/>
    <w:rsid w:val="00907C25"/>
    <w:rsid w:val="00910475"/>
    <w:rsid w:val="00910476"/>
    <w:rsid w:val="00910FAB"/>
    <w:rsid w:val="009110F9"/>
    <w:rsid w:val="009114FB"/>
    <w:rsid w:val="00911761"/>
    <w:rsid w:val="00911CC6"/>
    <w:rsid w:val="009121F4"/>
    <w:rsid w:val="009124D2"/>
    <w:rsid w:val="00912CEB"/>
    <w:rsid w:val="00912D9D"/>
    <w:rsid w:val="0091339C"/>
    <w:rsid w:val="00913685"/>
    <w:rsid w:val="009141A4"/>
    <w:rsid w:val="009144F9"/>
    <w:rsid w:val="00914A46"/>
    <w:rsid w:val="00914FAA"/>
    <w:rsid w:val="00915403"/>
    <w:rsid w:val="0091571E"/>
    <w:rsid w:val="0091574E"/>
    <w:rsid w:val="00915A53"/>
    <w:rsid w:val="00915CDB"/>
    <w:rsid w:val="00915DD4"/>
    <w:rsid w:val="00916020"/>
    <w:rsid w:val="00916BC5"/>
    <w:rsid w:val="00916D29"/>
    <w:rsid w:val="00916F9A"/>
    <w:rsid w:val="009173D0"/>
    <w:rsid w:val="00917C3E"/>
    <w:rsid w:val="00917DE5"/>
    <w:rsid w:val="009202F2"/>
    <w:rsid w:val="00920680"/>
    <w:rsid w:val="00920AA5"/>
    <w:rsid w:val="00920ECA"/>
    <w:rsid w:val="00921002"/>
    <w:rsid w:val="009211F4"/>
    <w:rsid w:val="00921C30"/>
    <w:rsid w:val="00921F47"/>
    <w:rsid w:val="00921FAE"/>
    <w:rsid w:val="0092248B"/>
    <w:rsid w:val="00922A04"/>
    <w:rsid w:val="00922C6C"/>
    <w:rsid w:val="00923149"/>
    <w:rsid w:val="00923C04"/>
    <w:rsid w:val="00923F98"/>
    <w:rsid w:val="00924406"/>
    <w:rsid w:val="00924FBE"/>
    <w:rsid w:val="009250E0"/>
    <w:rsid w:val="0092525E"/>
    <w:rsid w:val="009254A6"/>
    <w:rsid w:val="00925E0A"/>
    <w:rsid w:val="00926715"/>
    <w:rsid w:val="00926F7B"/>
    <w:rsid w:val="0092703E"/>
    <w:rsid w:val="00927723"/>
    <w:rsid w:val="0093003E"/>
    <w:rsid w:val="009303B5"/>
    <w:rsid w:val="00930503"/>
    <w:rsid w:val="009305AB"/>
    <w:rsid w:val="00930913"/>
    <w:rsid w:val="00931248"/>
    <w:rsid w:val="0093144E"/>
    <w:rsid w:val="00931706"/>
    <w:rsid w:val="00931B1C"/>
    <w:rsid w:val="00931BB0"/>
    <w:rsid w:val="00931DD8"/>
    <w:rsid w:val="0093211D"/>
    <w:rsid w:val="00932175"/>
    <w:rsid w:val="00933102"/>
    <w:rsid w:val="00933550"/>
    <w:rsid w:val="00933A2A"/>
    <w:rsid w:val="00933B41"/>
    <w:rsid w:val="0093448D"/>
    <w:rsid w:val="00934B66"/>
    <w:rsid w:val="00934C55"/>
    <w:rsid w:val="00934FF0"/>
    <w:rsid w:val="009353FF"/>
    <w:rsid w:val="00935909"/>
    <w:rsid w:val="00935BEB"/>
    <w:rsid w:val="00936108"/>
    <w:rsid w:val="009366C1"/>
    <w:rsid w:val="00936A28"/>
    <w:rsid w:val="00936B9D"/>
    <w:rsid w:val="00936E91"/>
    <w:rsid w:val="0093747F"/>
    <w:rsid w:val="00937530"/>
    <w:rsid w:val="009378C0"/>
    <w:rsid w:val="00937E6F"/>
    <w:rsid w:val="00940987"/>
    <w:rsid w:val="00941496"/>
    <w:rsid w:val="00941605"/>
    <w:rsid w:val="00941FD2"/>
    <w:rsid w:val="009429CA"/>
    <w:rsid w:val="00942A50"/>
    <w:rsid w:val="009431CC"/>
    <w:rsid w:val="0094320E"/>
    <w:rsid w:val="00943544"/>
    <w:rsid w:val="00943A66"/>
    <w:rsid w:val="00944317"/>
    <w:rsid w:val="009444E6"/>
    <w:rsid w:val="00944E9A"/>
    <w:rsid w:val="0094540A"/>
    <w:rsid w:val="00945E9F"/>
    <w:rsid w:val="00945F2E"/>
    <w:rsid w:val="0094602A"/>
    <w:rsid w:val="00946547"/>
    <w:rsid w:val="009466C7"/>
    <w:rsid w:val="0094684F"/>
    <w:rsid w:val="009468F1"/>
    <w:rsid w:val="0094691B"/>
    <w:rsid w:val="00947138"/>
    <w:rsid w:val="00947620"/>
    <w:rsid w:val="00947903"/>
    <w:rsid w:val="00947C21"/>
    <w:rsid w:val="00950395"/>
    <w:rsid w:val="009517E8"/>
    <w:rsid w:val="00951DA9"/>
    <w:rsid w:val="00951F05"/>
    <w:rsid w:val="00952325"/>
    <w:rsid w:val="00953042"/>
    <w:rsid w:val="0095311D"/>
    <w:rsid w:val="009533D5"/>
    <w:rsid w:val="0095358B"/>
    <w:rsid w:val="00953607"/>
    <w:rsid w:val="00953EB2"/>
    <w:rsid w:val="00953F5A"/>
    <w:rsid w:val="00954A68"/>
    <w:rsid w:val="00955308"/>
    <w:rsid w:val="00955450"/>
    <w:rsid w:val="00955ED0"/>
    <w:rsid w:val="0095682C"/>
    <w:rsid w:val="009569DB"/>
    <w:rsid w:val="00956C9A"/>
    <w:rsid w:val="00957A15"/>
    <w:rsid w:val="00957B02"/>
    <w:rsid w:val="00957D38"/>
    <w:rsid w:val="009607AA"/>
    <w:rsid w:val="00960A9D"/>
    <w:rsid w:val="00961397"/>
    <w:rsid w:val="00961642"/>
    <w:rsid w:val="009617ED"/>
    <w:rsid w:val="00961A75"/>
    <w:rsid w:val="00962541"/>
    <w:rsid w:val="00962754"/>
    <w:rsid w:val="00962A62"/>
    <w:rsid w:val="00962AED"/>
    <w:rsid w:val="00962C97"/>
    <w:rsid w:val="00962DE3"/>
    <w:rsid w:val="009635BC"/>
    <w:rsid w:val="0096397C"/>
    <w:rsid w:val="009641C0"/>
    <w:rsid w:val="00964656"/>
    <w:rsid w:val="00965040"/>
    <w:rsid w:val="00965236"/>
    <w:rsid w:val="00965B50"/>
    <w:rsid w:val="009660B7"/>
    <w:rsid w:val="00966542"/>
    <w:rsid w:val="00966579"/>
    <w:rsid w:val="0096690A"/>
    <w:rsid w:val="00966D7B"/>
    <w:rsid w:val="009678F5"/>
    <w:rsid w:val="00967CA6"/>
    <w:rsid w:val="00967FC0"/>
    <w:rsid w:val="009702E2"/>
    <w:rsid w:val="009702EE"/>
    <w:rsid w:val="009705FE"/>
    <w:rsid w:val="00970B61"/>
    <w:rsid w:val="00971549"/>
    <w:rsid w:val="0097178C"/>
    <w:rsid w:val="00971E2D"/>
    <w:rsid w:val="009722E4"/>
    <w:rsid w:val="00972503"/>
    <w:rsid w:val="00972843"/>
    <w:rsid w:val="00973179"/>
    <w:rsid w:val="0097367E"/>
    <w:rsid w:val="009740DD"/>
    <w:rsid w:val="009746A6"/>
    <w:rsid w:val="00974942"/>
    <w:rsid w:val="00975038"/>
    <w:rsid w:val="00975A8A"/>
    <w:rsid w:val="00975CFB"/>
    <w:rsid w:val="00975D6E"/>
    <w:rsid w:val="00975E7C"/>
    <w:rsid w:val="00976FF4"/>
    <w:rsid w:val="00977136"/>
    <w:rsid w:val="0097731F"/>
    <w:rsid w:val="00977389"/>
    <w:rsid w:val="0097745E"/>
    <w:rsid w:val="00980390"/>
    <w:rsid w:val="009803D7"/>
    <w:rsid w:val="009804AD"/>
    <w:rsid w:val="00980757"/>
    <w:rsid w:val="00980C2D"/>
    <w:rsid w:val="00981491"/>
    <w:rsid w:val="00981B8F"/>
    <w:rsid w:val="00981CBE"/>
    <w:rsid w:val="00981DD8"/>
    <w:rsid w:val="00981E58"/>
    <w:rsid w:val="009821E0"/>
    <w:rsid w:val="00982C36"/>
    <w:rsid w:val="009836A2"/>
    <w:rsid w:val="009837E8"/>
    <w:rsid w:val="009837EF"/>
    <w:rsid w:val="00983FEC"/>
    <w:rsid w:val="00984676"/>
    <w:rsid w:val="00984D6B"/>
    <w:rsid w:val="009851A8"/>
    <w:rsid w:val="00985325"/>
    <w:rsid w:val="00985B2A"/>
    <w:rsid w:val="00985DDD"/>
    <w:rsid w:val="00986DF4"/>
    <w:rsid w:val="00987286"/>
    <w:rsid w:val="00987387"/>
    <w:rsid w:val="00987468"/>
    <w:rsid w:val="0099027C"/>
    <w:rsid w:val="00990A12"/>
    <w:rsid w:val="00990A28"/>
    <w:rsid w:val="00990FEC"/>
    <w:rsid w:val="00991023"/>
    <w:rsid w:val="00992243"/>
    <w:rsid w:val="009928F3"/>
    <w:rsid w:val="00992E4C"/>
    <w:rsid w:val="009934B8"/>
    <w:rsid w:val="009939AF"/>
    <w:rsid w:val="0099404B"/>
    <w:rsid w:val="0099450E"/>
    <w:rsid w:val="00994653"/>
    <w:rsid w:val="00994654"/>
    <w:rsid w:val="00994736"/>
    <w:rsid w:val="00994941"/>
    <w:rsid w:val="00995002"/>
    <w:rsid w:val="009951FE"/>
    <w:rsid w:val="00995261"/>
    <w:rsid w:val="0099529A"/>
    <w:rsid w:val="00996B16"/>
    <w:rsid w:val="00996E17"/>
    <w:rsid w:val="009A0198"/>
    <w:rsid w:val="009A035A"/>
    <w:rsid w:val="009A0B20"/>
    <w:rsid w:val="009A131D"/>
    <w:rsid w:val="009A14B4"/>
    <w:rsid w:val="009A219F"/>
    <w:rsid w:val="009A22B8"/>
    <w:rsid w:val="009A27FE"/>
    <w:rsid w:val="009A2C4D"/>
    <w:rsid w:val="009A34F4"/>
    <w:rsid w:val="009A36C4"/>
    <w:rsid w:val="009A389D"/>
    <w:rsid w:val="009A4586"/>
    <w:rsid w:val="009A489F"/>
    <w:rsid w:val="009A4C8E"/>
    <w:rsid w:val="009A587D"/>
    <w:rsid w:val="009A58DA"/>
    <w:rsid w:val="009A597B"/>
    <w:rsid w:val="009A5C78"/>
    <w:rsid w:val="009A5EFB"/>
    <w:rsid w:val="009A6368"/>
    <w:rsid w:val="009A67E0"/>
    <w:rsid w:val="009A75FB"/>
    <w:rsid w:val="009A77C4"/>
    <w:rsid w:val="009A79B1"/>
    <w:rsid w:val="009B11DD"/>
    <w:rsid w:val="009B1FEF"/>
    <w:rsid w:val="009B267E"/>
    <w:rsid w:val="009B27D1"/>
    <w:rsid w:val="009B337B"/>
    <w:rsid w:val="009B3566"/>
    <w:rsid w:val="009B36A9"/>
    <w:rsid w:val="009B3923"/>
    <w:rsid w:val="009B3E70"/>
    <w:rsid w:val="009B4D81"/>
    <w:rsid w:val="009B61FD"/>
    <w:rsid w:val="009B64B6"/>
    <w:rsid w:val="009B667B"/>
    <w:rsid w:val="009B67DE"/>
    <w:rsid w:val="009B6B0F"/>
    <w:rsid w:val="009B75E6"/>
    <w:rsid w:val="009B7A33"/>
    <w:rsid w:val="009B7F67"/>
    <w:rsid w:val="009C0075"/>
    <w:rsid w:val="009C07F3"/>
    <w:rsid w:val="009C0ACF"/>
    <w:rsid w:val="009C1783"/>
    <w:rsid w:val="009C22BE"/>
    <w:rsid w:val="009C245A"/>
    <w:rsid w:val="009C2566"/>
    <w:rsid w:val="009C3C26"/>
    <w:rsid w:val="009C3CC0"/>
    <w:rsid w:val="009C3E24"/>
    <w:rsid w:val="009C471A"/>
    <w:rsid w:val="009C4A11"/>
    <w:rsid w:val="009C4BFF"/>
    <w:rsid w:val="009C4D2E"/>
    <w:rsid w:val="009C5290"/>
    <w:rsid w:val="009C52E8"/>
    <w:rsid w:val="009C574A"/>
    <w:rsid w:val="009C5B40"/>
    <w:rsid w:val="009C5D4D"/>
    <w:rsid w:val="009C5DC7"/>
    <w:rsid w:val="009C625D"/>
    <w:rsid w:val="009C65EF"/>
    <w:rsid w:val="009C6CA2"/>
    <w:rsid w:val="009C6E98"/>
    <w:rsid w:val="009C713A"/>
    <w:rsid w:val="009C7212"/>
    <w:rsid w:val="009C72F5"/>
    <w:rsid w:val="009C7681"/>
    <w:rsid w:val="009D02BC"/>
    <w:rsid w:val="009D0D33"/>
    <w:rsid w:val="009D1DD0"/>
    <w:rsid w:val="009D3B05"/>
    <w:rsid w:val="009D3C55"/>
    <w:rsid w:val="009D516D"/>
    <w:rsid w:val="009D5791"/>
    <w:rsid w:val="009D6508"/>
    <w:rsid w:val="009D6589"/>
    <w:rsid w:val="009D6DAE"/>
    <w:rsid w:val="009D6E98"/>
    <w:rsid w:val="009D7055"/>
    <w:rsid w:val="009D7475"/>
    <w:rsid w:val="009E00F6"/>
    <w:rsid w:val="009E0B01"/>
    <w:rsid w:val="009E0C30"/>
    <w:rsid w:val="009E0DFC"/>
    <w:rsid w:val="009E0E3C"/>
    <w:rsid w:val="009E1107"/>
    <w:rsid w:val="009E1B16"/>
    <w:rsid w:val="009E1DCD"/>
    <w:rsid w:val="009E231D"/>
    <w:rsid w:val="009E23A1"/>
    <w:rsid w:val="009E2500"/>
    <w:rsid w:val="009E2860"/>
    <w:rsid w:val="009E29E0"/>
    <w:rsid w:val="009E2A17"/>
    <w:rsid w:val="009E33BB"/>
    <w:rsid w:val="009E35E9"/>
    <w:rsid w:val="009E4F06"/>
    <w:rsid w:val="009E5283"/>
    <w:rsid w:val="009E52E7"/>
    <w:rsid w:val="009E5471"/>
    <w:rsid w:val="009E54F4"/>
    <w:rsid w:val="009E56F4"/>
    <w:rsid w:val="009E6159"/>
    <w:rsid w:val="009E6415"/>
    <w:rsid w:val="009E6A44"/>
    <w:rsid w:val="009E7966"/>
    <w:rsid w:val="009E7BD0"/>
    <w:rsid w:val="009E7FD9"/>
    <w:rsid w:val="009F058D"/>
    <w:rsid w:val="009F11D3"/>
    <w:rsid w:val="009F1778"/>
    <w:rsid w:val="009F19DD"/>
    <w:rsid w:val="009F269A"/>
    <w:rsid w:val="009F2BA7"/>
    <w:rsid w:val="009F315B"/>
    <w:rsid w:val="009F3635"/>
    <w:rsid w:val="009F3708"/>
    <w:rsid w:val="009F371E"/>
    <w:rsid w:val="009F38D3"/>
    <w:rsid w:val="009F3C02"/>
    <w:rsid w:val="009F3FC1"/>
    <w:rsid w:val="009F4406"/>
    <w:rsid w:val="009F46BD"/>
    <w:rsid w:val="009F47B4"/>
    <w:rsid w:val="009F494C"/>
    <w:rsid w:val="009F4B2E"/>
    <w:rsid w:val="009F5309"/>
    <w:rsid w:val="009F5A60"/>
    <w:rsid w:val="009F5B38"/>
    <w:rsid w:val="009F5BCF"/>
    <w:rsid w:val="009F5C0F"/>
    <w:rsid w:val="009F5F93"/>
    <w:rsid w:val="009F648F"/>
    <w:rsid w:val="009F66F9"/>
    <w:rsid w:val="009F6742"/>
    <w:rsid w:val="009F69CC"/>
    <w:rsid w:val="009F7BD1"/>
    <w:rsid w:val="009F7DE9"/>
    <w:rsid w:val="009F7ED3"/>
    <w:rsid w:val="009F7F64"/>
    <w:rsid w:val="00A00C61"/>
    <w:rsid w:val="00A00FBD"/>
    <w:rsid w:val="00A01867"/>
    <w:rsid w:val="00A019F8"/>
    <w:rsid w:val="00A01A17"/>
    <w:rsid w:val="00A01CFC"/>
    <w:rsid w:val="00A02983"/>
    <w:rsid w:val="00A03028"/>
    <w:rsid w:val="00A03103"/>
    <w:rsid w:val="00A034CD"/>
    <w:rsid w:val="00A03C0E"/>
    <w:rsid w:val="00A03D82"/>
    <w:rsid w:val="00A04BC1"/>
    <w:rsid w:val="00A050F7"/>
    <w:rsid w:val="00A0690B"/>
    <w:rsid w:val="00A06E43"/>
    <w:rsid w:val="00A06ED1"/>
    <w:rsid w:val="00A07294"/>
    <w:rsid w:val="00A07C2B"/>
    <w:rsid w:val="00A10B6D"/>
    <w:rsid w:val="00A111AE"/>
    <w:rsid w:val="00A1186D"/>
    <w:rsid w:val="00A11C4E"/>
    <w:rsid w:val="00A11F14"/>
    <w:rsid w:val="00A12061"/>
    <w:rsid w:val="00A12200"/>
    <w:rsid w:val="00A124DC"/>
    <w:rsid w:val="00A12DF7"/>
    <w:rsid w:val="00A12F99"/>
    <w:rsid w:val="00A13020"/>
    <w:rsid w:val="00A133DB"/>
    <w:rsid w:val="00A146BA"/>
    <w:rsid w:val="00A14F3B"/>
    <w:rsid w:val="00A159FD"/>
    <w:rsid w:val="00A15FFB"/>
    <w:rsid w:val="00A162B3"/>
    <w:rsid w:val="00A16362"/>
    <w:rsid w:val="00A168B7"/>
    <w:rsid w:val="00A17106"/>
    <w:rsid w:val="00A171E8"/>
    <w:rsid w:val="00A1769B"/>
    <w:rsid w:val="00A17C8F"/>
    <w:rsid w:val="00A17E32"/>
    <w:rsid w:val="00A17F20"/>
    <w:rsid w:val="00A17F60"/>
    <w:rsid w:val="00A20BDF"/>
    <w:rsid w:val="00A20E4F"/>
    <w:rsid w:val="00A20F9A"/>
    <w:rsid w:val="00A2102D"/>
    <w:rsid w:val="00A216A6"/>
    <w:rsid w:val="00A22911"/>
    <w:rsid w:val="00A22CF4"/>
    <w:rsid w:val="00A230E8"/>
    <w:rsid w:val="00A23A90"/>
    <w:rsid w:val="00A23B65"/>
    <w:rsid w:val="00A23CB4"/>
    <w:rsid w:val="00A2450A"/>
    <w:rsid w:val="00A255CC"/>
    <w:rsid w:val="00A25EAD"/>
    <w:rsid w:val="00A26056"/>
    <w:rsid w:val="00A267DC"/>
    <w:rsid w:val="00A27024"/>
    <w:rsid w:val="00A270A5"/>
    <w:rsid w:val="00A2762E"/>
    <w:rsid w:val="00A27D9C"/>
    <w:rsid w:val="00A3068C"/>
    <w:rsid w:val="00A310A5"/>
    <w:rsid w:val="00A310E0"/>
    <w:rsid w:val="00A319EB"/>
    <w:rsid w:val="00A31E7C"/>
    <w:rsid w:val="00A320F3"/>
    <w:rsid w:val="00A32DAE"/>
    <w:rsid w:val="00A32E6C"/>
    <w:rsid w:val="00A3302E"/>
    <w:rsid w:val="00A33828"/>
    <w:rsid w:val="00A34817"/>
    <w:rsid w:val="00A35365"/>
    <w:rsid w:val="00A35BCC"/>
    <w:rsid w:val="00A35C50"/>
    <w:rsid w:val="00A360D3"/>
    <w:rsid w:val="00A3635D"/>
    <w:rsid w:val="00A36708"/>
    <w:rsid w:val="00A373FC"/>
    <w:rsid w:val="00A374C6"/>
    <w:rsid w:val="00A3769F"/>
    <w:rsid w:val="00A37730"/>
    <w:rsid w:val="00A377A7"/>
    <w:rsid w:val="00A37D5A"/>
    <w:rsid w:val="00A37F6D"/>
    <w:rsid w:val="00A4029D"/>
    <w:rsid w:val="00A40851"/>
    <w:rsid w:val="00A40E4B"/>
    <w:rsid w:val="00A41445"/>
    <w:rsid w:val="00A4212B"/>
    <w:rsid w:val="00A42170"/>
    <w:rsid w:val="00A42368"/>
    <w:rsid w:val="00A42DB3"/>
    <w:rsid w:val="00A438C7"/>
    <w:rsid w:val="00A43A5F"/>
    <w:rsid w:val="00A43D2C"/>
    <w:rsid w:val="00A448B1"/>
    <w:rsid w:val="00A4516E"/>
    <w:rsid w:val="00A454A7"/>
    <w:rsid w:val="00A45E43"/>
    <w:rsid w:val="00A4641D"/>
    <w:rsid w:val="00A46D03"/>
    <w:rsid w:val="00A47343"/>
    <w:rsid w:val="00A47CB5"/>
    <w:rsid w:val="00A50336"/>
    <w:rsid w:val="00A508D5"/>
    <w:rsid w:val="00A50CE2"/>
    <w:rsid w:val="00A513EB"/>
    <w:rsid w:val="00A51427"/>
    <w:rsid w:val="00A514E5"/>
    <w:rsid w:val="00A51509"/>
    <w:rsid w:val="00A51639"/>
    <w:rsid w:val="00A51C2E"/>
    <w:rsid w:val="00A51C6E"/>
    <w:rsid w:val="00A51DA7"/>
    <w:rsid w:val="00A523F3"/>
    <w:rsid w:val="00A52A7F"/>
    <w:rsid w:val="00A5379E"/>
    <w:rsid w:val="00A53D6D"/>
    <w:rsid w:val="00A53F6B"/>
    <w:rsid w:val="00A5417F"/>
    <w:rsid w:val="00A541C0"/>
    <w:rsid w:val="00A54984"/>
    <w:rsid w:val="00A54A88"/>
    <w:rsid w:val="00A54B95"/>
    <w:rsid w:val="00A5585C"/>
    <w:rsid w:val="00A561A5"/>
    <w:rsid w:val="00A561AF"/>
    <w:rsid w:val="00A5656A"/>
    <w:rsid w:val="00A56834"/>
    <w:rsid w:val="00A5694F"/>
    <w:rsid w:val="00A56C68"/>
    <w:rsid w:val="00A56FAD"/>
    <w:rsid w:val="00A57BD6"/>
    <w:rsid w:val="00A57EFB"/>
    <w:rsid w:val="00A57F26"/>
    <w:rsid w:val="00A60194"/>
    <w:rsid w:val="00A60353"/>
    <w:rsid w:val="00A605B0"/>
    <w:rsid w:val="00A6207C"/>
    <w:rsid w:val="00A626A0"/>
    <w:rsid w:val="00A62AB5"/>
    <w:rsid w:val="00A62BA5"/>
    <w:rsid w:val="00A63116"/>
    <w:rsid w:val="00A63599"/>
    <w:rsid w:val="00A63E0C"/>
    <w:rsid w:val="00A63E3F"/>
    <w:rsid w:val="00A6406D"/>
    <w:rsid w:val="00A64231"/>
    <w:rsid w:val="00A64E5F"/>
    <w:rsid w:val="00A658B7"/>
    <w:rsid w:val="00A65931"/>
    <w:rsid w:val="00A661D6"/>
    <w:rsid w:val="00A66755"/>
    <w:rsid w:val="00A667B2"/>
    <w:rsid w:val="00A66B92"/>
    <w:rsid w:val="00A671AA"/>
    <w:rsid w:val="00A7022B"/>
    <w:rsid w:val="00A70452"/>
    <w:rsid w:val="00A70F71"/>
    <w:rsid w:val="00A71046"/>
    <w:rsid w:val="00A7164A"/>
    <w:rsid w:val="00A71819"/>
    <w:rsid w:val="00A7181C"/>
    <w:rsid w:val="00A718A6"/>
    <w:rsid w:val="00A71A1F"/>
    <w:rsid w:val="00A723FE"/>
    <w:rsid w:val="00A7295A"/>
    <w:rsid w:val="00A729A4"/>
    <w:rsid w:val="00A72B2F"/>
    <w:rsid w:val="00A72E45"/>
    <w:rsid w:val="00A733BE"/>
    <w:rsid w:val="00A736DF"/>
    <w:rsid w:val="00A738C7"/>
    <w:rsid w:val="00A746D4"/>
    <w:rsid w:val="00A74F1C"/>
    <w:rsid w:val="00A74F5F"/>
    <w:rsid w:val="00A75918"/>
    <w:rsid w:val="00A75F96"/>
    <w:rsid w:val="00A7638B"/>
    <w:rsid w:val="00A76689"/>
    <w:rsid w:val="00A7678B"/>
    <w:rsid w:val="00A76F0A"/>
    <w:rsid w:val="00A76F6A"/>
    <w:rsid w:val="00A777AA"/>
    <w:rsid w:val="00A77C74"/>
    <w:rsid w:val="00A807EF"/>
    <w:rsid w:val="00A809ED"/>
    <w:rsid w:val="00A810B3"/>
    <w:rsid w:val="00A81960"/>
    <w:rsid w:val="00A81B89"/>
    <w:rsid w:val="00A824AE"/>
    <w:rsid w:val="00A82818"/>
    <w:rsid w:val="00A833C0"/>
    <w:rsid w:val="00A839C1"/>
    <w:rsid w:val="00A842AD"/>
    <w:rsid w:val="00A847BC"/>
    <w:rsid w:val="00A84B81"/>
    <w:rsid w:val="00A85564"/>
    <w:rsid w:val="00A859A9"/>
    <w:rsid w:val="00A85F44"/>
    <w:rsid w:val="00A86E6C"/>
    <w:rsid w:val="00A870D2"/>
    <w:rsid w:val="00A8712C"/>
    <w:rsid w:val="00A87A1D"/>
    <w:rsid w:val="00A87A4F"/>
    <w:rsid w:val="00A87ED3"/>
    <w:rsid w:val="00A90364"/>
    <w:rsid w:val="00A9065B"/>
    <w:rsid w:val="00A9092E"/>
    <w:rsid w:val="00A912B9"/>
    <w:rsid w:val="00A92104"/>
    <w:rsid w:val="00A9250F"/>
    <w:rsid w:val="00A9377F"/>
    <w:rsid w:val="00A93B16"/>
    <w:rsid w:val="00A942C6"/>
    <w:rsid w:val="00A94344"/>
    <w:rsid w:val="00A95656"/>
    <w:rsid w:val="00A95D59"/>
    <w:rsid w:val="00A95F75"/>
    <w:rsid w:val="00A969E7"/>
    <w:rsid w:val="00A96F21"/>
    <w:rsid w:val="00A97047"/>
    <w:rsid w:val="00A970BD"/>
    <w:rsid w:val="00A970E8"/>
    <w:rsid w:val="00A97432"/>
    <w:rsid w:val="00A979C9"/>
    <w:rsid w:val="00A97E8B"/>
    <w:rsid w:val="00A97FE8"/>
    <w:rsid w:val="00AA09BA"/>
    <w:rsid w:val="00AA1002"/>
    <w:rsid w:val="00AA10AE"/>
    <w:rsid w:val="00AA11E1"/>
    <w:rsid w:val="00AA12C5"/>
    <w:rsid w:val="00AA18A5"/>
    <w:rsid w:val="00AA190E"/>
    <w:rsid w:val="00AA1EE0"/>
    <w:rsid w:val="00AA2023"/>
    <w:rsid w:val="00AA20C8"/>
    <w:rsid w:val="00AA2410"/>
    <w:rsid w:val="00AA26E1"/>
    <w:rsid w:val="00AA2975"/>
    <w:rsid w:val="00AA2B2D"/>
    <w:rsid w:val="00AA2E87"/>
    <w:rsid w:val="00AA3106"/>
    <w:rsid w:val="00AA324D"/>
    <w:rsid w:val="00AA3461"/>
    <w:rsid w:val="00AA35BB"/>
    <w:rsid w:val="00AA3893"/>
    <w:rsid w:val="00AA3895"/>
    <w:rsid w:val="00AA39C0"/>
    <w:rsid w:val="00AA3F25"/>
    <w:rsid w:val="00AA4153"/>
    <w:rsid w:val="00AA449C"/>
    <w:rsid w:val="00AA460D"/>
    <w:rsid w:val="00AA4F87"/>
    <w:rsid w:val="00AA5177"/>
    <w:rsid w:val="00AA629D"/>
    <w:rsid w:val="00AA6489"/>
    <w:rsid w:val="00AA6985"/>
    <w:rsid w:val="00AA6A92"/>
    <w:rsid w:val="00AA6B2D"/>
    <w:rsid w:val="00AA6D02"/>
    <w:rsid w:val="00AA6E30"/>
    <w:rsid w:val="00AA6F95"/>
    <w:rsid w:val="00AA7CF6"/>
    <w:rsid w:val="00AA7F4F"/>
    <w:rsid w:val="00AB02C8"/>
    <w:rsid w:val="00AB0536"/>
    <w:rsid w:val="00AB07D2"/>
    <w:rsid w:val="00AB0841"/>
    <w:rsid w:val="00AB0B30"/>
    <w:rsid w:val="00AB1248"/>
    <w:rsid w:val="00AB18D1"/>
    <w:rsid w:val="00AB1C8B"/>
    <w:rsid w:val="00AB2660"/>
    <w:rsid w:val="00AB349B"/>
    <w:rsid w:val="00AB3D11"/>
    <w:rsid w:val="00AB49C3"/>
    <w:rsid w:val="00AB49E0"/>
    <w:rsid w:val="00AB4FEC"/>
    <w:rsid w:val="00AB56DF"/>
    <w:rsid w:val="00AB57A0"/>
    <w:rsid w:val="00AB5D50"/>
    <w:rsid w:val="00AB6342"/>
    <w:rsid w:val="00AB6445"/>
    <w:rsid w:val="00AB70EA"/>
    <w:rsid w:val="00AB76BD"/>
    <w:rsid w:val="00AB7E0D"/>
    <w:rsid w:val="00AC0843"/>
    <w:rsid w:val="00AC0F99"/>
    <w:rsid w:val="00AC1777"/>
    <w:rsid w:val="00AC1917"/>
    <w:rsid w:val="00AC2278"/>
    <w:rsid w:val="00AC2464"/>
    <w:rsid w:val="00AC2986"/>
    <w:rsid w:val="00AC2CEC"/>
    <w:rsid w:val="00AC2EF0"/>
    <w:rsid w:val="00AC330A"/>
    <w:rsid w:val="00AC38CE"/>
    <w:rsid w:val="00AC3B0F"/>
    <w:rsid w:val="00AC3C1F"/>
    <w:rsid w:val="00AC3EB4"/>
    <w:rsid w:val="00AC4044"/>
    <w:rsid w:val="00AC4066"/>
    <w:rsid w:val="00AC42CB"/>
    <w:rsid w:val="00AC45F6"/>
    <w:rsid w:val="00AC4C99"/>
    <w:rsid w:val="00AC5225"/>
    <w:rsid w:val="00AC52CC"/>
    <w:rsid w:val="00AC5871"/>
    <w:rsid w:val="00AC5C8B"/>
    <w:rsid w:val="00AC5DBF"/>
    <w:rsid w:val="00AC62E8"/>
    <w:rsid w:val="00AC635A"/>
    <w:rsid w:val="00AC6B91"/>
    <w:rsid w:val="00AC6F8A"/>
    <w:rsid w:val="00AC761B"/>
    <w:rsid w:val="00AC7BB6"/>
    <w:rsid w:val="00AD07F5"/>
    <w:rsid w:val="00AD0C4B"/>
    <w:rsid w:val="00AD0FAB"/>
    <w:rsid w:val="00AD1181"/>
    <w:rsid w:val="00AD11AB"/>
    <w:rsid w:val="00AD1415"/>
    <w:rsid w:val="00AD1914"/>
    <w:rsid w:val="00AD19B9"/>
    <w:rsid w:val="00AD20DB"/>
    <w:rsid w:val="00AD2A47"/>
    <w:rsid w:val="00AD2E01"/>
    <w:rsid w:val="00AD3060"/>
    <w:rsid w:val="00AD32F3"/>
    <w:rsid w:val="00AD3466"/>
    <w:rsid w:val="00AD38BD"/>
    <w:rsid w:val="00AD3A8B"/>
    <w:rsid w:val="00AD42C5"/>
    <w:rsid w:val="00AD43DE"/>
    <w:rsid w:val="00AD459F"/>
    <w:rsid w:val="00AD4EAB"/>
    <w:rsid w:val="00AD5A1E"/>
    <w:rsid w:val="00AD5B40"/>
    <w:rsid w:val="00AD61C3"/>
    <w:rsid w:val="00AD6271"/>
    <w:rsid w:val="00AD6727"/>
    <w:rsid w:val="00AD6777"/>
    <w:rsid w:val="00AD6ADD"/>
    <w:rsid w:val="00AD77AE"/>
    <w:rsid w:val="00AD797A"/>
    <w:rsid w:val="00AD7A57"/>
    <w:rsid w:val="00AE0BAD"/>
    <w:rsid w:val="00AE0C6E"/>
    <w:rsid w:val="00AE143D"/>
    <w:rsid w:val="00AE3091"/>
    <w:rsid w:val="00AE30AB"/>
    <w:rsid w:val="00AE3135"/>
    <w:rsid w:val="00AE349E"/>
    <w:rsid w:val="00AE3805"/>
    <w:rsid w:val="00AE3DAD"/>
    <w:rsid w:val="00AE514B"/>
    <w:rsid w:val="00AE5311"/>
    <w:rsid w:val="00AE5337"/>
    <w:rsid w:val="00AE536A"/>
    <w:rsid w:val="00AE58BC"/>
    <w:rsid w:val="00AE5AB1"/>
    <w:rsid w:val="00AE5BB5"/>
    <w:rsid w:val="00AE6004"/>
    <w:rsid w:val="00AE6B79"/>
    <w:rsid w:val="00AE6C59"/>
    <w:rsid w:val="00AE711A"/>
    <w:rsid w:val="00AE7201"/>
    <w:rsid w:val="00AE7764"/>
    <w:rsid w:val="00AF0437"/>
    <w:rsid w:val="00AF0A4A"/>
    <w:rsid w:val="00AF0CA5"/>
    <w:rsid w:val="00AF1484"/>
    <w:rsid w:val="00AF1848"/>
    <w:rsid w:val="00AF1AC1"/>
    <w:rsid w:val="00AF2A27"/>
    <w:rsid w:val="00AF2ACE"/>
    <w:rsid w:val="00AF2C97"/>
    <w:rsid w:val="00AF2DB2"/>
    <w:rsid w:val="00AF4784"/>
    <w:rsid w:val="00AF5148"/>
    <w:rsid w:val="00AF558D"/>
    <w:rsid w:val="00AF55E2"/>
    <w:rsid w:val="00AF5ABB"/>
    <w:rsid w:val="00AF5F04"/>
    <w:rsid w:val="00AF6A60"/>
    <w:rsid w:val="00AF6D5C"/>
    <w:rsid w:val="00AF7328"/>
    <w:rsid w:val="00AF7435"/>
    <w:rsid w:val="00AF7492"/>
    <w:rsid w:val="00AF756C"/>
    <w:rsid w:val="00AF79C4"/>
    <w:rsid w:val="00B00357"/>
    <w:rsid w:val="00B00522"/>
    <w:rsid w:val="00B00946"/>
    <w:rsid w:val="00B00C1F"/>
    <w:rsid w:val="00B00E70"/>
    <w:rsid w:val="00B011B8"/>
    <w:rsid w:val="00B01828"/>
    <w:rsid w:val="00B0191B"/>
    <w:rsid w:val="00B01A32"/>
    <w:rsid w:val="00B01A43"/>
    <w:rsid w:val="00B01B03"/>
    <w:rsid w:val="00B01E50"/>
    <w:rsid w:val="00B01E57"/>
    <w:rsid w:val="00B020F8"/>
    <w:rsid w:val="00B02A86"/>
    <w:rsid w:val="00B03033"/>
    <w:rsid w:val="00B03229"/>
    <w:rsid w:val="00B032CF"/>
    <w:rsid w:val="00B0331C"/>
    <w:rsid w:val="00B03640"/>
    <w:rsid w:val="00B03AD3"/>
    <w:rsid w:val="00B03CC2"/>
    <w:rsid w:val="00B04383"/>
    <w:rsid w:val="00B043A7"/>
    <w:rsid w:val="00B043E5"/>
    <w:rsid w:val="00B0458E"/>
    <w:rsid w:val="00B046C0"/>
    <w:rsid w:val="00B04A9D"/>
    <w:rsid w:val="00B04EB8"/>
    <w:rsid w:val="00B04F95"/>
    <w:rsid w:val="00B0563C"/>
    <w:rsid w:val="00B05658"/>
    <w:rsid w:val="00B05900"/>
    <w:rsid w:val="00B0606B"/>
    <w:rsid w:val="00B06778"/>
    <w:rsid w:val="00B067F4"/>
    <w:rsid w:val="00B0681C"/>
    <w:rsid w:val="00B07084"/>
    <w:rsid w:val="00B0748D"/>
    <w:rsid w:val="00B07AF4"/>
    <w:rsid w:val="00B07D19"/>
    <w:rsid w:val="00B07F3F"/>
    <w:rsid w:val="00B1033B"/>
    <w:rsid w:val="00B1052A"/>
    <w:rsid w:val="00B106B3"/>
    <w:rsid w:val="00B10EE4"/>
    <w:rsid w:val="00B11136"/>
    <w:rsid w:val="00B1119B"/>
    <w:rsid w:val="00B11ED5"/>
    <w:rsid w:val="00B133BF"/>
    <w:rsid w:val="00B138CF"/>
    <w:rsid w:val="00B1391B"/>
    <w:rsid w:val="00B13AC7"/>
    <w:rsid w:val="00B13B58"/>
    <w:rsid w:val="00B14043"/>
    <w:rsid w:val="00B141CB"/>
    <w:rsid w:val="00B1435F"/>
    <w:rsid w:val="00B147ED"/>
    <w:rsid w:val="00B14B8D"/>
    <w:rsid w:val="00B14E63"/>
    <w:rsid w:val="00B15B51"/>
    <w:rsid w:val="00B161DC"/>
    <w:rsid w:val="00B16E18"/>
    <w:rsid w:val="00B174F0"/>
    <w:rsid w:val="00B17870"/>
    <w:rsid w:val="00B200C4"/>
    <w:rsid w:val="00B200DA"/>
    <w:rsid w:val="00B20935"/>
    <w:rsid w:val="00B20C95"/>
    <w:rsid w:val="00B214D7"/>
    <w:rsid w:val="00B21555"/>
    <w:rsid w:val="00B2277B"/>
    <w:rsid w:val="00B22847"/>
    <w:rsid w:val="00B22AD3"/>
    <w:rsid w:val="00B234E5"/>
    <w:rsid w:val="00B23633"/>
    <w:rsid w:val="00B2364B"/>
    <w:rsid w:val="00B23974"/>
    <w:rsid w:val="00B23FCD"/>
    <w:rsid w:val="00B24121"/>
    <w:rsid w:val="00B24361"/>
    <w:rsid w:val="00B244E7"/>
    <w:rsid w:val="00B2486C"/>
    <w:rsid w:val="00B25CEC"/>
    <w:rsid w:val="00B26B0C"/>
    <w:rsid w:val="00B27772"/>
    <w:rsid w:val="00B277D4"/>
    <w:rsid w:val="00B27DBB"/>
    <w:rsid w:val="00B27FDB"/>
    <w:rsid w:val="00B303C7"/>
    <w:rsid w:val="00B3049C"/>
    <w:rsid w:val="00B309D2"/>
    <w:rsid w:val="00B30E2D"/>
    <w:rsid w:val="00B310F8"/>
    <w:rsid w:val="00B312D1"/>
    <w:rsid w:val="00B313DE"/>
    <w:rsid w:val="00B31B29"/>
    <w:rsid w:val="00B32889"/>
    <w:rsid w:val="00B32A1D"/>
    <w:rsid w:val="00B32A6E"/>
    <w:rsid w:val="00B333DF"/>
    <w:rsid w:val="00B3379F"/>
    <w:rsid w:val="00B33F99"/>
    <w:rsid w:val="00B346AB"/>
    <w:rsid w:val="00B34DA9"/>
    <w:rsid w:val="00B34F7D"/>
    <w:rsid w:val="00B3571C"/>
    <w:rsid w:val="00B35AEE"/>
    <w:rsid w:val="00B35D22"/>
    <w:rsid w:val="00B35D28"/>
    <w:rsid w:val="00B36283"/>
    <w:rsid w:val="00B368EC"/>
    <w:rsid w:val="00B37482"/>
    <w:rsid w:val="00B37BB8"/>
    <w:rsid w:val="00B401F3"/>
    <w:rsid w:val="00B40DE1"/>
    <w:rsid w:val="00B40ECA"/>
    <w:rsid w:val="00B42227"/>
    <w:rsid w:val="00B42643"/>
    <w:rsid w:val="00B426AD"/>
    <w:rsid w:val="00B42A2C"/>
    <w:rsid w:val="00B42B60"/>
    <w:rsid w:val="00B42C20"/>
    <w:rsid w:val="00B446AD"/>
    <w:rsid w:val="00B44742"/>
    <w:rsid w:val="00B44B1C"/>
    <w:rsid w:val="00B4567B"/>
    <w:rsid w:val="00B45BD0"/>
    <w:rsid w:val="00B45D99"/>
    <w:rsid w:val="00B461DD"/>
    <w:rsid w:val="00B468C9"/>
    <w:rsid w:val="00B46FDA"/>
    <w:rsid w:val="00B47175"/>
    <w:rsid w:val="00B4732E"/>
    <w:rsid w:val="00B47446"/>
    <w:rsid w:val="00B47E91"/>
    <w:rsid w:val="00B50215"/>
    <w:rsid w:val="00B5035E"/>
    <w:rsid w:val="00B51095"/>
    <w:rsid w:val="00B51131"/>
    <w:rsid w:val="00B51E7E"/>
    <w:rsid w:val="00B5242B"/>
    <w:rsid w:val="00B5270E"/>
    <w:rsid w:val="00B53176"/>
    <w:rsid w:val="00B531BF"/>
    <w:rsid w:val="00B53C58"/>
    <w:rsid w:val="00B53ED4"/>
    <w:rsid w:val="00B54230"/>
    <w:rsid w:val="00B5475C"/>
    <w:rsid w:val="00B54B3F"/>
    <w:rsid w:val="00B5561F"/>
    <w:rsid w:val="00B55815"/>
    <w:rsid w:val="00B55D41"/>
    <w:rsid w:val="00B56446"/>
    <w:rsid w:val="00B566D2"/>
    <w:rsid w:val="00B56AC5"/>
    <w:rsid w:val="00B5722E"/>
    <w:rsid w:val="00B5770C"/>
    <w:rsid w:val="00B60051"/>
    <w:rsid w:val="00B603C3"/>
    <w:rsid w:val="00B615F8"/>
    <w:rsid w:val="00B6195B"/>
    <w:rsid w:val="00B61CA2"/>
    <w:rsid w:val="00B625E7"/>
    <w:rsid w:val="00B62716"/>
    <w:rsid w:val="00B62979"/>
    <w:rsid w:val="00B62F86"/>
    <w:rsid w:val="00B63157"/>
    <w:rsid w:val="00B634E2"/>
    <w:rsid w:val="00B63E0E"/>
    <w:rsid w:val="00B63FE1"/>
    <w:rsid w:val="00B64496"/>
    <w:rsid w:val="00B64717"/>
    <w:rsid w:val="00B65265"/>
    <w:rsid w:val="00B65852"/>
    <w:rsid w:val="00B65BE6"/>
    <w:rsid w:val="00B65D4F"/>
    <w:rsid w:val="00B66E9E"/>
    <w:rsid w:val="00B66EFA"/>
    <w:rsid w:val="00B66FEA"/>
    <w:rsid w:val="00B6795F"/>
    <w:rsid w:val="00B70718"/>
    <w:rsid w:val="00B70805"/>
    <w:rsid w:val="00B70DE2"/>
    <w:rsid w:val="00B71235"/>
    <w:rsid w:val="00B71576"/>
    <w:rsid w:val="00B727AB"/>
    <w:rsid w:val="00B727F1"/>
    <w:rsid w:val="00B7282A"/>
    <w:rsid w:val="00B7341F"/>
    <w:rsid w:val="00B73A25"/>
    <w:rsid w:val="00B73D33"/>
    <w:rsid w:val="00B74325"/>
    <w:rsid w:val="00B74543"/>
    <w:rsid w:val="00B74725"/>
    <w:rsid w:val="00B74979"/>
    <w:rsid w:val="00B74C64"/>
    <w:rsid w:val="00B74D0E"/>
    <w:rsid w:val="00B74F3C"/>
    <w:rsid w:val="00B753FD"/>
    <w:rsid w:val="00B755A3"/>
    <w:rsid w:val="00B75B85"/>
    <w:rsid w:val="00B75F1A"/>
    <w:rsid w:val="00B776E3"/>
    <w:rsid w:val="00B77CBE"/>
    <w:rsid w:val="00B77FC8"/>
    <w:rsid w:val="00B800D5"/>
    <w:rsid w:val="00B803D6"/>
    <w:rsid w:val="00B80443"/>
    <w:rsid w:val="00B804A8"/>
    <w:rsid w:val="00B809A8"/>
    <w:rsid w:val="00B80E69"/>
    <w:rsid w:val="00B813D9"/>
    <w:rsid w:val="00B826EB"/>
    <w:rsid w:val="00B8273E"/>
    <w:rsid w:val="00B82D5F"/>
    <w:rsid w:val="00B83593"/>
    <w:rsid w:val="00B840FE"/>
    <w:rsid w:val="00B84140"/>
    <w:rsid w:val="00B841D9"/>
    <w:rsid w:val="00B84263"/>
    <w:rsid w:val="00B844BC"/>
    <w:rsid w:val="00B8507D"/>
    <w:rsid w:val="00B85EDF"/>
    <w:rsid w:val="00B861F1"/>
    <w:rsid w:val="00B86432"/>
    <w:rsid w:val="00B86447"/>
    <w:rsid w:val="00B86624"/>
    <w:rsid w:val="00B86663"/>
    <w:rsid w:val="00B866BA"/>
    <w:rsid w:val="00B86C2F"/>
    <w:rsid w:val="00B87A4C"/>
    <w:rsid w:val="00B87C83"/>
    <w:rsid w:val="00B87F2E"/>
    <w:rsid w:val="00B901E3"/>
    <w:rsid w:val="00B903F9"/>
    <w:rsid w:val="00B903FC"/>
    <w:rsid w:val="00B904B8"/>
    <w:rsid w:val="00B90721"/>
    <w:rsid w:val="00B91420"/>
    <w:rsid w:val="00B916FA"/>
    <w:rsid w:val="00B91A5E"/>
    <w:rsid w:val="00B91BAB"/>
    <w:rsid w:val="00B92646"/>
    <w:rsid w:val="00B92C31"/>
    <w:rsid w:val="00B92F06"/>
    <w:rsid w:val="00B93409"/>
    <w:rsid w:val="00B939F2"/>
    <w:rsid w:val="00B93A15"/>
    <w:rsid w:val="00B93AF8"/>
    <w:rsid w:val="00B93DE7"/>
    <w:rsid w:val="00B9414C"/>
    <w:rsid w:val="00B941D0"/>
    <w:rsid w:val="00B942E4"/>
    <w:rsid w:val="00B94732"/>
    <w:rsid w:val="00B947A4"/>
    <w:rsid w:val="00B94F10"/>
    <w:rsid w:val="00B95522"/>
    <w:rsid w:val="00B95ECB"/>
    <w:rsid w:val="00B961BE"/>
    <w:rsid w:val="00B963F1"/>
    <w:rsid w:val="00B96639"/>
    <w:rsid w:val="00B96CBE"/>
    <w:rsid w:val="00B96DA1"/>
    <w:rsid w:val="00B9718B"/>
    <w:rsid w:val="00B97959"/>
    <w:rsid w:val="00B97DAB"/>
    <w:rsid w:val="00BA0FD4"/>
    <w:rsid w:val="00BA1449"/>
    <w:rsid w:val="00BA17E2"/>
    <w:rsid w:val="00BA184A"/>
    <w:rsid w:val="00BA1EAD"/>
    <w:rsid w:val="00BA2CDD"/>
    <w:rsid w:val="00BA2E86"/>
    <w:rsid w:val="00BA3214"/>
    <w:rsid w:val="00BA3473"/>
    <w:rsid w:val="00BA39C7"/>
    <w:rsid w:val="00BA3A04"/>
    <w:rsid w:val="00BA3E9E"/>
    <w:rsid w:val="00BA3ECB"/>
    <w:rsid w:val="00BA47D9"/>
    <w:rsid w:val="00BA4CFF"/>
    <w:rsid w:val="00BA52F2"/>
    <w:rsid w:val="00BA534C"/>
    <w:rsid w:val="00BA537E"/>
    <w:rsid w:val="00BA58A4"/>
    <w:rsid w:val="00BA5C46"/>
    <w:rsid w:val="00BA5FC2"/>
    <w:rsid w:val="00BA66A8"/>
    <w:rsid w:val="00BA6A65"/>
    <w:rsid w:val="00BA6CCD"/>
    <w:rsid w:val="00BA6FE3"/>
    <w:rsid w:val="00BA77A8"/>
    <w:rsid w:val="00BA7966"/>
    <w:rsid w:val="00BB0C98"/>
    <w:rsid w:val="00BB1084"/>
    <w:rsid w:val="00BB1689"/>
    <w:rsid w:val="00BB185E"/>
    <w:rsid w:val="00BB1974"/>
    <w:rsid w:val="00BB2967"/>
    <w:rsid w:val="00BB309D"/>
    <w:rsid w:val="00BB38ED"/>
    <w:rsid w:val="00BB397A"/>
    <w:rsid w:val="00BB39C9"/>
    <w:rsid w:val="00BB3BA7"/>
    <w:rsid w:val="00BB41F1"/>
    <w:rsid w:val="00BB4C8E"/>
    <w:rsid w:val="00BB4D89"/>
    <w:rsid w:val="00BB4E62"/>
    <w:rsid w:val="00BB534D"/>
    <w:rsid w:val="00BB5542"/>
    <w:rsid w:val="00BB5CD8"/>
    <w:rsid w:val="00BB5F1B"/>
    <w:rsid w:val="00BB602A"/>
    <w:rsid w:val="00BB657F"/>
    <w:rsid w:val="00BB6791"/>
    <w:rsid w:val="00BB6852"/>
    <w:rsid w:val="00BB6BC3"/>
    <w:rsid w:val="00BB6C2F"/>
    <w:rsid w:val="00BB6D1D"/>
    <w:rsid w:val="00BB6EE3"/>
    <w:rsid w:val="00BB73A8"/>
    <w:rsid w:val="00BB7623"/>
    <w:rsid w:val="00BB78AC"/>
    <w:rsid w:val="00BB7D7F"/>
    <w:rsid w:val="00BC0FD9"/>
    <w:rsid w:val="00BC1297"/>
    <w:rsid w:val="00BC1D10"/>
    <w:rsid w:val="00BC205B"/>
    <w:rsid w:val="00BC2856"/>
    <w:rsid w:val="00BC28E6"/>
    <w:rsid w:val="00BC373F"/>
    <w:rsid w:val="00BC389F"/>
    <w:rsid w:val="00BC39F0"/>
    <w:rsid w:val="00BC3C6E"/>
    <w:rsid w:val="00BC41DD"/>
    <w:rsid w:val="00BC492A"/>
    <w:rsid w:val="00BC4C47"/>
    <w:rsid w:val="00BC4EBD"/>
    <w:rsid w:val="00BC51EF"/>
    <w:rsid w:val="00BC630D"/>
    <w:rsid w:val="00BC6840"/>
    <w:rsid w:val="00BC6A72"/>
    <w:rsid w:val="00BC6C61"/>
    <w:rsid w:val="00BC7557"/>
    <w:rsid w:val="00BC7E0B"/>
    <w:rsid w:val="00BD02CB"/>
    <w:rsid w:val="00BD0344"/>
    <w:rsid w:val="00BD038D"/>
    <w:rsid w:val="00BD0471"/>
    <w:rsid w:val="00BD05D0"/>
    <w:rsid w:val="00BD0630"/>
    <w:rsid w:val="00BD12DA"/>
    <w:rsid w:val="00BD1425"/>
    <w:rsid w:val="00BD1604"/>
    <w:rsid w:val="00BD20FD"/>
    <w:rsid w:val="00BD27F3"/>
    <w:rsid w:val="00BD35A2"/>
    <w:rsid w:val="00BD3A93"/>
    <w:rsid w:val="00BD48C0"/>
    <w:rsid w:val="00BD4B49"/>
    <w:rsid w:val="00BD4B8E"/>
    <w:rsid w:val="00BD4C4F"/>
    <w:rsid w:val="00BD5110"/>
    <w:rsid w:val="00BD51BC"/>
    <w:rsid w:val="00BD5850"/>
    <w:rsid w:val="00BD5ED0"/>
    <w:rsid w:val="00BD6332"/>
    <w:rsid w:val="00BD6FE9"/>
    <w:rsid w:val="00BD70ED"/>
    <w:rsid w:val="00BD71C7"/>
    <w:rsid w:val="00BD7E5A"/>
    <w:rsid w:val="00BE0066"/>
    <w:rsid w:val="00BE1B2D"/>
    <w:rsid w:val="00BE1D54"/>
    <w:rsid w:val="00BE295F"/>
    <w:rsid w:val="00BE2C65"/>
    <w:rsid w:val="00BE2F14"/>
    <w:rsid w:val="00BE30E0"/>
    <w:rsid w:val="00BE326A"/>
    <w:rsid w:val="00BE3747"/>
    <w:rsid w:val="00BE37B8"/>
    <w:rsid w:val="00BE37E8"/>
    <w:rsid w:val="00BE3F62"/>
    <w:rsid w:val="00BE4648"/>
    <w:rsid w:val="00BE4D3C"/>
    <w:rsid w:val="00BE57DF"/>
    <w:rsid w:val="00BE5B41"/>
    <w:rsid w:val="00BE5B91"/>
    <w:rsid w:val="00BE5F3D"/>
    <w:rsid w:val="00BE6328"/>
    <w:rsid w:val="00BE69E6"/>
    <w:rsid w:val="00BE7ACC"/>
    <w:rsid w:val="00BE7B79"/>
    <w:rsid w:val="00BF00BF"/>
    <w:rsid w:val="00BF0B48"/>
    <w:rsid w:val="00BF1180"/>
    <w:rsid w:val="00BF1733"/>
    <w:rsid w:val="00BF1C89"/>
    <w:rsid w:val="00BF21A2"/>
    <w:rsid w:val="00BF266F"/>
    <w:rsid w:val="00BF27FD"/>
    <w:rsid w:val="00BF30E1"/>
    <w:rsid w:val="00BF31C2"/>
    <w:rsid w:val="00BF350E"/>
    <w:rsid w:val="00BF3AC1"/>
    <w:rsid w:val="00BF3D31"/>
    <w:rsid w:val="00BF435F"/>
    <w:rsid w:val="00BF491F"/>
    <w:rsid w:val="00BF4936"/>
    <w:rsid w:val="00BF5782"/>
    <w:rsid w:val="00BF5AC4"/>
    <w:rsid w:val="00BF683B"/>
    <w:rsid w:val="00BF7377"/>
    <w:rsid w:val="00BF7693"/>
    <w:rsid w:val="00BF7C86"/>
    <w:rsid w:val="00BF7F52"/>
    <w:rsid w:val="00C00534"/>
    <w:rsid w:val="00C00E8F"/>
    <w:rsid w:val="00C01859"/>
    <w:rsid w:val="00C02474"/>
    <w:rsid w:val="00C02CDB"/>
    <w:rsid w:val="00C030C3"/>
    <w:rsid w:val="00C037D0"/>
    <w:rsid w:val="00C03CA0"/>
    <w:rsid w:val="00C03EC1"/>
    <w:rsid w:val="00C041E5"/>
    <w:rsid w:val="00C04996"/>
    <w:rsid w:val="00C04C58"/>
    <w:rsid w:val="00C04E5E"/>
    <w:rsid w:val="00C055CA"/>
    <w:rsid w:val="00C05B44"/>
    <w:rsid w:val="00C05EAC"/>
    <w:rsid w:val="00C068F7"/>
    <w:rsid w:val="00C07835"/>
    <w:rsid w:val="00C078CD"/>
    <w:rsid w:val="00C07ADE"/>
    <w:rsid w:val="00C10296"/>
    <w:rsid w:val="00C10500"/>
    <w:rsid w:val="00C10A10"/>
    <w:rsid w:val="00C10BB5"/>
    <w:rsid w:val="00C10BBB"/>
    <w:rsid w:val="00C1127A"/>
    <w:rsid w:val="00C113DD"/>
    <w:rsid w:val="00C1150C"/>
    <w:rsid w:val="00C11D6A"/>
    <w:rsid w:val="00C11EBF"/>
    <w:rsid w:val="00C1265B"/>
    <w:rsid w:val="00C128C9"/>
    <w:rsid w:val="00C13C37"/>
    <w:rsid w:val="00C13E2C"/>
    <w:rsid w:val="00C14060"/>
    <w:rsid w:val="00C15321"/>
    <w:rsid w:val="00C15C9F"/>
    <w:rsid w:val="00C1614E"/>
    <w:rsid w:val="00C1642A"/>
    <w:rsid w:val="00C16516"/>
    <w:rsid w:val="00C169D0"/>
    <w:rsid w:val="00C16B11"/>
    <w:rsid w:val="00C16B75"/>
    <w:rsid w:val="00C16EAF"/>
    <w:rsid w:val="00C16EE8"/>
    <w:rsid w:val="00C16F52"/>
    <w:rsid w:val="00C17291"/>
    <w:rsid w:val="00C17744"/>
    <w:rsid w:val="00C217E5"/>
    <w:rsid w:val="00C225AB"/>
    <w:rsid w:val="00C22F6E"/>
    <w:rsid w:val="00C23714"/>
    <w:rsid w:val="00C23851"/>
    <w:rsid w:val="00C23953"/>
    <w:rsid w:val="00C23BCC"/>
    <w:rsid w:val="00C23C74"/>
    <w:rsid w:val="00C23C87"/>
    <w:rsid w:val="00C2416D"/>
    <w:rsid w:val="00C24DAB"/>
    <w:rsid w:val="00C24DB3"/>
    <w:rsid w:val="00C24ED7"/>
    <w:rsid w:val="00C252EB"/>
    <w:rsid w:val="00C261B8"/>
    <w:rsid w:val="00C26574"/>
    <w:rsid w:val="00C27135"/>
    <w:rsid w:val="00C2745A"/>
    <w:rsid w:val="00C2748F"/>
    <w:rsid w:val="00C30267"/>
    <w:rsid w:val="00C3065B"/>
    <w:rsid w:val="00C31199"/>
    <w:rsid w:val="00C31699"/>
    <w:rsid w:val="00C31D11"/>
    <w:rsid w:val="00C32414"/>
    <w:rsid w:val="00C327A4"/>
    <w:rsid w:val="00C328A9"/>
    <w:rsid w:val="00C32B1C"/>
    <w:rsid w:val="00C32C20"/>
    <w:rsid w:val="00C32FEB"/>
    <w:rsid w:val="00C3350F"/>
    <w:rsid w:val="00C33D61"/>
    <w:rsid w:val="00C34176"/>
    <w:rsid w:val="00C348C5"/>
    <w:rsid w:val="00C34CE1"/>
    <w:rsid w:val="00C34D51"/>
    <w:rsid w:val="00C359CD"/>
    <w:rsid w:val="00C35C54"/>
    <w:rsid w:val="00C3603E"/>
    <w:rsid w:val="00C361D5"/>
    <w:rsid w:val="00C36617"/>
    <w:rsid w:val="00C36C89"/>
    <w:rsid w:val="00C36FDB"/>
    <w:rsid w:val="00C37047"/>
    <w:rsid w:val="00C37992"/>
    <w:rsid w:val="00C40A8A"/>
    <w:rsid w:val="00C40B38"/>
    <w:rsid w:val="00C415B9"/>
    <w:rsid w:val="00C41AC8"/>
    <w:rsid w:val="00C41BDA"/>
    <w:rsid w:val="00C41C4C"/>
    <w:rsid w:val="00C42065"/>
    <w:rsid w:val="00C42426"/>
    <w:rsid w:val="00C42A28"/>
    <w:rsid w:val="00C43978"/>
    <w:rsid w:val="00C43A6B"/>
    <w:rsid w:val="00C44072"/>
    <w:rsid w:val="00C442A3"/>
    <w:rsid w:val="00C44727"/>
    <w:rsid w:val="00C44B93"/>
    <w:rsid w:val="00C44F54"/>
    <w:rsid w:val="00C4560A"/>
    <w:rsid w:val="00C45A88"/>
    <w:rsid w:val="00C45EAE"/>
    <w:rsid w:val="00C46149"/>
    <w:rsid w:val="00C46819"/>
    <w:rsid w:val="00C4688A"/>
    <w:rsid w:val="00C470CA"/>
    <w:rsid w:val="00C47A07"/>
    <w:rsid w:val="00C47DE1"/>
    <w:rsid w:val="00C50234"/>
    <w:rsid w:val="00C50D84"/>
    <w:rsid w:val="00C50EFA"/>
    <w:rsid w:val="00C512D1"/>
    <w:rsid w:val="00C514EC"/>
    <w:rsid w:val="00C51B71"/>
    <w:rsid w:val="00C51D44"/>
    <w:rsid w:val="00C51D50"/>
    <w:rsid w:val="00C51E9E"/>
    <w:rsid w:val="00C51EF5"/>
    <w:rsid w:val="00C51F91"/>
    <w:rsid w:val="00C52697"/>
    <w:rsid w:val="00C52A1E"/>
    <w:rsid w:val="00C52B28"/>
    <w:rsid w:val="00C5364D"/>
    <w:rsid w:val="00C53B68"/>
    <w:rsid w:val="00C54006"/>
    <w:rsid w:val="00C5406C"/>
    <w:rsid w:val="00C54671"/>
    <w:rsid w:val="00C54E17"/>
    <w:rsid w:val="00C55B3E"/>
    <w:rsid w:val="00C55B91"/>
    <w:rsid w:val="00C5627E"/>
    <w:rsid w:val="00C56435"/>
    <w:rsid w:val="00C57648"/>
    <w:rsid w:val="00C60540"/>
    <w:rsid w:val="00C6199F"/>
    <w:rsid w:val="00C6228B"/>
    <w:rsid w:val="00C62903"/>
    <w:rsid w:val="00C63222"/>
    <w:rsid w:val="00C63386"/>
    <w:rsid w:val="00C636B9"/>
    <w:rsid w:val="00C64112"/>
    <w:rsid w:val="00C64602"/>
    <w:rsid w:val="00C65743"/>
    <w:rsid w:val="00C65839"/>
    <w:rsid w:val="00C65AD3"/>
    <w:rsid w:val="00C65CDE"/>
    <w:rsid w:val="00C66515"/>
    <w:rsid w:val="00C667E0"/>
    <w:rsid w:val="00C67588"/>
    <w:rsid w:val="00C67A37"/>
    <w:rsid w:val="00C67C9E"/>
    <w:rsid w:val="00C67F56"/>
    <w:rsid w:val="00C67FE7"/>
    <w:rsid w:val="00C70363"/>
    <w:rsid w:val="00C71488"/>
    <w:rsid w:val="00C7161D"/>
    <w:rsid w:val="00C717DE"/>
    <w:rsid w:val="00C71E03"/>
    <w:rsid w:val="00C71F15"/>
    <w:rsid w:val="00C72E54"/>
    <w:rsid w:val="00C7309C"/>
    <w:rsid w:val="00C7346F"/>
    <w:rsid w:val="00C73664"/>
    <w:rsid w:val="00C73776"/>
    <w:rsid w:val="00C7380E"/>
    <w:rsid w:val="00C739C0"/>
    <w:rsid w:val="00C73A89"/>
    <w:rsid w:val="00C73B1C"/>
    <w:rsid w:val="00C73D3C"/>
    <w:rsid w:val="00C7406A"/>
    <w:rsid w:val="00C740FD"/>
    <w:rsid w:val="00C74468"/>
    <w:rsid w:val="00C748F1"/>
    <w:rsid w:val="00C74D3D"/>
    <w:rsid w:val="00C74D74"/>
    <w:rsid w:val="00C75138"/>
    <w:rsid w:val="00C7521C"/>
    <w:rsid w:val="00C759C9"/>
    <w:rsid w:val="00C75B60"/>
    <w:rsid w:val="00C75C5B"/>
    <w:rsid w:val="00C75D29"/>
    <w:rsid w:val="00C7624C"/>
    <w:rsid w:val="00C763DB"/>
    <w:rsid w:val="00C76F0A"/>
    <w:rsid w:val="00C7761E"/>
    <w:rsid w:val="00C77B35"/>
    <w:rsid w:val="00C77CB9"/>
    <w:rsid w:val="00C77DB6"/>
    <w:rsid w:val="00C801AD"/>
    <w:rsid w:val="00C80207"/>
    <w:rsid w:val="00C80A7A"/>
    <w:rsid w:val="00C81120"/>
    <w:rsid w:val="00C8199D"/>
    <w:rsid w:val="00C823AD"/>
    <w:rsid w:val="00C828F6"/>
    <w:rsid w:val="00C82A22"/>
    <w:rsid w:val="00C836CD"/>
    <w:rsid w:val="00C844D9"/>
    <w:rsid w:val="00C84832"/>
    <w:rsid w:val="00C84F5B"/>
    <w:rsid w:val="00C857B3"/>
    <w:rsid w:val="00C85D0C"/>
    <w:rsid w:val="00C86145"/>
    <w:rsid w:val="00C861C7"/>
    <w:rsid w:val="00C865A2"/>
    <w:rsid w:val="00C86919"/>
    <w:rsid w:val="00C86B49"/>
    <w:rsid w:val="00C86ED9"/>
    <w:rsid w:val="00C86F8E"/>
    <w:rsid w:val="00C874B5"/>
    <w:rsid w:val="00C874D7"/>
    <w:rsid w:val="00C87635"/>
    <w:rsid w:val="00C878E7"/>
    <w:rsid w:val="00C87A2D"/>
    <w:rsid w:val="00C90A84"/>
    <w:rsid w:val="00C90C63"/>
    <w:rsid w:val="00C91523"/>
    <w:rsid w:val="00C9154B"/>
    <w:rsid w:val="00C91DF8"/>
    <w:rsid w:val="00C9230D"/>
    <w:rsid w:val="00C9344B"/>
    <w:rsid w:val="00C9344F"/>
    <w:rsid w:val="00C93697"/>
    <w:rsid w:val="00C93A72"/>
    <w:rsid w:val="00C943CE"/>
    <w:rsid w:val="00C95217"/>
    <w:rsid w:val="00C95264"/>
    <w:rsid w:val="00C95A5D"/>
    <w:rsid w:val="00C95BD3"/>
    <w:rsid w:val="00C95FE5"/>
    <w:rsid w:val="00C96EFE"/>
    <w:rsid w:val="00C97480"/>
    <w:rsid w:val="00C97D2E"/>
    <w:rsid w:val="00CA03BB"/>
    <w:rsid w:val="00CA0727"/>
    <w:rsid w:val="00CA0D33"/>
    <w:rsid w:val="00CA1679"/>
    <w:rsid w:val="00CA17F3"/>
    <w:rsid w:val="00CA1D0A"/>
    <w:rsid w:val="00CA1FE6"/>
    <w:rsid w:val="00CA3284"/>
    <w:rsid w:val="00CA35C0"/>
    <w:rsid w:val="00CA35FB"/>
    <w:rsid w:val="00CA389C"/>
    <w:rsid w:val="00CA3B70"/>
    <w:rsid w:val="00CA4959"/>
    <w:rsid w:val="00CA59B7"/>
    <w:rsid w:val="00CA61EC"/>
    <w:rsid w:val="00CA6311"/>
    <w:rsid w:val="00CA68B5"/>
    <w:rsid w:val="00CA6BA2"/>
    <w:rsid w:val="00CA6CB0"/>
    <w:rsid w:val="00CA7126"/>
    <w:rsid w:val="00CA743B"/>
    <w:rsid w:val="00CA784F"/>
    <w:rsid w:val="00CA7962"/>
    <w:rsid w:val="00CA7F96"/>
    <w:rsid w:val="00CB01FB"/>
    <w:rsid w:val="00CB0853"/>
    <w:rsid w:val="00CB0B0B"/>
    <w:rsid w:val="00CB0BF6"/>
    <w:rsid w:val="00CB0F2D"/>
    <w:rsid w:val="00CB12D1"/>
    <w:rsid w:val="00CB163E"/>
    <w:rsid w:val="00CB1B46"/>
    <w:rsid w:val="00CB2BDF"/>
    <w:rsid w:val="00CB2CD7"/>
    <w:rsid w:val="00CB2F23"/>
    <w:rsid w:val="00CB3772"/>
    <w:rsid w:val="00CB3C43"/>
    <w:rsid w:val="00CB3C7D"/>
    <w:rsid w:val="00CB4068"/>
    <w:rsid w:val="00CB4354"/>
    <w:rsid w:val="00CB47DE"/>
    <w:rsid w:val="00CB4A82"/>
    <w:rsid w:val="00CB5165"/>
    <w:rsid w:val="00CB528E"/>
    <w:rsid w:val="00CB68AC"/>
    <w:rsid w:val="00CB6AC2"/>
    <w:rsid w:val="00CB7DD0"/>
    <w:rsid w:val="00CB7E93"/>
    <w:rsid w:val="00CC0173"/>
    <w:rsid w:val="00CC017C"/>
    <w:rsid w:val="00CC01CF"/>
    <w:rsid w:val="00CC0455"/>
    <w:rsid w:val="00CC0555"/>
    <w:rsid w:val="00CC089B"/>
    <w:rsid w:val="00CC09A2"/>
    <w:rsid w:val="00CC0F66"/>
    <w:rsid w:val="00CC1093"/>
    <w:rsid w:val="00CC11BF"/>
    <w:rsid w:val="00CC13F0"/>
    <w:rsid w:val="00CC2677"/>
    <w:rsid w:val="00CC2780"/>
    <w:rsid w:val="00CC296E"/>
    <w:rsid w:val="00CC3100"/>
    <w:rsid w:val="00CC3665"/>
    <w:rsid w:val="00CC3754"/>
    <w:rsid w:val="00CC3B9D"/>
    <w:rsid w:val="00CC3CC3"/>
    <w:rsid w:val="00CC3E1A"/>
    <w:rsid w:val="00CC402D"/>
    <w:rsid w:val="00CC4160"/>
    <w:rsid w:val="00CC4255"/>
    <w:rsid w:val="00CC44CE"/>
    <w:rsid w:val="00CC4680"/>
    <w:rsid w:val="00CC48B2"/>
    <w:rsid w:val="00CC496D"/>
    <w:rsid w:val="00CC5146"/>
    <w:rsid w:val="00CC584D"/>
    <w:rsid w:val="00CC5957"/>
    <w:rsid w:val="00CC60AB"/>
    <w:rsid w:val="00CC6811"/>
    <w:rsid w:val="00CC6BDD"/>
    <w:rsid w:val="00CC739A"/>
    <w:rsid w:val="00CD040B"/>
    <w:rsid w:val="00CD0651"/>
    <w:rsid w:val="00CD0E1F"/>
    <w:rsid w:val="00CD1591"/>
    <w:rsid w:val="00CD257C"/>
    <w:rsid w:val="00CD2CE2"/>
    <w:rsid w:val="00CD2D3A"/>
    <w:rsid w:val="00CD2D79"/>
    <w:rsid w:val="00CD2EAA"/>
    <w:rsid w:val="00CD354F"/>
    <w:rsid w:val="00CD3AB1"/>
    <w:rsid w:val="00CD408A"/>
    <w:rsid w:val="00CD41E8"/>
    <w:rsid w:val="00CD441E"/>
    <w:rsid w:val="00CD4C73"/>
    <w:rsid w:val="00CD5201"/>
    <w:rsid w:val="00CD5212"/>
    <w:rsid w:val="00CD5234"/>
    <w:rsid w:val="00CD5250"/>
    <w:rsid w:val="00CD5BDF"/>
    <w:rsid w:val="00CD5DE6"/>
    <w:rsid w:val="00CD6B0A"/>
    <w:rsid w:val="00CD6DFF"/>
    <w:rsid w:val="00CD74BB"/>
    <w:rsid w:val="00CD7B97"/>
    <w:rsid w:val="00CE02D6"/>
    <w:rsid w:val="00CE06A3"/>
    <w:rsid w:val="00CE0CFE"/>
    <w:rsid w:val="00CE0EE5"/>
    <w:rsid w:val="00CE113D"/>
    <w:rsid w:val="00CE1831"/>
    <w:rsid w:val="00CE1E0D"/>
    <w:rsid w:val="00CE304C"/>
    <w:rsid w:val="00CE390F"/>
    <w:rsid w:val="00CE3BC1"/>
    <w:rsid w:val="00CE4BC6"/>
    <w:rsid w:val="00CE4D0A"/>
    <w:rsid w:val="00CE4DE2"/>
    <w:rsid w:val="00CE4F04"/>
    <w:rsid w:val="00CE4FAF"/>
    <w:rsid w:val="00CE5138"/>
    <w:rsid w:val="00CE516A"/>
    <w:rsid w:val="00CE5686"/>
    <w:rsid w:val="00CE5695"/>
    <w:rsid w:val="00CE577C"/>
    <w:rsid w:val="00CE64BF"/>
    <w:rsid w:val="00CE6E3B"/>
    <w:rsid w:val="00CE7014"/>
    <w:rsid w:val="00CE72BB"/>
    <w:rsid w:val="00CE749F"/>
    <w:rsid w:val="00CF0084"/>
    <w:rsid w:val="00CF00E4"/>
    <w:rsid w:val="00CF0122"/>
    <w:rsid w:val="00CF0138"/>
    <w:rsid w:val="00CF03AE"/>
    <w:rsid w:val="00CF0481"/>
    <w:rsid w:val="00CF0CE5"/>
    <w:rsid w:val="00CF10FA"/>
    <w:rsid w:val="00CF111E"/>
    <w:rsid w:val="00CF16F3"/>
    <w:rsid w:val="00CF27D9"/>
    <w:rsid w:val="00CF2F80"/>
    <w:rsid w:val="00CF313B"/>
    <w:rsid w:val="00CF3190"/>
    <w:rsid w:val="00CF3209"/>
    <w:rsid w:val="00CF320B"/>
    <w:rsid w:val="00CF3A62"/>
    <w:rsid w:val="00CF3A99"/>
    <w:rsid w:val="00CF40DA"/>
    <w:rsid w:val="00CF411F"/>
    <w:rsid w:val="00CF4690"/>
    <w:rsid w:val="00CF4699"/>
    <w:rsid w:val="00CF4A83"/>
    <w:rsid w:val="00CF4CDF"/>
    <w:rsid w:val="00CF4E43"/>
    <w:rsid w:val="00CF5516"/>
    <w:rsid w:val="00CF5B8E"/>
    <w:rsid w:val="00CF60E3"/>
    <w:rsid w:val="00CF6961"/>
    <w:rsid w:val="00CF6E35"/>
    <w:rsid w:val="00CF6E44"/>
    <w:rsid w:val="00CF7228"/>
    <w:rsid w:val="00CF77A5"/>
    <w:rsid w:val="00CF7871"/>
    <w:rsid w:val="00CF79C3"/>
    <w:rsid w:val="00CF7D33"/>
    <w:rsid w:val="00D0013D"/>
    <w:rsid w:val="00D00495"/>
    <w:rsid w:val="00D00B9E"/>
    <w:rsid w:val="00D00EFA"/>
    <w:rsid w:val="00D01349"/>
    <w:rsid w:val="00D015E1"/>
    <w:rsid w:val="00D01AF8"/>
    <w:rsid w:val="00D0279E"/>
    <w:rsid w:val="00D02879"/>
    <w:rsid w:val="00D02A65"/>
    <w:rsid w:val="00D038C7"/>
    <w:rsid w:val="00D04527"/>
    <w:rsid w:val="00D047AB"/>
    <w:rsid w:val="00D04A9A"/>
    <w:rsid w:val="00D0514A"/>
    <w:rsid w:val="00D052AD"/>
    <w:rsid w:val="00D0535C"/>
    <w:rsid w:val="00D0552D"/>
    <w:rsid w:val="00D055EA"/>
    <w:rsid w:val="00D05B80"/>
    <w:rsid w:val="00D05DC9"/>
    <w:rsid w:val="00D05DD3"/>
    <w:rsid w:val="00D062D4"/>
    <w:rsid w:val="00D0633B"/>
    <w:rsid w:val="00D066B9"/>
    <w:rsid w:val="00D06A0C"/>
    <w:rsid w:val="00D070CF"/>
    <w:rsid w:val="00D07D17"/>
    <w:rsid w:val="00D102EE"/>
    <w:rsid w:val="00D103F9"/>
    <w:rsid w:val="00D10B11"/>
    <w:rsid w:val="00D114AA"/>
    <w:rsid w:val="00D1264A"/>
    <w:rsid w:val="00D12872"/>
    <w:rsid w:val="00D12882"/>
    <w:rsid w:val="00D12AE6"/>
    <w:rsid w:val="00D12FA3"/>
    <w:rsid w:val="00D131EB"/>
    <w:rsid w:val="00D132E1"/>
    <w:rsid w:val="00D13331"/>
    <w:rsid w:val="00D13B28"/>
    <w:rsid w:val="00D13D01"/>
    <w:rsid w:val="00D140D5"/>
    <w:rsid w:val="00D147A7"/>
    <w:rsid w:val="00D1487C"/>
    <w:rsid w:val="00D14BA2"/>
    <w:rsid w:val="00D14C69"/>
    <w:rsid w:val="00D14D16"/>
    <w:rsid w:val="00D14EDB"/>
    <w:rsid w:val="00D15123"/>
    <w:rsid w:val="00D15387"/>
    <w:rsid w:val="00D1573F"/>
    <w:rsid w:val="00D15CAD"/>
    <w:rsid w:val="00D16168"/>
    <w:rsid w:val="00D16394"/>
    <w:rsid w:val="00D164A5"/>
    <w:rsid w:val="00D16676"/>
    <w:rsid w:val="00D167DB"/>
    <w:rsid w:val="00D16B31"/>
    <w:rsid w:val="00D16BB4"/>
    <w:rsid w:val="00D16F14"/>
    <w:rsid w:val="00D16FA5"/>
    <w:rsid w:val="00D171DF"/>
    <w:rsid w:val="00D1795C"/>
    <w:rsid w:val="00D17C01"/>
    <w:rsid w:val="00D202D5"/>
    <w:rsid w:val="00D20C2D"/>
    <w:rsid w:val="00D20C39"/>
    <w:rsid w:val="00D2171C"/>
    <w:rsid w:val="00D21732"/>
    <w:rsid w:val="00D21ADC"/>
    <w:rsid w:val="00D21E8B"/>
    <w:rsid w:val="00D22045"/>
    <w:rsid w:val="00D220EA"/>
    <w:rsid w:val="00D239C9"/>
    <w:rsid w:val="00D23BD1"/>
    <w:rsid w:val="00D2481E"/>
    <w:rsid w:val="00D2488F"/>
    <w:rsid w:val="00D24DA9"/>
    <w:rsid w:val="00D24E65"/>
    <w:rsid w:val="00D250C4"/>
    <w:rsid w:val="00D2515D"/>
    <w:rsid w:val="00D253EA"/>
    <w:rsid w:val="00D254DE"/>
    <w:rsid w:val="00D2568E"/>
    <w:rsid w:val="00D258F5"/>
    <w:rsid w:val="00D25EA4"/>
    <w:rsid w:val="00D26F2D"/>
    <w:rsid w:val="00D27FDD"/>
    <w:rsid w:val="00D30021"/>
    <w:rsid w:val="00D3056B"/>
    <w:rsid w:val="00D30F55"/>
    <w:rsid w:val="00D30FEB"/>
    <w:rsid w:val="00D3112B"/>
    <w:rsid w:val="00D319BB"/>
    <w:rsid w:val="00D322B8"/>
    <w:rsid w:val="00D3256B"/>
    <w:rsid w:val="00D32DFD"/>
    <w:rsid w:val="00D33026"/>
    <w:rsid w:val="00D330A6"/>
    <w:rsid w:val="00D330EB"/>
    <w:rsid w:val="00D3317F"/>
    <w:rsid w:val="00D3371A"/>
    <w:rsid w:val="00D34123"/>
    <w:rsid w:val="00D34D2F"/>
    <w:rsid w:val="00D34DB4"/>
    <w:rsid w:val="00D3511F"/>
    <w:rsid w:val="00D352FE"/>
    <w:rsid w:val="00D353BC"/>
    <w:rsid w:val="00D35457"/>
    <w:rsid w:val="00D358C7"/>
    <w:rsid w:val="00D35A51"/>
    <w:rsid w:val="00D35ECB"/>
    <w:rsid w:val="00D35F23"/>
    <w:rsid w:val="00D36044"/>
    <w:rsid w:val="00D36782"/>
    <w:rsid w:val="00D3778D"/>
    <w:rsid w:val="00D378BF"/>
    <w:rsid w:val="00D37B7B"/>
    <w:rsid w:val="00D37D83"/>
    <w:rsid w:val="00D403EA"/>
    <w:rsid w:val="00D40E90"/>
    <w:rsid w:val="00D41030"/>
    <w:rsid w:val="00D4137F"/>
    <w:rsid w:val="00D41474"/>
    <w:rsid w:val="00D41692"/>
    <w:rsid w:val="00D418D9"/>
    <w:rsid w:val="00D418F1"/>
    <w:rsid w:val="00D41ED0"/>
    <w:rsid w:val="00D42372"/>
    <w:rsid w:val="00D427ED"/>
    <w:rsid w:val="00D42E1C"/>
    <w:rsid w:val="00D430BB"/>
    <w:rsid w:val="00D432C7"/>
    <w:rsid w:val="00D43E58"/>
    <w:rsid w:val="00D440B3"/>
    <w:rsid w:val="00D44847"/>
    <w:rsid w:val="00D44871"/>
    <w:rsid w:val="00D448E0"/>
    <w:rsid w:val="00D44902"/>
    <w:rsid w:val="00D44F16"/>
    <w:rsid w:val="00D452E9"/>
    <w:rsid w:val="00D4559C"/>
    <w:rsid w:val="00D45A00"/>
    <w:rsid w:val="00D468C6"/>
    <w:rsid w:val="00D468F5"/>
    <w:rsid w:val="00D46ACE"/>
    <w:rsid w:val="00D46ECE"/>
    <w:rsid w:val="00D471D0"/>
    <w:rsid w:val="00D502F6"/>
    <w:rsid w:val="00D50348"/>
    <w:rsid w:val="00D50386"/>
    <w:rsid w:val="00D51225"/>
    <w:rsid w:val="00D512F8"/>
    <w:rsid w:val="00D513AE"/>
    <w:rsid w:val="00D51406"/>
    <w:rsid w:val="00D51A9A"/>
    <w:rsid w:val="00D51CEF"/>
    <w:rsid w:val="00D5257E"/>
    <w:rsid w:val="00D52893"/>
    <w:rsid w:val="00D52A18"/>
    <w:rsid w:val="00D52B0E"/>
    <w:rsid w:val="00D52FED"/>
    <w:rsid w:val="00D53162"/>
    <w:rsid w:val="00D537A4"/>
    <w:rsid w:val="00D53BDC"/>
    <w:rsid w:val="00D53CDA"/>
    <w:rsid w:val="00D53DD0"/>
    <w:rsid w:val="00D54162"/>
    <w:rsid w:val="00D54495"/>
    <w:rsid w:val="00D550E1"/>
    <w:rsid w:val="00D5569F"/>
    <w:rsid w:val="00D5629C"/>
    <w:rsid w:val="00D56472"/>
    <w:rsid w:val="00D5722E"/>
    <w:rsid w:val="00D57667"/>
    <w:rsid w:val="00D578C8"/>
    <w:rsid w:val="00D57BC8"/>
    <w:rsid w:val="00D57BD6"/>
    <w:rsid w:val="00D57D9C"/>
    <w:rsid w:val="00D60797"/>
    <w:rsid w:val="00D60861"/>
    <w:rsid w:val="00D60A58"/>
    <w:rsid w:val="00D60FBC"/>
    <w:rsid w:val="00D62A02"/>
    <w:rsid w:val="00D62A67"/>
    <w:rsid w:val="00D637BC"/>
    <w:rsid w:val="00D63E16"/>
    <w:rsid w:val="00D641C9"/>
    <w:rsid w:val="00D64679"/>
    <w:rsid w:val="00D647BD"/>
    <w:rsid w:val="00D6484A"/>
    <w:rsid w:val="00D6490B"/>
    <w:rsid w:val="00D6499A"/>
    <w:rsid w:val="00D64E00"/>
    <w:rsid w:val="00D64ED9"/>
    <w:rsid w:val="00D65489"/>
    <w:rsid w:val="00D65495"/>
    <w:rsid w:val="00D654D6"/>
    <w:rsid w:val="00D65DAA"/>
    <w:rsid w:val="00D660BC"/>
    <w:rsid w:val="00D671B3"/>
    <w:rsid w:val="00D674E3"/>
    <w:rsid w:val="00D67C49"/>
    <w:rsid w:val="00D67E6E"/>
    <w:rsid w:val="00D70695"/>
    <w:rsid w:val="00D70BF0"/>
    <w:rsid w:val="00D71536"/>
    <w:rsid w:val="00D71C3E"/>
    <w:rsid w:val="00D71F25"/>
    <w:rsid w:val="00D7285D"/>
    <w:rsid w:val="00D72D80"/>
    <w:rsid w:val="00D7318B"/>
    <w:rsid w:val="00D73294"/>
    <w:rsid w:val="00D7346C"/>
    <w:rsid w:val="00D74221"/>
    <w:rsid w:val="00D74848"/>
    <w:rsid w:val="00D75122"/>
    <w:rsid w:val="00D75167"/>
    <w:rsid w:val="00D75B11"/>
    <w:rsid w:val="00D76242"/>
    <w:rsid w:val="00D7638F"/>
    <w:rsid w:val="00D7662B"/>
    <w:rsid w:val="00D76730"/>
    <w:rsid w:val="00D76735"/>
    <w:rsid w:val="00D804B2"/>
    <w:rsid w:val="00D80FF5"/>
    <w:rsid w:val="00D81176"/>
    <w:rsid w:val="00D813FC"/>
    <w:rsid w:val="00D8157C"/>
    <w:rsid w:val="00D81AF1"/>
    <w:rsid w:val="00D81BB7"/>
    <w:rsid w:val="00D81C48"/>
    <w:rsid w:val="00D81DA9"/>
    <w:rsid w:val="00D823C4"/>
    <w:rsid w:val="00D824CF"/>
    <w:rsid w:val="00D825EF"/>
    <w:rsid w:val="00D826DC"/>
    <w:rsid w:val="00D827D5"/>
    <w:rsid w:val="00D82C5B"/>
    <w:rsid w:val="00D82E6F"/>
    <w:rsid w:val="00D83315"/>
    <w:rsid w:val="00D83871"/>
    <w:rsid w:val="00D839DF"/>
    <w:rsid w:val="00D8410D"/>
    <w:rsid w:val="00D84808"/>
    <w:rsid w:val="00D84915"/>
    <w:rsid w:val="00D854E6"/>
    <w:rsid w:val="00D85D80"/>
    <w:rsid w:val="00D85DE4"/>
    <w:rsid w:val="00D861E6"/>
    <w:rsid w:val="00D8644B"/>
    <w:rsid w:val="00D8659C"/>
    <w:rsid w:val="00D868CF"/>
    <w:rsid w:val="00D8695F"/>
    <w:rsid w:val="00D86A8E"/>
    <w:rsid w:val="00D86BC0"/>
    <w:rsid w:val="00D878E5"/>
    <w:rsid w:val="00D90266"/>
    <w:rsid w:val="00D90389"/>
    <w:rsid w:val="00D911D0"/>
    <w:rsid w:val="00D91451"/>
    <w:rsid w:val="00D9189F"/>
    <w:rsid w:val="00D91CBF"/>
    <w:rsid w:val="00D91D77"/>
    <w:rsid w:val="00D9217F"/>
    <w:rsid w:val="00D92220"/>
    <w:rsid w:val="00D92A9E"/>
    <w:rsid w:val="00D92FC9"/>
    <w:rsid w:val="00D9333A"/>
    <w:rsid w:val="00D93470"/>
    <w:rsid w:val="00D93A1D"/>
    <w:rsid w:val="00D94A42"/>
    <w:rsid w:val="00D94E1A"/>
    <w:rsid w:val="00D94E69"/>
    <w:rsid w:val="00D955D2"/>
    <w:rsid w:val="00D9562A"/>
    <w:rsid w:val="00D96682"/>
    <w:rsid w:val="00D96C95"/>
    <w:rsid w:val="00D970FA"/>
    <w:rsid w:val="00D97824"/>
    <w:rsid w:val="00DA0103"/>
    <w:rsid w:val="00DA0A8E"/>
    <w:rsid w:val="00DA0B83"/>
    <w:rsid w:val="00DA1AE7"/>
    <w:rsid w:val="00DA1CE0"/>
    <w:rsid w:val="00DA1DC7"/>
    <w:rsid w:val="00DA27B1"/>
    <w:rsid w:val="00DA2AFF"/>
    <w:rsid w:val="00DA3CDD"/>
    <w:rsid w:val="00DA3DD8"/>
    <w:rsid w:val="00DA4527"/>
    <w:rsid w:val="00DA46D4"/>
    <w:rsid w:val="00DA47BD"/>
    <w:rsid w:val="00DA4D84"/>
    <w:rsid w:val="00DA5CC1"/>
    <w:rsid w:val="00DA5FC2"/>
    <w:rsid w:val="00DA6337"/>
    <w:rsid w:val="00DA64E1"/>
    <w:rsid w:val="00DA6858"/>
    <w:rsid w:val="00DA6A84"/>
    <w:rsid w:val="00DA6B7A"/>
    <w:rsid w:val="00DA76E3"/>
    <w:rsid w:val="00DA7B9A"/>
    <w:rsid w:val="00DA7CE8"/>
    <w:rsid w:val="00DB07A9"/>
    <w:rsid w:val="00DB0DE4"/>
    <w:rsid w:val="00DB106E"/>
    <w:rsid w:val="00DB10CA"/>
    <w:rsid w:val="00DB1231"/>
    <w:rsid w:val="00DB18D9"/>
    <w:rsid w:val="00DB1DCB"/>
    <w:rsid w:val="00DB289D"/>
    <w:rsid w:val="00DB2EAB"/>
    <w:rsid w:val="00DB2F80"/>
    <w:rsid w:val="00DB3057"/>
    <w:rsid w:val="00DB343C"/>
    <w:rsid w:val="00DB391C"/>
    <w:rsid w:val="00DB3B59"/>
    <w:rsid w:val="00DB4772"/>
    <w:rsid w:val="00DB4839"/>
    <w:rsid w:val="00DB4AC0"/>
    <w:rsid w:val="00DB4D84"/>
    <w:rsid w:val="00DB561C"/>
    <w:rsid w:val="00DB5D23"/>
    <w:rsid w:val="00DB5E52"/>
    <w:rsid w:val="00DB64B4"/>
    <w:rsid w:val="00DB67E7"/>
    <w:rsid w:val="00DB6A83"/>
    <w:rsid w:val="00DB6C44"/>
    <w:rsid w:val="00DB6FF4"/>
    <w:rsid w:val="00DB70BC"/>
    <w:rsid w:val="00DB7601"/>
    <w:rsid w:val="00DB77A6"/>
    <w:rsid w:val="00DB7F4B"/>
    <w:rsid w:val="00DC02A8"/>
    <w:rsid w:val="00DC12F8"/>
    <w:rsid w:val="00DC18CF"/>
    <w:rsid w:val="00DC19E4"/>
    <w:rsid w:val="00DC1D6A"/>
    <w:rsid w:val="00DC234D"/>
    <w:rsid w:val="00DC27B2"/>
    <w:rsid w:val="00DC28D1"/>
    <w:rsid w:val="00DC365C"/>
    <w:rsid w:val="00DC3A50"/>
    <w:rsid w:val="00DC3A85"/>
    <w:rsid w:val="00DC3F49"/>
    <w:rsid w:val="00DC4860"/>
    <w:rsid w:val="00DC4A4E"/>
    <w:rsid w:val="00DC594A"/>
    <w:rsid w:val="00DC5C9A"/>
    <w:rsid w:val="00DC6385"/>
    <w:rsid w:val="00DC66FD"/>
    <w:rsid w:val="00DC72EF"/>
    <w:rsid w:val="00DC7443"/>
    <w:rsid w:val="00DD0085"/>
    <w:rsid w:val="00DD03A8"/>
    <w:rsid w:val="00DD0B55"/>
    <w:rsid w:val="00DD0E39"/>
    <w:rsid w:val="00DD0FC0"/>
    <w:rsid w:val="00DD16BD"/>
    <w:rsid w:val="00DD1BA0"/>
    <w:rsid w:val="00DD2785"/>
    <w:rsid w:val="00DD2E6D"/>
    <w:rsid w:val="00DD394F"/>
    <w:rsid w:val="00DD3A65"/>
    <w:rsid w:val="00DD4214"/>
    <w:rsid w:val="00DD451A"/>
    <w:rsid w:val="00DD4759"/>
    <w:rsid w:val="00DD4F5D"/>
    <w:rsid w:val="00DD51AA"/>
    <w:rsid w:val="00DD5A05"/>
    <w:rsid w:val="00DD5AB1"/>
    <w:rsid w:val="00DD5C43"/>
    <w:rsid w:val="00DD64F1"/>
    <w:rsid w:val="00DD6D31"/>
    <w:rsid w:val="00DE0933"/>
    <w:rsid w:val="00DE0AAE"/>
    <w:rsid w:val="00DE0E05"/>
    <w:rsid w:val="00DE1B18"/>
    <w:rsid w:val="00DE1CD0"/>
    <w:rsid w:val="00DE1FF6"/>
    <w:rsid w:val="00DE20DD"/>
    <w:rsid w:val="00DE2277"/>
    <w:rsid w:val="00DE2510"/>
    <w:rsid w:val="00DE27B8"/>
    <w:rsid w:val="00DE2929"/>
    <w:rsid w:val="00DE3375"/>
    <w:rsid w:val="00DE33F4"/>
    <w:rsid w:val="00DE37A2"/>
    <w:rsid w:val="00DE3FE5"/>
    <w:rsid w:val="00DE41E2"/>
    <w:rsid w:val="00DE4420"/>
    <w:rsid w:val="00DE4A0F"/>
    <w:rsid w:val="00DE4C76"/>
    <w:rsid w:val="00DE4D00"/>
    <w:rsid w:val="00DE5423"/>
    <w:rsid w:val="00DE60B5"/>
    <w:rsid w:val="00DE63EB"/>
    <w:rsid w:val="00DE6C4F"/>
    <w:rsid w:val="00DE7B41"/>
    <w:rsid w:val="00DE7B46"/>
    <w:rsid w:val="00DF0193"/>
    <w:rsid w:val="00DF064A"/>
    <w:rsid w:val="00DF0F35"/>
    <w:rsid w:val="00DF1066"/>
    <w:rsid w:val="00DF10A6"/>
    <w:rsid w:val="00DF10D5"/>
    <w:rsid w:val="00DF1241"/>
    <w:rsid w:val="00DF1481"/>
    <w:rsid w:val="00DF1874"/>
    <w:rsid w:val="00DF1C31"/>
    <w:rsid w:val="00DF1D60"/>
    <w:rsid w:val="00DF26CB"/>
    <w:rsid w:val="00DF338B"/>
    <w:rsid w:val="00DF3987"/>
    <w:rsid w:val="00DF3F6F"/>
    <w:rsid w:val="00DF3FEE"/>
    <w:rsid w:val="00DF5085"/>
    <w:rsid w:val="00DF5A4C"/>
    <w:rsid w:val="00DF60B1"/>
    <w:rsid w:val="00DF61DC"/>
    <w:rsid w:val="00DF6411"/>
    <w:rsid w:val="00DF64A5"/>
    <w:rsid w:val="00DF6604"/>
    <w:rsid w:val="00DF6AC5"/>
    <w:rsid w:val="00DF7186"/>
    <w:rsid w:val="00DF787A"/>
    <w:rsid w:val="00E0056B"/>
    <w:rsid w:val="00E017A8"/>
    <w:rsid w:val="00E017C4"/>
    <w:rsid w:val="00E0187E"/>
    <w:rsid w:val="00E01FCD"/>
    <w:rsid w:val="00E02FE5"/>
    <w:rsid w:val="00E03377"/>
    <w:rsid w:val="00E03810"/>
    <w:rsid w:val="00E03AB4"/>
    <w:rsid w:val="00E03F38"/>
    <w:rsid w:val="00E0467E"/>
    <w:rsid w:val="00E0474D"/>
    <w:rsid w:val="00E052DC"/>
    <w:rsid w:val="00E056FA"/>
    <w:rsid w:val="00E05EB1"/>
    <w:rsid w:val="00E05F12"/>
    <w:rsid w:val="00E05F2D"/>
    <w:rsid w:val="00E0620D"/>
    <w:rsid w:val="00E06603"/>
    <w:rsid w:val="00E0681E"/>
    <w:rsid w:val="00E06981"/>
    <w:rsid w:val="00E06E19"/>
    <w:rsid w:val="00E0787C"/>
    <w:rsid w:val="00E07DE6"/>
    <w:rsid w:val="00E10029"/>
    <w:rsid w:val="00E1022A"/>
    <w:rsid w:val="00E1048B"/>
    <w:rsid w:val="00E11BDE"/>
    <w:rsid w:val="00E124AC"/>
    <w:rsid w:val="00E129CB"/>
    <w:rsid w:val="00E12A98"/>
    <w:rsid w:val="00E12BA6"/>
    <w:rsid w:val="00E12BE4"/>
    <w:rsid w:val="00E133F0"/>
    <w:rsid w:val="00E137F5"/>
    <w:rsid w:val="00E13972"/>
    <w:rsid w:val="00E139BC"/>
    <w:rsid w:val="00E14470"/>
    <w:rsid w:val="00E14A1E"/>
    <w:rsid w:val="00E14B66"/>
    <w:rsid w:val="00E15079"/>
    <w:rsid w:val="00E1564A"/>
    <w:rsid w:val="00E1577A"/>
    <w:rsid w:val="00E15C80"/>
    <w:rsid w:val="00E15CDA"/>
    <w:rsid w:val="00E1628B"/>
    <w:rsid w:val="00E1675D"/>
    <w:rsid w:val="00E16824"/>
    <w:rsid w:val="00E16A1C"/>
    <w:rsid w:val="00E16BDA"/>
    <w:rsid w:val="00E16D0E"/>
    <w:rsid w:val="00E173A0"/>
    <w:rsid w:val="00E205CD"/>
    <w:rsid w:val="00E20A13"/>
    <w:rsid w:val="00E20E3A"/>
    <w:rsid w:val="00E21196"/>
    <w:rsid w:val="00E211CA"/>
    <w:rsid w:val="00E21A28"/>
    <w:rsid w:val="00E21DC3"/>
    <w:rsid w:val="00E22EDD"/>
    <w:rsid w:val="00E22F97"/>
    <w:rsid w:val="00E230C0"/>
    <w:rsid w:val="00E23791"/>
    <w:rsid w:val="00E245AA"/>
    <w:rsid w:val="00E2486F"/>
    <w:rsid w:val="00E24AC2"/>
    <w:rsid w:val="00E24CC4"/>
    <w:rsid w:val="00E2511B"/>
    <w:rsid w:val="00E2580A"/>
    <w:rsid w:val="00E26872"/>
    <w:rsid w:val="00E26CC0"/>
    <w:rsid w:val="00E2731A"/>
    <w:rsid w:val="00E2736E"/>
    <w:rsid w:val="00E2797B"/>
    <w:rsid w:val="00E3041D"/>
    <w:rsid w:val="00E30873"/>
    <w:rsid w:val="00E30975"/>
    <w:rsid w:val="00E30C6F"/>
    <w:rsid w:val="00E314FD"/>
    <w:rsid w:val="00E3253A"/>
    <w:rsid w:val="00E327EB"/>
    <w:rsid w:val="00E32837"/>
    <w:rsid w:val="00E32A1E"/>
    <w:rsid w:val="00E32AC7"/>
    <w:rsid w:val="00E32FA8"/>
    <w:rsid w:val="00E33157"/>
    <w:rsid w:val="00E33222"/>
    <w:rsid w:val="00E335E0"/>
    <w:rsid w:val="00E336CB"/>
    <w:rsid w:val="00E337CF"/>
    <w:rsid w:val="00E33B01"/>
    <w:rsid w:val="00E34141"/>
    <w:rsid w:val="00E34809"/>
    <w:rsid w:val="00E34BCC"/>
    <w:rsid w:val="00E361B1"/>
    <w:rsid w:val="00E367C2"/>
    <w:rsid w:val="00E36930"/>
    <w:rsid w:val="00E36AB0"/>
    <w:rsid w:val="00E36D22"/>
    <w:rsid w:val="00E3723A"/>
    <w:rsid w:val="00E37618"/>
    <w:rsid w:val="00E3781C"/>
    <w:rsid w:val="00E37F93"/>
    <w:rsid w:val="00E40282"/>
    <w:rsid w:val="00E4062B"/>
    <w:rsid w:val="00E40C44"/>
    <w:rsid w:val="00E40C80"/>
    <w:rsid w:val="00E40D2E"/>
    <w:rsid w:val="00E40F59"/>
    <w:rsid w:val="00E419FA"/>
    <w:rsid w:val="00E41C01"/>
    <w:rsid w:val="00E41C37"/>
    <w:rsid w:val="00E41D3A"/>
    <w:rsid w:val="00E421FF"/>
    <w:rsid w:val="00E42781"/>
    <w:rsid w:val="00E42A0D"/>
    <w:rsid w:val="00E42AE9"/>
    <w:rsid w:val="00E42D4D"/>
    <w:rsid w:val="00E42D68"/>
    <w:rsid w:val="00E43408"/>
    <w:rsid w:val="00E43ABA"/>
    <w:rsid w:val="00E44B77"/>
    <w:rsid w:val="00E44FD0"/>
    <w:rsid w:val="00E45248"/>
    <w:rsid w:val="00E454C8"/>
    <w:rsid w:val="00E45C39"/>
    <w:rsid w:val="00E45E1E"/>
    <w:rsid w:val="00E469B4"/>
    <w:rsid w:val="00E472EF"/>
    <w:rsid w:val="00E4733E"/>
    <w:rsid w:val="00E47570"/>
    <w:rsid w:val="00E47C31"/>
    <w:rsid w:val="00E503A9"/>
    <w:rsid w:val="00E5088E"/>
    <w:rsid w:val="00E50DB0"/>
    <w:rsid w:val="00E510E3"/>
    <w:rsid w:val="00E51566"/>
    <w:rsid w:val="00E51A4C"/>
    <w:rsid w:val="00E51CA0"/>
    <w:rsid w:val="00E51F35"/>
    <w:rsid w:val="00E52024"/>
    <w:rsid w:val="00E5230B"/>
    <w:rsid w:val="00E52C72"/>
    <w:rsid w:val="00E52D21"/>
    <w:rsid w:val="00E52E20"/>
    <w:rsid w:val="00E530F2"/>
    <w:rsid w:val="00E53522"/>
    <w:rsid w:val="00E53A83"/>
    <w:rsid w:val="00E54301"/>
    <w:rsid w:val="00E5435C"/>
    <w:rsid w:val="00E547BA"/>
    <w:rsid w:val="00E55809"/>
    <w:rsid w:val="00E55E96"/>
    <w:rsid w:val="00E5628E"/>
    <w:rsid w:val="00E564F4"/>
    <w:rsid w:val="00E564F7"/>
    <w:rsid w:val="00E5789A"/>
    <w:rsid w:val="00E57B16"/>
    <w:rsid w:val="00E57E1C"/>
    <w:rsid w:val="00E607FC"/>
    <w:rsid w:val="00E6099D"/>
    <w:rsid w:val="00E61D83"/>
    <w:rsid w:val="00E62342"/>
    <w:rsid w:val="00E627EA"/>
    <w:rsid w:val="00E638BA"/>
    <w:rsid w:val="00E63C03"/>
    <w:rsid w:val="00E63F65"/>
    <w:rsid w:val="00E640A1"/>
    <w:rsid w:val="00E64E2A"/>
    <w:rsid w:val="00E65638"/>
    <w:rsid w:val="00E65929"/>
    <w:rsid w:val="00E65A88"/>
    <w:rsid w:val="00E65B1D"/>
    <w:rsid w:val="00E66D58"/>
    <w:rsid w:val="00E67D4A"/>
    <w:rsid w:val="00E7029F"/>
    <w:rsid w:val="00E70715"/>
    <w:rsid w:val="00E70D59"/>
    <w:rsid w:val="00E7144B"/>
    <w:rsid w:val="00E7188D"/>
    <w:rsid w:val="00E7256E"/>
    <w:rsid w:val="00E726BD"/>
    <w:rsid w:val="00E72994"/>
    <w:rsid w:val="00E72C35"/>
    <w:rsid w:val="00E74041"/>
    <w:rsid w:val="00E74697"/>
    <w:rsid w:val="00E74E3B"/>
    <w:rsid w:val="00E75787"/>
    <w:rsid w:val="00E75FF8"/>
    <w:rsid w:val="00E76393"/>
    <w:rsid w:val="00E765D6"/>
    <w:rsid w:val="00E76F81"/>
    <w:rsid w:val="00E77538"/>
    <w:rsid w:val="00E77F44"/>
    <w:rsid w:val="00E804DB"/>
    <w:rsid w:val="00E80788"/>
    <w:rsid w:val="00E808C5"/>
    <w:rsid w:val="00E80CC8"/>
    <w:rsid w:val="00E80F9C"/>
    <w:rsid w:val="00E8176C"/>
    <w:rsid w:val="00E82091"/>
    <w:rsid w:val="00E833BF"/>
    <w:rsid w:val="00E8361D"/>
    <w:rsid w:val="00E83DC5"/>
    <w:rsid w:val="00E84725"/>
    <w:rsid w:val="00E84796"/>
    <w:rsid w:val="00E84F33"/>
    <w:rsid w:val="00E850D5"/>
    <w:rsid w:val="00E851F0"/>
    <w:rsid w:val="00E8542C"/>
    <w:rsid w:val="00E85C68"/>
    <w:rsid w:val="00E86779"/>
    <w:rsid w:val="00E86CCF"/>
    <w:rsid w:val="00E86E34"/>
    <w:rsid w:val="00E86EB7"/>
    <w:rsid w:val="00E871D5"/>
    <w:rsid w:val="00E87285"/>
    <w:rsid w:val="00E873B1"/>
    <w:rsid w:val="00E875F7"/>
    <w:rsid w:val="00E87751"/>
    <w:rsid w:val="00E90FBC"/>
    <w:rsid w:val="00E91097"/>
    <w:rsid w:val="00E910F5"/>
    <w:rsid w:val="00E9173C"/>
    <w:rsid w:val="00E9173F"/>
    <w:rsid w:val="00E920CE"/>
    <w:rsid w:val="00E929E9"/>
    <w:rsid w:val="00E92EB6"/>
    <w:rsid w:val="00E92EC2"/>
    <w:rsid w:val="00E938E0"/>
    <w:rsid w:val="00E93FAD"/>
    <w:rsid w:val="00E9469C"/>
    <w:rsid w:val="00E952E2"/>
    <w:rsid w:val="00E95AE3"/>
    <w:rsid w:val="00E95E10"/>
    <w:rsid w:val="00E9607C"/>
    <w:rsid w:val="00E9646D"/>
    <w:rsid w:val="00E97B77"/>
    <w:rsid w:val="00E97EE4"/>
    <w:rsid w:val="00EA02E9"/>
    <w:rsid w:val="00EA06D4"/>
    <w:rsid w:val="00EA0F38"/>
    <w:rsid w:val="00EA1562"/>
    <w:rsid w:val="00EA15D7"/>
    <w:rsid w:val="00EA1A6A"/>
    <w:rsid w:val="00EA1ECD"/>
    <w:rsid w:val="00EA2471"/>
    <w:rsid w:val="00EA24D9"/>
    <w:rsid w:val="00EA298C"/>
    <w:rsid w:val="00EA2A3C"/>
    <w:rsid w:val="00EA31BE"/>
    <w:rsid w:val="00EA3903"/>
    <w:rsid w:val="00EA39A5"/>
    <w:rsid w:val="00EA4042"/>
    <w:rsid w:val="00EA429C"/>
    <w:rsid w:val="00EA4524"/>
    <w:rsid w:val="00EA54F4"/>
    <w:rsid w:val="00EA5BFB"/>
    <w:rsid w:val="00EA5F80"/>
    <w:rsid w:val="00EA6111"/>
    <w:rsid w:val="00EA669F"/>
    <w:rsid w:val="00EA6DC1"/>
    <w:rsid w:val="00EA6F00"/>
    <w:rsid w:val="00EA6F29"/>
    <w:rsid w:val="00EA6F5D"/>
    <w:rsid w:val="00EA719B"/>
    <w:rsid w:val="00EA720C"/>
    <w:rsid w:val="00EA74C0"/>
    <w:rsid w:val="00EA7901"/>
    <w:rsid w:val="00EA7DC5"/>
    <w:rsid w:val="00EB01E7"/>
    <w:rsid w:val="00EB050B"/>
    <w:rsid w:val="00EB0B73"/>
    <w:rsid w:val="00EB0DBE"/>
    <w:rsid w:val="00EB11C0"/>
    <w:rsid w:val="00EB1270"/>
    <w:rsid w:val="00EB157F"/>
    <w:rsid w:val="00EB17C9"/>
    <w:rsid w:val="00EB1999"/>
    <w:rsid w:val="00EB1B01"/>
    <w:rsid w:val="00EB1E37"/>
    <w:rsid w:val="00EB3059"/>
    <w:rsid w:val="00EB337B"/>
    <w:rsid w:val="00EB3B0B"/>
    <w:rsid w:val="00EB3B8E"/>
    <w:rsid w:val="00EB46FA"/>
    <w:rsid w:val="00EB4D78"/>
    <w:rsid w:val="00EB52AF"/>
    <w:rsid w:val="00EB53E8"/>
    <w:rsid w:val="00EB5FA3"/>
    <w:rsid w:val="00EB6D74"/>
    <w:rsid w:val="00EB6D91"/>
    <w:rsid w:val="00EB6DCA"/>
    <w:rsid w:val="00EB7249"/>
    <w:rsid w:val="00EB73E2"/>
    <w:rsid w:val="00EC0106"/>
    <w:rsid w:val="00EC03BB"/>
    <w:rsid w:val="00EC1223"/>
    <w:rsid w:val="00EC16BD"/>
    <w:rsid w:val="00EC2800"/>
    <w:rsid w:val="00EC29A7"/>
    <w:rsid w:val="00EC2CAA"/>
    <w:rsid w:val="00EC3398"/>
    <w:rsid w:val="00EC4065"/>
    <w:rsid w:val="00EC41BB"/>
    <w:rsid w:val="00EC4957"/>
    <w:rsid w:val="00EC4A61"/>
    <w:rsid w:val="00EC51BD"/>
    <w:rsid w:val="00EC552E"/>
    <w:rsid w:val="00EC55FB"/>
    <w:rsid w:val="00EC64D3"/>
    <w:rsid w:val="00EC6930"/>
    <w:rsid w:val="00EC6D66"/>
    <w:rsid w:val="00EC740C"/>
    <w:rsid w:val="00EC7E9E"/>
    <w:rsid w:val="00ED018C"/>
    <w:rsid w:val="00ED067A"/>
    <w:rsid w:val="00ED10DC"/>
    <w:rsid w:val="00ED1837"/>
    <w:rsid w:val="00ED1BD1"/>
    <w:rsid w:val="00ED23F8"/>
    <w:rsid w:val="00ED258C"/>
    <w:rsid w:val="00ED2E90"/>
    <w:rsid w:val="00ED3404"/>
    <w:rsid w:val="00ED3C4D"/>
    <w:rsid w:val="00ED3CF4"/>
    <w:rsid w:val="00ED3E8E"/>
    <w:rsid w:val="00ED41AC"/>
    <w:rsid w:val="00ED4B3C"/>
    <w:rsid w:val="00ED4FC9"/>
    <w:rsid w:val="00ED5315"/>
    <w:rsid w:val="00ED5814"/>
    <w:rsid w:val="00ED58C6"/>
    <w:rsid w:val="00ED608C"/>
    <w:rsid w:val="00ED609C"/>
    <w:rsid w:val="00ED6446"/>
    <w:rsid w:val="00ED7035"/>
    <w:rsid w:val="00ED74A5"/>
    <w:rsid w:val="00ED77A6"/>
    <w:rsid w:val="00ED7A18"/>
    <w:rsid w:val="00EE02E0"/>
    <w:rsid w:val="00EE0451"/>
    <w:rsid w:val="00EE0907"/>
    <w:rsid w:val="00EE119D"/>
    <w:rsid w:val="00EE14F7"/>
    <w:rsid w:val="00EE26BC"/>
    <w:rsid w:val="00EE2707"/>
    <w:rsid w:val="00EE2ADD"/>
    <w:rsid w:val="00EE2B13"/>
    <w:rsid w:val="00EE3445"/>
    <w:rsid w:val="00EE421D"/>
    <w:rsid w:val="00EE4B76"/>
    <w:rsid w:val="00EE4D8D"/>
    <w:rsid w:val="00EE6121"/>
    <w:rsid w:val="00EE6222"/>
    <w:rsid w:val="00EE6740"/>
    <w:rsid w:val="00EE6829"/>
    <w:rsid w:val="00EE682A"/>
    <w:rsid w:val="00EE796D"/>
    <w:rsid w:val="00EF0B27"/>
    <w:rsid w:val="00EF0B4F"/>
    <w:rsid w:val="00EF0B81"/>
    <w:rsid w:val="00EF0BF7"/>
    <w:rsid w:val="00EF0F2B"/>
    <w:rsid w:val="00EF1D0E"/>
    <w:rsid w:val="00EF20CD"/>
    <w:rsid w:val="00EF2F21"/>
    <w:rsid w:val="00EF2FA9"/>
    <w:rsid w:val="00EF3273"/>
    <w:rsid w:val="00EF3299"/>
    <w:rsid w:val="00EF3903"/>
    <w:rsid w:val="00EF3AC3"/>
    <w:rsid w:val="00EF408A"/>
    <w:rsid w:val="00EF40ED"/>
    <w:rsid w:val="00EF4250"/>
    <w:rsid w:val="00EF427C"/>
    <w:rsid w:val="00EF4B9B"/>
    <w:rsid w:val="00EF5192"/>
    <w:rsid w:val="00EF52CC"/>
    <w:rsid w:val="00EF5694"/>
    <w:rsid w:val="00EF5D8A"/>
    <w:rsid w:val="00EF6681"/>
    <w:rsid w:val="00EF681D"/>
    <w:rsid w:val="00EF69EB"/>
    <w:rsid w:val="00EF6F05"/>
    <w:rsid w:val="00EF7139"/>
    <w:rsid w:val="00EF7454"/>
    <w:rsid w:val="00EF7DD0"/>
    <w:rsid w:val="00F00291"/>
    <w:rsid w:val="00F002B6"/>
    <w:rsid w:val="00F002D6"/>
    <w:rsid w:val="00F0036A"/>
    <w:rsid w:val="00F00A1E"/>
    <w:rsid w:val="00F00D84"/>
    <w:rsid w:val="00F01A8C"/>
    <w:rsid w:val="00F02629"/>
    <w:rsid w:val="00F03156"/>
    <w:rsid w:val="00F051DF"/>
    <w:rsid w:val="00F060C2"/>
    <w:rsid w:val="00F0619D"/>
    <w:rsid w:val="00F0644B"/>
    <w:rsid w:val="00F07241"/>
    <w:rsid w:val="00F075D7"/>
    <w:rsid w:val="00F07742"/>
    <w:rsid w:val="00F07A3A"/>
    <w:rsid w:val="00F07E85"/>
    <w:rsid w:val="00F10BBF"/>
    <w:rsid w:val="00F10D0D"/>
    <w:rsid w:val="00F10D7D"/>
    <w:rsid w:val="00F1123E"/>
    <w:rsid w:val="00F1150D"/>
    <w:rsid w:val="00F115FA"/>
    <w:rsid w:val="00F1239D"/>
    <w:rsid w:val="00F124ED"/>
    <w:rsid w:val="00F12EE0"/>
    <w:rsid w:val="00F1331F"/>
    <w:rsid w:val="00F13D09"/>
    <w:rsid w:val="00F14AE0"/>
    <w:rsid w:val="00F15141"/>
    <w:rsid w:val="00F1544C"/>
    <w:rsid w:val="00F15BC3"/>
    <w:rsid w:val="00F15BFA"/>
    <w:rsid w:val="00F15D50"/>
    <w:rsid w:val="00F16508"/>
    <w:rsid w:val="00F16C2C"/>
    <w:rsid w:val="00F16ED7"/>
    <w:rsid w:val="00F17058"/>
    <w:rsid w:val="00F17CE8"/>
    <w:rsid w:val="00F201B8"/>
    <w:rsid w:val="00F204B9"/>
    <w:rsid w:val="00F20560"/>
    <w:rsid w:val="00F207B4"/>
    <w:rsid w:val="00F20852"/>
    <w:rsid w:val="00F2085E"/>
    <w:rsid w:val="00F20CBC"/>
    <w:rsid w:val="00F20EB3"/>
    <w:rsid w:val="00F20F5B"/>
    <w:rsid w:val="00F211B9"/>
    <w:rsid w:val="00F2143F"/>
    <w:rsid w:val="00F2187C"/>
    <w:rsid w:val="00F22006"/>
    <w:rsid w:val="00F220A8"/>
    <w:rsid w:val="00F22390"/>
    <w:rsid w:val="00F22434"/>
    <w:rsid w:val="00F22E9C"/>
    <w:rsid w:val="00F23C15"/>
    <w:rsid w:val="00F242D3"/>
    <w:rsid w:val="00F245B1"/>
    <w:rsid w:val="00F24860"/>
    <w:rsid w:val="00F24D24"/>
    <w:rsid w:val="00F24DA5"/>
    <w:rsid w:val="00F24E2A"/>
    <w:rsid w:val="00F2526B"/>
    <w:rsid w:val="00F25579"/>
    <w:rsid w:val="00F26007"/>
    <w:rsid w:val="00F266BD"/>
    <w:rsid w:val="00F26DA2"/>
    <w:rsid w:val="00F26F66"/>
    <w:rsid w:val="00F27533"/>
    <w:rsid w:val="00F27C35"/>
    <w:rsid w:val="00F27CE7"/>
    <w:rsid w:val="00F27E4B"/>
    <w:rsid w:val="00F27F38"/>
    <w:rsid w:val="00F303B5"/>
    <w:rsid w:val="00F303E1"/>
    <w:rsid w:val="00F30571"/>
    <w:rsid w:val="00F30740"/>
    <w:rsid w:val="00F309D8"/>
    <w:rsid w:val="00F30B1A"/>
    <w:rsid w:val="00F31C26"/>
    <w:rsid w:val="00F31C3A"/>
    <w:rsid w:val="00F327A3"/>
    <w:rsid w:val="00F33365"/>
    <w:rsid w:val="00F333A2"/>
    <w:rsid w:val="00F33712"/>
    <w:rsid w:val="00F338C6"/>
    <w:rsid w:val="00F33C32"/>
    <w:rsid w:val="00F33FBE"/>
    <w:rsid w:val="00F3422E"/>
    <w:rsid w:val="00F3441F"/>
    <w:rsid w:val="00F34E3E"/>
    <w:rsid w:val="00F361F1"/>
    <w:rsid w:val="00F372C7"/>
    <w:rsid w:val="00F3743D"/>
    <w:rsid w:val="00F374E8"/>
    <w:rsid w:val="00F37740"/>
    <w:rsid w:val="00F378E2"/>
    <w:rsid w:val="00F37B54"/>
    <w:rsid w:val="00F37E32"/>
    <w:rsid w:val="00F401B5"/>
    <w:rsid w:val="00F4146D"/>
    <w:rsid w:val="00F41FB7"/>
    <w:rsid w:val="00F42CD3"/>
    <w:rsid w:val="00F42EC6"/>
    <w:rsid w:val="00F434A7"/>
    <w:rsid w:val="00F441CA"/>
    <w:rsid w:val="00F4473A"/>
    <w:rsid w:val="00F4492D"/>
    <w:rsid w:val="00F44AC7"/>
    <w:rsid w:val="00F451D4"/>
    <w:rsid w:val="00F45300"/>
    <w:rsid w:val="00F461F5"/>
    <w:rsid w:val="00F46439"/>
    <w:rsid w:val="00F46E9E"/>
    <w:rsid w:val="00F46F54"/>
    <w:rsid w:val="00F5011E"/>
    <w:rsid w:val="00F50239"/>
    <w:rsid w:val="00F5046E"/>
    <w:rsid w:val="00F50C24"/>
    <w:rsid w:val="00F52B5F"/>
    <w:rsid w:val="00F52B6F"/>
    <w:rsid w:val="00F52CFD"/>
    <w:rsid w:val="00F53CF0"/>
    <w:rsid w:val="00F5517E"/>
    <w:rsid w:val="00F5592B"/>
    <w:rsid w:val="00F5597A"/>
    <w:rsid w:val="00F559B4"/>
    <w:rsid w:val="00F55A27"/>
    <w:rsid w:val="00F55AAD"/>
    <w:rsid w:val="00F560BD"/>
    <w:rsid w:val="00F562B8"/>
    <w:rsid w:val="00F566D0"/>
    <w:rsid w:val="00F5681A"/>
    <w:rsid w:val="00F576FC"/>
    <w:rsid w:val="00F57741"/>
    <w:rsid w:val="00F57999"/>
    <w:rsid w:val="00F60009"/>
    <w:rsid w:val="00F604B7"/>
    <w:rsid w:val="00F6126C"/>
    <w:rsid w:val="00F61DDE"/>
    <w:rsid w:val="00F6229D"/>
    <w:rsid w:val="00F622BA"/>
    <w:rsid w:val="00F6252D"/>
    <w:rsid w:val="00F625DF"/>
    <w:rsid w:val="00F6293D"/>
    <w:rsid w:val="00F62DE1"/>
    <w:rsid w:val="00F632CD"/>
    <w:rsid w:val="00F633EB"/>
    <w:rsid w:val="00F640AF"/>
    <w:rsid w:val="00F643B2"/>
    <w:rsid w:val="00F6448A"/>
    <w:rsid w:val="00F64751"/>
    <w:rsid w:val="00F650C8"/>
    <w:rsid w:val="00F6531A"/>
    <w:rsid w:val="00F6564A"/>
    <w:rsid w:val="00F65C42"/>
    <w:rsid w:val="00F65C88"/>
    <w:rsid w:val="00F66551"/>
    <w:rsid w:val="00F66712"/>
    <w:rsid w:val="00F668CD"/>
    <w:rsid w:val="00F678D8"/>
    <w:rsid w:val="00F7016C"/>
    <w:rsid w:val="00F7048C"/>
    <w:rsid w:val="00F7054D"/>
    <w:rsid w:val="00F70739"/>
    <w:rsid w:val="00F70D11"/>
    <w:rsid w:val="00F70D7E"/>
    <w:rsid w:val="00F710A6"/>
    <w:rsid w:val="00F71AEA"/>
    <w:rsid w:val="00F71C98"/>
    <w:rsid w:val="00F71ED4"/>
    <w:rsid w:val="00F7331C"/>
    <w:rsid w:val="00F7370B"/>
    <w:rsid w:val="00F73774"/>
    <w:rsid w:val="00F744D9"/>
    <w:rsid w:val="00F74A4E"/>
    <w:rsid w:val="00F74AFD"/>
    <w:rsid w:val="00F750AC"/>
    <w:rsid w:val="00F75B79"/>
    <w:rsid w:val="00F76231"/>
    <w:rsid w:val="00F76B8D"/>
    <w:rsid w:val="00F76C46"/>
    <w:rsid w:val="00F76DC6"/>
    <w:rsid w:val="00F76E13"/>
    <w:rsid w:val="00F76F59"/>
    <w:rsid w:val="00F80174"/>
    <w:rsid w:val="00F808F7"/>
    <w:rsid w:val="00F80A01"/>
    <w:rsid w:val="00F81776"/>
    <w:rsid w:val="00F81841"/>
    <w:rsid w:val="00F81988"/>
    <w:rsid w:val="00F81A29"/>
    <w:rsid w:val="00F82328"/>
    <w:rsid w:val="00F82C67"/>
    <w:rsid w:val="00F82CF7"/>
    <w:rsid w:val="00F82E12"/>
    <w:rsid w:val="00F82E71"/>
    <w:rsid w:val="00F8306F"/>
    <w:rsid w:val="00F83311"/>
    <w:rsid w:val="00F83E42"/>
    <w:rsid w:val="00F841EB"/>
    <w:rsid w:val="00F8425D"/>
    <w:rsid w:val="00F848A2"/>
    <w:rsid w:val="00F854B2"/>
    <w:rsid w:val="00F8553C"/>
    <w:rsid w:val="00F86061"/>
    <w:rsid w:val="00F860AA"/>
    <w:rsid w:val="00F86BA3"/>
    <w:rsid w:val="00F873AF"/>
    <w:rsid w:val="00F87595"/>
    <w:rsid w:val="00F911BA"/>
    <w:rsid w:val="00F920BF"/>
    <w:rsid w:val="00F920EE"/>
    <w:rsid w:val="00F934D3"/>
    <w:rsid w:val="00F936F4"/>
    <w:rsid w:val="00F9372F"/>
    <w:rsid w:val="00F93898"/>
    <w:rsid w:val="00F93919"/>
    <w:rsid w:val="00F93961"/>
    <w:rsid w:val="00F93ABF"/>
    <w:rsid w:val="00F94123"/>
    <w:rsid w:val="00F94336"/>
    <w:rsid w:val="00F944E7"/>
    <w:rsid w:val="00F94638"/>
    <w:rsid w:val="00F9484D"/>
    <w:rsid w:val="00F9508A"/>
    <w:rsid w:val="00F95395"/>
    <w:rsid w:val="00F96039"/>
    <w:rsid w:val="00F964C8"/>
    <w:rsid w:val="00F96E58"/>
    <w:rsid w:val="00F97281"/>
    <w:rsid w:val="00F9741B"/>
    <w:rsid w:val="00F97801"/>
    <w:rsid w:val="00FA047E"/>
    <w:rsid w:val="00FA08CA"/>
    <w:rsid w:val="00FA0CAE"/>
    <w:rsid w:val="00FA0D1C"/>
    <w:rsid w:val="00FA1336"/>
    <w:rsid w:val="00FA1693"/>
    <w:rsid w:val="00FA195F"/>
    <w:rsid w:val="00FA1BC3"/>
    <w:rsid w:val="00FA3929"/>
    <w:rsid w:val="00FA3D9C"/>
    <w:rsid w:val="00FA4A5E"/>
    <w:rsid w:val="00FA5543"/>
    <w:rsid w:val="00FA5CD8"/>
    <w:rsid w:val="00FA5FC9"/>
    <w:rsid w:val="00FA65CD"/>
    <w:rsid w:val="00FA6C4E"/>
    <w:rsid w:val="00FA6CFF"/>
    <w:rsid w:val="00FA7973"/>
    <w:rsid w:val="00FB04DB"/>
    <w:rsid w:val="00FB091F"/>
    <w:rsid w:val="00FB1A00"/>
    <w:rsid w:val="00FB1E6D"/>
    <w:rsid w:val="00FB23DA"/>
    <w:rsid w:val="00FB29C4"/>
    <w:rsid w:val="00FB2DCF"/>
    <w:rsid w:val="00FB34E6"/>
    <w:rsid w:val="00FB3652"/>
    <w:rsid w:val="00FB3A48"/>
    <w:rsid w:val="00FB3A4B"/>
    <w:rsid w:val="00FB3EDB"/>
    <w:rsid w:val="00FB4132"/>
    <w:rsid w:val="00FB43AA"/>
    <w:rsid w:val="00FB4E8C"/>
    <w:rsid w:val="00FB5242"/>
    <w:rsid w:val="00FB5FBB"/>
    <w:rsid w:val="00FB6435"/>
    <w:rsid w:val="00FB66F2"/>
    <w:rsid w:val="00FB6711"/>
    <w:rsid w:val="00FB7509"/>
    <w:rsid w:val="00FB78D8"/>
    <w:rsid w:val="00FC0573"/>
    <w:rsid w:val="00FC2DBC"/>
    <w:rsid w:val="00FC3E09"/>
    <w:rsid w:val="00FC4031"/>
    <w:rsid w:val="00FC4803"/>
    <w:rsid w:val="00FC4816"/>
    <w:rsid w:val="00FC4FF6"/>
    <w:rsid w:val="00FC5661"/>
    <w:rsid w:val="00FC63C6"/>
    <w:rsid w:val="00FC660E"/>
    <w:rsid w:val="00FC69EB"/>
    <w:rsid w:val="00FC6C9D"/>
    <w:rsid w:val="00FC6D78"/>
    <w:rsid w:val="00FC7132"/>
    <w:rsid w:val="00FC722F"/>
    <w:rsid w:val="00FC770B"/>
    <w:rsid w:val="00FC783D"/>
    <w:rsid w:val="00FC7B05"/>
    <w:rsid w:val="00FC7F04"/>
    <w:rsid w:val="00FD04CA"/>
    <w:rsid w:val="00FD0AAB"/>
    <w:rsid w:val="00FD0AC3"/>
    <w:rsid w:val="00FD10F0"/>
    <w:rsid w:val="00FD16B9"/>
    <w:rsid w:val="00FD1AE0"/>
    <w:rsid w:val="00FD2044"/>
    <w:rsid w:val="00FD2137"/>
    <w:rsid w:val="00FD2305"/>
    <w:rsid w:val="00FD239F"/>
    <w:rsid w:val="00FD2694"/>
    <w:rsid w:val="00FD2DEB"/>
    <w:rsid w:val="00FD2E0A"/>
    <w:rsid w:val="00FD379E"/>
    <w:rsid w:val="00FD396D"/>
    <w:rsid w:val="00FD3CE7"/>
    <w:rsid w:val="00FD3E57"/>
    <w:rsid w:val="00FD3E88"/>
    <w:rsid w:val="00FD42D1"/>
    <w:rsid w:val="00FD4D6F"/>
    <w:rsid w:val="00FD574A"/>
    <w:rsid w:val="00FD5D91"/>
    <w:rsid w:val="00FD5E46"/>
    <w:rsid w:val="00FD5F50"/>
    <w:rsid w:val="00FD62A0"/>
    <w:rsid w:val="00FD6473"/>
    <w:rsid w:val="00FD656A"/>
    <w:rsid w:val="00FD66DC"/>
    <w:rsid w:val="00FD6B36"/>
    <w:rsid w:val="00FD6F10"/>
    <w:rsid w:val="00FE0263"/>
    <w:rsid w:val="00FE02B3"/>
    <w:rsid w:val="00FE0AB0"/>
    <w:rsid w:val="00FE0BA0"/>
    <w:rsid w:val="00FE0FFC"/>
    <w:rsid w:val="00FE1555"/>
    <w:rsid w:val="00FE1668"/>
    <w:rsid w:val="00FE1E66"/>
    <w:rsid w:val="00FE2608"/>
    <w:rsid w:val="00FE2BC6"/>
    <w:rsid w:val="00FE2D85"/>
    <w:rsid w:val="00FE3076"/>
    <w:rsid w:val="00FE3296"/>
    <w:rsid w:val="00FE3F97"/>
    <w:rsid w:val="00FE4215"/>
    <w:rsid w:val="00FE4917"/>
    <w:rsid w:val="00FE52D9"/>
    <w:rsid w:val="00FE58DD"/>
    <w:rsid w:val="00FE59D1"/>
    <w:rsid w:val="00FE60A8"/>
    <w:rsid w:val="00FE6E4D"/>
    <w:rsid w:val="00FE6FCC"/>
    <w:rsid w:val="00FE7930"/>
    <w:rsid w:val="00FE7EFB"/>
    <w:rsid w:val="00FF0180"/>
    <w:rsid w:val="00FF0F25"/>
    <w:rsid w:val="00FF1080"/>
    <w:rsid w:val="00FF2F13"/>
    <w:rsid w:val="00FF3A2D"/>
    <w:rsid w:val="00FF47E2"/>
    <w:rsid w:val="00FF52FB"/>
    <w:rsid w:val="00FF5BA0"/>
    <w:rsid w:val="00FF6263"/>
    <w:rsid w:val="00FF65CD"/>
    <w:rsid w:val="00FF6A62"/>
    <w:rsid w:val="00FF7351"/>
    <w:rsid w:val="00FF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ffc" strokecolor="#930">
      <v:fill color="#ffc"/>
      <v:stroke color="#930" weight="1.5pt"/>
    </o:shapedefaults>
    <o:shapelayout v:ext="edit">
      <o:idmap v:ext="edit" data="2"/>
    </o:shapelayout>
  </w:shapeDefaults>
  <w:decimalSymbol w:val="."/>
  <w:listSeparator w:val=","/>
  <w14:docId w14:val="0535F81C"/>
  <w15:chartTrackingRefBased/>
  <w15:docId w15:val="{BD0DC246-C776-4303-B710-64F9FCBD9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37F5"/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137F5"/>
    <w:pPr>
      <w:tabs>
        <w:tab w:val="center" w:pos="4320"/>
        <w:tab w:val="right" w:pos="8640"/>
      </w:tabs>
      <w:spacing w:before="180" w:after="180"/>
      <w:jc w:val="center"/>
      <w:outlineLvl w:val="0"/>
    </w:pPr>
    <w:rPr>
      <w:rFonts w:cs="Verdana"/>
      <w:b/>
      <w:bCs/>
      <w:iCs/>
      <w:color w:val="000000"/>
      <w:sz w:val="32"/>
      <w:szCs w:val="32"/>
    </w:rPr>
  </w:style>
  <w:style w:type="paragraph" w:styleId="Heading2">
    <w:name w:val="heading 2"/>
    <w:basedOn w:val="Heading1"/>
    <w:next w:val="ConcurBodyText"/>
    <w:link w:val="Heading2Char"/>
    <w:qFormat/>
    <w:rsid w:val="00E137F5"/>
    <w:pPr>
      <w:pBdr>
        <w:top w:val="single" w:sz="12" w:space="1" w:color="000000"/>
      </w:pBdr>
      <w:tabs>
        <w:tab w:val="clear" w:pos="4320"/>
      </w:tabs>
      <w:spacing w:before="360" w:after="60"/>
      <w:ind w:left="-86"/>
      <w:jc w:val="left"/>
      <w:outlineLvl w:val="1"/>
    </w:pPr>
    <w:rPr>
      <w:sz w:val="24"/>
      <w:szCs w:val="24"/>
    </w:rPr>
  </w:style>
  <w:style w:type="paragraph" w:styleId="Heading3">
    <w:name w:val="heading 3"/>
    <w:next w:val="ConcurBodyText"/>
    <w:link w:val="Heading3Char"/>
    <w:qFormat/>
    <w:rsid w:val="00E137F5"/>
    <w:pPr>
      <w:keepNext/>
      <w:spacing w:before="240"/>
      <w:outlineLvl w:val="2"/>
    </w:pPr>
    <w:rPr>
      <w:rFonts w:ascii="Verdana" w:hAnsi="Verdana" w:cs="Verdana"/>
      <w:b/>
      <w:bCs/>
      <w:i/>
      <w:iCs/>
      <w:color w:val="000000"/>
      <w:sz w:val="22"/>
    </w:rPr>
  </w:style>
  <w:style w:type="paragraph" w:styleId="Heading4">
    <w:name w:val="heading 4"/>
    <w:next w:val="ConcurBodyText"/>
    <w:link w:val="Heading4Char"/>
    <w:autoRedefine/>
    <w:qFormat/>
    <w:rsid w:val="00E137F5"/>
    <w:pPr>
      <w:keepNext/>
      <w:spacing w:before="240"/>
      <w:outlineLvl w:val="3"/>
    </w:pPr>
    <w:rPr>
      <w:rFonts w:ascii="Verdana" w:hAnsi="Verdana" w:cs="Verdana"/>
      <w:b/>
      <w:bCs/>
      <w:smallCaps/>
      <w:color w:val="000000"/>
      <w:sz w:val="22"/>
      <w:szCs w:val="22"/>
    </w:rPr>
  </w:style>
  <w:style w:type="paragraph" w:styleId="Heading5">
    <w:name w:val="heading 5"/>
    <w:next w:val="Normal"/>
    <w:link w:val="Heading5Char"/>
    <w:qFormat/>
    <w:rsid w:val="00E137F5"/>
    <w:pPr>
      <w:keepNext/>
      <w:spacing w:before="240" w:after="120"/>
      <w:outlineLvl w:val="4"/>
    </w:pPr>
    <w:rPr>
      <w:rFonts w:ascii="Verdana" w:hAnsi="Verdana"/>
      <w:b/>
      <w:smallCaps/>
      <w:snapToGrid w:val="0"/>
    </w:rPr>
  </w:style>
  <w:style w:type="paragraph" w:styleId="Heading6">
    <w:name w:val="heading 6"/>
    <w:aliases w:val="Sub Label"/>
    <w:basedOn w:val="Normal"/>
    <w:next w:val="Normal"/>
    <w:link w:val="Heading6Char"/>
    <w:qFormat/>
    <w:rsid w:val="00E137F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E137F5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137F5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E137F5"/>
    <w:p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curBulletChar">
    <w:name w:val="Concur Bullet Char"/>
    <w:link w:val="ConcurBullet"/>
    <w:rsid w:val="00E137F5"/>
    <w:rPr>
      <w:rFonts w:ascii="Verdana" w:eastAsia="SimSun" w:hAnsi="Verdana"/>
      <w:snapToGrid w:val="0"/>
    </w:rPr>
  </w:style>
  <w:style w:type="character" w:customStyle="1" w:styleId="Heading5Char">
    <w:name w:val="Heading 5 Char"/>
    <w:link w:val="Heading5"/>
    <w:rsid w:val="00E137F5"/>
    <w:rPr>
      <w:rFonts w:ascii="Verdana" w:eastAsia="SimSun" w:hAnsi="Verdana"/>
      <w:b/>
      <w:smallCaps/>
      <w:snapToGrid w:val="0"/>
    </w:rPr>
  </w:style>
  <w:style w:type="paragraph" w:customStyle="1" w:styleId="Default">
    <w:name w:val="Default"/>
    <w:rsid w:val="00E137F5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table" w:styleId="TableGrid">
    <w:name w:val="Table Grid"/>
    <w:basedOn w:val="TableNormal"/>
    <w:rsid w:val="00E137F5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semiHidden/>
    <w:rsid w:val="00E137F5"/>
    <w:pPr>
      <w:tabs>
        <w:tab w:val="center" w:pos="4320"/>
        <w:tab w:val="right" w:pos="8640"/>
      </w:tabs>
    </w:pPr>
  </w:style>
  <w:style w:type="paragraph" w:styleId="Footer">
    <w:name w:val="footer"/>
    <w:aliases w:val="Footer Char1 Char,Footer Char Char Char,Footer Char Char1"/>
    <w:basedOn w:val="ConcurTableText"/>
    <w:link w:val="FooterChar1"/>
    <w:rsid w:val="00E137F5"/>
    <w:pPr>
      <w:pBdr>
        <w:top w:val="single" w:sz="4" w:space="1" w:color="auto"/>
      </w:pBdr>
      <w:tabs>
        <w:tab w:val="right" w:pos="9630"/>
      </w:tabs>
      <w:spacing w:before="0" w:after="0"/>
      <w:ind w:left="-90"/>
    </w:pPr>
    <w:rPr>
      <w:szCs w:val="18"/>
    </w:rPr>
  </w:style>
  <w:style w:type="paragraph" w:styleId="TOC1">
    <w:name w:val="toc 1"/>
    <w:basedOn w:val="Normal"/>
    <w:next w:val="Normal"/>
    <w:autoRedefine/>
    <w:uiPriority w:val="39"/>
    <w:rsid w:val="00EE6829"/>
    <w:pPr>
      <w:tabs>
        <w:tab w:val="right" w:leader="dot" w:pos="4931"/>
      </w:tabs>
      <w:spacing w:before="180"/>
      <w:ind w:right="-14"/>
    </w:pPr>
    <w:rPr>
      <w:b/>
      <w:noProof/>
      <w:sz w:val="18"/>
      <w:szCs w:val="20"/>
    </w:rPr>
  </w:style>
  <w:style w:type="paragraph" w:styleId="TOC2">
    <w:name w:val="toc 2"/>
    <w:basedOn w:val="Normal"/>
    <w:next w:val="Normal"/>
    <w:autoRedefine/>
    <w:uiPriority w:val="39"/>
    <w:rsid w:val="00EE6829"/>
    <w:pPr>
      <w:tabs>
        <w:tab w:val="right" w:leader="dot" w:pos="4930"/>
      </w:tabs>
      <w:spacing w:before="20"/>
      <w:ind w:left="158"/>
    </w:pPr>
    <w:rPr>
      <w:noProof/>
      <w:sz w:val="18"/>
      <w:szCs w:val="20"/>
    </w:rPr>
  </w:style>
  <w:style w:type="character" w:styleId="Hyperlink">
    <w:name w:val="Hyperlink"/>
    <w:uiPriority w:val="99"/>
    <w:rsid w:val="00E137F5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rsid w:val="00E137F5"/>
    <w:pPr>
      <w:tabs>
        <w:tab w:val="right" w:leader="dot" w:pos="4930"/>
      </w:tabs>
      <w:ind w:left="520"/>
    </w:pPr>
    <w:rPr>
      <w:noProof/>
      <w:sz w:val="18"/>
      <w:szCs w:val="18"/>
    </w:rPr>
  </w:style>
  <w:style w:type="paragraph" w:customStyle="1" w:styleId="TOCHead">
    <w:name w:val="TOC Head"/>
    <w:semiHidden/>
    <w:rsid w:val="00E137F5"/>
    <w:pPr>
      <w:pBdr>
        <w:bottom w:val="single" w:sz="4" w:space="1" w:color="auto"/>
      </w:pBdr>
    </w:pPr>
    <w:rPr>
      <w:rFonts w:ascii="Verdana" w:hAnsi="Verdana" w:cs="Verdana"/>
      <w:b/>
      <w:bCs/>
      <w:sz w:val="28"/>
      <w:szCs w:val="22"/>
    </w:rPr>
  </w:style>
  <w:style w:type="paragraph" w:styleId="DocumentMap">
    <w:name w:val="Document Map"/>
    <w:basedOn w:val="Normal"/>
    <w:semiHidden/>
    <w:rsid w:val="00E137F5"/>
    <w:pPr>
      <w:shd w:val="clear" w:color="auto" w:fill="000080"/>
    </w:pPr>
    <w:rPr>
      <w:rFonts w:ascii="Tahoma" w:hAnsi="Tahoma" w:cs="Tahoma"/>
    </w:rPr>
  </w:style>
  <w:style w:type="character" w:styleId="Strong">
    <w:name w:val="Strong"/>
    <w:qFormat/>
    <w:rsid w:val="00E137F5"/>
    <w:rPr>
      <w:b/>
      <w:bCs/>
    </w:rPr>
  </w:style>
  <w:style w:type="paragraph" w:styleId="NormalWeb">
    <w:name w:val="Normal (Web)"/>
    <w:basedOn w:val="Normal"/>
    <w:uiPriority w:val="99"/>
    <w:semiHidden/>
    <w:rsid w:val="00E137F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E137F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rsid w:val="00E137F5"/>
    <w:rPr>
      <w:b/>
      <w:bCs/>
      <w:sz w:val="20"/>
      <w:szCs w:val="20"/>
    </w:rPr>
  </w:style>
  <w:style w:type="character" w:styleId="CommentReference">
    <w:name w:val="annotation reference"/>
    <w:uiPriority w:val="99"/>
    <w:semiHidden/>
    <w:rsid w:val="00E137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137F5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137F5"/>
    <w:rPr>
      <w:b/>
      <w:bCs/>
    </w:rPr>
  </w:style>
  <w:style w:type="character" w:styleId="EndnoteReference">
    <w:name w:val="endnote reference"/>
    <w:semiHidden/>
    <w:rsid w:val="00E137F5"/>
    <w:rPr>
      <w:vertAlign w:val="superscript"/>
    </w:rPr>
  </w:style>
  <w:style w:type="paragraph" w:styleId="EndnoteText">
    <w:name w:val="endnote text"/>
    <w:basedOn w:val="Normal"/>
    <w:semiHidden/>
    <w:rsid w:val="00E137F5"/>
    <w:rPr>
      <w:sz w:val="20"/>
      <w:szCs w:val="20"/>
    </w:rPr>
  </w:style>
  <w:style w:type="character" w:styleId="FootnoteReference">
    <w:name w:val="footnote reference"/>
    <w:semiHidden/>
    <w:rsid w:val="00E137F5"/>
    <w:rPr>
      <w:vertAlign w:val="superscript"/>
    </w:rPr>
  </w:style>
  <w:style w:type="paragraph" w:styleId="FootnoteText">
    <w:name w:val="footnote text"/>
    <w:basedOn w:val="Normal"/>
    <w:semiHidden/>
    <w:rsid w:val="00E137F5"/>
    <w:rPr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E137F5"/>
    <w:pPr>
      <w:ind w:left="220" w:hanging="220"/>
    </w:pPr>
  </w:style>
  <w:style w:type="paragraph" w:styleId="Index2">
    <w:name w:val="index 2"/>
    <w:basedOn w:val="Normal"/>
    <w:next w:val="Normal"/>
    <w:autoRedefine/>
    <w:semiHidden/>
    <w:rsid w:val="00E137F5"/>
    <w:pPr>
      <w:ind w:left="440" w:hanging="220"/>
    </w:pPr>
  </w:style>
  <w:style w:type="paragraph" w:styleId="Index3">
    <w:name w:val="index 3"/>
    <w:basedOn w:val="Normal"/>
    <w:next w:val="Normal"/>
    <w:autoRedefine/>
    <w:semiHidden/>
    <w:rsid w:val="00E137F5"/>
    <w:pPr>
      <w:ind w:left="660" w:hanging="220"/>
    </w:pPr>
  </w:style>
  <w:style w:type="paragraph" w:styleId="Index4">
    <w:name w:val="index 4"/>
    <w:basedOn w:val="Normal"/>
    <w:next w:val="Normal"/>
    <w:autoRedefine/>
    <w:semiHidden/>
    <w:rsid w:val="00E137F5"/>
    <w:pPr>
      <w:ind w:left="880" w:hanging="220"/>
    </w:pPr>
  </w:style>
  <w:style w:type="paragraph" w:styleId="Index5">
    <w:name w:val="index 5"/>
    <w:basedOn w:val="Normal"/>
    <w:next w:val="Normal"/>
    <w:autoRedefine/>
    <w:semiHidden/>
    <w:rsid w:val="00E137F5"/>
    <w:pPr>
      <w:ind w:left="1100" w:hanging="220"/>
    </w:pPr>
  </w:style>
  <w:style w:type="paragraph" w:styleId="Index6">
    <w:name w:val="index 6"/>
    <w:basedOn w:val="Normal"/>
    <w:next w:val="Normal"/>
    <w:autoRedefine/>
    <w:semiHidden/>
    <w:rsid w:val="00E137F5"/>
    <w:pPr>
      <w:ind w:left="1320" w:hanging="220"/>
    </w:pPr>
  </w:style>
  <w:style w:type="paragraph" w:styleId="Index7">
    <w:name w:val="index 7"/>
    <w:basedOn w:val="Normal"/>
    <w:next w:val="Normal"/>
    <w:autoRedefine/>
    <w:semiHidden/>
    <w:rsid w:val="00E137F5"/>
    <w:pPr>
      <w:ind w:left="1540" w:hanging="220"/>
    </w:pPr>
  </w:style>
  <w:style w:type="paragraph" w:styleId="Index8">
    <w:name w:val="index 8"/>
    <w:basedOn w:val="Normal"/>
    <w:next w:val="Normal"/>
    <w:autoRedefine/>
    <w:semiHidden/>
    <w:rsid w:val="00E137F5"/>
    <w:pPr>
      <w:ind w:left="1760" w:hanging="220"/>
    </w:pPr>
  </w:style>
  <w:style w:type="paragraph" w:styleId="Index9">
    <w:name w:val="index 9"/>
    <w:basedOn w:val="Normal"/>
    <w:next w:val="Normal"/>
    <w:autoRedefine/>
    <w:semiHidden/>
    <w:rsid w:val="00E137F5"/>
    <w:pPr>
      <w:ind w:left="1980" w:hanging="220"/>
    </w:pPr>
  </w:style>
  <w:style w:type="paragraph" w:styleId="IndexHeading">
    <w:name w:val="index heading"/>
    <w:basedOn w:val="Normal"/>
    <w:next w:val="Index1"/>
    <w:semiHidden/>
    <w:rsid w:val="00E137F5"/>
    <w:rPr>
      <w:rFonts w:ascii="Arial" w:hAnsi="Arial" w:cs="Arial"/>
      <w:b/>
      <w:bCs/>
    </w:rPr>
  </w:style>
  <w:style w:type="paragraph" w:styleId="MacroText">
    <w:name w:val="macro"/>
    <w:semiHidden/>
    <w:rsid w:val="00E137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rsid w:val="00E137F5"/>
    <w:pPr>
      <w:ind w:left="220" w:hanging="220"/>
    </w:pPr>
  </w:style>
  <w:style w:type="paragraph" w:styleId="TableofFigures">
    <w:name w:val="table of figures"/>
    <w:basedOn w:val="Normal"/>
    <w:next w:val="Normal"/>
    <w:semiHidden/>
    <w:rsid w:val="00E137F5"/>
  </w:style>
  <w:style w:type="paragraph" w:styleId="TOAHeading">
    <w:name w:val="toa heading"/>
    <w:basedOn w:val="Normal"/>
    <w:next w:val="Normal"/>
    <w:semiHidden/>
    <w:rsid w:val="00E137F5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4">
    <w:name w:val="toc 4"/>
    <w:basedOn w:val="Normal"/>
    <w:next w:val="Normal"/>
    <w:autoRedefine/>
    <w:semiHidden/>
    <w:rsid w:val="00E137F5"/>
    <w:pPr>
      <w:ind w:left="660"/>
    </w:pPr>
  </w:style>
  <w:style w:type="paragraph" w:styleId="TOC5">
    <w:name w:val="toc 5"/>
    <w:basedOn w:val="Normal"/>
    <w:next w:val="Normal"/>
    <w:autoRedefine/>
    <w:semiHidden/>
    <w:rsid w:val="00E137F5"/>
    <w:pPr>
      <w:ind w:left="880"/>
    </w:pPr>
  </w:style>
  <w:style w:type="paragraph" w:styleId="TOC6">
    <w:name w:val="toc 6"/>
    <w:basedOn w:val="Normal"/>
    <w:next w:val="Normal"/>
    <w:autoRedefine/>
    <w:semiHidden/>
    <w:rsid w:val="00E137F5"/>
    <w:pPr>
      <w:ind w:left="1100"/>
    </w:pPr>
  </w:style>
  <w:style w:type="paragraph" w:styleId="TOC7">
    <w:name w:val="toc 7"/>
    <w:basedOn w:val="Normal"/>
    <w:next w:val="Normal"/>
    <w:autoRedefine/>
    <w:semiHidden/>
    <w:rsid w:val="00E137F5"/>
    <w:pPr>
      <w:ind w:left="1320"/>
    </w:pPr>
  </w:style>
  <w:style w:type="paragraph" w:styleId="TOC8">
    <w:name w:val="toc 8"/>
    <w:basedOn w:val="Normal"/>
    <w:next w:val="Normal"/>
    <w:autoRedefine/>
    <w:semiHidden/>
    <w:rsid w:val="00E137F5"/>
    <w:pPr>
      <w:ind w:left="1540"/>
    </w:pPr>
  </w:style>
  <w:style w:type="paragraph" w:styleId="TOC9">
    <w:name w:val="toc 9"/>
    <w:basedOn w:val="Normal"/>
    <w:next w:val="Normal"/>
    <w:autoRedefine/>
    <w:semiHidden/>
    <w:rsid w:val="00E137F5"/>
    <w:pPr>
      <w:ind w:left="1760"/>
    </w:pPr>
  </w:style>
  <w:style w:type="numbering" w:styleId="111111">
    <w:name w:val="Outline List 2"/>
    <w:basedOn w:val="NoList"/>
    <w:rsid w:val="00E137F5"/>
    <w:pPr>
      <w:numPr>
        <w:numId w:val="12"/>
      </w:numPr>
    </w:pPr>
  </w:style>
  <w:style w:type="numbering" w:styleId="1ai">
    <w:name w:val="Outline List 1"/>
    <w:basedOn w:val="NoList"/>
    <w:rsid w:val="00E137F5"/>
    <w:pPr>
      <w:numPr>
        <w:numId w:val="13"/>
      </w:numPr>
    </w:pPr>
  </w:style>
  <w:style w:type="numbering" w:styleId="ArticleSection">
    <w:name w:val="Outline List 3"/>
    <w:basedOn w:val="NoList"/>
    <w:rsid w:val="00E137F5"/>
    <w:pPr>
      <w:numPr>
        <w:numId w:val="14"/>
      </w:numPr>
    </w:pPr>
  </w:style>
  <w:style w:type="paragraph" w:styleId="BlockText">
    <w:name w:val="Block Text"/>
    <w:basedOn w:val="Normal"/>
    <w:semiHidden/>
    <w:rsid w:val="00E137F5"/>
    <w:pPr>
      <w:spacing w:after="120"/>
      <w:ind w:left="1440" w:right="1440"/>
    </w:pPr>
  </w:style>
  <w:style w:type="paragraph" w:styleId="BodyText">
    <w:name w:val="Body Text"/>
    <w:basedOn w:val="Normal"/>
    <w:link w:val="BodyTextChar1"/>
    <w:semiHidden/>
    <w:rsid w:val="00E137F5"/>
    <w:pPr>
      <w:spacing w:after="120"/>
    </w:pPr>
  </w:style>
  <w:style w:type="paragraph" w:styleId="BodyText2">
    <w:name w:val="Body Text 2"/>
    <w:basedOn w:val="Normal"/>
    <w:semiHidden/>
    <w:rsid w:val="00E137F5"/>
    <w:pPr>
      <w:spacing w:after="120" w:line="480" w:lineRule="auto"/>
    </w:pPr>
  </w:style>
  <w:style w:type="paragraph" w:styleId="BodyText3">
    <w:name w:val="Body Text 3"/>
    <w:basedOn w:val="Normal"/>
    <w:semiHidden/>
    <w:rsid w:val="00E137F5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E137F5"/>
    <w:pPr>
      <w:ind w:firstLine="210"/>
    </w:pPr>
  </w:style>
  <w:style w:type="paragraph" w:styleId="BodyTextIndent">
    <w:name w:val="Body Text Indent"/>
    <w:basedOn w:val="Normal"/>
    <w:semiHidden/>
    <w:rsid w:val="00E137F5"/>
    <w:pPr>
      <w:spacing w:after="120"/>
      <w:ind w:left="360"/>
    </w:pPr>
  </w:style>
  <w:style w:type="paragraph" w:styleId="BodyTextFirstIndent2">
    <w:name w:val="Body Text First Indent 2"/>
    <w:basedOn w:val="BodyTextIndent"/>
    <w:link w:val="BodyTextFirstIndent2Char"/>
    <w:semiHidden/>
    <w:rsid w:val="00E137F5"/>
    <w:pPr>
      <w:ind w:firstLine="210"/>
    </w:pPr>
  </w:style>
  <w:style w:type="paragraph" w:styleId="BodyTextIndent2">
    <w:name w:val="Body Text Indent 2"/>
    <w:basedOn w:val="Normal"/>
    <w:semiHidden/>
    <w:rsid w:val="00E137F5"/>
    <w:pPr>
      <w:spacing w:after="120" w:line="480" w:lineRule="auto"/>
      <w:ind w:left="360"/>
    </w:pPr>
  </w:style>
  <w:style w:type="paragraph" w:styleId="BodyTextIndent3">
    <w:name w:val="Body Text Indent 3"/>
    <w:basedOn w:val="Normal"/>
    <w:semiHidden/>
    <w:rsid w:val="00E137F5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semiHidden/>
    <w:rsid w:val="00E137F5"/>
    <w:pPr>
      <w:ind w:left="4320"/>
    </w:pPr>
  </w:style>
  <w:style w:type="paragraph" w:styleId="Date">
    <w:name w:val="Date"/>
    <w:basedOn w:val="Normal"/>
    <w:next w:val="Normal"/>
    <w:semiHidden/>
    <w:rsid w:val="00E137F5"/>
  </w:style>
  <w:style w:type="paragraph" w:styleId="E-mailSignature">
    <w:name w:val="E-mail Signature"/>
    <w:basedOn w:val="Normal"/>
    <w:semiHidden/>
    <w:rsid w:val="00E137F5"/>
  </w:style>
  <w:style w:type="character" w:styleId="Emphasis">
    <w:name w:val="Emphasis"/>
    <w:qFormat/>
    <w:rsid w:val="00E137F5"/>
    <w:rPr>
      <w:i/>
      <w:iCs/>
    </w:rPr>
  </w:style>
  <w:style w:type="paragraph" w:styleId="EnvelopeAddress">
    <w:name w:val="envelope address"/>
    <w:basedOn w:val="Normal"/>
    <w:semiHidden/>
    <w:rsid w:val="00E137F5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semiHidden/>
    <w:rsid w:val="00E137F5"/>
    <w:rPr>
      <w:rFonts w:ascii="Arial" w:hAnsi="Arial" w:cs="Arial"/>
      <w:sz w:val="20"/>
      <w:szCs w:val="20"/>
    </w:rPr>
  </w:style>
  <w:style w:type="character" w:styleId="FollowedHyperlink">
    <w:name w:val="FollowedHyperlink"/>
    <w:semiHidden/>
    <w:rsid w:val="00E137F5"/>
    <w:rPr>
      <w:color w:val="800080"/>
      <w:u w:val="single"/>
    </w:rPr>
  </w:style>
  <w:style w:type="character" w:styleId="HTMLAcronym">
    <w:name w:val="HTML Acronym"/>
    <w:semiHidden/>
    <w:rsid w:val="00E137F5"/>
  </w:style>
  <w:style w:type="paragraph" w:styleId="HTMLAddress">
    <w:name w:val="HTML Address"/>
    <w:basedOn w:val="Normal"/>
    <w:semiHidden/>
    <w:rsid w:val="00E137F5"/>
    <w:rPr>
      <w:i/>
      <w:iCs/>
    </w:rPr>
  </w:style>
  <w:style w:type="character" w:styleId="HTMLCite">
    <w:name w:val="HTML Cite"/>
    <w:semiHidden/>
    <w:rsid w:val="00E137F5"/>
    <w:rPr>
      <w:i/>
      <w:iCs/>
    </w:rPr>
  </w:style>
  <w:style w:type="character" w:styleId="HTMLCode">
    <w:name w:val="HTML Code"/>
    <w:semiHidden/>
    <w:rsid w:val="00E137F5"/>
    <w:rPr>
      <w:rFonts w:ascii="Courier New" w:eastAsia="SimSun" w:hAnsi="Courier New" w:cs="Courier New"/>
      <w:sz w:val="20"/>
      <w:szCs w:val="20"/>
    </w:rPr>
  </w:style>
  <w:style w:type="character" w:styleId="HTMLDefinition">
    <w:name w:val="HTML Definition"/>
    <w:semiHidden/>
    <w:rsid w:val="00E137F5"/>
    <w:rPr>
      <w:i/>
      <w:iCs/>
    </w:rPr>
  </w:style>
  <w:style w:type="character" w:styleId="HTMLKeyboard">
    <w:name w:val="HTML Keyboard"/>
    <w:semiHidden/>
    <w:rsid w:val="00E137F5"/>
    <w:rPr>
      <w:rFonts w:ascii="Courier New" w:eastAsia="SimSun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E137F5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E137F5"/>
    <w:rPr>
      <w:rFonts w:ascii="Courier New" w:eastAsia="SimSun" w:hAnsi="Courier New" w:cs="Courier New"/>
    </w:rPr>
  </w:style>
  <w:style w:type="character" w:styleId="HTMLTypewriter">
    <w:name w:val="HTML Typewriter"/>
    <w:semiHidden/>
    <w:rsid w:val="00E137F5"/>
    <w:rPr>
      <w:rFonts w:ascii="Courier New" w:eastAsia="SimSun" w:hAnsi="Courier New" w:cs="Courier New"/>
      <w:sz w:val="20"/>
      <w:szCs w:val="20"/>
    </w:rPr>
  </w:style>
  <w:style w:type="character" w:styleId="HTMLVariable">
    <w:name w:val="HTML Variable"/>
    <w:semiHidden/>
    <w:rsid w:val="00E137F5"/>
    <w:rPr>
      <w:i/>
      <w:iCs/>
    </w:rPr>
  </w:style>
  <w:style w:type="character" w:styleId="LineNumber">
    <w:name w:val="line number"/>
    <w:semiHidden/>
    <w:rsid w:val="00E137F5"/>
  </w:style>
  <w:style w:type="paragraph" w:styleId="List">
    <w:name w:val="List"/>
    <w:basedOn w:val="Normal"/>
    <w:semiHidden/>
    <w:rsid w:val="00E137F5"/>
    <w:pPr>
      <w:ind w:left="360" w:hanging="360"/>
    </w:pPr>
  </w:style>
  <w:style w:type="paragraph" w:styleId="List2">
    <w:name w:val="List 2"/>
    <w:basedOn w:val="Normal"/>
    <w:semiHidden/>
    <w:rsid w:val="00E137F5"/>
    <w:pPr>
      <w:ind w:left="720" w:hanging="360"/>
    </w:pPr>
  </w:style>
  <w:style w:type="paragraph" w:styleId="List3">
    <w:name w:val="List 3"/>
    <w:basedOn w:val="Normal"/>
    <w:semiHidden/>
    <w:rsid w:val="00E137F5"/>
    <w:pPr>
      <w:ind w:left="1080" w:hanging="360"/>
    </w:pPr>
  </w:style>
  <w:style w:type="paragraph" w:styleId="List4">
    <w:name w:val="List 4"/>
    <w:basedOn w:val="Normal"/>
    <w:semiHidden/>
    <w:rsid w:val="00E137F5"/>
    <w:pPr>
      <w:ind w:left="1440" w:hanging="360"/>
    </w:pPr>
  </w:style>
  <w:style w:type="paragraph" w:styleId="List5">
    <w:name w:val="List 5"/>
    <w:basedOn w:val="Normal"/>
    <w:semiHidden/>
    <w:rsid w:val="00E137F5"/>
    <w:pPr>
      <w:ind w:left="1800" w:hanging="360"/>
    </w:pPr>
  </w:style>
  <w:style w:type="paragraph" w:styleId="ListBullet">
    <w:name w:val="List Bullet"/>
    <w:basedOn w:val="Normal"/>
    <w:semiHidden/>
    <w:rsid w:val="00E137F5"/>
    <w:pPr>
      <w:numPr>
        <w:numId w:val="2"/>
      </w:numPr>
    </w:pPr>
  </w:style>
  <w:style w:type="paragraph" w:styleId="ListBullet2">
    <w:name w:val="List Bullet 2"/>
    <w:basedOn w:val="Normal"/>
    <w:semiHidden/>
    <w:rsid w:val="00E137F5"/>
    <w:pPr>
      <w:numPr>
        <w:numId w:val="3"/>
      </w:numPr>
    </w:pPr>
  </w:style>
  <w:style w:type="paragraph" w:styleId="ListBullet3">
    <w:name w:val="List Bullet 3"/>
    <w:basedOn w:val="Normal"/>
    <w:semiHidden/>
    <w:rsid w:val="00E137F5"/>
    <w:pPr>
      <w:numPr>
        <w:numId w:val="4"/>
      </w:numPr>
    </w:pPr>
  </w:style>
  <w:style w:type="paragraph" w:styleId="ListBullet4">
    <w:name w:val="List Bullet 4"/>
    <w:basedOn w:val="Normal"/>
    <w:semiHidden/>
    <w:rsid w:val="00E137F5"/>
    <w:pPr>
      <w:numPr>
        <w:numId w:val="5"/>
      </w:numPr>
    </w:pPr>
  </w:style>
  <w:style w:type="paragraph" w:styleId="ListBullet5">
    <w:name w:val="List Bullet 5"/>
    <w:basedOn w:val="Normal"/>
    <w:semiHidden/>
    <w:rsid w:val="00E137F5"/>
    <w:pPr>
      <w:numPr>
        <w:numId w:val="6"/>
      </w:numPr>
    </w:pPr>
  </w:style>
  <w:style w:type="paragraph" w:styleId="ListContinue">
    <w:name w:val="List Continue"/>
    <w:basedOn w:val="Normal"/>
    <w:semiHidden/>
    <w:rsid w:val="00E137F5"/>
    <w:pPr>
      <w:spacing w:after="120"/>
      <w:ind w:left="360"/>
    </w:pPr>
  </w:style>
  <w:style w:type="paragraph" w:styleId="ListContinue2">
    <w:name w:val="List Continue 2"/>
    <w:basedOn w:val="Normal"/>
    <w:semiHidden/>
    <w:rsid w:val="00E137F5"/>
    <w:pPr>
      <w:spacing w:after="120"/>
      <w:ind w:left="720"/>
    </w:pPr>
  </w:style>
  <w:style w:type="paragraph" w:styleId="ListContinue3">
    <w:name w:val="List Continue 3"/>
    <w:basedOn w:val="Normal"/>
    <w:semiHidden/>
    <w:rsid w:val="00E137F5"/>
    <w:pPr>
      <w:spacing w:after="120"/>
      <w:ind w:left="1080"/>
    </w:pPr>
  </w:style>
  <w:style w:type="paragraph" w:styleId="ListContinue4">
    <w:name w:val="List Continue 4"/>
    <w:basedOn w:val="Normal"/>
    <w:semiHidden/>
    <w:rsid w:val="00E137F5"/>
    <w:pPr>
      <w:spacing w:after="120"/>
      <w:ind w:left="1440"/>
    </w:pPr>
  </w:style>
  <w:style w:type="paragraph" w:styleId="ListContinue5">
    <w:name w:val="List Continue 5"/>
    <w:basedOn w:val="Normal"/>
    <w:semiHidden/>
    <w:rsid w:val="00E137F5"/>
    <w:pPr>
      <w:spacing w:after="120"/>
      <w:ind w:left="1800"/>
    </w:pPr>
  </w:style>
  <w:style w:type="paragraph" w:styleId="ListNumber">
    <w:name w:val="List Number"/>
    <w:basedOn w:val="Normal"/>
    <w:semiHidden/>
    <w:rsid w:val="00E137F5"/>
    <w:pPr>
      <w:numPr>
        <w:numId w:val="7"/>
      </w:numPr>
    </w:pPr>
  </w:style>
  <w:style w:type="paragraph" w:styleId="ListNumber2">
    <w:name w:val="List Number 2"/>
    <w:basedOn w:val="Normal"/>
    <w:semiHidden/>
    <w:rsid w:val="00E137F5"/>
    <w:pPr>
      <w:numPr>
        <w:numId w:val="8"/>
      </w:numPr>
    </w:pPr>
  </w:style>
  <w:style w:type="paragraph" w:styleId="ListNumber3">
    <w:name w:val="List Number 3"/>
    <w:basedOn w:val="Normal"/>
    <w:semiHidden/>
    <w:rsid w:val="00E137F5"/>
    <w:pPr>
      <w:numPr>
        <w:numId w:val="9"/>
      </w:numPr>
    </w:pPr>
  </w:style>
  <w:style w:type="paragraph" w:styleId="ListNumber4">
    <w:name w:val="List Number 4"/>
    <w:basedOn w:val="Normal"/>
    <w:semiHidden/>
    <w:rsid w:val="00E137F5"/>
    <w:pPr>
      <w:numPr>
        <w:numId w:val="10"/>
      </w:numPr>
    </w:pPr>
  </w:style>
  <w:style w:type="paragraph" w:styleId="ListNumber5">
    <w:name w:val="List Number 5"/>
    <w:basedOn w:val="Normal"/>
    <w:semiHidden/>
    <w:rsid w:val="00E137F5"/>
    <w:pPr>
      <w:numPr>
        <w:numId w:val="11"/>
      </w:numPr>
    </w:pPr>
  </w:style>
  <w:style w:type="paragraph" w:styleId="MessageHeader">
    <w:name w:val="Message Header"/>
    <w:basedOn w:val="Normal"/>
    <w:semiHidden/>
    <w:rsid w:val="00E137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Indent">
    <w:name w:val="Normal Indent"/>
    <w:basedOn w:val="Normal"/>
    <w:semiHidden/>
    <w:rsid w:val="00E137F5"/>
    <w:pPr>
      <w:ind w:left="720"/>
    </w:pPr>
  </w:style>
  <w:style w:type="paragraph" w:styleId="NoteHeading">
    <w:name w:val="Note Heading"/>
    <w:basedOn w:val="Normal"/>
    <w:next w:val="Normal"/>
    <w:semiHidden/>
    <w:rsid w:val="00E137F5"/>
  </w:style>
  <w:style w:type="character" w:styleId="PageNumber">
    <w:name w:val="page number"/>
    <w:semiHidden/>
    <w:rsid w:val="00E137F5"/>
  </w:style>
  <w:style w:type="paragraph" w:styleId="PlainText">
    <w:name w:val="Plain Text"/>
    <w:basedOn w:val="Normal"/>
    <w:link w:val="PlainTextChar1"/>
    <w:semiHidden/>
    <w:rsid w:val="00E137F5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E137F5"/>
  </w:style>
  <w:style w:type="paragraph" w:styleId="Signature">
    <w:name w:val="Signature"/>
    <w:basedOn w:val="Normal"/>
    <w:semiHidden/>
    <w:rsid w:val="00E137F5"/>
    <w:pPr>
      <w:ind w:left="4320"/>
    </w:pPr>
  </w:style>
  <w:style w:type="paragraph" w:styleId="Subtitle">
    <w:name w:val="Subtitle"/>
    <w:basedOn w:val="Normal"/>
    <w:link w:val="SubtitleChar"/>
    <w:qFormat/>
    <w:rsid w:val="00E137F5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E137F5"/>
    <w:rPr>
      <w:rFonts w:eastAsia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E137F5"/>
    <w:rPr>
      <w:rFonts w:eastAsia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E137F5"/>
    <w:rPr>
      <w:rFonts w:eastAsia="Times New Roma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E137F5"/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E137F5"/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E137F5"/>
    <w:rPr>
      <w:rFonts w:eastAsia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E137F5"/>
    <w:rPr>
      <w:rFonts w:eastAsia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E137F5"/>
    <w:rPr>
      <w:rFonts w:eastAsia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E137F5"/>
    <w:rPr>
      <w:rFonts w:eastAsia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E137F5"/>
    <w:rPr>
      <w:rFonts w:eastAsia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E137F5"/>
    <w:rPr>
      <w:rFonts w:eastAsia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E137F5"/>
    <w:rPr>
      <w:rFonts w:eastAsia="Times New Roman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E137F5"/>
    <w:rPr>
      <w:rFonts w:eastAsia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E137F5"/>
    <w:rPr>
      <w:rFonts w:eastAsia="Times New Roma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E137F5"/>
    <w:rPr>
      <w:rFonts w:eastAsia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E137F5"/>
    <w:rPr>
      <w:rFonts w:eastAsia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E137F5"/>
    <w:rPr>
      <w:rFonts w:eastAsia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E137F5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E137F5"/>
    <w:rPr>
      <w:rFonts w:eastAsia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E137F5"/>
    <w:rPr>
      <w:rFonts w:eastAsia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E137F5"/>
    <w:rPr>
      <w:rFonts w:eastAsia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E137F5"/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E137F5"/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E137F5"/>
    <w:rPr>
      <w:rFonts w:eastAsia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E137F5"/>
    <w:rPr>
      <w:rFonts w:eastAsia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E137F5"/>
    <w:rPr>
      <w:rFonts w:eastAsia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E137F5"/>
    <w:rPr>
      <w:rFonts w:eastAsia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E137F5"/>
    <w:rPr>
      <w:rFonts w:eastAsia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E137F5"/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E137F5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E137F5"/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E137F5"/>
    <w:rPr>
      <w:rFonts w:eastAsia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E137F5"/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E137F5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E137F5"/>
    <w:rPr>
      <w:rFonts w:eastAsia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E137F5"/>
    <w:rPr>
      <w:rFonts w:eastAsia="Times New Roma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E137F5"/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E137F5"/>
    <w:rPr>
      <w:rFonts w:eastAsia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E137F5"/>
    <w:rPr>
      <w:rFonts w:eastAsia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E137F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E137F5"/>
    <w:rPr>
      <w:rFonts w:eastAsia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E137F5"/>
    <w:rPr>
      <w:rFonts w:eastAsia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E137F5"/>
    <w:rPr>
      <w:rFonts w:eastAsia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E137F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ConcurMoreInfo">
    <w:name w:val="Concur More Info"/>
    <w:basedOn w:val="ConcurMoreInfoIndent"/>
    <w:next w:val="Normal"/>
    <w:link w:val="ConcurMoreInfoChar"/>
    <w:rsid w:val="00E137F5"/>
    <w:pPr>
      <w:tabs>
        <w:tab w:val="clear" w:pos="1440"/>
      </w:tabs>
      <w:ind w:left="720"/>
    </w:pPr>
  </w:style>
  <w:style w:type="paragraph" w:customStyle="1" w:styleId="ConcurBullet">
    <w:name w:val="Concur Bullet"/>
    <w:link w:val="ConcurBulletChar"/>
    <w:qFormat/>
    <w:rsid w:val="00E137F5"/>
    <w:pPr>
      <w:numPr>
        <w:numId w:val="20"/>
      </w:numPr>
      <w:tabs>
        <w:tab w:val="clear" w:pos="1080"/>
      </w:tabs>
      <w:spacing w:before="120"/>
      <w:ind w:left="720"/>
    </w:pPr>
    <w:rPr>
      <w:rFonts w:ascii="Verdana" w:hAnsi="Verdana"/>
      <w:snapToGrid w:val="0"/>
    </w:rPr>
  </w:style>
  <w:style w:type="paragraph" w:customStyle="1" w:styleId="ConcurBulletIndent">
    <w:name w:val="Concur Bullet Indent"/>
    <w:link w:val="ConcurBulletIndentChar"/>
    <w:qFormat/>
    <w:rsid w:val="00E137F5"/>
    <w:pPr>
      <w:numPr>
        <w:numId w:val="1"/>
      </w:numPr>
      <w:spacing w:before="120"/>
    </w:pPr>
    <w:rPr>
      <w:rFonts w:ascii="Verdana" w:hAnsi="Verdana"/>
      <w:snapToGrid w:val="0"/>
    </w:rPr>
  </w:style>
  <w:style w:type="paragraph" w:customStyle="1" w:styleId="ConcurBulletIndent2">
    <w:name w:val="Concur Bullet Indent2"/>
    <w:link w:val="ConcurBulletIndent2Char"/>
    <w:rsid w:val="00E137F5"/>
    <w:pPr>
      <w:numPr>
        <w:numId w:val="15"/>
      </w:numPr>
      <w:spacing w:before="120"/>
    </w:pPr>
    <w:rPr>
      <w:rFonts w:ascii="Verdana" w:hAnsi="Verdana"/>
      <w:snapToGrid w:val="0"/>
    </w:rPr>
  </w:style>
  <w:style w:type="character" w:customStyle="1" w:styleId="Sally">
    <w:name w:val="Sally"/>
    <w:semiHidden/>
    <w:rsid w:val="00E137F5"/>
    <w:rPr>
      <w:rFonts w:ascii="Verdana" w:eastAsia="SimSun" w:hAnsi="Verdan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customStyle="1" w:styleId="ConcurBodyText">
    <w:name w:val="Concur Body Text"/>
    <w:link w:val="ConcurBodyTextChar"/>
    <w:qFormat/>
    <w:rsid w:val="00E137F5"/>
    <w:pPr>
      <w:spacing w:before="240"/>
    </w:pPr>
    <w:rPr>
      <w:rFonts w:ascii="Verdana" w:hAnsi="Verdana"/>
    </w:rPr>
  </w:style>
  <w:style w:type="character" w:customStyle="1" w:styleId="ConcurBodyTextChar">
    <w:name w:val="Concur Body Text Char"/>
    <w:link w:val="ConcurBodyText"/>
    <w:rsid w:val="00E137F5"/>
    <w:rPr>
      <w:rFonts w:ascii="Verdana" w:eastAsia="SimSun" w:hAnsi="Verdana"/>
    </w:rPr>
  </w:style>
  <w:style w:type="paragraph" w:customStyle="1" w:styleId="ConcurTableHeadLeft">
    <w:name w:val="Concur Table Head Left"/>
    <w:qFormat/>
    <w:rsid w:val="00E137F5"/>
    <w:pPr>
      <w:keepNext/>
      <w:spacing w:before="80" w:after="80"/>
    </w:pPr>
    <w:rPr>
      <w:rFonts w:ascii="Verdana" w:hAnsi="Verdana"/>
      <w:b/>
      <w:snapToGrid w:val="0"/>
      <w:color w:val="FFFFFF"/>
      <w:sz w:val="18"/>
      <w:szCs w:val="22"/>
    </w:rPr>
  </w:style>
  <w:style w:type="paragraph" w:customStyle="1" w:styleId="ConcurTableText">
    <w:name w:val="Concur Table Text"/>
    <w:link w:val="ConcurTableTextChar"/>
    <w:qFormat/>
    <w:rsid w:val="00E137F5"/>
    <w:pPr>
      <w:spacing w:before="80" w:after="80"/>
    </w:pPr>
    <w:rPr>
      <w:rFonts w:ascii="Verdana" w:hAnsi="Verdana"/>
      <w:snapToGrid w:val="0"/>
      <w:sz w:val="18"/>
    </w:rPr>
  </w:style>
  <w:style w:type="paragraph" w:customStyle="1" w:styleId="ConcurBrowserNote">
    <w:name w:val="Concur Browser Note"/>
    <w:next w:val="ConcurBodyText"/>
    <w:semiHidden/>
    <w:rsid w:val="00E137F5"/>
    <w:pPr>
      <w:keepLines/>
      <w:numPr>
        <w:numId w:val="16"/>
      </w:numPr>
      <w:pBdr>
        <w:top w:val="single" w:sz="4" w:space="4" w:color="auto"/>
        <w:bottom w:val="single" w:sz="4" w:space="9" w:color="auto"/>
      </w:pBdr>
      <w:spacing w:before="240"/>
    </w:pPr>
    <w:rPr>
      <w:rFonts w:ascii="Verdana" w:hAnsi="Verdana"/>
      <w:snapToGrid w:val="0"/>
    </w:rPr>
  </w:style>
  <w:style w:type="paragraph" w:customStyle="1" w:styleId="ConcurBrowserNoteIndent">
    <w:name w:val="Concur Browser Note Indent"/>
    <w:next w:val="ConcurBodyText"/>
    <w:semiHidden/>
    <w:rsid w:val="00E137F5"/>
    <w:pPr>
      <w:keepLines/>
      <w:numPr>
        <w:numId w:val="17"/>
      </w:numPr>
      <w:pBdr>
        <w:top w:val="single" w:sz="4" w:space="1" w:color="auto"/>
        <w:bottom w:val="single" w:sz="4" w:space="9" w:color="auto"/>
      </w:pBdr>
      <w:tabs>
        <w:tab w:val="left" w:pos="1440"/>
      </w:tabs>
      <w:spacing w:before="240"/>
    </w:pPr>
    <w:rPr>
      <w:rFonts w:ascii="Verdana" w:hAnsi="Verdana"/>
      <w:snapToGrid w:val="0"/>
    </w:rPr>
  </w:style>
  <w:style w:type="paragraph" w:customStyle="1" w:styleId="ConcurBodyTextIndent">
    <w:name w:val="Concur Body Text Indent"/>
    <w:basedOn w:val="Normal"/>
    <w:link w:val="ConcurBodyTextIndentChar"/>
    <w:rsid w:val="00E137F5"/>
    <w:pPr>
      <w:spacing w:before="240"/>
      <w:ind w:left="720"/>
    </w:pPr>
    <w:rPr>
      <w:snapToGrid w:val="0"/>
      <w:sz w:val="20"/>
      <w:szCs w:val="20"/>
    </w:rPr>
  </w:style>
  <w:style w:type="paragraph" w:customStyle="1" w:styleId="ConcurTableBook">
    <w:name w:val="Concur Table Book"/>
    <w:basedOn w:val="Normal"/>
    <w:rsid w:val="00E137F5"/>
    <w:pPr>
      <w:numPr>
        <w:numId w:val="18"/>
      </w:numPr>
      <w:tabs>
        <w:tab w:val="left" w:pos="432"/>
      </w:tabs>
      <w:spacing w:before="80" w:after="80"/>
    </w:pPr>
    <w:rPr>
      <w:snapToGrid w:val="0"/>
      <w:sz w:val="18"/>
      <w:szCs w:val="20"/>
    </w:rPr>
  </w:style>
  <w:style w:type="paragraph" w:customStyle="1" w:styleId="ConcurBodyTextIndent2">
    <w:name w:val="Concur Body Text Indent2"/>
    <w:basedOn w:val="ConcurBodyTextIndent"/>
    <w:link w:val="ConcurBodyTextIndent2Char"/>
    <w:rsid w:val="00E137F5"/>
    <w:pPr>
      <w:ind w:left="1080"/>
    </w:pPr>
  </w:style>
  <w:style w:type="paragraph" w:customStyle="1" w:styleId="ConcurBodyTextIndent3">
    <w:name w:val="Concur Body Text Indent3"/>
    <w:basedOn w:val="ConcurBodyTextIndent"/>
    <w:rsid w:val="00E137F5"/>
    <w:pPr>
      <w:ind w:left="1440"/>
    </w:pPr>
  </w:style>
  <w:style w:type="paragraph" w:customStyle="1" w:styleId="ConcurCaption">
    <w:name w:val="Concur Caption"/>
    <w:next w:val="Normal"/>
    <w:semiHidden/>
    <w:rsid w:val="00E137F5"/>
    <w:pPr>
      <w:spacing w:before="240"/>
    </w:pPr>
    <w:rPr>
      <w:rFonts w:ascii="Verdana" w:hAnsi="Verdana"/>
      <w:i/>
      <w:snapToGrid w:val="0"/>
    </w:rPr>
  </w:style>
  <w:style w:type="paragraph" w:customStyle="1" w:styleId="ConcurCaptionIndent">
    <w:name w:val="Concur Caption Indent"/>
    <w:next w:val="Normal"/>
    <w:semiHidden/>
    <w:rsid w:val="00E137F5"/>
    <w:pPr>
      <w:spacing w:before="240"/>
      <w:ind w:left="720"/>
    </w:pPr>
    <w:rPr>
      <w:rFonts w:ascii="Verdana" w:hAnsi="Verdana"/>
      <w:i/>
      <w:snapToGrid w:val="0"/>
    </w:rPr>
  </w:style>
  <w:style w:type="paragraph" w:customStyle="1" w:styleId="ConcurMoreInfoIndent">
    <w:name w:val="Concur More Info Indent"/>
    <w:next w:val="Normal"/>
    <w:link w:val="ConcurMoreInfoIndentChar"/>
    <w:rsid w:val="00E137F5"/>
    <w:pPr>
      <w:keepLines/>
      <w:numPr>
        <w:numId w:val="21"/>
      </w:numPr>
      <w:spacing w:before="240"/>
    </w:pPr>
    <w:rPr>
      <w:rFonts w:ascii="Verdana" w:hAnsi="Verdana"/>
      <w:snapToGrid w:val="0"/>
    </w:rPr>
  </w:style>
  <w:style w:type="paragraph" w:customStyle="1" w:styleId="ConcurMoreInfoIndent3">
    <w:name w:val="Concur More Info Indent3"/>
    <w:basedOn w:val="ConcurMoreInfo"/>
    <w:next w:val="Normal"/>
    <w:link w:val="ConcurMoreInfoIndent3Char"/>
    <w:semiHidden/>
    <w:rsid w:val="00E137F5"/>
    <w:pPr>
      <w:tabs>
        <w:tab w:val="num" w:pos="2160"/>
      </w:tabs>
      <w:ind w:left="2160"/>
    </w:pPr>
  </w:style>
  <w:style w:type="paragraph" w:customStyle="1" w:styleId="ConcurMoreInfoIndent2">
    <w:name w:val="Concur More Info Indent2"/>
    <w:basedOn w:val="ConcurMoreInfoIndent3"/>
    <w:next w:val="Normal"/>
    <w:link w:val="ConcurMoreInfoIndent2Char"/>
    <w:rsid w:val="00E137F5"/>
    <w:pPr>
      <w:numPr>
        <w:numId w:val="42"/>
      </w:numPr>
    </w:pPr>
  </w:style>
  <w:style w:type="paragraph" w:customStyle="1" w:styleId="ConcurNote">
    <w:name w:val="Concur Note"/>
    <w:next w:val="Normal"/>
    <w:link w:val="ConcurNoteChar"/>
    <w:rsid w:val="00E137F5"/>
    <w:pPr>
      <w:keepLines/>
      <w:pBdr>
        <w:top w:val="single" w:sz="4" w:space="4" w:color="auto"/>
        <w:bottom w:val="single" w:sz="4" w:space="4" w:color="auto"/>
      </w:pBdr>
      <w:tabs>
        <w:tab w:val="num" w:pos="720"/>
      </w:tabs>
      <w:spacing w:before="240"/>
      <w:ind w:left="720" w:hanging="720"/>
    </w:pPr>
    <w:rPr>
      <w:rFonts w:ascii="Verdana" w:hAnsi="Verdana"/>
      <w:snapToGrid w:val="0"/>
    </w:rPr>
  </w:style>
  <w:style w:type="paragraph" w:customStyle="1" w:styleId="ListBullet1">
    <w:name w:val="List Bullet 1"/>
    <w:semiHidden/>
    <w:rsid w:val="00E137F5"/>
    <w:pPr>
      <w:numPr>
        <w:numId w:val="19"/>
      </w:numPr>
      <w:spacing w:after="120"/>
    </w:pPr>
    <w:rPr>
      <w:rFonts w:ascii="Verdana" w:hAnsi="Verdana"/>
      <w:iCs/>
    </w:rPr>
  </w:style>
  <w:style w:type="paragraph" w:customStyle="1" w:styleId="ConcurNoteIndent">
    <w:name w:val="Concur Note Indent"/>
    <w:next w:val="Normal"/>
    <w:link w:val="ConcurNoteIndentChar"/>
    <w:rsid w:val="00E137F5"/>
    <w:pPr>
      <w:keepLines/>
      <w:numPr>
        <w:numId w:val="22"/>
      </w:numPr>
      <w:pBdr>
        <w:top w:val="single" w:sz="4" w:space="4" w:color="auto"/>
        <w:bottom w:val="single" w:sz="4" w:space="5" w:color="auto"/>
      </w:pBdr>
      <w:spacing w:before="240"/>
    </w:pPr>
    <w:rPr>
      <w:rFonts w:ascii="Verdana" w:hAnsi="Verdana"/>
      <w:noProof/>
      <w:snapToGrid w:val="0"/>
    </w:rPr>
  </w:style>
  <w:style w:type="paragraph" w:customStyle="1" w:styleId="ConcurNoteIndent3">
    <w:name w:val="Concur Note Indent3"/>
    <w:next w:val="Normal"/>
    <w:semiHidden/>
    <w:rsid w:val="00E137F5"/>
    <w:pPr>
      <w:keepLines/>
      <w:pBdr>
        <w:top w:val="single" w:sz="4" w:space="4" w:color="auto"/>
        <w:bottom w:val="single" w:sz="4" w:space="4" w:color="auto"/>
      </w:pBdr>
      <w:tabs>
        <w:tab w:val="left" w:pos="2250"/>
      </w:tabs>
      <w:spacing w:before="240"/>
    </w:pPr>
    <w:rPr>
      <w:rFonts w:ascii="Verdana" w:hAnsi="Verdana"/>
      <w:snapToGrid w:val="0"/>
    </w:rPr>
  </w:style>
  <w:style w:type="paragraph" w:customStyle="1" w:styleId="ConcurNoteIndent2">
    <w:name w:val="Concur Note Indent2"/>
    <w:basedOn w:val="Normal"/>
    <w:next w:val="Normal"/>
    <w:link w:val="ConcurNoteIndent2Char"/>
    <w:rsid w:val="00E137F5"/>
    <w:pPr>
      <w:keepLines/>
      <w:numPr>
        <w:numId w:val="24"/>
      </w:numPr>
      <w:pBdr>
        <w:top w:val="single" w:sz="4" w:space="4" w:color="auto"/>
        <w:bottom w:val="single" w:sz="4" w:space="4" w:color="auto"/>
      </w:pBdr>
      <w:tabs>
        <w:tab w:val="left" w:pos="2250"/>
      </w:tabs>
      <w:spacing w:before="240"/>
    </w:pPr>
    <w:rPr>
      <w:snapToGrid w:val="0"/>
      <w:sz w:val="20"/>
      <w:szCs w:val="20"/>
    </w:rPr>
  </w:style>
  <w:style w:type="paragraph" w:customStyle="1" w:styleId="ConcurNumber">
    <w:name w:val="Concur Number"/>
    <w:link w:val="ConcurNumberChar"/>
    <w:rsid w:val="00E137F5"/>
    <w:pPr>
      <w:spacing w:before="240"/>
    </w:pPr>
    <w:rPr>
      <w:rFonts w:ascii="Verdana" w:hAnsi="Verdana"/>
    </w:rPr>
  </w:style>
  <w:style w:type="paragraph" w:customStyle="1" w:styleId="ConcurNumberIndent">
    <w:name w:val="Concur Number Indent"/>
    <w:rsid w:val="00E137F5"/>
    <w:pPr>
      <w:numPr>
        <w:numId w:val="25"/>
      </w:numPr>
      <w:spacing w:before="240"/>
    </w:pPr>
    <w:rPr>
      <w:rFonts w:ascii="Verdana" w:hAnsi="Verdana"/>
      <w:snapToGrid w:val="0"/>
    </w:rPr>
  </w:style>
  <w:style w:type="paragraph" w:customStyle="1" w:styleId="ConcurProcedureHeading">
    <w:name w:val="Concur Procedure Heading"/>
    <w:next w:val="ConcurNumber"/>
    <w:link w:val="ConcurProcedureHeadingChar"/>
    <w:rsid w:val="00E137F5"/>
    <w:pPr>
      <w:keepNext/>
      <w:numPr>
        <w:numId w:val="26"/>
      </w:numPr>
      <w:spacing w:before="240"/>
    </w:pPr>
    <w:rPr>
      <w:rFonts w:ascii="Verdana" w:hAnsi="Verdana"/>
      <w:b/>
      <w:i/>
      <w:snapToGrid w:val="0"/>
      <w:szCs w:val="22"/>
    </w:rPr>
  </w:style>
  <w:style w:type="paragraph" w:customStyle="1" w:styleId="ConcurProcedureHeadingIndent">
    <w:name w:val="Concur Procedure Heading Indent"/>
    <w:next w:val="ConcurNumberIndent"/>
    <w:semiHidden/>
    <w:rsid w:val="00E137F5"/>
    <w:pPr>
      <w:numPr>
        <w:numId w:val="27"/>
      </w:numPr>
      <w:spacing w:before="240"/>
    </w:pPr>
    <w:rPr>
      <w:rFonts w:ascii="Verdana" w:hAnsi="Verdana"/>
      <w:b/>
      <w:i/>
      <w:snapToGrid w:val="0"/>
      <w:szCs w:val="22"/>
    </w:rPr>
  </w:style>
  <w:style w:type="paragraph" w:customStyle="1" w:styleId="ConcurTableBookIndent">
    <w:name w:val="Concur Table Book Indent"/>
    <w:basedOn w:val="ConcurTableBook"/>
    <w:rsid w:val="00E137F5"/>
    <w:pPr>
      <w:numPr>
        <w:ilvl w:val="1"/>
      </w:numPr>
      <w:tabs>
        <w:tab w:val="clear" w:pos="432"/>
        <w:tab w:val="left" w:pos="792"/>
      </w:tabs>
    </w:pPr>
  </w:style>
  <w:style w:type="paragraph" w:customStyle="1" w:styleId="ConcurTableBullet">
    <w:name w:val="Concur Table Bullet"/>
    <w:link w:val="ConcurTableBulletChar"/>
    <w:rsid w:val="00E137F5"/>
    <w:pPr>
      <w:numPr>
        <w:numId w:val="31"/>
      </w:numPr>
      <w:tabs>
        <w:tab w:val="clear" w:pos="936"/>
      </w:tabs>
      <w:spacing w:before="80" w:after="80"/>
      <w:ind w:left="346" w:hanging="216"/>
    </w:pPr>
    <w:rPr>
      <w:rFonts w:ascii="Verdana" w:hAnsi="Verdana"/>
      <w:color w:val="000000"/>
      <w:sz w:val="18"/>
    </w:rPr>
  </w:style>
  <w:style w:type="paragraph" w:customStyle="1" w:styleId="ConcurTableBulletIndent">
    <w:name w:val="Concur Table Bullet Indent"/>
    <w:rsid w:val="00E137F5"/>
    <w:pPr>
      <w:numPr>
        <w:numId w:val="32"/>
      </w:numPr>
      <w:tabs>
        <w:tab w:val="clear" w:pos="936"/>
      </w:tabs>
      <w:spacing w:before="80" w:after="80"/>
      <w:ind w:left="723" w:hanging="147"/>
    </w:pPr>
    <w:rPr>
      <w:rFonts w:ascii="Verdana" w:hAnsi="Verdana"/>
      <w:color w:val="000000"/>
      <w:sz w:val="18"/>
    </w:rPr>
  </w:style>
  <w:style w:type="paragraph" w:customStyle="1" w:styleId="ConcurTableBulletIndent2">
    <w:name w:val="Concur Table Bullet Indent2"/>
    <w:basedOn w:val="ConcurTableBulletIndent"/>
    <w:rsid w:val="00E137F5"/>
    <w:pPr>
      <w:numPr>
        <w:numId w:val="33"/>
      </w:numPr>
    </w:pPr>
  </w:style>
  <w:style w:type="paragraph" w:customStyle="1" w:styleId="ConcurTableCaption">
    <w:name w:val="Concur Table Caption"/>
    <w:next w:val="Normal"/>
    <w:semiHidden/>
    <w:rsid w:val="00E137F5"/>
    <w:pPr>
      <w:keepNext/>
      <w:spacing w:before="240"/>
    </w:pPr>
    <w:rPr>
      <w:rFonts w:ascii="Verdana" w:hAnsi="Verdana"/>
      <w:i/>
    </w:rPr>
  </w:style>
  <w:style w:type="paragraph" w:customStyle="1" w:styleId="ConcurTableCaptionIndent">
    <w:name w:val="Concur Table Caption Indent"/>
    <w:next w:val="Normal"/>
    <w:semiHidden/>
    <w:rsid w:val="00E137F5"/>
    <w:pPr>
      <w:keepNext/>
      <w:spacing w:before="240"/>
      <w:ind w:left="720"/>
    </w:pPr>
    <w:rPr>
      <w:rFonts w:ascii="Verdana" w:hAnsi="Verdana"/>
      <w:i/>
      <w:color w:val="000000"/>
    </w:rPr>
  </w:style>
  <w:style w:type="paragraph" w:customStyle="1" w:styleId="ConcurTableHeadCentered">
    <w:name w:val="Concur Table Head Centered"/>
    <w:rsid w:val="00E137F5"/>
    <w:pPr>
      <w:keepNext/>
      <w:spacing w:before="80" w:after="80"/>
      <w:jc w:val="center"/>
    </w:pPr>
    <w:rPr>
      <w:rFonts w:ascii="Verdana" w:hAnsi="Verdana"/>
      <w:b/>
      <w:snapToGrid w:val="0"/>
      <w:color w:val="FFFFFF"/>
      <w:sz w:val="18"/>
      <w:szCs w:val="22"/>
    </w:rPr>
  </w:style>
  <w:style w:type="paragraph" w:customStyle="1" w:styleId="ConcurTableNumber">
    <w:name w:val="Concur Table Number"/>
    <w:rsid w:val="00E137F5"/>
    <w:pPr>
      <w:tabs>
        <w:tab w:val="num" w:pos="432"/>
      </w:tabs>
      <w:spacing w:before="80" w:after="80"/>
      <w:ind w:left="432" w:hanging="360"/>
    </w:pPr>
    <w:rPr>
      <w:rFonts w:ascii="Verdana" w:hAnsi="Verdana"/>
      <w:snapToGrid w:val="0"/>
      <w:sz w:val="18"/>
    </w:rPr>
  </w:style>
  <w:style w:type="paragraph" w:customStyle="1" w:styleId="ConcurTableTextIndent">
    <w:name w:val="Concur Table Text Indent"/>
    <w:basedOn w:val="Normal"/>
    <w:link w:val="ConcurTableTextIndentChar"/>
    <w:rsid w:val="00E137F5"/>
    <w:pPr>
      <w:spacing w:before="80" w:after="80"/>
      <w:ind w:left="432"/>
    </w:pPr>
    <w:rPr>
      <w:snapToGrid w:val="0"/>
      <w:sz w:val="18"/>
      <w:szCs w:val="20"/>
    </w:rPr>
  </w:style>
  <w:style w:type="paragraph" w:customStyle="1" w:styleId="ConcurVersion">
    <w:name w:val="Concur Version"/>
    <w:basedOn w:val="Normal"/>
    <w:semiHidden/>
    <w:rsid w:val="00E137F5"/>
    <w:pPr>
      <w:spacing w:before="240" w:line="260" w:lineRule="exact"/>
    </w:pPr>
    <w:rPr>
      <w:b/>
      <w:color w:val="000000"/>
      <w:sz w:val="20"/>
      <w:szCs w:val="20"/>
    </w:rPr>
  </w:style>
  <w:style w:type="paragraph" w:customStyle="1" w:styleId="ConcurWarningIcon">
    <w:name w:val="Concur Warning Icon"/>
    <w:next w:val="Normal"/>
    <w:link w:val="ConcurWarningIconChar"/>
    <w:rsid w:val="00E137F5"/>
    <w:pPr>
      <w:keepLines/>
      <w:numPr>
        <w:numId w:val="28"/>
      </w:numPr>
      <w:pBdr>
        <w:top w:val="single" w:sz="4" w:space="0" w:color="auto"/>
        <w:bottom w:val="single" w:sz="4" w:space="9" w:color="auto"/>
      </w:pBdr>
      <w:tabs>
        <w:tab w:val="left" w:pos="630"/>
      </w:tabs>
      <w:spacing w:before="240"/>
    </w:pPr>
    <w:rPr>
      <w:rFonts w:ascii="Verdana" w:hAnsi="Verdana"/>
      <w:snapToGrid w:val="0"/>
    </w:rPr>
  </w:style>
  <w:style w:type="paragraph" w:customStyle="1" w:styleId="ConcurWarningIconIndent">
    <w:name w:val="Concur Warning Icon Indent"/>
    <w:next w:val="Normal"/>
    <w:rsid w:val="00E137F5"/>
    <w:pPr>
      <w:keepLines/>
      <w:numPr>
        <w:numId w:val="29"/>
      </w:numPr>
      <w:pBdr>
        <w:top w:val="single" w:sz="4" w:space="0" w:color="auto"/>
        <w:bottom w:val="single" w:sz="4" w:space="9" w:color="auto"/>
      </w:pBdr>
      <w:tabs>
        <w:tab w:val="left" w:pos="900"/>
      </w:tabs>
      <w:spacing w:before="240"/>
    </w:pPr>
    <w:rPr>
      <w:rFonts w:ascii="Verdana" w:hAnsi="Verdana"/>
      <w:snapToGrid w:val="0"/>
    </w:rPr>
  </w:style>
  <w:style w:type="paragraph" w:customStyle="1" w:styleId="ConcurWarningIconIndent2">
    <w:name w:val="Concur Warning Icon Indent2"/>
    <w:next w:val="Normal"/>
    <w:rsid w:val="00E137F5"/>
    <w:pPr>
      <w:keepLines/>
      <w:numPr>
        <w:numId w:val="30"/>
      </w:numPr>
      <w:pBdr>
        <w:top w:val="single" w:sz="4" w:space="0" w:color="auto"/>
        <w:bottom w:val="single" w:sz="4" w:space="9" w:color="auto"/>
      </w:pBdr>
      <w:tabs>
        <w:tab w:val="left" w:pos="1530"/>
      </w:tabs>
      <w:spacing w:before="240"/>
    </w:pPr>
    <w:rPr>
      <w:rFonts w:ascii="Verdana" w:hAnsi="Verdana"/>
      <w:snapToGrid w:val="0"/>
    </w:rPr>
  </w:style>
  <w:style w:type="character" w:customStyle="1" w:styleId="ConcurTableTextChar">
    <w:name w:val="Concur Table Text Char"/>
    <w:link w:val="ConcurTableText"/>
    <w:rsid w:val="00E137F5"/>
    <w:rPr>
      <w:rFonts w:ascii="Verdana" w:eastAsia="SimSun" w:hAnsi="Verdana"/>
      <w:snapToGrid w:val="0"/>
      <w:sz w:val="18"/>
    </w:rPr>
  </w:style>
  <w:style w:type="character" w:customStyle="1" w:styleId="ConcurProcedureHeadingChar">
    <w:name w:val="Concur Procedure Heading Char"/>
    <w:link w:val="ConcurProcedureHeading"/>
    <w:rsid w:val="00E137F5"/>
    <w:rPr>
      <w:rFonts w:ascii="Verdana" w:eastAsia="SimSun" w:hAnsi="Verdana"/>
      <w:b/>
      <w:i/>
      <w:snapToGrid w:val="0"/>
      <w:szCs w:val="22"/>
    </w:rPr>
  </w:style>
  <w:style w:type="character" w:customStyle="1" w:styleId="ConcurTableBulletChar">
    <w:name w:val="Concur Table Bullet Char"/>
    <w:link w:val="ConcurTableBullet"/>
    <w:rsid w:val="00E137F5"/>
    <w:rPr>
      <w:rFonts w:ascii="Verdana" w:eastAsia="SimSun" w:hAnsi="Verdana"/>
      <w:color w:val="000000"/>
      <w:sz w:val="18"/>
    </w:rPr>
  </w:style>
  <w:style w:type="paragraph" w:customStyle="1" w:styleId="HeadTitle1">
    <w:name w:val="HeadTitle1"/>
    <w:semiHidden/>
    <w:rsid w:val="00E137F5"/>
    <w:pPr>
      <w:tabs>
        <w:tab w:val="center" w:pos="4320"/>
        <w:tab w:val="right" w:pos="8640"/>
      </w:tabs>
      <w:spacing w:before="180" w:after="180"/>
      <w:jc w:val="center"/>
    </w:pPr>
    <w:rPr>
      <w:rFonts w:ascii="Verdana" w:hAnsi="Verdana" w:cs="Verdana"/>
      <w:b/>
      <w:bCs/>
      <w:iCs/>
      <w:color w:val="000000"/>
      <w:sz w:val="32"/>
      <w:szCs w:val="32"/>
    </w:rPr>
  </w:style>
  <w:style w:type="paragraph" w:customStyle="1" w:styleId="BoxBodyHang">
    <w:name w:val="BoxBodyHang"/>
    <w:basedOn w:val="Normal"/>
    <w:rsid w:val="00E137F5"/>
    <w:pPr>
      <w:spacing w:before="40" w:after="40"/>
      <w:ind w:left="270" w:hanging="270"/>
    </w:pPr>
    <w:rPr>
      <w:color w:val="993300"/>
      <w:sz w:val="18"/>
      <w:szCs w:val="20"/>
    </w:rPr>
  </w:style>
  <w:style w:type="paragraph" w:customStyle="1" w:styleId="BoxBullet1">
    <w:name w:val="BoxBullet1"/>
    <w:basedOn w:val="BoxBodyText"/>
    <w:rsid w:val="00E137F5"/>
    <w:pPr>
      <w:tabs>
        <w:tab w:val="num" w:pos="288"/>
      </w:tabs>
      <w:ind w:left="288" w:hanging="288"/>
    </w:pPr>
  </w:style>
  <w:style w:type="paragraph" w:customStyle="1" w:styleId="BoxBullet2">
    <w:name w:val="BoxBullet2"/>
    <w:basedOn w:val="BoxBullet1"/>
    <w:rsid w:val="00E137F5"/>
    <w:pPr>
      <w:ind w:left="630"/>
    </w:pPr>
  </w:style>
  <w:style w:type="paragraph" w:customStyle="1" w:styleId="HeadTitle2">
    <w:name w:val="HeadTitle2"/>
    <w:basedOn w:val="HeadTitle1"/>
    <w:semiHidden/>
    <w:rsid w:val="00E137F5"/>
    <w:rPr>
      <w:sz w:val="24"/>
    </w:rPr>
  </w:style>
  <w:style w:type="paragraph" w:customStyle="1" w:styleId="HeadTitle3">
    <w:name w:val="HeadTitle3"/>
    <w:basedOn w:val="HeadTitle2"/>
    <w:semiHidden/>
    <w:rsid w:val="00E137F5"/>
    <w:pPr>
      <w:spacing w:after="80"/>
      <w:jc w:val="right"/>
    </w:pPr>
    <w:rPr>
      <w:b w:val="0"/>
      <w:sz w:val="18"/>
      <w:szCs w:val="18"/>
    </w:rPr>
  </w:style>
  <w:style w:type="character" w:customStyle="1" w:styleId="BalloonTextChar">
    <w:name w:val="Balloon Text Char"/>
    <w:link w:val="BalloonText"/>
    <w:semiHidden/>
    <w:locked/>
    <w:rsid w:val="00E137F5"/>
    <w:rPr>
      <w:rFonts w:ascii="Tahoma" w:eastAsia="SimSu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C42A0"/>
    <w:rPr>
      <w:rFonts w:ascii="Verdana" w:hAnsi="Verdana"/>
    </w:rPr>
  </w:style>
  <w:style w:type="character" w:customStyle="1" w:styleId="ConcurNumberChar">
    <w:name w:val="Concur Number Char"/>
    <w:link w:val="ConcurNumber"/>
    <w:locked/>
    <w:rsid w:val="00E137F5"/>
    <w:rPr>
      <w:rFonts w:ascii="Verdana" w:eastAsia="SimSun" w:hAnsi="Verdana"/>
    </w:rPr>
  </w:style>
  <w:style w:type="character" w:customStyle="1" w:styleId="ConcurBodyTextIndentChar">
    <w:name w:val="Concur Body Text Indent Char"/>
    <w:link w:val="ConcurBodyTextIndent"/>
    <w:rsid w:val="00E137F5"/>
    <w:rPr>
      <w:rFonts w:ascii="Verdana" w:eastAsia="SimSun" w:hAnsi="Verdana"/>
      <w:snapToGrid w:val="0"/>
    </w:rPr>
  </w:style>
  <w:style w:type="character" w:customStyle="1" w:styleId="Heading3Char">
    <w:name w:val="Heading 3 Char"/>
    <w:link w:val="Heading3"/>
    <w:rsid w:val="00E137F5"/>
    <w:rPr>
      <w:rFonts w:ascii="Verdana" w:eastAsia="SimSun" w:hAnsi="Verdana" w:cs="Verdana"/>
      <w:b/>
      <w:bCs/>
      <w:i/>
      <w:iCs/>
      <w:color w:val="000000"/>
      <w:sz w:val="22"/>
    </w:rPr>
  </w:style>
  <w:style w:type="character" w:customStyle="1" w:styleId="ConcurNoteChar">
    <w:name w:val="Concur Note Char"/>
    <w:link w:val="ConcurNote"/>
    <w:rsid w:val="00E137F5"/>
    <w:rPr>
      <w:rFonts w:ascii="Verdana" w:eastAsia="SimSun" w:hAnsi="Verdana"/>
      <w:snapToGrid w:val="0"/>
    </w:rPr>
  </w:style>
  <w:style w:type="character" w:customStyle="1" w:styleId="Heading9Char">
    <w:name w:val="Heading 9 Char"/>
    <w:link w:val="Heading9"/>
    <w:rsid w:val="00E137F5"/>
    <w:rPr>
      <w:rFonts w:ascii="Arial" w:eastAsia="SimSun" w:hAnsi="Arial" w:cs="Arial"/>
      <w:sz w:val="22"/>
      <w:szCs w:val="22"/>
    </w:rPr>
  </w:style>
  <w:style w:type="paragraph" w:customStyle="1" w:styleId="BodyBoxNoIndent">
    <w:name w:val="BodyBoxNoIndent"/>
    <w:basedOn w:val="BoxBodyHang"/>
    <w:qFormat/>
    <w:rsid w:val="00E137F5"/>
    <w:pPr>
      <w:ind w:left="0" w:firstLine="0"/>
    </w:pPr>
  </w:style>
  <w:style w:type="character" w:styleId="UnresolvedMention">
    <w:name w:val="Unresolved Mention"/>
    <w:uiPriority w:val="99"/>
    <w:semiHidden/>
    <w:rsid w:val="00E137F5"/>
    <w:rPr>
      <w:color w:val="808080"/>
      <w:shd w:val="clear" w:color="auto" w:fill="E6E6E6"/>
    </w:rPr>
  </w:style>
  <w:style w:type="paragraph" w:customStyle="1" w:styleId="ConcurCoverTitle">
    <w:name w:val="Concur Cover Title"/>
    <w:semiHidden/>
    <w:rsid w:val="00E137F5"/>
    <w:pPr>
      <w:keepNext/>
      <w:spacing w:after="240"/>
    </w:pPr>
    <w:rPr>
      <w:rFonts w:ascii="Verdana" w:hAnsi="Verdana"/>
      <w:b/>
      <w:snapToGrid w:val="0"/>
      <w:color w:val="000000"/>
      <w:sz w:val="48"/>
      <w:szCs w:val="22"/>
    </w:rPr>
  </w:style>
  <w:style w:type="paragraph" w:customStyle="1" w:styleId="ConcurCoverSubheading">
    <w:name w:val="Concur Cover Subheading"/>
    <w:semiHidden/>
    <w:rsid w:val="00E137F5"/>
    <w:pPr>
      <w:keepNext/>
      <w:spacing w:before="120" w:after="120"/>
    </w:pPr>
    <w:rPr>
      <w:rFonts w:ascii="Verdana" w:hAnsi="Verdana"/>
      <w:b/>
      <w:snapToGrid w:val="0"/>
      <w:sz w:val="32"/>
      <w:szCs w:val="22"/>
    </w:rPr>
  </w:style>
  <w:style w:type="paragraph" w:customStyle="1" w:styleId="ConcurCoverVersion">
    <w:name w:val="Concur Cover Version"/>
    <w:semiHidden/>
    <w:rsid w:val="00E137F5"/>
    <w:pPr>
      <w:spacing w:before="240"/>
    </w:pPr>
    <w:rPr>
      <w:rFonts w:ascii="Verdana" w:hAnsi="Verdana"/>
      <w:b/>
      <w:snapToGrid w:val="0"/>
      <w:sz w:val="24"/>
      <w:szCs w:val="22"/>
    </w:rPr>
  </w:style>
  <w:style w:type="paragraph" w:customStyle="1" w:styleId="ConcurTOCHead">
    <w:name w:val="Concur TOC Head"/>
    <w:semiHidden/>
    <w:rsid w:val="00E137F5"/>
    <w:pPr>
      <w:keepNext/>
    </w:pPr>
    <w:rPr>
      <w:rFonts w:eastAsia="Calibri"/>
      <w:b/>
      <w:snapToGrid w:val="0"/>
      <w:sz w:val="28"/>
      <w:szCs w:val="22"/>
    </w:rPr>
  </w:style>
  <w:style w:type="paragraph" w:customStyle="1" w:styleId="HeadProduct">
    <w:name w:val="Head_Product"/>
    <w:basedOn w:val="Normal"/>
    <w:semiHidden/>
    <w:rsid w:val="00E137F5"/>
    <w:pPr>
      <w:spacing w:after="240"/>
      <w:jc w:val="center"/>
    </w:pPr>
    <w:rPr>
      <w:b/>
      <w:color w:val="000000"/>
      <w:sz w:val="32"/>
      <w:szCs w:val="32"/>
    </w:rPr>
  </w:style>
  <w:style w:type="paragraph" w:customStyle="1" w:styleId="ColorfulList-Accent11">
    <w:name w:val="Colorful List - Accent 11"/>
    <w:basedOn w:val="Normal"/>
    <w:uiPriority w:val="34"/>
    <w:semiHidden/>
    <w:qFormat/>
    <w:rsid w:val="00E137F5"/>
    <w:pPr>
      <w:spacing w:after="200" w:line="276" w:lineRule="auto"/>
      <w:ind w:left="720"/>
      <w:contextualSpacing/>
    </w:pPr>
  </w:style>
  <w:style w:type="paragraph" w:customStyle="1" w:styleId="CBRNCodeIndent">
    <w:name w:val="CB_RN_CodeIndent"/>
    <w:basedOn w:val="CBRNCode"/>
    <w:semiHidden/>
    <w:rsid w:val="00E137F5"/>
    <w:pPr>
      <w:ind w:left="1170"/>
    </w:pPr>
    <w:rPr>
      <w:rFonts w:ascii="Arial" w:hAnsi="Arial"/>
    </w:rPr>
  </w:style>
  <w:style w:type="paragraph" w:customStyle="1" w:styleId="ConcurTableText7pt">
    <w:name w:val="Concur Table Text7pt"/>
    <w:basedOn w:val="ConcurTableText"/>
    <w:semiHidden/>
    <w:qFormat/>
    <w:rsid w:val="00E137F5"/>
    <w:pPr>
      <w:spacing w:before="20" w:after="20"/>
    </w:pPr>
    <w:rPr>
      <w:sz w:val="14"/>
      <w:szCs w:val="14"/>
    </w:rPr>
  </w:style>
  <w:style w:type="paragraph" w:customStyle="1" w:styleId="HeadRN">
    <w:name w:val="Head_RN"/>
    <w:basedOn w:val="Normal"/>
    <w:semiHidden/>
    <w:rsid w:val="00E137F5"/>
    <w:pPr>
      <w:spacing w:before="120" w:after="240"/>
      <w:jc w:val="center"/>
    </w:pPr>
    <w:rPr>
      <w:b/>
      <w:color w:val="000000"/>
      <w:sz w:val="24"/>
      <w:szCs w:val="24"/>
    </w:rPr>
  </w:style>
  <w:style w:type="paragraph" w:customStyle="1" w:styleId="HeadDate">
    <w:name w:val="Head_Date"/>
    <w:basedOn w:val="Normal"/>
    <w:semiHidden/>
    <w:rsid w:val="00E137F5"/>
    <w:pPr>
      <w:spacing w:before="80" w:after="80"/>
      <w:jc w:val="center"/>
    </w:pPr>
    <w:rPr>
      <w:snapToGrid w:val="0"/>
      <w:sz w:val="18"/>
    </w:rPr>
  </w:style>
  <w:style w:type="paragraph" w:customStyle="1" w:styleId="HeadAudience">
    <w:name w:val="Head_Audience"/>
    <w:basedOn w:val="Normal"/>
    <w:link w:val="HeadAudienceCharChar"/>
    <w:semiHidden/>
    <w:rsid w:val="00E137F5"/>
    <w:pPr>
      <w:spacing w:before="80" w:after="80"/>
      <w:jc w:val="center"/>
    </w:pPr>
    <w:rPr>
      <w:snapToGrid w:val="0"/>
      <w:sz w:val="18"/>
    </w:rPr>
  </w:style>
  <w:style w:type="paragraph" w:customStyle="1" w:styleId="FooterSmall">
    <w:name w:val="FooterSmall"/>
    <w:basedOn w:val="Normal"/>
    <w:link w:val="FooterSmallChar"/>
    <w:semiHidden/>
    <w:rsid w:val="00E137F5"/>
    <w:pPr>
      <w:tabs>
        <w:tab w:val="right" w:pos="8640"/>
      </w:tabs>
      <w:ind w:left="-1080"/>
    </w:pPr>
    <w:rPr>
      <w:sz w:val="16"/>
    </w:rPr>
  </w:style>
  <w:style w:type="character" w:customStyle="1" w:styleId="HeadAudienceCharChar">
    <w:name w:val="Head_Audience Char Char"/>
    <w:link w:val="HeadAudience"/>
    <w:semiHidden/>
    <w:rsid w:val="00E137F5"/>
    <w:rPr>
      <w:rFonts w:ascii="Verdana" w:eastAsia="SimSun" w:hAnsi="Verdana"/>
      <w:snapToGrid w:val="0"/>
      <w:sz w:val="18"/>
      <w:szCs w:val="22"/>
    </w:rPr>
  </w:style>
  <w:style w:type="character" w:customStyle="1" w:styleId="EmailStyle83">
    <w:name w:val="EmailStyle83"/>
    <w:semiHidden/>
    <w:rsid w:val="00E137F5"/>
    <w:rPr>
      <w:rFonts w:ascii="Arial" w:eastAsia="SimSun" w:hAnsi="Arial" w:cs="Arial"/>
      <w:color w:val="000080"/>
      <w:sz w:val="20"/>
      <w:szCs w:val="20"/>
    </w:rPr>
  </w:style>
  <w:style w:type="paragraph" w:customStyle="1" w:styleId="ConcurTableText8pt">
    <w:name w:val="Concur Table Text8pt"/>
    <w:basedOn w:val="ConcurTableText"/>
    <w:semiHidden/>
    <w:qFormat/>
    <w:rsid w:val="00E137F5"/>
    <w:pPr>
      <w:spacing w:before="20" w:after="20"/>
    </w:pPr>
    <w:rPr>
      <w:sz w:val="16"/>
      <w:szCs w:val="14"/>
    </w:rPr>
  </w:style>
  <w:style w:type="paragraph" w:customStyle="1" w:styleId="ConcurTableText8ptCenter">
    <w:name w:val="Concur Table Text8pt Center"/>
    <w:basedOn w:val="ConcurTableText8pt"/>
    <w:semiHidden/>
    <w:qFormat/>
    <w:rsid w:val="00E137F5"/>
    <w:pPr>
      <w:jc w:val="center"/>
    </w:pPr>
  </w:style>
  <w:style w:type="character" w:customStyle="1" w:styleId="ConcurWarningIconChar">
    <w:name w:val="Concur Warning Icon Char"/>
    <w:link w:val="ConcurWarningIcon"/>
    <w:locked/>
    <w:rsid w:val="00E137F5"/>
    <w:rPr>
      <w:rFonts w:ascii="Verdana" w:eastAsia="SimSun" w:hAnsi="Verdana"/>
      <w:snapToGrid w:val="0"/>
    </w:rPr>
  </w:style>
  <w:style w:type="paragraph" w:customStyle="1" w:styleId="Box">
    <w:name w:val="Box"/>
    <w:basedOn w:val="Normal"/>
    <w:semiHidden/>
    <w:rsid w:val="00E137F5"/>
    <w:rPr>
      <w:rFonts w:ascii="Arial" w:hAnsi="Arial" w:cs="Arial"/>
      <w:sz w:val="16"/>
    </w:rPr>
  </w:style>
  <w:style w:type="character" w:customStyle="1" w:styleId="BodyTextChar">
    <w:name w:val="Body Text Char"/>
    <w:semiHidden/>
    <w:locked/>
    <w:rsid w:val="00F24D24"/>
    <w:rPr>
      <w:rFonts w:ascii="Verdana" w:eastAsia="SimSun" w:hAnsi="Verdana"/>
    </w:rPr>
  </w:style>
  <w:style w:type="paragraph" w:styleId="ListParagraph">
    <w:name w:val="List Paragraph"/>
    <w:basedOn w:val="Normal"/>
    <w:uiPriority w:val="34"/>
    <w:qFormat/>
    <w:rsid w:val="00E137F5"/>
    <w:pPr>
      <w:ind w:left="720"/>
      <w:contextualSpacing/>
    </w:pPr>
  </w:style>
  <w:style w:type="paragraph" w:customStyle="1" w:styleId="BodyTextKeep">
    <w:name w:val="Body Text Keep"/>
    <w:basedOn w:val="Normal"/>
    <w:next w:val="Normal"/>
    <w:semiHidden/>
    <w:rsid w:val="00E137F5"/>
    <w:pPr>
      <w:keepNext/>
      <w:spacing w:after="140" w:line="220" w:lineRule="atLeast"/>
    </w:pPr>
    <w:rPr>
      <w:rFonts w:ascii="Arial" w:hAnsi="Arial"/>
      <w:kern w:val="18"/>
    </w:rPr>
  </w:style>
  <w:style w:type="paragraph" w:customStyle="1" w:styleId="ConcurWarningIconIndent3">
    <w:name w:val="Concur Warning Icon Indent3"/>
    <w:basedOn w:val="ConcurWarningIconIndent2"/>
    <w:next w:val="Normal"/>
    <w:semiHidden/>
    <w:rsid w:val="00E137F5"/>
    <w:pPr>
      <w:numPr>
        <w:numId w:val="0"/>
      </w:numPr>
      <w:tabs>
        <w:tab w:val="left" w:pos="2520"/>
      </w:tabs>
    </w:pPr>
  </w:style>
  <w:style w:type="paragraph" w:customStyle="1" w:styleId="TableBullet">
    <w:name w:val="Table Bullet"/>
    <w:semiHidden/>
    <w:rsid w:val="00E137F5"/>
    <w:pPr>
      <w:numPr>
        <w:numId w:val="39"/>
      </w:numPr>
      <w:spacing w:before="40" w:after="40"/>
    </w:pPr>
    <w:rPr>
      <w:rFonts w:ascii="Verdana" w:hAnsi="Verdana"/>
      <w:sz w:val="18"/>
    </w:rPr>
  </w:style>
  <w:style w:type="paragraph" w:customStyle="1" w:styleId="TableHead">
    <w:name w:val="Table Head"/>
    <w:semiHidden/>
    <w:rsid w:val="00E137F5"/>
    <w:pPr>
      <w:keepNext/>
      <w:spacing w:before="60" w:after="60"/>
    </w:pPr>
    <w:rPr>
      <w:rFonts w:ascii="Verdana" w:hAnsi="Verdana"/>
      <w:b/>
      <w:sz w:val="18"/>
    </w:rPr>
  </w:style>
  <w:style w:type="paragraph" w:customStyle="1" w:styleId="TableText">
    <w:name w:val="Table Text"/>
    <w:link w:val="TableTextChar"/>
    <w:semiHidden/>
    <w:rsid w:val="00E137F5"/>
    <w:pPr>
      <w:spacing w:before="60" w:after="60"/>
    </w:pPr>
    <w:rPr>
      <w:rFonts w:ascii="Verdana" w:hAnsi="Verdana"/>
      <w:sz w:val="18"/>
    </w:rPr>
  </w:style>
  <w:style w:type="paragraph" w:customStyle="1" w:styleId="msolistparagraph0">
    <w:name w:val="msolistparagraph"/>
    <w:basedOn w:val="Normal"/>
    <w:semiHidden/>
    <w:rsid w:val="00E137F5"/>
    <w:pPr>
      <w:ind w:left="720"/>
    </w:pPr>
    <w:rPr>
      <w:rFonts w:ascii="Calibri" w:hAnsi="Calibri"/>
    </w:rPr>
  </w:style>
  <w:style w:type="paragraph" w:customStyle="1" w:styleId="ConcurHeadingFeedToPDF">
    <w:name w:val="Concur HeadingFeedToPDF"/>
    <w:basedOn w:val="Heading1"/>
    <w:semiHidden/>
    <w:rsid w:val="00E137F5"/>
    <w:pPr>
      <w:spacing w:before="0" w:after="0"/>
      <w:ind w:left="-1080"/>
    </w:pPr>
    <w:rPr>
      <w:rFonts w:cs="Times New Roman"/>
      <w:bCs w:val="0"/>
      <w:snapToGrid w:val="0"/>
      <w:color w:val="auto"/>
      <w:szCs w:val="36"/>
    </w:rPr>
  </w:style>
  <w:style w:type="character" w:customStyle="1" w:styleId="PlainTextChar1">
    <w:name w:val="Plain Text Char1"/>
    <w:link w:val="PlainText"/>
    <w:semiHidden/>
    <w:rsid w:val="00E137F5"/>
    <w:rPr>
      <w:rFonts w:ascii="Courier New" w:eastAsia="SimSun" w:hAnsi="Courier New" w:cs="Courier New"/>
    </w:rPr>
  </w:style>
  <w:style w:type="paragraph" w:customStyle="1" w:styleId="xl65">
    <w:name w:val="xl65"/>
    <w:basedOn w:val="Normal"/>
    <w:semiHidden/>
    <w:rsid w:val="00E137F5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xl66">
    <w:name w:val="xl66"/>
    <w:basedOn w:val="Normal"/>
    <w:semiHidden/>
    <w:rsid w:val="00E13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StyleConcurCoverTitleNotBold">
    <w:name w:val="Style Concur Cover Title + Not Bold"/>
    <w:basedOn w:val="ConcurCoverTitle"/>
    <w:semiHidden/>
    <w:rsid w:val="00E137F5"/>
    <w:pPr>
      <w:spacing w:before="6000"/>
    </w:pPr>
    <w:rPr>
      <w:b w:val="0"/>
    </w:rPr>
  </w:style>
  <w:style w:type="paragraph" w:customStyle="1" w:styleId="NotesTitle">
    <w:name w:val="Notes_Title"/>
    <w:basedOn w:val="Normal"/>
    <w:semiHidden/>
    <w:rsid w:val="00E137F5"/>
    <w:pPr>
      <w:spacing w:before="180" w:after="180"/>
      <w:jc w:val="center"/>
    </w:pPr>
    <w:rPr>
      <w:rFonts w:cs="Verdana"/>
      <w:b/>
      <w:bCs/>
      <w:iCs/>
      <w:color w:val="00674E"/>
      <w:sz w:val="32"/>
      <w:szCs w:val="32"/>
    </w:rPr>
  </w:style>
  <w:style w:type="character" w:customStyle="1" w:styleId="heading50">
    <w:name w:val="heading5"/>
    <w:semiHidden/>
    <w:rsid w:val="00E137F5"/>
  </w:style>
  <w:style w:type="character" w:customStyle="1" w:styleId="small-linkpointable">
    <w:name w:val="small-link pointable"/>
    <w:semiHidden/>
    <w:rsid w:val="00E137F5"/>
  </w:style>
  <w:style w:type="character" w:customStyle="1" w:styleId="ConcurBulletIndentChar">
    <w:name w:val="Concur Bullet Indent Char"/>
    <w:link w:val="ConcurBulletIndent"/>
    <w:rsid w:val="00E137F5"/>
    <w:rPr>
      <w:rFonts w:ascii="Verdana" w:eastAsia="SimSun" w:hAnsi="Verdana"/>
      <w:snapToGrid w:val="0"/>
    </w:rPr>
  </w:style>
  <w:style w:type="character" w:customStyle="1" w:styleId="FooterSmallChar">
    <w:name w:val="FooterSmall Char"/>
    <w:link w:val="FooterSmall"/>
    <w:semiHidden/>
    <w:rsid w:val="00E137F5"/>
    <w:rPr>
      <w:rFonts w:ascii="Verdana" w:eastAsia="SimSun" w:hAnsi="Verdana"/>
      <w:sz w:val="16"/>
      <w:szCs w:val="22"/>
    </w:rPr>
  </w:style>
  <w:style w:type="paragraph" w:customStyle="1" w:styleId="xl67">
    <w:name w:val="xl67"/>
    <w:basedOn w:val="Normal"/>
    <w:semiHidden/>
    <w:rsid w:val="00E13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character" w:customStyle="1" w:styleId="PlainTextChar">
    <w:name w:val="Plain Text Char"/>
    <w:semiHidden/>
    <w:rsid w:val="00E137F5"/>
    <w:rPr>
      <w:rFonts w:ascii="Courier New" w:eastAsia="SimSun" w:hAnsi="Courier New" w:cs="Courier New"/>
      <w:lang w:val="en-US" w:eastAsia="zh-CN" w:bidi="ar-SA"/>
    </w:rPr>
  </w:style>
  <w:style w:type="paragraph" w:customStyle="1" w:styleId="CoverCheckBoxes">
    <w:name w:val="CoverCheckBoxes"/>
    <w:basedOn w:val="ConcurBodyTextIndent"/>
    <w:semiHidden/>
    <w:rsid w:val="00E137F5"/>
    <w:pPr>
      <w:ind w:left="1260" w:hanging="540"/>
    </w:pPr>
  </w:style>
  <w:style w:type="paragraph" w:customStyle="1" w:styleId="ConcurCoverCheckBoxes">
    <w:name w:val="ConcurCoverCheckBoxes"/>
    <w:basedOn w:val="Normal"/>
    <w:semiHidden/>
    <w:rsid w:val="00E137F5"/>
    <w:pPr>
      <w:snapToGrid w:val="0"/>
      <w:ind w:left="1260" w:hanging="540"/>
    </w:pPr>
  </w:style>
  <w:style w:type="paragraph" w:customStyle="1" w:styleId="ConcurBulletIndent3">
    <w:name w:val="Concur Bullet Indent3"/>
    <w:rsid w:val="00E137F5"/>
    <w:pPr>
      <w:numPr>
        <w:numId w:val="34"/>
      </w:numPr>
      <w:tabs>
        <w:tab w:val="left" w:pos="2340"/>
      </w:tabs>
      <w:spacing w:before="120"/>
    </w:pPr>
    <w:rPr>
      <w:rFonts w:ascii="Verdana" w:hAnsi="Verdana"/>
      <w:snapToGrid w:val="0"/>
    </w:rPr>
  </w:style>
  <w:style w:type="paragraph" w:customStyle="1" w:styleId="ConcurBulletIndent4">
    <w:name w:val="Concur Bullet Indent4"/>
    <w:rsid w:val="00E137F5"/>
    <w:pPr>
      <w:numPr>
        <w:ilvl w:val="1"/>
        <w:numId w:val="34"/>
      </w:numPr>
      <w:spacing w:before="120"/>
    </w:pPr>
    <w:rPr>
      <w:rFonts w:ascii="Verdana" w:hAnsi="Verdana"/>
      <w:snapToGrid w:val="0"/>
    </w:rPr>
  </w:style>
  <w:style w:type="paragraph" w:customStyle="1" w:styleId="ConcurCover1">
    <w:name w:val="Concur Cover1"/>
    <w:semiHidden/>
    <w:rsid w:val="00E137F5"/>
    <w:rPr>
      <w:rFonts w:eastAsia="Calibri" w:cs="Arial"/>
      <w:b/>
      <w:sz w:val="56"/>
      <w:szCs w:val="56"/>
    </w:rPr>
  </w:style>
  <w:style w:type="paragraph" w:customStyle="1" w:styleId="ConcurBenefit">
    <w:name w:val="Concur Benefit"/>
    <w:basedOn w:val="ConcurBodyText"/>
    <w:semiHidden/>
    <w:rsid w:val="00E137F5"/>
    <w:rPr>
      <w:i/>
    </w:rPr>
  </w:style>
  <w:style w:type="paragraph" w:customStyle="1" w:styleId="ConcurBenefitHead">
    <w:name w:val="Concur Benefit Head"/>
    <w:basedOn w:val="ConcurBenefit"/>
    <w:semiHidden/>
    <w:rsid w:val="00E137F5"/>
    <w:pPr>
      <w:spacing w:before="120"/>
    </w:pPr>
    <w:rPr>
      <w:b/>
    </w:rPr>
  </w:style>
  <w:style w:type="paragraph" w:customStyle="1" w:styleId="template">
    <w:name w:val="template"/>
    <w:basedOn w:val="Normal"/>
    <w:semiHidden/>
    <w:rsid w:val="00E137F5"/>
    <w:pPr>
      <w:spacing w:line="240" w:lineRule="exact"/>
    </w:pPr>
    <w:rPr>
      <w:rFonts w:ascii="Arial" w:hAnsi="Arial"/>
      <w:i/>
    </w:rPr>
  </w:style>
  <w:style w:type="paragraph" w:customStyle="1" w:styleId="AutoCorrect">
    <w:name w:val="AutoCorrect"/>
    <w:semiHidden/>
    <w:rsid w:val="00E137F5"/>
    <w:rPr>
      <w:rFonts w:eastAsia="Calibri"/>
      <w:sz w:val="24"/>
      <w:szCs w:val="24"/>
    </w:rPr>
  </w:style>
  <w:style w:type="paragraph" w:customStyle="1" w:styleId="WNBodyIndent">
    <w:name w:val="WNBody Indent"/>
    <w:semiHidden/>
    <w:rsid w:val="00E137F5"/>
    <w:pPr>
      <w:numPr>
        <w:numId w:val="40"/>
      </w:numPr>
      <w:spacing w:after="60"/>
      <w:ind w:left="360" w:firstLine="0"/>
    </w:pPr>
    <w:rPr>
      <w:rFonts w:ascii="Verdana" w:hAnsi="Verdana" w:cs="Verdana"/>
    </w:rPr>
  </w:style>
  <w:style w:type="paragraph" w:customStyle="1" w:styleId="ConcurCover10">
    <w:name w:val="Concur Cover 1"/>
    <w:semiHidden/>
    <w:rsid w:val="00E137F5"/>
    <w:rPr>
      <w:rFonts w:eastAsia="Calibri" w:cs="Arial"/>
      <w:b/>
      <w:sz w:val="56"/>
      <w:szCs w:val="56"/>
    </w:rPr>
  </w:style>
  <w:style w:type="paragraph" w:customStyle="1" w:styleId="ConcurCover2">
    <w:name w:val="Concur Cover 2"/>
    <w:basedOn w:val="Normal"/>
    <w:semiHidden/>
    <w:rsid w:val="00E137F5"/>
    <w:rPr>
      <w:rFonts w:cs="Arial"/>
      <w:b/>
      <w:sz w:val="36"/>
      <w:szCs w:val="36"/>
      <w:lang w:val="fr-FR"/>
    </w:rPr>
  </w:style>
  <w:style w:type="paragraph" w:customStyle="1" w:styleId="ConcurCover3">
    <w:name w:val="Concur Cover 3"/>
    <w:basedOn w:val="ConcurCover2"/>
    <w:semiHidden/>
    <w:rsid w:val="00E137F5"/>
    <w:rPr>
      <w:sz w:val="28"/>
      <w:szCs w:val="28"/>
      <w:lang w:val="en-US"/>
    </w:rPr>
  </w:style>
  <w:style w:type="character" w:customStyle="1" w:styleId="SallyL">
    <w:name w:val="SallyL"/>
    <w:semiHidden/>
    <w:rsid w:val="00E137F5"/>
    <w:rPr>
      <w:rFonts w:ascii="Verdana" w:eastAsia="SimSun" w:hAnsi="Verdan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customStyle="1" w:styleId="ConcurMoreInfoChar">
    <w:name w:val="Concur More Info Char"/>
    <w:link w:val="ConcurMoreInfo"/>
    <w:rsid w:val="00E137F5"/>
    <w:rPr>
      <w:rFonts w:ascii="Verdana" w:eastAsia="SimSun" w:hAnsi="Verdana"/>
      <w:snapToGrid w:val="0"/>
    </w:rPr>
  </w:style>
  <w:style w:type="paragraph" w:customStyle="1" w:styleId="ConcurChapterTitle">
    <w:name w:val="Concur Chapter Title"/>
    <w:next w:val="ConcurBodyText"/>
    <w:semiHidden/>
    <w:rsid w:val="00E137F5"/>
    <w:pPr>
      <w:keepNext/>
      <w:pBdr>
        <w:bottom w:val="single" w:sz="4" w:space="1" w:color="auto"/>
      </w:pBdr>
      <w:spacing w:after="480"/>
    </w:pPr>
    <w:rPr>
      <w:rFonts w:ascii="Verdana" w:hAnsi="Verdana"/>
      <w:b/>
      <w:sz w:val="36"/>
      <w:szCs w:val="36"/>
    </w:rPr>
  </w:style>
  <w:style w:type="paragraph" w:customStyle="1" w:styleId="ConcurBodyCode">
    <w:name w:val="Concur Body Code"/>
    <w:semiHidden/>
    <w:rsid w:val="00E137F5"/>
    <w:pPr>
      <w:spacing w:before="60" w:after="60"/>
    </w:pPr>
    <w:rPr>
      <w:rFonts w:ascii="Courier New" w:hAnsi="Courier New" w:cs="Courier New"/>
      <w:spacing w:val="6"/>
      <w:sz w:val="18"/>
      <w:szCs w:val="18"/>
    </w:rPr>
  </w:style>
  <w:style w:type="paragraph" w:customStyle="1" w:styleId="ConcurBodyCodeIndent2">
    <w:name w:val="Concur Body Code Indent2"/>
    <w:basedOn w:val="ConcurBodyCode"/>
    <w:semiHidden/>
    <w:rsid w:val="00E137F5"/>
    <w:pPr>
      <w:ind w:left="720"/>
    </w:pPr>
  </w:style>
  <w:style w:type="paragraph" w:customStyle="1" w:styleId="ConcurBodyCodeIndent">
    <w:name w:val="Concur Body Code Indent"/>
    <w:basedOn w:val="ConcurBodyCode"/>
    <w:semiHidden/>
    <w:rsid w:val="00E137F5"/>
    <w:pPr>
      <w:ind w:left="360"/>
    </w:pPr>
  </w:style>
  <w:style w:type="paragraph" w:customStyle="1" w:styleId="ConcurBodyCodeIndent3">
    <w:name w:val="Concur Body Code Indent3"/>
    <w:basedOn w:val="ConcurBodyCodeIndent2"/>
    <w:semiHidden/>
    <w:rsid w:val="00E137F5"/>
    <w:pPr>
      <w:ind w:left="1080"/>
    </w:pPr>
  </w:style>
  <w:style w:type="paragraph" w:customStyle="1" w:styleId="ConcurTitle">
    <w:name w:val="Concur Title"/>
    <w:basedOn w:val="Normal"/>
    <w:semiHidden/>
    <w:rsid w:val="00E137F5"/>
    <w:pPr>
      <w:spacing w:after="240" w:line="500" w:lineRule="exact"/>
    </w:pPr>
    <w:rPr>
      <w:b/>
      <w:color w:val="000000"/>
      <w:sz w:val="48"/>
    </w:rPr>
  </w:style>
  <w:style w:type="paragraph" w:customStyle="1" w:styleId="ConcurTitlePageTitles">
    <w:name w:val="Concur Title Page Titles"/>
    <w:semiHidden/>
    <w:rsid w:val="00E137F5"/>
    <w:pPr>
      <w:spacing w:after="240" w:line="500" w:lineRule="exact"/>
      <w:jc w:val="center"/>
    </w:pPr>
    <w:rPr>
      <w:rFonts w:ascii="Arial Black" w:hAnsi="Arial Black"/>
      <w:b/>
      <w:color w:val="000000"/>
      <w:sz w:val="32"/>
    </w:rPr>
  </w:style>
  <w:style w:type="paragraph" w:customStyle="1" w:styleId="ConcurBodyTextExample">
    <w:name w:val="Concur Body Text Example"/>
    <w:basedOn w:val="Normal"/>
    <w:semiHidden/>
    <w:rsid w:val="00E137F5"/>
    <w:pPr>
      <w:spacing w:before="120" w:after="120"/>
      <w:ind w:left="1440"/>
    </w:pPr>
    <w:rPr>
      <w:spacing w:val="6"/>
    </w:rPr>
  </w:style>
  <w:style w:type="character" w:customStyle="1" w:styleId="Heading2Char">
    <w:name w:val="Heading 2 Char"/>
    <w:link w:val="Heading2"/>
    <w:rsid w:val="00E137F5"/>
    <w:rPr>
      <w:rFonts w:ascii="Verdana" w:eastAsia="SimSun" w:hAnsi="Verdana" w:cs="Verdana"/>
      <w:b/>
      <w:bCs/>
      <w:iCs/>
      <w:color w:val="000000"/>
      <w:sz w:val="24"/>
      <w:szCs w:val="24"/>
    </w:rPr>
  </w:style>
  <w:style w:type="paragraph" w:customStyle="1" w:styleId="ConcurNumberList">
    <w:name w:val="Concur Number List"/>
    <w:semiHidden/>
    <w:rsid w:val="00E137F5"/>
    <w:pPr>
      <w:spacing w:before="120" w:after="120"/>
    </w:pPr>
    <w:rPr>
      <w:rFonts w:eastAsia="Times New Roman"/>
      <w:spacing w:val="6"/>
    </w:rPr>
  </w:style>
  <w:style w:type="paragraph" w:customStyle="1" w:styleId="ConcurChapter">
    <w:name w:val="Concur Chapter #"/>
    <w:next w:val="Normal"/>
    <w:semiHidden/>
    <w:rsid w:val="00E137F5"/>
    <w:pPr>
      <w:pBdr>
        <w:bottom w:val="single" w:sz="4" w:space="4" w:color="auto"/>
      </w:pBdr>
      <w:spacing w:after="120" w:line="480" w:lineRule="exact"/>
    </w:pPr>
    <w:rPr>
      <w:rFonts w:eastAsia="Times New Roman"/>
      <w:b/>
      <w:smallCaps/>
      <w:spacing w:val="120"/>
      <w:sz w:val="32"/>
    </w:rPr>
  </w:style>
  <w:style w:type="paragraph" w:customStyle="1" w:styleId="UIbox">
    <w:name w:val="UIbox"/>
    <w:basedOn w:val="ConcurBodyText"/>
    <w:link w:val="UIboxChar"/>
    <w:semiHidden/>
    <w:rsid w:val="00E137F5"/>
    <w:pPr>
      <w:spacing w:before="0"/>
    </w:pPr>
  </w:style>
  <w:style w:type="character" w:customStyle="1" w:styleId="UIboxChar">
    <w:name w:val="UIbox Char"/>
    <w:link w:val="UIbox"/>
    <w:semiHidden/>
    <w:rsid w:val="00E137F5"/>
    <w:rPr>
      <w:rFonts w:ascii="Verdana" w:eastAsia="SimSun" w:hAnsi="Verdana"/>
    </w:rPr>
  </w:style>
  <w:style w:type="character" w:customStyle="1" w:styleId="FooterChar1">
    <w:name w:val="Footer Char1"/>
    <w:aliases w:val="Footer Char1 Char Char,Footer Char Char Char Char,Footer Char Char1 Char"/>
    <w:link w:val="Footer"/>
    <w:rsid w:val="00E137F5"/>
    <w:rPr>
      <w:rFonts w:ascii="Verdana" w:eastAsia="SimSun" w:hAnsi="Verdana"/>
      <w:snapToGrid w:val="0"/>
      <w:sz w:val="18"/>
      <w:szCs w:val="18"/>
    </w:rPr>
  </w:style>
  <w:style w:type="paragraph" w:customStyle="1" w:styleId="content">
    <w:name w:val="content"/>
    <w:basedOn w:val="Normal"/>
    <w:semiHidden/>
    <w:rsid w:val="00E137F5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BlockLine">
    <w:name w:val="Block Line"/>
    <w:basedOn w:val="Normal"/>
    <w:next w:val="Normal"/>
    <w:semiHidden/>
    <w:rsid w:val="00E137F5"/>
    <w:pPr>
      <w:pBdr>
        <w:top w:val="single" w:sz="6" w:space="1" w:color="auto"/>
        <w:between w:val="single" w:sz="6" w:space="1" w:color="auto"/>
      </w:pBdr>
      <w:ind w:left="1728"/>
    </w:pPr>
  </w:style>
  <w:style w:type="paragraph" w:customStyle="1" w:styleId="ConcurCover30">
    <w:name w:val="Concur Cover3"/>
    <w:semiHidden/>
    <w:rsid w:val="00E137F5"/>
    <w:rPr>
      <w:rFonts w:eastAsia="Calibri"/>
      <w:b/>
      <w:sz w:val="28"/>
    </w:rPr>
  </w:style>
  <w:style w:type="character" w:customStyle="1" w:styleId="heading51">
    <w:name w:val="heading51"/>
    <w:semiHidden/>
    <w:rsid w:val="00E137F5"/>
    <w:rPr>
      <w:b/>
      <w:bCs/>
      <w:color w:val="000000"/>
      <w:sz w:val="12"/>
      <w:szCs w:val="12"/>
    </w:rPr>
  </w:style>
  <w:style w:type="character" w:customStyle="1" w:styleId="htmlval1">
    <w:name w:val="html_val1"/>
    <w:semiHidden/>
    <w:rsid w:val="00E137F5"/>
    <w:rPr>
      <w:color w:val="0000FF"/>
    </w:rPr>
  </w:style>
  <w:style w:type="paragraph" w:customStyle="1" w:styleId="ConcurTableTextIndent2">
    <w:name w:val="Concur Table Text Indent2"/>
    <w:basedOn w:val="ConcurTableTextIndent"/>
    <w:rsid w:val="00E137F5"/>
    <w:pPr>
      <w:ind w:left="729"/>
    </w:pPr>
  </w:style>
  <w:style w:type="character" w:customStyle="1" w:styleId="attribute-value">
    <w:name w:val="attribute-value"/>
    <w:semiHidden/>
    <w:rsid w:val="00E137F5"/>
  </w:style>
  <w:style w:type="paragraph" w:customStyle="1" w:styleId="TableHeaderText">
    <w:name w:val="Table Header Text"/>
    <w:basedOn w:val="Normal"/>
    <w:autoRedefine/>
    <w:semiHidden/>
    <w:rsid w:val="00E137F5"/>
    <w:pPr>
      <w:shd w:val="clear" w:color="auto" w:fill="000000"/>
      <w:jc w:val="center"/>
    </w:pPr>
    <w:rPr>
      <w:rFonts w:ascii="Arial" w:hAnsi="Arial"/>
      <w:b/>
    </w:rPr>
  </w:style>
  <w:style w:type="paragraph" w:customStyle="1" w:styleId="TOCTitle">
    <w:name w:val="TOC Title"/>
    <w:basedOn w:val="Normal"/>
    <w:semiHidden/>
    <w:rsid w:val="00E137F5"/>
    <w:pPr>
      <w:widowControl w:val="0"/>
    </w:pPr>
    <w:rPr>
      <w:rFonts w:ascii="Arial" w:hAnsi="Arial"/>
      <w:b/>
      <w:sz w:val="32"/>
    </w:rPr>
  </w:style>
  <w:style w:type="paragraph" w:customStyle="1" w:styleId="TOCItem">
    <w:name w:val="TOCItem"/>
    <w:basedOn w:val="Normal"/>
    <w:autoRedefine/>
    <w:semiHidden/>
    <w:rsid w:val="00E137F5"/>
    <w:pPr>
      <w:tabs>
        <w:tab w:val="left" w:leader="dot" w:pos="7061"/>
        <w:tab w:val="right" w:pos="7524"/>
      </w:tabs>
      <w:spacing w:before="60" w:after="60"/>
      <w:ind w:right="465"/>
    </w:pPr>
    <w:rPr>
      <w:rFonts w:ascii="Arial" w:hAnsi="Arial"/>
    </w:rPr>
  </w:style>
  <w:style w:type="paragraph" w:customStyle="1" w:styleId="TOCStem">
    <w:name w:val="TOCStem"/>
    <w:basedOn w:val="Normal"/>
    <w:autoRedefine/>
    <w:semiHidden/>
    <w:rsid w:val="00E137F5"/>
    <w:rPr>
      <w:rFonts w:ascii="Arial" w:hAnsi="Arial"/>
    </w:rPr>
  </w:style>
  <w:style w:type="paragraph" w:customStyle="1" w:styleId="StyleConcurNumberItalic">
    <w:name w:val="Style Concur Number + Italic"/>
    <w:basedOn w:val="ConcurNumber"/>
    <w:semiHidden/>
    <w:rsid w:val="00E137F5"/>
    <w:rPr>
      <w:i/>
      <w:iCs/>
    </w:rPr>
  </w:style>
  <w:style w:type="paragraph" w:customStyle="1" w:styleId="StyleConcurNumberBold">
    <w:name w:val="Style Concur Number + Bold"/>
    <w:basedOn w:val="ConcurNumber"/>
    <w:semiHidden/>
    <w:rsid w:val="00E137F5"/>
    <w:rPr>
      <w:b/>
      <w:bCs/>
    </w:rPr>
  </w:style>
  <w:style w:type="paragraph" w:customStyle="1" w:styleId="StyleConcurNumberBold1">
    <w:name w:val="Style Concur Number + Bold1"/>
    <w:basedOn w:val="ConcurNumber"/>
    <w:autoRedefine/>
    <w:semiHidden/>
    <w:rsid w:val="00E137F5"/>
    <w:rPr>
      <w:b/>
      <w:bCs/>
    </w:rPr>
  </w:style>
  <w:style w:type="paragraph" w:customStyle="1" w:styleId="StyleConcurNumberNotExpandedbyCondensedby">
    <w:name w:val="Style Concur Number + Not Expanded by / Condensed by"/>
    <w:basedOn w:val="ConcurNumber"/>
    <w:autoRedefine/>
    <w:semiHidden/>
    <w:rsid w:val="00E137F5"/>
  </w:style>
  <w:style w:type="paragraph" w:customStyle="1" w:styleId="Tablebullets">
    <w:name w:val="Table bullets"/>
    <w:basedOn w:val="Normal"/>
    <w:autoRedefine/>
    <w:semiHidden/>
    <w:rsid w:val="00E137F5"/>
    <w:pPr>
      <w:snapToGrid w:val="0"/>
    </w:pPr>
    <w:rPr>
      <w:rFonts w:ascii="Arial" w:hAnsi="Arial"/>
    </w:rPr>
  </w:style>
  <w:style w:type="paragraph" w:customStyle="1" w:styleId="StyleConcurNumberLeft48ptFirstline0pt">
    <w:name w:val="Style Concur Number + Left:  48 pt First line:  0 pt"/>
    <w:basedOn w:val="ConcurNumber"/>
    <w:semiHidden/>
    <w:rsid w:val="00E137F5"/>
  </w:style>
  <w:style w:type="character" w:customStyle="1" w:styleId="style261">
    <w:name w:val="style261"/>
    <w:semiHidden/>
    <w:rsid w:val="00E137F5"/>
    <w:rPr>
      <w:color w:val="3B3B3B"/>
    </w:rPr>
  </w:style>
  <w:style w:type="paragraph" w:customStyle="1" w:styleId="TableTextBold">
    <w:name w:val="Table Text Bold"/>
    <w:basedOn w:val="TableText"/>
    <w:autoRedefine/>
    <w:semiHidden/>
    <w:rsid w:val="00E137F5"/>
    <w:rPr>
      <w:b/>
    </w:rPr>
  </w:style>
  <w:style w:type="paragraph" w:customStyle="1" w:styleId="ConcurCover20">
    <w:name w:val="Concur Cover2"/>
    <w:semiHidden/>
    <w:rsid w:val="00E137F5"/>
    <w:pPr>
      <w:keepNext/>
      <w:spacing w:before="120" w:after="120"/>
    </w:pPr>
    <w:rPr>
      <w:rFonts w:eastAsia="Calibri"/>
      <w:b/>
      <w:snapToGrid w:val="0"/>
      <w:sz w:val="36"/>
      <w:szCs w:val="22"/>
    </w:rPr>
  </w:style>
  <w:style w:type="character" w:customStyle="1" w:styleId="Heading4Char">
    <w:name w:val="Heading 4 Char"/>
    <w:link w:val="Heading4"/>
    <w:rsid w:val="00E137F5"/>
    <w:rPr>
      <w:rFonts w:ascii="Verdana" w:eastAsia="SimSun" w:hAnsi="Verdana" w:cs="Verdana"/>
      <w:b/>
      <w:bCs/>
      <w:smallCaps/>
      <w:color w:val="000000"/>
      <w:sz w:val="22"/>
      <w:szCs w:val="22"/>
    </w:rPr>
  </w:style>
  <w:style w:type="character" w:customStyle="1" w:styleId="ConcurNoteIndent2Char">
    <w:name w:val="Concur Note Indent2 Char"/>
    <w:link w:val="ConcurNoteIndent2"/>
    <w:rsid w:val="00E137F5"/>
    <w:rPr>
      <w:rFonts w:ascii="Verdana" w:eastAsia="SimSun" w:hAnsi="Verdana"/>
      <w:snapToGrid w:val="0"/>
    </w:rPr>
  </w:style>
  <w:style w:type="character" w:customStyle="1" w:styleId="ConcurTableTextIndentChar">
    <w:name w:val="Concur Table Text Indent Char"/>
    <w:link w:val="ConcurTableTextIndent"/>
    <w:rsid w:val="00E137F5"/>
    <w:rPr>
      <w:rFonts w:ascii="Verdana" w:eastAsia="SimSun" w:hAnsi="Verdana"/>
      <w:snapToGrid w:val="0"/>
      <w:sz w:val="18"/>
    </w:rPr>
  </w:style>
  <w:style w:type="paragraph" w:customStyle="1" w:styleId="ContinuedBlockLabel">
    <w:name w:val="Continued Block Label"/>
    <w:basedOn w:val="Normal"/>
    <w:autoRedefine/>
    <w:semiHidden/>
    <w:rsid w:val="00E137F5"/>
    <w:rPr>
      <w:rFonts w:ascii="Arial" w:hAnsi="Arial"/>
      <w:b/>
      <w:noProof/>
    </w:rPr>
  </w:style>
  <w:style w:type="paragraph" w:customStyle="1" w:styleId="ContinuedOnNextPa">
    <w:name w:val="Continued On Next Pa"/>
    <w:basedOn w:val="Normal"/>
    <w:next w:val="Normal"/>
    <w:autoRedefine/>
    <w:semiHidden/>
    <w:rsid w:val="00E137F5"/>
    <w:pPr>
      <w:pBdr>
        <w:top w:val="single" w:sz="6" w:space="1" w:color="auto"/>
        <w:between w:val="single" w:sz="6" w:space="1" w:color="auto"/>
      </w:pBdr>
      <w:ind w:left="1728"/>
      <w:jc w:val="right"/>
    </w:pPr>
    <w:rPr>
      <w:rFonts w:ascii="Arial" w:hAnsi="Arial"/>
      <w:i/>
      <w:sz w:val="18"/>
    </w:rPr>
  </w:style>
  <w:style w:type="paragraph" w:customStyle="1" w:styleId="ContinuedTableLabe">
    <w:name w:val="Continued Table Labe"/>
    <w:basedOn w:val="Normal"/>
    <w:autoRedefine/>
    <w:semiHidden/>
    <w:rsid w:val="00E137F5"/>
    <w:rPr>
      <w:rFonts w:ascii="Arial" w:hAnsi="Arial"/>
      <w:b/>
      <w:sz w:val="18"/>
    </w:rPr>
  </w:style>
  <w:style w:type="paragraph" w:customStyle="1" w:styleId="EmbeddedText">
    <w:name w:val="Embedded Text"/>
    <w:basedOn w:val="Normal"/>
    <w:autoRedefine/>
    <w:semiHidden/>
    <w:rsid w:val="00E137F5"/>
    <w:rPr>
      <w:rFonts w:ascii="Arial" w:hAnsi="Arial"/>
    </w:rPr>
  </w:style>
  <w:style w:type="paragraph" w:customStyle="1" w:styleId="MemoLine">
    <w:name w:val="Memo Line"/>
    <w:basedOn w:val="Normal"/>
    <w:next w:val="Normal"/>
    <w:semiHidden/>
    <w:rsid w:val="00E137F5"/>
    <w:pPr>
      <w:pBdr>
        <w:top w:val="single" w:sz="6" w:space="1" w:color="auto"/>
        <w:between w:val="single" w:sz="6" w:space="1" w:color="auto"/>
      </w:pBdr>
    </w:pPr>
    <w:rPr>
      <w:rFonts w:ascii="Times New Roman" w:hAnsi="Times New Roman"/>
      <w:sz w:val="24"/>
    </w:rPr>
  </w:style>
  <w:style w:type="paragraph" w:customStyle="1" w:styleId="NoteText">
    <w:name w:val="Note Text"/>
    <w:basedOn w:val="Normal"/>
    <w:autoRedefine/>
    <w:semiHidden/>
    <w:rsid w:val="00E137F5"/>
    <w:rPr>
      <w:rFonts w:ascii="Arial" w:hAnsi="Arial"/>
    </w:rPr>
  </w:style>
  <w:style w:type="paragraph" w:customStyle="1" w:styleId="PublicationTitle">
    <w:name w:val="Publication Title"/>
    <w:basedOn w:val="Normal"/>
    <w:next w:val="Heading4"/>
    <w:semiHidden/>
    <w:rsid w:val="00E137F5"/>
    <w:pPr>
      <w:spacing w:after="240"/>
      <w:jc w:val="center"/>
    </w:pPr>
    <w:rPr>
      <w:rFonts w:ascii="Arial" w:hAnsi="Arial"/>
      <w:b/>
      <w:sz w:val="32"/>
    </w:rPr>
  </w:style>
  <w:style w:type="paragraph" w:customStyle="1" w:styleId="StyleBlockTextBold">
    <w:name w:val="Style Block Text + Bold"/>
    <w:basedOn w:val="BlockText"/>
    <w:autoRedefine/>
    <w:semiHidden/>
    <w:rsid w:val="00E137F5"/>
    <w:rPr>
      <w:b/>
      <w:bCs/>
    </w:rPr>
  </w:style>
  <w:style w:type="paragraph" w:customStyle="1" w:styleId="StyleConcurNoteIndentJustified">
    <w:name w:val="Style Concur Note Indent + Justified"/>
    <w:basedOn w:val="ConcurNoteIndent"/>
    <w:autoRedefine/>
    <w:semiHidden/>
    <w:rsid w:val="00E137F5"/>
    <w:pPr>
      <w:numPr>
        <w:numId w:val="0"/>
      </w:numPr>
    </w:pPr>
  </w:style>
  <w:style w:type="paragraph" w:customStyle="1" w:styleId="StyleBlockText11ptBold">
    <w:name w:val="Style Block_Text + 11 pt Bold"/>
    <w:basedOn w:val="Normal"/>
    <w:autoRedefine/>
    <w:semiHidden/>
    <w:rsid w:val="00E137F5"/>
    <w:rPr>
      <w:rFonts w:ascii="Arial" w:hAnsi="Arial"/>
      <w:b/>
      <w:bCs/>
      <w:spacing w:val="6"/>
    </w:rPr>
  </w:style>
  <w:style w:type="character" w:customStyle="1" w:styleId="error">
    <w:name w:val="error"/>
    <w:semiHidden/>
    <w:rsid w:val="00E137F5"/>
  </w:style>
  <w:style w:type="character" w:customStyle="1" w:styleId="fieldlabel1">
    <w:name w:val="fieldlabel1"/>
    <w:semiHidden/>
    <w:rsid w:val="00E137F5"/>
    <w:rPr>
      <w:rFonts w:ascii="Arial" w:eastAsia="SimSun" w:hAnsi="Arial" w:cs="Arial" w:hint="default"/>
      <w:color w:val="000080"/>
      <w:sz w:val="17"/>
      <w:szCs w:val="17"/>
    </w:rPr>
  </w:style>
  <w:style w:type="paragraph" w:customStyle="1" w:styleId="Style1">
    <w:name w:val="Style 1"/>
    <w:basedOn w:val="Normal"/>
    <w:autoRedefine/>
    <w:semiHidden/>
    <w:rsid w:val="00E137F5"/>
    <w:pPr>
      <w:numPr>
        <w:numId w:val="35"/>
      </w:numPr>
    </w:pPr>
    <w:rPr>
      <w:rFonts w:ascii="Times New Roman" w:hAnsi="Times New Roman"/>
      <w:sz w:val="24"/>
      <w:szCs w:val="24"/>
    </w:rPr>
  </w:style>
  <w:style w:type="paragraph" w:customStyle="1" w:styleId="Table">
    <w:name w:val="Table"/>
    <w:basedOn w:val="Normal"/>
    <w:autoRedefine/>
    <w:semiHidden/>
    <w:rsid w:val="00E137F5"/>
    <w:pPr>
      <w:spacing w:before="30" w:after="30"/>
      <w:contextualSpacing/>
    </w:pPr>
    <w:rPr>
      <w:rFonts w:ascii="Times New Roman" w:hAnsi="Times New Roman"/>
      <w:bCs/>
      <w:szCs w:val="24"/>
    </w:rPr>
  </w:style>
  <w:style w:type="paragraph" w:customStyle="1" w:styleId="TableBullet0">
    <w:name w:val="TableBullet"/>
    <w:autoRedefine/>
    <w:semiHidden/>
    <w:rsid w:val="00E137F5"/>
    <w:pPr>
      <w:numPr>
        <w:numId w:val="36"/>
      </w:numPr>
      <w:tabs>
        <w:tab w:val="left" w:pos="259"/>
      </w:tabs>
      <w:spacing w:before="60" w:after="60"/>
    </w:pPr>
    <w:rPr>
      <w:rFonts w:ascii="Arial" w:hAnsi="Arial"/>
      <w:bCs/>
      <w:szCs w:val="24"/>
    </w:rPr>
  </w:style>
  <w:style w:type="paragraph" w:customStyle="1" w:styleId="StyleBulletText1">
    <w:name w:val="Style Bullet Text 1"/>
    <w:basedOn w:val="Normal"/>
    <w:link w:val="StyleBulletText1Char"/>
    <w:autoRedefine/>
    <w:semiHidden/>
    <w:rsid w:val="00E137F5"/>
    <w:pPr>
      <w:snapToGrid w:val="0"/>
    </w:pPr>
    <w:rPr>
      <w:rFonts w:ascii="Arial" w:hAnsi="Arial"/>
      <w:i/>
      <w:iCs/>
    </w:rPr>
  </w:style>
  <w:style w:type="character" w:customStyle="1" w:styleId="StyleBulletText1Char">
    <w:name w:val="Style Bullet Text 1 Char"/>
    <w:link w:val="StyleBulletText1"/>
    <w:semiHidden/>
    <w:rsid w:val="00E137F5"/>
    <w:rPr>
      <w:rFonts w:ascii="Arial" w:eastAsia="SimSun" w:hAnsi="Arial"/>
      <w:i/>
      <w:iCs/>
      <w:sz w:val="22"/>
      <w:szCs w:val="22"/>
    </w:rPr>
  </w:style>
  <w:style w:type="paragraph" w:customStyle="1" w:styleId="xl68">
    <w:name w:val="xl68"/>
    <w:basedOn w:val="Normal"/>
    <w:semiHidden/>
    <w:rsid w:val="00E13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hAnsi="Times New Roman"/>
      <w:color w:val="0000FF"/>
      <w:sz w:val="24"/>
      <w:szCs w:val="24"/>
      <w:u w:val="single"/>
    </w:rPr>
  </w:style>
  <w:style w:type="paragraph" w:customStyle="1" w:styleId="xl64">
    <w:name w:val="xl64"/>
    <w:basedOn w:val="Normal"/>
    <w:semiHidden/>
    <w:rsid w:val="00E13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4"/>
      <w:szCs w:val="24"/>
    </w:rPr>
  </w:style>
  <w:style w:type="character" w:customStyle="1" w:styleId="Heading1Char">
    <w:name w:val="Heading 1 Char"/>
    <w:link w:val="Heading1"/>
    <w:rsid w:val="00E137F5"/>
    <w:rPr>
      <w:rFonts w:ascii="Verdana" w:eastAsia="SimSun" w:hAnsi="Verdana" w:cs="Verdana"/>
      <w:b/>
      <w:bCs/>
      <w:iCs/>
      <w:color w:val="000000"/>
      <w:sz w:val="32"/>
      <w:szCs w:val="32"/>
    </w:rPr>
  </w:style>
  <w:style w:type="character" w:customStyle="1" w:styleId="Heading6Char">
    <w:name w:val="Heading 6 Char"/>
    <w:aliases w:val="Sub Label Char"/>
    <w:link w:val="Heading6"/>
    <w:rsid w:val="00E137F5"/>
    <w:rPr>
      <w:rFonts w:ascii="Verdana" w:eastAsia="SimSun" w:hAnsi="Verdana"/>
      <w:b/>
      <w:bCs/>
      <w:sz w:val="22"/>
      <w:szCs w:val="22"/>
    </w:rPr>
  </w:style>
  <w:style w:type="character" w:customStyle="1" w:styleId="Heading7Char">
    <w:name w:val="Heading 7 Char"/>
    <w:link w:val="Heading7"/>
    <w:rsid w:val="00E137F5"/>
    <w:rPr>
      <w:rFonts w:eastAsia="Times New Roman"/>
      <w:sz w:val="24"/>
      <w:szCs w:val="24"/>
    </w:rPr>
  </w:style>
  <w:style w:type="character" w:customStyle="1" w:styleId="Heading8Char">
    <w:name w:val="Heading 8 Char"/>
    <w:link w:val="Heading8"/>
    <w:rsid w:val="00E137F5"/>
    <w:rPr>
      <w:rFonts w:eastAsia="Times New Roman"/>
      <w:i/>
      <w:iCs/>
      <w:sz w:val="24"/>
      <w:szCs w:val="24"/>
    </w:rPr>
  </w:style>
  <w:style w:type="character" w:customStyle="1" w:styleId="TitleChar">
    <w:name w:val="Title Char"/>
    <w:link w:val="Title"/>
    <w:rsid w:val="00E137F5"/>
    <w:rPr>
      <w:rFonts w:ascii="Arial" w:eastAsia="SimSun" w:hAnsi="Arial" w:cs="Arial"/>
      <w:b/>
      <w:bCs/>
      <w:kern w:val="28"/>
      <w:sz w:val="32"/>
      <w:szCs w:val="32"/>
    </w:rPr>
  </w:style>
  <w:style w:type="character" w:customStyle="1" w:styleId="SubtitleChar">
    <w:name w:val="Subtitle Char"/>
    <w:link w:val="Subtitle"/>
    <w:rsid w:val="00E137F5"/>
    <w:rPr>
      <w:rFonts w:ascii="Arial" w:eastAsia="SimSun" w:hAnsi="Arial" w:cs="Arial"/>
      <w:sz w:val="24"/>
      <w:szCs w:val="24"/>
    </w:rPr>
  </w:style>
  <w:style w:type="table" w:styleId="LightList">
    <w:name w:val="Light List"/>
    <w:basedOn w:val="TableNormal"/>
    <w:uiPriority w:val="61"/>
    <w:rsid w:val="00E137F5"/>
    <w:rPr>
      <w:rFonts w:eastAsia="Times New Roman"/>
      <w:lang w:val="fi-F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FooterChar">
    <w:name w:val="Footer Char"/>
    <w:semiHidden/>
    <w:rsid w:val="00F24D24"/>
    <w:rPr>
      <w:sz w:val="18"/>
    </w:rPr>
  </w:style>
  <w:style w:type="paragraph" w:customStyle="1" w:styleId="CBRNCode">
    <w:name w:val="CB_RN_Code"/>
    <w:basedOn w:val="Normal"/>
    <w:semiHidden/>
    <w:rsid w:val="00E137F5"/>
    <w:pPr>
      <w:shd w:val="clear" w:color="auto" w:fill="FFFFFF"/>
    </w:pPr>
    <w:rPr>
      <w:rFonts w:ascii="Courier New" w:hAnsi="Courier New" w:cs="Courier New"/>
    </w:rPr>
  </w:style>
  <w:style w:type="character" w:customStyle="1" w:styleId="TableTextChar">
    <w:name w:val="Table Text Char"/>
    <w:link w:val="TableText"/>
    <w:semiHidden/>
    <w:rsid w:val="00E137F5"/>
    <w:rPr>
      <w:rFonts w:ascii="Verdana" w:eastAsia="SimSun" w:hAnsi="Verdana"/>
      <w:sz w:val="18"/>
    </w:rPr>
  </w:style>
  <w:style w:type="character" w:customStyle="1" w:styleId="ConcurMoreInfoIndentChar">
    <w:name w:val="Concur More Info Indent Char"/>
    <w:link w:val="ConcurMoreInfoIndent"/>
    <w:rsid w:val="00E137F5"/>
    <w:rPr>
      <w:rFonts w:ascii="Verdana" w:eastAsia="SimSun" w:hAnsi="Verdana"/>
      <w:snapToGrid w:val="0"/>
    </w:rPr>
  </w:style>
  <w:style w:type="character" w:customStyle="1" w:styleId="ConcurMoreInfoIndent3Char">
    <w:name w:val="Concur More Info Indent3 Char"/>
    <w:link w:val="ConcurMoreInfoIndent3"/>
    <w:semiHidden/>
    <w:rsid w:val="00E137F5"/>
    <w:rPr>
      <w:rFonts w:ascii="Verdana" w:eastAsia="SimSun" w:hAnsi="Verdana"/>
      <w:snapToGrid w:val="0"/>
    </w:rPr>
  </w:style>
  <w:style w:type="character" w:customStyle="1" w:styleId="ConcurMoreInfoIndent2Char">
    <w:name w:val="Concur More Info Indent2 Char"/>
    <w:link w:val="ConcurMoreInfoIndent2"/>
    <w:rsid w:val="00E137F5"/>
    <w:rPr>
      <w:rFonts w:ascii="Verdana" w:eastAsia="SimSun" w:hAnsi="Verdana"/>
      <w:snapToGrid w:val="0"/>
    </w:rPr>
  </w:style>
  <w:style w:type="paragraph" w:customStyle="1" w:styleId="BoxBodyText">
    <w:name w:val="BoxBodyText"/>
    <w:basedOn w:val="Normal"/>
    <w:rsid w:val="00E137F5"/>
    <w:pPr>
      <w:spacing w:before="40" w:after="40"/>
    </w:pPr>
    <w:rPr>
      <w:snapToGrid w:val="0"/>
      <w:color w:val="993300"/>
      <w:sz w:val="18"/>
    </w:rPr>
  </w:style>
  <w:style w:type="paragraph" w:customStyle="1" w:styleId="WNBody">
    <w:name w:val="WNBody"/>
    <w:basedOn w:val="WNBodyIndent"/>
    <w:semiHidden/>
    <w:rsid w:val="00E137F5"/>
    <w:pPr>
      <w:spacing w:before="80"/>
      <w:ind w:left="0"/>
    </w:pPr>
  </w:style>
  <w:style w:type="paragraph" w:customStyle="1" w:styleId="WNTitle">
    <w:name w:val="WNTitle"/>
    <w:semiHidden/>
    <w:rsid w:val="00E137F5"/>
    <w:pPr>
      <w:tabs>
        <w:tab w:val="center" w:pos="4320"/>
        <w:tab w:val="right" w:pos="8640"/>
      </w:tabs>
      <w:spacing w:before="180" w:after="180"/>
      <w:jc w:val="center"/>
    </w:pPr>
    <w:rPr>
      <w:rFonts w:ascii="Verdana" w:hAnsi="Verdana" w:cs="Verdana"/>
      <w:b/>
      <w:bCs/>
      <w:iCs/>
      <w:color w:val="00674E"/>
      <w:sz w:val="32"/>
      <w:szCs w:val="32"/>
    </w:rPr>
  </w:style>
  <w:style w:type="paragraph" w:customStyle="1" w:styleId="WNNumbered">
    <w:name w:val="WNNumbered"/>
    <w:rsid w:val="00E137F5"/>
    <w:pPr>
      <w:tabs>
        <w:tab w:val="num" w:pos="1080"/>
      </w:tabs>
      <w:spacing w:after="60"/>
      <w:ind w:left="1080"/>
    </w:pPr>
    <w:rPr>
      <w:rFonts w:ascii="Verdana" w:hAnsi="Verdana" w:cs="Verdana"/>
    </w:rPr>
  </w:style>
  <w:style w:type="paragraph" w:customStyle="1" w:styleId="WNBullet">
    <w:name w:val="WNBullet"/>
    <w:basedOn w:val="Normal"/>
    <w:link w:val="WNBulletChar"/>
    <w:semiHidden/>
    <w:rsid w:val="00E137F5"/>
    <w:pPr>
      <w:numPr>
        <w:numId w:val="37"/>
      </w:numPr>
      <w:spacing w:after="60"/>
    </w:pPr>
    <w:rPr>
      <w:rFonts w:cs="Verdana"/>
      <w:sz w:val="20"/>
      <w:szCs w:val="20"/>
    </w:rPr>
  </w:style>
  <w:style w:type="paragraph" w:customStyle="1" w:styleId="WNBulletIndent">
    <w:name w:val="WNBullet Indent"/>
    <w:basedOn w:val="WNBullet"/>
    <w:link w:val="WNBulletIndentChar"/>
    <w:semiHidden/>
    <w:rsid w:val="00E137F5"/>
    <w:pPr>
      <w:numPr>
        <w:numId w:val="38"/>
      </w:numPr>
      <w:tabs>
        <w:tab w:val="clear" w:pos="360"/>
      </w:tabs>
    </w:pPr>
  </w:style>
  <w:style w:type="paragraph" w:customStyle="1" w:styleId="WNBox">
    <w:name w:val="WNBox"/>
    <w:basedOn w:val="Normal"/>
    <w:semiHidden/>
    <w:rsid w:val="00E137F5"/>
    <w:pPr>
      <w:widowControl w:val="0"/>
      <w:tabs>
        <w:tab w:val="left" w:pos="288"/>
      </w:tabs>
      <w:autoSpaceDE w:val="0"/>
      <w:autoSpaceDN w:val="0"/>
      <w:adjustRightInd w:val="0"/>
      <w:spacing w:before="40" w:after="40"/>
    </w:pPr>
    <w:rPr>
      <w:rFonts w:cs="Verdana"/>
      <w:color w:val="00674E"/>
      <w:sz w:val="19"/>
      <w:szCs w:val="21"/>
    </w:rPr>
  </w:style>
  <w:style w:type="paragraph" w:customStyle="1" w:styleId="WNBoxbullet">
    <w:name w:val="WNBox bullet"/>
    <w:basedOn w:val="WNBox"/>
    <w:semiHidden/>
    <w:rsid w:val="00E137F5"/>
    <w:pPr>
      <w:tabs>
        <w:tab w:val="num" w:pos="360"/>
      </w:tabs>
      <w:ind w:left="360" w:hanging="360"/>
    </w:pPr>
  </w:style>
  <w:style w:type="paragraph" w:customStyle="1" w:styleId="WNBoxnumber">
    <w:name w:val="WNBox number"/>
    <w:basedOn w:val="Normal"/>
    <w:semiHidden/>
    <w:rsid w:val="00E137F5"/>
    <w:pPr>
      <w:widowControl w:val="0"/>
      <w:tabs>
        <w:tab w:val="num" w:pos="1080"/>
      </w:tabs>
      <w:autoSpaceDE w:val="0"/>
      <w:autoSpaceDN w:val="0"/>
      <w:adjustRightInd w:val="0"/>
      <w:spacing w:before="40" w:after="40"/>
      <w:ind w:left="1080"/>
    </w:pPr>
    <w:rPr>
      <w:rFonts w:cs="Verdana"/>
      <w:color w:val="00674E"/>
      <w:sz w:val="19"/>
      <w:szCs w:val="21"/>
    </w:rPr>
  </w:style>
  <w:style w:type="paragraph" w:customStyle="1" w:styleId="WNBoxhanging">
    <w:name w:val="WNBox hanging"/>
    <w:basedOn w:val="WNBoxnumber"/>
    <w:semiHidden/>
    <w:rsid w:val="00E137F5"/>
    <w:pPr>
      <w:tabs>
        <w:tab w:val="clear" w:pos="1080"/>
        <w:tab w:val="left" w:pos="360"/>
      </w:tabs>
      <w:spacing w:before="60" w:after="60"/>
      <w:ind w:left="360" w:hanging="360"/>
    </w:pPr>
  </w:style>
  <w:style w:type="paragraph" w:customStyle="1" w:styleId="WNBoxbullet2">
    <w:name w:val="WNBox bullet2"/>
    <w:basedOn w:val="WNBoxbullet"/>
    <w:semiHidden/>
    <w:rsid w:val="00E137F5"/>
    <w:pPr>
      <w:tabs>
        <w:tab w:val="num" w:pos="288"/>
      </w:tabs>
      <w:ind w:left="630" w:hanging="288"/>
    </w:pPr>
  </w:style>
  <w:style w:type="paragraph" w:customStyle="1" w:styleId="QSBullet">
    <w:name w:val="QS Bullet"/>
    <w:basedOn w:val="Normal"/>
    <w:semiHidden/>
    <w:rsid w:val="00E137F5"/>
    <w:pPr>
      <w:tabs>
        <w:tab w:val="num" w:pos="360"/>
      </w:tabs>
      <w:spacing w:after="60"/>
      <w:ind w:left="360" w:hanging="360"/>
    </w:pPr>
    <w:rPr>
      <w:rFonts w:cs="Verdana"/>
      <w:sz w:val="20"/>
      <w:szCs w:val="20"/>
    </w:rPr>
  </w:style>
  <w:style w:type="character" w:customStyle="1" w:styleId="WNBulletChar">
    <w:name w:val="WNBullet Char"/>
    <w:link w:val="WNBullet"/>
    <w:semiHidden/>
    <w:rsid w:val="00E137F5"/>
    <w:rPr>
      <w:rFonts w:ascii="Verdana" w:eastAsia="SimSun" w:hAnsi="Verdana" w:cs="Verdana"/>
    </w:rPr>
  </w:style>
  <w:style w:type="character" w:customStyle="1" w:styleId="WNBulletIndentChar">
    <w:name w:val="WNBullet Indent Char"/>
    <w:link w:val="WNBulletIndent"/>
    <w:semiHidden/>
    <w:rsid w:val="00E137F5"/>
    <w:rPr>
      <w:rFonts w:ascii="Verdana" w:eastAsia="SimSun" w:hAnsi="Verdana" w:cs="Verdana"/>
    </w:rPr>
  </w:style>
  <w:style w:type="paragraph" w:customStyle="1" w:styleId="WNBodyIndent2">
    <w:name w:val="WNBody Indent2"/>
    <w:basedOn w:val="WNBodyIndent"/>
    <w:semiHidden/>
    <w:rsid w:val="00E137F5"/>
    <w:pPr>
      <w:ind w:left="630"/>
    </w:pPr>
    <w:rPr>
      <w:lang w:val="en"/>
    </w:rPr>
  </w:style>
  <w:style w:type="paragraph" w:customStyle="1" w:styleId="FSBody">
    <w:name w:val="FSBody"/>
    <w:basedOn w:val="Normal"/>
    <w:rsid w:val="00E137F5"/>
    <w:pPr>
      <w:spacing w:before="120" w:after="120"/>
    </w:pPr>
    <w:rPr>
      <w:rFonts w:cs="Verdana"/>
      <w:sz w:val="20"/>
      <w:szCs w:val="20"/>
    </w:rPr>
  </w:style>
  <w:style w:type="paragraph" w:customStyle="1" w:styleId="FSBullet1">
    <w:name w:val="FSBullet1"/>
    <w:basedOn w:val="Normal"/>
    <w:semiHidden/>
    <w:rsid w:val="00E137F5"/>
    <w:pPr>
      <w:tabs>
        <w:tab w:val="num" w:pos="936"/>
      </w:tabs>
      <w:spacing w:before="60" w:after="60"/>
      <w:ind w:left="936" w:hanging="360"/>
    </w:pPr>
    <w:rPr>
      <w:sz w:val="20"/>
    </w:rPr>
  </w:style>
  <w:style w:type="paragraph" w:customStyle="1" w:styleId="FSBoxBullet2">
    <w:name w:val="FSBoxBullet2"/>
    <w:basedOn w:val="Normal"/>
    <w:semiHidden/>
    <w:rsid w:val="00E137F5"/>
    <w:pPr>
      <w:widowControl w:val="0"/>
      <w:autoSpaceDE w:val="0"/>
      <w:autoSpaceDN w:val="0"/>
      <w:adjustRightInd w:val="0"/>
      <w:spacing w:before="40" w:after="40"/>
      <w:ind w:left="630" w:hanging="360"/>
    </w:pPr>
    <w:rPr>
      <w:rFonts w:cs="Verdana"/>
      <w:color w:val="00674E"/>
      <w:sz w:val="19"/>
      <w:szCs w:val="21"/>
    </w:rPr>
  </w:style>
  <w:style w:type="paragraph" w:customStyle="1" w:styleId="FSBullet2">
    <w:name w:val="FSBullet2"/>
    <w:basedOn w:val="FSBullet1"/>
    <w:semiHidden/>
    <w:rsid w:val="00E137F5"/>
    <w:pPr>
      <w:tabs>
        <w:tab w:val="num" w:pos="360"/>
      </w:tabs>
      <w:ind w:left="360"/>
    </w:pPr>
    <w:rPr>
      <w:szCs w:val="20"/>
    </w:rPr>
  </w:style>
  <w:style w:type="paragraph" w:customStyle="1" w:styleId="FSBodyIndent">
    <w:name w:val="FSBodyIndent"/>
    <w:semiHidden/>
    <w:rsid w:val="00E137F5"/>
    <w:pPr>
      <w:spacing w:before="120" w:after="120"/>
      <w:ind w:left="360"/>
    </w:pPr>
    <w:rPr>
      <w:rFonts w:ascii="Verdana" w:hAnsi="Verdana" w:cs="Verdana"/>
    </w:rPr>
  </w:style>
  <w:style w:type="paragraph" w:customStyle="1" w:styleId="FSNumberStep">
    <w:name w:val="FSNumberStep"/>
    <w:link w:val="FSNumberStepChar"/>
    <w:semiHidden/>
    <w:rsid w:val="00E137F5"/>
    <w:pPr>
      <w:tabs>
        <w:tab w:val="num" w:pos="360"/>
      </w:tabs>
      <w:spacing w:after="60"/>
      <w:ind w:left="360" w:hanging="360"/>
    </w:pPr>
    <w:rPr>
      <w:rFonts w:ascii="Verdana" w:hAnsi="Verdana" w:cs="Verdana"/>
    </w:rPr>
  </w:style>
  <w:style w:type="character" w:customStyle="1" w:styleId="FSNumberStepChar">
    <w:name w:val="FSNumberStep Char"/>
    <w:link w:val="FSNumberStep"/>
    <w:semiHidden/>
    <w:rsid w:val="00E137F5"/>
    <w:rPr>
      <w:rFonts w:ascii="Verdana" w:eastAsia="SimSun" w:hAnsi="Verdana" w:cs="Verdana"/>
    </w:rPr>
  </w:style>
  <w:style w:type="character" w:customStyle="1" w:styleId="apple-style-span">
    <w:name w:val="apple-style-span"/>
    <w:semiHidden/>
    <w:rsid w:val="00E137F5"/>
  </w:style>
  <w:style w:type="character" w:customStyle="1" w:styleId="ConcurBulletChar1">
    <w:name w:val="Concur Bullet Char1"/>
    <w:rsid w:val="00E137F5"/>
    <w:rPr>
      <w:rFonts w:ascii="Verdana" w:eastAsia="SimSun" w:hAnsi="Verdana"/>
      <w:snapToGrid w:val="0"/>
      <w:lang w:val="en-US" w:eastAsia="zh-CN" w:bidi="ar-SA"/>
    </w:rPr>
  </w:style>
  <w:style w:type="numbering" w:customStyle="1" w:styleId="11111111">
    <w:name w:val="1 / 1.1 / 1.1.111"/>
    <w:rsid w:val="00E137F5"/>
    <w:pPr>
      <w:numPr>
        <w:numId w:val="37"/>
      </w:numPr>
    </w:pPr>
  </w:style>
  <w:style w:type="table" w:customStyle="1" w:styleId="TableClassic11">
    <w:name w:val="Table Classic 11"/>
    <w:basedOn w:val="TableNormal"/>
    <w:next w:val="TableClassic1"/>
    <w:rsid w:val="00E137F5"/>
    <w:rPr>
      <w:rFonts w:eastAsia="Calibri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ai1">
    <w:name w:val="1 / a / i1"/>
    <w:basedOn w:val="NoList"/>
    <w:next w:val="1ai"/>
    <w:rsid w:val="00E137F5"/>
    <w:pPr>
      <w:numPr>
        <w:numId w:val="23"/>
      </w:numPr>
    </w:pPr>
  </w:style>
  <w:style w:type="character" w:customStyle="1" w:styleId="CommentTextChar">
    <w:name w:val="Comment Text Char"/>
    <w:link w:val="CommentText"/>
    <w:uiPriority w:val="99"/>
    <w:semiHidden/>
    <w:rsid w:val="00E137F5"/>
    <w:rPr>
      <w:rFonts w:ascii="Verdana" w:eastAsia="SimSun" w:hAnsi="Verdana"/>
    </w:rPr>
  </w:style>
  <w:style w:type="numbering" w:customStyle="1" w:styleId="11111114">
    <w:name w:val="1 / 1.1 / 1.1.114"/>
    <w:rsid w:val="00E137F5"/>
    <w:pPr>
      <w:numPr>
        <w:numId w:val="41"/>
      </w:numPr>
    </w:pPr>
  </w:style>
  <w:style w:type="character" w:customStyle="1" w:styleId="ConcurNoteIndentChar">
    <w:name w:val="Concur Note Indent Char"/>
    <w:link w:val="ConcurNoteIndent"/>
    <w:rsid w:val="00E137F5"/>
    <w:rPr>
      <w:rFonts w:ascii="Verdana" w:eastAsia="SimSun" w:hAnsi="Verdana"/>
      <w:noProof/>
      <w:snapToGrid w:val="0"/>
    </w:rPr>
  </w:style>
  <w:style w:type="character" w:customStyle="1" w:styleId="ConcurBodyTextIndent2Char">
    <w:name w:val="Concur Body Text Indent2 Char"/>
    <w:link w:val="ConcurBodyTextIndent2"/>
    <w:rsid w:val="00E137F5"/>
    <w:rPr>
      <w:rFonts w:ascii="Verdana" w:eastAsia="SimSun" w:hAnsi="Verdana"/>
      <w:snapToGrid w:val="0"/>
    </w:rPr>
  </w:style>
  <w:style w:type="paragraph" w:customStyle="1" w:styleId="FAQTitle1">
    <w:name w:val="FAQTitle1"/>
    <w:basedOn w:val="Heading1"/>
    <w:qFormat/>
    <w:rsid w:val="00E137F5"/>
    <w:pPr>
      <w:keepNext/>
      <w:spacing w:before="100" w:after="0"/>
      <w:jc w:val="left"/>
    </w:pPr>
    <w:rPr>
      <w:sz w:val="22"/>
      <w:szCs w:val="28"/>
    </w:rPr>
  </w:style>
  <w:style w:type="paragraph" w:customStyle="1" w:styleId="FAQTitle2">
    <w:name w:val="FAQTitle2"/>
    <w:basedOn w:val="FAQTitle1"/>
    <w:qFormat/>
    <w:rsid w:val="00E137F5"/>
    <w:pPr>
      <w:spacing w:before="80" w:after="80"/>
    </w:pPr>
    <w:rPr>
      <w:sz w:val="32"/>
      <w:szCs w:val="32"/>
    </w:rPr>
  </w:style>
  <w:style w:type="paragraph" w:customStyle="1" w:styleId="FAQTitle3">
    <w:name w:val="FAQTitle3"/>
    <w:basedOn w:val="FAQTitle1"/>
    <w:qFormat/>
    <w:rsid w:val="00E137F5"/>
    <w:pPr>
      <w:spacing w:before="80" w:after="80"/>
    </w:pPr>
    <w:rPr>
      <w:b w:val="0"/>
      <w:sz w:val="18"/>
    </w:rPr>
  </w:style>
  <w:style w:type="character" w:customStyle="1" w:styleId="BodyTextChar1">
    <w:name w:val="Body Text Char1"/>
    <w:link w:val="BodyText"/>
    <w:semiHidden/>
    <w:locked/>
    <w:rsid w:val="00E137F5"/>
    <w:rPr>
      <w:rFonts w:ascii="Verdana" w:eastAsia="SimSun" w:hAnsi="Verdana"/>
      <w:sz w:val="22"/>
      <w:szCs w:val="22"/>
    </w:rPr>
  </w:style>
  <w:style w:type="character" w:customStyle="1" w:styleId="ConcurBulletIndent2Char">
    <w:name w:val="Concur Bullet Indent2 Char"/>
    <w:link w:val="ConcurBulletIndent2"/>
    <w:rsid w:val="00E137F5"/>
    <w:rPr>
      <w:rFonts w:ascii="Verdana" w:eastAsia="SimSun" w:hAnsi="Verdana"/>
      <w:snapToGrid w:val="0"/>
    </w:rPr>
  </w:style>
  <w:style w:type="paragraph" w:customStyle="1" w:styleId="37">
    <w:name w:val="3.7"/>
    <w:basedOn w:val="Heading3"/>
    <w:rsid w:val="00E137F5"/>
    <w:pPr>
      <w:spacing w:before="0"/>
    </w:pPr>
    <w:rPr>
      <w:color w:val="auto"/>
    </w:rPr>
  </w:style>
  <w:style w:type="character" w:customStyle="1" w:styleId="BodyTextFirstIndent2Char">
    <w:name w:val="Body Text First Indent 2 Char"/>
    <w:link w:val="BodyTextFirstIndent2"/>
    <w:semiHidden/>
    <w:rsid w:val="00B04F95"/>
    <w:rPr>
      <w:rFonts w:ascii="Verdana" w:eastAsia="SimSun" w:hAnsi="Verdana"/>
      <w:sz w:val="22"/>
      <w:szCs w:val="22"/>
    </w:rPr>
  </w:style>
  <w:style w:type="paragraph" w:customStyle="1" w:styleId="concurbodytext0">
    <w:name w:val="concurbodytext"/>
    <w:basedOn w:val="Normal"/>
    <w:rsid w:val="001572F3"/>
    <w:pPr>
      <w:spacing w:before="240"/>
    </w:pPr>
    <w:rPr>
      <w:rFonts w:eastAsiaTheme="minorHAnsi" w:cs="Calibri"/>
      <w:sz w:val="18"/>
      <w:szCs w:val="18"/>
    </w:rPr>
  </w:style>
  <w:style w:type="paragraph" w:customStyle="1" w:styleId="concurbullet0">
    <w:name w:val="concurbullet"/>
    <w:basedOn w:val="Normal"/>
    <w:rsid w:val="001572F3"/>
    <w:pPr>
      <w:snapToGrid w:val="0"/>
      <w:spacing w:before="120"/>
      <w:ind w:left="720"/>
    </w:pPr>
    <w:rPr>
      <w:rFonts w:eastAsiaTheme="minorHAnsi" w:cs="Calibr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8F300E"/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F300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F300E"/>
    <w:rPr>
      <w:rFonts w:ascii="Verdana" w:hAnsi="Verdana"/>
      <w:i/>
      <w:iCs/>
      <w:color w:val="4472C4" w:themeColor="accent1"/>
      <w:sz w:val="22"/>
      <w:szCs w:val="22"/>
    </w:rPr>
  </w:style>
  <w:style w:type="paragraph" w:styleId="NoSpacing">
    <w:name w:val="No Spacing"/>
    <w:uiPriority w:val="1"/>
    <w:semiHidden/>
    <w:qFormat/>
    <w:rsid w:val="008F300E"/>
    <w:rPr>
      <w:rFonts w:ascii="Verdana" w:hAnsi="Verdana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F300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F300E"/>
    <w:rPr>
      <w:rFonts w:ascii="Verdana" w:hAnsi="Verdana"/>
      <w:i/>
      <w:iCs/>
      <w:color w:val="404040" w:themeColor="text1" w:themeTint="BF"/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300E"/>
    <w:pPr>
      <w:keepNext/>
      <w:keepLines/>
      <w:tabs>
        <w:tab w:val="clear" w:pos="4320"/>
        <w:tab w:val="clear" w:pos="8640"/>
      </w:tabs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iCs w:val="0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11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5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27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3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6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845997\AppData\Roaming\Microsoft\Templates\Mob_UG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SimSun"/>
        <a:cs typeface=""/>
      </a:majorFont>
      <a:minorFont>
        <a:latin typeface="Calibri" panose="020F0502020204030204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84CF0-914E-4E15-B259-FF68A4F8A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Mob_UG2.dot</Template>
  <TotalTime>62</TotalTime>
  <Pages>39</Pages>
  <Words>2020</Words>
  <Characters>11277</Characters>
  <Application>Microsoft Office Word</Application>
  <DocSecurity>0</DocSecurity>
  <Lines>1879</Lines>
  <Paragraphs>1208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Mobile App User Guide - SAP Concur Fapiao Capture Mini-App</vt:lpstr>
    </vt:vector>
  </TitlesOfParts>
  <Company/>
  <LinksUpToDate>false</LinksUpToDate>
  <CharactersWithSpaces>12089</CharactersWithSpaces>
  <SharedDoc>false</SharedDoc>
  <HLinks>
    <vt:vector size="342" baseType="variant">
      <vt:variant>
        <vt:i4>1441842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_Toc524517214</vt:lpwstr>
      </vt:variant>
      <vt:variant>
        <vt:i4>1441842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_Toc524517213</vt:lpwstr>
      </vt:variant>
      <vt:variant>
        <vt:i4>1441842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_Toc524517211</vt:lpwstr>
      </vt:variant>
      <vt:variant>
        <vt:i4>1441842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_Toc524517210</vt:lpwstr>
      </vt:variant>
      <vt:variant>
        <vt:i4>1507378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_Toc524517209</vt:lpwstr>
      </vt:variant>
      <vt:variant>
        <vt:i4>1507378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_Toc524517208</vt:lpwstr>
      </vt:variant>
      <vt:variant>
        <vt:i4>1507378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_Toc524517207</vt:lpwstr>
      </vt:variant>
      <vt:variant>
        <vt:i4>1507378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_Toc524517206</vt:lpwstr>
      </vt:variant>
      <vt:variant>
        <vt:i4>1507378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_Toc524517205</vt:lpwstr>
      </vt:variant>
      <vt:variant>
        <vt:i4>1507378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_Toc524517204</vt:lpwstr>
      </vt:variant>
      <vt:variant>
        <vt:i4>1507378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_Toc524517203</vt:lpwstr>
      </vt:variant>
      <vt:variant>
        <vt:i4>1507378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_Toc524517202</vt:lpwstr>
      </vt:variant>
      <vt:variant>
        <vt:i4>1507378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_Toc524517201</vt:lpwstr>
      </vt:variant>
      <vt:variant>
        <vt:i4>1507378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_Toc524517200</vt:lpwstr>
      </vt:variant>
      <vt:variant>
        <vt:i4>1966129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_Toc524517199</vt:lpwstr>
      </vt:variant>
      <vt:variant>
        <vt:i4>1966129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_Toc524517198</vt:lpwstr>
      </vt:variant>
      <vt:variant>
        <vt:i4>1966129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_Toc524517197</vt:lpwstr>
      </vt:variant>
      <vt:variant>
        <vt:i4>1966129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_Toc524517196</vt:lpwstr>
      </vt:variant>
      <vt:variant>
        <vt:i4>1966129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_Toc524517195</vt:lpwstr>
      </vt:variant>
      <vt:variant>
        <vt:i4>1966129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_Toc524517194</vt:lpwstr>
      </vt:variant>
      <vt:variant>
        <vt:i4>1966129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_Toc524517193</vt:lpwstr>
      </vt:variant>
      <vt:variant>
        <vt:i4>1966129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_Toc524517192</vt:lpwstr>
      </vt:variant>
      <vt:variant>
        <vt:i4>1966129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_Toc524517191</vt:lpwstr>
      </vt:variant>
      <vt:variant>
        <vt:i4>1966129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_Toc524517190</vt:lpwstr>
      </vt:variant>
      <vt:variant>
        <vt:i4>2031665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_Toc524517189</vt:lpwstr>
      </vt:variant>
      <vt:variant>
        <vt:i4>2031665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_Toc524517188</vt:lpwstr>
      </vt:variant>
      <vt:variant>
        <vt:i4>2031665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_Toc524517187</vt:lpwstr>
      </vt:variant>
      <vt:variant>
        <vt:i4>2031665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_Toc524517186</vt:lpwstr>
      </vt:variant>
      <vt:variant>
        <vt:i4>2031665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_Toc524517185</vt:lpwstr>
      </vt:variant>
      <vt:variant>
        <vt:i4>2031665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_Toc524517184</vt:lpwstr>
      </vt:variant>
      <vt:variant>
        <vt:i4>2031665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_Toc524517183</vt:lpwstr>
      </vt:variant>
      <vt:variant>
        <vt:i4>2031665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_Toc524517180</vt:lpwstr>
      </vt:variant>
      <vt:variant>
        <vt:i4>1048625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_Toc524517179</vt:lpwstr>
      </vt:variant>
      <vt:variant>
        <vt:i4>1048625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_Toc524517178</vt:lpwstr>
      </vt:variant>
      <vt:variant>
        <vt:i4>1048625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_Toc524517177</vt:lpwstr>
      </vt:variant>
      <vt:variant>
        <vt:i4>1048625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_Toc524517176</vt:lpwstr>
      </vt:variant>
      <vt:variant>
        <vt:i4>1048625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_Toc524517175</vt:lpwstr>
      </vt:variant>
      <vt:variant>
        <vt:i4>1048625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_Toc524517174</vt:lpwstr>
      </vt:variant>
      <vt:variant>
        <vt:i4>1048625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_Toc524517173</vt:lpwstr>
      </vt:variant>
      <vt:variant>
        <vt:i4>1048625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_Toc524517172</vt:lpwstr>
      </vt:variant>
      <vt:variant>
        <vt:i4>1048625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_Toc524517171</vt:lpwstr>
      </vt:variant>
      <vt:variant>
        <vt:i4>1048625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_Toc524517170</vt:lpwstr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_Toc524517169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_Toc524517168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_Toc524517167</vt:lpwstr>
      </vt:variant>
      <vt:variant>
        <vt:i4>1114161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_Toc524517166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_Toc524517165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_Toc524517164</vt:lpwstr>
      </vt:variant>
      <vt:variant>
        <vt:i4>1114161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_Toc524517163</vt:lpwstr>
      </vt:variant>
      <vt:variant>
        <vt:i4>1114161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_Toc524517162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_Toc524517161</vt:lpwstr>
      </vt:variant>
      <vt:variant>
        <vt:i4>1114161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_Toc524517160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_Toc524517159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_Toc524517158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_Toc524517157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_Toc524517156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_Toc524517155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Mobile App User Guide - SAP Concur Fapiao Capture Mini-App</dc:title>
  <dc:subject/>
  <dc:creator>SAP Concur User Assistance</dc:creator>
  <cp:keywords/>
  <dc:description>© 2004 - 2024 SAP Concur All rights reserved.</dc:description>
  <cp:lastModifiedBy>Jacobsen-Watts, John</cp:lastModifiedBy>
  <cp:revision>5</cp:revision>
  <cp:lastPrinted>2024-01-04T22:07:00Z</cp:lastPrinted>
  <dcterms:created xsi:type="dcterms:W3CDTF">2022-11-08T15:26:00Z</dcterms:created>
  <dcterms:modified xsi:type="dcterms:W3CDTF">2024-01-04T22:08:00Z</dcterms:modified>
</cp:coreProperties>
</file>